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0AF5" w:rsidRPr="00B47D1F" w:rsidRDefault="00D60AF5" w:rsidP="00D60AF5">
      <w:pPr>
        <w:shd w:val="clear" w:color="auto" w:fill="FFFFFF"/>
        <w:spacing w:after="0" w:line="23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47D1F">
        <w:rPr>
          <w:rFonts w:ascii="Times New Roman" w:hAnsi="Times New Roman" w:cs="Times New Roman"/>
          <w:color w:val="000000"/>
          <w:sz w:val="28"/>
          <w:szCs w:val="28"/>
        </w:rPr>
        <w:t>Комитет по образованию Администрации</w:t>
      </w:r>
    </w:p>
    <w:p w:rsidR="00D60AF5" w:rsidRPr="00B47D1F" w:rsidRDefault="00D60AF5" w:rsidP="00D60AF5">
      <w:pPr>
        <w:shd w:val="clear" w:color="auto" w:fill="FFFFFF"/>
        <w:spacing w:after="0" w:line="23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47D1F">
        <w:rPr>
          <w:rFonts w:ascii="Times New Roman" w:hAnsi="Times New Roman" w:cs="Times New Roman"/>
          <w:color w:val="000000"/>
          <w:sz w:val="28"/>
          <w:szCs w:val="28"/>
        </w:rPr>
        <w:t>Городского округа Подольск</w:t>
      </w:r>
    </w:p>
    <w:p w:rsidR="00D60AF5" w:rsidRPr="00B47D1F" w:rsidRDefault="00D60AF5" w:rsidP="00D60AF5">
      <w:pPr>
        <w:shd w:val="clear" w:color="auto" w:fill="FFFFFF"/>
        <w:spacing w:after="0" w:line="23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47D1F">
        <w:rPr>
          <w:rFonts w:ascii="Times New Roman" w:hAnsi="Times New Roman" w:cs="Times New Roman"/>
          <w:color w:val="000000"/>
          <w:sz w:val="28"/>
          <w:szCs w:val="28"/>
        </w:rPr>
        <w:t>Муниципальное дошкольное образовательное учреждение</w:t>
      </w:r>
    </w:p>
    <w:p w:rsidR="00D60AF5" w:rsidRPr="00B47D1F" w:rsidRDefault="00D60AF5" w:rsidP="00D60AF5">
      <w:pPr>
        <w:shd w:val="clear" w:color="auto" w:fill="FFFFFF"/>
        <w:spacing w:after="0" w:line="23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47D1F">
        <w:rPr>
          <w:rFonts w:ascii="Times New Roman" w:hAnsi="Times New Roman" w:cs="Times New Roman"/>
          <w:color w:val="000000"/>
          <w:sz w:val="28"/>
          <w:szCs w:val="28"/>
        </w:rPr>
        <w:t>Детский сад компенсирующего вида №</w:t>
      </w:r>
      <w:r w:rsidR="00A404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7D1F">
        <w:rPr>
          <w:rFonts w:ascii="Times New Roman" w:hAnsi="Times New Roman" w:cs="Times New Roman"/>
          <w:color w:val="000000"/>
          <w:sz w:val="28"/>
          <w:szCs w:val="28"/>
        </w:rPr>
        <w:t>48</w:t>
      </w:r>
      <w:r w:rsidR="00A404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7D1F">
        <w:rPr>
          <w:rFonts w:ascii="Times New Roman" w:hAnsi="Times New Roman" w:cs="Times New Roman"/>
          <w:color w:val="000000"/>
          <w:sz w:val="28"/>
          <w:szCs w:val="28"/>
        </w:rPr>
        <w:t>«Яблонька»</w:t>
      </w:r>
    </w:p>
    <w:p w:rsidR="00D60AF5" w:rsidRPr="00B47D1F" w:rsidRDefault="00D60AF5" w:rsidP="00D60AF5">
      <w:pPr>
        <w:tabs>
          <w:tab w:val="left" w:pos="1485"/>
        </w:tabs>
        <w:rPr>
          <w:sz w:val="28"/>
          <w:szCs w:val="28"/>
        </w:rPr>
      </w:pPr>
    </w:p>
    <w:p w:rsidR="00D60AF5" w:rsidRPr="003956FF" w:rsidRDefault="00D60AF5" w:rsidP="00D60AF5">
      <w:pPr>
        <w:shd w:val="clear" w:color="auto" w:fill="FFFFFF"/>
        <w:spacing w:after="0" w:line="23" w:lineRule="atLeast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3956FF">
        <w:rPr>
          <w:rFonts w:ascii="Times New Roman" w:hAnsi="Times New Roman" w:cs="Times New Roman"/>
          <w:color w:val="000000"/>
          <w:sz w:val="28"/>
          <w:szCs w:val="28"/>
        </w:rPr>
        <w:t>УТВЕРЖДАЮ</w:t>
      </w:r>
      <w:r w:rsidR="00A4043C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D60AF5" w:rsidRPr="003956FF" w:rsidRDefault="00D60AF5" w:rsidP="00D60AF5">
      <w:pPr>
        <w:shd w:val="clear" w:color="auto" w:fill="FFFFFF"/>
        <w:spacing w:after="0" w:line="23" w:lineRule="atLeast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3956FF">
        <w:rPr>
          <w:rFonts w:ascii="Times New Roman" w:hAnsi="Times New Roman" w:cs="Times New Roman"/>
          <w:color w:val="000000"/>
          <w:sz w:val="28"/>
          <w:szCs w:val="28"/>
        </w:rPr>
        <w:t>Заведующий МДОУ</w:t>
      </w:r>
    </w:p>
    <w:p w:rsidR="00D60AF5" w:rsidRPr="003956FF" w:rsidRDefault="00D60AF5" w:rsidP="00D60AF5">
      <w:pPr>
        <w:shd w:val="clear" w:color="auto" w:fill="FFFFFF"/>
        <w:spacing w:after="0" w:line="23" w:lineRule="atLeast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3956FF">
        <w:rPr>
          <w:rFonts w:ascii="Times New Roman" w:hAnsi="Times New Roman" w:cs="Times New Roman"/>
          <w:color w:val="000000"/>
          <w:sz w:val="28"/>
          <w:szCs w:val="28"/>
        </w:rPr>
        <w:t>детски</w:t>
      </w:r>
      <w:r w:rsidR="00A4043C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3956FF">
        <w:rPr>
          <w:rFonts w:ascii="Times New Roman" w:hAnsi="Times New Roman" w:cs="Times New Roman"/>
          <w:color w:val="000000"/>
          <w:sz w:val="28"/>
          <w:szCs w:val="28"/>
        </w:rPr>
        <w:t xml:space="preserve"> сад</w:t>
      </w:r>
      <w:r w:rsidR="00A4043C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Pr="003956FF">
        <w:rPr>
          <w:rFonts w:ascii="Times New Roman" w:hAnsi="Times New Roman" w:cs="Times New Roman"/>
          <w:color w:val="000000"/>
          <w:sz w:val="28"/>
          <w:szCs w:val="28"/>
        </w:rPr>
        <w:t xml:space="preserve"> компенсирующего</w:t>
      </w:r>
    </w:p>
    <w:p w:rsidR="00D60AF5" w:rsidRPr="00C766EB" w:rsidRDefault="00D60AF5" w:rsidP="00D60AF5">
      <w:pPr>
        <w:shd w:val="clear" w:color="auto" w:fill="FFFFFF"/>
        <w:spacing w:after="0" w:line="23" w:lineRule="atLeast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C766EB">
        <w:rPr>
          <w:rFonts w:ascii="Times New Roman" w:hAnsi="Times New Roman" w:cs="Times New Roman"/>
          <w:color w:val="000000"/>
          <w:sz w:val="28"/>
          <w:szCs w:val="28"/>
        </w:rPr>
        <w:t xml:space="preserve"> вида № 48 «Яблонька»</w:t>
      </w:r>
    </w:p>
    <w:p w:rsidR="00D60AF5" w:rsidRDefault="00D60AF5" w:rsidP="00D60AF5">
      <w:pPr>
        <w:shd w:val="clear" w:color="auto" w:fill="FFFFFF"/>
        <w:spacing w:after="0" w:line="23" w:lineRule="atLeast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3956FF">
        <w:rPr>
          <w:rFonts w:ascii="Times New Roman" w:hAnsi="Times New Roman" w:cs="Times New Roman"/>
          <w:color w:val="000000"/>
          <w:sz w:val="28"/>
          <w:szCs w:val="28"/>
        </w:rPr>
        <w:t>О.</w:t>
      </w:r>
      <w:r w:rsidR="0073299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956FF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A4043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3956FF">
        <w:rPr>
          <w:rFonts w:ascii="Times New Roman" w:hAnsi="Times New Roman" w:cs="Times New Roman"/>
          <w:color w:val="000000"/>
          <w:sz w:val="28"/>
          <w:szCs w:val="28"/>
        </w:rPr>
        <w:t xml:space="preserve"> Трещева</w:t>
      </w:r>
    </w:p>
    <w:p w:rsidR="00C766EB" w:rsidRPr="003956FF" w:rsidRDefault="00C766EB" w:rsidP="00D60AF5">
      <w:pPr>
        <w:shd w:val="clear" w:color="auto" w:fill="FFFFFF"/>
        <w:spacing w:after="0" w:line="23" w:lineRule="atLeast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B47D1F" w:rsidRPr="0013566A" w:rsidRDefault="00B47D1F" w:rsidP="00D60AF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D60AF5" w:rsidRDefault="00D60AF5" w:rsidP="00D60AF5">
      <w:pPr>
        <w:tabs>
          <w:tab w:val="left" w:pos="1485"/>
        </w:tabs>
      </w:pPr>
    </w:p>
    <w:p w:rsidR="00F0630D" w:rsidRDefault="00D60AF5" w:rsidP="00D60AF5">
      <w:pPr>
        <w:tabs>
          <w:tab w:val="left" w:pos="148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Здоровьесберегающий</w:t>
      </w:r>
    </w:p>
    <w:p w:rsidR="00D60AF5" w:rsidRDefault="00D60AF5" w:rsidP="00D60AF5">
      <w:pPr>
        <w:tabs>
          <w:tab w:val="left" w:pos="148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педагогический проект </w:t>
      </w:r>
    </w:p>
    <w:p w:rsidR="00D60AF5" w:rsidRPr="00F0630D" w:rsidRDefault="00D60AF5" w:rsidP="00D60AF5">
      <w:pPr>
        <w:tabs>
          <w:tab w:val="left" w:pos="1485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0630D">
        <w:rPr>
          <w:rFonts w:ascii="Times New Roman" w:hAnsi="Times New Roman" w:cs="Times New Roman"/>
          <w:b/>
          <w:color w:val="FF0000"/>
          <w:sz w:val="32"/>
          <w:szCs w:val="32"/>
        </w:rPr>
        <w:t>«Учись -</w:t>
      </w:r>
      <w:r w:rsidR="00B47D1F" w:rsidRPr="00F0630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F0630D">
        <w:rPr>
          <w:rFonts w:ascii="Times New Roman" w:hAnsi="Times New Roman" w:cs="Times New Roman"/>
          <w:b/>
          <w:color w:val="FF0000"/>
          <w:sz w:val="32"/>
          <w:szCs w:val="32"/>
        </w:rPr>
        <w:t>двигаясь, двигаясь</w:t>
      </w:r>
      <w:r w:rsidR="00B47D1F" w:rsidRPr="00F0630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-</w:t>
      </w:r>
      <w:r w:rsidRPr="00F0630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учись!»</w:t>
      </w:r>
    </w:p>
    <w:p w:rsidR="00C766EB" w:rsidRPr="00F0630D" w:rsidRDefault="00C766EB" w:rsidP="00A4043C">
      <w:pPr>
        <w:tabs>
          <w:tab w:val="left" w:pos="1485"/>
        </w:tabs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4043C" w:rsidRDefault="00A4043C" w:rsidP="00B47D1F">
      <w:pPr>
        <w:tabs>
          <w:tab w:val="left" w:pos="148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4043C" w:rsidRDefault="00A4043C" w:rsidP="00B47D1F">
      <w:pPr>
        <w:tabs>
          <w:tab w:val="left" w:pos="148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4043C" w:rsidRDefault="00A4043C" w:rsidP="00B47D1F">
      <w:pPr>
        <w:tabs>
          <w:tab w:val="left" w:pos="148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4043C" w:rsidRDefault="00C766EB" w:rsidP="00A4043C">
      <w:pPr>
        <w:tabs>
          <w:tab w:val="left" w:pos="148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766EB">
        <w:rPr>
          <w:rFonts w:ascii="Times New Roman" w:hAnsi="Times New Roman" w:cs="Times New Roman"/>
          <w:sz w:val="28"/>
          <w:szCs w:val="28"/>
        </w:rPr>
        <w:t>Руководитель проекта: заведующий детским садом №48 «Яблонька»</w:t>
      </w:r>
      <w:r w:rsidR="001E6210" w:rsidRPr="001E6210">
        <w:rPr>
          <w:rFonts w:ascii="Times New Roman" w:hAnsi="Times New Roman" w:cs="Times New Roman"/>
          <w:sz w:val="28"/>
          <w:szCs w:val="28"/>
        </w:rPr>
        <w:t xml:space="preserve"> </w:t>
      </w:r>
      <w:r w:rsidR="001E6210">
        <w:rPr>
          <w:rFonts w:ascii="Times New Roman" w:hAnsi="Times New Roman" w:cs="Times New Roman"/>
          <w:sz w:val="28"/>
          <w:szCs w:val="28"/>
        </w:rPr>
        <w:t>Трещёва О.А</w:t>
      </w:r>
      <w:r w:rsidR="00A4043C">
        <w:rPr>
          <w:rFonts w:ascii="Times New Roman" w:hAnsi="Times New Roman" w:cs="Times New Roman"/>
          <w:sz w:val="28"/>
          <w:szCs w:val="28"/>
        </w:rPr>
        <w:t>.</w:t>
      </w:r>
    </w:p>
    <w:p w:rsidR="00C766EB" w:rsidRPr="00C766EB" w:rsidRDefault="00C766EB" w:rsidP="00B47D1F">
      <w:pPr>
        <w:tabs>
          <w:tab w:val="left" w:pos="148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766EB">
        <w:rPr>
          <w:rFonts w:ascii="Times New Roman" w:hAnsi="Times New Roman" w:cs="Times New Roman"/>
          <w:sz w:val="28"/>
          <w:szCs w:val="28"/>
        </w:rPr>
        <w:t xml:space="preserve">  Разработчики проекта: старший воспитатель Инашвили А.В.</w:t>
      </w:r>
    </w:p>
    <w:p w:rsidR="00C766EB" w:rsidRPr="00C766EB" w:rsidRDefault="00C766EB" w:rsidP="00A4043C">
      <w:pPr>
        <w:tabs>
          <w:tab w:val="left" w:pos="1485"/>
          <w:tab w:val="left" w:pos="328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766EB">
        <w:rPr>
          <w:rFonts w:ascii="Times New Roman" w:hAnsi="Times New Roman" w:cs="Times New Roman"/>
          <w:sz w:val="28"/>
          <w:szCs w:val="28"/>
        </w:rPr>
        <w:t>учитель-дефектолог</w:t>
      </w:r>
      <w:r w:rsidR="006A564F">
        <w:rPr>
          <w:rFonts w:ascii="Times New Roman" w:hAnsi="Times New Roman" w:cs="Times New Roman"/>
          <w:sz w:val="28"/>
          <w:szCs w:val="28"/>
        </w:rPr>
        <w:t xml:space="preserve"> </w:t>
      </w:r>
      <w:r w:rsidR="00B47D1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A564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Бурдужа О.Ю.</w:t>
      </w:r>
    </w:p>
    <w:p w:rsidR="00C766EB" w:rsidRDefault="00C766EB" w:rsidP="00A4043C">
      <w:pPr>
        <w:tabs>
          <w:tab w:val="left" w:pos="148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учитель-дефектолог </w:t>
      </w:r>
      <w:r w:rsidR="00B47D1F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A564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Григорян Т.В.</w:t>
      </w:r>
    </w:p>
    <w:p w:rsidR="00C766EB" w:rsidRPr="00C766EB" w:rsidRDefault="00C766EB" w:rsidP="00A4043C">
      <w:pPr>
        <w:tabs>
          <w:tab w:val="left" w:pos="148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учитель-дефектолог </w:t>
      </w:r>
      <w:r w:rsidR="00B47D1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A564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Скулкина О.А.</w:t>
      </w:r>
    </w:p>
    <w:p w:rsidR="00C766EB" w:rsidRPr="00C766EB" w:rsidRDefault="00C766EB" w:rsidP="00A4043C">
      <w:pPr>
        <w:tabs>
          <w:tab w:val="left" w:pos="1485"/>
          <w:tab w:val="left" w:pos="339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 w:rsidR="006A564F"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r w:rsidRPr="00C766EB">
        <w:rPr>
          <w:rFonts w:ascii="Times New Roman" w:hAnsi="Times New Roman" w:cs="Times New Roman"/>
          <w:sz w:val="28"/>
          <w:szCs w:val="28"/>
        </w:rPr>
        <w:t xml:space="preserve"> учитель-логопед </w:t>
      </w:r>
      <w:r w:rsidR="006A564F">
        <w:rPr>
          <w:rFonts w:ascii="Times New Roman" w:hAnsi="Times New Roman" w:cs="Times New Roman"/>
          <w:sz w:val="28"/>
          <w:szCs w:val="28"/>
        </w:rPr>
        <w:t xml:space="preserve">   </w:t>
      </w:r>
      <w:r w:rsidR="00B47D1F">
        <w:rPr>
          <w:rFonts w:ascii="Times New Roman" w:hAnsi="Times New Roman" w:cs="Times New Roman"/>
          <w:sz w:val="28"/>
          <w:szCs w:val="28"/>
        </w:rPr>
        <w:t xml:space="preserve">         </w:t>
      </w:r>
      <w:r w:rsidR="006A564F">
        <w:rPr>
          <w:rFonts w:ascii="Times New Roman" w:hAnsi="Times New Roman" w:cs="Times New Roman"/>
          <w:sz w:val="28"/>
          <w:szCs w:val="28"/>
        </w:rPr>
        <w:t xml:space="preserve">       </w:t>
      </w:r>
      <w:r w:rsidRPr="00C766EB">
        <w:rPr>
          <w:rFonts w:ascii="Times New Roman" w:hAnsi="Times New Roman" w:cs="Times New Roman"/>
          <w:sz w:val="28"/>
          <w:szCs w:val="28"/>
        </w:rPr>
        <w:t>Костырина Т.В.</w:t>
      </w:r>
    </w:p>
    <w:p w:rsidR="00C766EB" w:rsidRDefault="006A564F" w:rsidP="00B47D1F">
      <w:pPr>
        <w:tabs>
          <w:tab w:val="left" w:pos="1485"/>
          <w:tab w:val="left" w:pos="339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C766EB" w:rsidRPr="00C766EB">
        <w:rPr>
          <w:rFonts w:ascii="Times New Roman" w:hAnsi="Times New Roman" w:cs="Times New Roman"/>
          <w:sz w:val="28"/>
          <w:szCs w:val="28"/>
        </w:rPr>
        <w:t xml:space="preserve"> </w:t>
      </w:r>
      <w:r w:rsidR="00B47D1F">
        <w:rPr>
          <w:rFonts w:ascii="Times New Roman" w:hAnsi="Times New Roman" w:cs="Times New Roman"/>
          <w:sz w:val="28"/>
          <w:szCs w:val="28"/>
        </w:rPr>
        <w:t xml:space="preserve"> </w:t>
      </w:r>
      <w:r w:rsidR="00C766EB" w:rsidRPr="00C766EB">
        <w:rPr>
          <w:rFonts w:ascii="Times New Roman" w:hAnsi="Times New Roman" w:cs="Times New Roman"/>
          <w:sz w:val="28"/>
          <w:szCs w:val="28"/>
        </w:rPr>
        <w:t xml:space="preserve">учитель-логопед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D1F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766EB" w:rsidRPr="00C766EB">
        <w:rPr>
          <w:rFonts w:ascii="Times New Roman" w:hAnsi="Times New Roman" w:cs="Times New Roman"/>
          <w:sz w:val="28"/>
          <w:szCs w:val="28"/>
        </w:rPr>
        <w:t>Синодова Л.В</w:t>
      </w:r>
      <w:r w:rsidR="00A4043C">
        <w:rPr>
          <w:rFonts w:ascii="Times New Roman" w:hAnsi="Times New Roman" w:cs="Times New Roman"/>
          <w:sz w:val="28"/>
          <w:szCs w:val="28"/>
        </w:rPr>
        <w:t>.</w:t>
      </w:r>
    </w:p>
    <w:p w:rsidR="00C766EB" w:rsidRPr="00FA5550" w:rsidRDefault="006A564F" w:rsidP="00A4043C">
      <w:pPr>
        <w:tabs>
          <w:tab w:val="left" w:pos="1485"/>
          <w:tab w:val="left" w:pos="339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B47D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66EB" w:rsidRPr="00FA5550">
        <w:rPr>
          <w:rFonts w:ascii="Times New Roman" w:hAnsi="Times New Roman" w:cs="Times New Roman"/>
          <w:sz w:val="28"/>
          <w:szCs w:val="28"/>
        </w:rPr>
        <w:t>педагог – психолог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D1F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766EB" w:rsidRPr="00FA5550">
        <w:rPr>
          <w:rFonts w:ascii="Times New Roman" w:hAnsi="Times New Roman" w:cs="Times New Roman"/>
          <w:sz w:val="28"/>
          <w:szCs w:val="28"/>
        </w:rPr>
        <w:t xml:space="preserve"> Абуталипова Т.В</w:t>
      </w:r>
      <w:r w:rsidR="00A4043C">
        <w:rPr>
          <w:rFonts w:ascii="Times New Roman" w:hAnsi="Times New Roman" w:cs="Times New Roman"/>
          <w:sz w:val="28"/>
          <w:szCs w:val="28"/>
        </w:rPr>
        <w:t>.</w:t>
      </w:r>
    </w:p>
    <w:p w:rsidR="00C766EB" w:rsidRPr="00FA5550" w:rsidRDefault="00C766EB" w:rsidP="00B47D1F">
      <w:pPr>
        <w:tabs>
          <w:tab w:val="left" w:pos="1485"/>
          <w:tab w:val="left" w:pos="339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A555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E621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A5550"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="001E6210">
        <w:rPr>
          <w:rFonts w:ascii="Times New Roman" w:hAnsi="Times New Roman" w:cs="Times New Roman"/>
          <w:sz w:val="28"/>
          <w:szCs w:val="28"/>
        </w:rPr>
        <w:t xml:space="preserve">     </w:t>
      </w:r>
      <w:r w:rsidR="00B47D1F">
        <w:rPr>
          <w:rFonts w:ascii="Times New Roman" w:hAnsi="Times New Roman" w:cs="Times New Roman"/>
          <w:sz w:val="28"/>
          <w:szCs w:val="28"/>
        </w:rPr>
        <w:t xml:space="preserve">         </w:t>
      </w:r>
      <w:r w:rsidR="001E6210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A5550">
        <w:rPr>
          <w:rFonts w:ascii="Times New Roman" w:hAnsi="Times New Roman" w:cs="Times New Roman"/>
          <w:sz w:val="28"/>
          <w:szCs w:val="28"/>
        </w:rPr>
        <w:t>Куприянова Е.В</w:t>
      </w:r>
      <w:r w:rsidR="00A4043C">
        <w:rPr>
          <w:rFonts w:ascii="Times New Roman" w:hAnsi="Times New Roman" w:cs="Times New Roman"/>
          <w:sz w:val="28"/>
          <w:szCs w:val="28"/>
        </w:rPr>
        <w:t>.</w:t>
      </w:r>
    </w:p>
    <w:p w:rsidR="00C766EB" w:rsidRPr="00FA5550" w:rsidRDefault="00C766EB" w:rsidP="00B47D1F">
      <w:pPr>
        <w:tabs>
          <w:tab w:val="left" w:pos="1485"/>
          <w:tab w:val="left" w:pos="339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A555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E6210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FA5550">
        <w:rPr>
          <w:rFonts w:ascii="Times New Roman" w:hAnsi="Times New Roman" w:cs="Times New Roman"/>
          <w:sz w:val="28"/>
          <w:szCs w:val="28"/>
        </w:rPr>
        <w:t xml:space="preserve"> инструктор</w:t>
      </w:r>
      <w:r w:rsidR="001D1247" w:rsidRPr="00FA5550">
        <w:rPr>
          <w:rFonts w:ascii="Times New Roman" w:hAnsi="Times New Roman" w:cs="Times New Roman"/>
          <w:sz w:val="28"/>
          <w:szCs w:val="28"/>
        </w:rPr>
        <w:t xml:space="preserve"> по физкультуре</w:t>
      </w:r>
      <w:r w:rsidR="001E6210">
        <w:rPr>
          <w:rFonts w:ascii="Times New Roman" w:hAnsi="Times New Roman" w:cs="Times New Roman"/>
          <w:sz w:val="28"/>
          <w:szCs w:val="28"/>
        </w:rPr>
        <w:t xml:space="preserve">  </w:t>
      </w:r>
      <w:r w:rsidR="001D1247" w:rsidRPr="00FA5550">
        <w:rPr>
          <w:rFonts w:ascii="Times New Roman" w:hAnsi="Times New Roman" w:cs="Times New Roman"/>
          <w:sz w:val="28"/>
          <w:szCs w:val="28"/>
        </w:rPr>
        <w:t xml:space="preserve"> Пимкина М.А</w:t>
      </w:r>
      <w:r w:rsidR="00A4043C">
        <w:rPr>
          <w:rFonts w:ascii="Times New Roman" w:hAnsi="Times New Roman" w:cs="Times New Roman"/>
          <w:sz w:val="28"/>
          <w:szCs w:val="28"/>
        </w:rPr>
        <w:t>.</w:t>
      </w:r>
    </w:p>
    <w:p w:rsidR="00FA5550" w:rsidRDefault="00FA5550" w:rsidP="00B47D1F">
      <w:pPr>
        <w:tabs>
          <w:tab w:val="left" w:pos="1485"/>
          <w:tab w:val="left" w:pos="339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A5550" w:rsidRDefault="00FA5550" w:rsidP="00C766EB">
      <w:pPr>
        <w:tabs>
          <w:tab w:val="left" w:pos="1485"/>
          <w:tab w:val="left" w:pos="33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A5550" w:rsidRDefault="00FA5550" w:rsidP="00FA5550">
      <w:pPr>
        <w:tabs>
          <w:tab w:val="left" w:pos="1485"/>
          <w:tab w:val="left" w:pos="33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47D1F" w:rsidRDefault="00B47D1F" w:rsidP="00B47D1F">
      <w:pPr>
        <w:tabs>
          <w:tab w:val="left" w:pos="1485"/>
          <w:tab w:val="left" w:pos="33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A5550" w:rsidRDefault="00FA5550" w:rsidP="00FA5550">
      <w:pPr>
        <w:tabs>
          <w:tab w:val="left" w:pos="1485"/>
          <w:tab w:val="left" w:pos="33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округ Подольск</w:t>
      </w:r>
    </w:p>
    <w:p w:rsidR="00C21B38" w:rsidRDefault="00FA5550" w:rsidP="00B47D1F">
      <w:pPr>
        <w:tabs>
          <w:tab w:val="left" w:pos="1485"/>
          <w:tab w:val="left" w:pos="33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  <w:r w:rsidR="0056098D">
        <w:rPr>
          <w:rFonts w:ascii="Times New Roman" w:hAnsi="Times New Roman" w:cs="Times New Roman"/>
          <w:sz w:val="28"/>
          <w:szCs w:val="28"/>
        </w:rPr>
        <w:t>г</w:t>
      </w:r>
      <w:r w:rsidR="00B47D1F">
        <w:rPr>
          <w:rFonts w:ascii="Times New Roman" w:hAnsi="Times New Roman" w:cs="Times New Roman"/>
          <w:sz w:val="28"/>
          <w:szCs w:val="28"/>
        </w:rPr>
        <w:t>.</w:t>
      </w:r>
    </w:p>
    <w:p w:rsidR="005B7866" w:rsidRDefault="005B7866" w:rsidP="00B47D1F">
      <w:pPr>
        <w:tabs>
          <w:tab w:val="left" w:pos="1485"/>
          <w:tab w:val="left" w:pos="33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B7866" w:rsidRPr="00B47D1F" w:rsidRDefault="005B7866" w:rsidP="00B47D1F">
      <w:pPr>
        <w:tabs>
          <w:tab w:val="left" w:pos="1485"/>
          <w:tab w:val="left" w:pos="33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51977" w:rsidRPr="005813AF" w:rsidRDefault="00851977" w:rsidP="00851977">
      <w:pPr>
        <w:shd w:val="clear" w:color="auto" w:fill="FFFFFF"/>
        <w:spacing w:after="0" w:line="23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0000"/>
          <w:sz w:val="24"/>
          <w:szCs w:val="24"/>
          <w:lang w:val="en-US"/>
        </w:rPr>
        <w:lastRenderedPageBreak/>
        <w:t>II</w:t>
      </w:r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. </w:t>
      </w:r>
      <w:r w:rsidRPr="00454FB1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Методический </w:t>
      </w:r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паспорт </w:t>
      </w:r>
      <w:r w:rsidRPr="00454FB1">
        <w:rPr>
          <w:rFonts w:ascii="Times New Roman" w:hAnsi="Times New Roman" w:cs="Times New Roman"/>
          <w:b/>
          <w:iCs/>
          <w:color w:val="000000"/>
          <w:sz w:val="24"/>
          <w:szCs w:val="24"/>
        </w:rPr>
        <w:t>прое</w:t>
      </w:r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>кта</w:t>
      </w:r>
    </w:p>
    <w:p w:rsidR="00851977" w:rsidRPr="00454FB1" w:rsidRDefault="00851977" w:rsidP="00851977">
      <w:pPr>
        <w:shd w:val="clear" w:color="auto" w:fill="FFFFFF"/>
        <w:spacing w:after="0" w:line="23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9072"/>
      </w:tblGrid>
      <w:tr w:rsidR="00851977" w:rsidRPr="00454FB1" w:rsidTr="000B336A">
        <w:tc>
          <w:tcPr>
            <w:tcW w:w="1809" w:type="dxa"/>
          </w:tcPr>
          <w:p w:rsidR="00851977" w:rsidRPr="00454FB1" w:rsidRDefault="00851977" w:rsidP="000B3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FB1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Структура</w:t>
            </w:r>
          </w:p>
        </w:tc>
        <w:tc>
          <w:tcPr>
            <w:tcW w:w="9072" w:type="dxa"/>
          </w:tcPr>
          <w:p w:rsidR="00851977" w:rsidRPr="00454FB1" w:rsidRDefault="00851977" w:rsidP="000B3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FB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851977" w:rsidRPr="00454FB1" w:rsidTr="000B336A">
        <w:tc>
          <w:tcPr>
            <w:tcW w:w="1809" w:type="dxa"/>
          </w:tcPr>
          <w:p w:rsidR="00851977" w:rsidRPr="00454FB1" w:rsidRDefault="00851977" w:rsidP="000B33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F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9072" w:type="dxa"/>
          </w:tcPr>
          <w:p w:rsidR="00851977" w:rsidRPr="00F015C6" w:rsidRDefault="00851977" w:rsidP="000B33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Здоровьесберегающий педагогический проект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 через движение «Учись-двигаясь, двигаясь-учись!»</w:t>
            </w:r>
            <w:r w:rsidR="00F06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реализации в условиях дошкольного образовательного учреждения компенсирующего вида.</w:t>
            </w:r>
          </w:p>
        </w:tc>
      </w:tr>
      <w:tr w:rsidR="00851977" w:rsidRPr="00454FB1" w:rsidTr="000B336A">
        <w:tc>
          <w:tcPr>
            <w:tcW w:w="1809" w:type="dxa"/>
          </w:tcPr>
          <w:p w:rsidR="00851977" w:rsidRPr="00454FB1" w:rsidRDefault="00851977" w:rsidP="000B33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54F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Руководитель проекта</w:t>
            </w:r>
          </w:p>
        </w:tc>
        <w:tc>
          <w:tcPr>
            <w:tcW w:w="9072" w:type="dxa"/>
          </w:tcPr>
          <w:p w:rsidR="00851977" w:rsidRPr="00454FB1" w:rsidRDefault="00851977" w:rsidP="000B33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Трещёва О. А.</w:t>
            </w:r>
          </w:p>
        </w:tc>
      </w:tr>
      <w:tr w:rsidR="00851977" w:rsidRPr="00454FB1" w:rsidTr="000B336A">
        <w:trPr>
          <w:trHeight w:val="690"/>
        </w:trPr>
        <w:tc>
          <w:tcPr>
            <w:tcW w:w="1809" w:type="dxa"/>
          </w:tcPr>
          <w:p w:rsidR="00851977" w:rsidRPr="00454FB1" w:rsidRDefault="00851977" w:rsidP="000B33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54F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Исполнитель проекта</w:t>
            </w:r>
          </w:p>
        </w:tc>
        <w:tc>
          <w:tcPr>
            <w:tcW w:w="9072" w:type="dxa"/>
          </w:tcPr>
          <w:p w:rsidR="00851977" w:rsidRDefault="00851977" w:rsidP="000B336A">
            <w:pPr>
              <w:shd w:val="clear" w:color="auto" w:fill="FFFFFF"/>
              <w:tabs>
                <w:tab w:val="right" w:pos="35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МДОУ детский сад компенсирующего вида №48 «Яблонька»</w:t>
            </w:r>
          </w:p>
          <w:p w:rsidR="00B00874" w:rsidRPr="00454FB1" w:rsidRDefault="00B00874" w:rsidP="000B336A">
            <w:pPr>
              <w:shd w:val="clear" w:color="auto" w:fill="FFFFFF"/>
              <w:tabs>
                <w:tab w:val="right" w:pos="35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51977" w:rsidRPr="00454FB1" w:rsidTr="000B336A">
        <w:tc>
          <w:tcPr>
            <w:tcW w:w="1809" w:type="dxa"/>
          </w:tcPr>
          <w:p w:rsidR="00851977" w:rsidRPr="00454FB1" w:rsidRDefault="00851977" w:rsidP="000B33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54F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Юридический адрес исполнителя проекта</w:t>
            </w:r>
          </w:p>
        </w:tc>
        <w:tc>
          <w:tcPr>
            <w:tcW w:w="9072" w:type="dxa"/>
          </w:tcPr>
          <w:p w:rsidR="00851977" w:rsidRPr="00454FB1" w:rsidRDefault="00851977" w:rsidP="000B33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="00F06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 Подольск, ул. Свердлова, д. 46 В</w:t>
            </w:r>
          </w:p>
        </w:tc>
      </w:tr>
      <w:tr w:rsidR="00851977" w:rsidRPr="00454FB1" w:rsidTr="000B336A">
        <w:tc>
          <w:tcPr>
            <w:tcW w:w="1809" w:type="dxa"/>
          </w:tcPr>
          <w:p w:rsidR="00851977" w:rsidRPr="00454FB1" w:rsidRDefault="00851977" w:rsidP="000B33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F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Адресация</w:t>
            </w:r>
            <w:r w:rsidR="00F06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54F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проекта</w:t>
            </w:r>
          </w:p>
          <w:p w:rsidR="00851977" w:rsidRPr="00454FB1" w:rsidRDefault="00851977" w:rsidP="000B33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72" w:type="dxa"/>
          </w:tcPr>
          <w:p w:rsidR="00F0630D" w:rsidRDefault="00851977" w:rsidP="000B336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Обмен  </w:t>
            </w:r>
            <w:r w:rsidRPr="004B4B84">
              <w:rPr>
                <w:rFonts w:ascii="Times New Roman" w:hAnsi="Times New Roman" w:cs="Times New Roman"/>
                <w:sz w:val="24"/>
                <w:szCs w:val="24"/>
              </w:rPr>
              <w:t xml:space="preserve"> передовым опытом между организациями</w:t>
            </w:r>
            <w:r w:rsidR="00F063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4B84">
              <w:rPr>
                <w:rFonts w:ascii="Times New Roman" w:hAnsi="Times New Roman" w:cs="Times New Roman"/>
                <w:sz w:val="24"/>
                <w:szCs w:val="24"/>
              </w:rPr>
              <w:t>системы образования РФ</w:t>
            </w:r>
            <w:r w:rsidR="00F0630D">
              <w:rPr>
                <w:rFonts w:ascii="Times New Roman" w:hAnsi="Times New Roman" w:cs="Times New Roman"/>
                <w:sz w:val="24"/>
                <w:szCs w:val="24"/>
              </w:rPr>
              <w:t xml:space="preserve"> на:</w:t>
            </w:r>
          </w:p>
          <w:p w:rsidR="00851977" w:rsidRDefault="00B00874" w:rsidP="000B336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5197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51977" w:rsidRPr="004B4B84">
              <w:rPr>
                <w:rFonts w:ascii="Times New Roman" w:hAnsi="Times New Roman" w:cs="Times New Roman"/>
                <w:sz w:val="24"/>
                <w:szCs w:val="24"/>
              </w:rPr>
              <w:t>сероссийском уровне</w:t>
            </w:r>
            <w:r w:rsidR="00F0630D">
              <w:t xml:space="preserve"> </w:t>
            </w:r>
            <w:r w:rsidR="00F0630D" w:rsidRPr="00F0630D">
              <w:rPr>
                <w:rFonts w:ascii="Times New Roman" w:hAnsi="Times New Roman" w:cs="Times New Roman"/>
                <w:sz w:val="24"/>
                <w:szCs w:val="24"/>
              </w:rPr>
              <w:t>в формате открытой публичной выставочной интернет-площадки</w:t>
            </w:r>
            <w:r w:rsidR="0085197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51977" w:rsidRDefault="00851977" w:rsidP="000B336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B84">
              <w:rPr>
                <w:rFonts w:ascii="Times New Roman" w:hAnsi="Times New Roman" w:cs="Times New Roman"/>
                <w:sz w:val="24"/>
                <w:szCs w:val="24"/>
              </w:rPr>
              <w:t>-научно – практических конференциях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руководителей и педагогов  ДОУ, педагогов</w:t>
            </w:r>
            <w:r w:rsidRPr="004B4B84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дополнительного образования, педагогов совреме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нного непрерывного образования ;</w:t>
            </w:r>
          </w:p>
          <w:p w:rsidR="00851977" w:rsidRDefault="00851977" w:rsidP="000B336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B84">
              <w:rPr>
                <w:rFonts w:ascii="Times New Roman" w:hAnsi="Times New Roman" w:cs="Times New Roman"/>
                <w:sz w:val="24"/>
                <w:szCs w:val="24"/>
              </w:rPr>
              <w:t>-проектных, тематических, партнерских семин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арах;</w:t>
            </w:r>
          </w:p>
          <w:p w:rsidR="00851977" w:rsidRPr="00482649" w:rsidRDefault="00851977" w:rsidP="000B336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82649">
              <w:rPr>
                <w:rFonts w:ascii="Times New Roman" w:hAnsi="Times New Roman" w:cs="Times New Roman"/>
                <w:sz w:val="24"/>
                <w:szCs w:val="24"/>
              </w:rPr>
              <w:t>муниципальном уровне в следующих формах:</w:t>
            </w:r>
          </w:p>
          <w:p w:rsidR="00851977" w:rsidRPr="00CE0689" w:rsidRDefault="00851977" w:rsidP="000B336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264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методических объединений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всех категорий педагогических работников ДОУ;</w:t>
            </w:r>
          </w:p>
          <w:p w:rsidR="00851977" w:rsidRDefault="00851977" w:rsidP="000B336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B4B84">
              <w:rPr>
                <w:rFonts w:ascii="Times New Roman" w:hAnsi="Times New Roman" w:cs="Times New Roman"/>
                <w:sz w:val="24"/>
                <w:szCs w:val="24"/>
              </w:rPr>
              <w:t>для популяризации инновационных подходов в образовательной и воспитательной деятельности системы образования в ДОУ</w:t>
            </w:r>
            <w:r w:rsidR="00F063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51977" w:rsidRPr="004B4B84" w:rsidRDefault="00851977" w:rsidP="000B336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977" w:rsidRPr="00454FB1" w:rsidTr="000B336A">
        <w:tc>
          <w:tcPr>
            <w:tcW w:w="1809" w:type="dxa"/>
          </w:tcPr>
          <w:p w:rsidR="00851977" w:rsidRPr="00454FB1" w:rsidRDefault="00851977" w:rsidP="000B336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F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 проекта</w:t>
            </w:r>
          </w:p>
        </w:tc>
        <w:tc>
          <w:tcPr>
            <w:tcW w:w="9072" w:type="dxa"/>
          </w:tcPr>
          <w:p w:rsidR="00851977" w:rsidRPr="00B00874" w:rsidRDefault="00851977" w:rsidP="000B33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Здоровьесбережение </w:t>
            </w:r>
            <w:r w:rsidRPr="00A34A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ребёнка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ОВЗ, открывающие</w:t>
            </w:r>
            <w:r w:rsidRPr="00A34A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возможности для его социализации, его личностного развития, развития иници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ативы и творческих способностей.</w:t>
            </w:r>
          </w:p>
        </w:tc>
      </w:tr>
      <w:tr w:rsidR="00851977" w:rsidRPr="00454FB1" w:rsidTr="000B336A">
        <w:tc>
          <w:tcPr>
            <w:tcW w:w="1809" w:type="dxa"/>
          </w:tcPr>
          <w:p w:rsidR="00851977" w:rsidRPr="00454FB1" w:rsidRDefault="00851977" w:rsidP="000B336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F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 проекта</w:t>
            </w:r>
          </w:p>
        </w:tc>
        <w:tc>
          <w:tcPr>
            <w:tcW w:w="9072" w:type="dxa"/>
          </w:tcPr>
          <w:p w:rsidR="00851977" w:rsidRDefault="00851977" w:rsidP="000B336A">
            <w:pPr>
              <w:widowControl w:val="0"/>
              <w:shd w:val="clear" w:color="auto" w:fill="FFFFFF"/>
              <w:tabs>
                <w:tab w:val="left" w:pos="1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Формировать у дошкольников с ОВЗ функциональную зрелость для обучения в школе.</w:t>
            </w:r>
          </w:p>
          <w:p w:rsidR="00851977" w:rsidRDefault="00851977" w:rsidP="000B336A">
            <w:pPr>
              <w:widowControl w:val="0"/>
              <w:shd w:val="clear" w:color="auto" w:fill="FFFFFF"/>
              <w:tabs>
                <w:tab w:val="left" w:pos="1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B23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Создание условий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здоровьесбережения </w:t>
            </w:r>
            <w:r w:rsidRPr="00B23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ребенка с особыми потребностями (с ограниченными возможностями здоровья).</w:t>
            </w:r>
          </w:p>
          <w:p w:rsidR="00851977" w:rsidRDefault="00851977" w:rsidP="000B336A">
            <w:pPr>
              <w:widowControl w:val="0"/>
              <w:shd w:val="clear" w:color="auto" w:fill="FFFFFF"/>
              <w:tabs>
                <w:tab w:val="left" w:pos="1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51977" w:rsidRDefault="00851977" w:rsidP="000B336A">
            <w:pPr>
              <w:widowControl w:val="0"/>
              <w:shd w:val="clear" w:color="auto" w:fill="FFFFFF"/>
              <w:tabs>
                <w:tab w:val="left" w:pos="1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Формировать здоровьесберегающ</w:t>
            </w:r>
            <w:r w:rsidR="00B00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пространств</w:t>
            </w:r>
            <w:r w:rsidR="00B00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ДОУ на основе методики </w:t>
            </w:r>
          </w:p>
          <w:p w:rsidR="00851977" w:rsidRDefault="00851977" w:rsidP="000B336A">
            <w:pPr>
              <w:widowControl w:val="0"/>
              <w:shd w:val="clear" w:color="auto" w:fill="FFFFFF"/>
              <w:tabs>
                <w:tab w:val="left" w:pos="1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В.Ф Базарного</w:t>
            </w:r>
            <w:r w:rsidR="00B00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51977" w:rsidRDefault="00851977" w:rsidP="000B336A">
            <w:pPr>
              <w:widowControl w:val="0"/>
              <w:shd w:val="clear" w:color="auto" w:fill="FFFFFF"/>
              <w:tabs>
                <w:tab w:val="left" w:pos="1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51977" w:rsidRDefault="00851977" w:rsidP="000B336A">
            <w:pPr>
              <w:widowControl w:val="0"/>
              <w:shd w:val="clear" w:color="auto" w:fill="FFFFFF"/>
              <w:tabs>
                <w:tab w:val="left" w:pos="1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 w:rsidRPr="00B23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Разработать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систему мероприятий, реализующих инновационные здоровьесберегающие технологии:</w:t>
            </w:r>
          </w:p>
          <w:p w:rsidR="00851977" w:rsidRDefault="00B00874" w:rsidP="000B336A">
            <w:pPr>
              <w:widowControl w:val="0"/>
              <w:shd w:val="clear" w:color="auto" w:fill="FFFFFF"/>
              <w:tabs>
                <w:tab w:val="left" w:pos="1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-и</w:t>
            </w:r>
            <w:r w:rsidR="008519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спользование конторок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51977" w:rsidRDefault="00B00874" w:rsidP="000B336A">
            <w:pPr>
              <w:widowControl w:val="0"/>
              <w:shd w:val="clear" w:color="auto" w:fill="FFFFFF"/>
              <w:tabs>
                <w:tab w:val="left" w:pos="1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8519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большой сухой бассейн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B00874" w:rsidRDefault="00B00874" w:rsidP="000B336A">
            <w:pPr>
              <w:widowControl w:val="0"/>
              <w:shd w:val="clear" w:color="auto" w:fill="FFFFFF"/>
              <w:tabs>
                <w:tab w:val="left" w:pos="1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-использование элементов нейропсихологии;</w:t>
            </w:r>
          </w:p>
          <w:p w:rsidR="00851977" w:rsidRDefault="00B00874" w:rsidP="000B336A">
            <w:pPr>
              <w:widowControl w:val="0"/>
              <w:shd w:val="clear" w:color="auto" w:fill="FFFFFF"/>
              <w:tabs>
                <w:tab w:val="left" w:pos="1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8519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кинезиология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="008519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51977" w:rsidRDefault="00B00874" w:rsidP="000B336A">
            <w:pPr>
              <w:widowControl w:val="0"/>
              <w:shd w:val="clear" w:color="auto" w:fill="FFFFFF"/>
              <w:tabs>
                <w:tab w:val="left" w:pos="1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-б</w:t>
            </w:r>
            <w:r w:rsidR="008519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иоэнергопластика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51977" w:rsidRDefault="00B00874" w:rsidP="000B336A">
            <w:pPr>
              <w:widowControl w:val="0"/>
              <w:shd w:val="clear" w:color="auto" w:fill="FFFFFF"/>
              <w:tabs>
                <w:tab w:val="left" w:pos="1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8519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 детских тренажеров, оборудовани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8519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доступной среде.</w:t>
            </w:r>
          </w:p>
          <w:p w:rsidR="00851977" w:rsidRDefault="00851977" w:rsidP="000B336A">
            <w:pPr>
              <w:widowControl w:val="0"/>
              <w:shd w:val="clear" w:color="auto" w:fill="FFFFFF"/>
              <w:tabs>
                <w:tab w:val="left" w:pos="1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51977" w:rsidRDefault="00851977" w:rsidP="000B336A">
            <w:pPr>
              <w:widowControl w:val="0"/>
              <w:shd w:val="clear" w:color="auto" w:fill="FFFFFF"/>
              <w:tabs>
                <w:tab w:val="left" w:pos="1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r w:rsidRPr="006C31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Разработать и провести цикл практических встреч с педагогами групп, направленный на повышение педагогической компетенции воспитателей в вопросах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инновационных здоровьесберегающий технологий.</w:t>
            </w:r>
          </w:p>
          <w:p w:rsidR="00851977" w:rsidRDefault="00851977" w:rsidP="000B336A">
            <w:pPr>
              <w:widowControl w:val="0"/>
              <w:shd w:val="clear" w:color="auto" w:fill="FFFFFF"/>
              <w:tabs>
                <w:tab w:val="left" w:pos="1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51977" w:rsidRDefault="00851977" w:rsidP="000B336A">
            <w:pPr>
              <w:widowControl w:val="0"/>
              <w:shd w:val="clear" w:color="auto" w:fill="FFFFFF"/>
              <w:tabs>
                <w:tab w:val="left" w:pos="1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П</w:t>
            </w:r>
            <w:r w:rsidRPr="006C31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одготовить цикл консультаций для родителей</w:t>
            </w:r>
            <w:r w:rsidR="00BB5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C31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направленных на повышение родительской осведомленности</w:t>
            </w:r>
            <w:r w:rsidR="00BB5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C31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пробле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мам здоровьесбережения дошкольников. </w:t>
            </w:r>
          </w:p>
          <w:p w:rsidR="00851977" w:rsidRPr="00454FB1" w:rsidRDefault="00851977" w:rsidP="000B336A">
            <w:pPr>
              <w:widowControl w:val="0"/>
              <w:shd w:val="clear" w:color="auto" w:fill="FFFFFF"/>
              <w:tabs>
                <w:tab w:val="left" w:pos="1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51977" w:rsidRPr="00454FB1" w:rsidTr="000B336A">
        <w:tc>
          <w:tcPr>
            <w:tcW w:w="1809" w:type="dxa"/>
          </w:tcPr>
          <w:p w:rsidR="00851977" w:rsidRPr="00454FB1" w:rsidRDefault="00851977" w:rsidP="000B33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54F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Благополуча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 w:rsidRPr="00454F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тели проекта</w:t>
            </w:r>
          </w:p>
          <w:p w:rsidR="00851977" w:rsidRPr="00454FB1" w:rsidRDefault="00851977" w:rsidP="000B33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51977" w:rsidRPr="00454FB1" w:rsidRDefault="00851977" w:rsidP="000B33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72" w:type="dxa"/>
          </w:tcPr>
          <w:p w:rsidR="00851977" w:rsidRPr="00454FB1" w:rsidRDefault="00851977" w:rsidP="000B33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3B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Дети дошкольного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возраста с 3 до 8 лет (воспитанники ДОУ), педагоги, семьи, воспитывающие детей с ОВЗ и детей-инвалидов.</w:t>
            </w:r>
          </w:p>
        </w:tc>
      </w:tr>
      <w:tr w:rsidR="00851977" w:rsidRPr="00454FB1" w:rsidTr="000B336A">
        <w:tc>
          <w:tcPr>
            <w:tcW w:w="1809" w:type="dxa"/>
          </w:tcPr>
          <w:p w:rsidR="00851977" w:rsidRPr="00454FB1" w:rsidRDefault="00851977" w:rsidP="000B33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F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Типовые особенности проекта</w:t>
            </w:r>
          </w:p>
        </w:tc>
        <w:tc>
          <w:tcPr>
            <w:tcW w:w="9072" w:type="dxa"/>
          </w:tcPr>
          <w:p w:rsidR="00851977" w:rsidRDefault="00851977" w:rsidP="000B33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Долгосрочный педагогический, оздоровительный, межпредметный проект социально-адаптивного характера с открытой координацией муниципального уровня. </w:t>
            </w:r>
          </w:p>
          <w:p w:rsidR="00851977" w:rsidRPr="00454FB1" w:rsidRDefault="00851977" w:rsidP="000B33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977" w:rsidRPr="00454FB1" w:rsidTr="000B336A">
        <w:tc>
          <w:tcPr>
            <w:tcW w:w="1809" w:type="dxa"/>
          </w:tcPr>
          <w:p w:rsidR="00851977" w:rsidRPr="00454FB1" w:rsidRDefault="00851977" w:rsidP="000B336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FB1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результаты реализации проекта</w:t>
            </w:r>
          </w:p>
        </w:tc>
        <w:tc>
          <w:tcPr>
            <w:tcW w:w="9072" w:type="dxa"/>
          </w:tcPr>
          <w:p w:rsidR="00BB554B" w:rsidRDefault="007B33FF" w:rsidP="000B336A">
            <w:pPr>
              <w:widowControl w:val="0"/>
              <w:shd w:val="clear" w:color="auto" w:fill="FFFFFF"/>
              <w:tabs>
                <w:tab w:val="left" w:pos="17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851977" w:rsidRPr="00BB5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азработка и </w:t>
            </w:r>
            <w:r w:rsidR="00BB5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внедрение</w:t>
            </w:r>
            <w:r w:rsidR="00851977" w:rsidRPr="00BB5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инновационных здоровьесберегающих технологий</w:t>
            </w:r>
            <w:r w:rsidR="00BB5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851977" w:rsidRDefault="00BB554B" w:rsidP="000B336A">
            <w:pPr>
              <w:widowControl w:val="0"/>
              <w:shd w:val="clear" w:color="auto" w:fill="FFFFFF"/>
              <w:tabs>
                <w:tab w:val="left" w:pos="17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1" w:name="_Hlk525690622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8519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использование </w:t>
            </w:r>
            <w:r w:rsidR="00851977" w:rsidRPr="00BB5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конторок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851977" w:rsidRPr="00BB5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 средство оздоровления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519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детей с особыми потребностями</w:t>
            </w:r>
            <w:r>
              <w:t xml:space="preserve"> (</w:t>
            </w:r>
            <w:r w:rsidRPr="00BB5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 «динамических поз»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BB5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 w:rsidRPr="00BB5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опираясь на труды В.Ф. Базарного</w:t>
            </w:r>
            <w:r w:rsidR="008519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51977" w:rsidRDefault="00851977" w:rsidP="000B336A">
            <w:pPr>
              <w:widowControl w:val="0"/>
              <w:shd w:val="clear" w:color="auto" w:fill="FFFFFF"/>
              <w:tabs>
                <w:tab w:val="left" w:pos="17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BB5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ольшой сухой бассейн</w:t>
            </w:r>
            <w:r w:rsidR="00BB5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472CB" w:rsidRDefault="005472CB" w:rsidP="000B336A">
            <w:pPr>
              <w:widowControl w:val="0"/>
              <w:shd w:val="clear" w:color="auto" w:fill="FFFFFF"/>
              <w:tabs>
                <w:tab w:val="left" w:pos="17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BB5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ейропсихология</w:t>
            </w:r>
            <w:r w:rsidR="00BB5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51977" w:rsidRDefault="005C70F6" w:rsidP="000B336A">
            <w:pPr>
              <w:widowControl w:val="0"/>
              <w:shd w:val="clear" w:color="auto" w:fill="FFFFFF"/>
              <w:tabs>
                <w:tab w:val="left" w:pos="17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7B3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8519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инезиология</w:t>
            </w:r>
            <w:r w:rsidR="007B3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51977" w:rsidRDefault="00851977" w:rsidP="000B336A">
            <w:pPr>
              <w:widowControl w:val="0"/>
              <w:shd w:val="clear" w:color="auto" w:fill="FFFFFF"/>
              <w:tabs>
                <w:tab w:val="left" w:pos="17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7B3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иоэнергопластика</w:t>
            </w:r>
            <w:r w:rsidR="007B3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65FDB" w:rsidRDefault="00851977" w:rsidP="000B336A">
            <w:pPr>
              <w:widowControl w:val="0"/>
              <w:shd w:val="clear" w:color="auto" w:fill="FFFFFF"/>
              <w:tabs>
                <w:tab w:val="left" w:pos="17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7B3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 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етски</w:t>
            </w:r>
            <w:r w:rsidR="007B3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тренажер</w:t>
            </w:r>
            <w:r w:rsidR="007B3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ов,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борудовани</w:t>
            </w:r>
            <w:r w:rsidR="007B3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доступной среде</w:t>
            </w:r>
            <w:r w:rsidR="007B3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б</w:t>
            </w:r>
            <w:r w:rsidR="00265F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изиборд</w:t>
            </w:r>
            <w:r w:rsidR="007B3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ов.</w:t>
            </w:r>
          </w:p>
          <w:bookmarkEnd w:id="1"/>
          <w:p w:rsidR="007B33FF" w:rsidRDefault="007B33FF" w:rsidP="000B336A">
            <w:pPr>
              <w:widowControl w:val="0"/>
              <w:shd w:val="clear" w:color="auto" w:fill="FFFFFF"/>
              <w:tabs>
                <w:tab w:val="left" w:pos="17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51977" w:rsidRDefault="00851977" w:rsidP="000B336A">
            <w:pPr>
              <w:widowControl w:val="0"/>
              <w:shd w:val="clear" w:color="auto" w:fill="FFFFFF"/>
              <w:tabs>
                <w:tab w:val="left" w:pos="17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Создание видеофильмов: </w:t>
            </w:r>
          </w:p>
          <w:p w:rsidR="009C7062" w:rsidRPr="009C7062" w:rsidRDefault="009C7062" w:rsidP="009C7062">
            <w:pPr>
              <w:widowControl w:val="0"/>
              <w:shd w:val="clear" w:color="auto" w:fill="FFFFFF"/>
              <w:tabs>
                <w:tab w:val="left" w:pos="17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C70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Видеоролик "Формы и методы оздоровления детей"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C7062" w:rsidRPr="009C7062" w:rsidRDefault="009C7062" w:rsidP="009C7062">
            <w:pPr>
              <w:widowControl w:val="0"/>
              <w:shd w:val="clear" w:color="auto" w:fill="FFFFFF"/>
              <w:tabs>
                <w:tab w:val="left" w:pos="17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C70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Видеоролик "Здоровьесберегающая система работы с детьми с ОВЗ с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C70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пользованием биоэнергопластики"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C7062" w:rsidRPr="009C7062" w:rsidRDefault="009C7062" w:rsidP="009C7062">
            <w:pPr>
              <w:widowControl w:val="0"/>
              <w:shd w:val="clear" w:color="auto" w:fill="FFFFFF"/>
              <w:tabs>
                <w:tab w:val="left" w:pos="17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C70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Видеоролик "Здоровьесберегающая система работы с детьми с ОВЗ с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C70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пользованием кинезиологии"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C7062" w:rsidRPr="009C7062" w:rsidRDefault="009C7062" w:rsidP="009C7062">
            <w:pPr>
              <w:widowControl w:val="0"/>
              <w:shd w:val="clear" w:color="auto" w:fill="FFFFFF"/>
              <w:tabs>
                <w:tab w:val="left" w:pos="17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C70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Видеоролик "Сухой бассейн как среда здоровьесбережения детей с ОВЗ"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C7062" w:rsidRPr="009C7062" w:rsidRDefault="009C7062" w:rsidP="009C7062">
            <w:pPr>
              <w:widowControl w:val="0"/>
              <w:shd w:val="clear" w:color="auto" w:fill="FFFFFF"/>
              <w:tabs>
                <w:tab w:val="left" w:pos="17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C70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Видеоролик "Использование конторки как инструмента вовлечения гиперактивного ребенка с ОВЗ в НОД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51977" w:rsidRDefault="009C7062" w:rsidP="009C7062">
            <w:pPr>
              <w:widowControl w:val="0"/>
              <w:shd w:val="clear" w:color="auto" w:fill="FFFFFF"/>
              <w:tabs>
                <w:tab w:val="left" w:pos="17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C70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Видеоролик "Фрагмент дефектологического занятия "Форма и цвет"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C70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C7062" w:rsidRDefault="009C7062" w:rsidP="009C7062">
            <w:pPr>
              <w:widowControl w:val="0"/>
              <w:shd w:val="clear" w:color="auto" w:fill="FFFFFF"/>
              <w:tabs>
                <w:tab w:val="left" w:pos="17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51977" w:rsidRDefault="00851977" w:rsidP="000B336A">
            <w:pPr>
              <w:widowControl w:val="0"/>
              <w:shd w:val="clear" w:color="auto" w:fill="FFFFFF"/>
              <w:tabs>
                <w:tab w:val="left" w:pos="17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Подготовка </w:t>
            </w:r>
            <w:r w:rsidR="00F85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публикация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статей </w:t>
            </w:r>
            <w:r w:rsidR="00415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реализации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инновационны</w:t>
            </w:r>
            <w:r w:rsidR="00415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технологи</w:t>
            </w:r>
            <w:r w:rsidR="00415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здоровьесбережению детей с ОВЗ в сборнике материалов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VIII</w:t>
            </w:r>
            <w:r w:rsidR="009C70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Всероссийской научно-практической конференции «Современное непрерывное образование и инновационное развитие» 2018г. </w:t>
            </w:r>
            <w:r w:rsidR="009C70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 w:rsidR="009C70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ороде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Серпухов</w:t>
            </w:r>
            <w:r w:rsidR="00F85D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</w:p>
          <w:p w:rsidR="00F85D0F" w:rsidRDefault="00F85D0F" w:rsidP="000B336A">
            <w:pPr>
              <w:widowControl w:val="0"/>
              <w:shd w:val="clear" w:color="auto" w:fill="FFFFFF"/>
              <w:tabs>
                <w:tab w:val="left" w:pos="17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51977" w:rsidRDefault="00851977" w:rsidP="000B336A">
            <w:pPr>
              <w:pStyle w:val="a9"/>
              <w:widowControl w:val="0"/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Положительная динамика развития ребенка и легкая адаптация в ДОУ, снижение заболеваемости</w:t>
            </w:r>
            <w:r w:rsidR="00415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157A8" w:rsidRPr="004157A8" w:rsidRDefault="004157A8" w:rsidP="000B336A">
            <w:pPr>
              <w:pStyle w:val="a9"/>
              <w:widowControl w:val="0"/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51977" w:rsidRDefault="00851977" w:rsidP="000B336A">
            <w:pPr>
              <w:pStyle w:val="a9"/>
              <w:widowControl w:val="0"/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75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ботка карт психофизического  развития детей с ОВЗ</w:t>
            </w:r>
            <w:r w:rsidR="00415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51977" w:rsidRPr="00CF3A6B" w:rsidRDefault="00851977" w:rsidP="00CF3A6B">
            <w:pPr>
              <w:pStyle w:val="a9"/>
              <w:widowControl w:val="0"/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51977" w:rsidRDefault="00BD6A93" w:rsidP="00CF3A6B">
            <w:pPr>
              <w:pStyle w:val="a9"/>
              <w:widowControl w:val="0"/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851977" w:rsidRPr="00415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ыработка правильных привычек у ребенка со</w:t>
            </w:r>
            <w:r w:rsidR="00CF3A6B" w:rsidRPr="00415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 собственного здоровья</w:t>
            </w:r>
            <w:r w:rsidR="00415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157A8" w:rsidRPr="004157A8" w:rsidRDefault="004157A8" w:rsidP="00CF3A6B">
            <w:pPr>
              <w:pStyle w:val="a9"/>
              <w:widowControl w:val="0"/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51977" w:rsidRPr="004157A8" w:rsidRDefault="00BD6A93" w:rsidP="000B336A">
            <w:pPr>
              <w:widowControl w:val="0"/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851977" w:rsidRPr="00415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довлетворенность родителей содержанием и результативностью социально-оздоровительной деятельности  в ДОУ</w:t>
            </w:r>
            <w:r w:rsidR="00415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157A8" w:rsidRDefault="004157A8" w:rsidP="000B336A">
            <w:pPr>
              <w:widowControl w:val="0"/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51977" w:rsidRDefault="004157A8" w:rsidP="000B336A">
            <w:pPr>
              <w:widowControl w:val="0"/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851977" w:rsidRPr="00415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азработка и использование анкет для родителей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157A8" w:rsidRPr="004157A8" w:rsidRDefault="004157A8" w:rsidP="000B336A">
            <w:pPr>
              <w:widowControl w:val="0"/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51977" w:rsidRDefault="004157A8" w:rsidP="000B336A">
            <w:pPr>
              <w:widowControl w:val="0"/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851977" w:rsidRPr="00415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оздание презентации для родителей</w:t>
            </w:r>
          </w:p>
          <w:p w:rsidR="004157A8" w:rsidRPr="004157A8" w:rsidRDefault="004157A8" w:rsidP="000B336A">
            <w:pPr>
              <w:widowControl w:val="0"/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51977" w:rsidRDefault="004157A8" w:rsidP="000B336A">
            <w:pPr>
              <w:pStyle w:val="a9"/>
              <w:widowControl w:val="0"/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8519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оздание буклетов для родителей:</w:t>
            </w:r>
          </w:p>
          <w:p w:rsidR="00851977" w:rsidRDefault="004157A8" w:rsidP="000B336A">
            <w:pPr>
              <w:pStyle w:val="a9"/>
              <w:widowControl w:val="0"/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851977" w:rsidRPr="00465F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Ритуалы: зачем они нужны ребенку?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851977" w:rsidRDefault="004157A8" w:rsidP="000B336A">
            <w:pPr>
              <w:pStyle w:val="a9"/>
              <w:widowControl w:val="0"/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851977" w:rsidRPr="00465F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Зададим себе вопрос: часто ли поёт душа у наших детей?..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851977" w:rsidRDefault="004157A8" w:rsidP="000B336A">
            <w:pPr>
              <w:pStyle w:val="a9"/>
              <w:widowControl w:val="0"/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«</w:t>
            </w:r>
            <w:r w:rsidR="00851977" w:rsidRPr="00465F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Зачем нужны  объятия?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851977" w:rsidRDefault="004157A8" w:rsidP="00D023B7">
            <w:pPr>
              <w:pStyle w:val="a9"/>
              <w:widowControl w:val="0"/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851977" w:rsidRPr="00465F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нужно говорить с ребёнком?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D023B7" w:rsidRPr="00D023B7" w:rsidRDefault="00D023B7" w:rsidP="00D023B7">
            <w:pPr>
              <w:pStyle w:val="a9"/>
              <w:widowControl w:val="0"/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51977" w:rsidRDefault="00851977" w:rsidP="000B336A">
            <w:pPr>
              <w:pStyle w:val="a9"/>
              <w:widowControl w:val="0"/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5F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</w:t>
            </w:r>
            <w:r w:rsidR="00D0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ация</w:t>
            </w:r>
            <w:r w:rsidRPr="00465F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</w:t>
            </w:r>
            <w:r w:rsidR="00D0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ов:</w:t>
            </w:r>
          </w:p>
          <w:p w:rsidR="00851977" w:rsidRDefault="00851977" w:rsidP="000B336A">
            <w:pPr>
              <w:pStyle w:val="a9"/>
              <w:widowControl w:val="0"/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5F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"Сердце, полное любви"</w:t>
            </w:r>
            <w:r w:rsidR="00D0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51977" w:rsidRDefault="00851977" w:rsidP="000B336A">
            <w:pPr>
              <w:pStyle w:val="a9"/>
              <w:widowControl w:val="0"/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5F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благотворительный проект "А знаешь, все еще будет</w:t>
            </w:r>
            <w:r w:rsidR="00D0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!</w:t>
            </w:r>
            <w:r w:rsidRPr="00465F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="00D0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51977" w:rsidRPr="00465FE8" w:rsidRDefault="00851977" w:rsidP="000B336A">
            <w:pPr>
              <w:pStyle w:val="a9"/>
              <w:widowControl w:val="0"/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CD06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Ступеньки формирования навыков сотрудничества у детей с особыми образовательными потребностями в условиях дошкольного образовательного учреждения</w:t>
            </w:r>
            <w:r w:rsidR="00D0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CD06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детей со сл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ожным дефектом)»;</w:t>
            </w:r>
          </w:p>
          <w:p w:rsidR="00D023B7" w:rsidRDefault="00D023B7" w:rsidP="000B336A">
            <w:pPr>
              <w:pStyle w:val="a9"/>
              <w:widowControl w:val="0"/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51977" w:rsidRDefault="00D023B7" w:rsidP="000B336A">
            <w:pPr>
              <w:pStyle w:val="a9"/>
              <w:widowControl w:val="0"/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8519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частие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8519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конкурсах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851977" w:rsidRPr="00465F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851977" w:rsidRPr="00D023B7" w:rsidRDefault="00851977" w:rsidP="000B336A">
            <w:pPr>
              <w:pStyle w:val="a9"/>
              <w:widowControl w:val="0"/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 всеми сотрудниками коллектива инновационными технологиями , что обеспечивает максимальную коррекцию детей с задержкой психического развития.</w:t>
            </w:r>
          </w:p>
          <w:p w:rsidR="00851977" w:rsidRPr="00340B3B" w:rsidRDefault="00851977" w:rsidP="000B336A">
            <w:pPr>
              <w:pStyle w:val="a9"/>
              <w:widowControl w:val="0"/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51977" w:rsidRDefault="00851977" w:rsidP="000B336A">
            <w:pPr>
              <w:pStyle w:val="a9"/>
              <w:widowControl w:val="0"/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и проведение цикла консультаций с педагогами на тему применение инновационных технологий</w:t>
            </w:r>
            <w:r w:rsidR="00D0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023B7" w:rsidRDefault="00D023B7" w:rsidP="000B336A">
            <w:pPr>
              <w:pStyle w:val="a9"/>
              <w:widowControl w:val="0"/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51977" w:rsidRPr="00FB5022" w:rsidRDefault="00851977" w:rsidP="000B336A">
            <w:pPr>
              <w:pStyle w:val="a9"/>
              <w:widowControl w:val="0"/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Открытые просмотры занятий с использованием </w:t>
            </w:r>
            <w:r w:rsidRPr="00FB5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инновационных технологий</w:t>
            </w:r>
            <w:r w:rsidR="00D0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51977" w:rsidRPr="00454FB1" w:rsidRDefault="00851977" w:rsidP="000B336A">
            <w:pPr>
              <w:pStyle w:val="a9"/>
              <w:widowControl w:val="0"/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51977" w:rsidRPr="00454FB1" w:rsidTr="000B336A">
        <w:tc>
          <w:tcPr>
            <w:tcW w:w="1809" w:type="dxa"/>
          </w:tcPr>
          <w:p w:rsidR="00851977" w:rsidRPr="00454FB1" w:rsidRDefault="00851977" w:rsidP="000B336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FB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Исполнители основных мероприятий</w:t>
            </w:r>
          </w:p>
        </w:tc>
        <w:tc>
          <w:tcPr>
            <w:tcW w:w="9072" w:type="dxa"/>
          </w:tcPr>
          <w:p w:rsidR="00851977" w:rsidRDefault="00851977" w:rsidP="000B336A">
            <w:pPr>
              <w:widowControl w:val="0"/>
              <w:shd w:val="clear" w:color="auto" w:fill="FFFFFF"/>
              <w:tabs>
                <w:tab w:val="left" w:pos="17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Заведующий, старший воспитатель, учител</w:t>
            </w:r>
            <w:r w:rsidR="00D0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-дефектолог</w:t>
            </w:r>
            <w:r w:rsidR="00D0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учител</w:t>
            </w:r>
            <w:r w:rsidR="00D0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-логопед</w:t>
            </w:r>
            <w:r w:rsidR="00D0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педагог-психолог, воспитатели, инструктор по физкультуре, музыкальный руководитель</w:t>
            </w:r>
          </w:p>
          <w:p w:rsidR="00851977" w:rsidRDefault="00851977" w:rsidP="000B336A">
            <w:pPr>
              <w:widowControl w:val="0"/>
              <w:shd w:val="clear" w:color="auto" w:fill="FFFFFF"/>
              <w:tabs>
                <w:tab w:val="left" w:pos="17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51977" w:rsidRPr="00454FB1" w:rsidRDefault="00851977" w:rsidP="000B336A">
            <w:pPr>
              <w:widowControl w:val="0"/>
              <w:shd w:val="clear" w:color="auto" w:fill="FFFFFF"/>
              <w:tabs>
                <w:tab w:val="left" w:pos="17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F3A6B" w:rsidRDefault="00CF3A6B" w:rsidP="00D023B7">
      <w:pPr>
        <w:shd w:val="clear" w:color="auto" w:fill="FFFFFF"/>
        <w:spacing w:after="0" w:line="23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51977" w:rsidRPr="00406456" w:rsidRDefault="00851977" w:rsidP="00CC54C9">
      <w:pPr>
        <w:shd w:val="clear" w:color="auto" w:fill="FFFFFF"/>
        <w:spacing w:after="0" w:line="23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.Пояснительная записка</w:t>
      </w:r>
    </w:p>
    <w:p w:rsidR="00CC54C9" w:rsidRDefault="00851977" w:rsidP="0070039F">
      <w:pPr>
        <w:shd w:val="clear" w:color="auto" w:fill="FFFFFF"/>
        <w:spacing w:after="0" w:line="23" w:lineRule="atLeas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352ECE">
        <w:rPr>
          <w:rFonts w:ascii="Times New Roman" w:hAnsi="Times New Roman" w:cs="Times New Roman"/>
          <w:color w:val="000000"/>
          <w:sz w:val="24"/>
          <w:szCs w:val="24"/>
        </w:rPr>
        <w:t>Количество детей с</w:t>
      </w:r>
      <w:r w:rsidR="00D023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ограниченными возможностями здоровья</w:t>
      </w:r>
      <w:r w:rsidR="00D023B7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52E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023B7" w:rsidRPr="00D023B7">
        <w:rPr>
          <w:rFonts w:ascii="Times New Roman" w:hAnsi="Times New Roman" w:cs="Times New Roman"/>
          <w:color w:val="000000"/>
          <w:sz w:val="24"/>
          <w:szCs w:val="24"/>
        </w:rPr>
        <w:t xml:space="preserve">инвалидностью </w:t>
      </w:r>
      <w:r w:rsidRPr="00352ECE">
        <w:rPr>
          <w:rFonts w:ascii="Times New Roman" w:hAnsi="Times New Roman" w:cs="Times New Roman"/>
          <w:color w:val="000000"/>
          <w:sz w:val="24"/>
          <w:szCs w:val="24"/>
        </w:rPr>
        <w:t>продолжает расти.</w:t>
      </w:r>
      <w:r w:rsidR="00D023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51977" w:rsidRPr="00465A01" w:rsidRDefault="00851977" w:rsidP="0070039F">
      <w:pPr>
        <w:shd w:val="clear" w:color="auto" w:fill="FFFFFF"/>
        <w:spacing w:after="0" w:line="23" w:lineRule="atLeas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465A01">
        <w:rPr>
          <w:rFonts w:ascii="Times New Roman" w:hAnsi="Times New Roman" w:cs="Times New Roman"/>
          <w:color w:val="000000"/>
          <w:sz w:val="24"/>
          <w:szCs w:val="24"/>
        </w:rPr>
        <w:t>Каждый день в России в среднем рождается примерно 4950 детей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51977" w:rsidRPr="00465A01" w:rsidRDefault="00851977" w:rsidP="0070039F">
      <w:pPr>
        <w:pStyle w:val="a9"/>
        <w:numPr>
          <w:ilvl w:val="0"/>
          <w:numId w:val="20"/>
        </w:numPr>
        <w:shd w:val="clear" w:color="auto" w:fill="FFFFFF"/>
        <w:spacing w:after="0" w:line="23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465A01">
        <w:rPr>
          <w:rFonts w:ascii="Times New Roman" w:hAnsi="Times New Roman" w:cs="Times New Roman"/>
          <w:color w:val="000000"/>
          <w:sz w:val="24"/>
          <w:szCs w:val="24"/>
        </w:rPr>
        <w:t>Около 50% детей</w:t>
      </w:r>
      <w:r w:rsidR="00D023B7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465A01">
        <w:rPr>
          <w:rFonts w:ascii="Times New Roman" w:hAnsi="Times New Roman" w:cs="Times New Roman"/>
          <w:color w:val="000000"/>
          <w:sz w:val="24"/>
          <w:szCs w:val="24"/>
        </w:rPr>
        <w:t xml:space="preserve"> рожденных в России, имеют психологические отклонения.</w:t>
      </w:r>
    </w:p>
    <w:p w:rsidR="00851977" w:rsidRPr="00465A01" w:rsidRDefault="00851977" w:rsidP="0070039F">
      <w:pPr>
        <w:pStyle w:val="a9"/>
        <w:numPr>
          <w:ilvl w:val="0"/>
          <w:numId w:val="20"/>
        </w:numPr>
        <w:shd w:val="clear" w:color="auto" w:fill="FFFFFF"/>
        <w:spacing w:after="0" w:line="23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465A01">
        <w:rPr>
          <w:rFonts w:ascii="Times New Roman" w:hAnsi="Times New Roman" w:cs="Times New Roman"/>
          <w:color w:val="000000"/>
          <w:sz w:val="24"/>
          <w:szCs w:val="24"/>
        </w:rPr>
        <w:t>По статистике 35% детей в России рождаются с врожденными заболеваниями.</w:t>
      </w:r>
    </w:p>
    <w:p w:rsidR="00851977" w:rsidRPr="00465A01" w:rsidRDefault="00851977" w:rsidP="0070039F">
      <w:pPr>
        <w:pStyle w:val="a9"/>
        <w:numPr>
          <w:ilvl w:val="0"/>
          <w:numId w:val="20"/>
        </w:numPr>
        <w:shd w:val="clear" w:color="auto" w:fill="FFFFFF"/>
        <w:spacing w:after="0" w:line="23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465A01">
        <w:rPr>
          <w:rFonts w:ascii="Times New Roman" w:hAnsi="Times New Roman" w:cs="Times New Roman"/>
          <w:color w:val="000000"/>
          <w:sz w:val="24"/>
          <w:szCs w:val="24"/>
        </w:rPr>
        <w:t>Число детей инвалидов в стране составляет более 500 000 (2%).</w:t>
      </w:r>
    </w:p>
    <w:p w:rsidR="00851977" w:rsidRPr="00465A01" w:rsidRDefault="00851977" w:rsidP="0070039F">
      <w:pPr>
        <w:pStyle w:val="a9"/>
        <w:numPr>
          <w:ilvl w:val="0"/>
          <w:numId w:val="20"/>
        </w:numPr>
        <w:shd w:val="clear" w:color="auto" w:fill="FFFFFF"/>
        <w:spacing w:after="0" w:line="23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465A01">
        <w:rPr>
          <w:rFonts w:ascii="Times New Roman" w:hAnsi="Times New Roman" w:cs="Times New Roman"/>
          <w:color w:val="000000"/>
          <w:sz w:val="24"/>
          <w:szCs w:val="24"/>
        </w:rPr>
        <w:t>Число детей до 17 лет с диагнозом ДЦП в России насчитывается примерно 85 000, ежегодно рождается в пределах 7 000 детей с таким диагнозом.</w:t>
      </w:r>
    </w:p>
    <w:p w:rsidR="00851977" w:rsidRPr="00465A01" w:rsidRDefault="00851977" w:rsidP="0070039F">
      <w:pPr>
        <w:pStyle w:val="a9"/>
        <w:numPr>
          <w:ilvl w:val="0"/>
          <w:numId w:val="20"/>
        </w:numPr>
        <w:shd w:val="clear" w:color="auto" w:fill="FFFFFF"/>
        <w:spacing w:after="0" w:line="23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465A01">
        <w:rPr>
          <w:rFonts w:ascii="Times New Roman" w:hAnsi="Times New Roman" w:cs="Times New Roman"/>
          <w:color w:val="000000"/>
          <w:sz w:val="24"/>
          <w:szCs w:val="24"/>
        </w:rPr>
        <w:t>Число детей больных аутизмом в стране неуклонно растет, так если в 2015 году насчитывалось 17 700 случаев заболевания, то в 2016 году уже более 22</w:t>
      </w:r>
      <w:r w:rsidR="00D023B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65A01">
        <w:rPr>
          <w:rFonts w:ascii="Times New Roman" w:hAnsi="Times New Roman" w:cs="Times New Roman"/>
          <w:color w:val="000000"/>
          <w:sz w:val="24"/>
          <w:szCs w:val="24"/>
        </w:rPr>
        <w:t>000</w:t>
      </w:r>
      <w:r w:rsidR="00D023B7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465A01">
        <w:rPr>
          <w:rFonts w:ascii="Times New Roman" w:hAnsi="Times New Roman" w:cs="Times New Roman"/>
          <w:color w:val="000000"/>
          <w:sz w:val="24"/>
          <w:szCs w:val="24"/>
        </w:rPr>
        <w:t xml:space="preserve"> до года аутизм у ребенка не диагностируется.</w:t>
      </w:r>
    </w:p>
    <w:p w:rsidR="00851977" w:rsidRPr="00465A01" w:rsidRDefault="00851977" w:rsidP="0070039F">
      <w:pPr>
        <w:pStyle w:val="a9"/>
        <w:numPr>
          <w:ilvl w:val="0"/>
          <w:numId w:val="20"/>
        </w:numPr>
        <w:shd w:val="clear" w:color="auto" w:fill="FFFFFF"/>
        <w:spacing w:after="0" w:line="23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465A01">
        <w:rPr>
          <w:rFonts w:ascii="Times New Roman" w:hAnsi="Times New Roman" w:cs="Times New Roman"/>
          <w:color w:val="000000"/>
          <w:sz w:val="24"/>
          <w:szCs w:val="24"/>
        </w:rPr>
        <w:t>Лишь каждый пятый первоклассник страны (22%), является здоровым.</w:t>
      </w:r>
    </w:p>
    <w:p w:rsidR="00851977" w:rsidRPr="00465A01" w:rsidRDefault="001B70E0" w:rsidP="0070039F">
      <w:pPr>
        <w:pStyle w:val="a9"/>
        <w:numPr>
          <w:ilvl w:val="0"/>
          <w:numId w:val="20"/>
        </w:numPr>
        <w:shd w:val="clear" w:color="auto" w:fill="FFFFFF"/>
        <w:spacing w:after="0" w:line="23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1B70E0">
        <w:rPr>
          <w:rFonts w:ascii="Times New Roman" w:hAnsi="Times New Roman" w:cs="Times New Roman"/>
          <w:color w:val="000000"/>
          <w:sz w:val="24"/>
          <w:szCs w:val="24"/>
        </w:rPr>
        <w:t>Число дошкольников с ЗПР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B70E0">
        <w:rPr>
          <w:rFonts w:ascii="Times New Roman" w:hAnsi="Times New Roman" w:cs="Times New Roman"/>
          <w:color w:val="000000"/>
          <w:sz w:val="24"/>
          <w:szCs w:val="24"/>
        </w:rPr>
        <w:t>(задержка психического развития) составляет 25% от детской популяции.</w:t>
      </w:r>
    </w:p>
    <w:p w:rsidR="00851977" w:rsidRPr="00352D06" w:rsidRDefault="00851977" w:rsidP="0070039F">
      <w:pPr>
        <w:shd w:val="clear" w:color="auto" w:fill="FFFFFF"/>
        <w:spacing w:after="0" w:line="23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352ECE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="001B70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52ECE">
        <w:rPr>
          <w:rFonts w:ascii="Times New Roman" w:hAnsi="Times New Roman" w:cs="Times New Roman"/>
          <w:color w:val="000000"/>
          <w:sz w:val="24"/>
          <w:szCs w:val="24"/>
        </w:rPr>
        <w:t>данным НИИ дефектологии РАО</w:t>
      </w:r>
      <w:r w:rsidR="001B70E0">
        <w:rPr>
          <w:rFonts w:ascii="Times New Roman" w:hAnsi="Times New Roman" w:cs="Times New Roman"/>
          <w:color w:val="000000"/>
          <w:sz w:val="24"/>
          <w:szCs w:val="24"/>
        </w:rPr>
        <w:t xml:space="preserve"> д</w:t>
      </w:r>
      <w:r w:rsidRPr="00352ECE">
        <w:rPr>
          <w:rFonts w:ascii="Times New Roman" w:hAnsi="Times New Roman" w:cs="Times New Roman"/>
          <w:color w:val="000000"/>
          <w:sz w:val="24"/>
          <w:szCs w:val="24"/>
        </w:rPr>
        <w:t xml:space="preserve">остаточного уровня школьной зрелости в 6-летнем возрасте достигают менее 50% детей, а недоразвитие познавательных способностей отмечается у каждого 10-го ребенка школьного возраста (Т.Я.Сафонова, А.Д.Фролова). </w:t>
      </w:r>
    </w:p>
    <w:p w:rsidR="00851977" w:rsidRPr="00A24256" w:rsidRDefault="00851977" w:rsidP="0070039F">
      <w:pPr>
        <w:shd w:val="clear" w:color="auto" w:fill="FFFFFF"/>
        <w:spacing w:after="0" w:line="23" w:lineRule="atLeast"/>
        <w:ind w:firstLine="708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24256">
        <w:rPr>
          <w:rFonts w:ascii="Times New Roman" w:hAnsi="Times New Roman" w:cs="Times New Roman"/>
          <w:b/>
          <w:color w:val="000000"/>
          <w:sz w:val="24"/>
          <w:szCs w:val="24"/>
        </w:rPr>
        <w:t>В. Ф. Базарный</w:t>
      </w:r>
    </w:p>
    <w:p w:rsidR="00851977" w:rsidRPr="001B70E0" w:rsidRDefault="00851977" w:rsidP="0070039F">
      <w:pPr>
        <w:shd w:val="clear" w:color="auto" w:fill="FFFFFF"/>
        <w:spacing w:after="0" w:line="23" w:lineRule="atLeast"/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«</w:t>
      </w:r>
      <w:r w:rsidRPr="00A24256">
        <w:rPr>
          <w:rFonts w:ascii="Times New Roman" w:hAnsi="Times New Roman" w:cs="Times New Roman"/>
          <w:color w:val="000000"/>
          <w:sz w:val="24"/>
          <w:szCs w:val="24"/>
        </w:rPr>
        <w:t>Сегодня очень актуальна проблема здоровья детей и реальное ухудшение</w:t>
      </w:r>
      <w:r w:rsidR="001B70E0">
        <w:rPr>
          <w:rFonts w:ascii="Times New Roman" w:hAnsi="Times New Roman" w:cs="Times New Roman"/>
          <w:color w:val="000000"/>
          <w:sz w:val="24"/>
          <w:szCs w:val="24"/>
        </w:rPr>
        <w:t xml:space="preserve"> их</w:t>
      </w:r>
      <w:r w:rsidRPr="00A24256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физического, психического, нравственного</w:t>
      </w:r>
      <w:r w:rsidR="001B70E0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A24256">
        <w:rPr>
          <w:rFonts w:ascii="Times New Roman" w:hAnsi="Times New Roman" w:cs="Times New Roman"/>
          <w:color w:val="000000"/>
          <w:sz w:val="24"/>
          <w:szCs w:val="24"/>
        </w:rPr>
        <w:t>духовного состояния</w:t>
      </w:r>
      <w:r w:rsidR="001B70E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242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B70E0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A24256">
        <w:rPr>
          <w:rFonts w:ascii="Times New Roman" w:hAnsi="Times New Roman" w:cs="Times New Roman"/>
          <w:color w:val="000000"/>
          <w:sz w:val="24"/>
          <w:szCs w:val="24"/>
        </w:rPr>
        <w:t>се мы несем историческую ответственность за здоровье будущих поколений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A24256">
        <w:rPr>
          <w:rFonts w:ascii="Times New Roman" w:hAnsi="Times New Roman" w:cs="Times New Roman"/>
          <w:color w:val="000000"/>
          <w:sz w:val="24"/>
          <w:szCs w:val="24"/>
        </w:rPr>
        <w:t xml:space="preserve"> и только все вместе можем изменить ситуацию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A2425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51977" w:rsidRDefault="00851977" w:rsidP="0070039F">
      <w:pPr>
        <w:shd w:val="clear" w:color="auto" w:fill="FFFFFF"/>
        <w:spacing w:after="0" w:line="23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24256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1B70E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A24256">
        <w:rPr>
          <w:rFonts w:ascii="Times New Roman" w:hAnsi="Times New Roman" w:cs="Times New Roman"/>
          <w:color w:val="000000"/>
          <w:sz w:val="24"/>
          <w:szCs w:val="24"/>
        </w:rPr>
        <w:t>сть дети, о которых говорят «особенный»</w:t>
      </w:r>
      <w:r w:rsidR="001B70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4256">
        <w:rPr>
          <w:rFonts w:ascii="Times New Roman" w:hAnsi="Times New Roman" w:cs="Times New Roman"/>
          <w:color w:val="000000"/>
          <w:sz w:val="24"/>
          <w:szCs w:val="24"/>
        </w:rPr>
        <w:t xml:space="preserve">для того, чтобы обозначить отличающие его особые потребности. Дети с задержкой психического развития составляют большой процент в массовых детских садах. </w:t>
      </w:r>
    </w:p>
    <w:p w:rsidR="00851977" w:rsidRPr="00B91726" w:rsidRDefault="00851977" w:rsidP="0070039F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Г</w:t>
      </w:r>
      <w:r w:rsidRPr="00B91726">
        <w:rPr>
          <w:rFonts w:ascii="Times New Roman" w:hAnsi="Times New Roman" w:cs="Times New Roman"/>
          <w:color w:val="000000"/>
          <w:sz w:val="24"/>
          <w:szCs w:val="24"/>
        </w:rPr>
        <w:t>лавными источниками нездоровья де</w:t>
      </w:r>
      <w:r>
        <w:rPr>
          <w:rFonts w:ascii="Times New Roman" w:hAnsi="Times New Roman" w:cs="Times New Roman"/>
          <w:color w:val="000000"/>
          <w:sz w:val="24"/>
          <w:szCs w:val="24"/>
        </w:rPr>
        <w:t>тей являются следующие причины:</w:t>
      </w:r>
    </w:p>
    <w:p w:rsidR="00851977" w:rsidRPr="00B91726" w:rsidRDefault="00851977" w:rsidP="0070039F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91726">
        <w:rPr>
          <w:rFonts w:ascii="Times New Roman" w:hAnsi="Times New Roman" w:cs="Times New Roman"/>
          <w:color w:val="000000"/>
          <w:sz w:val="24"/>
          <w:szCs w:val="24"/>
        </w:rPr>
        <w:lastRenderedPageBreak/>
        <w:t>1. Большое внимание уделяется образовательным станда</w:t>
      </w:r>
      <w:r>
        <w:rPr>
          <w:rFonts w:ascii="Times New Roman" w:hAnsi="Times New Roman" w:cs="Times New Roman"/>
          <w:color w:val="000000"/>
          <w:sz w:val="24"/>
          <w:szCs w:val="24"/>
        </w:rPr>
        <w:t>ртам, а не приоритету здоровья;</w:t>
      </w:r>
    </w:p>
    <w:p w:rsidR="00851977" w:rsidRPr="00B91726" w:rsidRDefault="00851977" w:rsidP="0070039F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91726">
        <w:rPr>
          <w:rFonts w:ascii="Times New Roman" w:hAnsi="Times New Roman" w:cs="Times New Roman"/>
          <w:color w:val="000000"/>
          <w:sz w:val="24"/>
          <w:szCs w:val="24"/>
        </w:rPr>
        <w:t>2. Зачастую не учитыва</w:t>
      </w:r>
      <w:r w:rsidR="001B70E0">
        <w:rPr>
          <w:rFonts w:ascii="Times New Roman" w:hAnsi="Times New Roman" w:cs="Times New Roman"/>
          <w:color w:val="000000"/>
          <w:sz w:val="24"/>
          <w:szCs w:val="24"/>
        </w:rPr>
        <w:t>ется</w:t>
      </w:r>
      <w:r w:rsidRPr="00B91726">
        <w:rPr>
          <w:rFonts w:ascii="Times New Roman" w:hAnsi="Times New Roman" w:cs="Times New Roman"/>
          <w:color w:val="000000"/>
          <w:sz w:val="24"/>
          <w:szCs w:val="24"/>
        </w:rPr>
        <w:t xml:space="preserve"> моторно-динамический образ ребенка с его смыслом, мотивами и игровы</w:t>
      </w:r>
      <w:r>
        <w:rPr>
          <w:rFonts w:ascii="Times New Roman" w:hAnsi="Times New Roman" w:cs="Times New Roman"/>
          <w:color w:val="000000"/>
          <w:sz w:val="24"/>
          <w:szCs w:val="24"/>
        </w:rPr>
        <w:t>м началом;</w:t>
      </w:r>
    </w:p>
    <w:p w:rsidR="00851977" w:rsidRPr="00B91726" w:rsidRDefault="00851977" w:rsidP="0070039F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91726">
        <w:rPr>
          <w:rFonts w:ascii="Times New Roman" w:hAnsi="Times New Roman" w:cs="Times New Roman"/>
          <w:color w:val="000000"/>
          <w:sz w:val="24"/>
          <w:szCs w:val="24"/>
        </w:rPr>
        <w:t>3. Не формируе</w:t>
      </w:r>
      <w:r w:rsidR="00853BC8">
        <w:rPr>
          <w:rFonts w:ascii="Times New Roman" w:hAnsi="Times New Roman" w:cs="Times New Roman"/>
          <w:color w:val="000000"/>
          <w:sz w:val="24"/>
          <w:szCs w:val="24"/>
        </w:rPr>
        <w:t>тся</w:t>
      </w:r>
      <w:r w:rsidRPr="00B91726">
        <w:rPr>
          <w:rFonts w:ascii="Times New Roman" w:hAnsi="Times New Roman" w:cs="Times New Roman"/>
          <w:color w:val="000000"/>
          <w:sz w:val="24"/>
          <w:szCs w:val="24"/>
        </w:rPr>
        <w:t xml:space="preserve"> функциональн</w:t>
      </w:r>
      <w:r w:rsidR="00853BC8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Pr="00B91726">
        <w:rPr>
          <w:rFonts w:ascii="Times New Roman" w:hAnsi="Times New Roman" w:cs="Times New Roman"/>
          <w:color w:val="000000"/>
          <w:sz w:val="24"/>
          <w:szCs w:val="24"/>
        </w:rPr>
        <w:t xml:space="preserve"> зрелось тех систем, на которые падает в школе осно</w:t>
      </w:r>
      <w:r>
        <w:rPr>
          <w:rFonts w:ascii="Times New Roman" w:hAnsi="Times New Roman" w:cs="Times New Roman"/>
          <w:color w:val="000000"/>
          <w:sz w:val="24"/>
          <w:szCs w:val="24"/>
        </w:rPr>
        <w:t>вная тяжесть школьных нагрузок;</w:t>
      </w:r>
    </w:p>
    <w:p w:rsidR="00851977" w:rsidRPr="00B91726" w:rsidRDefault="00851977" w:rsidP="0070039F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B91726">
        <w:rPr>
          <w:rFonts w:ascii="Times New Roman" w:hAnsi="Times New Roman" w:cs="Times New Roman"/>
          <w:color w:val="000000"/>
          <w:sz w:val="24"/>
          <w:szCs w:val="24"/>
        </w:rPr>
        <w:t>. Дети большую часть времени находятся в закрытом помещении, в ограниченном пространстве 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обеднённой развивающей средой;</w:t>
      </w:r>
    </w:p>
    <w:p w:rsidR="00851977" w:rsidRPr="00B91726" w:rsidRDefault="00851977" w:rsidP="0070039F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B91726">
        <w:rPr>
          <w:rFonts w:ascii="Times New Roman" w:hAnsi="Times New Roman" w:cs="Times New Roman"/>
          <w:color w:val="000000"/>
          <w:sz w:val="24"/>
          <w:szCs w:val="24"/>
        </w:rPr>
        <w:t>. Обучение детей</w:t>
      </w:r>
      <w:r w:rsidR="00853BC8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Pr="00B91726">
        <w:rPr>
          <w:rFonts w:ascii="Times New Roman" w:hAnsi="Times New Roman" w:cs="Times New Roman"/>
          <w:color w:val="000000"/>
          <w:sz w:val="24"/>
          <w:szCs w:val="24"/>
        </w:rPr>
        <w:t>по мертвым буквам, цифрам, схемам</w:t>
      </w:r>
      <w:r w:rsidR="00853BC8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B91726">
        <w:rPr>
          <w:rFonts w:ascii="Times New Roman" w:hAnsi="Times New Roman" w:cs="Times New Roman"/>
          <w:color w:val="000000"/>
          <w:sz w:val="24"/>
          <w:szCs w:val="24"/>
        </w:rPr>
        <w:t xml:space="preserve"> вед</w:t>
      </w:r>
      <w:r w:rsidR="00853BC8">
        <w:rPr>
          <w:rFonts w:ascii="Times New Roman" w:hAnsi="Times New Roman" w:cs="Times New Roman"/>
          <w:color w:val="000000"/>
          <w:sz w:val="24"/>
          <w:szCs w:val="24"/>
        </w:rPr>
        <w:t>ё</w:t>
      </w:r>
      <w:r w:rsidRPr="00B91726">
        <w:rPr>
          <w:rFonts w:ascii="Times New Roman" w:hAnsi="Times New Roman" w:cs="Times New Roman"/>
          <w:color w:val="000000"/>
          <w:sz w:val="24"/>
          <w:szCs w:val="24"/>
        </w:rPr>
        <w:t>т к угасанию чув</w:t>
      </w:r>
      <w:r>
        <w:rPr>
          <w:rFonts w:ascii="Times New Roman" w:hAnsi="Times New Roman" w:cs="Times New Roman"/>
          <w:color w:val="000000"/>
          <w:sz w:val="24"/>
          <w:szCs w:val="24"/>
        </w:rPr>
        <w:t>ства жизни, добра, переживаний.</w:t>
      </w:r>
    </w:p>
    <w:p w:rsidR="00851977" w:rsidRPr="00B91726" w:rsidRDefault="00851977" w:rsidP="0070039F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B91726">
        <w:rPr>
          <w:rFonts w:ascii="Times New Roman" w:hAnsi="Times New Roman" w:cs="Times New Roman"/>
          <w:color w:val="000000"/>
          <w:sz w:val="24"/>
          <w:szCs w:val="24"/>
        </w:rPr>
        <w:t>. Игра зачастую теряет основной смысл</w:t>
      </w:r>
      <w:r w:rsidR="00853BC8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B91726">
        <w:rPr>
          <w:rFonts w:ascii="Times New Roman" w:hAnsi="Times New Roman" w:cs="Times New Roman"/>
          <w:color w:val="000000"/>
          <w:sz w:val="24"/>
          <w:szCs w:val="24"/>
        </w:rPr>
        <w:t xml:space="preserve"> двигательный процесс, активность, образн</w:t>
      </w:r>
      <w:r w:rsidR="00853BC8">
        <w:rPr>
          <w:rFonts w:ascii="Times New Roman" w:hAnsi="Times New Roman" w:cs="Times New Roman"/>
          <w:color w:val="000000"/>
          <w:sz w:val="24"/>
          <w:szCs w:val="24"/>
        </w:rPr>
        <w:t>ое</w:t>
      </w:r>
      <w:r w:rsidRPr="00B91726">
        <w:rPr>
          <w:rFonts w:ascii="Times New Roman" w:hAnsi="Times New Roman" w:cs="Times New Roman"/>
          <w:color w:val="000000"/>
          <w:sz w:val="24"/>
          <w:szCs w:val="24"/>
        </w:rPr>
        <w:t xml:space="preserve"> мышление,</w:t>
      </w:r>
      <w:r w:rsidR="00853BC8">
        <w:rPr>
          <w:rFonts w:ascii="Times New Roman" w:hAnsi="Times New Roman" w:cs="Times New Roman"/>
          <w:color w:val="000000"/>
          <w:sz w:val="24"/>
          <w:szCs w:val="24"/>
        </w:rPr>
        <w:t xml:space="preserve"> познание…</w:t>
      </w:r>
      <w:r w:rsidRPr="00B9172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53B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0C24" w:rsidRPr="00DE439A" w:rsidRDefault="00851977" w:rsidP="0070039F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B91726">
        <w:rPr>
          <w:rFonts w:ascii="Times New Roman" w:hAnsi="Times New Roman" w:cs="Times New Roman"/>
          <w:color w:val="000000"/>
          <w:sz w:val="24"/>
          <w:szCs w:val="24"/>
        </w:rPr>
        <w:t xml:space="preserve">. Дети в детском саду перегружены образовательной деятельностью и для свободной, творческой, игровой деятельности у них </w:t>
      </w:r>
      <w:r w:rsidR="00853BC8">
        <w:rPr>
          <w:rFonts w:ascii="Times New Roman" w:hAnsi="Times New Roman" w:cs="Times New Roman"/>
          <w:color w:val="000000"/>
          <w:sz w:val="24"/>
          <w:szCs w:val="24"/>
        </w:rPr>
        <w:t>недостаточно</w:t>
      </w:r>
      <w:r w:rsidRPr="00B91726">
        <w:rPr>
          <w:rFonts w:ascii="Times New Roman" w:hAnsi="Times New Roman" w:cs="Times New Roman"/>
          <w:color w:val="000000"/>
          <w:sz w:val="24"/>
          <w:szCs w:val="24"/>
        </w:rPr>
        <w:t xml:space="preserve"> времени.</w:t>
      </w:r>
    </w:p>
    <w:p w:rsidR="00851977" w:rsidRPr="00352ECE" w:rsidRDefault="00DE439A" w:rsidP="0070039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851977" w:rsidRPr="00352ECE">
        <w:rPr>
          <w:rFonts w:ascii="Times New Roman" w:hAnsi="Times New Roman" w:cs="Times New Roman"/>
          <w:color w:val="000000"/>
          <w:sz w:val="24"/>
          <w:szCs w:val="24"/>
        </w:rPr>
        <w:t xml:space="preserve">Наше учреждение </w:t>
      </w:r>
      <w:r w:rsidR="00ED7F54">
        <w:rPr>
          <w:rFonts w:ascii="Times New Roman" w:hAnsi="Times New Roman" w:cs="Times New Roman"/>
          <w:color w:val="000000"/>
          <w:sz w:val="24"/>
          <w:szCs w:val="24"/>
        </w:rPr>
        <w:t>посещают 70</w:t>
      </w:r>
      <w:r w:rsidR="00851977" w:rsidRPr="00352E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C54C9">
        <w:rPr>
          <w:rFonts w:ascii="Times New Roman" w:hAnsi="Times New Roman" w:cs="Times New Roman"/>
          <w:color w:val="000000"/>
          <w:sz w:val="24"/>
          <w:szCs w:val="24"/>
        </w:rPr>
        <w:t>воспитанников:</w:t>
      </w:r>
      <w:r w:rsidR="00851977" w:rsidRPr="00352ECE">
        <w:rPr>
          <w:rFonts w:ascii="Times New Roman" w:hAnsi="Times New Roman" w:cs="Times New Roman"/>
          <w:color w:val="000000"/>
          <w:sz w:val="24"/>
          <w:szCs w:val="24"/>
        </w:rPr>
        <w:t xml:space="preserve">  дет</w:t>
      </w:r>
      <w:r w:rsidR="00CC54C9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ED7F54">
        <w:rPr>
          <w:rFonts w:ascii="Times New Roman" w:hAnsi="Times New Roman" w:cs="Times New Roman"/>
          <w:color w:val="000000"/>
          <w:sz w:val="24"/>
          <w:szCs w:val="24"/>
        </w:rPr>
        <w:t xml:space="preserve"> с тяжелыми нарушениями речи,  </w:t>
      </w:r>
      <w:r w:rsidR="00851977" w:rsidRPr="00352ECE">
        <w:rPr>
          <w:rFonts w:ascii="Times New Roman" w:hAnsi="Times New Roman" w:cs="Times New Roman"/>
          <w:color w:val="000000"/>
          <w:sz w:val="24"/>
          <w:szCs w:val="24"/>
        </w:rPr>
        <w:t>с задержкой психического развития, ДЦП,  с аутистоподобной симптоматикой,  с синдромом дефицита внимания и гиперактивностью, с интеллектуальной недостаточностью, с синдромом  Дауна</w:t>
      </w:r>
      <w:r w:rsidR="00CC54C9">
        <w:rPr>
          <w:rFonts w:ascii="Times New Roman" w:hAnsi="Times New Roman" w:cs="Times New Roman"/>
          <w:color w:val="000000"/>
          <w:sz w:val="24"/>
          <w:szCs w:val="24"/>
        </w:rPr>
        <w:t xml:space="preserve">, с </w:t>
      </w:r>
      <w:r w:rsidR="00851977">
        <w:rPr>
          <w:rFonts w:ascii="Times New Roman" w:hAnsi="Times New Roman" w:cs="Times New Roman"/>
          <w:color w:val="000000"/>
          <w:sz w:val="24"/>
          <w:szCs w:val="24"/>
        </w:rPr>
        <w:t>инвалид</w:t>
      </w:r>
      <w:r w:rsidR="00CC54C9">
        <w:rPr>
          <w:rFonts w:ascii="Times New Roman" w:hAnsi="Times New Roman" w:cs="Times New Roman"/>
          <w:color w:val="000000"/>
          <w:sz w:val="24"/>
          <w:szCs w:val="24"/>
        </w:rPr>
        <w:t>ностью</w:t>
      </w:r>
      <w:r w:rsidR="0085197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51977" w:rsidRDefault="00851977" w:rsidP="0070039F">
      <w:pPr>
        <w:shd w:val="clear" w:color="auto" w:fill="FFFFFF"/>
        <w:spacing w:after="0" w:line="23" w:lineRule="atLeas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352ECE">
        <w:rPr>
          <w:rFonts w:ascii="Times New Roman" w:hAnsi="Times New Roman" w:cs="Times New Roman"/>
          <w:color w:val="000000"/>
          <w:sz w:val="24"/>
          <w:szCs w:val="24"/>
        </w:rPr>
        <w:t>Функционируют 5 групп компенсирующей направленности, 1 группа для детей с тяжелыми нарушениями речи, 4 группы</w:t>
      </w:r>
      <w:r w:rsidR="00500C24">
        <w:rPr>
          <w:rFonts w:ascii="Times New Roman" w:hAnsi="Times New Roman" w:cs="Times New Roman"/>
          <w:color w:val="000000"/>
          <w:sz w:val="24"/>
          <w:szCs w:val="24"/>
        </w:rPr>
        <w:t xml:space="preserve"> для </w:t>
      </w:r>
      <w:r w:rsidRPr="00352ECE">
        <w:rPr>
          <w:rFonts w:ascii="Times New Roman" w:hAnsi="Times New Roman" w:cs="Times New Roman"/>
          <w:color w:val="000000"/>
          <w:sz w:val="24"/>
          <w:szCs w:val="24"/>
        </w:rPr>
        <w:t>детей с задержкой психического развития.</w:t>
      </w:r>
    </w:p>
    <w:p w:rsidR="00851977" w:rsidRDefault="00851977" w:rsidP="0070039F">
      <w:pPr>
        <w:shd w:val="clear" w:color="auto" w:fill="FFFFFF"/>
        <w:spacing w:after="0" w:line="23" w:lineRule="atLeas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Группы реализуют адаптированные основные образовательные программы для детей с ТНР и ЗПР. На каждого ребенка разработан индивидуальный образовательный маршрут с учетом психофизических особенностей детей. </w:t>
      </w:r>
    </w:p>
    <w:p w:rsidR="00851977" w:rsidRDefault="00CC54C9" w:rsidP="0070039F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851977" w:rsidRPr="000C09F0">
        <w:rPr>
          <w:rFonts w:ascii="Times New Roman" w:hAnsi="Times New Roman" w:cs="Times New Roman"/>
          <w:color w:val="000000"/>
          <w:sz w:val="24"/>
          <w:szCs w:val="24"/>
        </w:rPr>
        <w:t>ндивидуальны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="00851977" w:rsidRPr="000C09F0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="00851977" w:rsidRPr="000C09F0">
        <w:rPr>
          <w:rFonts w:ascii="Times New Roman" w:hAnsi="Times New Roman" w:cs="Times New Roman"/>
          <w:color w:val="000000"/>
          <w:sz w:val="24"/>
          <w:szCs w:val="24"/>
        </w:rPr>
        <w:t xml:space="preserve"> маршрут ребенка с ОВЗ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="00851977" w:rsidRPr="000C09F0">
        <w:rPr>
          <w:rFonts w:ascii="Times New Roman" w:hAnsi="Times New Roman" w:cs="Times New Roman"/>
          <w:color w:val="000000"/>
          <w:sz w:val="24"/>
          <w:szCs w:val="24"/>
        </w:rPr>
        <w:t>систем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851977" w:rsidRPr="000C09F0">
        <w:rPr>
          <w:rFonts w:ascii="Times New Roman" w:hAnsi="Times New Roman" w:cs="Times New Roman"/>
          <w:color w:val="000000"/>
          <w:sz w:val="24"/>
          <w:szCs w:val="24"/>
        </w:rPr>
        <w:t xml:space="preserve"> конкретных совместных действий администрации, педагогического коллектива, междисциплинарной команды специалистов сопровождения </w:t>
      </w:r>
      <w:r w:rsidR="00851977">
        <w:rPr>
          <w:rFonts w:ascii="Times New Roman" w:hAnsi="Times New Roman" w:cs="Times New Roman"/>
          <w:color w:val="000000"/>
          <w:sz w:val="24"/>
          <w:szCs w:val="24"/>
        </w:rPr>
        <w:t xml:space="preserve">дошкольной </w:t>
      </w:r>
      <w:r w:rsidR="00851977" w:rsidRPr="000C09F0">
        <w:rPr>
          <w:rFonts w:ascii="Times New Roman" w:hAnsi="Times New Roman" w:cs="Times New Roman"/>
          <w:color w:val="000000"/>
          <w:sz w:val="24"/>
          <w:szCs w:val="24"/>
        </w:rPr>
        <w:t>образовательной организации, родителей при включении ребенка с ОВЗ в образовательный процесс</w:t>
      </w:r>
      <w:r w:rsidR="0085197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D7F54" w:rsidRDefault="00ED7F54" w:rsidP="0070039F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ED7F5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074820" cy="1590675"/>
            <wp:effectExtent l="0" t="0" r="0" b="0"/>
            <wp:docPr id="2" name="Рисунок 2" descr="https://ds02.infourok.ru/uploads/ex/05a5/000633ac-7c183eaa/64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5a5/000633ac-7c183eaa/640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9" t="29850" r="8971" b="13061"/>
                    <a:stretch/>
                  </pic:blipFill>
                  <pic:spPr bwMode="auto">
                    <a:xfrm>
                      <a:off x="0" y="0"/>
                      <a:ext cx="3076947" cy="15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977" w:rsidRDefault="00851977" w:rsidP="0070039F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bookmarkStart w:id="2" w:name="_Hlk525689221"/>
      <w:r w:rsidRPr="00B233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bookmarkEnd w:id="2"/>
    <w:p w:rsidR="00851977" w:rsidRDefault="00851977" w:rsidP="0070039F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442480" cy="3486150"/>
            <wp:effectExtent l="19050" t="0" r="0" b="0"/>
            <wp:docPr id="7196" name="Рисунок 7196" descr="http://xn--700-5ddo2cpoj.xn--p1ai/web/upload/cke/2d2f07314b850fdb03d1ccb016fa14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700-5ddo2cpoj.xn--p1ai/web/upload/cke/2d2f07314b850fdb03d1ccb016fa140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0" cy="348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977" w:rsidRPr="00B23338" w:rsidRDefault="00DE439A" w:rsidP="0070039F">
      <w:pPr>
        <w:shd w:val="clear" w:color="auto" w:fill="FFFFFF"/>
        <w:spacing w:after="0" w:line="23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51977" w:rsidRDefault="00CC54C9" w:rsidP="0070039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C54C9">
        <w:rPr>
          <w:rFonts w:ascii="Times New Roman" w:hAnsi="Times New Roman" w:cs="Times New Roman"/>
          <w:color w:val="000000"/>
          <w:sz w:val="24"/>
          <w:szCs w:val="24"/>
        </w:rPr>
        <w:t xml:space="preserve">В ДОУ сложилась определенная система оздоровительной работы по формированию физически здоровой личности ребенка. </w:t>
      </w:r>
      <w:r w:rsidR="00851977" w:rsidRPr="00B91726">
        <w:rPr>
          <w:rFonts w:ascii="Times New Roman" w:hAnsi="Times New Roman" w:cs="Times New Roman"/>
          <w:color w:val="000000"/>
          <w:sz w:val="24"/>
          <w:szCs w:val="24"/>
        </w:rPr>
        <w:t>Но, несмотря на достаточную в целом представленность</w:t>
      </w:r>
      <w:r w:rsidR="00851977">
        <w:rPr>
          <w:rFonts w:ascii="Times New Roman" w:hAnsi="Times New Roman" w:cs="Times New Roman"/>
          <w:color w:val="000000"/>
          <w:sz w:val="24"/>
          <w:szCs w:val="24"/>
        </w:rPr>
        <w:t xml:space="preserve"> методик и технологий по здоровье</w:t>
      </w:r>
      <w:r w:rsidR="00732994">
        <w:rPr>
          <w:rFonts w:ascii="Times New Roman" w:hAnsi="Times New Roman" w:cs="Times New Roman"/>
          <w:color w:val="000000"/>
          <w:sz w:val="24"/>
          <w:szCs w:val="24"/>
        </w:rPr>
        <w:t>сбережен</w:t>
      </w:r>
      <w:r w:rsidR="00851977">
        <w:rPr>
          <w:rFonts w:ascii="Times New Roman" w:hAnsi="Times New Roman" w:cs="Times New Roman"/>
          <w:color w:val="000000"/>
          <w:sz w:val="24"/>
          <w:szCs w:val="24"/>
        </w:rPr>
        <w:t xml:space="preserve">ию детей, мы продолжаем искать нестандартные методы и приёмы психофизического здоровьесбережения детей с ОВЗ. </w:t>
      </w:r>
    </w:p>
    <w:p w:rsidR="00851977" w:rsidRDefault="00851977" w:rsidP="0070039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F0C2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</w:t>
      </w:r>
      <w:r w:rsidRPr="0070039F">
        <w:rPr>
          <w:rFonts w:ascii="Times New Roman" w:hAnsi="Times New Roman" w:cs="Times New Roman"/>
          <w:color w:val="000000"/>
          <w:sz w:val="24"/>
          <w:szCs w:val="24"/>
        </w:rPr>
        <w:t>Анализируя</w:t>
      </w:r>
      <w:r w:rsidRPr="009F0C2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70039F">
        <w:rPr>
          <w:rFonts w:ascii="Times New Roman" w:hAnsi="Times New Roman" w:cs="Times New Roman"/>
          <w:color w:val="000000"/>
          <w:sz w:val="24"/>
          <w:szCs w:val="24"/>
        </w:rPr>
        <w:t>продолжительность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степень </w:t>
      </w:r>
      <w:r w:rsidRPr="0070039F">
        <w:rPr>
          <w:rFonts w:ascii="Times New Roman" w:hAnsi="Times New Roman" w:cs="Times New Roman"/>
          <w:b/>
          <w:color w:val="000000"/>
          <w:sz w:val="24"/>
          <w:szCs w:val="24"/>
        </w:rPr>
        <w:t>адаптации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детей к ДОУ, </w:t>
      </w:r>
      <w:r w:rsidRPr="0070039F">
        <w:rPr>
          <w:rFonts w:ascii="Times New Roman" w:hAnsi="Times New Roman" w:cs="Times New Roman"/>
          <w:b/>
          <w:color w:val="000000"/>
          <w:sz w:val="24"/>
          <w:szCs w:val="24"/>
        </w:rPr>
        <w:t>уровень заболеваемости</w:t>
      </w:r>
      <w:r>
        <w:rPr>
          <w:rFonts w:ascii="Times New Roman" w:hAnsi="Times New Roman" w:cs="Times New Roman"/>
          <w:color w:val="000000"/>
          <w:sz w:val="24"/>
          <w:szCs w:val="24"/>
        </w:rPr>
        <w:t>, мы выявили чёткую взаимосвязь эмоционального, психосоматического состояния детского организма с заболеваемостью.</w:t>
      </w:r>
    </w:p>
    <w:p w:rsidR="00851977" w:rsidRDefault="00851977" w:rsidP="0070039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Формирование эмоционально положительного настроя к ДОУ у ребёнка –одна из важнейших задач в ДОУ.</w:t>
      </w:r>
    </w:p>
    <w:p w:rsidR="00851977" w:rsidRDefault="00DE439A" w:rsidP="0070039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352D06">
        <w:rPr>
          <w:rFonts w:ascii="Times New Roman" w:hAnsi="Times New Roman" w:cs="Times New Roman"/>
          <w:color w:val="000000"/>
          <w:sz w:val="24"/>
          <w:szCs w:val="24"/>
        </w:rPr>
        <w:t>Дети с</w:t>
      </w:r>
      <w:r w:rsidR="00851977" w:rsidRPr="00234962">
        <w:rPr>
          <w:rFonts w:ascii="Times New Roman" w:hAnsi="Times New Roman" w:cs="Times New Roman"/>
          <w:color w:val="000000"/>
          <w:sz w:val="24"/>
          <w:szCs w:val="24"/>
        </w:rPr>
        <w:t xml:space="preserve"> ЗПР характеризуются сниженной обучаемостью, задержанным темпом развития, недостаточной сформированностью познавательной деятельности. Однако каждый из них имеет специфическую клинико-патопсихологическую структуру и прогноз, которые обусловлены, прежде всего, преимущественным нарушением эмоциональных или интеллектуальных функций, степенью выраженности этих нарушений, сочетанностью их с другими неврологическими и энцефалопатическими расстройствами.</w:t>
      </w:r>
      <w:r w:rsidR="00352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51977" w:rsidRPr="008B2BEF">
        <w:rPr>
          <w:rFonts w:ascii="Times New Roman" w:hAnsi="Times New Roman" w:cs="Times New Roman"/>
          <w:color w:val="000000"/>
          <w:sz w:val="24"/>
          <w:szCs w:val="24"/>
          <w:u w:val="single"/>
        </w:rPr>
        <w:t>Процесс обучения идет как бы по спирали, на каждом витке которой предусматривается решение определенных задач</w:t>
      </w:r>
      <w:r w:rsidR="00851977" w:rsidRPr="00F91817">
        <w:rPr>
          <w:rFonts w:ascii="Times New Roman" w:hAnsi="Times New Roman" w:cs="Times New Roman"/>
          <w:color w:val="000000"/>
          <w:sz w:val="24"/>
          <w:szCs w:val="24"/>
        </w:rPr>
        <w:t>. Такая методика работы обе</w:t>
      </w:r>
      <w:r w:rsidR="00851977">
        <w:rPr>
          <w:rFonts w:ascii="Times New Roman" w:hAnsi="Times New Roman" w:cs="Times New Roman"/>
          <w:color w:val="000000"/>
          <w:sz w:val="24"/>
          <w:szCs w:val="24"/>
        </w:rPr>
        <w:t>спечивает многократную повторяе</w:t>
      </w:r>
      <w:r w:rsidR="00851977" w:rsidRPr="00F91817">
        <w:rPr>
          <w:rFonts w:ascii="Times New Roman" w:hAnsi="Times New Roman" w:cs="Times New Roman"/>
          <w:color w:val="000000"/>
          <w:sz w:val="24"/>
          <w:szCs w:val="24"/>
        </w:rPr>
        <w:t>мость материала и его усложнение, способствует прочности его усвоения.</w:t>
      </w:r>
      <w:r w:rsidR="00352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51977">
        <w:rPr>
          <w:rFonts w:ascii="Times New Roman" w:hAnsi="Times New Roman" w:cs="Times New Roman"/>
          <w:color w:val="000000"/>
          <w:sz w:val="24"/>
          <w:szCs w:val="24"/>
        </w:rPr>
        <w:t>Не все дети с ОВЗ готовы к стандартной процедуре диагностирования, стандартной форме занятий в режиме «за столом».</w:t>
      </w:r>
    </w:p>
    <w:p w:rsidR="0070039F" w:rsidRDefault="0070039F" w:rsidP="0070039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51977" w:rsidRDefault="00851977" w:rsidP="0070039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52D06">
        <w:rPr>
          <w:rFonts w:ascii="Times New Roman" w:hAnsi="Times New Roman" w:cs="Times New Roman"/>
          <w:color w:val="000000"/>
          <w:sz w:val="24"/>
          <w:szCs w:val="24"/>
          <w:u w:val="single"/>
        </w:rPr>
        <w:t>Таким образом, возникает</w:t>
      </w:r>
      <w:r w:rsidRPr="00A31BED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противоречие</w:t>
      </w:r>
      <w:r>
        <w:rPr>
          <w:rFonts w:ascii="Times New Roman" w:hAnsi="Times New Roman" w:cs="Times New Roman"/>
          <w:color w:val="000000"/>
          <w:sz w:val="24"/>
          <w:szCs w:val="24"/>
        </w:rPr>
        <w:t>: с одной стороны важность и необходимость обучения и социализации  в современное общество,</w:t>
      </w:r>
      <w:r w:rsidR="00352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34962">
        <w:rPr>
          <w:rFonts w:ascii="Times New Roman" w:hAnsi="Times New Roman" w:cs="Times New Roman"/>
          <w:color w:val="000000"/>
          <w:sz w:val="24"/>
          <w:szCs w:val="24"/>
        </w:rPr>
        <w:t xml:space="preserve">и с другой – </w:t>
      </w:r>
      <w:r>
        <w:rPr>
          <w:rFonts w:ascii="Times New Roman" w:hAnsi="Times New Roman" w:cs="Times New Roman"/>
          <w:color w:val="000000"/>
          <w:sz w:val="24"/>
          <w:szCs w:val="24"/>
        </w:rPr>
        <w:t>не учитывается</w:t>
      </w:r>
      <w:r w:rsidRPr="00B91726">
        <w:rPr>
          <w:rFonts w:ascii="Times New Roman" w:hAnsi="Times New Roman" w:cs="Times New Roman"/>
          <w:color w:val="000000"/>
          <w:sz w:val="24"/>
          <w:szCs w:val="24"/>
        </w:rPr>
        <w:t xml:space="preserve"> моторно-динамический образ ребенка</w:t>
      </w:r>
      <w:r w:rsidR="00352D0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0085D"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которого</w:t>
      </w:r>
      <w:r w:rsidRPr="0050085D">
        <w:rPr>
          <w:rFonts w:ascii="Times New Roman" w:hAnsi="Times New Roman" w:cs="Times New Roman"/>
          <w:color w:val="000000"/>
          <w:sz w:val="24"/>
          <w:szCs w:val="24"/>
        </w:rPr>
        <w:t xml:space="preserve"> падает в школе осн</w:t>
      </w:r>
      <w:r>
        <w:rPr>
          <w:rFonts w:ascii="Times New Roman" w:hAnsi="Times New Roman" w:cs="Times New Roman"/>
          <w:color w:val="000000"/>
          <w:sz w:val="24"/>
          <w:szCs w:val="24"/>
        </w:rPr>
        <w:t>овная тяжесть школьных нагрузок</w:t>
      </w:r>
      <w:r w:rsidR="00352D0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51977" w:rsidRPr="008E140E" w:rsidRDefault="00851977" w:rsidP="0070039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0085D">
        <w:rPr>
          <w:rFonts w:ascii="Times New Roman" w:hAnsi="Times New Roman" w:cs="Times New Roman"/>
          <w:color w:val="000000"/>
          <w:sz w:val="24"/>
          <w:szCs w:val="24"/>
        </w:rPr>
        <w:t>Сегодня детский сад и школа сталкиваются с</w:t>
      </w:r>
      <w:r w:rsidRPr="00352D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52D06">
        <w:rPr>
          <w:rFonts w:ascii="Times New Roman" w:hAnsi="Times New Roman" w:cs="Times New Roman"/>
          <w:color w:val="000000"/>
          <w:sz w:val="24"/>
          <w:szCs w:val="24"/>
          <w:u w:val="single"/>
        </w:rPr>
        <w:t>двумя</w:t>
      </w:r>
      <w:r w:rsidRPr="002A75D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серьезными проблемами</w:t>
      </w:r>
      <w:r w:rsidRPr="00F25E0F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 w:rsidRPr="0050085D">
        <w:rPr>
          <w:rFonts w:ascii="Times New Roman" w:hAnsi="Times New Roman" w:cs="Times New Roman"/>
          <w:color w:val="000000"/>
          <w:sz w:val="24"/>
          <w:szCs w:val="24"/>
        </w:rPr>
        <w:t xml:space="preserve"> трудности в обучении детей, связанные с повышением требований образовательных программ, и постоянно ухудшающееся состояние здоровья детей, препятствующее овладению образовательными компетенциями в различных областях.</w:t>
      </w:r>
    </w:p>
    <w:p w:rsidR="00352D06" w:rsidRDefault="00352D06" w:rsidP="0070039F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851977" w:rsidRPr="009F0C2D" w:rsidRDefault="00851977" w:rsidP="0073299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52D06">
        <w:rPr>
          <w:rFonts w:ascii="Times New Roman" w:hAnsi="Times New Roman" w:cs="Times New Roman"/>
          <w:color w:val="000000"/>
          <w:sz w:val="24"/>
          <w:szCs w:val="24"/>
          <w:u w:val="single"/>
        </w:rPr>
        <w:t>Исходя из этого, мы определили</w:t>
      </w:r>
      <w:r w:rsidRPr="003312E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цель</w:t>
      </w:r>
      <w:r w:rsidRPr="009F0C2D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851977" w:rsidRDefault="00851977" w:rsidP="0073299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13982">
        <w:rPr>
          <w:rFonts w:ascii="Times New Roman" w:hAnsi="Times New Roman" w:cs="Times New Roman"/>
          <w:color w:val="000000"/>
          <w:sz w:val="24"/>
          <w:szCs w:val="24"/>
        </w:rPr>
        <w:t>Здоровьесбережение ребёнка с ОВЗ, открывающие возможности для его социализации, его личностного развития, развития инициативы и творческих способностей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0039F" w:rsidRDefault="0070039F" w:rsidP="0070039F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352D06" w:rsidRDefault="00851977" w:rsidP="0070039F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Достижение поставленной цели мы планируем через </w:t>
      </w:r>
      <w:r w:rsidRPr="0070039F">
        <w:rPr>
          <w:rFonts w:ascii="Times New Roman" w:hAnsi="Times New Roman" w:cs="Times New Roman"/>
          <w:color w:val="000000"/>
          <w:sz w:val="24"/>
          <w:szCs w:val="24"/>
        </w:rPr>
        <w:t>решение следующих</w:t>
      </w:r>
      <w:r w:rsidRPr="0070039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задач:</w:t>
      </w:r>
    </w:p>
    <w:p w:rsidR="00851977" w:rsidRPr="000E4DA7" w:rsidRDefault="00851977" w:rsidP="0070039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bookmarkStart w:id="3" w:name="_Hlk525694231"/>
      <w:r w:rsidRPr="00500C24">
        <w:rPr>
          <w:rFonts w:ascii="Times New Roman" w:hAnsi="Times New Roman" w:cs="Times New Roman"/>
          <w:color w:val="000000"/>
          <w:sz w:val="24"/>
          <w:szCs w:val="24"/>
        </w:rPr>
        <w:t>1.Формировать у дошкольников с ОВЗ функциональную зрелость для обучения в школе.</w:t>
      </w:r>
    </w:p>
    <w:p w:rsidR="00851977" w:rsidRDefault="00851977" w:rsidP="0070039F">
      <w:pPr>
        <w:widowControl w:val="0"/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B23379">
        <w:rPr>
          <w:rFonts w:ascii="Times New Roman" w:hAnsi="Times New Roman" w:cs="Times New Roman"/>
          <w:color w:val="000000"/>
          <w:sz w:val="24"/>
          <w:szCs w:val="24"/>
        </w:rPr>
        <w:t>Созда</w:t>
      </w:r>
      <w:r w:rsidR="00352D06"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Pr="00B23379">
        <w:rPr>
          <w:rFonts w:ascii="Times New Roman" w:hAnsi="Times New Roman" w:cs="Times New Roman"/>
          <w:color w:val="000000"/>
          <w:sz w:val="24"/>
          <w:szCs w:val="24"/>
        </w:rPr>
        <w:t xml:space="preserve"> услови</w:t>
      </w:r>
      <w:r w:rsidR="00352D06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B23379">
        <w:rPr>
          <w:rFonts w:ascii="Times New Roman" w:hAnsi="Times New Roman" w:cs="Times New Roman"/>
          <w:color w:val="000000"/>
          <w:sz w:val="24"/>
          <w:szCs w:val="24"/>
        </w:rPr>
        <w:t xml:space="preserve"> для </w:t>
      </w:r>
      <w:r>
        <w:rPr>
          <w:rFonts w:ascii="Times New Roman" w:hAnsi="Times New Roman" w:cs="Times New Roman"/>
          <w:sz w:val="24"/>
          <w:szCs w:val="24"/>
        </w:rPr>
        <w:t xml:space="preserve">здоровьесбережения </w:t>
      </w:r>
      <w:r w:rsidRPr="00B23379">
        <w:rPr>
          <w:rFonts w:ascii="Times New Roman" w:hAnsi="Times New Roman" w:cs="Times New Roman"/>
          <w:color w:val="000000"/>
          <w:sz w:val="24"/>
          <w:szCs w:val="24"/>
        </w:rPr>
        <w:t>ребенка с ограниченными возможностями здоровья.</w:t>
      </w:r>
    </w:p>
    <w:p w:rsidR="00500C24" w:rsidRDefault="00851977" w:rsidP="0070039F">
      <w:pPr>
        <w:widowControl w:val="0"/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3.Формировать здоровьесберегающ</w:t>
      </w:r>
      <w:r w:rsidR="00732994"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е пространств</w:t>
      </w:r>
      <w:r w:rsidR="00732994"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ДОУ на основе методики В.Ф Базарного</w:t>
      </w:r>
    </w:p>
    <w:p w:rsidR="00851977" w:rsidRDefault="00851977" w:rsidP="0070039F">
      <w:pPr>
        <w:widowControl w:val="0"/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B23379">
        <w:rPr>
          <w:rFonts w:ascii="Times New Roman" w:hAnsi="Times New Roman" w:cs="Times New Roman"/>
          <w:color w:val="000000"/>
          <w:sz w:val="24"/>
          <w:szCs w:val="24"/>
        </w:rPr>
        <w:t>Разработать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систему мероприятий, реализующих инновационные здоровьесберегающие технологии:</w:t>
      </w:r>
    </w:p>
    <w:p w:rsidR="006B15FA" w:rsidRPr="006B15FA" w:rsidRDefault="006B15FA" w:rsidP="006B15FA">
      <w:pPr>
        <w:widowControl w:val="0"/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B15FA">
        <w:rPr>
          <w:rFonts w:ascii="Times New Roman" w:hAnsi="Times New Roman" w:cs="Times New Roman"/>
          <w:color w:val="000000"/>
          <w:sz w:val="24"/>
          <w:szCs w:val="24"/>
        </w:rPr>
        <w:t>-использование конторок, как средство оздоровления детей с особыми потребностями (режим «динамических поз»), опираясь на труды В.Ф. Базарного;</w:t>
      </w:r>
    </w:p>
    <w:p w:rsidR="006B15FA" w:rsidRPr="006B15FA" w:rsidRDefault="006B15FA" w:rsidP="006B15FA">
      <w:pPr>
        <w:widowControl w:val="0"/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B15FA">
        <w:rPr>
          <w:rFonts w:ascii="Times New Roman" w:hAnsi="Times New Roman" w:cs="Times New Roman"/>
          <w:color w:val="000000"/>
          <w:sz w:val="24"/>
          <w:szCs w:val="24"/>
        </w:rPr>
        <w:t xml:space="preserve">-большой сухой бассейн; </w:t>
      </w:r>
    </w:p>
    <w:p w:rsidR="006B15FA" w:rsidRPr="006B15FA" w:rsidRDefault="006B15FA" w:rsidP="006B15FA">
      <w:pPr>
        <w:widowControl w:val="0"/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B15FA">
        <w:rPr>
          <w:rFonts w:ascii="Times New Roman" w:hAnsi="Times New Roman" w:cs="Times New Roman"/>
          <w:color w:val="000000"/>
          <w:sz w:val="24"/>
          <w:szCs w:val="24"/>
        </w:rPr>
        <w:t>-нейропсихология;</w:t>
      </w:r>
    </w:p>
    <w:p w:rsidR="006B15FA" w:rsidRPr="006B15FA" w:rsidRDefault="006B15FA" w:rsidP="006B15FA">
      <w:pPr>
        <w:widowControl w:val="0"/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B15FA">
        <w:rPr>
          <w:rFonts w:ascii="Times New Roman" w:hAnsi="Times New Roman" w:cs="Times New Roman"/>
          <w:color w:val="000000"/>
          <w:sz w:val="24"/>
          <w:szCs w:val="24"/>
        </w:rPr>
        <w:t>-кинезиология;</w:t>
      </w:r>
    </w:p>
    <w:p w:rsidR="006B15FA" w:rsidRPr="006B15FA" w:rsidRDefault="006B15FA" w:rsidP="006B15FA">
      <w:pPr>
        <w:widowControl w:val="0"/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B15FA">
        <w:rPr>
          <w:rFonts w:ascii="Times New Roman" w:hAnsi="Times New Roman" w:cs="Times New Roman"/>
          <w:color w:val="000000"/>
          <w:sz w:val="24"/>
          <w:szCs w:val="24"/>
        </w:rPr>
        <w:t>-биоэнергопластика;</w:t>
      </w:r>
    </w:p>
    <w:p w:rsidR="006B15FA" w:rsidRDefault="006B15FA" w:rsidP="006B15FA">
      <w:pPr>
        <w:widowControl w:val="0"/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B15FA">
        <w:rPr>
          <w:rFonts w:ascii="Times New Roman" w:hAnsi="Times New Roman" w:cs="Times New Roman"/>
          <w:color w:val="000000"/>
          <w:sz w:val="24"/>
          <w:szCs w:val="24"/>
        </w:rPr>
        <w:t>-использование детских тренажеров, оборудования по доступной среде, бизибордов.</w:t>
      </w:r>
    </w:p>
    <w:p w:rsidR="00851977" w:rsidRDefault="00851977" w:rsidP="006B15FA">
      <w:pPr>
        <w:widowControl w:val="0"/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6C31C3">
        <w:rPr>
          <w:rFonts w:ascii="Times New Roman" w:hAnsi="Times New Roman" w:cs="Times New Roman"/>
          <w:color w:val="000000"/>
          <w:sz w:val="24"/>
          <w:szCs w:val="24"/>
        </w:rPr>
        <w:t>Разработать и провести цикл практических встреч с педагогами групп, направленный на повышение педагогической компетенции воспитателей в вопросах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инновационных здоровьесберегающих технологий.</w:t>
      </w:r>
    </w:p>
    <w:p w:rsidR="00352D06" w:rsidRDefault="00851977" w:rsidP="0070039F">
      <w:pPr>
        <w:widowControl w:val="0"/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 П</w:t>
      </w:r>
      <w:r w:rsidRPr="006C31C3">
        <w:rPr>
          <w:rFonts w:ascii="Times New Roman" w:hAnsi="Times New Roman" w:cs="Times New Roman"/>
          <w:color w:val="000000"/>
          <w:sz w:val="24"/>
          <w:szCs w:val="24"/>
        </w:rPr>
        <w:t>одготовить цикл консультаций для родителей</w:t>
      </w:r>
      <w:r w:rsidR="0070039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C31C3">
        <w:rPr>
          <w:rFonts w:ascii="Times New Roman" w:hAnsi="Times New Roman" w:cs="Times New Roman"/>
          <w:color w:val="000000"/>
          <w:sz w:val="24"/>
          <w:szCs w:val="24"/>
        </w:rPr>
        <w:t xml:space="preserve"> направленных на повышение родительской осведомленности</w:t>
      </w:r>
      <w:r w:rsidR="0070039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C31C3">
        <w:rPr>
          <w:rFonts w:ascii="Times New Roman" w:hAnsi="Times New Roman" w:cs="Times New Roman"/>
          <w:color w:val="000000"/>
          <w:sz w:val="24"/>
          <w:szCs w:val="24"/>
        </w:rPr>
        <w:t xml:space="preserve"> по пробле</w:t>
      </w:r>
      <w:r>
        <w:rPr>
          <w:rFonts w:ascii="Times New Roman" w:hAnsi="Times New Roman" w:cs="Times New Roman"/>
          <w:color w:val="000000"/>
          <w:sz w:val="24"/>
          <w:szCs w:val="24"/>
        </w:rPr>
        <w:t>мам здоровьесбережения дошкольников.</w:t>
      </w:r>
    </w:p>
    <w:bookmarkEnd w:id="3"/>
    <w:p w:rsidR="00851977" w:rsidRDefault="00851977" w:rsidP="0070039F">
      <w:pPr>
        <w:widowControl w:val="0"/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51977" w:rsidRPr="00406456" w:rsidRDefault="00851977" w:rsidP="0070039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641E">
        <w:rPr>
          <w:rFonts w:ascii="Times New Roman" w:hAnsi="Times New Roman" w:cs="Times New Roman"/>
          <w:color w:val="000000"/>
          <w:sz w:val="24"/>
          <w:szCs w:val="24"/>
        </w:rPr>
        <w:t xml:space="preserve">Подвижный образ обучения позволяет увеличивать двигательную активность детей. Этому способствуют </w:t>
      </w:r>
      <w:r>
        <w:rPr>
          <w:rFonts w:ascii="Times New Roman" w:hAnsi="Times New Roman" w:cs="Times New Roman"/>
          <w:color w:val="000000"/>
          <w:sz w:val="24"/>
          <w:szCs w:val="24"/>
        </w:rPr>
        <w:t>всё пространство</w:t>
      </w:r>
      <w:r w:rsidRPr="00C7641E">
        <w:rPr>
          <w:rFonts w:ascii="Times New Roman" w:hAnsi="Times New Roman" w:cs="Times New Roman"/>
          <w:color w:val="000000"/>
          <w:sz w:val="24"/>
          <w:szCs w:val="24"/>
        </w:rPr>
        <w:t xml:space="preserve"> в группе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в коррекционной блоке, </w:t>
      </w:r>
      <w:r w:rsidR="00352D06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0"/>
          <w:sz w:val="24"/>
          <w:szCs w:val="24"/>
        </w:rPr>
        <w:t>кабинетах</w:t>
      </w:r>
      <w:r w:rsidR="00352D06">
        <w:rPr>
          <w:rFonts w:ascii="Times New Roman" w:hAnsi="Times New Roman" w:cs="Times New Roman"/>
          <w:color w:val="000000"/>
          <w:sz w:val="24"/>
          <w:szCs w:val="24"/>
        </w:rPr>
        <w:t>, на территории детского сада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003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7641E">
        <w:rPr>
          <w:rFonts w:ascii="Times New Roman" w:hAnsi="Times New Roman" w:cs="Times New Roman"/>
          <w:color w:val="000000"/>
          <w:sz w:val="24"/>
          <w:szCs w:val="24"/>
        </w:rPr>
        <w:t>Доказано, что дети запоминают образы. В сочетании с движением это - с</w:t>
      </w:r>
      <w:r>
        <w:rPr>
          <w:rFonts w:ascii="Times New Roman" w:hAnsi="Times New Roman" w:cs="Times New Roman"/>
          <w:color w:val="000000"/>
          <w:sz w:val="24"/>
          <w:szCs w:val="24"/>
        </w:rPr>
        <w:t>топроцентное усвоение материала</w:t>
      </w:r>
      <w:r w:rsidRPr="00C7641E">
        <w:rPr>
          <w:rFonts w:ascii="Times New Roman" w:hAnsi="Times New Roman" w:cs="Times New Roman"/>
          <w:color w:val="000000"/>
          <w:sz w:val="24"/>
          <w:szCs w:val="24"/>
        </w:rPr>
        <w:t>. Дети</w:t>
      </w:r>
      <w:r w:rsidR="006B15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7641E">
        <w:rPr>
          <w:rFonts w:ascii="Times New Roman" w:hAnsi="Times New Roman" w:cs="Times New Roman"/>
          <w:color w:val="000000"/>
          <w:sz w:val="24"/>
          <w:szCs w:val="24"/>
        </w:rPr>
        <w:t>встают, идут, ищут, находят и радуются своим результатам. При этом лучше и легче усваивают материал.</w:t>
      </w:r>
    </w:p>
    <w:p w:rsidR="00851977" w:rsidRPr="00406456" w:rsidRDefault="00851977" w:rsidP="0070039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51977" w:rsidRDefault="00851977" w:rsidP="0070039F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E554E">
        <w:rPr>
          <w:rFonts w:ascii="Times New Roman" w:hAnsi="Times New Roman" w:cs="Times New Roman"/>
          <w:b/>
          <w:color w:val="000000"/>
          <w:sz w:val="24"/>
          <w:szCs w:val="24"/>
        </w:rPr>
        <w:t>Основная идея-обучение через движение «Учись-двигаясь, двигаясь-учись!».</w:t>
      </w:r>
    </w:p>
    <w:p w:rsidR="00851977" w:rsidRPr="005E554E" w:rsidRDefault="00851977" w:rsidP="0070039F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B15FA" w:rsidRDefault="0070039F" w:rsidP="0070039F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70039F">
        <w:rPr>
          <w:rFonts w:ascii="Times New Roman" w:hAnsi="Times New Roman" w:cs="Times New Roman"/>
          <w:color w:val="000000"/>
          <w:sz w:val="24"/>
          <w:szCs w:val="24"/>
        </w:rPr>
        <w:t>Реализация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51977" w:rsidRPr="0070039F">
        <w:rPr>
          <w:rFonts w:ascii="Times New Roman" w:hAnsi="Times New Roman" w:cs="Times New Roman"/>
          <w:color w:val="000000"/>
          <w:sz w:val="24"/>
          <w:szCs w:val="24"/>
        </w:rPr>
        <w:t xml:space="preserve">проекта </w:t>
      </w:r>
      <w:r w:rsidRPr="0070039F">
        <w:rPr>
          <w:rFonts w:ascii="Times New Roman" w:hAnsi="Times New Roman" w:cs="Times New Roman"/>
          <w:color w:val="000000"/>
          <w:sz w:val="24"/>
          <w:szCs w:val="24"/>
        </w:rPr>
        <w:t>дает</w:t>
      </w:r>
      <w:r w:rsidR="006B15F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B15FA" w:rsidRDefault="00EA7154" w:rsidP="00EA715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70039F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851977" w:rsidRPr="0070039F">
        <w:rPr>
          <w:rFonts w:ascii="Times New Roman" w:hAnsi="Times New Roman" w:cs="Times New Roman"/>
          <w:color w:val="000000"/>
          <w:sz w:val="24"/>
          <w:szCs w:val="24"/>
        </w:rPr>
        <w:t>ворческое</w:t>
      </w:r>
      <w:r w:rsidR="00851977" w:rsidRPr="00676196">
        <w:rPr>
          <w:rFonts w:ascii="Times New Roman" w:hAnsi="Times New Roman" w:cs="Times New Roman"/>
          <w:color w:val="000000"/>
          <w:sz w:val="24"/>
          <w:szCs w:val="24"/>
        </w:rPr>
        <w:t xml:space="preserve"> сочетание здоровьесберегающих</w:t>
      </w:r>
      <w:r w:rsidR="007003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51977" w:rsidRPr="00676196">
        <w:rPr>
          <w:rFonts w:ascii="Times New Roman" w:hAnsi="Times New Roman" w:cs="Times New Roman"/>
          <w:color w:val="000000"/>
          <w:sz w:val="24"/>
          <w:szCs w:val="24"/>
        </w:rPr>
        <w:t>технологий</w:t>
      </w:r>
      <w:r w:rsidR="006B15F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851977" w:rsidRPr="00676196">
        <w:rPr>
          <w:rFonts w:ascii="Times New Roman" w:hAnsi="Times New Roman" w:cs="Times New Roman"/>
          <w:color w:val="000000"/>
          <w:sz w:val="24"/>
          <w:szCs w:val="24"/>
        </w:rPr>
        <w:t>увеличи</w:t>
      </w:r>
      <w:r w:rsidR="006B15FA">
        <w:rPr>
          <w:rFonts w:ascii="Times New Roman" w:hAnsi="Times New Roman" w:cs="Times New Roman"/>
          <w:color w:val="000000"/>
          <w:sz w:val="24"/>
          <w:szCs w:val="24"/>
        </w:rPr>
        <w:t>вае</w:t>
      </w:r>
      <w:r w:rsidR="00851977" w:rsidRPr="00676196">
        <w:rPr>
          <w:rFonts w:ascii="Times New Roman" w:hAnsi="Times New Roman" w:cs="Times New Roman"/>
          <w:color w:val="000000"/>
          <w:sz w:val="24"/>
          <w:szCs w:val="24"/>
        </w:rPr>
        <w:t>т плотность двигательной активности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851977" w:rsidRPr="006761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B15FA" w:rsidRDefault="00EA7154" w:rsidP="00EA715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851977" w:rsidRPr="00676196">
        <w:rPr>
          <w:rFonts w:ascii="Times New Roman" w:hAnsi="Times New Roman" w:cs="Times New Roman"/>
          <w:color w:val="000000"/>
          <w:sz w:val="24"/>
          <w:szCs w:val="24"/>
        </w:rPr>
        <w:t>улучш</w:t>
      </w:r>
      <w:r w:rsidR="006B15FA">
        <w:rPr>
          <w:rFonts w:ascii="Times New Roman" w:hAnsi="Times New Roman" w:cs="Times New Roman"/>
          <w:color w:val="000000"/>
          <w:sz w:val="24"/>
          <w:szCs w:val="24"/>
        </w:rPr>
        <w:t>ае</w:t>
      </w:r>
      <w:r w:rsidR="00851977" w:rsidRPr="00676196">
        <w:rPr>
          <w:rFonts w:ascii="Times New Roman" w:hAnsi="Times New Roman" w:cs="Times New Roman"/>
          <w:color w:val="000000"/>
          <w:sz w:val="24"/>
          <w:szCs w:val="24"/>
        </w:rPr>
        <w:t>т здоровье детей</w:t>
      </w:r>
      <w:r w:rsidR="00EE29D0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851977" w:rsidRPr="006761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B15FA" w:rsidRDefault="00EA7154" w:rsidP="00EA715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6B15FA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851977" w:rsidRPr="00676196">
        <w:rPr>
          <w:rFonts w:ascii="Times New Roman" w:hAnsi="Times New Roman" w:cs="Times New Roman"/>
          <w:color w:val="000000"/>
          <w:sz w:val="24"/>
          <w:szCs w:val="24"/>
        </w:rPr>
        <w:t>азвива</w:t>
      </w:r>
      <w:r w:rsidR="006B15FA">
        <w:rPr>
          <w:rFonts w:ascii="Times New Roman" w:hAnsi="Times New Roman" w:cs="Times New Roman"/>
          <w:color w:val="000000"/>
          <w:sz w:val="24"/>
          <w:szCs w:val="24"/>
        </w:rPr>
        <w:t>ет</w:t>
      </w:r>
      <w:r w:rsidR="00851977">
        <w:rPr>
          <w:rFonts w:ascii="Times New Roman" w:hAnsi="Times New Roman" w:cs="Times New Roman"/>
          <w:color w:val="000000"/>
          <w:sz w:val="24"/>
          <w:szCs w:val="24"/>
        </w:rPr>
        <w:t xml:space="preserve"> функциональную зрелость</w:t>
      </w:r>
      <w:r w:rsidR="00EE29D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B15FA" w:rsidRDefault="00EA7154" w:rsidP="00EA715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6B15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851977" w:rsidRPr="00676196">
        <w:rPr>
          <w:rFonts w:ascii="Times New Roman" w:hAnsi="Times New Roman" w:cs="Times New Roman"/>
          <w:color w:val="000000"/>
          <w:sz w:val="24"/>
          <w:szCs w:val="24"/>
        </w:rPr>
        <w:t>буч</w:t>
      </w:r>
      <w:r w:rsidR="006B15FA">
        <w:rPr>
          <w:rFonts w:ascii="Times New Roman" w:hAnsi="Times New Roman" w:cs="Times New Roman"/>
          <w:color w:val="000000"/>
          <w:sz w:val="24"/>
          <w:szCs w:val="24"/>
        </w:rPr>
        <w:t>ае</w:t>
      </w:r>
      <w:r w:rsidR="00851977" w:rsidRPr="00676196">
        <w:rPr>
          <w:rFonts w:ascii="Times New Roman" w:hAnsi="Times New Roman" w:cs="Times New Roman"/>
          <w:color w:val="000000"/>
          <w:sz w:val="24"/>
          <w:szCs w:val="24"/>
        </w:rPr>
        <w:t>т детей искусству сохранения и укрепления здоровья</w:t>
      </w:r>
      <w:r w:rsidR="00EE29D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B15FA" w:rsidRDefault="00EA7154" w:rsidP="00EA715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6B15FA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="00851977" w:rsidRPr="00676196">
        <w:rPr>
          <w:rFonts w:ascii="Times New Roman" w:hAnsi="Times New Roman" w:cs="Times New Roman"/>
          <w:color w:val="000000"/>
          <w:sz w:val="24"/>
          <w:szCs w:val="24"/>
        </w:rPr>
        <w:t>вы</w:t>
      </w:r>
      <w:r w:rsidR="006B15FA">
        <w:rPr>
          <w:rFonts w:ascii="Times New Roman" w:hAnsi="Times New Roman" w:cs="Times New Roman"/>
          <w:color w:val="000000"/>
          <w:sz w:val="24"/>
          <w:szCs w:val="24"/>
        </w:rPr>
        <w:t>шает</w:t>
      </w:r>
      <w:r w:rsidR="00851977" w:rsidRPr="00676196">
        <w:rPr>
          <w:rFonts w:ascii="Times New Roman" w:hAnsi="Times New Roman" w:cs="Times New Roman"/>
          <w:color w:val="000000"/>
          <w:sz w:val="24"/>
          <w:szCs w:val="24"/>
        </w:rPr>
        <w:t xml:space="preserve"> работоспособность, внимательность, активность</w:t>
      </w:r>
      <w:r w:rsidR="00EE29D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51977" w:rsidRDefault="00EA7154" w:rsidP="00EA715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6B15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851977" w:rsidRPr="00676196">
        <w:rPr>
          <w:rFonts w:ascii="Times New Roman" w:hAnsi="Times New Roman" w:cs="Times New Roman"/>
          <w:color w:val="000000"/>
          <w:sz w:val="24"/>
          <w:szCs w:val="24"/>
        </w:rPr>
        <w:t>казыва</w:t>
      </w:r>
      <w:r w:rsidR="006B15FA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851977" w:rsidRPr="00676196">
        <w:rPr>
          <w:rFonts w:ascii="Times New Roman" w:hAnsi="Times New Roman" w:cs="Times New Roman"/>
          <w:color w:val="000000"/>
          <w:sz w:val="24"/>
          <w:szCs w:val="24"/>
        </w:rPr>
        <w:t xml:space="preserve">т стимулирующее влияние на психомоторную и умственную деятельность. </w:t>
      </w:r>
    </w:p>
    <w:p w:rsidR="00851977" w:rsidRDefault="00CF3A6B" w:rsidP="0070039F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4602480</wp:posOffset>
            </wp:positionH>
            <wp:positionV relativeFrom="paragraph">
              <wp:posOffset>12700</wp:posOffset>
            </wp:positionV>
            <wp:extent cx="1993900" cy="1123950"/>
            <wp:effectExtent l="0" t="0" r="0" b="0"/>
            <wp:wrapThrough wrapText="bothSides">
              <wp:wrapPolygon edited="0">
                <wp:start x="0" y="0"/>
                <wp:lineTo x="0" y="21234"/>
                <wp:lineTo x="21462" y="21234"/>
                <wp:lineTo x="21462" y="0"/>
                <wp:lineTo x="0" y="0"/>
              </wp:wrapPolygon>
            </wp:wrapThrough>
            <wp:docPr id="7" name="Рисунок 3" descr="http://xn--700-5ddo2cpoj.xn--p1ai/web/upload/cke/0db8ad0319b98821167adeb11820fd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700-5ddo2cpoj.xn--p1ai/web/upload/cke/0db8ad0319b98821167adeb11820fd8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1977" w:rsidRDefault="00CF3A6B" w:rsidP="0070039F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41275</wp:posOffset>
            </wp:positionV>
            <wp:extent cx="1764030" cy="993775"/>
            <wp:effectExtent l="0" t="0" r="0" b="0"/>
            <wp:wrapThrough wrapText="bothSides">
              <wp:wrapPolygon edited="0">
                <wp:start x="0" y="0"/>
                <wp:lineTo x="0" y="21117"/>
                <wp:lineTo x="21460" y="21117"/>
                <wp:lineTo x="21460" y="0"/>
                <wp:lineTo x="0" y="0"/>
              </wp:wrapPolygon>
            </wp:wrapThrough>
            <wp:docPr id="6" name="Рисунок 5" descr="http://xn--700-5ddo2cpoj.xn--p1ai/web/upload/cke/0dc395ed46128b078f80046b0e3589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700-5ddo2cpoj.xn--p1ai/web/upload/cke/0dc395ed46128b078f80046b0e35890f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1977" w:rsidRDefault="00CF3A6B" w:rsidP="0070039F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90805</wp:posOffset>
            </wp:positionV>
            <wp:extent cx="1859280" cy="1047750"/>
            <wp:effectExtent l="0" t="0" r="0" b="0"/>
            <wp:wrapThrough wrapText="bothSides">
              <wp:wrapPolygon edited="0">
                <wp:start x="0" y="0"/>
                <wp:lineTo x="0" y="21207"/>
                <wp:lineTo x="21467" y="21207"/>
                <wp:lineTo x="21467" y="0"/>
                <wp:lineTo x="0" y="0"/>
              </wp:wrapPolygon>
            </wp:wrapThrough>
            <wp:docPr id="4" name="Рисунок 1" descr="http://xn--700-5ddo2cpoj.xn--p1ai/web/upload/cke/c9ebe7f54763d345bc15449f62adc9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700-5ddo2cpoj.xn--p1ai/web/upload/cke/c9ebe7f54763d345bc15449f62adc92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1977" w:rsidRDefault="00851977" w:rsidP="0070039F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851977" w:rsidRDefault="00851977" w:rsidP="0070039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51977" w:rsidRDefault="00851977" w:rsidP="0070039F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851977" w:rsidRDefault="00CF3A6B" w:rsidP="0070039F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4717415</wp:posOffset>
            </wp:positionH>
            <wp:positionV relativeFrom="paragraph">
              <wp:posOffset>466090</wp:posOffset>
            </wp:positionV>
            <wp:extent cx="2014855" cy="1449070"/>
            <wp:effectExtent l="0" t="0" r="0" b="0"/>
            <wp:wrapThrough wrapText="bothSides">
              <wp:wrapPolygon edited="0">
                <wp:start x="0" y="0"/>
                <wp:lineTo x="0" y="21297"/>
                <wp:lineTo x="21443" y="21297"/>
                <wp:lineTo x="21443" y="0"/>
                <wp:lineTo x="0" y="0"/>
              </wp:wrapPolygon>
            </wp:wrapThrough>
            <wp:docPr id="7170" name="Picture 2" descr="C:\Users\ванечка\Pictures\2018-04-11 001\20180410_15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ванечка\Pictures\2018-04-11 001\20180410_1546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4490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2549525</wp:posOffset>
            </wp:positionH>
            <wp:positionV relativeFrom="paragraph">
              <wp:posOffset>285115</wp:posOffset>
            </wp:positionV>
            <wp:extent cx="1847850" cy="1040765"/>
            <wp:effectExtent l="0" t="0" r="0" b="0"/>
            <wp:wrapThrough wrapText="bothSides">
              <wp:wrapPolygon edited="0">
                <wp:start x="0" y="0"/>
                <wp:lineTo x="0" y="21350"/>
                <wp:lineTo x="21377" y="21350"/>
                <wp:lineTo x="21377" y="0"/>
                <wp:lineTo x="0" y="0"/>
              </wp:wrapPolygon>
            </wp:wrapThrough>
            <wp:docPr id="8" name="Рисунок 4" descr="http://xn--700-5ddo2cpoj.xn--p1ai/web/upload/cke/1eb790ce4966348a29b39ce8ba1e9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700-5ddo2cpoj.xn--p1ai/web/upload/cke/1eb790ce4966348a29b39ce8ba1e931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0C24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601345</wp:posOffset>
            </wp:positionV>
            <wp:extent cx="2146935" cy="1209675"/>
            <wp:effectExtent l="0" t="0" r="0" b="0"/>
            <wp:wrapThrough wrapText="bothSides">
              <wp:wrapPolygon edited="0">
                <wp:start x="0" y="0"/>
                <wp:lineTo x="0" y="21430"/>
                <wp:lineTo x="21466" y="21430"/>
                <wp:lineTo x="21466" y="0"/>
                <wp:lineTo x="0" y="0"/>
              </wp:wrapPolygon>
            </wp:wrapThrough>
            <wp:docPr id="9" name="Рисунок 6" descr="http://xn--700-5ddo2cpoj.xn--p1ai/web/upload/cke/76c1afb4b9c2aa6a76796cba70431d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700-5ddo2cpoj.xn--p1ai/web/upload/cke/76c1afb4b9c2aa6a76796cba70431d1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1977" w:rsidRDefault="00CF3A6B" w:rsidP="0070039F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4765040</wp:posOffset>
            </wp:positionH>
            <wp:positionV relativeFrom="paragraph">
              <wp:posOffset>2094865</wp:posOffset>
            </wp:positionV>
            <wp:extent cx="2108835" cy="1362075"/>
            <wp:effectExtent l="0" t="0" r="0" b="0"/>
            <wp:wrapThrough wrapText="bothSides">
              <wp:wrapPolygon edited="0">
                <wp:start x="0" y="0"/>
                <wp:lineTo x="0" y="21449"/>
                <wp:lineTo x="21463" y="21449"/>
                <wp:lineTo x="21463" y="0"/>
                <wp:lineTo x="0" y="0"/>
              </wp:wrapPolygon>
            </wp:wrapThrough>
            <wp:docPr id="10243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500C24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2635885</wp:posOffset>
            </wp:positionH>
            <wp:positionV relativeFrom="paragraph">
              <wp:posOffset>1481455</wp:posOffset>
            </wp:positionV>
            <wp:extent cx="1967230" cy="1343025"/>
            <wp:effectExtent l="0" t="0" r="0" b="0"/>
            <wp:wrapThrough wrapText="bothSides">
              <wp:wrapPolygon edited="0">
                <wp:start x="0" y="0"/>
                <wp:lineTo x="0" y="21447"/>
                <wp:lineTo x="21335" y="21447"/>
                <wp:lineTo x="21335" y="0"/>
                <wp:lineTo x="0" y="0"/>
              </wp:wrapPolygon>
            </wp:wrapThrough>
            <wp:docPr id="12" name="Picture 2" descr="C:\Users\ванечка\Pictures\2018-04-11 001\20180410_15312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ванечка\Pictures\2018-04-11 001\20180410_153121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3430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851977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1824355</wp:posOffset>
            </wp:positionV>
            <wp:extent cx="1882775" cy="1323975"/>
            <wp:effectExtent l="0" t="0" r="0" b="0"/>
            <wp:wrapThrough wrapText="bothSides">
              <wp:wrapPolygon edited="0">
                <wp:start x="0" y="0"/>
                <wp:lineTo x="0" y="21445"/>
                <wp:lineTo x="21418" y="21445"/>
                <wp:lineTo x="21418" y="0"/>
                <wp:lineTo x="0" y="0"/>
              </wp:wrapPolygon>
            </wp:wrapThrough>
            <wp:docPr id="11" name="Picture 4" descr="C:\Users\ванечка\Pictures\2018-04-11 001\20180410_15392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C:\Users\ванечка\Pictures\2018-04-11 001\20180410_153929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3239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851977">
        <w:rPr>
          <w:noProof/>
        </w:rPr>
        <w:drawing>
          <wp:inline distT="0" distB="0" distL="0" distR="0">
            <wp:extent cx="2029046" cy="1321955"/>
            <wp:effectExtent l="0" t="0" r="0" b="0"/>
            <wp:docPr id="1229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936" cy="13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51977" w:rsidRDefault="00851977" w:rsidP="0070039F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851977" w:rsidRDefault="00851977" w:rsidP="0070039F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851977" w:rsidRDefault="00CF3A6B" w:rsidP="0070039F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b/>
          <w:noProof/>
          <w:color w:val="000000" w:themeColor="text1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1569720</wp:posOffset>
            </wp:positionH>
            <wp:positionV relativeFrom="paragraph">
              <wp:posOffset>1496060</wp:posOffset>
            </wp:positionV>
            <wp:extent cx="2552700" cy="1435100"/>
            <wp:effectExtent l="0" t="0" r="0" b="0"/>
            <wp:wrapThrough wrapText="bothSides">
              <wp:wrapPolygon edited="0">
                <wp:start x="0" y="0"/>
                <wp:lineTo x="0" y="21218"/>
                <wp:lineTo x="21439" y="21218"/>
                <wp:lineTo x="21439" y="0"/>
                <wp:lineTo x="0" y="0"/>
              </wp:wrapPolygon>
            </wp:wrapThrough>
            <wp:docPr id="7195" name="Рисунок 7195" descr="C:\Users\Ольга Александровна\Downloads\IMG_20180618_142934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 Александровна\Downloads\IMG_20180618_142934_HH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1977">
        <w:rPr>
          <w:noProof/>
        </w:rPr>
        <w:drawing>
          <wp:inline distT="0" distB="0" distL="0" distR="0">
            <wp:extent cx="1836661" cy="1378064"/>
            <wp:effectExtent l="0" t="0" r="0" b="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141" cy="137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51977" w:rsidRDefault="00851977" w:rsidP="0070039F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851977" w:rsidRDefault="00851977" w:rsidP="0070039F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851977" w:rsidRDefault="00851977" w:rsidP="0070039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F3A6B" w:rsidRDefault="00CF3A6B" w:rsidP="0070039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51977" w:rsidRPr="00406456" w:rsidRDefault="00851977" w:rsidP="0070039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FA7104">
        <w:rPr>
          <w:b/>
          <w:color w:val="000000" w:themeColor="text1"/>
          <w:sz w:val="24"/>
          <w:szCs w:val="24"/>
        </w:rPr>
        <w:t>Суть проекта.</w:t>
      </w:r>
    </w:p>
    <w:p w:rsidR="00851977" w:rsidRDefault="00851977" w:rsidP="0070039F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FA7104">
        <w:rPr>
          <w:color w:val="000000"/>
        </w:rPr>
        <w:t>Разраб</w:t>
      </w:r>
      <w:r w:rsidR="00732994">
        <w:rPr>
          <w:color w:val="000000"/>
        </w:rPr>
        <w:t>отка</w:t>
      </w:r>
      <w:r w:rsidRPr="00FA7104">
        <w:rPr>
          <w:color w:val="000000"/>
        </w:rPr>
        <w:t>, апробиро</w:t>
      </w:r>
      <w:r w:rsidR="00732994">
        <w:rPr>
          <w:color w:val="000000"/>
        </w:rPr>
        <w:t>вание</w:t>
      </w:r>
      <w:r w:rsidRPr="00FA7104">
        <w:rPr>
          <w:color w:val="000000"/>
        </w:rPr>
        <w:t xml:space="preserve"> и в дальнейшем примен</w:t>
      </w:r>
      <w:r w:rsidR="00732994">
        <w:rPr>
          <w:color w:val="000000"/>
        </w:rPr>
        <w:t>ение</w:t>
      </w:r>
      <w:r w:rsidRPr="00FA7104">
        <w:rPr>
          <w:color w:val="000000"/>
        </w:rPr>
        <w:t xml:space="preserve"> инновационны</w:t>
      </w:r>
      <w:r w:rsidR="002511AE">
        <w:rPr>
          <w:color w:val="000000"/>
        </w:rPr>
        <w:t>х</w:t>
      </w:r>
      <w:r w:rsidRPr="00FA7104">
        <w:rPr>
          <w:color w:val="000000"/>
        </w:rPr>
        <w:t xml:space="preserve"> технологи</w:t>
      </w:r>
      <w:r w:rsidR="002511AE">
        <w:rPr>
          <w:color w:val="000000"/>
        </w:rPr>
        <w:t>й</w:t>
      </w:r>
      <w:r w:rsidRPr="00FA7104">
        <w:rPr>
          <w:color w:val="000000"/>
        </w:rPr>
        <w:t xml:space="preserve"> по </w:t>
      </w:r>
      <w:r>
        <w:rPr>
          <w:color w:val="000000"/>
        </w:rPr>
        <w:t>здоровьесбережению детей с ОВЗ.</w:t>
      </w:r>
    </w:p>
    <w:p w:rsidR="00851977" w:rsidRPr="00FA7104" w:rsidRDefault="00851977" w:rsidP="0070039F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000000" w:themeColor="text1"/>
        </w:rPr>
      </w:pPr>
      <w:r w:rsidRPr="00FA7104">
        <w:rPr>
          <w:color w:val="000000" w:themeColor="text1"/>
        </w:rPr>
        <w:t xml:space="preserve">Изучив труды </w:t>
      </w:r>
      <w:r w:rsidR="00415EBD" w:rsidRPr="00415EBD">
        <w:rPr>
          <w:color w:val="000000" w:themeColor="text1"/>
        </w:rPr>
        <w:t>профессора В. Ф. Базарного</w:t>
      </w:r>
      <w:r w:rsidRPr="00FA7104">
        <w:rPr>
          <w:color w:val="000000" w:themeColor="text1"/>
        </w:rPr>
        <w:t>, которые основываются на теории «Сенсорной свободы и психомоторного раскрепощения», внесли коррективы в  построени</w:t>
      </w:r>
      <w:r w:rsidR="002511AE">
        <w:rPr>
          <w:color w:val="000000" w:themeColor="text1"/>
        </w:rPr>
        <w:t>е</w:t>
      </w:r>
      <w:r w:rsidRPr="00FA7104">
        <w:rPr>
          <w:color w:val="000000" w:themeColor="text1"/>
        </w:rPr>
        <w:t xml:space="preserve"> системы коррекционно-развивающей работы в ДОУ  и нашли оптимальные варианты по их рациональному применению.</w:t>
      </w:r>
    </w:p>
    <w:p w:rsidR="00851977" w:rsidRPr="00FA7104" w:rsidRDefault="00851977" w:rsidP="0070039F">
      <w:pPr>
        <w:pStyle w:val="ab"/>
        <w:shd w:val="clear" w:color="auto" w:fill="FFFFFF"/>
        <w:spacing w:before="225" w:beforeAutospacing="0" w:after="225" w:afterAutospacing="0"/>
        <w:ind w:firstLine="360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>
            <wp:extent cx="3821502" cy="2152836"/>
            <wp:effectExtent l="0" t="0" r="0" b="0"/>
            <wp:docPr id="7181" name="Рисунок 7181" descr="http://xn--700-5ddo2cpoj.xn--p1ai/web/upload/cke/3c0229d0da2970ab22f994ec7a65e7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700-5ddo2cpoj.xn--p1ai/web/upload/cke/3c0229d0da2970ab22f994ec7a65e77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682" cy="215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1AE" w:rsidRDefault="002511AE" w:rsidP="0070039F">
      <w:pPr>
        <w:pStyle w:val="ab"/>
        <w:shd w:val="clear" w:color="auto" w:fill="FFFFFF"/>
        <w:spacing w:before="225" w:beforeAutospacing="0" w:after="225" w:afterAutospacing="0"/>
        <w:rPr>
          <w:color w:val="000000" w:themeColor="text1"/>
        </w:rPr>
      </w:pPr>
      <w:r w:rsidRPr="002511AE">
        <w:rPr>
          <w:color w:val="000000" w:themeColor="text1"/>
        </w:rPr>
        <w:t>Использование здоровьесберегающей технологии В.Ф.Базарного</w:t>
      </w:r>
    </w:p>
    <w:p w:rsidR="00851977" w:rsidRPr="00FA7104" w:rsidRDefault="00851977" w:rsidP="002511AE">
      <w:pPr>
        <w:pStyle w:val="ab"/>
        <w:numPr>
          <w:ilvl w:val="0"/>
          <w:numId w:val="41"/>
        </w:numPr>
        <w:shd w:val="clear" w:color="auto" w:fill="FFFFFF"/>
        <w:spacing w:before="225" w:beforeAutospacing="0" w:after="225" w:afterAutospacing="0"/>
        <w:rPr>
          <w:color w:val="000000" w:themeColor="text1"/>
        </w:rPr>
      </w:pPr>
      <w:r w:rsidRPr="00FA7104">
        <w:rPr>
          <w:color w:val="000000" w:themeColor="text1"/>
        </w:rPr>
        <w:t>Режим « динамических поз»</w:t>
      </w:r>
      <w:r w:rsidR="00067E75">
        <w:rPr>
          <w:color w:val="000000" w:themeColor="text1"/>
        </w:rPr>
        <w:t>,</w:t>
      </w:r>
      <w:r w:rsidRPr="00FA7104">
        <w:rPr>
          <w:color w:val="000000" w:themeColor="text1"/>
        </w:rPr>
        <w:t xml:space="preserve"> </w:t>
      </w:r>
      <w:r w:rsidR="002511AE">
        <w:rPr>
          <w:color w:val="000000" w:themeColor="text1"/>
        </w:rPr>
        <w:t>«</w:t>
      </w:r>
      <w:r w:rsidRPr="00FA7104">
        <w:rPr>
          <w:color w:val="000000" w:themeColor="text1"/>
        </w:rPr>
        <w:t>вертикализация</w:t>
      </w:r>
      <w:r w:rsidR="002511AE">
        <w:rPr>
          <w:color w:val="000000" w:themeColor="text1"/>
        </w:rPr>
        <w:t>»</w:t>
      </w:r>
      <w:r w:rsidRPr="00FA7104">
        <w:rPr>
          <w:color w:val="000000" w:themeColor="text1"/>
        </w:rPr>
        <w:t>.</w:t>
      </w:r>
      <w:r w:rsidR="002511AE">
        <w:rPr>
          <w:color w:val="000000" w:themeColor="text1"/>
        </w:rPr>
        <w:t xml:space="preserve">                                                         </w:t>
      </w:r>
      <w:r w:rsidRPr="00FA7104">
        <w:rPr>
          <w:color w:val="000000" w:themeColor="text1"/>
        </w:rPr>
        <w:t>Предполагает два варианта</w:t>
      </w:r>
      <w:r w:rsidR="002511AE">
        <w:rPr>
          <w:color w:val="000000" w:themeColor="text1"/>
        </w:rPr>
        <w:t>:</w:t>
      </w:r>
      <w:r w:rsidRPr="00FA7104">
        <w:rPr>
          <w:color w:val="000000" w:themeColor="text1"/>
        </w:rPr>
        <w:t xml:space="preserve"> </w:t>
      </w:r>
      <w:r w:rsidR="002511AE">
        <w:rPr>
          <w:color w:val="000000" w:themeColor="text1"/>
        </w:rPr>
        <w:t>п</w:t>
      </w:r>
      <w:r w:rsidRPr="00FA7104">
        <w:rPr>
          <w:color w:val="000000" w:themeColor="text1"/>
        </w:rPr>
        <w:t>ервый – использование настольной конторки на индивидуальных или подгрупповых занятиях. В группах оборудованы места , где ребёнок  с ОВЗ имеет возможность выбрать удобную для него позу работы на занятии «сидя» или «стоя» в зависимости от его психофизического состояния.</w:t>
      </w:r>
    </w:p>
    <w:p w:rsidR="00851977" w:rsidRPr="008E140E" w:rsidRDefault="00CF3A6B" w:rsidP="0070039F">
      <w:pPr>
        <w:pStyle w:val="ab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3545205</wp:posOffset>
            </wp:positionH>
            <wp:positionV relativeFrom="paragraph">
              <wp:posOffset>60960</wp:posOffset>
            </wp:positionV>
            <wp:extent cx="2238375" cy="1678305"/>
            <wp:effectExtent l="0" t="0" r="0" b="0"/>
            <wp:wrapThrough wrapText="bothSides">
              <wp:wrapPolygon edited="0">
                <wp:start x="0" y="0"/>
                <wp:lineTo x="0" y="21330"/>
                <wp:lineTo x="21508" y="21330"/>
                <wp:lineTo x="21508" y="0"/>
                <wp:lineTo x="0" y="0"/>
              </wp:wrapPolygon>
            </wp:wrapThrough>
            <wp:docPr id="7180" name="Рисунок 7180" descr="F:\8 жемчужин\IMG_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8 жемчужин\IMG_21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197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908269" cy="1635395"/>
            <wp:effectExtent l="0" t="0" r="0" b="0"/>
            <wp:docPr id="13" name="Рисунок 9" descr="C:\Users\Ольга Александровна\Downloads\Screenshot_2018-06-13-14-41-19-337_com.miui.videopl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Александровна\Downloads\Screenshot_2018-06-13-14-41-19-337_com.miui.videoplayer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60" cy="163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977" w:rsidRPr="00AD2DE9" w:rsidRDefault="00851977" w:rsidP="0070039F">
      <w:pPr>
        <w:pStyle w:val="ab"/>
        <w:shd w:val="clear" w:color="auto" w:fill="FFFFFF"/>
        <w:spacing w:before="225" w:beforeAutospacing="0" w:after="225" w:afterAutospacing="0"/>
        <w:rPr>
          <w:color w:val="000000" w:themeColor="text1"/>
        </w:rPr>
      </w:pPr>
      <w:r w:rsidRPr="00A57592">
        <w:rPr>
          <w:color w:val="000000" w:themeColor="text1"/>
        </w:rPr>
        <w:t>Второй</w:t>
      </w:r>
      <w:r w:rsidR="00067E75">
        <w:rPr>
          <w:color w:val="000000" w:themeColor="text1"/>
        </w:rPr>
        <w:t xml:space="preserve"> - частая смена позы</w:t>
      </w:r>
      <w:r w:rsidRPr="00A57592">
        <w:rPr>
          <w:color w:val="000000" w:themeColor="text1"/>
        </w:rPr>
        <w:t xml:space="preserve"> детей</w:t>
      </w:r>
      <w:r w:rsidR="00067E75">
        <w:rPr>
          <w:color w:val="000000" w:themeColor="text1"/>
        </w:rPr>
        <w:t>: з</w:t>
      </w:r>
      <w:r w:rsidRPr="00A57592">
        <w:rPr>
          <w:color w:val="000000" w:themeColor="text1"/>
        </w:rPr>
        <w:t>а столами</w:t>
      </w:r>
      <w:r w:rsidR="00067E75">
        <w:rPr>
          <w:color w:val="000000" w:themeColor="text1"/>
        </w:rPr>
        <w:t xml:space="preserve"> - </w:t>
      </w:r>
      <w:r w:rsidRPr="00A57592">
        <w:rPr>
          <w:color w:val="000000" w:themeColor="text1"/>
        </w:rPr>
        <w:t>сидя, стоя</w:t>
      </w:r>
      <w:r w:rsidR="002511AE">
        <w:rPr>
          <w:color w:val="000000" w:themeColor="text1"/>
        </w:rPr>
        <w:t>;</w:t>
      </w:r>
      <w:r w:rsidRPr="00A57592">
        <w:rPr>
          <w:color w:val="000000" w:themeColor="text1"/>
        </w:rPr>
        <w:t xml:space="preserve"> на ковре</w:t>
      </w:r>
      <w:r w:rsidR="00067E75">
        <w:rPr>
          <w:color w:val="000000" w:themeColor="text1"/>
        </w:rPr>
        <w:t xml:space="preserve"> - </w:t>
      </w:r>
      <w:r w:rsidRPr="00A57592">
        <w:rPr>
          <w:color w:val="000000" w:themeColor="text1"/>
        </w:rPr>
        <w:t xml:space="preserve">сидя, стоя, лежа.  </w:t>
      </w:r>
      <w:r w:rsidR="00067E75">
        <w:rPr>
          <w:color w:val="000000" w:themeColor="text1"/>
        </w:rPr>
        <w:t>Смена</w:t>
      </w:r>
      <w:r w:rsidRPr="00A57592">
        <w:rPr>
          <w:color w:val="000000" w:themeColor="text1"/>
        </w:rPr>
        <w:t xml:space="preserve">  динамических по</w:t>
      </w:r>
      <w:r w:rsidR="00067E75">
        <w:rPr>
          <w:color w:val="000000" w:themeColor="text1"/>
        </w:rPr>
        <w:t>з</w:t>
      </w:r>
      <w:r w:rsidRPr="00A57592">
        <w:rPr>
          <w:color w:val="000000" w:themeColor="text1"/>
        </w:rPr>
        <w:t xml:space="preserve"> </w:t>
      </w:r>
      <w:r w:rsidR="00067E75">
        <w:rPr>
          <w:color w:val="000000" w:themeColor="text1"/>
        </w:rPr>
        <w:t>с использованием</w:t>
      </w:r>
      <w:r w:rsidR="002511AE">
        <w:rPr>
          <w:color w:val="000000" w:themeColor="text1"/>
        </w:rPr>
        <w:t xml:space="preserve"> </w:t>
      </w:r>
      <w:r w:rsidRPr="00A57592">
        <w:rPr>
          <w:color w:val="000000" w:themeColor="text1"/>
        </w:rPr>
        <w:t>инд</w:t>
      </w:r>
      <w:r>
        <w:rPr>
          <w:color w:val="000000" w:themeColor="text1"/>
        </w:rPr>
        <w:t>ивидуальных массажных коврик</w:t>
      </w:r>
      <w:r w:rsidR="00067E75">
        <w:rPr>
          <w:color w:val="000000" w:themeColor="text1"/>
        </w:rPr>
        <w:t>ов</w:t>
      </w:r>
      <w:r>
        <w:rPr>
          <w:color w:val="000000" w:themeColor="text1"/>
        </w:rPr>
        <w:t>.</w:t>
      </w:r>
    </w:p>
    <w:p w:rsidR="00851977" w:rsidRPr="00067E75" w:rsidRDefault="00851977" w:rsidP="0070039F">
      <w:pPr>
        <w:pStyle w:val="ab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2. </w:t>
      </w:r>
      <w:r w:rsidRPr="00C75D38">
        <w:rPr>
          <w:color w:val="000000" w:themeColor="text1"/>
        </w:rPr>
        <w:t>Увеличение зрительно-пространственной активности. Используются  зрительно-координаторный и сенсорно-координаторные тренажи.</w:t>
      </w:r>
    </w:p>
    <w:p w:rsidR="00851977" w:rsidRPr="008E140E" w:rsidRDefault="00851977" w:rsidP="0070039F">
      <w:pPr>
        <w:pStyle w:val="ab"/>
        <w:shd w:val="clear" w:color="auto" w:fill="FFFFFF"/>
        <w:spacing w:before="225" w:beforeAutospacing="0" w:after="225" w:afterAutospacing="0"/>
        <w:rPr>
          <w:b/>
          <w:color w:val="C00000"/>
          <w:sz w:val="28"/>
          <w:szCs w:val="28"/>
        </w:rPr>
      </w:pPr>
    </w:p>
    <w:p w:rsidR="00851977" w:rsidRPr="00E43DBA" w:rsidRDefault="00067E75" w:rsidP="0070039F">
      <w:pPr>
        <w:pStyle w:val="ab"/>
        <w:shd w:val="clear" w:color="auto" w:fill="FFFFFF"/>
        <w:spacing w:before="225" w:beforeAutospacing="0" w:after="225" w:afterAutospacing="0"/>
        <w:rPr>
          <w:b/>
          <w:u w:val="single"/>
        </w:rPr>
      </w:pPr>
      <w:r>
        <w:rPr>
          <w:b/>
          <w:u w:val="single"/>
        </w:rPr>
        <w:t>В</w:t>
      </w:r>
      <w:r w:rsidR="00851977" w:rsidRPr="00E43DBA">
        <w:rPr>
          <w:b/>
          <w:u w:val="single"/>
        </w:rPr>
        <w:t xml:space="preserve">недрение </w:t>
      </w:r>
      <w:r>
        <w:rPr>
          <w:b/>
          <w:u w:val="single"/>
        </w:rPr>
        <w:t>и</w:t>
      </w:r>
      <w:r w:rsidRPr="00067E75">
        <w:rPr>
          <w:b/>
          <w:u w:val="single"/>
        </w:rPr>
        <w:t>нновационно</w:t>
      </w:r>
      <w:r>
        <w:rPr>
          <w:b/>
          <w:u w:val="single"/>
        </w:rPr>
        <w:t>го</w:t>
      </w:r>
      <w:r w:rsidRPr="00067E75">
        <w:rPr>
          <w:b/>
          <w:u w:val="single"/>
        </w:rPr>
        <w:t xml:space="preserve"> </w:t>
      </w:r>
      <w:r w:rsidR="00851977" w:rsidRPr="00E43DBA">
        <w:rPr>
          <w:b/>
          <w:u w:val="single"/>
        </w:rPr>
        <w:t>здоровьесберегающего обучения позвол</w:t>
      </w:r>
      <w:r>
        <w:rPr>
          <w:b/>
          <w:u w:val="single"/>
        </w:rPr>
        <w:t xml:space="preserve">яет </w:t>
      </w:r>
      <w:r w:rsidR="00851977" w:rsidRPr="00E43DBA">
        <w:rPr>
          <w:b/>
          <w:u w:val="single"/>
        </w:rPr>
        <w:t xml:space="preserve">использовать </w:t>
      </w:r>
      <w:r>
        <w:rPr>
          <w:b/>
          <w:u w:val="single"/>
        </w:rPr>
        <w:t xml:space="preserve">предметно </w:t>
      </w:r>
      <w:r w:rsidR="00851977" w:rsidRPr="00E43DBA">
        <w:rPr>
          <w:b/>
          <w:u w:val="single"/>
        </w:rPr>
        <w:t>-развивающую среду:</w:t>
      </w:r>
    </w:p>
    <w:p w:rsidR="00851977" w:rsidRPr="00E43DBA" w:rsidRDefault="00CF3A6B" w:rsidP="0070039F">
      <w:pPr>
        <w:pStyle w:val="ab"/>
        <w:numPr>
          <w:ilvl w:val="0"/>
          <w:numId w:val="21"/>
        </w:numPr>
        <w:shd w:val="clear" w:color="auto" w:fill="FFFFFF"/>
        <w:spacing w:before="225" w:after="225"/>
        <w:rPr>
          <w:color w:val="000000" w:themeColor="text1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516890</wp:posOffset>
            </wp:positionH>
            <wp:positionV relativeFrom="paragraph">
              <wp:posOffset>314960</wp:posOffset>
            </wp:positionV>
            <wp:extent cx="5702935" cy="2429510"/>
            <wp:effectExtent l="0" t="0" r="0" b="0"/>
            <wp:wrapThrough wrapText="bothSides">
              <wp:wrapPolygon edited="0">
                <wp:start x="0" y="0"/>
                <wp:lineTo x="0" y="21510"/>
                <wp:lineTo x="21501" y="21510"/>
                <wp:lineTo x="21501" y="0"/>
                <wp:lineTo x="0" y="0"/>
              </wp:wrapPolygon>
            </wp:wrapThrough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61" b="25544"/>
                    <a:stretch/>
                  </pic:blipFill>
                  <pic:spPr bwMode="auto">
                    <a:xfrm>
                      <a:off x="0" y="0"/>
                      <a:ext cx="5702935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51977" w:rsidRPr="00E43DBA">
        <w:t xml:space="preserve">Большой сухой бассейн как среда здоровьесбережения детей с ОВЗ. </w:t>
      </w:r>
    </w:p>
    <w:p w:rsidR="00851977" w:rsidRPr="003B525E" w:rsidRDefault="00851977" w:rsidP="0070039F">
      <w:pPr>
        <w:pStyle w:val="ab"/>
        <w:shd w:val="clear" w:color="auto" w:fill="FFFFFF"/>
        <w:spacing w:before="225" w:after="225"/>
        <w:ind w:left="720"/>
        <w:rPr>
          <w:color w:val="000000" w:themeColor="text1"/>
          <w:sz w:val="28"/>
          <w:szCs w:val="28"/>
        </w:rPr>
      </w:pPr>
    </w:p>
    <w:p w:rsidR="00851977" w:rsidRPr="009148F3" w:rsidRDefault="00851977" w:rsidP="0070039F">
      <w:pPr>
        <w:pStyle w:val="ab"/>
        <w:shd w:val="clear" w:color="auto" w:fill="FFFFFF"/>
        <w:spacing w:before="225" w:after="225"/>
        <w:ind w:left="720"/>
        <w:rPr>
          <w:color w:val="000000" w:themeColor="text1"/>
          <w:sz w:val="28"/>
          <w:szCs w:val="28"/>
        </w:rPr>
      </w:pPr>
    </w:p>
    <w:p w:rsidR="00851977" w:rsidRDefault="00851977" w:rsidP="0070039F">
      <w:pPr>
        <w:pStyle w:val="a9"/>
        <w:widowControl w:val="0"/>
        <w:shd w:val="clear" w:color="auto" w:fill="FFFFFF"/>
        <w:tabs>
          <w:tab w:val="left" w:pos="1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51977" w:rsidRDefault="00851977" w:rsidP="0070039F">
      <w:pPr>
        <w:pStyle w:val="a9"/>
        <w:widowControl w:val="0"/>
        <w:shd w:val="clear" w:color="auto" w:fill="FFFFFF"/>
        <w:tabs>
          <w:tab w:val="left" w:pos="1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A7154" w:rsidRDefault="00EA7154" w:rsidP="0070039F">
      <w:pPr>
        <w:pStyle w:val="a9"/>
        <w:widowControl w:val="0"/>
        <w:numPr>
          <w:ilvl w:val="0"/>
          <w:numId w:val="21"/>
        </w:numPr>
        <w:shd w:val="clear" w:color="auto" w:fill="FFFFFF"/>
        <w:tabs>
          <w:tab w:val="left" w:pos="1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A7154" w:rsidRDefault="00EA7154" w:rsidP="0070039F">
      <w:pPr>
        <w:pStyle w:val="a9"/>
        <w:widowControl w:val="0"/>
        <w:numPr>
          <w:ilvl w:val="0"/>
          <w:numId w:val="21"/>
        </w:numPr>
        <w:shd w:val="clear" w:color="auto" w:fill="FFFFFF"/>
        <w:tabs>
          <w:tab w:val="left" w:pos="1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A7154" w:rsidRDefault="00EA7154" w:rsidP="0070039F">
      <w:pPr>
        <w:pStyle w:val="a9"/>
        <w:widowControl w:val="0"/>
        <w:numPr>
          <w:ilvl w:val="0"/>
          <w:numId w:val="21"/>
        </w:numPr>
        <w:shd w:val="clear" w:color="auto" w:fill="FFFFFF"/>
        <w:tabs>
          <w:tab w:val="left" w:pos="1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A7154" w:rsidRDefault="00EA7154" w:rsidP="0070039F">
      <w:pPr>
        <w:pStyle w:val="a9"/>
        <w:widowControl w:val="0"/>
        <w:numPr>
          <w:ilvl w:val="0"/>
          <w:numId w:val="21"/>
        </w:numPr>
        <w:shd w:val="clear" w:color="auto" w:fill="FFFFFF"/>
        <w:tabs>
          <w:tab w:val="left" w:pos="1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A7154" w:rsidRDefault="00EA7154" w:rsidP="0070039F">
      <w:pPr>
        <w:pStyle w:val="a9"/>
        <w:widowControl w:val="0"/>
        <w:numPr>
          <w:ilvl w:val="0"/>
          <w:numId w:val="21"/>
        </w:numPr>
        <w:shd w:val="clear" w:color="auto" w:fill="FFFFFF"/>
        <w:tabs>
          <w:tab w:val="left" w:pos="1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A7154" w:rsidRDefault="00EA7154" w:rsidP="0070039F">
      <w:pPr>
        <w:pStyle w:val="a9"/>
        <w:widowControl w:val="0"/>
        <w:numPr>
          <w:ilvl w:val="0"/>
          <w:numId w:val="21"/>
        </w:numPr>
        <w:shd w:val="clear" w:color="auto" w:fill="FFFFFF"/>
        <w:tabs>
          <w:tab w:val="left" w:pos="1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51977" w:rsidRPr="00E43DBA" w:rsidRDefault="00851977" w:rsidP="0070039F">
      <w:pPr>
        <w:pStyle w:val="a9"/>
        <w:widowControl w:val="0"/>
        <w:numPr>
          <w:ilvl w:val="0"/>
          <w:numId w:val="21"/>
        </w:numPr>
        <w:shd w:val="clear" w:color="auto" w:fill="FFFFFF"/>
        <w:tabs>
          <w:tab w:val="left" w:pos="1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43DBA">
        <w:rPr>
          <w:rFonts w:ascii="Times New Roman" w:hAnsi="Times New Roman" w:cs="Times New Roman"/>
          <w:color w:val="000000"/>
          <w:sz w:val="24"/>
          <w:szCs w:val="24"/>
        </w:rPr>
        <w:t>Здоровьесберегающая система работы с детьми с ОВЗ с использованием кинезиологии и биоэнергопластики.</w:t>
      </w:r>
    </w:p>
    <w:p w:rsidR="00851977" w:rsidRDefault="00CF3A6B" w:rsidP="0070039F">
      <w:pPr>
        <w:widowControl w:val="0"/>
        <w:shd w:val="clear" w:color="auto" w:fill="FFFFFF"/>
        <w:tabs>
          <w:tab w:val="left" w:pos="1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516890</wp:posOffset>
            </wp:positionH>
            <wp:positionV relativeFrom="paragraph">
              <wp:posOffset>156210</wp:posOffset>
            </wp:positionV>
            <wp:extent cx="5553075" cy="3667125"/>
            <wp:effectExtent l="0" t="0" r="0" b="0"/>
            <wp:wrapThrough wrapText="bothSides">
              <wp:wrapPolygon edited="0">
                <wp:start x="0" y="0"/>
                <wp:lineTo x="0" y="21544"/>
                <wp:lineTo x="21563" y="21544"/>
                <wp:lineTo x="21563" y="0"/>
                <wp:lineTo x="0" y="0"/>
              </wp:wrapPolygon>
            </wp:wrapThrough>
            <wp:docPr id="1" name="Рисунок 2" descr="rig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g_Страница_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" t="4260" b="49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1977" w:rsidRDefault="00851977" w:rsidP="0070039F">
      <w:pPr>
        <w:widowControl w:val="0"/>
        <w:shd w:val="clear" w:color="auto" w:fill="FFFFFF"/>
        <w:tabs>
          <w:tab w:val="left" w:pos="1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51977" w:rsidRPr="00BD44C4" w:rsidRDefault="00851977" w:rsidP="0070039F">
      <w:pPr>
        <w:widowControl w:val="0"/>
        <w:shd w:val="clear" w:color="auto" w:fill="FFFFFF"/>
        <w:tabs>
          <w:tab w:val="left" w:pos="1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51977" w:rsidRDefault="00851977" w:rsidP="0070039F">
      <w:pPr>
        <w:pStyle w:val="a9"/>
        <w:widowControl w:val="0"/>
        <w:shd w:val="clear" w:color="auto" w:fill="FFFFFF"/>
        <w:tabs>
          <w:tab w:val="left" w:pos="170"/>
        </w:tabs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51977" w:rsidRDefault="00851977" w:rsidP="0070039F">
      <w:pPr>
        <w:pStyle w:val="a9"/>
        <w:widowControl w:val="0"/>
        <w:shd w:val="clear" w:color="auto" w:fill="FFFFFF"/>
        <w:tabs>
          <w:tab w:val="left" w:pos="1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51977" w:rsidRDefault="00851977" w:rsidP="0070039F">
      <w:pPr>
        <w:pStyle w:val="a9"/>
        <w:widowControl w:val="0"/>
        <w:shd w:val="clear" w:color="auto" w:fill="FFFFFF"/>
        <w:tabs>
          <w:tab w:val="left" w:pos="1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51977" w:rsidRDefault="00851977" w:rsidP="0070039F">
      <w:pPr>
        <w:widowControl w:val="0"/>
        <w:shd w:val="clear" w:color="auto" w:fill="FFFFFF"/>
        <w:tabs>
          <w:tab w:val="left" w:pos="1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51977" w:rsidRDefault="00851977" w:rsidP="0070039F">
      <w:pPr>
        <w:widowControl w:val="0"/>
        <w:shd w:val="clear" w:color="auto" w:fill="FFFFFF"/>
        <w:tabs>
          <w:tab w:val="left" w:pos="1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51977" w:rsidRPr="004A52F9" w:rsidRDefault="00851977" w:rsidP="0070039F">
      <w:pPr>
        <w:widowControl w:val="0"/>
        <w:shd w:val="clear" w:color="auto" w:fill="FFFFFF"/>
        <w:tabs>
          <w:tab w:val="left" w:pos="1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6638925" cy="4074841"/>
            <wp:effectExtent l="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зентация Microsoft PowerPoint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5" b="9942"/>
                    <a:stretch/>
                  </pic:blipFill>
                  <pic:spPr bwMode="auto">
                    <a:xfrm>
                      <a:off x="0" y="0"/>
                      <a:ext cx="6638925" cy="4074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977" w:rsidRPr="00B07146" w:rsidRDefault="00851977" w:rsidP="0070039F">
      <w:pPr>
        <w:pStyle w:val="ab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  <w:lang w:val="en-US"/>
        </w:rPr>
      </w:pPr>
    </w:p>
    <w:p w:rsidR="00851977" w:rsidRPr="00E43DBA" w:rsidRDefault="00851977" w:rsidP="0070039F">
      <w:pPr>
        <w:pStyle w:val="ab"/>
        <w:numPr>
          <w:ilvl w:val="0"/>
          <w:numId w:val="21"/>
        </w:numPr>
        <w:shd w:val="clear" w:color="auto" w:fill="FFFFFF"/>
        <w:spacing w:before="225" w:beforeAutospacing="0" w:after="225" w:afterAutospacing="0"/>
        <w:rPr>
          <w:color w:val="000000" w:themeColor="text1"/>
        </w:rPr>
      </w:pPr>
      <w:r w:rsidRPr="00E43DBA">
        <w:rPr>
          <w:color w:val="000000" w:themeColor="text1"/>
        </w:rPr>
        <w:t>Детские тренажеры, как средство увеличения двигательной активности детей с ОВЗ в условиях детского сада.</w:t>
      </w:r>
    </w:p>
    <w:p w:rsidR="00EB1637" w:rsidRPr="003D379F" w:rsidRDefault="00851977" w:rsidP="003D379F">
      <w:pPr>
        <w:pStyle w:val="ab"/>
        <w:shd w:val="clear" w:color="auto" w:fill="FFFFFF"/>
        <w:spacing w:before="225" w:beforeAutospacing="0" w:after="225" w:afterAutospacing="0"/>
        <w:ind w:left="720"/>
        <w:rPr>
          <w:color w:val="000000" w:themeColor="text1"/>
          <w:sz w:val="28"/>
          <w:szCs w:val="28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6172199" cy="3400425"/>
            <wp:effectExtent l="0" t="0" r="0" b="0"/>
            <wp:docPr id="19" name="Рисунок 19" descr="C:\Users\Алексей\AppData\Local\Microsoft\Windows\INetCache\Content.Word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Алексей\AppData\Local\Microsoft\Windows\INetCache\Content.Word\1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5" b="52272"/>
                    <a:stretch/>
                  </pic:blipFill>
                  <pic:spPr bwMode="auto">
                    <a:xfrm>
                      <a:off x="0" y="0"/>
                      <a:ext cx="6174140" cy="340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977" w:rsidRPr="00E43DBA" w:rsidRDefault="00EA7154" w:rsidP="00EA7154">
      <w:pPr>
        <w:pStyle w:val="ab"/>
        <w:shd w:val="clear" w:color="auto" w:fill="FFFFFF"/>
        <w:spacing w:before="225" w:beforeAutospacing="0" w:after="0" w:afterAutospacing="0"/>
        <w:rPr>
          <w:color w:val="000000" w:themeColor="text1"/>
        </w:rPr>
      </w:pPr>
      <w:r w:rsidRPr="00EA7154">
        <w:rPr>
          <w:color w:val="000000" w:themeColor="text1"/>
        </w:rPr>
        <w:t>К</w:t>
      </w:r>
      <w:r w:rsidR="00851977" w:rsidRPr="00EA7154">
        <w:rPr>
          <w:color w:val="000000" w:themeColor="text1"/>
        </w:rPr>
        <w:t>ритери</w:t>
      </w:r>
      <w:r w:rsidRPr="00EA7154">
        <w:rPr>
          <w:color w:val="000000" w:themeColor="text1"/>
        </w:rPr>
        <w:t>й</w:t>
      </w:r>
      <w:r w:rsidR="00851977" w:rsidRPr="00EA7154">
        <w:rPr>
          <w:color w:val="000000" w:themeColor="text1"/>
        </w:rPr>
        <w:t xml:space="preserve"> результативности</w:t>
      </w:r>
      <w:r w:rsidRPr="00EA7154">
        <w:rPr>
          <w:color w:val="000000" w:themeColor="text1"/>
        </w:rPr>
        <w:t xml:space="preserve"> </w:t>
      </w:r>
      <w:r w:rsidR="00851977" w:rsidRPr="00EA7154">
        <w:rPr>
          <w:color w:val="000000" w:themeColor="text1"/>
        </w:rPr>
        <w:t>з</w:t>
      </w:r>
      <w:r w:rsidR="00851977" w:rsidRPr="00E43DBA">
        <w:rPr>
          <w:color w:val="000000" w:themeColor="text1"/>
        </w:rPr>
        <w:t>доровьесберегающих педагогических технологий - развитие личности ребенка, увеличени</w:t>
      </w:r>
      <w:r>
        <w:rPr>
          <w:color w:val="000000" w:themeColor="text1"/>
        </w:rPr>
        <w:t>е</w:t>
      </w:r>
      <w:r w:rsidR="00851977" w:rsidRPr="00E43DBA">
        <w:rPr>
          <w:color w:val="000000" w:themeColor="text1"/>
        </w:rPr>
        <w:t xml:space="preserve"> резервов его здоровья и, как следствие, легкая степень адаптации к </w:t>
      </w:r>
      <w:r>
        <w:rPr>
          <w:color w:val="000000" w:themeColor="text1"/>
        </w:rPr>
        <w:t>детскому саду и школе</w:t>
      </w:r>
      <w:r w:rsidR="00851977" w:rsidRPr="00E43DBA">
        <w:rPr>
          <w:color w:val="000000" w:themeColor="text1"/>
        </w:rPr>
        <w:t>.</w:t>
      </w:r>
    </w:p>
    <w:p w:rsidR="00851977" w:rsidRPr="00E43DBA" w:rsidRDefault="00EA7154" w:rsidP="00851977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 Для создания </w:t>
      </w:r>
      <w:r w:rsidR="00851977" w:rsidRPr="00E43DB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желани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  <w:r w:rsidR="00851977" w:rsidRPr="00E43DB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заниматься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 ребенка</w:t>
      </w:r>
      <w:r w:rsidR="00851977" w:rsidRPr="00E43DB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необходимо созда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ть</w:t>
      </w:r>
      <w:r w:rsidR="00851977" w:rsidRPr="00E43DB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доброжелательн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ую</w:t>
      </w:r>
      <w:r w:rsidR="00851977" w:rsidRPr="00E43DB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обстановк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у,</w:t>
      </w:r>
      <w:r w:rsidR="00851977" w:rsidRPr="00E43DB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благоприятн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ый</w:t>
      </w:r>
      <w:r w:rsidR="00851977" w:rsidRPr="00E43DB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психологическ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ий</w:t>
      </w:r>
      <w:r w:rsidR="00851977" w:rsidRPr="00E43DB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климат в процессе обучения. Положительные эмоции активизируют деятельность головного мозга, улучшают память и работоспособность детей, являются необходимым условием психического здоровья.</w:t>
      </w:r>
    </w:p>
    <w:p w:rsidR="00851977" w:rsidRPr="00E43DBA" w:rsidRDefault="00851977" w:rsidP="00851977">
      <w:pPr>
        <w:pStyle w:val="ab"/>
        <w:shd w:val="clear" w:color="auto" w:fill="FFFFFF"/>
        <w:spacing w:before="225" w:beforeAutospacing="0" w:after="0" w:afterAutospacing="0"/>
        <w:ind w:left="720"/>
        <w:rPr>
          <w:b/>
          <w:color w:val="000000" w:themeColor="text1"/>
          <w:u w:val="single"/>
        </w:rPr>
      </w:pPr>
      <w:r w:rsidRPr="00E43DBA">
        <w:rPr>
          <w:b/>
          <w:color w:val="000000" w:themeColor="text1"/>
          <w:u w:val="single"/>
        </w:rPr>
        <w:t>Ожидаемые результаты</w:t>
      </w:r>
      <w:r w:rsidR="00D45D7E">
        <w:rPr>
          <w:b/>
          <w:color w:val="000000" w:themeColor="text1"/>
          <w:u w:val="single"/>
        </w:rPr>
        <w:t>:</w:t>
      </w:r>
    </w:p>
    <w:p w:rsidR="00EE29D0" w:rsidRPr="00EE29D0" w:rsidRDefault="00EE29D0" w:rsidP="00EE29D0">
      <w:pPr>
        <w:widowControl w:val="0"/>
        <w:shd w:val="clear" w:color="auto" w:fill="FFFFFF"/>
        <w:tabs>
          <w:tab w:val="left" w:pos="1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E29D0">
        <w:rPr>
          <w:rFonts w:ascii="Times New Roman" w:hAnsi="Times New Roman" w:cs="Times New Roman"/>
          <w:color w:val="000000"/>
          <w:sz w:val="24"/>
          <w:szCs w:val="24"/>
        </w:rPr>
        <w:t>1.Формирова</w:t>
      </w:r>
      <w:r>
        <w:rPr>
          <w:rFonts w:ascii="Times New Roman" w:hAnsi="Times New Roman" w:cs="Times New Roman"/>
          <w:color w:val="000000"/>
          <w:sz w:val="24"/>
          <w:szCs w:val="24"/>
        </w:rPr>
        <w:t>ние</w:t>
      </w:r>
      <w:r w:rsidRPr="00EE29D0">
        <w:rPr>
          <w:rFonts w:ascii="Times New Roman" w:hAnsi="Times New Roman" w:cs="Times New Roman"/>
          <w:color w:val="000000"/>
          <w:sz w:val="24"/>
          <w:szCs w:val="24"/>
        </w:rPr>
        <w:t xml:space="preserve"> у дошкольников с ОВЗ функциональн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Pr="00EE29D0">
        <w:rPr>
          <w:rFonts w:ascii="Times New Roman" w:hAnsi="Times New Roman" w:cs="Times New Roman"/>
          <w:color w:val="000000"/>
          <w:sz w:val="24"/>
          <w:szCs w:val="24"/>
        </w:rPr>
        <w:t xml:space="preserve"> зрелост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EE29D0">
        <w:rPr>
          <w:rFonts w:ascii="Times New Roman" w:hAnsi="Times New Roman" w:cs="Times New Roman"/>
          <w:color w:val="000000"/>
          <w:sz w:val="24"/>
          <w:szCs w:val="24"/>
        </w:rPr>
        <w:t xml:space="preserve"> для обучения в школе.</w:t>
      </w:r>
    </w:p>
    <w:p w:rsidR="00EE29D0" w:rsidRPr="00EE29D0" w:rsidRDefault="00EE29D0" w:rsidP="00EE29D0">
      <w:pPr>
        <w:widowControl w:val="0"/>
        <w:shd w:val="clear" w:color="auto" w:fill="FFFFFF"/>
        <w:tabs>
          <w:tab w:val="left" w:pos="1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E29D0">
        <w:rPr>
          <w:rFonts w:ascii="Times New Roman" w:hAnsi="Times New Roman" w:cs="Times New Roman"/>
          <w:color w:val="000000"/>
          <w:sz w:val="24"/>
          <w:szCs w:val="24"/>
        </w:rPr>
        <w:t>2.Созда</w:t>
      </w:r>
      <w:r>
        <w:rPr>
          <w:rFonts w:ascii="Times New Roman" w:hAnsi="Times New Roman" w:cs="Times New Roman"/>
          <w:color w:val="000000"/>
          <w:sz w:val="24"/>
          <w:szCs w:val="24"/>
        </w:rPr>
        <w:t>ние</w:t>
      </w:r>
      <w:r w:rsidRPr="00EE29D0">
        <w:rPr>
          <w:rFonts w:ascii="Times New Roman" w:hAnsi="Times New Roman" w:cs="Times New Roman"/>
          <w:color w:val="000000"/>
          <w:sz w:val="24"/>
          <w:szCs w:val="24"/>
        </w:rPr>
        <w:t xml:space="preserve"> услови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EE29D0">
        <w:rPr>
          <w:rFonts w:ascii="Times New Roman" w:hAnsi="Times New Roman" w:cs="Times New Roman"/>
          <w:color w:val="000000"/>
          <w:sz w:val="24"/>
          <w:szCs w:val="24"/>
        </w:rPr>
        <w:t xml:space="preserve"> для здоровьесбережения ребенка с ограниченными возможностями здоровья.</w:t>
      </w:r>
    </w:p>
    <w:p w:rsidR="00EE29D0" w:rsidRPr="00EE29D0" w:rsidRDefault="00EE29D0" w:rsidP="00EE29D0">
      <w:pPr>
        <w:widowControl w:val="0"/>
        <w:shd w:val="clear" w:color="auto" w:fill="FFFFFF"/>
        <w:tabs>
          <w:tab w:val="left" w:pos="1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E29D0">
        <w:rPr>
          <w:rFonts w:ascii="Times New Roman" w:hAnsi="Times New Roman" w:cs="Times New Roman"/>
          <w:color w:val="000000"/>
          <w:sz w:val="24"/>
          <w:szCs w:val="24"/>
        </w:rPr>
        <w:t>3.Формирова</w:t>
      </w:r>
      <w:r>
        <w:rPr>
          <w:rFonts w:ascii="Times New Roman" w:hAnsi="Times New Roman" w:cs="Times New Roman"/>
          <w:color w:val="000000"/>
          <w:sz w:val="24"/>
          <w:szCs w:val="24"/>
        </w:rPr>
        <w:t>ние</w:t>
      </w:r>
      <w:r w:rsidRPr="00EE29D0">
        <w:rPr>
          <w:rFonts w:ascii="Times New Roman" w:hAnsi="Times New Roman" w:cs="Times New Roman"/>
          <w:color w:val="000000"/>
          <w:sz w:val="24"/>
          <w:szCs w:val="24"/>
        </w:rPr>
        <w:t xml:space="preserve"> здоровьесберегающе</w:t>
      </w:r>
      <w:r>
        <w:rPr>
          <w:rFonts w:ascii="Times New Roman" w:hAnsi="Times New Roman" w:cs="Times New Roman"/>
          <w:color w:val="000000"/>
          <w:sz w:val="24"/>
          <w:szCs w:val="24"/>
        </w:rPr>
        <w:t>го</w:t>
      </w:r>
      <w:r w:rsidRPr="00EE29D0">
        <w:rPr>
          <w:rFonts w:ascii="Times New Roman" w:hAnsi="Times New Roman" w:cs="Times New Roman"/>
          <w:color w:val="000000"/>
          <w:sz w:val="24"/>
          <w:szCs w:val="24"/>
        </w:rPr>
        <w:t xml:space="preserve"> пространств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EE29D0">
        <w:rPr>
          <w:rFonts w:ascii="Times New Roman" w:hAnsi="Times New Roman" w:cs="Times New Roman"/>
          <w:color w:val="000000"/>
          <w:sz w:val="24"/>
          <w:szCs w:val="24"/>
        </w:rPr>
        <w:t xml:space="preserve"> в ДОУ на основе методики В.Ф Базарного</w:t>
      </w:r>
    </w:p>
    <w:p w:rsidR="00EE29D0" w:rsidRPr="00EE29D0" w:rsidRDefault="00EE29D0" w:rsidP="00EE29D0">
      <w:pPr>
        <w:widowControl w:val="0"/>
        <w:shd w:val="clear" w:color="auto" w:fill="FFFFFF"/>
        <w:tabs>
          <w:tab w:val="left" w:pos="1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E29D0">
        <w:rPr>
          <w:rFonts w:ascii="Times New Roman" w:hAnsi="Times New Roman" w:cs="Times New Roman"/>
          <w:color w:val="000000"/>
          <w:sz w:val="24"/>
          <w:szCs w:val="24"/>
        </w:rPr>
        <w:t>4. Разработ</w:t>
      </w:r>
      <w:r>
        <w:rPr>
          <w:rFonts w:ascii="Times New Roman" w:hAnsi="Times New Roman" w:cs="Times New Roman"/>
          <w:color w:val="000000"/>
          <w:sz w:val="24"/>
          <w:szCs w:val="24"/>
        </w:rPr>
        <w:t>ка</w:t>
      </w:r>
      <w:r w:rsidRPr="00EE29D0">
        <w:rPr>
          <w:rFonts w:ascii="Times New Roman" w:hAnsi="Times New Roman" w:cs="Times New Roman"/>
          <w:color w:val="000000"/>
          <w:sz w:val="24"/>
          <w:szCs w:val="24"/>
        </w:rPr>
        <w:t xml:space="preserve"> систем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EE29D0">
        <w:rPr>
          <w:rFonts w:ascii="Times New Roman" w:hAnsi="Times New Roman" w:cs="Times New Roman"/>
          <w:color w:val="000000"/>
          <w:sz w:val="24"/>
          <w:szCs w:val="24"/>
        </w:rPr>
        <w:t xml:space="preserve"> мероприятий, реализующих инновационные здоровьесберегающие технологии:</w:t>
      </w:r>
    </w:p>
    <w:p w:rsidR="00EE29D0" w:rsidRPr="00EE29D0" w:rsidRDefault="00EE29D0" w:rsidP="00EE29D0">
      <w:pPr>
        <w:widowControl w:val="0"/>
        <w:shd w:val="clear" w:color="auto" w:fill="FFFFFF"/>
        <w:tabs>
          <w:tab w:val="left" w:pos="1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E29D0">
        <w:rPr>
          <w:rFonts w:ascii="Times New Roman" w:hAnsi="Times New Roman" w:cs="Times New Roman"/>
          <w:color w:val="000000"/>
          <w:sz w:val="24"/>
          <w:szCs w:val="24"/>
        </w:rPr>
        <w:t>-использование конторок, как средство оздоровления детей с особыми потребностями (режим «динамических поз»), опираясь на труды В.Ф. Базарного;</w:t>
      </w:r>
    </w:p>
    <w:p w:rsidR="00EE29D0" w:rsidRPr="00EE29D0" w:rsidRDefault="00EE29D0" w:rsidP="00EE29D0">
      <w:pPr>
        <w:widowControl w:val="0"/>
        <w:shd w:val="clear" w:color="auto" w:fill="FFFFFF"/>
        <w:tabs>
          <w:tab w:val="left" w:pos="1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E29D0">
        <w:rPr>
          <w:rFonts w:ascii="Times New Roman" w:hAnsi="Times New Roman" w:cs="Times New Roman"/>
          <w:color w:val="000000"/>
          <w:sz w:val="24"/>
          <w:szCs w:val="24"/>
        </w:rPr>
        <w:t xml:space="preserve">-большой сухой бассейн; </w:t>
      </w:r>
    </w:p>
    <w:p w:rsidR="00EE29D0" w:rsidRPr="00EE29D0" w:rsidRDefault="00EE29D0" w:rsidP="00EE29D0">
      <w:pPr>
        <w:widowControl w:val="0"/>
        <w:shd w:val="clear" w:color="auto" w:fill="FFFFFF"/>
        <w:tabs>
          <w:tab w:val="left" w:pos="1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E29D0">
        <w:rPr>
          <w:rFonts w:ascii="Times New Roman" w:hAnsi="Times New Roman" w:cs="Times New Roman"/>
          <w:color w:val="000000"/>
          <w:sz w:val="24"/>
          <w:szCs w:val="24"/>
        </w:rPr>
        <w:t>-нейропсихология;</w:t>
      </w:r>
    </w:p>
    <w:p w:rsidR="00EE29D0" w:rsidRPr="00EE29D0" w:rsidRDefault="00EE29D0" w:rsidP="00EE29D0">
      <w:pPr>
        <w:widowControl w:val="0"/>
        <w:shd w:val="clear" w:color="auto" w:fill="FFFFFF"/>
        <w:tabs>
          <w:tab w:val="left" w:pos="1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E29D0">
        <w:rPr>
          <w:rFonts w:ascii="Times New Roman" w:hAnsi="Times New Roman" w:cs="Times New Roman"/>
          <w:color w:val="000000"/>
          <w:sz w:val="24"/>
          <w:szCs w:val="24"/>
        </w:rPr>
        <w:t>-кинезиология;</w:t>
      </w:r>
    </w:p>
    <w:p w:rsidR="00EE29D0" w:rsidRPr="00EE29D0" w:rsidRDefault="00EE29D0" w:rsidP="00EE29D0">
      <w:pPr>
        <w:widowControl w:val="0"/>
        <w:shd w:val="clear" w:color="auto" w:fill="FFFFFF"/>
        <w:tabs>
          <w:tab w:val="left" w:pos="1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E29D0">
        <w:rPr>
          <w:rFonts w:ascii="Times New Roman" w:hAnsi="Times New Roman" w:cs="Times New Roman"/>
          <w:color w:val="000000"/>
          <w:sz w:val="24"/>
          <w:szCs w:val="24"/>
        </w:rPr>
        <w:t>-биоэнергопластика;</w:t>
      </w:r>
    </w:p>
    <w:p w:rsidR="00EE29D0" w:rsidRPr="00EE29D0" w:rsidRDefault="00EE29D0" w:rsidP="00EE29D0">
      <w:pPr>
        <w:widowControl w:val="0"/>
        <w:shd w:val="clear" w:color="auto" w:fill="FFFFFF"/>
        <w:tabs>
          <w:tab w:val="left" w:pos="1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E29D0">
        <w:rPr>
          <w:rFonts w:ascii="Times New Roman" w:hAnsi="Times New Roman" w:cs="Times New Roman"/>
          <w:color w:val="000000"/>
          <w:sz w:val="24"/>
          <w:szCs w:val="24"/>
        </w:rPr>
        <w:t>-использование детских тренажеров, оборудования по доступной среде, бизибордов.</w:t>
      </w:r>
    </w:p>
    <w:p w:rsidR="00EE29D0" w:rsidRPr="00EE29D0" w:rsidRDefault="00EE29D0" w:rsidP="00EE29D0">
      <w:pPr>
        <w:widowControl w:val="0"/>
        <w:shd w:val="clear" w:color="auto" w:fill="FFFFFF"/>
        <w:tabs>
          <w:tab w:val="left" w:pos="1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E29D0">
        <w:rPr>
          <w:rFonts w:ascii="Times New Roman" w:hAnsi="Times New Roman" w:cs="Times New Roman"/>
          <w:color w:val="000000"/>
          <w:sz w:val="24"/>
          <w:szCs w:val="24"/>
        </w:rPr>
        <w:t>5. Разработ</w:t>
      </w:r>
      <w:r>
        <w:rPr>
          <w:rFonts w:ascii="Times New Roman" w:hAnsi="Times New Roman" w:cs="Times New Roman"/>
          <w:color w:val="000000"/>
          <w:sz w:val="24"/>
          <w:szCs w:val="24"/>
        </w:rPr>
        <w:t>ка</w:t>
      </w:r>
      <w:r w:rsidRPr="00EE29D0">
        <w:rPr>
          <w:rFonts w:ascii="Times New Roman" w:hAnsi="Times New Roman" w:cs="Times New Roman"/>
          <w:color w:val="000000"/>
          <w:sz w:val="24"/>
          <w:szCs w:val="24"/>
        </w:rPr>
        <w:t xml:space="preserve"> и прове</w:t>
      </w:r>
      <w:r>
        <w:rPr>
          <w:rFonts w:ascii="Times New Roman" w:hAnsi="Times New Roman" w:cs="Times New Roman"/>
          <w:color w:val="000000"/>
          <w:sz w:val="24"/>
          <w:szCs w:val="24"/>
        </w:rPr>
        <w:t>дение</w:t>
      </w:r>
      <w:r w:rsidRPr="00EE29D0">
        <w:rPr>
          <w:rFonts w:ascii="Times New Roman" w:hAnsi="Times New Roman" w:cs="Times New Roman"/>
          <w:color w:val="000000"/>
          <w:sz w:val="24"/>
          <w:szCs w:val="24"/>
        </w:rPr>
        <w:t xml:space="preserve"> цикл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EE29D0">
        <w:rPr>
          <w:rFonts w:ascii="Times New Roman" w:hAnsi="Times New Roman" w:cs="Times New Roman"/>
          <w:color w:val="000000"/>
          <w:sz w:val="24"/>
          <w:szCs w:val="24"/>
        </w:rPr>
        <w:t xml:space="preserve"> практических встреч с педагогами групп, направленн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 w:rsidRPr="00EE29D0">
        <w:rPr>
          <w:rFonts w:ascii="Times New Roman" w:hAnsi="Times New Roman" w:cs="Times New Roman"/>
          <w:color w:val="000000"/>
          <w:sz w:val="24"/>
          <w:szCs w:val="24"/>
        </w:rPr>
        <w:t xml:space="preserve"> на повышение педагогической компетенции воспитателей в вопросах инновационных здоровьесберегающих технологий.</w:t>
      </w:r>
    </w:p>
    <w:p w:rsidR="00EE29D0" w:rsidRDefault="00EE29D0" w:rsidP="00EE29D0">
      <w:pPr>
        <w:widowControl w:val="0"/>
        <w:shd w:val="clear" w:color="auto" w:fill="FFFFFF"/>
        <w:tabs>
          <w:tab w:val="left" w:pos="1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E29D0">
        <w:rPr>
          <w:rFonts w:ascii="Times New Roman" w:hAnsi="Times New Roman" w:cs="Times New Roman"/>
          <w:color w:val="000000"/>
          <w:sz w:val="24"/>
          <w:szCs w:val="24"/>
        </w:rPr>
        <w:t>6. Подготов</w:t>
      </w:r>
      <w:r>
        <w:rPr>
          <w:rFonts w:ascii="Times New Roman" w:hAnsi="Times New Roman" w:cs="Times New Roman"/>
          <w:color w:val="000000"/>
          <w:sz w:val="24"/>
          <w:szCs w:val="24"/>
        </w:rPr>
        <w:t>ка</w:t>
      </w:r>
      <w:r w:rsidRPr="00EE29D0">
        <w:rPr>
          <w:rFonts w:ascii="Times New Roman" w:hAnsi="Times New Roman" w:cs="Times New Roman"/>
          <w:color w:val="000000"/>
          <w:sz w:val="24"/>
          <w:szCs w:val="24"/>
        </w:rPr>
        <w:t xml:space="preserve"> цикл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EE29D0">
        <w:rPr>
          <w:rFonts w:ascii="Times New Roman" w:hAnsi="Times New Roman" w:cs="Times New Roman"/>
          <w:color w:val="000000"/>
          <w:sz w:val="24"/>
          <w:szCs w:val="24"/>
        </w:rPr>
        <w:t xml:space="preserve"> консультаций для родителей, направленных на повышение родительской осведомленности по проблемам здоровьесбережения дошкольников.</w:t>
      </w:r>
    </w:p>
    <w:p w:rsidR="00CF3A6B" w:rsidRDefault="00EE29D0" w:rsidP="00EE29D0">
      <w:pPr>
        <w:widowControl w:val="0"/>
        <w:shd w:val="clear" w:color="auto" w:fill="FFFFFF"/>
        <w:tabs>
          <w:tab w:val="left" w:pos="1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="00CF3A6B">
        <w:rPr>
          <w:rFonts w:ascii="Times New Roman" w:hAnsi="Times New Roman" w:cs="Times New Roman"/>
          <w:color w:val="000000"/>
          <w:sz w:val="24"/>
          <w:szCs w:val="24"/>
        </w:rPr>
        <w:t xml:space="preserve">Создание видеофильмов: </w:t>
      </w:r>
    </w:p>
    <w:p w:rsidR="00CF3A6B" w:rsidRDefault="00EE29D0" w:rsidP="00CF3A6B">
      <w:pPr>
        <w:widowControl w:val="0"/>
        <w:shd w:val="clear" w:color="auto" w:fill="FFFFFF"/>
        <w:tabs>
          <w:tab w:val="left" w:pos="1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CF3A6B">
        <w:rPr>
          <w:rFonts w:ascii="Times New Roman" w:hAnsi="Times New Roman" w:cs="Times New Roman"/>
          <w:color w:val="000000"/>
          <w:sz w:val="24"/>
          <w:szCs w:val="24"/>
        </w:rPr>
        <w:t>«Использование конторки как инструмента вовлечения гиперактивного  ребенка с ОВЗ в НОД»</w:t>
      </w:r>
    </w:p>
    <w:p w:rsidR="00CF3A6B" w:rsidRDefault="00EE29D0" w:rsidP="00CF3A6B">
      <w:pPr>
        <w:widowControl w:val="0"/>
        <w:shd w:val="clear" w:color="auto" w:fill="FFFFFF"/>
        <w:tabs>
          <w:tab w:val="left" w:pos="1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CF3A6B">
        <w:rPr>
          <w:rFonts w:ascii="Times New Roman" w:hAnsi="Times New Roman" w:cs="Times New Roman"/>
          <w:color w:val="000000"/>
          <w:sz w:val="24"/>
          <w:szCs w:val="24"/>
        </w:rPr>
        <w:t>Метод  смены «динамических  поз»  в работе с детьми с синдромом Дауна</w:t>
      </w:r>
    </w:p>
    <w:p w:rsidR="00CF3A6B" w:rsidRDefault="00EE29D0" w:rsidP="00CF3A6B">
      <w:pPr>
        <w:widowControl w:val="0"/>
        <w:shd w:val="clear" w:color="auto" w:fill="FFFFFF"/>
        <w:tabs>
          <w:tab w:val="left" w:pos="1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CF3A6B">
        <w:rPr>
          <w:rFonts w:ascii="Times New Roman" w:hAnsi="Times New Roman" w:cs="Times New Roman"/>
          <w:color w:val="000000"/>
          <w:sz w:val="24"/>
          <w:szCs w:val="24"/>
        </w:rPr>
        <w:t>«Формы и методы оздоровления детей»,</w:t>
      </w:r>
    </w:p>
    <w:p w:rsidR="00CF3A6B" w:rsidRDefault="00EE29D0" w:rsidP="00CF3A6B">
      <w:pPr>
        <w:widowControl w:val="0"/>
        <w:shd w:val="clear" w:color="auto" w:fill="FFFFFF"/>
        <w:tabs>
          <w:tab w:val="left" w:pos="1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CF3A6B">
        <w:rPr>
          <w:rFonts w:ascii="Times New Roman" w:hAnsi="Times New Roman" w:cs="Times New Roman"/>
          <w:color w:val="000000"/>
          <w:sz w:val="24"/>
          <w:szCs w:val="24"/>
        </w:rPr>
        <w:t xml:space="preserve"> « Здоровьесберегающая система работы с использованием кинезиологии и биоэнергопластики»</w:t>
      </w:r>
    </w:p>
    <w:p w:rsidR="00CF3A6B" w:rsidRDefault="00EE29D0" w:rsidP="00CF3A6B">
      <w:pPr>
        <w:widowControl w:val="0"/>
        <w:shd w:val="clear" w:color="auto" w:fill="FFFFFF"/>
        <w:tabs>
          <w:tab w:val="left" w:pos="1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CF3A6B">
        <w:rPr>
          <w:rFonts w:ascii="Times New Roman" w:hAnsi="Times New Roman" w:cs="Times New Roman"/>
          <w:color w:val="000000"/>
          <w:sz w:val="24"/>
          <w:szCs w:val="24"/>
        </w:rPr>
        <w:t>Игровая технология здоровьесбережения «Большой сухой бассейн»</w:t>
      </w:r>
      <w:r w:rsidR="00D45D7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E29D0" w:rsidRPr="00D45D7E" w:rsidRDefault="00EE29D0" w:rsidP="00D45D7E">
      <w:pPr>
        <w:widowControl w:val="0"/>
        <w:shd w:val="clear" w:color="auto" w:fill="FFFFFF"/>
        <w:tabs>
          <w:tab w:val="left" w:pos="1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8. </w:t>
      </w:r>
      <w:r w:rsidR="00CF3A6B">
        <w:rPr>
          <w:rFonts w:ascii="Times New Roman" w:hAnsi="Times New Roman" w:cs="Times New Roman"/>
          <w:color w:val="000000"/>
          <w:sz w:val="24"/>
          <w:szCs w:val="24"/>
        </w:rPr>
        <w:t xml:space="preserve">Подготовка и публикация статей из опыта работы по инновационным технологиям по здоровьесбережению и здоровьеразвитию детей с ОВЗ в сборнике материалов </w:t>
      </w:r>
      <w:r w:rsidR="00CF3A6B">
        <w:rPr>
          <w:rFonts w:ascii="Times New Roman" w:hAnsi="Times New Roman" w:cs="Times New Roman"/>
          <w:color w:val="000000"/>
          <w:sz w:val="24"/>
          <w:szCs w:val="24"/>
          <w:lang w:val="en-US"/>
        </w:rPr>
        <w:t>VIII</w:t>
      </w:r>
      <w:r w:rsidR="00CF3A6B">
        <w:rPr>
          <w:rFonts w:ascii="Times New Roman" w:hAnsi="Times New Roman" w:cs="Times New Roman"/>
          <w:color w:val="000000"/>
          <w:sz w:val="24"/>
          <w:szCs w:val="24"/>
        </w:rPr>
        <w:t>Всероссийской научно-практической конференции «Современное непрерывное образование и инновационное развитие» 2018г. г. Серпухов .</w:t>
      </w:r>
    </w:p>
    <w:p w:rsidR="00851977" w:rsidRPr="00EE29D0" w:rsidRDefault="00EE29D0" w:rsidP="00851977">
      <w:pPr>
        <w:pStyle w:val="a9"/>
        <w:widowControl w:val="0"/>
        <w:shd w:val="clear" w:color="auto" w:fill="FFFFFF"/>
        <w:tabs>
          <w:tab w:val="left" w:pos="34"/>
        </w:tabs>
        <w:autoSpaceDE w:val="0"/>
        <w:autoSpaceDN w:val="0"/>
        <w:adjustRightInd w:val="0"/>
        <w:spacing w:after="0" w:line="240" w:lineRule="auto"/>
        <w:ind w:left="34"/>
        <w:rPr>
          <w:rFonts w:ascii="Times New Roman" w:hAnsi="Times New Roman" w:cs="Times New Roman"/>
          <w:color w:val="000000"/>
          <w:sz w:val="24"/>
          <w:szCs w:val="24"/>
        </w:rPr>
      </w:pPr>
      <w:r w:rsidRPr="00EE29D0">
        <w:rPr>
          <w:rFonts w:ascii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51977" w:rsidRPr="00EE29D0">
        <w:rPr>
          <w:rFonts w:ascii="Times New Roman" w:hAnsi="Times New Roman" w:cs="Times New Roman"/>
          <w:color w:val="000000"/>
          <w:sz w:val="24"/>
          <w:szCs w:val="24"/>
        </w:rPr>
        <w:t>Положительная динамика развития ребенка и легкая адаптация в ДОУ, снижение заболеваемости</w:t>
      </w:r>
      <w:r w:rsidR="00D45D7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51977" w:rsidRPr="00F472FE" w:rsidRDefault="00EE29D0" w:rsidP="00851977">
      <w:pPr>
        <w:pStyle w:val="a9"/>
        <w:widowControl w:val="0"/>
        <w:shd w:val="clear" w:color="auto" w:fill="FFFFFF"/>
        <w:tabs>
          <w:tab w:val="left" w:pos="34"/>
        </w:tabs>
        <w:autoSpaceDE w:val="0"/>
        <w:autoSpaceDN w:val="0"/>
        <w:adjustRightInd w:val="0"/>
        <w:spacing w:after="0" w:line="240" w:lineRule="auto"/>
        <w:ind w:left="3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10.</w:t>
      </w:r>
      <w:r w:rsidR="00851977" w:rsidRPr="00F472FE">
        <w:rPr>
          <w:rFonts w:ascii="Times New Roman" w:hAnsi="Times New Roman" w:cs="Times New Roman"/>
          <w:color w:val="000000"/>
          <w:sz w:val="24"/>
          <w:szCs w:val="24"/>
        </w:rPr>
        <w:t>Разработка карт здоровья психофизического  развития детей с ОВЗ</w:t>
      </w:r>
      <w:r w:rsidR="00D45D7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51977" w:rsidRPr="00F472FE" w:rsidRDefault="00EE29D0" w:rsidP="00851977">
      <w:pPr>
        <w:pStyle w:val="a9"/>
        <w:widowControl w:val="0"/>
        <w:shd w:val="clear" w:color="auto" w:fill="FFFFFF"/>
        <w:tabs>
          <w:tab w:val="left" w:pos="34"/>
        </w:tabs>
        <w:autoSpaceDE w:val="0"/>
        <w:autoSpaceDN w:val="0"/>
        <w:adjustRightInd w:val="0"/>
        <w:spacing w:after="0" w:line="240" w:lineRule="auto"/>
        <w:ind w:left="3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11. </w:t>
      </w:r>
      <w:r w:rsidR="00851977" w:rsidRPr="00F472FE">
        <w:rPr>
          <w:rFonts w:ascii="Times New Roman" w:hAnsi="Times New Roman" w:cs="Times New Roman"/>
          <w:color w:val="000000"/>
          <w:sz w:val="24"/>
          <w:szCs w:val="24"/>
        </w:rPr>
        <w:t>Анализ «Основные показатели и результаты деятельности в части укрепления здоровья детей»</w:t>
      </w:r>
      <w:r w:rsidR="00D45D7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51977" w:rsidRPr="00D45D7E" w:rsidRDefault="00EE29D0" w:rsidP="00851977">
      <w:pPr>
        <w:pStyle w:val="a9"/>
        <w:widowControl w:val="0"/>
        <w:shd w:val="clear" w:color="auto" w:fill="FFFFFF"/>
        <w:tabs>
          <w:tab w:val="left" w:pos="34"/>
        </w:tabs>
        <w:autoSpaceDE w:val="0"/>
        <w:autoSpaceDN w:val="0"/>
        <w:adjustRightInd w:val="0"/>
        <w:spacing w:after="0" w:line="240" w:lineRule="auto"/>
        <w:ind w:left="34"/>
        <w:rPr>
          <w:rFonts w:ascii="Times New Roman" w:hAnsi="Times New Roman" w:cs="Times New Roman"/>
          <w:color w:val="000000"/>
          <w:sz w:val="24"/>
          <w:szCs w:val="24"/>
        </w:rPr>
      </w:pPr>
      <w:r w:rsidRPr="00D45D7E">
        <w:rPr>
          <w:rFonts w:ascii="Times New Roman" w:hAnsi="Times New Roman" w:cs="Times New Roman"/>
          <w:color w:val="000000"/>
          <w:sz w:val="24"/>
          <w:szCs w:val="24"/>
        </w:rPr>
        <w:t>12.В</w:t>
      </w:r>
      <w:r w:rsidR="00851977" w:rsidRPr="00D45D7E">
        <w:rPr>
          <w:rFonts w:ascii="Times New Roman" w:hAnsi="Times New Roman" w:cs="Times New Roman"/>
          <w:color w:val="000000"/>
          <w:sz w:val="24"/>
          <w:szCs w:val="24"/>
        </w:rPr>
        <w:t>ыработка правильных привычек у ребенка сохранения собственного здоровья</w:t>
      </w:r>
      <w:r w:rsidR="00D45D7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51977" w:rsidRPr="00D45D7E" w:rsidRDefault="00EE29D0" w:rsidP="00851977">
      <w:pPr>
        <w:widowControl w:val="0"/>
        <w:shd w:val="clear" w:color="auto" w:fill="FFFFFF"/>
        <w:tabs>
          <w:tab w:val="left" w:pos="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5D7E">
        <w:rPr>
          <w:rFonts w:ascii="Times New Roman" w:hAnsi="Times New Roman" w:cs="Times New Roman"/>
          <w:color w:val="000000"/>
          <w:sz w:val="24"/>
          <w:szCs w:val="24"/>
        </w:rPr>
        <w:t xml:space="preserve"> 13.У</w:t>
      </w:r>
      <w:r w:rsidR="00851977" w:rsidRPr="00D45D7E">
        <w:rPr>
          <w:rFonts w:ascii="Times New Roman" w:hAnsi="Times New Roman" w:cs="Times New Roman"/>
          <w:color w:val="000000"/>
          <w:sz w:val="24"/>
          <w:szCs w:val="24"/>
        </w:rPr>
        <w:t>довлетворенность родителей содержанием и результативностью социально-оздоровительной деятельности  в ДОУ</w:t>
      </w:r>
      <w:r w:rsidR="00D45D7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51977" w:rsidRPr="00D45D7E" w:rsidRDefault="00EE29D0" w:rsidP="00851977">
      <w:pPr>
        <w:widowControl w:val="0"/>
        <w:shd w:val="clear" w:color="auto" w:fill="FFFFFF"/>
        <w:tabs>
          <w:tab w:val="left" w:pos="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5D7E">
        <w:rPr>
          <w:rFonts w:ascii="Times New Roman" w:hAnsi="Times New Roman" w:cs="Times New Roman"/>
          <w:color w:val="000000"/>
          <w:sz w:val="24"/>
          <w:szCs w:val="24"/>
        </w:rPr>
        <w:t>14.</w:t>
      </w:r>
      <w:r w:rsidR="00851977" w:rsidRPr="00D45D7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5D7E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851977" w:rsidRPr="00D45D7E">
        <w:rPr>
          <w:rFonts w:ascii="Times New Roman" w:hAnsi="Times New Roman" w:cs="Times New Roman"/>
          <w:color w:val="000000"/>
          <w:sz w:val="24"/>
          <w:szCs w:val="24"/>
        </w:rPr>
        <w:t>азработка и использование анкет для родителей</w:t>
      </w:r>
      <w:r w:rsidR="00D45D7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51977" w:rsidRPr="00D45D7E" w:rsidRDefault="00EE29D0" w:rsidP="00851977">
      <w:pPr>
        <w:widowControl w:val="0"/>
        <w:shd w:val="clear" w:color="auto" w:fill="FFFFFF"/>
        <w:tabs>
          <w:tab w:val="left" w:pos="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5D7E">
        <w:rPr>
          <w:rFonts w:ascii="Times New Roman" w:hAnsi="Times New Roman" w:cs="Times New Roman"/>
          <w:color w:val="000000"/>
          <w:sz w:val="24"/>
          <w:szCs w:val="24"/>
        </w:rPr>
        <w:t>15. С</w:t>
      </w:r>
      <w:r w:rsidR="00851977" w:rsidRPr="00D45D7E">
        <w:rPr>
          <w:rFonts w:ascii="Times New Roman" w:hAnsi="Times New Roman" w:cs="Times New Roman"/>
          <w:color w:val="000000"/>
          <w:sz w:val="24"/>
          <w:szCs w:val="24"/>
        </w:rPr>
        <w:t>оздание презентаци</w:t>
      </w:r>
      <w:r w:rsidRPr="00D45D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851977" w:rsidRPr="00D45D7E">
        <w:rPr>
          <w:rFonts w:ascii="Times New Roman" w:hAnsi="Times New Roman" w:cs="Times New Roman"/>
          <w:color w:val="000000"/>
          <w:sz w:val="24"/>
          <w:szCs w:val="24"/>
        </w:rPr>
        <w:t xml:space="preserve"> для родителей</w:t>
      </w:r>
    </w:p>
    <w:p w:rsidR="00851977" w:rsidRPr="00F472FE" w:rsidRDefault="00EE29D0" w:rsidP="00851977">
      <w:pPr>
        <w:pStyle w:val="a9"/>
        <w:widowControl w:val="0"/>
        <w:shd w:val="clear" w:color="auto" w:fill="FFFFFF"/>
        <w:tabs>
          <w:tab w:val="left" w:pos="34"/>
        </w:tabs>
        <w:autoSpaceDE w:val="0"/>
        <w:autoSpaceDN w:val="0"/>
        <w:adjustRightInd w:val="0"/>
        <w:spacing w:after="0" w:line="240" w:lineRule="auto"/>
        <w:ind w:left="3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«С</w:t>
      </w:r>
      <w:r w:rsidR="00851977" w:rsidRPr="00F472FE">
        <w:rPr>
          <w:rFonts w:ascii="Times New Roman" w:hAnsi="Times New Roman" w:cs="Times New Roman"/>
          <w:color w:val="000000"/>
          <w:sz w:val="24"/>
          <w:szCs w:val="24"/>
        </w:rPr>
        <w:t>овременные формы работы с родителями в дошкольном учреждении»</w:t>
      </w:r>
      <w:r w:rsidR="00D45D7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51977" w:rsidRPr="00F472FE" w:rsidRDefault="00EE29D0" w:rsidP="00851977">
      <w:pPr>
        <w:pStyle w:val="a9"/>
        <w:widowControl w:val="0"/>
        <w:shd w:val="clear" w:color="auto" w:fill="FFFFFF"/>
        <w:tabs>
          <w:tab w:val="left" w:pos="34"/>
        </w:tabs>
        <w:autoSpaceDE w:val="0"/>
        <w:autoSpaceDN w:val="0"/>
        <w:adjustRightInd w:val="0"/>
        <w:spacing w:after="0" w:line="240" w:lineRule="auto"/>
        <w:ind w:left="3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16. С</w:t>
      </w:r>
      <w:r w:rsidR="00851977" w:rsidRPr="00F472FE">
        <w:rPr>
          <w:rFonts w:ascii="Times New Roman" w:hAnsi="Times New Roman" w:cs="Times New Roman"/>
          <w:color w:val="000000"/>
          <w:sz w:val="24"/>
          <w:szCs w:val="24"/>
        </w:rPr>
        <w:t>оздание буклетов для родителей:</w:t>
      </w:r>
    </w:p>
    <w:p w:rsidR="00851977" w:rsidRPr="00F472FE" w:rsidRDefault="00851977" w:rsidP="00851977">
      <w:pPr>
        <w:pStyle w:val="a9"/>
        <w:widowControl w:val="0"/>
        <w:shd w:val="clear" w:color="auto" w:fill="FFFFFF"/>
        <w:tabs>
          <w:tab w:val="left" w:pos="34"/>
        </w:tabs>
        <w:autoSpaceDE w:val="0"/>
        <w:autoSpaceDN w:val="0"/>
        <w:adjustRightInd w:val="0"/>
        <w:spacing w:after="0" w:line="240" w:lineRule="auto"/>
        <w:ind w:left="34"/>
        <w:rPr>
          <w:rFonts w:ascii="Times New Roman" w:hAnsi="Times New Roman" w:cs="Times New Roman"/>
          <w:color w:val="000000"/>
          <w:sz w:val="24"/>
          <w:szCs w:val="24"/>
        </w:rPr>
      </w:pPr>
      <w:r w:rsidRPr="00F472FE">
        <w:rPr>
          <w:rFonts w:ascii="Times New Roman" w:hAnsi="Times New Roman" w:cs="Times New Roman"/>
          <w:color w:val="000000"/>
          <w:sz w:val="24"/>
          <w:szCs w:val="24"/>
        </w:rPr>
        <w:t>Ритуалы: зачем они нужны ребенку?</w:t>
      </w:r>
    </w:p>
    <w:p w:rsidR="00851977" w:rsidRPr="00F472FE" w:rsidRDefault="00851977" w:rsidP="00851977">
      <w:pPr>
        <w:pStyle w:val="a9"/>
        <w:widowControl w:val="0"/>
        <w:shd w:val="clear" w:color="auto" w:fill="FFFFFF"/>
        <w:tabs>
          <w:tab w:val="left" w:pos="34"/>
        </w:tabs>
        <w:autoSpaceDE w:val="0"/>
        <w:autoSpaceDN w:val="0"/>
        <w:adjustRightInd w:val="0"/>
        <w:spacing w:after="0" w:line="240" w:lineRule="auto"/>
        <w:ind w:left="34"/>
        <w:rPr>
          <w:rFonts w:ascii="Times New Roman" w:hAnsi="Times New Roman" w:cs="Times New Roman"/>
          <w:color w:val="000000"/>
          <w:sz w:val="24"/>
          <w:szCs w:val="24"/>
        </w:rPr>
      </w:pPr>
      <w:r w:rsidRPr="00F472FE">
        <w:rPr>
          <w:rFonts w:ascii="Times New Roman" w:hAnsi="Times New Roman" w:cs="Times New Roman"/>
          <w:color w:val="000000"/>
          <w:sz w:val="24"/>
          <w:szCs w:val="24"/>
        </w:rPr>
        <w:t>Зададим себе вопрос: часто ли поёт душа у наших детей?..</w:t>
      </w:r>
    </w:p>
    <w:p w:rsidR="00851977" w:rsidRPr="00F472FE" w:rsidRDefault="00851977" w:rsidP="00851977">
      <w:pPr>
        <w:pStyle w:val="a9"/>
        <w:widowControl w:val="0"/>
        <w:shd w:val="clear" w:color="auto" w:fill="FFFFFF"/>
        <w:tabs>
          <w:tab w:val="left" w:pos="34"/>
        </w:tabs>
        <w:autoSpaceDE w:val="0"/>
        <w:autoSpaceDN w:val="0"/>
        <w:adjustRightInd w:val="0"/>
        <w:spacing w:after="0" w:line="240" w:lineRule="auto"/>
        <w:ind w:left="34"/>
        <w:rPr>
          <w:rFonts w:ascii="Times New Roman" w:hAnsi="Times New Roman" w:cs="Times New Roman"/>
          <w:color w:val="000000"/>
          <w:sz w:val="24"/>
          <w:szCs w:val="24"/>
        </w:rPr>
      </w:pPr>
      <w:r w:rsidRPr="00F472FE">
        <w:rPr>
          <w:rFonts w:ascii="Times New Roman" w:hAnsi="Times New Roman" w:cs="Times New Roman"/>
          <w:color w:val="000000"/>
          <w:sz w:val="24"/>
          <w:szCs w:val="24"/>
        </w:rPr>
        <w:t>Зачем нужны  объятия?</w:t>
      </w:r>
    </w:p>
    <w:p w:rsidR="00851977" w:rsidRPr="00D45D7E" w:rsidRDefault="00851977" w:rsidP="00D45D7E">
      <w:pPr>
        <w:pStyle w:val="a9"/>
        <w:widowControl w:val="0"/>
        <w:shd w:val="clear" w:color="auto" w:fill="FFFFFF"/>
        <w:tabs>
          <w:tab w:val="left" w:pos="34"/>
        </w:tabs>
        <w:autoSpaceDE w:val="0"/>
        <w:autoSpaceDN w:val="0"/>
        <w:adjustRightInd w:val="0"/>
        <w:spacing w:after="0" w:line="240" w:lineRule="auto"/>
        <w:ind w:left="34"/>
        <w:rPr>
          <w:rFonts w:ascii="Times New Roman" w:hAnsi="Times New Roman" w:cs="Times New Roman"/>
          <w:color w:val="000000"/>
          <w:sz w:val="24"/>
          <w:szCs w:val="24"/>
        </w:rPr>
      </w:pPr>
      <w:r w:rsidRPr="00F472FE">
        <w:rPr>
          <w:rFonts w:ascii="Times New Roman" w:hAnsi="Times New Roman" w:cs="Times New Roman"/>
          <w:color w:val="000000"/>
          <w:sz w:val="24"/>
          <w:szCs w:val="24"/>
        </w:rPr>
        <w:t>Как нужно говорить с ребёнком?</w:t>
      </w:r>
      <w:r w:rsidR="00D45D7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51977" w:rsidRPr="00F472FE" w:rsidRDefault="00D45D7E" w:rsidP="00851977">
      <w:pPr>
        <w:pStyle w:val="a9"/>
        <w:widowControl w:val="0"/>
        <w:shd w:val="clear" w:color="auto" w:fill="FFFFFF"/>
        <w:tabs>
          <w:tab w:val="left" w:pos="34"/>
        </w:tabs>
        <w:autoSpaceDE w:val="0"/>
        <w:autoSpaceDN w:val="0"/>
        <w:adjustRightInd w:val="0"/>
        <w:spacing w:after="0" w:line="240" w:lineRule="auto"/>
        <w:ind w:left="3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17.</w:t>
      </w:r>
      <w:r w:rsidR="00851977" w:rsidRPr="00F472FE">
        <w:rPr>
          <w:rFonts w:ascii="Times New Roman" w:hAnsi="Times New Roman" w:cs="Times New Roman"/>
          <w:color w:val="000000"/>
          <w:sz w:val="24"/>
          <w:szCs w:val="24"/>
        </w:rPr>
        <w:t>Реализ</w:t>
      </w:r>
      <w:r>
        <w:rPr>
          <w:rFonts w:ascii="Times New Roman" w:hAnsi="Times New Roman" w:cs="Times New Roman"/>
          <w:color w:val="000000"/>
          <w:sz w:val="24"/>
          <w:szCs w:val="24"/>
        </w:rPr>
        <w:t>ация</w:t>
      </w:r>
      <w:r w:rsidR="00851977" w:rsidRPr="00F472FE">
        <w:rPr>
          <w:rFonts w:ascii="Times New Roman" w:hAnsi="Times New Roman" w:cs="Times New Roman"/>
          <w:color w:val="000000"/>
          <w:sz w:val="24"/>
          <w:szCs w:val="24"/>
        </w:rPr>
        <w:t xml:space="preserve"> проект</w:t>
      </w:r>
      <w:r>
        <w:rPr>
          <w:rFonts w:ascii="Times New Roman" w:hAnsi="Times New Roman" w:cs="Times New Roman"/>
          <w:color w:val="000000"/>
          <w:sz w:val="24"/>
          <w:szCs w:val="24"/>
        </w:rPr>
        <w:t>ов:</w:t>
      </w:r>
    </w:p>
    <w:p w:rsidR="00851977" w:rsidRPr="00F472FE" w:rsidRDefault="00851977" w:rsidP="00851977">
      <w:pPr>
        <w:pStyle w:val="a9"/>
        <w:widowControl w:val="0"/>
        <w:shd w:val="clear" w:color="auto" w:fill="FFFFFF"/>
        <w:tabs>
          <w:tab w:val="left" w:pos="34"/>
        </w:tabs>
        <w:autoSpaceDE w:val="0"/>
        <w:autoSpaceDN w:val="0"/>
        <w:adjustRightInd w:val="0"/>
        <w:spacing w:after="0" w:line="240" w:lineRule="auto"/>
        <w:ind w:left="34"/>
        <w:rPr>
          <w:rFonts w:ascii="Times New Roman" w:hAnsi="Times New Roman" w:cs="Times New Roman"/>
          <w:color w:val="000000"/>
          <w:sz w:val="24"/>
          <w:szCs w:val="24"/>
        </w:rPr>
      </w:pPr>
      <w:r w:rsidRPr="00F472FE">
        <w:rPr>
          <w:rFonts w:ascii="Times New Roman" w:hAnsi="Times New Roman" w:cs="Times New Roman"/>
          <w:color w:val="000000"/>
          <w:sz w:val="24"/>
          <w:szCs w:val="24"/>
        </w:rPr>
        <w:t xml:space="preserve"> "Сердце, полное любви"</w:t>
      </w:r>
    </w:p>
    <w:p w:rsidR="00851977" w:rsidRPr="00F472FE" w:rsidRDefault="00851977" w:rsidP="00851977">
      <w:pPr>
        <w:pStyle w:val="a9"/>
        <w:widowControl w:val="0"/>
        <w:shd w:val="clear" w:color="auto" w:fill="FFFFFF"/>
        <w:tabs>
          <w:tab w:val="left" w:pos="34"/>
        </w:tabs>
        <w:autoSpaceDE w:val="0"/>
        <w:autoSpaceDN w:val="0"/>
        <w:adjustRightInd w:val="0"/>
        <w:spacing w:after="0" w:line="240" w:lineRule="auto"/>
        <w:ind w:left="34"/>
        <w:rPr>
          <w:rFonts w:ascii="Times New Roman" w:hAnsi="Times New Roman" w:cs="Times New Roman"/>
          <w:color w:val="000000"/>
          <w:sz w:val="24"/>
          <w:szCs w:val="24"/>
        </w:rPr>
      </w:pPr>
      <w:r w:rsidRPr="00F472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45D7E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F472FE">
        <w:rPr>
          <w:rFonts w:ascii="Times New Roman" w:hAnsi="Times New Roman" w:cs="Times New Roman"/>
          <w:color w:val="000000"/>
          <w:sz w:val="24"/>
          <w:szCs w:val="24"/>
        </w:rPr>
        <w:t>лаготворительный проект "А знаешь, все еще будет</w:t>
      </w:r>
      <w:r w:rsidR="00D45D7E">
        <w:rPr>
          <w:rFonts w:ascii="Times New Roman" w:hAnsi="Times New Roman" w:cs="Times New Roman"/>
          <w:color w:val="000000"/>
          <w:sz w:val="24"/>
          <w:szCs w:val="24"/>
        </w:rPr>
        <w:t>!</w:t>
      </w:r>
      <w:r w:rsidRPr="00F472FE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851977" w:rsidRPr="00F472FE" w:rsidRDefault="00851977" w:rsidP="00851977">
      <w:pPr>
        <w:pStyle w:val="a9"/>
        <w:widowControl w:val="0"/>
        <w:shd w:val="clear" w:color="auto" w:fill="FFFFFF"/>
        <w:tabs>
          <w:tab w:val="left" w:pos="34"/>
        </w:tabs>
        <w:autoSpaceDE w:val="0"/>
        <w:autoSpaceDN w:val="0"/>
        <w:adjustRightInd w:val="0"/>
        <w:spacing w:after="0" w:line="240" w:lineRule="auto"/>
        <w:ind w:left="34"/>
        <w:rPr>
          <w:rFonts w:ascii="Times New Roman" w:hAnsi="Times New Roman" w:cs="Times New Roman"/>
          <w:color w:val="000000"/>
          <w:sz w:val="24"/>
          <w:szCs w:val="24"/>
        </w:rPr>
      </w:pPr>
      <w:r w:rsidRPr="00F472FE">
        <w:rPr>
          <w:rFonts w:ascii="Times New Roman" w:hAnsi="Times New Roman" w:cs="Times New Roman"/>
          <w:color w:val="000000"/>
          <w:sz w:val="24"/>
          <w:szCs w:val="24"/>
        </w:rPr>
        <w:t>«Ступеньки</w:t>
      </w:r>
      <w:r w:rsidR="00D45D7E">
        <w:rPr>
          <w:rFonts w:ascii="Times New Roman" w:hAnsi="Times New Roman" w:cs="Times New Roman"/>
          <w:color w:val="000000"/>
          <w:sz w:val="24"/>
          <w:szCs w:val="24"/>
        </w:rPr>
        <w:t>» -</w:t>
      </w:r>
      <w:r w:rsidRPr="00F472FE"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</w:t>
      </w:r>
      <w:r w:rsidR="00D45D7E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472FE">
        <w:rPr>
          <w:rFonts w:ascii="Times New Roman" w:hAnsi="Times New Roman" w:cs="Times New Roman"/>
          <w:color w:val="000000"/>
          <w:sz w:val="24"/>
          <w:szCs w:val="24"/>
        </w:rPr>
        <w:t xml:space="preserve"> навыков сотрудничества у </w:t>
      </w:r>
      <w:r w:rsidR="00D45D7E" w:rsidRPr="00D45D7E">
        <w:rPr>
          <w:rFonts w:ascii="Times New Roman" w:hAnsi="Times New Roman" w:cs="Times New Roman"/>
          <w:color w:val="000000"/>
          <w:sz w:val="24"/>
          <w:szCs w:val="24"/>
        </w:rPr>
        <w:t xml:space="preserve">детей со сложным дефектом </w:t>
      </w:r>
      <w:r w:rsidRPr="00F472FE">
        <w:rPr>
          <w:rFonts w:ascii="Times New Roman" w:hAnsi="Times New Roman" w:cs="Times New Roman"/>
          <w:color w:val="000000"/>
          <w:sz w:val="24"/>
          <w:szCs w:val="24"/>
        </w:rPr>
        <w:t xml:space="preserve">в условиях </w:t>
      </w:r>
      <w:r w:rsidR="00D45D7E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ДОУ.</w:t>
      </w:r>
    </w:p>
    <w:p w:rsidR="00851977" w:rsidRPr="00F472FE" w:rsidRDefault="00D45D7E" w:rsidP="00851977">
      <w:pPr>
        <w:pStyle w:val="a9"/>
        <w:widowControl w:val="0"/>
        <w:shd w:val="clear" w:color="auto" w:fill="FFFFFF"/>
        <w:tabs>
          <w:tab w:val="left" w:pos="34"/>
        </w:tabs>
        <w:autoSpaceDE w:val="0"/>
        <w:autoSpaceDN w:val="0"/>
        <w:adjustRightInd w:val="0"/>
        <w:spacing w:after="0" w:line="240" w:lineRule="auto"/>
        <w:ind w:left="3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18.У</w:t>
      </w:r>
      <w:r w:rsidR="00851977" w:rsidRPr="00F472FE">
        <w:rPr>
          <w:rFonts w:ascii="Times New Roman" w:hAnsi="Times New Roman" w:cs="Times New Roman"/>
          <w:color w:val="000000"/>
          <w:sz w:val="24"/>
          <w:szCs w:val="24"/>
        </w:rPr>
        <w:t xml:space="preserve">частие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851977" w:rsidRPr="00F472FE">
        <w:rPr>
          <w:rFonts w:ascii="Times New Roman" w:hAnsi="Times New Roman" w:cs="Times New Roman"/>
          <w:color w:val="000000"/>
          <w:sz w:val="24"/>
          <w:szCs w:val="24"/>
        </w:rPr>
        <w:t xml:space="preserve"> конкурсах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51977" w:rsidRPr="00D45D7E" w:rsidRDefault="00D45D7E" w:rsidP="00851977">
      <w:pPr>
        <w:pStyle w:val="a9"/>
        <w:widowControl w:val="0"/>
        <w:shd w:val="clear" w:color="auto" w:fill="FFFFFF"/>
        <w:tabs>
          <w:tab w:val="left" w:pos="34"/>
        </w:tabs>
        <w:autoSpaceDE w:val="0"/>
        <w:autoSpaceDN w:val="0"/>
        <w:adjustRightInd w:val="0"/>
        <w:spacing w:after="0" w:line="240" w:lineRule="auto"/>
        <w:ind w:left="34"/>
        <w:rPr>
          <w:rFonts w:ascii="Times New Roman" w:hAnsi="Times New Roman" w:cs="Times New Roman"/>
          <w:color w:val="000000"/>
          <w:sz w:val="24"/>
          <w:szCs w:val="24"/>
        </w:rPr>
      </w:pPr>
      <w:r w:rsidRPr="00D45D7E"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D45D7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851977" w:rsidRPr="00D45D7E">
        <w:rPr>
          <w:rFonts w:ascii="Times New Roman" w:hAnsi="Times New Roman" w:cs="Times New Roman"/>
          <w:color w:val="000000"/>
          <w:sz w:val="24"/>
          <w:szCs w:val="24"/>
        </w:rPr>
        <w:t xml:space="preserve">Овладение всеми сотрудниками коллектива инновационными технологиями, что обеспечивает максимальную коррекцию детей с </w:t>
      </w:r>
      <w:r>
        <w:rPr>
          <w:rFonts w:ascii="Times New Roman" w:hAnsi="Times New Roman" w:cs="Times New Roman"/>
          <w:color w:val="000000"/>
          <w:sz w:val="24"/>
          <w:szCs w:val="24"/>
        </w:rPr>
        <w:t>ЗПР</w:t>
      </w:r>
      <w:r w:rsidR="00851977" w:rsidRPr="00D45D7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51977" w:rsidRPr="00F472FE" w:rsidRDefault="00D45D7E" w:rsidP="00851977">
      <w:pPr>
        <w:pStyle w:val="a9"/>
        <w:widowControl w:val="0"/>
        <w:shd w:val="clear" w:color="auto" w:fill="FFFFFF"/>
        <w:tabs>
          <w:tab w:val="left" w:pos="34"/>
        </w:tabs>
        <w:autoSpaceDE w:val="0"/>
        <w:autoSpaceDN w:val="0"/>
        <w:adjustRightInd w:val="0"/>
        <w:spacing w:after="0" w:line="240" w:lineRule="auto"/>
        <w:ind w:left="3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20. </w:t>
      </w:r>
      <w:r w:rsidR="00851977" w:rsidRPr="00F472FE">
        <w:rPr>
          <w:rFonts w:ascii="Times New Roman" w:hAnsi="Times New Roman" w:cs="Times New Roman"/>
          <w:color w:val="000000"/>
          <w:sz w:val="24"/>
          <w:szCs w:val="24"/>
        </w:rPr>
        <w:t>Подготовка и проведение цикла консультаций с педагогами на тему применение инновационных технологий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51977" w:rsidRPr="00F472FE" w:rsidRDefault="00D45D7E" w:rsidP="00851977">
      <w:pPr>
        <w:pStyle w:val="a9"/>
        <w:widowControl w:val="0"/>
        <w:shd w:val="clear" w:color="auto" w:fill="FFFFFF"/>
        <w:tabs>
          <w:tab w:val="left" w:pos="34"/>
        </w:tabs>
        <w:autoSpaceDE w:val="0"/>
        <w:autoSpaceDN w:val="0"/>
        <w:adjustRightInd w:val="0"/>
        <w:spacing w:after="0" w:line="240" w:lineRule="auto"/>
        <w:ind w:left="3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21.</w:t>
      </w:r>
      <w:r w:rsidR="00851977" w:rsidRPr="00F472FE">
        <w:rPr>
          <w:rFonts w:ascii="Times New Roman" w:hAnsi="Times New Roman" w:cs="Times New Roman"/>
          <w:color w:val="000000"/>
          <w:sz w:val="24"/>
          <w:szCs w:val="24"/>
        </w:rPr>
        <w:t>Открытые просмотры занятий  с использованием инновационных технологий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51977" w:rsidRPr="00840E2E" w:rsidRDefault="00851977" w:rsidP="00851977">
      <w:pPr>
        <w:pStyle w:val="ab"/>
        <w:shd w:val="clear" w:color="auto" w:fill="FFFFFF"/>
        <w:spacing w:before="225" w:beforeAutospacing="0" w:after="225" w:afterAutospacing="0"/>
        <w:ind w:left="720"/>
        <w:rPr>
          <w:b/>
          <w:sz w:val="28"/>
          <w:szCs w:val="28"/>
          <w:u w:val="single"/>
        </w:rPr>
      </w:pPr>
      <w:r w:rsidRPr="00840E2E">
        <w:rPr>
          <w:b/>
          <w:sz w:val="28"/>
          <w:szCs w:val="28"/>
          <w:u w:val="single"/>
        </w:rPr>
        <w:t>Ресурсы</w:t>
      </w:r>
    </w:p>
    <w:p w:rsidR="00840E2E" w:rsidRPr="00D45D7E" w:rsidRDefault="00851977" w:rsidP="00840E2E">
      <w:pPr>
        <w:pStyle w:val="a9"/>
        <w:shd w:val="clear" w:color="auto" w:fill="FFFFFF"/>
        <w:spacing w:line="23" w:lineRule="atLeast"/>
        <w:ind w:left="176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45D7E">
        <w:rPr>
          <w:rFonts w:ascii="Times New Roman" w:hAnsi="Times New Roman" w:cs="Times New Roman"/>
          <w:i/>
          <w:color w:val="000000"/>
          <w:sz w:val="28"/>
          <w:szCs w:val="28"/>
        </w:rPr>
        <w:t>Материально - технические условия реализации проекта.</w:t>
      </w:r>
    </w:p>
    <w:p w:rsidR="00851977" w:rsidRPr="00F472FE" w:rsidRDefault="00D45D7E" w:rsidP="003D379F">
      <w:pPr>
        <w:pStyle w:val="a9"/>
        <w:shd w:val="clear" w:color="auto" w:fill="FFFFFF"/>
        <w:spacing w:line="23" w:lineRule="atLeast"/>
        <w:ind w:left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51977" w:rsidRPr="00840E2E">
        <w:rPr>
          <w:rFonts w:ascii="Times New Roman" w:hAnsi="Times New Roman" w:cs="Times New Roman"/>
          <w:sz w:val="28"/>
          <w:szCs w:val="28"/>
        </w:rPr>
        <w:t xml:space="preserve"> детско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851977" w:rsidRPr="00840E2E">
        <w:rPr>
          <w:rFonts w:ascii="Times New Roman" w:hAnsi="Times New Roman" w:cs="Times New Roman"/>
          <w:sz w:val="28"/>
          <w:szCs w:val="28"/>
        </w:rPr>
        <w:t xml:space="preserve"> сад</w:t>
      </w:r>
      <w:r>
        <w:rPr>
          <w:rFonts w:ascii="Times New Roman" w:hAnsi="Times New Roman" w:cs="Times New Roman"/>
          <w:sz w:val="28"/>
          <w:szCs w:val="28"/>
        </w:rPr>
        <w:t>у</w:t>
      </w:r>
      <w:r w:rsidR="00851977" w:rsidRPr="00840E2E">
        <w:rPr>
          <w:rFonts w:ascii="Times New Roman" w:hAnsi="Times New Roman" w:cs="Times New Roman"/>
          <w:sz w:val="28"/>
          <w:szCs w:val="28"/>
        </w:rPr>
        <w:t xml:space="preserve"> создан коррекционный блок, в котором организован</w:t>
      </w:r>
      <w:r w:rsidR="003D379F">
        <w:rPr>
          <w:rFonts w:ascii="Times New Roman" w:hAnsi="Times New Roman" w:cs="Times New Roman"/>
          <w:sz w:val="28"/>
          <w:szCs w:val="28"/>
        </w:rPr>
        <w:t>а</w:t>
      </w:r>
      <w:r w:rsidR="00851977" w:rsidRPr="00840E2E">
        <w:rPr>
          <w:rFonts w:ascii="Times New Roman" w:hAnsi="Times New Roman" w:cs="Times New Roman"/>
          <w:sz w:val="28"/>
          <w:szCs w:val="28"/>
        </w:rPr>
        <w:t xml:space="preserve"> коррекционно-развивающ</w:t>
      </w:r>
      <w:r w:rsidR="003D379F">
        <w:rPr>
          <w:rFonts w:ascii="Times New Roman" w:hAnsi="Times New Roman" w:cs="Times New Roman"/>
          <w:sz w:val="28"/>
          <w:szCs w:val="28"/>
        </w:rPr>
        <w:t>ая среда</w:t>
      </w:r>
    </w:p>
    <w:tbl>
      <w:tblPr>
        <w:tblStyle w:val="aa"/>
        <w:tblW w:w="9180" w:type="dxa"/>
        <w:tblLook w:val="04A0" w:firstRow="1" w:lastRow="0" w:firstColumn="1" w:lastColumn="0" w:noHBand="0" w:noVBand="1"/>
      </w:tblPr>
      <w:tblGrid>
        <w:gridCol w:w="456"/>
        <w:gridCol w:w="8724"/>
      </w:tblGrid>
      <w:tr w:rsidR="00851977" w:rsidRPr="00E72791" w:rsidTr="000B336A">
        <w:tc>
          <w:tcPr>
            <w:tcW w:w="456" w:type="dxa"/>
          </w:tcPr>
          <w:p w:rsidR="00851977" w:rsidRDefault="00851977" w:rsidP="000B336A">
            <w:pPr>
              <w:jc w:val="both"/>
            </w:pPr>
            <w:r>
              <w:t>№</w:t>
            </w:r>
          </w:p>
        </w:tc>
        <w:tc>
          <w:tcPr>
            <w:tcW w:w="8724" w:type="dxa"/>
          </w:tcPr>
          <w:p w:rsidR="00851977" w:rsidRDefault="00851977" w:rsidP="000B336A">
            <w:pPr>
              <w:jc w:val="both"/>
            </w:pPr>
            <w:r>
              <w:t>Наименованием</w:t>
            </w:r>
            <w:r w:rsidRPr="00E72791">
              <w:t>атериально - техничес</w:t>
            </w:r>
            <w:r>
              <w:t>ких условий</w:t>
            </w:r>
            <w:r w:rsidRPr="00E72791">
              <w:t xml:space="preserve"> реализации проекта</w:t>
            </w:r>
          </w:p>
        </w:tc>
      </w:tr>
      <w:tr w:rsidR="00851977" w:rsidTr="000B336A">
        <w:tc>
          <w:tcPr>
            <w:tcW w:w="456" w:type="dxa"/>
          </w:tcPr>
          <w:p w:rsidR="00851977" w:rsidRDefault="00851977" w:rsidP="000B336A">
            <w:pPr>
              <w:jc w:val="both"/>
            </w:pPr>
            <w:r>
              <w:t>1</w:t>
            </w:r>
          </w:p>
        </w:tc>
        <w:tc>
          <w:tcPr>
            <w:tcW w:w="8724" w:type="dxa"/>
          </w:tcPr>
          <w:p w:rsidR="00851977" w:rsidRDefault="00851977" w:rsidP="000B336A">
            <w:pPr>
              <w:jc w:val="both"/>
            </w:pPr>
            <w:r w:rsidRPr="00BC2238">
              <w:t>беговая дорожка детская для детей с ДЦП</w:t>
            </w:r>
          </w:p>
          <w:p w:rsidR="00851977" w:rsidRDefault="00851977" w:rsidP="000B336A">
            <w:pPr>
              <w:jc w:val="both"/>
            </w:pPr>
          </w:p>
        </w:tc>
      </w:tr>
      <w:tr w:rsidR="00851977" w:rsidTr="000B336A">
        <w:tc>
          <w:tcPr>
            <w:tcW w:w="456" w:type="dxa"/>
          </w:tcPr>
          <w:p w:rsidR="00851977" w:rsidRDefault="00851977" w:rsidP="000B336A">
            <w:pPr>
              <w:jc w:val="both"/>
            </w:pPr>
            <w:r>
              <w:t>2</w:t>
            </w:r>
          </w:p>
        </w:tc>
        <w:tc>
          <w:tcPr>
            <w:tcW w:w="8724" w:type="dxa"/>
          </w:tcPr>
          <w:p w:rsidR="00851977" w:rsidRDefault="00851977" w:rsidP="000B336A">
            <w:pPr>
              <w:jc w:val="both"/>
            </w:pPr>
            <w:r w:rsidRPr="00BC2238">
              <w:t>белый дом без валиков для аутичных детей</w:t>
            </w:r>
          </w:p>
          <w:p w:rsidR="00851977" w:rsidRDefault="00851977" w:rsidP="000B336A">
            <w:pPr>
              <w:jc w:val="both"/>
            </w:pPr>
          </w:p>
        </w:tc>
      </w:tr>
      <w:tr w:rsidR="00851977" w:rsidTr="000B336A">
        <w:tc>
          <w:tcPr>
            <w:tcW w:w="456" w:type="dxa"/>
          </w:tcPr>
          <w:p w:rsidR="00851977" w:rsidRDefault="00851977" w:rsidP="000B336A">
            <w:pPr>
              <w:jc w:val="both"/>
            </w:pPr>
            <w:r>
              <w:t>3</w:t>
            </w:r>
          </w:p>
        </w:tc>
        <w:tc>
          <w:tcPr>
            <w:tcW w:w="8724" w:type="dxa"/>
          </w:tcPr>
          <w:p w:rsidR="00851977" w:rsidRDefault="00851977" w:rsidP="000B336A">
            <w:pPr>
              <w:jc w:val="both"/>
            </w:pPr>
            <w:r w:rsidRPr="00BC2238">
              <w:t>фиброоптический душ для аутичных детей</w:t>
            </w:r>
          </w:p>
          <w:p w:rsidR="00851977" w:rsidRDefault="00851977" w:rsidP="000B336A">
            <w:pPr>
              <w:jc w:val="both"/>
            </w:pPr>
          </w:p>
        </w:tc>
      </w:tr>
      <w:tr w:rsidR="00851977" w:rsidTr="000B336A">
        <w:tc>
          <w:tcPr>
            <w:tcW w:w="456" w:type="dxa"/>
          </w:tcPr>
          <w:p w:rsidR="00851977" w:rsidRDefault="00851977" w:rsidP="000B336A">
            <w:pPr>
              <w:jc w:val="both"/>
            </w:pPr>
            <w:r>
              <w:t>4</w:t>
            </w:r>
          </w:p>
        </w:tc>
        <w:tc>
          <w:tcPr>
            <w:tcW w:w="8724" w:type="dxa"/>
          </w:tcPr>
          <w:p w:rsidR="00851977" w:rsidRDefault="00851977" w:rsidP="000B336A">
            <w:pPr>
              <w:jc w:val="both"/>
            </w:pPr>
            <w:r w:rsidRPr="00BC2238">
              <w:t>тактильная змейка с песком</w:t>
            </w:r>
          </w:p>
          <w:p w:rsidR="00851977" w:rsidRDefault="00851977" w:rsidP="000B336A">
            <w:pPr>
              <w:jc w:val="both"/>
            </w:pPr>
          </w:p>
        </w:tc>
      </w:tr>
      <w:tr w:rsidR="00851977" w:rsidTr="000B336A">
        <w:tc>
          <w:tcPr>
            <w:tcW w:w="456" w:type="dxa"/>
          </w:tcPr>
          <w:p w:rsidR="00851977" w:rsidRDefault="00851977" w:rsidP="000B336A">
            <w:pPr>
              <w:jc w:val="both"/>
            </w:pPr>
            <w:r>
              <w:t>5</w:t>
            </w:r>
          </w:p>
        </w:tc>
        <w:tc>
          <w:tcPr>
            <w:tcW w:w="8724" w:type="dxa"/>
          </w:tcPr>
          <w:p w:rsidR="00851977" w:rsidRDefault="00851977" w:rsidP="000B336A">
            <w:pPr>
              <w:jc w:val="both"/>
            </w:pPr>
            <w:r w:rsidRPr="00BC2238">
              <w:t>настенный лабиринт квадратный</w:t>
            </w:r>
          </w:p>
          <w:p w:rsidR="00851977" w:rsidRDefault="00851977" w:rsidP="000B336A">
            <w:pPr>
              <w:jc w:val="both"/>
            </w:pPr>
          </w:p>
        </w:tc>
      </w:tr>
      <w:tr w:rsidR="00851977" w:rsidTr="000B336A">
        <w:tc>
          <w:tcPr>
            <w:tcW w:w="456" w:type="dxa"/>
          </w:tcPr>
          <w:p w:rsidR="00851977" w:rsidRDefault="00851977" w:rsidP="000B336A">
            <w:pPr>
              <w:jc w:val="both"/>
            </w:pPr>
            <w:r>
              <w:t>6</w:t>
            </w:r>
          </w:p>
        </w:tc>
        <w:tc>
          <w:tcPr>
            <w:tcW w:w="8724" w:type="dxa"/>
          </w:tcPr>
          <w:p w:rsidR="00851977" w:rsidRDefault="00851977" w:rsidP="000B336A">
            <w:pPr>
              <w:jc w:val="both"/>
            </w:pPr>
            <w:r w:rsidRPr="00BC2238">
              <w:t>мат гимнастический</w:t>
            </w:r>
          </w:p>
          <w:p w:rsidR="00851977" w:rsidRDefault="00851977" w:rsidP="000B336A">
            <w:pPr>
              <w:jc w:val="both"/>
            </w:pPr>
          </w:p>
        </w:tc>
      </w:tr>
      <w:tr w:rsidR="00851977" w:rsidTr="000B336A">
        <w:tc>
          <w:tcPr>
            <w:tcW w:w="456" w:type="dxa"/>
          </w:tcPr>
          <w:p w:rsidR="00851977" w:rsidRDefault="00851977" w:rsidP="000B336A">
            <w:pPr>
              <w:jc w:val="both"/>
            </w:pPr>
            <w:r>
              <w:t>7</w:t>
            </w:r>
          </w:p>
        </w:tc>
        <w:tc>
          <w:tcPr>
            <w:tcW w:w="8724" w:type="dxa"/>
          </w:tcPr>
          <w:p w:rsidR="00851977" w:rsidRDefault="00851977" w:rsidP="000B336A">
            <w:pPr>
              <w:jc w:val="both"/>
            </w:pPr>
            <w:r w:rsidRPr="00BC2238">
              <w:t>двухсторонняя тактильная панель</w:t>
            </w:r>
          </w:p>
          <w:p w:rsidR="00851977" w:rsidRDefault="00851977" w:rsidP="000B336A">
            <w:pPr>
              <w:jc w:val="both"/>
            </w:pPr>
          </w:p>
        </w:tc>
      </w:tr>
      <w:tr w:rsidR="00851977" w:rsidTr="000B336A">
        <w:tc>
          <w:tcPr>
            <w:tcW w:w="456" w:type="dxa"/>
          </w:tcPr>
          <w:p w:rsidR="00851977" w:rsidRDefault="00851977" w:rsidP="000B336A">
            <w:pPr>
              <w:jc w:val="both"/>
            </w:pPr>
            <w:r>
              <w:t>8</w:t>
            </w:r>
          </w:p>
        </w:tc>
        <w:tc>
          <w:tcPr>
            <w:tcW w:w="8724" w:type="dxa"/>
          </w:tcPr>
          <w:p w:rsidR="00851977" w:rsidRDefault="00851977" w:rsidP="000B336A">
            <w:pPr>
              <w:jc w:val="both"/>
            </w:pPr>
            <w:r w:rsidRPr="00BC2238">
              <w:t>тактильные дорожки</w:t>
            </w:r>
          </w:p>
          <w:p w:rsidR="00851977" w:rsidRDefault="00851977" w:rsidP="000B336A">
            <w:pPr>
              <w:jc w:val="both"/>
            </w:pPr>
          </w:p>
        </w:tc>
      </w:tr>
      <w:tr w:rsidR="00851977" w:rsidTr="000B336A">
        <w:tc>
          <w:tcPr>
            <w:tcW w:w="456" w:type="dxa"/>
          </w:tcPr>
          <w:p w:rsidR="00851977" w:rsidRDefault="00851977" w:rsidP="000B336A">
            <w:pPr>
              <w:jc w:val="both"/>
            </w:pPr>
            <w:r>
              <w:t>9</w:t>
            </w:r>
          </w:p>
        </w:tc>
        <w:tc>
          <w:tcPr>
            <w:tcW w:w="8724" w:type="dxa"/>
          </w:tcPr>
          <w:p w:rsidR="00851977" w:rsidRDefault="00851977" w:rsidP="000B336A">
            <w:pPr>
              <w:jc w:val="both"/>
            </w:pPr>
            <w:r w:rsidRPr="00BC2238">
              <w:t>развивающий кубик</w:t>
            </w:r>
          </w:p>
          <w:p w:rsidR="00851977" w:rsidRDefault="00851977" w:rsidP="000B336A">
            <w:pPr>
              <w:jc w:val="both"/>
            </w:pPr>
          </w:p>
        </w:tc>
      </w:tr>
      <w:tr w:rsidR="00851977" w:rsidTr="000B336A">
        <w:tc>
          <w:tcPr>
            <w:tcW w:w="456" w:type="dxa"/>
          </w:tcPr>
          <w:p w:rsidR="00851977" w:rsidRDefault="00851977" w:rsidP="000B336A">
            <w:pPr>
              <w:jc w:val="both"/>
            </w:pPr>
            <w:r>
              <w:t>10</w:t>
            </w:r>
          </w:p>
        </w:tc>
        <w:tc>
          <w:tcPr>
            <w:tcW w:w="8724" w:type="dxa"/>
          </w:tcPr>
          <w:p w:rsidR="00851977" w:rsidRDefault="00851977" w:rsidP="000B336A">
            <w:pPr>
              <w:jc w:val="both"/>
            </w:pPr>
            <w:r w:rsidRPr="00BC2238">
              <w:t>декоратив</w:t>
            </w:r>
            <w:r>
              <w:t>но-развивающая панель « Дерево»</w:t>
            </w:r>
          </w:p>
          <w:p w:rsidR="00851977" w:rsidRDefault="00851977" w:rsidP="000B336A">
            <w:pPr>
              <w:jc w:val="both"/>
            </w:pPr>
          </w:p>
        </w:tc>
      </w:tr>
      <w:tr w:rsidR="00851977" w:rsidTr="000B336A">
        <w:tc>
          <w:tcPr>
            <w:tcW w:w="456" w:type="dxa"/>
          </w:tcPr>
          <w:p w:rsidR="00851977" w:rsidRDefault="00851977" w:rsidP="000B336A">
            <w:pPr>
              <w:jc w:val="both"/>
            </w:pPr>
            <w:r>
              <w:t>11</w:t>
            </w:r>
          </w:p>
        </w:tc>
        <w:tc>
          <w:tcPr>
            <w:tcW w:w="8724" w:type="dxa"/>
          </w:tcPr>
          <w:p w:rsidR="00851977" w:rsidRDefault="00851977" w:rsidP="000B336A">
            <w:pPr>
              <w:jc w:val="both"/>
            </w:pPr>
            <w:r w:rsidRPr="00BC2238">
              <w:t>декора</w:t>
            </w:r>
            <w:r>
              <w:t>тивно-развивающая панель «Пруд»</w:t>
            </w:r>
          </w:p>
          <w:p w:rsidR="00851977" w:rsidRDefault="00851977" w:rsidP="000B336A">
            <w:pPr>
              <w:jc w:val="both"/>
            </w:pPr>
          </w:p>
        </w:tc>
      </w:tr>
      <w:tr w:rsidR="00851977" w:rsidTr="000B336A">
        <w:tc>
          <w:tcPr>
            <w:tcW w:w="456" w:type="dxa"/>
          </w:tcPr>
          <w:p w:rsidR="00851977" w:rsidRDefault="00851977" w:rsidP="000B336A">
            <w:pPr>
              <w:jc w:val="both"/>
            </w:pPr>
            <w:r>
              <w:t>12</w:t>
            </w:r>
          </w:p>
        </w:tc>
        <w:tc>
          <w:tcPr>
            <w:tcW w:w="8724" w:type="dxa"/>
          </w:tcPr>
          <w:p w:rsidR="00851977" w:rsidRDefault="00851977" w:rsidP="000B336A">
            <w:pPr>
              <w:jc w:val="both"/>
            </w:pPr>
            <w:r w:rsidRPr="00BC2238">
              <w:t>велотренажер детский для детей с ДЦП</w:t>
            </w:r>
          </w:p>
          <w:p w:rsidR="00851977" w:rsidRDefault="00851977" w:rsidP="000B336A">
            <w:pPr>
              <w:jc w:val="both"/>
            </w:pPr>
          </w:p>
        </w:tc>
      </w:tr>
      <w:tr w:rsidR="00851977" w:rsidTr="000B336A">
        <w:tc>
          <w:tcPr>
            <w:tcW w:w="456" w:type="dxa"/>
          </w:tcPr>
          <w:p w:rsidR="00851977" w:rsidRDefault="00851977" w:rsidP="000B336A">
            <w:pPr>
              <w:jc w:val="both"/>
            </w:pPr>
            <w:r>
              <w:t>13</w:t>
            </w:r>
          </w:p>
        </w:tc>
        <w:tc>
          <w:tcPr>
            <w:tcW w:w="8724" w:type="dxa"/>
          </w:tcPr>
          <w:p w:rsidR="00851977" w:rsidRDefault="00851977" w:rsidP="000B336A">
            <w:pPr>
              <w:jc w:val="both"/>
            </w:pPr>
            <w:r w:rsidRPr="00BC2238">
              <w:t>детский тренажер «Бегущий по волнам» для детей с ДЦП</w:t>
            </w:r>
          </w:p>
        </w:tc>
      </w:tr>
      <w:tr w:rsidR="00851977" w:rsidTr="000B336A">
        <w:tc>
          <w:tcPr>
            <w:tcW w:w="456" w:type="dxa"/>
          </w:tcPr>
          <w:p w:rsidR="00851977" w:rsidRDefault="00851977" w:rsidP="000B336A">
            <w:pPr>
              <w:jc w:val="both"/>
            </w:pPr>
            <w:r>
              <w:t>14</w:t>
            </w:r>
          </w:p>
        </w:tc>
        <w:tc>
          <w:tcPr>
            <w:tcW w:w="8724" w:type="dxa"/>
          </w:tcPr>
          <w:p w:rsidR="00851977" w:rsidRDefault="00851977" w:rsidP="000B336A">
            <w:pPr>
              <w:jc w:val="both"/>
            </w:pPr>
            <w:r w:rsidRPr="00BC2238">
              <w:t>мини-степпердетский для детей с ДЦП</w:t>
            </w:r>
          </w:p>
          <w:p w:rsidR="00851977" w:rsidRDefault="00851977" w:rsidP="000B336A">
            <w:pPr>
              <w:jc w:val="both"/>
            </w:pPr>
          </w:p>
        </w:tc>
      </w:tr>
      <w:tr w:rsidR="00851977" w:rsidTr="000B336A">
        <w:tc>
          <w:tcPr>
            <w:tcW w:w="456" w:type="dxa"/>
          </w:tcPr>
          <w:p w:rsidR="00851977" w:rsidRDefault="00851977" w:rsidP="000B336A">
            <w:pPr>
              <w:jc w:val="both"/>
            </w:pPr>
            <w:r>
              <w:t>15</w:t>
            </w:r>
          </w:p>
        </w:tc>
        <w:tc>
          <w:tcPr>
            <w:tcW w:w="8724" w:type="dxa"/>
          </w:tcPr>
          <w:p w:rsidR="00851977" w:rsidRDefault="00851977" w:rsidP="000B336A">
            <w:pPr>
              <w:jc w:val="both"/>
            </w:pPr>
            <w:r w:rsidRPr="00BC2238">
              <w:t>гребной детский тренажер  для детей с ДЦП</w:t>
            </w:r>
          </w:p>
          <w:p w:rsidR="00851977" w:rsidRDefault="00851977" w:rsidP="000B336A">
            <w:pPr>
              <w:jc w:val="both"/>
            </w:pPr>
          </w:p>
        </w:tc>
      </w:tr>
      <w:tr w:rsidR="00851977" w:rsidTr="000B336A">
        <w:tc>
          <w:tcPr>
            <w:tcW w:w="456" w:type="dxa"/>
          </w:tcPr>
          <w:p w:rsidR="00851977" w:rsidRDefault="00851977" w:rsidP="000B336A">
            <w:pPr>
              <w:jc w:val="both"/>
            </w:pPr>
            <w:r>
              <w:t>16</w:t>
            </w:r>
          </w:p>
        </w:tc>
        <w:tc>
          <w:tcPr>
            <w:tcW w:w="8724" w:type="dxa"/>
          </w:tcPr>
          <w:p w:rsidR="00851977" w:rsidRDefault="00851977" w:rsidP="000B336A">
            <w:pPr>
              <w:jc w:val="both"/>
            </w:pPr>
            <w:r w:rsidRPr="00BC2238">
              <w:t>тренажер лестница</w:t>
            </w:r>
          </w:p>
          <w:p w:rsidR="00851977" w:rsidRDefault="00851977" w:rsidP="000B336A">
            <w:pPr>
              <w:jc w:val="both"/>
            </w:pPr>
          </w:p>
        </w:tc>
      </w:tr>
      <w:tr w:rsidR="00851977" w:rsidTr="000B336A">
        <w:tc>
          <w:tcPr>
            <w:tcW w:w="456" w:type="dxa"/>
          </w:tcPr>
          <w:p w:rsidR="00851977" w:rsidRDefault="00851977" w:rsidP="000B336A">
            <w:pPr>
              <w:jc w:val="both"/>
            </w:pPr>
            <w:r>
              <w:t>17</w:t>
            </w:r>
          </w:p>
        </w:tc>
        <w:tc>
          <w:tcPr>
            <w:tcW w:w="8724" w:type="dxa"/>
          </w:tcPr>
          <w:p w:rsidR="00851977" w:rsidRDefault="00851977" w:rsidP="000B336A">
            <w:pPr>
              <w:jc w:val="both"/>
            </w:pPr>
            <w:r w:rsidRPr="00BC2238">
              <w:t xml:space="preserve">комплект интерактивный </w:t>
            </w:r>
            <w:r w:rsidRPr="00BC2238">
              <w:rPr>
                <w:lang w:val="en-US"/>
              </w:rPr>
              <w:t>SMARTBOARDSB</w:t>
            </w:r>
            <w:r w:rsidRPr="00BC2238">
              <w:t>480</w:t>
            </w:r>
            <w:r w:rsidRPr="00BC2238">
              <w:rPr>
                <w:lang w:val="en-US"/>
              </w:rPr>
              <w:t>iv</w:t>
            </w:r>
            <w:r w:rsidRPr="00BC2238">
              <w:t>4, с  короткофокусным проектором</w:t>
            </w:r>
          </w:p>
          <w:p w:rsidR="00851977" w:rsidRDefault="00851977" w:rsidP="000B336A">
            <w:pPr>
              <w:jc w:val="both"/>
            </w:pPr>
          </w:p>
        </w:tc>
      </w:tr>
      <w:tr w:rsidR="00851977" w:rsidTr="000B336A">
        <w:tc>
          <w:tcPr>
            <w:tcW w:w="456" w:type="dxa"/>
          </w:tcPr>
          <w:p w:rsidR="00851977" w:rsidRDefault="00851977" w:rsidP="000B336A">
            <w:pPr>
              <w:jc w:val="both"/>
            </w:pPr>
            <w:r>
              <w:t>18</w:t>
            </w:r>
          </w:p>
        </w:tc>
        <w:tc>
          <w:tcPr>
            <w:tcW w:w="8724" w:type="dxa"/>
          </w:tcPr>
          <w:p w:rsidR="00851977" w:rsidRDefault="00851977" w:rsidP="000B336A">
            <w:pPr>
              <w:jc w:val="both"/>
            </w:pPr>
            <w:r w:rsidRPr="00BC2238">
              <w:t>набор музыкальных инструментов для развития слуха у слабослышащих детей</w:t>
            </w:r>
          </w:p>
        </w:tc>
      </w:tr>
      <w:tr w:rsidR="00851977" w:rsidTr="000B336A">
        <w:tc>
          <w:tcPr>
            <w:tcW w:w="456" w:type="dxa"/>
          </w:tcPr>
          <w:p w:rsidR="00851977" w:rsidRDefault="00851977" w:rsidP="000B336A">
            <w:pPr>
              <w:jc w:val="both"/>
            </w:pPr>
            <w:r>
              <w:t>19</w:t>
            </w:r>
          </w:p>
        </w:tc>
        <w:tc>
          <w:tcPr>
            <w:tcW w:w="8724" w:type="dxa"/>
          </w:tcPr>
          <w:p w:rsidR="00851977" w:rsidRDefault="00851977" w:rsidP="000B336A">
            <w:pPr>
              <w:jc w:val="both"/>
            </w:pPr>
            <w:r w:rsidRPr="00BC2238">
              <w:t>балансирующая доска</w:t>
            </w:r>
          </w:p>
          <w:p w:rsidR="00851977" w:rsidRDefault="00851977" w:rsidP="000B336A">
            <w:pPr>
              <w:jc w:val="both"/>
            </w:pPr>
          </w:p>
        </w:tc>
      </w:tr>
      <w:tr w:rsidR="00851977" w:rsidTr="000B336A">
        <w:tc>
          <w:tcPr>
            <w:tcW w:w="456" w:type="dxa"/>
          </w:tcPr>
          <w:p w:rsidR="00851977" w:rsidRDefault="00851977" w:rsidP="000B336A">
            <w:pPr>
              <w:jc w:val="both"/>
            </w:pPr>
            <w:r>
              <w:lastRenderedPageBreak/>
              <w:t>20</w:t>
            </w:r>
          </w:p>
        </w:tc>
        <w:tc>
          <w:tcPr>
            <w:tcW w:w="8724" w:type="dxa"/>
          </w:tcPr>
          <w:p w:rsidR="00851977" w:rsidRDefault="00851977" w:rsidP="000B336A">
            <w:pPr>
              <w:jc w:val="both"/>
            </w:pPr>
            <w:r>
              <w:t>Прозрачная колонна со световым и воздушно-пузырьковым эффектом</w:t>
            </w:r>
          </w:p>
          <w:p w:rsidR="00851977" w:rsidRDefault="00851977" w:rsidP="000B336A">
            <w:pPr>
              <w:jc w:val="both"/>
            </w:pPr>
          </w:p>
        </w:tc>
      </w:tr>
      <w:tr w:rsidR="003D379F" w:rsidTr="000B336A">
        <w:tc>
          <w:tcPr>
            <w:tcW w:w="456" w:type="dxa"/>
          </w:tcPr>
          <w:p w:rsidR="003D379F" w:rsidRDefault="003D379F" w:rsidP="000B336A">
            <w:pPr>
              <w:jc w:val="both"/>
            </w:pPr>
            <w:r>
              <w:t>21</w:t>
            </w:r>
          </w:p>
        </w:tc>
        <w:tc>
          <w:tcPr>
            <w:tcW w:w="8724" w:type="dxa"/>
          </w:tcPr>
          <w:p w:rsidR="003D379F" w:rsidRDefault="003D379F" w:rsidP="000B336A">
            <w:pPr>
              <w:jc w:val="both"/>
            </w:pPr>
            <w:r>
              <w:t>Интерактивная доска с программным обеспечением</w:t>
            </w:r>
          </w:p>
        </w:tc>
      </w:tr>
    </w:tbl>
    <w:p w:rsidR="00851977" w:rsidRPr="00BC2238" w:rsidRDefault="00851977" w:rsidP="008519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1977" w:rsidRPr="00F9207E" w:rsidRDefault="00851977" w:rsidP="008519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920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Условия реализации проекта.</w:t>
      </w:r>
    </w:p>
    <w:p w:rsidR="00851977" w:rsidRPr="00F9207E" w:rsidRDefault="00851977" w:rsidP="00851977">
      <w:pPr>
        <w:numPr>
          <w:ilvl w:val="0"/>
          <w:numId w:val="29"/>
        </w:numPr>
        <w:shd w:val="clear" w:color="auto" w:fill="FFFFFF"/>
        <w:spacing w:before="100" w:beforeAutospacing="1" w:after="0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9207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Кадровое обеспечение</w:t>
      </w:r>
      <w:r w:rsidRPr="00F9207E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851977" w:rsidRPr="00F9207E" w:rsidRDefault="00851977" w:rsidP="008519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9207E">
        <w:rPr>
          <w:rFonts w:ascii="Times New Roman" w:eastAsia="Times New Roman" w:hAnsi="Times New Roman" w:cs="Times New Roman"/>
          <w:color w:val="333333"/>
          <w:sz w:val="28"/>
          <w:szCs w:val="28"/>
        </w:rPr>
        <w:t>- повышение квалификации педагогических кадров и персонала в вопросах здоровьесбережения;</w:t>
      </w:r>
      <w:r w:rsidRPr="00F9207E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- создание творческих групп по проблемам здоровьесбережения</w:t>
      </w:r>
      <w:r w:rsidR="003D379F"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  <w:r w:rsidRPr="00F9207E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- обеспечение научного консультирования по вопросам здоровьесбережения.</w:t>
      </w:r>
    </w:p>
    <w:p w:rsidR="00851977" w:rsidRPr="00F9207E" w:rsidRDefault="00851977" w:rsidP="00851977">
      <w:pPr>
        <w:numPr>
          <w:ilvl w:val="0"/>
          <w:numId w:val="30"/>
        </w:numPr>
        <w:shd w:val="clear" w:color="auto" w:fill="FFFFFF"/>
        <w:spacing w:before="100" w:beforeAutospacing="1" w:after="0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9207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Развитие научно – методических условий:</w:t>
      </w:r>
    </w:p>
    <w:p w:rsidR="00851977" w:rsidRPr="00F9207E" w:rsidRDefault="00851977" w:rsidP="008519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9207E">
        <w:rPr>
          <w:rFonts w:ascii="Times New Roman" w:eastAsia="Times New Roman" w:hAnsi="Times New Roman" w:cs="Times New Roman"/>
          <w:color w:val="333333"/>
          <w:sz w:val="28"/>
          <w:szCs w:val="28"/>
        </w:rPr>
        <w:t>- наличие программно-методического обеспечения физкультурно - оздоровительной деятельности;</w:t>
      </w:r>
      <w:r w:rsidRPr="00F9207E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- разработка методических рекомендаций по вопросам формирования компетентности здоровьесбережения у дошкольников;</w:t>
      </w:r>
      <w:r w:rsidRPr="00F9207E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- оснащение воспитателей методическими пособиями и рекомендациями по внедрению здоровьесберегающих технологий в ДОУ;</w:t>
      </w:r>
      <w:r w:rsidRPr="00F9207E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- организация работы по проектам;</w:t>
      </w:r>
      <w:r w:rsidRPr="00F9207E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- организация методической работы по вопросам здоровьесбережения участников образовательного процесса.</w:t>
      </w:r>
    </w:p>
    <w:p w:rsidR="00851977" w:rsidRPr="00F9207E" w:rsidRDefault="00851977" w:rsidP="00851977">
      <w:pPr>
        <w:numPr>
          <w:ilvl w:val="0"/>
          <w:numId w:val="31"/>
        </w:numPr>
        <w:shd w:val="clear" w:color="auto" w:fill="FFFFFF"/>
        <w:spacing w:before="100" w:beforeAutospacing="1" w:after="0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9207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Развитие материально-технической базы ДОУ, создание современной оздоровительной среды:</w:t>
      </w:r>
    </w:p>
    <w:p w:rsidR="00851977" w:rsidRPr="00F9207E" w:rsidRDefault="003D379F" w:rsidP="008519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</w:t>
      </w:r>
      <w:r w:rsidR="00851977" w:rsidRPr="00F9207E">
        <w:rPr>
          <w:rFonts w:ascii="Times New Roman" w:eastAsia="Times New Roman" w:hAnsi="Times New Roman" w:cs="Times New Roman"/>
          <w:color w:val="333333"/>
          <w:sz w:val="28"/>
          <w:szCs w:val="28"/>
        </w:rPr>
        <w:t>ритерии оценки медико-социальных условий пребывания детей в ДОУ.</w:t>
      </w:r>
      <w:r w:rsidR="00851977" w:rsidRPr="00F9207E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Перспективы развития здоровьесберегающей среды:</w:t>
      </w:r>
      <w:r w:rsidR="00851977" w:rsidRPr="00F9207E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</w:t>
      </w:r>
      <w:r w:rsidR="00851977" w:rsidRPr="00F9207E">
        <w:rPr>
          <w:rFonts w:ascii="Times New Roman" w:eastAsia="Times New Roman" w:hAnsi="Times New Roman" w:cs="Times New Roman"/>
          <w:color w:val="333333"/>
          <w:sz w:val="28"/>
          <w:szCs w:val="28"/>
        </w:rPr>
        <w:t>бновить спортивный инвентарь в спортивном зале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  <w:r w:rsidR="00851977" w:rsidRPr="00F9207E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</w:t>
      </w:r>
      <w:r w:rsidR="00851977" w:rsidRPr="00F9207E">
        <w:rPr>
          <w:rFonts w:ascii="Times New Roman" w:eastAsia="Times New Roman" w:hAnsi="Times New Roman" w:cs="Times New Roman"/>
          <w:color w:val="333333"/>
          <w:sz w:val="28"/>
          <w:szCs w:val="28"/>
        </w:rPr>
        <w:t>борудовать автогородок на площадке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  <w:r w:rsidR="00851977" w:rsidRPr="00F9207E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</w:t>
      </w:r>
      <w:r w:rsidR="00851977" w:rsidRPr="00F9207E">
        <w:rPr>
          <w:rFonts w:ascii="Times New Roman" w:eastAsia="Times New Roman" w:hAnsi="Times New Roman" w:cs="Times New Roman"/>
          <w:color w:val="333333"/>
          <w:sz w:val="28"/>
          <w:szCs w:val="28"/>
        </w:rPr>
        <w:t>ополнить развивающую среду в группах по организации двигательной активности, проведения оздоровительной деятельности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  <w:r w:rsidR="00851977" w:rsidRPr="00F9207E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</w:t>
      </w:r>
      <w:r w:rsidR="00851977" w:rsidRPr="00F9207E">
        <w:rPr>
          <w:rFonts w:ascii="Times New Roman" w:eastAsia="Times New Roman" w:hAnsi="Times New Roman" w:cs="Times New Roman"/>
          <w:color w:val="333333"/>
          <w:sz w:val="28"/>
          <w:szCs w:val="28"/>
        </w:rPr>
        <w:t>борудовать спортивную площадку детскими тренажерами.</w:t>
      </w:r>
    </w:p>
    <w:p w:rsidR="003D379F" w:rsidRPr="003D379F" w:rsidRDefault="00851977" w:rsidP="00CF3A6B">
      <w:pPr>
        <w:numPr>
          <w:ilvl w:val="0"/>
          <w:numId w:val="32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4"/>
          <w:szCs w:val="21"/>
        </w:rPr>
      </w:pPr>
      <w:r w:rsidRPr="003D379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Санитарно-гигиенические условия</w:t>
      </w:r>
      <w:r w:rsidR="003D379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:</w:t>
      </w:r>
      <w:r w:rsidRPr="003D379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</w:p>
    <w:p w:rsidR="00186B63" w:rsidRPr="003D379F" w:rsidRDefault="00851977" w:rsidP="003D379F">
      <w:p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4"/>
          <w:szCs w:val="21"/>
        </w:rPr>
      </w:pPr>
      <w:r w:rsidRPr="003D379F">
        <w:rPr>
          <w:rFonts w:ascii="Times New Roman" w:eastAsia="Times New Roman" w:hAnsi="Times New Roman" w:cs="Times New Roman"/>
          <w:color w:val="333333"/>
          <w:sz w:val="24"/>
          <w:szCs w:val="21"/>
        </w:rPr>
        <w:t>- выполнение санитарных требований к помещению, участку, оборудованию;</w:t>
      </w:r>
      <w:r w:rsidRPr="003D379F">
        <w:rPr>
          <w:rFonts w:ascii="Times New Roman" w:eastAsia="Times New Roman" w:hAnsi="Times New Roman" w:cs="Times New Roman"/>
          <w:color w:val="333333"/>
          <w:sz w:val="24"/>
          <w:szCs w:val="21"/>
        </w:rPr>
        <w:br/>
        <w:t>- рациональное построение режима дня;</w:t>
      </w:r>
      <w:r w:rsidRPr="003D379F">
        <w:rPr>
          <w:rFonts w:ascii="Times New Roman" w:eastAsia="Times New Roman" w:hAnsi="Times New Roman" w:cs="Times New Roman"/>
          <w:color w:val="333333"/>
          <w:sz w:val="24"/>
          <w:szCs w:val="21"/>
        </w:rPr>
        <w:br/>
        <w:t>- организация образовательного процесса согласно требований к максимальной учебной нагрузке детей;</w:t>
      </w:r>
      <w:r w:rsidRPr="003D379F">
        <w:rPr>
          <w:rFonts w:ascii="Times New Roman" w:eastAsia="Times New Roman" w:hAnsi="Times New Roman" w:cs="Times New Roman"/>
          <w:color w:val="333333"/>
          <w:sz w:val="24"/>
          <w:szCs w:val="21"/>
        </w:rPr>
        <w:br/>
        <w:t>- обеспечение безопасных условий пребывания в ДОУ;</w:t>
      </w:r>
      <w:r w:rsidRPr="003D379F">
        <w:rPr>
          <w:rFonts w:ascii="Times New Roman" w:eastAsia="Times New Roman" w:hAnsi="Times New Roman" w:cs="Times New Roman"/>
          <w:color w:val="333333"/>
          <w:sz w:val="24"/>
          <w:szCs w:val="21"/>
        </w:rPr>
        <w:br/>
        <w:t>- санитарно-просветительская работа (с сотрудниками и родителями);</w:t>
      </w:r>
      <w:r w:rsidRPr="003D379F">
        <w:rPr>
          <w:rFonts w:ascii="Times New Roman" w:eastAsia="Times New Roman" w:hAnsi="Times New Roman" w:cs="Times New Roman"/>
          <w:color w:val="333333"/>
          <w:sz w:val="24"/>
          <w:szCs w:val="21"/>
        </w:rPr>
        <w:br/>
        <w:t>- соблюдение режима двигательной активности;</w:t>
      </w:r>
      <w:r w:rsidRPr="003D379F">
        <w:rPr>
          <w:rFonts w:ascii="Times New Roman" w:eastAsia="Times New Roman" w:hAnsi="Times New Roman" w:cs="Times New Roman"/>
          <w:color w:val="333333"/>
          <w:sz w:val="24"/>
          <w:szCs w:val="21"/>
        </w:rPr>
        <w:br/>
        <w:t>- полноценное сбалансированное питание</w:t>
      </w:r>
    </w:p>
    <w:p w:rsidR="00186B63" w:rsidRDefault="00186B63" w:rsidP="00851977">
      <w:pPr>
        <w:shd w:val="clear" w:color="auto" w:fill="FFFFFF"/>
        <w:spacing w:after="0" w:line="23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51977" w:rsidRPr="0043617E" w:rsidRDefault="00851977" w:rsidP="00851977">
      <w:pPr>
        <w:shd w:val="clear" w:color="auto" w:fill="FFFFFF"/>
        <w:spacing w:after="0" w:line="23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43617E">
        <w:rPr>
          <w:rFonts w:ascii="Times New Roman" w:hAnsi="Times New Roman" w:cs="Times New Roman"/>
          <w:b/>
          <w:color w:val="000000"/>
          <w:sz w:val="28"/>
          <w:szCs w:val="28"/>
        </w:rPr>
        <w:t>Содержание проекта</w:t>
      </w:r>
    </w:p>
    <w:p w:rsidR="00851977" w:rsidRDefault="00851977" w:rsidP="00851977">
      <w:pPr>
        <w:rPr>
          <w:rFonts w:ascii="Times New Roman" w:hAnsi="Times New Roman" w:cs="Times New Roman"/>
          <w:sz w:val="28"/>
          <w:szCs w:val="28"/>
        </w:rPr>
      </w:pPr>
    </w:p>
    <w:p w:rsidR="00851977" w:rsidRDefault="00891E37" w:rsidP="008519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815975</wp:posOffset>
                </wp:positionH>
                <wp:positionV relativeFrom="paragraph">
                  <wp:posOffset>280035</wp:posOffset>
                </wp:positionV>
                <wp:extent cx="4933950" cy="781050"/>
                <wp:effectExtent l="38100" t="0" r="0" b="19050"/>
                <wp:wrapNone/>
                <wp:docPr id="5" name="Стрелка вниз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33950" cy="781050"/>
                        </a:xfrm>
                        <a:prstGeom prst="downArrow">
                          <a:avLst>
                            <a:gd name="adj1" fmla="val 50000"/>
                            <a:gd name="adj2" fmla="val 5097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724" w:rsidRPr="007A42BB" w:rsidRDefault="006A4724" w:rsidP="0085197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A42BB">
                              <w:rPr>
                                <w:sz w:val="24"/>
                                <w:szCs w:val="24"/>
                              </w:rPr>
                              <w:t>Информационно-образовательный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" o:spid="_x0000_s1026" type="#_x0000_t67" style="position:absolute;left:0;text-align:left;margin-left:64.25pt;margin-top:22.05pt;width:388.5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" adj="10590" fillcolor="white [3201]" strokecolor="#f79646 [3209]" strokeweight="2pt">
                <v:path arrowok="t"/>
                <v:textbox>
                  <w:txbxContent>
                    <w:p w:rsidR="006A4724" w:rsidRPr="007A42BB" w:rsidRDefault="006A4724" w:rsidP="0085197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A42BB">
                        <w:rPr>
                          <w:sz w:val="24"/>
                          <w:szCs w:val="24"/>
                        </w:rPr>
                        <w:t>Информационно-образовательный</w:t>
                      </w:r>
                    </w:p>
                  </w:txbxContent>
                </v:textbox>
              </v:shape>
            </w:pict>
          </mc:Fallback>
        </mc:AlternateContent>
      </w:r>
      <w:r w:rsidR="00851977" w:rsidRPr="002807F2">
        <w:rPr>
          <w:rFonts w:ascii="Times New Roman" w:hAnsi="Times New Roman" w:cs="Times New Roman"/>
          <w:sz w:val="28"/>
          <w:szCs w:val="28"/>
        </w:rPr>
        <w:t>Механизм реализации проекта</w:t>
      </w:r>
    </w:p>
    <w:p w:rsidR="00851977" w:rsidRDefault="00851977" w:rsidP="008519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1977" w:rsidRPr="002807F2" w:rsidRDefault="00851977" w:rsidP="008519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1977" w:rsidRDefault="00891E37" w:rsidP="00851977">
      <w:pPr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75565</wp:posOffset>
                </wp:positionV>
                <wp:extent cx="3543300" cy="768985"/>
                <wp:effectExtent l="0" t="0" r="0" b="0"/>
                <wp:wrapNone/>
                <wp:docPr id="16" name="Скругленный 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3300" cy="7689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724" w:rsidRDefault="006A4724" w:rsidP="0085197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Организационно-деятельный</w:t>
                            </w:r>
                          </w:p>
                          <w:p w:rsidR="006A4724" w:rsidRDefault="006A4724" w:rsidP="00851977">
                            <w:pPr>
                              <w:spacing w:after="0" w:line="240" w:lineRule="auto"/>
                            </w:pPr>
                          </w:p>
                          <w:p w:rsidR="006A4724" w:rsidRDefault="006A4724" w:rsidP="0085197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27" style="position:absolute;left:0;text-align:left;margin-left:120.3pt;margin-top:5.95pt;width:279pt;height:6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" fillcolor="white [3201]" strokecolor="#f79646 [3209]" strokeweight="2pt">
                <v:path arrowok="t"/>
                <v:textbox>
                  <w:txbxContent>
                    <w:p w:rsidR="006A4724" w:rsidRDefault="006A4724" w:rsidP="00851977">
                      <w:pPr>
                        <w:spacing w:after="0" w:line="240" w:lineRule="auto"/>
                        <w:jc w:val="center"/>
                      </w:pPr>
                      <w:r>
                        <w:t>Организационно-деятельный</w:t>
                      </w:r>
                    </w:p>
                    <w:p w:rsidR="006A4724" w:rsidRDefault="006A4724" w:rsidP="00851977">
                      <w:pPr>
                        <w:spacing w:after="0" w:line="240" w:lineRule="auto"/>
                      </w:pPr>
                    </w:p>
                    <w:p w:rsidR="006A4724" w:rsidRDefault="006A4724" w:rsidP="00851977">
                      <w:pPr>
                        <w:spacing w:after="0" w:line="240" w:lineRule="auto"/>
                      </w:pPr>
                    </w:p>
                  </w:txbxContent>
                </v:textbox>
              </v:roundrect>
            </w:pict>
          </mc:Fallback>
        </mc:AlternateContent>
      </w:r>
    </w:p>
    <w:p w:rsidR="00851977" w:rsidRDefault="00851977" w:rsidP="00851977">
      <w:pPr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851977" w:rsidRDefault="00851977" w:rsidP="00851977">
      <w:pPr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851977" w:rsidRDefault="00851977" w:rsidP="00851977">
      <w:pPr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851977" w:rsidRDefault="00851977" w:rsidP="00851977">
      <w:pPr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851977" w:rsidRDefault="00891E37" w:rsidP="00851977">
      <w:pPr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1456690</wp:posOffset>
                </wp:positionH>
                <wp:positionV relativeFrom="paragraph">
                  <wp:posOffset>43180</wp:posOffset>
                </wp:positionV>
                <wp:extent cx="3732530" cy="850265"/>
                <wp:effectExtent l="0" t="0" r="1270" b="6985"/>
                <wp:wrapNone/>
                <wp:docPr id="3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2530" cy="8502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724" w:rsidRDefault="006A4724" w:rsidP="0085197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Мотивационно-потребностный</w:t>
                            </w:r>
                          </w:p>
                          <w:p w:rsidR="006A4724" w:rsidRDefault="006A4724" w:rsidP="008519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28" style="position:absolute;left:0;text-align:left;margin-left:114.7pt;margin-top:3.4pt;width:293.9pt;height:66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" fillcolor="white [3201]" strokecolor="#f79646 [3209]" strokeweight="2pt">
                <v:path arrowok="t"/>
                <v:textbox>
                  <w:txbxContent>
                    <w:p w:rsidR="006A4724" w:rsidRDefault="006A4724" w:rsidP="00851977">
                      <w:pPr>
                        <w:spacing w:after="0" w:line="240" w:lineRule="auto"/>
                        <w:jc w:val="center"/>
                      </w:pPr>
                      <w:r>
                        <w:t>Мотивационно-потребностный</w:t>
                      </w:r>
                    </w:p>
                    <w:p w:rsidR="006A4724" w:rsidRDefault="006A4724" w:rsidP="0085197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51977" w:rsidRDefault="00851977" w:rsidP="00851977">
      <w:pPr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851977" w:rsidRDefault="00851977" w:rsidP="00851977">
      <w:pPr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851977" w:rsidRDefault="00851977" w:rsidP="00851977">
      <w:pPr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851977" w:rsidRDefault="00851977" w:rsidP="00851977">
      <w:pPr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851977" w:rsidRDefault="00891E37" w:rsidP="00851977">
      <w:pPr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1120775</wp:posOffset>
                </wp:positionH>
                <wp:positionV relativeFrom="paragraph">
                  <wp:posOffset>118745</wp:posOffset>
                </wp:positionV>
                <wp:extent cx="4543425" cy="876300"/>
                <wp:effectExtent l="38100" t="19050" r="9525" b="0"/>
                <wp:wrapNone/>
                <wp:docPr id="17" name="Стрелка вверх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43425" cy="8763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724" w:rsidRPr="007A42BB" w:rsidRDefault="006A4724" w:rsidP="0085197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A42BB">
                              <w:rPr>
                                <w:sz w:val="24"/>
                                <w:szCs w:val="24"/>
                              </w:rPr>
                              <w:t>Рефлексивно-аналитический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7" o:spid="_x0000_s1029" type="#_x0000_t68" style="position:absolute;left:0;text-align:left;margin-left:88.25pt;margin-top:9.35pt;width:357.75pt;height:6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" adj="10800" fillcolor="white [3201]" strokecolor="#f79646 [3209]" strokeweight="2pt">
                <v:path arrowok="t"/>
                <v:textbox>
                  <w:txbxContent>
                    <w:p w:rsidR="006A4724" w:rsidRPr="007A42BB" w:rsidRDefault="006A4724" w:rsidP="0085197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A42BB">
                        <w:rPr>
                          <w:sz w:val="24"/>
                          <w:szCs w:val="24"/>
                        </w:rPr>
                        <w:t>Рефлексивно-аналитический</w:t>
                      </w:r>
                    </w:p>
                  </w:txbxContent>
                </v:textbox>
              </v:shape>
            </w:pict>
          </mc:Fallback>
        </mc:AlternateContent>
      </w:r>
    </w:p>
    <w:p w:rsidR="00851977" w:rsidRDefault="00851977" w:rsidP="00851977">
      <w:pPr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851977" w:rsidRDefault="00851977" w:rsidP="00851977">
      <w:pPr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851977" w:rsidRDefault="00851977" w:rsidP="00851977">
      <w:pPr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851977" w:rsidRDefault="00851977" w:rsidP="00851977">
      <w:pPr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851977" w:rsidRDefault="00851977" w:rsidP="00851977">
      <w:pPr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851977" w:rsidRDefault="00851977" w:rsidP="00851977">
      <w:pPr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851977" w:rsidRDefault="00851977" w:rsidP="00851977">
      <w:pPr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851977" w:rsidRDefault="00851977" w:rsidP="00851977">
      <w:pPr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840E2E" w:rsidRDefault="00840E2E" w:rsidP="008519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1977" w:rsidRPr="007B68A3" w:rsidRDefault="00851977" w:rsidP="0085197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B68A3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 xml:space="preserve">Инновационная технология </w:t>
      </w:r>
      <w:r w:rsidR="007B68A3" w:rsidRPr="007B68A3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 xml:space="preserve">В. Ф. </w:t>
      </w:r>
      <w:r w:rsidRPr="007B68A3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Базарного</w:t>
      </w:r>
    </w:p>
    <w:p w:rsidR="00851977" w:rsidRPr="00840E2E" w:rsidRDefault="00851977" w:rsidP="0085197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0E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Внедрение режима моторной свободы динамических поз, когда дети меняют в процессе занятия позы «стояние-сидение», осуществляется посредством конторок. </w:t>
      </w:r>
    </w:p>
    <w:p w:rsidR="00851977" w:rsidRPr="00840E2E" w:rsidRDefault="00851977" w:rsidP="008519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1977" w:rsidRPr="00840E2E" w:rsidRDefault="00851977" w:rsidP="00851977">
      <w:pPr>
        <w:widowControl w:val="0"/>
        <w:shd w:val="clear" w:color="auto" w:fill="FFFFFF"/>
        <w:tabs>
          <w:tab w:val="left" w:pos="1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40E2E">
        <w:rPr>
          <w:rFonts w:ascii="Times New Roman" w:hAnsi="Times New Roman" w:cs="Times New Roman"/>
          <w:color w:val="000000"/>
          <w:sz w:val="28"/>
          <w:szCs w:val="28"/>
        </w:rPr>
        <w:t>1.Использование конторки как инструмента вовлечения гиперактивного  ребенка с ОВЗ в НОД</w:t>
      </w:r>
    </w:p>
    <w:p w:rsidR="00851977" w:rsidRPr="00840E2E" w:rsidRDefault="00851977" w:rsidP="00851977">
      <w:pPr>
        <w:widowControl w:val="0"/>
        <w:shd w:val="clear" w:color="auto" w:fill="FFFFFF"/>
        <w:tabs>
          <w:tab w:val="left" w:pos="1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40E2E">
        <w:rPr>
          <w:rFonts w:ascii="Times New Roman" w:hAnsi="Times New Roman" w:cs="Times New Roman"/>
          <w:color w:val="000000"/>
          <w:sz w:val="28"/>
          <w:szCs w:val="28"/>
        </w:rPr>
        <w:t>2. Метод смены «динамических поз» в работе с детьми с синдромом Дауна</w:t>
      </w:r>
    </w:p>
    <w:p w:rsidR="00851977" w:rsidRPr="00840E2E" w:rsidRDefault="00851977" w:rsidP="008519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1977" w:rsidRPr="007B68A3" w:rsidRDefault="00CF3A6B" w:rsidP="00851977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</w:pPr>
      <w:r w:rsidRPr="007B68A3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Игровая технология здоровьесбережения «</w:t>
      </w:r>
      <w:r w:rsidRPr="006A4724">
        <w:rPr>
          <w:rFonts w:ascii="Times New Roman" w:eastAsia="Calibri" w:hAnsi="Times New Roman" w:cs="Times New Roman"/>
          <w:b/>
          <w:i/>
          <w:color w:val="FF0000"/>
          <w:sz w:val="28"/>
          <w:szCs w:val="28"/>
          <w:u w:val="single"/>
          <w:lang w:eastAsia="en-US"/>
        </w:rPr>
        <w:t>Большой сухой бассейн</w:t>
      </w:r>
      <w:r w:rsidR="007B68A3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»</w:t>
      </w:r>
    </w:p>
    <w:p w:rsidR="00851977" w:rsidRPr="00840E2E" w:rsidRDefault="00851977" w:rsidP="0085197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51977" w:rsidRPr="00840E2E" w:rsidRDefault="00851977" w:rsidP="008519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40E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Трудно представить ребёнка, которого бы не привлекали разноцветные шарики. </w:t>
      </w:r>
    </w:p>
    <w:p w:rsidR="00851977" w:rsidRPr="00840E2E" w:rsidRDefault="00851977" w:rsidP="008519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40E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Дети</w:t>
      </w:r>
      <w:r w:rsidR="007B68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40E2E">
        <w:rPr>
          <w:rFonts w:ascii="Times New Roman" w:eastAsia="Calibri" w:hAnsi="Times New Roman" w:cs="Times New Roman"/>
          <w:sz w:val="28"/>
          <w:szCs w:val="28"/>
          <w:lang w:eastAsia="en-US"/>
        </w:rPr>
        <w:t>с ЗПР нуждаются в особой среде, которую мы адаптируем под их потребности.</w:t>
      </w:r>
    </w:p>
    <w:p w:rsidR="00851977" w:rsidRPr="00840E2E" w:rsidRDefault="00851977" w:rsidP="008519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40E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Порой бывает нелегко установить контакт,</w:t>
      </w:r>
      <w:r w:rsidR="007B68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40E2E">
        <w:rPr>
          <w:rFonts w:ascii="Times New Roman" w:eastAsia="Calibri" w:hAnsi="Times New Roman" w:cs="Times New Roman"/>
          <w:sz w:val="28"/>
          <w:szCs w:val="28"/>
          <w:lang w:eastAsia="en-US"/>
        </w:rPr>
        <w:t>привлечь и, главное,</w:t>
      </w:r>
      <w:r w:rsidR="00CF3A6B" w:rsidRPr="00840E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удержать внимание детей с ОВЗ.</w:t>
      </w:r>
    </w:p>
    <w:p w:rsidR="00851977" w:rsidRPr="00840E2E" w:rsidRDefault="00851977" w:rsidP="008519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40E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этом нам помогает большой, квадратный, размером два на два метра сухой бассейн с разноцветными шариками (четыре основных цвета).</w:t>
      </w:r>
    </w:p>
    <w:p w:rsidR="00851977" w:rsidRPr="00840E2E" w:rsidRDefault="00851977" w:rsidP="008519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40E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При поступлении в ДОУ дети и родители проходят адаптацию, знакомятся со специалистами, детьми, привыкают к режиму в ДОУ. Часто встречаются дети, которые не готовы к стандартной процедуре диагностирования, такие дети проявляют пассивность, вялость или наоборот гиперактивность</w:t>
      </w:r>
      <w:r w:rsidR="007B68A3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840E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7B68A3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Pr="00840E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таких случаях мы уходим от стандартной процедуры обследования и переносим её в сухой бассейн. Сухой бассейн помогает нам продиагностировать: психические процессы, координацию, сенсорные, математические, фонематические способности, а также речевое развитие детей. Из нашего опыта практически все дети, помещённые в сухой бассейн, идут на контакт и с удовольствием играют в нём.</w:t>
      </w:r>
    </w:p>
    <w:p w:rsidR="00851977" w:rsidRPr="00840E2E" w:rsidRDefault="00851977" w:rsidP="008519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40E2E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   После диагностирования детей на каждого ребёнка составляется индивидуальный коррекционно-развивающий план работы. Основной </w:t>
      </w:r>
      <w:r w:rsidR="007B68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вектор </w:t>
      </w:r>
      <w:r w:rsidRPr="00840E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направлен на максимальную </w:t>
      </w:r>
      <w:r w:rsidR="00CF3A6B" w:rsidRPr="00840E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компенсацию в развитии детей. </w:t>
      </w:r>
    </w:p>
    <w:p w:rsidR="00851977" w:rsidRPr="00840E2E" w:rsidRDefault="00851977" w:rsidP="0085197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840E2E">
        <w:rPr>
          <w:rFonts w:ascii="Times New Roman" w:eastAsia="Times New Roman" w:hAnsi="Times New Roman" w:cs="Times New Roman"/>
          <w:iCs/>
          <w:sz w:val="28"/>
          <w:szCs w:val="28"/>
        </w:rPr>
        <w:t>В ходе движений у ребенка в большей или меньшей степени происходит формирование психомоторных способно</w:t>
      </w:r>
      <w:r w:rsidRPr="00840E2E">
        <w:rPr>
          <w:rFonts w:ascii="Times New Roman" w:eastAsia="Times New Roman" w:hAnsi="Times New Roman" w:cs="Times New Roman"/>
          <w:iCs/>
          <w:sz w:val="28"/>
          <w:szCs w:val="28"/>
        </w:rPr>
        <w:softHyphen/>
        <w:t xml:space="preserve">стей. Поэтому занятия с использованием сухого бассейна — это активный психолого-педагогический процесс. </w:t>
      </w:r>
    </w:p>
    <w:p w:rsidR="00851977" w:rsidRPr="00840E2E" w:rsidRDefault="00851977" w:rsidP="00851977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840E2E">
        <w:rPr>
          <w:rFonts w:ascii="Times New Roman" w:eastAsia="Times New Roman" w:hAnsi="Times New Roman" w:cs="Times New Roman"/>
          <w:iCs/>
          <w:sz w:val="28"/>
          <w:szCs w:val="28"/>
        </w:rPr>
        <w:t xml:space="preserve">   Отметим, что продуктивность обучаемости в ходе занятий в сухом бассейне характеризуется не только приобретаемыми знаниями и умениями, но и скоростью их усвоения, достигаемыми в ус</w:t>
      </w:r>
      <w:r w:rsidRPr="00840E2E">
        <w:rPr>
          <w:rFonts w:ascii="Times New Roman" w:eastAsia="Times New Roman" w:hAnsi="Times New Roman" w:cs="Times New Roman"/>
          <w:iCs/>
          <w:sz w:val="28"/>
          <w:szCs w:val="28"/>
        </w:rPr>
        <w:softHyphen/>
        <w:t>ловиях сотрудничества со взрослыми и сверстниками.</w:t>
      </w:r>
    </w:p>
    <w:p w:rsidR="00851977" w:rsidRPr="00840E2E" w:rsidRDefault="00851977" w:rsidP="0085197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840E2E">
        <w:rPr>
          <w:rFonts w:ascii="Times New Roman" w:eastAsia="Times New Roman" w:hAnsi="Times New Roman" w:cs="Times New Roman"/>
          <w:iCs/>
          <w:sz w:val="28"/>
          <w:szCs w:val="28"/>
        </w:rPr>
        <w:t xml:space="preserve">   Процесс обучения идет как бы по спирали, на каждом витке которой предусматривается решение определенных задач. Такая методика работы обеспечивает многократную повторяе</w:t>
      </w:r>
      <w:r w:rsidRPr="00840E2E">
        <w:rPr>
          <w:rFonts w:ascii="Times New Roman" w:eastAsia="Times New Roman" w:hAnsi="Times New Roman" w:cs="Times New Roman"/>
          <w:iCs/>
          <w:sz w:val="28"/>
          <w:szCs w:val="28"/>
        </w:rPr>
        <w:softHyphen/>
        <w:t>мость материала и его усложнение, способствует прочности его усвоения.</w:t>
      </w:r>
    </w:p>
    <w:p w:rsidR="00851977" w:rsidRPr="00840E2E" w:rsidRDefault="00851977" w:rsidP="008519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851977" w:rsidRPr="00840E2E" w:rsidRDefault="00851977" w:rsidP="0085197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840E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Проект примерной адаптированной основной образовательной программы дошкольного образования детей с задержкой психического развития в разделе физкультурно-оздоровительная работа (режим двигательной активности) рекомендует учителям-дефектологам проводить в течение года: </w:t>
      </w:r>
    </w:p>
    <w:p w:rsidR="00851977" w:rsidRPr="00840E2E" w:rsidRDefault="00851977" w:rsidP="00851977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40E2E">
        <w:rPr>
          <w:rFonts w:ascii="Times New Roman" w:eastAsia="Calibri" w:hAnsi="Times New Roman" w:cs="Times New Roman"/>
          <w:sz w:val="28"/>
          <w:szCs w:val="28"/>
          <w:lang w:eastAsia="en-US"/>
        </w:rPr>
        <w:t>Пальчиков</w:t>
      </w:r>
      <w:r w:rsidR="007B68A3">
        <w:rPr>
          <w:rFonts w:ascii="Times New Roman" w:eastAsia="Calibri" w:hAnsi="Times New Roman" w:cs="Times New Roman"/>
          <w:sz w:val="28"/>
          <w:szCs w:val="28"/>
          <w:lang w:eastAsia="en-US"/>
        </w:rPr>
        <w:t>ую</w:t>
      </w:r>
      <w:r w:rsidRPr="00840E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гимнастик</w:t>
      </w:r>
      <w:r w:rsidR="007B68A3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Pr="00840E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</w:p>
    <w:p w:rsidR="00851977" w:rsidRPr="00840E2E" w:rsidRDefault="00851977" w:rsidP="00851977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40E2E">
        <w:rPr>
          <w:rFonts w:ascii="Times New Roman" w:eastAsia="Calibri" w:hAnsi="Times New Roman" w:cs="Times New Roman"/>
          <w:sz w:val="28"/>
          <w:szCs w:val="28"/>
          <w:lang w:eastAsia="en-US"/>
        </w:rPr>
        <w:t>Гимнастик</w:t>
      </w:r>
      <w:r w:rsidR="007B68A3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Pr="00840E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элементами нейропсихологической  коррекции</w:t>
      </w:r>
      <w:r w:rsidR="007B68A3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40E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7B68A3">
        <w:rPr>
          <w:rFonts w:ascii="Times New Roman" w:eastAsia="Calibri" w:hAnsi="Times New Roman" w:cs="Times New Roman"/>
          <w:sz w:val="28"/>
          <w:szCs w:val="28"/>
          <w:lang w:eastAsia="en-US"/>
        </w:rPr>
        <w:t>д</w:t>
      </w:r>
      <w:r w:rsidRPr="00840E2E">
        <w:rPr>
          <w:rFonts w:ascii="Times New Roman" w:eastAsia="Calibri" w:hAnsi="Times New Roman" w:cs="Times New Roman"/>
          <w:sz w:val="28"/>
          <w:szCs w:val="28"/>
          <w:lang w:eastAsia="en-US"/>
        </w:rPr>
        <w:t>инамические паузы   (организованная образовательная деятельность</w:t>
      </w:r>
      <w:r w:rsidR="007B68A3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</w:p>
    <w:p w:rsidR="00851977" w:rsidRPr="00840E2E" w:rsidRDefault="00851977" w:rsidP="00851977">
      <w:pPr>
        <w:numPr>
          <w:ilvl w:val="0"/>
          <w:numId w:val="27"/>
        </w:numPr>
        <w:spacing w:before="240"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40E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Использование приемов релаксации </w:t>
      </w:r>
    </w:p>
    <w:p w:rsidR="00851977" w:rsidRPr="00840E2E" w:rsidRDefault="00851977" w:rsidP="00851977">
      <w:pPr>
        <w:numPr>
          <w:ilvl w:val="0"/>
          <w:numId w:val="27"/>
        </w:numPr>
        <w:spacing w:before="240"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40E2E">
        <w:rPr>
          <w:rFonts w:ascii="Times New Roman" w:eastAsia="Calibri" w:hAnsi="Times New Roman" w:cs="Times New Roman"/>
          <w:sz w:val="28"/>
          <w:szCs w:val="28"/>
          <w:lang w:eastAsia="en-US"/>
        </w:rPr>
        <w:t>Дыхательн</w:t>
      </w:r>
      <w:r w:rsidR="007B68A3">
        <w:rPr>
          <w:rFonts w:ascii="Times New Roman" w:eastAsia="Calibri" w:hAnsi="Times New Roman" w:cs="Times New Roman"/>
          <w:sz w:val="28"/>
          <w:szCs w:val="28"/>
          <w:lang w:eastAsia="en-US"/>
        </w:rPr>
        <w:t>ую</w:t>
      </w:r>
      <w:r w:rsidRPr="00840E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гимнастик</w:t>
      </w:r>
      <w:r w:rsidR="007B68A3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Pr="00840E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игровой форме </w:t>
      </w:r>
    </w:p>
    <w:p w:rsidR="00851977" w:rsidRPr="00840E2E" w:rsidRDefault="00851977" w:rsidP="00851977">
      <w:pPr>
        <w:spacing w:before="240"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40E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С учётом рекомендаций  физкультурно-оздоровительной работы нами применяется сухой бассейн. </w:t>
      </w:r>
      <w:r w:rsidR="007B68A3">
        <w:rPr>
          <w:rFonts w:ascii="Times New Roman" w:eastAsia="Calibri" w:hAnsi="Times New Roman" w:cs="Times New Roman"/>
          <w:sz w:val="28"/>
          <w:szCs w:val="28"/>
          <w:lang w:eastAsia="en-US"/>
        </w:rPr>
        <w:t>В детском саду</w:t>
      </w:r>
      <w:r w:rsidRPr="00840E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была разработана система применения сухого бассейна в ДОУ.</w:t>
      </w:r>
    </w:p>
    <w:p w:rsidR="00851977" w:rsidRDefault="00851977" w:rsidP="00851977">
      <w:pPr>
        <w:spacing w:before="240"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40E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Время проведения занятий от 5 до 15 минут в зависимости от психического состояния ребёнка согласно индивидуального или подгруппового планирования коррекционно-развивающей работы учителя-дефектолога.</w:t>
      </w:r>
    </w:p>
    <w:p w:rsidR="00840E2E" w:rsidRPr="00840E2E" w:rsidRDefault="00840E2E" w:rsidP="00851977">
      <w:pPr>
        <w:spacing w:before="240"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51977" w:rsidRPr="006A4724" w:rsidRDefault="00851977" w:rsidP="00851977">
      <w:pPr>
        <w:spacing w:before="240"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</w:pPr>
      <w:r w:rsidRPr="00F472F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Pr="006A4724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 xml:space="preserve">Применение </w:t>
      </w:r>
      <w:r w:rsidRPr="006A4724">
        <w:rPr>
          <w:rFonts w:ascii="Times New Roman" w:eastAsia="Calibri" w:hAnsi="Times New Roman" w:cs="Times New Roman"/>
          <w:i/>
          <w:color w:val="FF0000"/>
          <w:sz w:val="28"/>
          <w:szCs w:val="28"/>
          <w:u w:val="single"/>
          <w:lang w:eastAsia="en-US"/>
        </w:rPr>
        <w:t>сухого бассейна</w:t>
      </w:r>
      <w:r w:rsidRPr="006A4724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 xml:space="preserve"> на занятиях учителя-дефектолога (Таблица№1):</w:t>
      </w:r>
    </w:p>
    <w:p w:rsidR="00851977" w:rsidRPr="00F472FE" w:rsidRDefault="00851977" w:rsidP="00851977">
      <w:pPr>
        <w:spacing w:before="240"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tbl>
      <w:tblPr>
        <w:tblStyle w:val="11"/>
        <w:tblW w:w="0" w:type="auto"/>
        <w:tblInd w:w="250" w:type="dxa"/>
        <w:tblLook w:val="04A0" w:firstRow="1" w:lastRow="0" w:firstColumn="1" w:lastColumn="0" w:noHBand="0" w:noVBand="1"/>
      </w:tblPr>
      <w:tblGrid>
        <w:gridCol w:w="2568"/>
        <w:gridCol w:w="2447"/>
        <w:gridCol w:w="4930"/>
      </w:tblGrid>
      <w:tr w:rsidR="00851977" w:rsidRPr="00F472FE" w:rsidTr="000B336A">
        <w:tc>
          <w:tcPr>
            <w:tcW w:w="2633" w:type="dxa"/>
          </w:tcPr>
          <w:p w:rsidR="00851977" w:rsidRPr="00F472FE" w:rsidRDefault="00851977" w:rsidP="000B336A">
            <w:pPr>
              <w:spacing w:before="24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2FE">
              <w:rPr>
                <w:rFonts w:ascii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2491" w:type="dxa"/>
          </w:tcPr>
          <w:p w:rsidR="00851977" w:rsidRPr="00F472FE" w:rsidRDefault="00851977" w:rsidP="000B336A">
            <w:pPr>
              <w:spacing w:before="24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2FE">
              <w:rPr>
                <w:rFonts w:ascii="Times New Roman" w:hAnsi="Times New Roman" w:cs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5224" w:type="dxa"/>
          </w:tcPr>
          <w:p w:rsidR="00851977" w:rsidRPr="00F472FE" w:rsidRDefault="00851977" w:rsidP="000B336A">
            <w:pPr>
              <w:spacing w:before="24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2FE">
              <w:rPr>
                <w:rFonts w:ascii="Times New Roman" w:hAnsi="Times New Roman" w:cs="Times New Roman"/>
                <w:sz w:val="24"/>
                <w:szCs w:val="24"/>
              </w:rPr>
              <w:t xml:space="preserve"> Примерные  игры и упражнения</w:t>
            </w:r>
          </w:p>
        </w:tc>
      </w:tr>
      <w:tr w:rsidR="00851977" w:rsidRPr="00F472FE" w:rsidTr="000B336A">
        <w:trPr>
          <w:trHeight w:val="1974"/>
        </w:trPr>
        <w:tc>
          <w:tcPr>
            <w:tcW w:w="2633" w:type="dxa"/>
            <w:vMerge w:val="restart"/>
          </w:tcPr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2FE">
              <w:rPr>
                <w:rFonts w:ascii="Times New Roman" w:hAnsi="Times New Roman" w:cs="Times New Roman"/>
                <w:sz w:val="24"/>
                <w:szCs w:val="24"/>
              </w:rPr>
              <w:t>Развитие памяти, мышления, внимания, воображения.</w:t>
            </w:r>
          </w:p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2FE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1" w:type="dxa"/>
          </w:tcPr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2FE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</w:t>
            </w:r>
          </w:p>
        </w:tc>
        <w:tc>
          <w:tcPr>
            <w:tcW w:w="5224" w:type="dxa"/>
          </w:tcPr>
          <w:p w:rsidR="00851977" w:rsidRPr="00F472FE" w:rsidRDefault="00851977" w:rsidP="000B3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2FE">
              <w:rPr>
                <w:rFonts w:ascii="Times New Roman" w:hAnsi="Times New Roman" w:cs="Times New Roman"/>
                <w:sz w:val="24"/>
                <w:szCs w:val="24"/>
              </w:rPr>
              <w:t xml:space="preserve">«Дорожки». Ребёнок выкладывает дорожки из одного цвета шариков или чередуя цвета.  Чем старше дети, тем сложнее варианты. Например: синих,  жёлтый или синий 2 красных. </w:t>
            </w:r>
          </w:p>
        </w:tc>
      </w:tr>
      <w:tr w:rsidR="00851977" w:rsidRPr="00F472FE" w:rsidTr="000B336A">
        <w:trPr>
          <w:trHeight w:val="6540"/>
        </w:trPr>
        <w:tc>
          <w:tcPr>
            <w:tcW w:w="2633" w:type="dxa"/>
            <w:vMerge/>
          </w:tcPr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1" w:type="dxa"/>
          </w:tcPr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2FE">
              <w:rPr>
                <w:rFonts w:ascii="Times New Roman" w:hAnsi="Times New Roman" w:cs="Times New Roman"/>
                <w:sz w:val="24"/>
                <w:szCs w:val="24"/>
              </w:rPr>
              <w:t>Подгрупповые занятия</w:t>
            </w:r>
          </w:p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2FE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</w:t>
            </w:r>
          </w:p>
        </w:tc>
        <w:tc>
          <w:tcPr>
            <w:tcW w:w="5224" w:type="dxa"/>
          </w:tcPr>
          <w:p w:rsidR="00851977" w:rsidRPr="00F472FE" w:rsidRDefault="00851977" w:rsidP="000B3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2FE">
              <w:rPr>
                <w:rFonts w:ascii="Times New Roman" w:hAnsi="Times New Roman" w:cs="Times New Roman"/>
                <w:sz w:val="24"/>
                <w:szCs w:val="24"/>
              </w:rPr>
              <w:t xml:space="preserve"> «Поймай рыбку!»  </w:t>
            </w:r>
          </w:p>
          <w:p w:rsidR="00851977" w:rsidRPr="00F472FE" w:rsidRDefault="00851977" w:rsidP="000B3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2FE">
              <w:rPr>
                <w:rFonts w:ascii="Times New Roman" w:hAnsi="Times New Roman" w:cs="Times New Roman"/>
                <w:sz w:val="24"/>
                <w:szCs w:val="24"/>
              </w:rPr>
              <w:t>Педагог приглашает детей ( 2-4)</w:t>
            </w:r>
          </w:p>
          <w:p w:rsidR="00851977" w:rsidRPr="00F472FE" w:rsidRDefault="00851977" w:rsidP="000B3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2FE">
              <w:rPr>
                <w:rFonts w:ascii="Times New Roman" w:hAnsi="Times New Roman" w:cs="Times New Roman"/>
                <w:sz w:val="24"/>
                <w:szCs w:val="24"/>
              </w:rPr>
              <w:t>к бассейну и говорит, что там — рыбки, предлагает их поймать сачком, обращая внимание детей, что каждому ребёнку нужно поймать рыбок определённого цвета. Выиграет тот, кто быстрей поймает  рыбок.</w:t>
            </w:r>
          </w:p>
          <w:p w:rsidR="00851977" w:rsidRPr="00F472FE" w:rsidRDefault="00851977" w:rsidP="000B3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2FE">
              <w:rPr>
                <w:rFonts w:ascii="Times New Roman" w:hAnsi="Times New Roman" w:cs="Times New Roman"/>
                <w:sz w:val="24"/>
                <w:szCs w:val="24"/>
              </w:rPr>
              <w:t>«Посчитай» Ребёнку предлагается дать три красных и три жёлтых шарика. Затем сказать сколько шариков получилось?</w:t>
            </w:r>
          </w:p>
        </w:tc>
      </w:tr>
      <w:tr w:rsidR="00851977" w:rsidRPr="00F472FE" w:rsidTr="000B336A">
        <w:tc>
          <w:tcPr>
            <w:tcW w:w="2633" w:type="dxa"/>
            <w:vMerge w:val="restart"/>
          </w:tcPr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2FE">
              <w:rPr>
                <w:rFonts w:ascii="Times New Roman" w:hAnsi="Times New Roman" w:cs="Times New Roman"/>
                <w:sz w:val="24"/>
                <w:szCs w:val="24"/>
              </w:rPr>
              <w:t>Развитие крупной и мелкой моторики</w:t>
            </w:r>
          </w:p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1" w:type="dxa"/>
          </w:tcPr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4" w:type="dxa"/>
          </w:tcPr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2FE">
              <w:rPr>
                <w:rFonts w:ascii="Times New Roman" w:hAnsi="Times New Roman" w:cs="Times New Roman"/>
                <w:sz w:val="24"/>
                <w:szCs w:val="24"/>
              </w:rPr>
              <w:t>«Волны». Дети стоят возле бассейна и опускают в него обе руки и одновременно делает вращательные движения</w:t>
            </w:r>
          </w:p>
        </w:tc>
      </w:tr>
      <w:tr w:rsidR="00851977" w:rsidRPr="00F472FE" w:rsidTr="000B336A">
        <w:tc>
          <w:tcPr>
            <w:tcW w:w="2633" w:type="dxa"/>
            <w:vMerge/>
          </w:tcPr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1" w:type="dxa"/>
          </w:tcPr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2FE">
              <w:rPr>
                <w:rFonts w:ascii="Times New Roman" w:hAnsi="Times New Roman" w:cs="Times New Roman"/>
                <w:sz w:val="24"/>
                <w:szCs w:val="24"/>
              </w:rPr>
              <w:t>Подгрупповые занятия</w:t>
            </w:r>
          </w:p>
        </w:tc>
        <w:tc>
          <w:tcPr>
            <w:tcW w:w="5224" w:type="dxa"/>
          </w:tcPr>
          <w:p w:rsidR="00851977" w:rsidRPr="00F472FE" w:rsidRDefault="00851977" w:rsidP="000B3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2FE">
              <w:rPr>
                <w:rFonts w:ascii="Times New Roman" w:hAnsi="Times New Roman" w:cs="Times New Roman"/>
                <w:sz w:val="24"/>
                <w:szCs w:val="24"/>
              </w:rPr>
              <w:t>«Сильные ножки». Дети сидят в бассейне, прислонившись спиной к бортику. По сигналу педагога они отталкивают от себя шары ногами.</w:t>
            </w:r>
          </w:p>
        </w:tc>
      </w:tr>
      <w:tr w:rsidR="00851977" w:rsidRPr="00F472FE" w:rsidTr="000B336A">
        <w:tc>
          <w:tcPr>
            <w:tcW w:w="2633" w:type="dxa"/>
          </w:tcPr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2FE">
              <w:rPr>
                <w:rFonts w:ascii="Times New Roman" w:hAnsi="Times New Roman" w:cs="Times New Roman"/>
                <w:sz w:val="24"/>
                <w:szCs w:val="24"/>
              </w:rPr>
              <w:t>Закрепление навыков звукового анализа и синтеза</w:t>
            </w:r>
          </w:p>
        </w:tc>
        <w:tc>
          <w:tcPr>
            <w:tcW w:w="2491" w:type="dxa"/>
          </w:tcPr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2FE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</w:t>
            </w:r>
          </w:p>
        </w:tc>
        <w:tc>
          <w:tcPr>
            <w:tcW w:w="5224" w:type="dxa"/>
          </w:tcPr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2FE">
              <w:rPr>
                <w:rFonts w:ascii="Times New Roman" w:hAnsi="Times New Roman" w:cs="Times New Roman"/>
                <w:sz w:val="24"/>
                <w:szCs w:val="24"/>
              </w:rPr>
              <w:t>«Выложи схему». Ребёнок сидит в бассейне, взрослый предлагает выложить звуковую схему слова.</w:t>
            </w:r>
          </w:p>
        </w:tc>
      </w:tr>
      <w:tr w:rsidR="00851977" w:rsidRPr="00F472FE" w:rsidTr="000B336A">
        <w:trPr>
          <w:trHeight w:val="1776"/>
        </w:trPr>
        <w:tc>
          <w:tcPr>
            <w:tcW w:w="2633" w:type="dxa"/>
          </w:tcPr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2FE">
              <w:rPr>
                <w:rFonts w:ascii="Times New Roman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2491" w:type="dxa"/>
          </w:tcPr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2FE">
              <w:rPr>
                <w:rFonts w:ascii="Times New Roman" w:hAnsi="Times New Roman" w:cs="Times New Roman"/>
                <w:sz w:val="24"/>
                <w:szCs w:val="24"/>
              </w:rPr>
              <w:t>Подгрупповые занятия</w:t>
            </w:r>
          </w:p>
        </w:tc>
        <w:tc>
          <w:tcPr>
            <w:tcW w:w="5224" w:type="dxa"/>
          </w:tcPr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2FE">
              <w:rPr>
                <w:rFonts w:ascii="Times New Roman" w:hAnsi="Times New Roman" w:cs="Times New Roman"/>
                <w:sz w:val="24"/>
                <w:szCs w:val="24"/>
              </w:rPr>
              <w:t>«Кто быстрее?». Дети разбрасывают шарики. Затем взрослый предлагает детям собрать шарики, каждому ребёнку определённого цвет</w:t>
            </w:r>
          </w:p>
        </w:tc>
      </w:tr>
      <w:tr w:rsidR="00851977" w:rsidRPr="00F472FE" w:rsidTr="000B336A">
        <w:trPr>
          <w:trHeight w:val="1290"/>
        </w:trPr>
        <w:tc>
          <w:tcPr>
            <w:tcW w:w="2633" w:type="dxa"/>
          </w:tcPr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2FE">
              <w:rPr>
                <w:rFonts w:ascii="Times New Roman" w:hAnsi="Times New Roman" w:cs="Times New Roman"/>
                <w:sz w:val="24"/>
                <w:szCs w:val="24"/>
              </w:rPr>
              <w:t>Снижение повышенного психического возбуждения</w:t>
            </w:r>
          </w:p>
        </w:tc>
        <w:tc>
          <w:tcPr>
            <w:tcW w:w="2491" w:type="dxa"/>
          </w:tcPr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2FE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</w:t>
            </w:r>
          </w:p>
        </w:tc>
        <w:tc>
          <w:tcPr>
            <w:tcW w:w="5224" w:type="dxa"/>
          </w:tcPr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2FE">
              <w:rPr>
                <w:rFonts w:ascii="Times New Roman" w:hAnsi="Times New Roman" w:cs="Times New Roman"/>
                <w:sz w:val="24"/>
                <w:szCs w:val="24"/>
              </w:rPr>
              <w:t>Предложить покупаться в бассейне, раскидать, а затем собрать шарики.</w:t>
            </w:r>
          </w:p>
        </w:tc>
      </w:tr>
      <w:tr w:rsidR="00851977" w:rsidRPr="00F472FE" w:rsidTr="000B336A">
        <w:trPr>
          <w:trHeight w:val="1540"/>
        </w:trPr>
        <w:tc>
          <w:tcPr>
            <w:tcW w:w="2633" w:type="dxa"/>
          </w:tcPr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2FE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2491" w:type="dxa"/>
          </w:tcPr>
          <w:p w:rsidR="00851977" w:rsidRPr="00F472FE" w:rsidRDefault="00851977" w:rsidP="000B33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72FE">
              <w:rPr>
                <w:rFonts w:ascii="Times New Roman" w:hAnsi="Times New Roman" w:cs="Times New Roman"/>
                <w:sz w:val="24"/>
                <w:szCs w:val="24"/>
              </w:rPr>
              <w:t>Индивидуальные и подгрупповые занятия</w:t>
            </w:r>
          </w:p>
        </w:tc>
        <w:tc>
          <w:tcPr>
            <w:tcW w:w="5224" w:type="dxa"/>
          </w:tcPr>
          <w:p w:rsidR="00851977" w:rsidRPr="00F472FE" w:rsidRDefault="00851977" w:rsidP="000B3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2FE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и развитие словесной регуляции движений, выполнение двигательных действий по словесной инструкции, оречевление собственных действий, рассказ о своих ощущениях и т. </w:t>
            </w:r>
          </w:p>
        </w:tc>
      </w:tr>
    </w:tbl>
    <w:p w:rsidR="00851977" w:rsidRPr="00183EE4" w:rsidRDefault="00851977" w:rsidP="006A4724">
      <w:pPr>
        <w:spacing w:before="240"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72F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</w:t>
      </w:r>
    </w:p>
    <w:p w:rsidR="00851977" w:rsidRPr="006A4724" w:rsidRDefault="00851977" w:rsidP="00851977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</w:pPr>
      <w:r w:rsidRPr="00183EE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 xml:space="preserve"> </w:t>
      </w:r>
      <w:r w:rsidRPr="006A4724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«Здоровьесберегающая система работы с детьми с овз с использованием кинезиологии и биоэнергопластики».</w:t>
      </w:r>
    </w:p>
    <w:p w:rsidR="00851977" w:rsidRPr="006A4724" w:rsidRDefault="00851977" w:rsidP="00851977">
      <w:pPr>
        <w:spacing w:after="0" w:line="23" w:lineRule="atLeast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851977" w:rsidRPr="00183EE4" w:rsidRDefault="00851977" w:rsidP="00851977">
      <w:pPr>
        <w:shd w:val="clear" w:color="auto" w:fill="FFFFFF"/>
        <w:spacing w:before="100"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6A4724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en-US"/>
        </w:rPr>
        <w:t>Биоэнергопластика</w:t>
      </w:r>
      <w:r w:rsidRPr="00183EE4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 -</w:t>
      </w:r>
      <w:r w:rsidR="006A4724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6A472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это содружественное взаимодействие руки и языка</w:t>
      </w:r>
      <w:r w:rsidRPr="00183EE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</w:t>
      </w:r>
    </w:p>
    <w:p w:rsidR="00851977" w:rsidRDefault="00851977" w:rsidP="00851977">
      <w:pPr>
        <w:shd w:val="clear" w:color="auto" w:fill="FFFFFF"/>
        <w:spacing w:before="100"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183EE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Специфика заключается в том, что ко всем классическим артикуляционным упражнениям добавляются движения кисти или пальца</w:t>
      </w:r>
      <w:r w:rsidR="006A472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. </w:t>
      </w:r>
      <w:r w:rsidRPr="00183EE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Каждому  ребенку объясня</w:t>
      </w:r>
      <w:r w:rsidR="006A472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ется</w:t>
      </w:r>
      <w:r w:rsidRPr="00183EE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, что его язычок и ладонь при выполнении артикуляционных упражнений должны работать одновременно, ритмично.</w:t>
      </w:r>
    </w:p>
    <w:p w:rsidR="006A4724" w:rsidRPr="00183EE4" w:rsidRDefault="006A4724" w:rsidP="00851977">
      <w:pPr>
        <w:shd w:val="clear" w:color="auto" w:fill="FFFFFF"/>
        <w:spacing w:before="100"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</w:p>
    <w:p w:rsidR="00851977" w:rsidRPr="00F472FE" w:rsidRDefault="00851977" w:rsidP="008519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A4724">
        <w:rPr>
          <w:rFonts w:ascii="Times New Roman" w:eastAsia="Times New Roman" w:hAnsi="Times New Roman" w:cs="Times New Roman"/>
          <w:color w:val="333333"/>
          <w:sz w:val="24"/>
          <w:szCs w:val="24"/>
        </w:rPr>
        <w:t>Упражнения с использованием</w:t>
      </w:r>
      <w:r w:rsidRPr="00F472FE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 </w:t>
      </w:r>
      <w:r w:rsidRPr="006A472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биоэнергопластики</w:t>
      </w:r>
    </w:p>
    <w:p w:rsidR="00851977" w:rsidRPr="00F472FE" w:rsidRDefault="00E949B1" w:rsidP="008519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472FE">
        <w:rPr>
          <w:rFonts w:ascii="Calibri" w:hAnsi="Calibri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2888615</wp:posOffset>
            </wp:positionH>
            <wp:positionV relativeFrom="paragraph">
              <wp:posOffset>62865</wp:posOffset>
            </wp:positionV>
            <wp:extent cx="1204595" cy="1607820"/>
            <wp:effectExtent l="0" t="0" r="0" b="0"/>
            <wp:wrapThrough wrapText="bothSides">
              <wp:wrapPolygon edited="0">
                <wp:start x="0" y="0"/>
                <wp:lineTo x="0" y="21242"/>
                <wp:lineTo x="21179" y="21242"/>
                <wp:lineTo x="21179" y="0"/>
                <wp:lineTo x="0" y="0"/>
              </wp:wrapPolygon>
            </wp:wrapThrough>
            <wp:docPr id="24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F472FE">
        <w:rPr>
          <w:rFonts w:ascii="Calibri" w:hAnsi="Calibri" w:cs="Times New Roman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1526540</wp:posOffset>
            </wp:positionH>
            <wp:positionV relativeFrom="paragraph">
              <wp:posOffset>83820</wp:posOffset>
            </wp:positionV>
            <wp:extent cx="1214755" cy="1581150"/>
            <wp:effectExtent l="0" t="0" r="0" b="0"/>
            <wp:wrapThrough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hrough>
            <wp:docPr id="23" name="Рисунок 23" descr="C:\Users\Алексей\Downloads\IMG_20180329_20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ownloads\IMG_20180329_2019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72FE">
        <w:rPr>
          <w:rFonts w:ascii="Calibri" w:hAnsi="Calibri" w:cs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83820</wp:posOffset>
            </wp:positionV>
            <wp:extent cx="1209675" cy="1612900"/>
            <wp:effectExtent l="0" t="0" r="0" b="0"/>
            <wp:wrapThrough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hrough>
            <wp:docPr id="22" name="Объект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9"/>
                    <pic:cNvPicPr>
                      <a:picLocks noGrp="1"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851977" w:rsidRDefault="00851977" w:rsidP="0085197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E949B1" w:rsidRDefault="00E949B1" w:rsidP="0085197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E949B1" w:rsidRDefault="00E949B1" w:rsidP="0085197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E949B1" w:rsidRDefault="00E949B1" w:rsidP="0085197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E949B1" w:rsidRDefault="00E949B1" w:rsidP="0085197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E949B1" w:rsidRDefault="00E949B1" w:rsidP="0085197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E949B1" w:rsidRDefault="00E949B1" w:rsidP="0085197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E949B1" w:rsidRDefault="00E949B1" w:rsidP="0085197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E949B1" w:rsidRDefault="00E949B1" w:rsidP="0085197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E949B1" w:rsidRPr="00183EE4" w:rsidRDefault="00851977" w:rsidP="00E949B1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183EE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Используя данный метод заме</w:t>
      </w:r>
      <w:r w:rsidR="006A472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чено</w:t>
      </w:r>
      <w:r w:rsidRPr="00183EE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, что у детей с ОВЗ ускоряется исправление дефектных звуков, развивается память, произвольное внимание, зрительное и слуховое восприятие. </w:t>
      </w:r>
      <w:r w:rsidRPr="006A4724">
        <w:rPr>
          <w:rFonts w:ascii="Times New Roman" w:eastAsia="Calibri" w:hAnsi="Times New Roman" w:cs="Times New Roman"/>
          <w:bCs/>
          <w:color w:val="FF0000"/>
          <w:sz w:val="28"/>
          <w:szCs w:val="28"/>
          <w:lang w:eastAsia="en-US"/>
        </w:rPr>
        <w:t>Биоэнергопластика</w:t>
      </w:r>
      <w:r w:rsidRPr="00183EE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позволяет длительно удерживать интерес ребенка, поддерживать положительный эмоциональный настрой ребенка и специалиста, а также помогает повысить мотивационную готовность детей к занятию.</w:t>
      </w:r>
    </w:p>
    <w:p w:rsidR="006A4724" w:rsidRPr="006A4724" w:rsidRDefault="00851977" w:rsidP="006A4724">
      <w:pPr>
        <w:spacing w:after="0" w:line="240" w:lineRule="auto"/>
        <w:ind w:left="-142" w:firstLine="142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A4724">
        <w:rPr>
          <w:rFonts w:ascii="Times New Roman" w:eastAsia="Times New Roman" w:hAnsi="Times New Roman" w:cs="Times New Roman"/>
          <w:color w:val="333333"/>
          <w:sz w:val="28"/>
          <w:szCs w:val="28"/>
        </w:rPr>
        <w:t>Подготовительный этап.</w:t>
      </w:r>
    </w:p>
    <w:p w:rsidR="00851977" w:rsidRPr="00183EE4" w:rsidRDefault="00851977" w:rsidP="006A4724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3EE4">
        <w:rPr>
          <w:rFonts w:ascii="Times New Roman" w:eastAsia="Times New Roman" w:hAnsi="Times New Roman" w:cs="Times New Roman"/>
          <w:color w:val="333333"/>
          <w:sz w:val="28"/>
          <w:szCs w:val="28"/>
        </w:rPr>
        <w:t>Дети знакомятся с упражнениями для губ, языка или челюсти по</w:t>
      </w:r>
      <w:r w:rsidR="006A472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</w:t>
      </w:r>
      <w:r w:rsidRPr="00183EE4">
        <w:rPr>
          <w:rFonts w:ascii="Times New Roman" w:eastAsia="Times New Roman" w:hAnsi="Times New Roman" w:cs="Times New Roman"/>
          <w:color w:val="333333"/>
          <w:sz w:val="28"/>
          <w:szCs w:val="28"/>
        </w:rPr>
        <w:t>тандартной </w:t>
      </w:r>
      <w:r w:rsidRPr="006A4724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</w:rPr>
        <w:t>методике</w:t>
      </w:r>
      <w:r w:rsidRPr="00183EE4">
        <w:rPr>
          <w:rFonts w:ascii="Times New Roman" w:eastAsia="Times New Roman" w:hAnsi="Times New Roman" w:cs="Times New Roman"/>
          <w:color w:val="333333"/>
          <w:sz w:val="28"/>
          <w:szCs w:val="28"/>
        </w:rPr>
        <w:t>, тренируются в правильном выполнении перед зеркалом. Рука в упражнение не вовлекается.</w:t>
      </w:r>
    </w:p>
    <w:p w:rsidR="00851977" w:rsidRPr="00183EE4" w:rsidRDefault="00851977" w:rsidP="00E949B1">
      <w:pPr>
        <w:spacing w:after="0" w:line="240" w:lineRule="auto"/>
        <w:ind w:left="-142" w:firstLine="142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3EE4">
        <w:rPr>
          <w:rFonts w:ascii="Times New Roman" w:eastAsia="Times New Roman" w:hAnsi="Times New Roman" w:cs="Times New Roman"/>
          <w:color w:val="333333"/>
          <w:sz w:val="28"/>
          <w:szCs w:val="28"/>
        </w:rPr>
        <w:t>Затем ребенок выполняет упражнение перед зеркалом, а педагог сопровождает упражнения показом кисти ведущей руки. Рука ребенка в </w:t>
      </w:r>
      <w:r w:rsidRPr="006A4724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</w:rPr>
        <w:t>работу не включается</w:t>
      </w:r>
      <w:r w:rsidRPr="00183EE4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E949B1" w:rsidRPr="00183EE4" w:rsidRDefault="00E949B1" w:rsidP="00E949B1">
      <w:pPr>
        <w:spacing w:after="225" w:line="240" w:lineRule="auto"/>
        <w:ind w:left="-142" w:firstLine="142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851977" w:rsidRPr="006A4724" w:rsidRDefault="00851977" w:rsidP="006A4724">
      <w:pPr>
        <w:spacing w:after="0" w:line="240" w:lineRule="auto"/>
        <w:ind w:left="-142" w:firstLine="142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A4724">
        <w:rPr>
          <w:rFonts w:ascii="Times New Roman" w:eastAsia="Times New Roman" w:hAnsi="Times New Roman" w:cs="Times New Roman"/>
          <w:color w:val="333333"/>
          <w:sz w:val="28"/>
          <w:szCs w:val="28"/>
        </w:rPr>
        <w:t>Основной этап</w:t>
      </w:r>
    </w:p>
    <w:p w:rsidR="00851977" w:rsidRPr="00183EE4" w:rsidRDefault="00851977" w:rsidP="00D9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EE4">
        <w:rPr>
          <w:rFonts w:ascii="Times New Roman" w:eastAsia="Times New Roman" w:hAnsi="Times New Roman" w:cs="Times New Roman"/>
          <w:sz w:val="28"/>
          <w:szCs w:val="28"/>
        </w:rPr>
        <w:t xml:space="preserve">Ребенок выполняет артикуляционные упражнения с подключением своей ведущей руки вместе с педагогом. Дети с доминантной правой рукой и амбидекстры работают правой кистью, леворукие дети – левой. </w:t>
      </w:r>
    </w:p>
    <w:p w:rsidR="00851977" w:rsidRPr="00183EE4" w:rsidRDefault="00851977" w:rsidP="00D96A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EE4">
        <w:rPr>
          <w:rFonts w:ascii="Times New Roman" w:eastAsia="Times New Roman" w:hAnsi="Times New Roman" w:cs="Times New Roman"/>
          <w:sz w:val="28"/>
          <w:szCs w:val="28"/>
        </w:rPr>
        <w:t>Затем, постепенно</w:t>
      </w:r>
      <w:r w:rsidR="006A472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83EE4">
        <w:rPr>
          <w:rFonts w:ascii="Times New Roman" w:eastAsia="Times New Roman" w:hAnsi="Times New Roman" w:cs="Times New Roman"/>
          <w:sz w:val="28"/>
          <w:szCs w:val="28"/>
        </w:rPr>
        <w:t>к артикуляционным упражнениям подключается другая рука ребенка. Педагог так же сопровождает выполнение артикуляционных упражнений движениями рук.</w:t>
      </w:r>
    </w:p>
    <w:p w:rsidR="00851977" w:rsidRPr="00183EE4" w:rsidRDefault="00851977" w:rsidP="00D96A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83EE4">
        <w:rPr>
          <w:rFonts w:ascii="Times New Roman" w:eastAsia="Times New Roman" w:hAnsi="Times New Roman" w:cs="Times New Roman"/>
          <w:sz w:val="28"/>
          <w:szCs w:val="28"/>
        </w:rPr>
        <w:t>Артикуляционную гимнастику необходимо проводить эмоционально, в игровой форме. Для этого можно использовать куклу-перчатку, можно на ведущей руке ребёнка нарисовать глазки и ротик воображаемого человечка. Данный приём способствует эмоциональному подъёму и повышению интереса к выполнению гимнастики с биоэнергопластикой.</w:t>
      </w:r>
    </w:p>
    <w:p w:rsidR="00851977" w:rsidRPr="00183EE4" w:rsidRDefault="00851977" w:rsidP="00D96A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83EE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Таким образом, выполняя.артикуляционное упражнение мы одновременно движением обеих рук имитирует, повторяет движение артикуляционного аппарата. Необходимо следить за ритмичным выполнением упражнений. С этой целью применяются счет, музыка, стихотворные строки. При этом двумя руками продолжаем давать четкий образец движения. </w:t>
      </w:r>
    </w:p>
    <w:p w:rsidR="00E949B1" w:rsidRPr="00183EE4" w:rsidRDefault="00E949B1" w:rsidP="00D96A3B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851977" w:rsidRPr="006A4724" w:rsidRDefault="00851977" w:rsidP="006A4724">
      <w:pPr>
        <w:spacing w:after="0" w:line="240" w:lineRule="auto"/>
        <w:ind w:left="-142" w:firstLine="142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A4724">
        <w:rPr>
          <w:rFonts w:ascii="Times New Roman" w:eastAsia="Times New Roman" w:hAnsi="Times New Roman" w:cs="Times New Roman"/>
          <w:color w:val="333333"/>
          <w:sz w:val="28"/>
          <w:szCs w:val="28"/>
        </w:rPr>
        <w:t>Заключительный этап.</w:t>
      </w:r>
    </w:p>
    <w:p w:rsidR="00851977" w:rsidRPr="00183EE4" w:rsidRDefault="00851977" w:rsidP="00D96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3EE4">
        <w:rPr>
          <w:rFonts w:ascii="Times New Roman" w:eastAsia="Times New Roman" w:hAnsi="Times New Roman" w:cs="Times New Roman"/>
          <w:color w:val="333333"/>
          <w:sz w:val="28"/>
          <w:szCs w:val="28"/>
        </w:rPr>
        <w:t>Ребенок полностью осваивает упражнения и может выполнять их самостоятельно без зрительного контроля.</w:t>
      </w:r>
    </w:p>
    <w:p w:rsidR="00851977" w:rsidRPr="00183EE4" w:rsidRDefault="00851977" w:rsidP="00D9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EE4">
        <w:rPr>
          <w:rFonts w:ascii="Times New Roman" w:eastAsia="Times New Roman" w:hAnsi="Times New Roman" w:cs="Times New Roman"/>
          <w:sz w:val="28"/>
          <w:szCs w:val="28"/>
        </w:rPr>
        <w:t>Выполняя статические упражнения</w:t>
      </w:r>
      <w:r w:rsidR="006A472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83EE4">
        <w:rPr>
          <w:rFonts w:ascii="Times New Roman" w:eastAsia="Times New Roman" w:hAnsi="Times New Roman" w:cs="Times New Roman"/>
          <w:sz w:val="28"/>
          <w:szCs w:val="28"/>
        </w:rPr>
        <w:t xml:space="preserve"> способствуем развитию мышечной силы, динамической организации движения, помога</w:t>
      </w:r>
      <w:r w:rsidR="006A4724"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183EE4">
        <w:rPr>
          <w:rFonts w:ascii="Times New Roman" w:eastAsia="Times New Roman" w:hAnsi="Times New Roman" w:cs="Times New Roman"/>
          <w:sz w:val="28"/>
          <w:szCs w:val="28"/>
        </w:rPr>
        <w:t xml:space="preserve"> ребенку принять правильную артикуляционную и пальчиковую позу</w:t>
      </w:r>
      <w:r w:rsidR="006A472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949B1" w:rsidRPr="00183EE4" w:rsidRDefault="00E949B1" w:rsidP="00D9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51977" w:rsidRPr="006A4724" w:rsidRDefault="00851977" w:rsidP="00D9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6A472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Кинезиология </w:t>
      </w:r>
    </w:p>
    <w:p w:rsidR="00851977" w:rsidRPr="00183EE4" w:rsidRDefault="00851977" w:rsidP="00D96A3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183EE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Кинезиологические</w:t>
      </w:r>
      <w:r w:rsidR="006A472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</w:t>
      </w:r>
      <w:r w:rsidRPr="00183EE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упражнения</w:t>
      </w:r>
      <w:r w:rsidR="006A472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</w:t>
      </w:r>
      <w:r w:rsidRPr="00183EE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позволяют активизировать межполушарное взаимодействие.</w:t>
      </w:r>
    </w:p>
    <w:p w:rsidR="00851977" w:rsidRPr="00183EE4" w:rsidRDefault="00851977" w:rsidP="00D96A3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183EE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Межполушарное взаимодействие возможно развивать при помощи комплекса специальных кинезиологических упражнений.    </w:t>
      </w:r>
    </w:p>
    <w:p w:rsidR="00851977" w:rsidRPr="00183EE4" w:rsidRDefault="00851977" w:rsidP="00D96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3EE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Чтобы обеспечить эффективное взаимодействие полушарий необходимо точное выполнение движений и приемов. </w:t>
      </w:r>
    </w:p>
    <w:p w:rsidR="00851977" w:rsidRPr="00183EE4" w:rsidRDefault="00851977" w:rsidP="00D96A3B">
      <w:pPr>
        <w:spacing w:after="0" w:line="240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  <w:lang w:eastAsia="en-US"/>
        </w:rPr>
      </w:pPr>
      <w:r w:rsidRPr="00183EE4">
        <w:rPr>
          <w:rFonts w:ascii="Times New Roman" w:eastAsia="Calibri" w:hAnsi="Times New Roman" w:cs="Times New Roman"/>
          <w:color w:val="2C2A2A"/>
          <w:sz w:val="28"/>
          <w:szCs w:val="28"/>
          <w:lang w:eastAsia="en-US"/>
        </w:rPr>
        <w:t xml:space="preserve">Кинезиологическую гимнастику желательно проводить утром, в </w:t>
      </w:r>
      <w:r w:rsidRPr="00183EE4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 xml:space="preserve">доверительной и теплой обстановке, можно сидя или стоя. В проведении занятия необходимо включать набор упражнений, активизирующих работу разных полушарий и развивающих их взаимодействия. </w:t>
      </w:r>
    </w:p>
    <w:p w:rsidR="00851977" w:rsidRPr="00183EE4" w:rsidRDefault="00851977" w:rsidP="00D96A3B">
      <w:pPr>
        <w:shd w:val="clear" w:color="auto" w:fill="FFFFFF"/>
        <w:spacing w:before="120"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183EE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При выполнении кинезиологических упражнений дети с ОВЗ испытывают трудности: им сложно принять инструкцию с первого раза, так как прием и переработка информации происходит в замедленном темпе. Особым детям трудно сразу найти правое ухо, левую руку; если у ребенка наблюдается поражение двигательных систем, отмечаются трудности в переключении с одного вида движений на другое. Поэтому, необходимо запастись терпением и следовать принципу- от простого к сложному!</w:t>
      </w:r>
    </w:p>
    <w:p w:rsidR="00851977" w:rsidRPr="00183EE4" w:rsidRDefault="00851977" w:rsidP="00D96A3B">
      <w:pPr>
        <w:shd w:val="clear" w:color="auto" w:fill="FFFFFF"/>
        <w:spacing w:before="120"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183EE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В ходе систематических занятий идет воздействие не только на развитие</w:t>
      </w:r>
      <w:r w:rsidRPr="00183EE4">
        <w:rPr>
          <w:rFonts w:ascii="Times New Roman" w:eastAsia="Times New Roman" w:hAnsi="Times New Roman" w:cs="Times New Roman"/>
          <w:sz w:val="28"/>
          <w:szCs w:val="28"/>
        </w:rPr>
        <w:t xml:space="preserve"> умственных способностей и физического здоровья, упражнения так же позволяют улучшить память, внимание, речь, пространственные представления. У детей повышается способность к произвольному контролю, снижается утомляемость.  Заме</w:t>
      </w:r>
      <w:r w:rsidR="0046483E">
        <w:rPr>
          <w:rFonts w:ascii="Times New Roman" w:eastAsia="Times New Roman" w:hAnsi="Times New Roman" w:cs="Times New Roman"/>
          <w:sz w:val="28"/>
          <w:szCs w:val="28"/>
        </w:rPr>
        <w:t>чено</w:t>
      </w:r>
      <w:r w:rsidRPr="00183EE4">
        <w:rPr>
          <w:rFonts w:ascii="Times New Roman" w:eastAsia="Times New Roman" w:hAnsi="Times New Roman" w:cs="Times New Roman"/>
          <w:sz w:val="28"/>
          <w:szCs w:val="28"/>
        </w:rPr>
        <w:t xml:space="preserve">, что у детей с ОВЗ повышаются интеллектуальные и познавательные </w:t>
      </w:r>
      <w:r w:rsidRPr="00183EE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способности.</w:t>
      </w:r>
    </w:p>
    <w:p w:rsidR="00E949B1" w:rsidRPr="00F472FE" w:rsidRDefault="00E949B1" w:rsidP="00851977">
      <w:pPr>
        <w:spacing w:after="0" w:line="23" w:lineRule="atLeast"/>
        <w:rPr>
          <w:rFonts w:ascii="Times New Roman" w:hAnsi="Times New Roman" w:cs="Times New Roman"/>
          <w:sz w:val="24"/>
          <w:szCs w:val="24"/>
        </w:rPr>
      </w:pPr>
    </w:p>
    <w:p w:rsidR="00851977" w:rsidRPr="00D96A3B" w:rsidRDefault="00851977" w:rsidP="0085197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96A3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Здоровьесберегающие технологии в работе учителя-дефектолога </w:t>
      </w:r>
    </w:p>
    <w:p w:rsidR="00851977" w:rsidRPr="00D96A3B" w:rsidRDefault="00851977" w:rsidP="00851977">
      <w:pPr>
        <w:shd w:val="clear" w:color="auto" w:fill="FFFFFF"/>
        <w:spacing w:after="0" w:line="240" w:lineRule="auto"/>
        <w:ind w:right="567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851977" w:rsidRPr="00D96A3B" w:rsidRDefault="00851977" w:rsidP="0046483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6A3B">
        <w:rPr>
          <w:rFonts w:ascii="Times New Roman" w:eastAsia="Calibri" w:hAnsi="Times New Roman" w:cs="Times New Roman"/>
          <w:sz w:val="28"/>
          <w:szCs w:val="28"/>
          <w:lang w:eastAsia="en-US"/>
        </w:rPr>
        <w:t>Усилия педагогов нашего детского сада сконцентрированы на использовании доступных психолого</w:t>
      </w:r>
      <w:r w:rsidR="0046483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96A3B">
        <w:rPr>
          <w:rFonts w:ascii="Times New Roman" w:eastAsia="Calibri" w:hAnsi="Times New Roman" w:cs="Times New Roman"/>
          <w:sz w:val="28"/>
          <w:szCs w:val="28"/>
          <w:lang w:eastAsia="en-US"/>
        </w:rPr>
        <w:t>- педагогических средств для сглаживания  негативной симптоматики детей с ЗПР и увеличения резервов здоровья каждого ребёнка.</w:t>
      </w:r>
    </w:p>
    <w:p w:rsidR="00851977" w:rsidRPr="00D96A3B" w:rsidRDefault="00851977" w:rsidP="0046483E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6A3B">
        <w:rPr>
          <w:rFonts w:ascii="Times New Roman" w:eastAsia="Calibri" w:hAnsi="Times New Roman" w:cs="Times New Roman"/>
          <w:sz w:val="28"/>
          <w:szCs w:val="28"/>
          <w:lang w:eastAsia="en-US"/>
        </w:rPr>
        <w:t>Обогащение и специализация предметно-развивающей среды позволили широко использовать  возможности коррекционного блока</w:t>
      </w:r>
      <w:r w:rsidR="0046483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территории </w:t>
      </w:r>
      <w:r w:rsidRPr="00D9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детского сада и значительно разнообразить формы организации занятий с детьми с ЗПР.</w:t>
      </w:r>
    </w:p>
    <w:p w:rsidR="0046483E" w:rsidRDefault="0046483E" w:rsidP="0046483E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lastRenderedPageBreak/>
        <w:t>Для</w:t>
      </w:r>
      <w:r w:rsidR="00851977" w:rsidRPr="00D96A3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восполн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ен</w:t>
      </w:r>
      <w:r w:rsidR="00851977" w:rsidRPr="00D96A3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я</w:t>
      </w:r>
      <w:r w:rsidR="00851977" w:rsidRPr="00D96A3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дефицит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а</w:t>
      </w:r>
      <w:r w:rsidR="00851977" w:rsidRPr="00D96A3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движени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у детей с ЗПР</w:t>
      </w:r>
      <w:r w:rsidR="00851977" w:rsidRPr="00D96A3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наряду с другими методами используются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851977" w:rsidRPr="00D96A3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спортивн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ые</w:t>
      </w:r>
      <w:r w:rsidR="00851977" w:rsidRPr="00D96A3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тренажер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ы</w:t>
      </w:r>
      <w:r w:rsidR="00851977" w:rsidRPr="00D96A3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, что помогает справиться с нервными перегрузками, улучшает координацию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движений</w:t>
      </w:r>
      <w:r w:rsidR="00851977" w:rsidRPr="00D96A3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. </w:t>
      </w:r>
    </w:p>
    <w:p w:rsidR="00851977" w:rsidRPr="00D96A3B" w:rsidRDefault="00851977" w:rsidP="0046483E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96A3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Во время занятий  на тренажерах формиру</w:t>
      </w:r>
      <w:r w:rsidR="0046483E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ю</w:t>
      </w:r>
      <w:r w:rsidRPr="00D96A3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тся выносливость и эмоционально-волевые качества. Коллективные занятия на тренажёрах помогают воспитывать у детей с ОВЗ доброжелательность</w:t>
      </w:r>
      <w:r w:rsidR="0046483E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, </w:t>
      </w:r>
      <w:r w:rsidRPr="00D96A3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учат умению соблюдать очередь, воспитывается устойчивость интереса к спорту, которая затем </w:t>
      </w:r>
      <w:r w:rsidR="0046483E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переходи </w:t>
      </w:r>
      <w:r w:rsidRPr="00D96A3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привычку вести здоровый образ жизни.</w:t>
      </w:r>
    </w:p>
    <w:p w:rsidR="00851977" w:rsidRPr="00D96A3B" w:rsidRDefault="00851977" w:rsidP="0046483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D9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Особое внимание уделяется обучению навыкам ориентировки на макроплоскости, в пространстве, относительно себя. </w:t>
      </w:r>
    </w:p>
    <w:p w:rsidR="00851977" w:rsidRPr="00D96A3B" w:rsidRDefault="00851977" w:rsidP="0046483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Групповые помещения рационально разделены на зоны, для того, чтобы занятия проводились в режиме смены динамических поз (по В.Ф.Базарному). Там, где это возможно позу детей меняем: за столами – сидя, стоя; на ковре – сидя, стоя, лежа. Главное в этой технологии не продолжительность стояния, а сам факт смены поз. Тем самым сохраняется и укрепляется позвоночник, формируется осанка, улучшаются ростовые процессы.</w:t>
      </w:r>
    </w:p>
    <w:p w:rsidR="00851977" w:rsidRPr="00BC725A" w:rsidRDefault="00851977" w:rsidP="0046483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Для достижения </w:t>
      </w:r>
      <w:r w:rsidR="00BC72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поставленных </w:t>
      </w:r>
      <w:r w:rsidRPr="00D96A3B">
        <w:rPr>
          <w:rFonts w:ascii="Times New Roman" w:eastAsia="Calibri" w:hAnsi="Times New Roman" w:cs="Times New Roman"/>
          <w:sz w:val="28"/>
          <w:szCs w:val="28"/>
          <w:lang w:eastAsia="en-US"/>
        </w:rPr>
        <w:t>целей  были разработаны и внедрены в коррекционно</w:t>
      </w:r>
      <w:r w:rsidR="00BC72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96A3B">
        <w:rPr>
          <w:rFonts w:ascii="Times New Roman" w:eastAsia="Calibri" w:hAnsi="Times New Roman" w:cs="Times New Roman"/>
          <w:sz w:val="28"/>
          <w:szCs w:val="28"/>
          <w:lang w:eastAsia="en-US"/>
        </w:rPr>
        <w:t>- развивающий процесс игровые комплексы</w:t>
      </w:r>
      <w:r w:rsidR="00BC725A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BC725A" w:rsidRDefault="00BC725A" w:rsidP="008519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51977" w:rsidRPr="00D96A3B" w:rsidRDefault="00851977" w:rsidP="008519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6A3B">
        <w:rPr>
          <w:rFonts w:ascii="Times New Roman" w:eastAsia="Calibri" w:hAnsi="Times New Roman" w:cs="Times New Roman"/>
          <w:sz w:val="28"/>
          <w:szCs w:val="28"/>
          <w:lang w:eastAsia="en-US"/>
        </w:rPr>
        <w:t>1. Применение лечебных звуков.</w:t>
      </w:r>
    </w:p>
    <w:p w:rsidR="00851977" w:rsidRPr="00D96A3B" w:rsidRDefault="00851977" w:rsidP="008519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6A3B">
        <w:rPr>
          <w:rFonts w:ascii="Times New Roman" w:eastAsia="Calibri" w:hAnsi="Times New Roman" w:cs="Times New Roman"/>
          <w:sz w:val="28"/>
          <w:szCs w:val="28"/>
          <w:lang w:eastAsia="en-US"/>
        </w:rPr>
        <w:t>2. Фоноритмика</w:t>
      </w:r>
    </w:p>
    <w:p w:rsidR="00851977" w:rsidRPr="00D96A3B" w:rsidRDefault="00851977" w:rsidP="008519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6A3B">
        <w:rPr>
          <w:rFonts w:ascii="Times New Roman" w:eastAsia="Calibri" w:hAnsi="Times New Roman" w:cs="Times New Roman"/>
          <w:sz w:val="28"/>
          <w:szCs w:val="28"/>
          <w:lang w:eastAsia="en-US"/>
        </w:rPr>
        <w:t>3. Пальчиковая гимнастика</w:t>
      </w:r>
    </w:p>
    <w:p w:rsidR="00851977" w:rsidRPr="00D96A3B" w:rsidRDefault="00851977" w:rsidP="008519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6A3B">
        <w:rPr>
          <w:rFonts w:ascii="Times New Roman" w:eastAsia="Calibri" w:hAnsi="Times New Roman" w:cs="Times New Roman"/>
          <w:sz w:val="28"/>
          <w:szCs w:val="28"/>
          <w:lang w:eastAsia="en-US"/>
        </w:rPr>
        <w:t>4. Артикуляционные упражнения</w:t>
      </w:r>
    </w:p>
    <w:p w:rsidR="00851977" w:rsidRPr="00D96A3B" w:rsidRDefault="00851977" w:rsidP="008519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6A3B">
        <w:rPr>
          <w:rFonts w:ascii="Times New Roman" w:eastAsia="Calibri" w:hAnsi="Times New Roman" w:cs="Times New Roman"/>
          <w:sz w:val="28"/>
          <w:szCs w:val="28"/>
          <w:lang w:eastAsia="en-US"/>
        </w:rPr>
        <w:t>5. Мимическая гимнастика.</w:t>
      </w:r>
    </w:p>
    <w:p w:rsidR="00851977" w:rsidRPr="00D96A3B" w:rsidRDefault="00851977" w:rsidP="008519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6A3B">
        <w:rPr>
          <w:rFonts w:ascii="Times New Roman" w:eastAsia="Calibri" w:hAnsi="Times New Roman" w:cs="Times New Roman"/>
          <w:sz w:val="28"/>
          <w:szCs w:val="28"/>
          <w:lang w:eastAsia="en-US"/>
        </w:rPr>
        <w:t>6. Дыхательная гимнастика</w:t>
      </w:r>
    </w:p>
    <w:p w:rsidR="00851977" w:rsidRPr="00D96A3B" w:rsidRDefault="00851977" w:rsidP="008519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6A3B">
        <w:rPr>
          <w:rFonts w:ascii="Times New Roman" w:eastAsia="Calibri" w:hAnsi="Times New Roman" w:cs="Times New Roman"/>
          <w:sz w:val="28"/>
          <w:szCs w:val="28"/>
          <w:lang w:eastAsia="en-US"/>
        </w:rPr>
        <w:t>7. Зрительная гимнастика</w:t>
      </w:r>
    </w:p>
    <w:p w:rsidR="00851977" w:rsidRPr="00D96A3B" w:rsidRDefault="00851977" w:rsidP="008519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6A3B">
        <w:rPr>
          <w:rFonts w:ascii="Times New Roman" w:eastAsia="Calibri" w:hAnsi="Times New Roman" w:cs="Times New Roman"/>
          <w:sz w:val="28"/>
          <w:szCs w:val="28"/>
          <w:lang w:eastAsia="en-US"/>
        </w:rPr>
        <w:t>8. Логоритмика</w:t>
      </w:r>
    </w:p>
    <w:p w:rsidR="00851977" w:rsidRPr="00D96A3B" w:rsidRDefault="00851977" w:rsidP="008519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6A3B">
        <w:rPr>
          <w:rFonts w:ascii="Times New Roman" w:eastAsia="Calibri" w:hAnsi="Times New Roman" w:cs="Times New Roman"/>
          <w:sz w:val="28"/>
          <w:szCs w:val="28"/>
          <w:lang w:eastAsia="en-US"/>
        </w:rPr>
        <w:t>9. Кинезиологические упражнения</w:t>
      </w:r>
    </w:p>
    <w:p w:rsidR="00851977" w:rsidRPr="00D96A3B" w:rsidRDefault="00851977" w:rsidP="008519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6A3B">
        <w:rPr>
          <w:rFonts w:ascii="Times New Roman" w:eastAsia="Calibri" w:hAnsi="Times New Roman" w:cs="Times New Roman"/>
          <w:sz w:val="28"/>
          <w:szCs w:val="28"/>
          <w:lang w:eastAsia="en-US"/>
        </w:rPr>
        <w:t>10. Элементы Су-Джок терапии</w:t>
      </w:r>
    </w:p>
    <w:p w:rsidR="00851977" w:rsidRPr="00D96A3B" w:rsidRDefault="00851977" w:rsidP="008519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6A3B">
        <w:rPr>
          <w:rFonts w:ascii="Times New Roman" w:eastAsia="Calibri" w:hAnsi="Times New Roman" w:cs="Times New Roman"/>
          <w:sz w:val="28"/>
          <w:szCs w:val="28"/>
          <w:lang w:eastAsia="en-US"/>
        </w:rPr>
        <w:t>11. Самомассаж</w:t>
      </w:r>
    </w:p>
    <w:p w:rsidR="00851977" w:rsidRPr="00D96A3B" w:rsidRDefault="00851977" w:rsidP="008519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6A3B">
        <w:rPr>
          <w:rFonts w:ascii="Times New Roman" w:eastAsia="Calibri" w:hAnsi="Times New Roman" w:cs="Times New Roman"/>
          <w:sz w:val="28"/>
          <w:szCs w:val="28"/>
          <w:lang w:eastAsia="en-US"/>
        </w:rPr>
        <w:t>12. Сказкотерапия</w:t>
      </w:r>
      <w:r w:rsidRPr="00D96A3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(аквалампа, ширма, песочница).</w:t>
      </w:r>
    </w:p>
    <w:p w:rsidR="00851977" w:rsidRPr="00D96A3B" w:rsidRDefault="00851977" w:rsidP="008519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6A3B">
        <w:rPr>
          <w:rFonts w:ascii="Times New Roman" w:eastAsia="Calibri" w:hAnsi="Times New Roman" w:cs="Times New Roman"/>
          <w:sz w:val="28"/>
          <w:szCs w:val="28"/>
          <w:lang w:eastAsia="en-US"/>
        </w:rPr>
        <w:t>13. Песочная терапия.</w:t>
      </w:r>
    </w:p>
    <w:p w:rsidR="00851977" w:rsidRPr="00D96A3B" w:rsidRDefault="00851977" w:rsidP="008519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14. </w:t>
      </w:r>
      <w:r w:rsidRPr="00D96A3B">
        <w:rPr>
          <w:rFonts w:ascii="Times New Roman" w:eastAsia="Times New Roman" w:hAnsi="Times New Roman" w:cs="Times New Roman"/>
          <w:color w:val="000000"/>
          <w:sz w:val="28"/>
          <w:szCs w:val="28"/>
        </w:rPr>
        <w:t>Цветотерапия </w:t>
      </w:r>
      <w:r w:rsidRPr="00D96A3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(</w:t>
      </w:r>
      <w:r w:rsidRPr="00D96A3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96A3B">
        <w:rPr>
          <w:rFonts w:ascii="Times New Roman" w:eastAsia="Calibri" w:hAnsi="Times New Roman" w:cs="Times New Roman"/>
          <w:sz w:val="28"/>
          <w:szCs w:val="28"/>
          <w:lang w:eastAsia="en-US"/>
        </w:rPr>
        <w:t>ветящийся куб</w:t>
      </w:r>
      <w:r w:rsidRPr="00D96A3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,аквалампа).</w:t>
      </w:r>
    </w:p>
    <w:p w:rsidR="00851977" w:rsidRPr="00D96A3B" w:rsidRDefault="00851977" w:rsidP="008519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15. </w:t>
      </w:r>
      <w:r w:rsidRPr="00D96A3B">
        <w:rPr>
          <w:rFonts w:ascii="Times New Roman" w:eastAsia="Times New Roman" w:hAnsi="Times New Roman" w:cs="Times New Roman"/>
          <w:sz w:val="28"/>
          <w:szCs w:val="28"/>
        </w:rPr>
        <w:t xml:space="preserve">Волшебная дорожка (степ-модули, тактильные панели для ног,  </w:t>
      </w:r>
    </w:p>
    <w:p w:rsidR="00851977" w:rsidRPr="00D96A3B" w:rsidRDefault="00851977" w:rsidP="008519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6A3B">
        <w:rPr>
          <w:rFonts w:ascii="Times New Roman" w:eastAsia="Times New Roman" w:hAnsi="Times New Roman" w:cs="Times New Roman"/>
          <w:sz w:val="28"/>
          <w:szCs w:val="28"/>
        </w:rPr>
        <w:t xml:space="preserve">      массажная дорожка «Весёлая змейка», «кочки»).</w:t>
      </w:r>
    </w:p>
    <w:p w:rsidR="00851977" w:rsidRPr="00D96A3B" w:rsidRDefault="00851977" w:rsidP="008519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6A3B">
        <w:rPr>
          <w:rFonts w:ascii="Times New Roman" w:eastAsia="Times New Roman" w:hAnsi="Times New Roman" w:cs="Times New Roman"/>
          <w:iCs/>
          <w:sz w:val="28"/>
          <w:szCs w:val="28"/>
        </w:rPr>
        <w:t>16. Сухой дождь</w:t>
      </w:r>
      <w:r w:rsidRPr="00D96A3B">
        <w:rPr>
          <w:rFonts w:ascii="Times New Roman" w:eastAsia="Times New Roman" w:hAnsi="Times New Roman" w:cs="Times New Roman"/>
          <w:sz w:val="28"/>
          <w:szCs w:val="28"/>
        </w:rPr>
        <w:t xml:space="preserve">  и пузырьковаяколлона.</w:t>
      </w:r>
    </w:p>
    <w:p w:rsidR="00851977" w:rsidRPr="00D96A3B" w:rsidRDefault="00851977" w:rsidP="008519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6A3B">
        <w:rPr>
          <w:rFonts w:ascii="Times New Roman" w:eastAsia="Times New Roman" w:hAnsi="Times New Roman" w:cs="Times New Roman"/>
          <w:sz w:val="28"/>
          <w:szCs w:val="28"/>
        </w:rPr>
        <w:t>17. Использование бескаркасной  мебели.</w:t>
      </w:r>
    </w:p>
    <w:p w:rsidR="00851977" w:rsidRPr="00D96A3B" w:rsidRDefault="00851977" w:rsidP="008519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6A3B">
        <w:rPr>
          <w:rFonts w:ascii="Times New Roman" w:eastAsia="Times New Roman" w:hAnsi="Times New Roman" w:cs="Times New Roman"/>
          <w:sz w:val="28"/>
          <w:szCs w:val="28"/>
        </w:rPr>
        <w:t>18. Арт- терапия ( Прозрачный мольберт</w:t>
      </w:r>
      <w:r w:rsidRPr="00D96A3B">
        <w:rPr>
          <w:rFonts w:ascii="Times New Roman" w:eastAsia="Calibri" w:hAnsi="Times New Roman" w:cs="Times New Roman"/>
          <w:sz w:val="28"/>
          <w:szCs w:val="28"/>
          <w:lang w:eastAsia="en-US"/>
        </w:rPr>
        <w:t>).</w:t>
      </w:r>
    </w:p>
    <w:tbl>
      <w:tblPr>
        <w:tblpPr w:leftFromText="180" w:rightFromText="180" w:vertAnchor="text" w:tblpX="12139" w:tblpY="-1889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10"/>
      </w:tblGrid>
      <w:tr w:rsidR="00851977" w:rsidRPr="00D96A3B" w:rsidTr="000B336A">
        <w:trPr>
          <w:trHeight w:val="30"/>
        </w:trPr>
        <w:tc>
          <w:tcPr>
            <w:tcW w:w="4410" w:type="dxa"/>
          </w:tcPr>
          <w:p w:rsidR="00851977" w:rsidRPr="00D96A3B" w:rsidRDefault="00851977" w:rsidP="000B336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851977" w:rsidRPr="00D96A3B" w:rsidRDefault="00851977" w:rsidP="008519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C725A" w:rsidRDefault="00851977" w:rsidP="00BC7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Каждое упражнение нового игрового комплекса разучивается постепенно, по мере овладения в комплекс добавляются новые.  </w:t>
      </w:r>
    </w:p>
    <w:p w:rsidR="00851977" w:rsidRPr="00D96A3B" w:rsidRDefault="00BC725A" w:rsidP="00BC7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Комплексы </w:t>
      </w:r>
      <w:r w:rsidR="00851977" w:rsidRPr="00D96A3B">
        <w:rPr>
          <w:rFonts w:ascii="Times New Roman" w:eastAsia="Calibri" w:hAnsi="Times New Roman" w:cs="Times New Roman"/>
          <w:sz w:val="28"/>
          <w:szCs w:val="28"/>
          <w:lang w:eastAsia="en-US"/>
        </w:rPr>
        <w:t>использ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уем</w:t>
      </w:r>
      <w:r w:rsidR="00851977" w:rsidRPr="00D96A3B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</w:p>
    <w:p w:rsidR="00851977" w:rsidRPr="00D96A3B" w:rsidRDefault="00851977" w:rsidP="00BC7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на занятиях и в режимных моментах; </w:t>
      </w:r>
    </w:p>
    <w:p w:rsidR="00851977" w:rsidRPr="00D96A3B" w:rsidRDefault="00851977" w:rsidP="00BC7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6A3B">
        <w:rPr>
          <w:rFonts w:ascii="Times New Roman" w:eastAsia="Calibri" w:hAnsi="Times New Roman" w:cs="Times New Roman"/>
          <w:sz w:val="28"/>
          <w:szCs w:val="28"/>
          <w:lang w:eastAsia="en-US"/>
        </w:rPr>
        <w:t>- в помещении  и на прогулке.</w:t>
      </w:r>
    </w:p>
    <w:p w:rsidR="006D0DAE" w:rsidRDefault="00851977" w:rsidP="00BC7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6A3B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           Во время проведения игрового комплекса важно, чтобы педагог  не настаивал на активном участии в игре всех детей группы. Некоторые дети с ЗПР, в силу своих индивидуальных особенностей, не сразу вступают в коллективную </w:t>
      </w:r>
      <w:r w:rsidR="006D0DAE">
        <w:rPr>
          <w:rFonts w:ascii="Times New Roman" w:eastAsia="Calibri" w:hAnsi="Times New Roman" w:cs="Times New Roman"/>
          <w:sz w:val="28"/>
          <w:szCs w:val="28"/>
          <w:lang w:eastAsia="en-US"/>
        </w:rPr>
        <w:t>игру</w:t>
      </w:r>
      <w:r w:rsidRPr="00D96A3B">
        <w:rPr>
          <w:rFonts w:ascii="Times New Roman" w:eastAsia="Calibri" w:hAnsi="Times New Roman" w:cs="Times New Roman"/>
          <w:sz w:val="28"/>
          <w:szCs w:val="28"/>
          <w:lang w:eastAsia="en-US"/>
        </w:rPr>
        <w:t>. Наблюдая за действиями других детей, вс</w:t>
      </w:r>
      <w:r w:rsidR="006D0DAE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D9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включаются</w:t>
      </w:r>
      <w:r w:rsidR="006D0DAE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D9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851977" w:rsidRPr="00F472FE" w:rsidRDefault="00851977" w:rsidP="00BC72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0DAE">
        <w:rPr>
          <w:rFonts w:ascii="Times New Roman" w:eastAsia="Times New Roman" w:hAnsi="Times New Roman" w:cs="Times New Roman"/>
          <w:color w:val="FF0000"/>
          <w:sz w:val="28"/>
          <w:szCs w:val="28"/>
        </w:rPr>
        <w:t>Использование артмольберта</w:t>
      </w:r>
      <w:r w:rsidRPr="00D96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6D0DAE" w:rsidRDefault="00851977" w:rsidP="00BC72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6A3B">
        <w:rPr>
          <w:rFonts w:ascii="Times New Roman" w:eastAsia="Times New Roman" w:hAnsi="Times New Roman" w:cs="Times New Roman"/>
          <w:color w:val="000000"/>
          <w:sz w:val="28"/>
          <w:szCs w:val="28"/>
        </w:rPr>
        <w:t>Световые эффекты и подвижные конструкции, используемые в игровых комплексах</w:t>
      </w:r>
      <w:r w:rsidR="006D0DA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D96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стимулир</w:t>
      </w:r>
      <w:r w:rsidR="006D0DAE">
        <w:rPr>
          <w:rFonts w:ascii="Times New Roman" w:eastAsia="Times New Roman" w:hAnsi="Times New Roman" w:cs="Times New Roman"/>
          <w:color w:val="000000"/>
          <w:sz w:val="28"/>
          <w:szCs w:val="28"/>
        </w:rPr>
        <w:t>уют</w:t>
      </w:r>
      <w:r w:rsidRPr="00D96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активность ребенка</w:t>
      </w:r>
      <w:r w:rsidR="006D0DAE">
        <w:rPr>
          <w:rFonts w:ascii="Times New Roman" w:eastAsia="Times New Roman" w:hAnsi="Times New Roman" w:cs="Times New Roman"/>
          <w:color w:val="000000"/>
          <w:sz w:val="28"/>
          <w:szCs w:val="28"/>
        </w:rPr>
        <w:t>.П</w:t>
      </w:r>
      <w:r w:rsidRPr="00D96A3B">
        <w:rPr>
          <w:rFonts w:ascii="Times New Roman" w:eastAsia="Times New Roman" w:hAnsi="Times New Roman" w:cs="Times New Roman"/>
          <w:color w:val="000000"/>
          <w:sz w:val="28"/>
          <w:szCs w:val="28"/>
        </w:rPr>
        <w:t>ри использовании различных световых и шумовых эффектов </w:t>
      </w:r>
      <w:r w:rsidRPr="00D96A3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(пузырьковая колонна, сухой душ)</w:t>
      </w:r>
      <w:r w:rsidRPr="00D96A3B">
        <w:rPr>
          <w:rFonts w:ascii="Times New Roman" w:eastAsia="Times New Roman" w:hAnsi="Times New Roman" w:cs="Times New Roman"/>
          <w:color w:val="000000"/>
          <w:sz w:val="28"/>
          <w:szCs w:val="28"/>
        </w:rPr>
        <w:t>, ребенок расслабляется, успокаивается, нормализуется его мышечный тонус, снимается эмоциональное и физическое напряжение, снижаются проблемы эмоционально-волевой сферы.</w:t>
      </w:r>
    </w:p>
    <w:p w:rsidR="00851977" w:rsidRPr="00D96A3B" w:rsidRDefault="00851977" w:rsidP="00BC7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</w:t>
      </w:r>
      <w:r w:rsidR="006D0DAE">
        <w:rPr>
          <w:rFonts w:ascii="Times New Roman" w:eastAsia="Calibri" w:hAnsi="Times New Roman" w:cs="Times New Roman"/>
          <w:sz w:val="28"/>
          <w:szCs w:val="28"/>
          <w:lang w:eastAsia="en-US"/>
        </w:rPr>
        <w:t>Максимальное п</w:t>
      </w:r>
      <w:r w:rsidRPr="00D96A3B">
        <w:rPr>
          <w:rFonts w:ascii="Times New Roman" w:eastAsia="Calibri" w:hAnsi="Times New Roman" w:cs="Times New Roman"/>
          <w:sz w:val="28"/>
          <w:szCs w:val="28"/>
          <w:lang w:eastAsia="en-US"/>
        </w:rPr>
        <w:t>ребывание на свежем воздухе увеличи</w:t>
      </w:r>
      <w:r w:rsidR="006D0DAE">
        <w:rPr>
          <w:rFonts w:ascii="Times New Roman" w:eastAsia="Calibri" w:hAnsi="Times New Roman" w:cs="Times New Roman"/>
          <w:sz w:val="28"/>
          <w:szCs w:val="28"/>
          <w:lang w:eastAsia="en-US"/>
        </w:rPr>
        <w:t>вае</w:t>
      </w:r>
      <w:r w:rsidRPr="00D96A3B">
        <w:rPr>
          <w:rFonts w:ascii="Times New Roman" w:eastAsia="Calibri" w:hAnsi="Times New Roman" w:cs="Times New Roman"/>
          <w:sz w:val="28"/>
          <w:szCs w:val="28"/>
          <w:lang w:eastAsia="en-US"/>
        </w:rPr>
        <w:t>т двигательную нагрузку.</w:t>
      </w:r>
    </w:p>
    <w:p w:rsidR="00851977" w:rsidRPr="00D96A3B" w:rsidRDefault="00851977" w:rsidP="00BC7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С целью предупреждения переутомления и психофизического напряжения проводятся релаксирующие мероприятия.</w:t>
      </w:r>
    </w:p>
    <w:p w:rsidR="00851977" w:rsidRPr="00D96A3B" w:rsidRDefault="00851977" w:rsidP="00BC7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</w:t>
      </w:r>
      <w:r w:rsidR="00D95ADD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Pr="00D9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равильно организованные занятия учителя-дефектолога с детьми с </w:t>
      </w:r>
      <w:r w:rsidR="00D95ADD">
        <w:rPr>
          <w:rFonts w:ascii="Times New Roman" w:eastAsia="Calibri" w:hAnsi="Times New Roman" w:cs="Times New Roman"/>
          <w:sz w:val="28"/>
          <w:szCs w:val="28"/>
          <w:lang w:eastAsia="en-US"/>
        </w:rPr>
        <w:t>ОВЗ</w:t>
      </w:r>
      <w:r w:rsidRPr="00D9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позволяет сохранить здоровь</w:t>
      </w:r>
      <w:r w:rsidR="00D95ADD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D96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повысить эффективность коррекционно-образовательного процесса.</w:t>
      </w:r>
    </w:p>
    <w:p w:rsidR="00E949B1" w:rsidRDefault="00E949B1" w:rsidP="00BC725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51977" w:rsidRPr="00D96A3B" w:rsidRDefault="00851977" w:rsidP="00BC725A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851977" w:rsidRPr="00835837" w:rsidRDefault="00851977" w:rsidP="00BC72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83583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Возможные риски проекта</w:t>
      </w:r>
    </w:p>
    <w:p w:rsidR="00ED7F54" w:rsidRPr="00835837" w:rsidRDefault="00ED7F54" w:rsidP="00BC72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 w:rsidRPr="00835837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Поиск информации и понимание инновационных технологий.</w:t>
      </w:r>
    </w:p>
    <w:p w:rsidR="00ED7F54" w:rsidRPr="00835837" w:rsidRDefault="00ED7F54" w:rsidP="00BC72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 w:rsidRPr="00835837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Адаптация информации к условиям ДОО компенсирующего вида</w:t>
      </w:r>
      <w:r w:rsidR="00311636" w:rsidRPr="00835837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.</w:t>
      </w:r>
    </w:p>
    <w:p w:rsidR="00311636" w:rsidRPr="00835837" w:rsidRDefault="00311636" w:rsidP="00BC72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35837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Непостоянный состав детей.</w:t>
      </w:r>
    </w:p>
    <w:p w:rsidR="00851977" w:rsidRPr="00835837" w:rsidRDefault="00851977" w:rsidP="00BC72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35837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Предупреждение риска:</w:t>
      </w:r>
      <w:r w:rsidRPr="00835837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br/>
      </w:r>
      <w:r w:rsidRPr="00835837">
        <w:rPr>
          <w:rFonts w:ascii="Times New Roman" w:eastAsia="Times New Roman" w:hAnsi="Times New Roman" w:cs="Times New Roman"/>
          <w:color w:val="333333"/>
          <w:sz w:val="28"/>
          <w:szCs w:val="28"/>
        </w:rPr>
        <w:t>- организация здоровьесберегающей среды ДОУ;</w:t>
      </w:r>
      <w:r w:rsidRPr="00835837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- определение показателей физического развития, двигательной подготовленности, объективных и субъективных критериев здоровья методами диагностик;</w:t>
      </w:r>
      <w:r w:rsidRPr="00835837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- изучение передового педагогического, медицинского и социального опыта по оздоровлению детей, отбор и внедрение эффективных технологий и методик;</w:t>
      </w:r>
      <w:r w:rsidRPr="00835837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- систематическое повышение квалификации педагогических кадров;</w:t>
      </w:r>
      <w:r w:rsidRPr="00835837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- пропаганда ЗОЖ и методов оздоровления в коллективе детей, родителей, сотрудников.</w:t>
      </w:r>
    </w:p>
    <w:p w:rsidR="00E949B1" w:rsidRPr="00835837" w:rsidRDefault="00E949B1" w:rsidP="00BC725A">
      <w:pPr>
        <w:shd w:val="clear" w:color="auto" w:fill="FFFFFF"/>
        <w:spacing w:after="0" w:line="23" w:lineRule="atLeast"/>
        <w:ind w:firstLine="72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51977" w:rsidRPr="00835837" w:rsidRDefault="00851977" w:rsidP="00BC725A">
      <w:pPr>
        <w:shd w:val="clear" w:color="auto" w:fill="FFFFFF"/>
        <w:spacing w:after="0" w:line="23" w:lineRule="atLeast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83583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Этапы проекта </w:t>
      </w:r>
    </w:p>
    <w:p w:rsidR="00851977" w:rsidRPr="00454FB1" w:rsidRDefault="00851977" w:rsidP="00BC725A">
      <w:pPr>
        <w:shd w:val="clear" w:color="auto" w:fill="FFFFFF"/>
        <w:spacing w:after="0" w:line="23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a"/>
        <w:tblW w:w="0" w:type="auto"/>
        <w:tblLayout w:type="fixed"/>
        <w:tblLook w:val="0420" w:firstRow="1" w:lastRow="0" w:firstColumn="0" w:lastColumn="0" w:noHBand="0" w:noVBand="1"/>
      </w:tblPr>
      <w:tblGrid>
        <w:gridCol w:w="749"/>
        <w:gridCol w:w="2336"/>
        <w:gridCol w:w="1585"/>
        <w:gridCol w:w="2171"/>
        <w:gridCol w:w="1925"/>
        <w:gridCol w:w="1916"/>
      </w:tblGrid>
      <w:tr w:rsidR="00851977" w:rsidRPr="00454FB1" w:rsidTr="000B336A">
        <w:trPr>
          <w:cantSplit/>
          <w:trHeight w:val="532"/>
        </w:trPr>
        <w:tc>
          <w:tcPr>
            <w:tcW w:w="749" w:type="dxa"/>
            <w:vAlign w:val="center"/>
          </w:tcPr>
          <w:p w:rsidR="00851977" w:rsidRPr="00454FB1" w:rsidRDefault="00851977" w:rsidP="00BC725A">
            <w:pPr>
              <w:spacing w:line="23" w:lineRule="atLeast"/>
              <w:contextualSpacing/>
              <w:rPr>
                <w:b/>
                <w:bCs/>
                <w:iCs/>
              </w:rPr>
            </w:pPr>
            <w:r w:rsidRPr="00454FB1">
              <w:rPr>
                <w:b/>
                <w:bCs/>
                <w:iCs/>
              </w:rPr>
              <w:t>Этап</w:t>
            </w:r>
          </w:p>
        </w:tc>
        <w:tc>
          <w:tcPr>
            <w:tcW w:w="2336" w:type="dxa"/>
            <w:vAlign w:val="center"/>
          </w:tcPr>
          <w:p w:rsidR="00851977" w:rsidRPr="00454FB1" w:rsidRDefault="00851977" w:rsidP="00BC725A">
            <w:pPr>
              <w:spacing w:line="23" w:lineRule="atLeast"/>
              <w:contextualSpacing/>
              <w:rPr>
                <w:b/>
                <w:bCs/>
                <w:iCs/>
              </w:rPr>
            </w:pPr>
            <w:r w:rsidRPr="00454FB1">
              <w:rPr>
                <w:b/>
                <w:bCs/>
                <w:iCs/>
              </w:rPr>
              <w:t>Мероприятие</w:t>
            </w:r>
          </w:p>
        </w:tc>
        <w:tc>
          <w:tcPr>
            <w:tcW w:w="1585" w:type="dxa"/>
            <w:vAlign w:val="center"/>
          </w:tcPr>
          <w:p w:rsidR="00851977" w:rsidRPr="00454FB1" w:rsidRDefault="00851977" w:rsidP="00BC725A">
            <w:pPr>
              <w:spacing w:line="23" w:lineRule="atLeast"/>
              <w:contextualSpacing/>
              <w:rPr>
                <w:b/>
                <w:bCs/>
                <w:iCs/>
              </w:rPr>
            </w:pPr>
            <w:r w:rsidRPr="00454FB1">
              <w:rPr>
                <w:b/>
                <w:bCs/>
                <w:iCs/>
              </w:rPr>
              <w:t>Сроки</w:t>
            </w:r>
          </w:p>
        </w:tc>
        <w:tc>
          <w:tcPr>
            <w:tcW w:w="2171" w:type="dxa"/>
            <w:vAlign w:val="center"/>
          </w:tcPr>
          <w:p w:rsidR="00851977" w:rsidRPr="00454FB1" w:rsidRDefault="00851977" w:rsidP="00BC725A">
            <w:pPr>
              <w:spacing w:line="23" w:lineRule="atLeast"/>
              <w:contextualSpacing/>
              <w:rPr>
                <w:b/>
                <w:bCs/>
                <w:iCs/>
              </w:rPr>
            </w:pPr>
            <w:r w:rsidRPr="00454FB1">
              <w:rPr>
                <w:b/>
                <w:bCs/>
                <w:iCs/>
              </w:rPr>
              <w:t>Задачи мероприятия</w:t>
            </w:r>
          </w:p>
        </w:tc>
        <w:tc>
          <w:tcPr>
            <w:tcW w:w="1925" w:type="dxa"/>
          </w:tcPr>
          <w:p w:rsidR="00851977" w:rsidRPr="00454FB1" w:rsidRDefault="00851977" w:rsidP="00BC725A">
            <w:pPr>
              <w:spacing w:line="23" w:lineRule="atLeast"/>
              <w:contextualSpacing/>
              <w:rPr>
                <w:b/>
                <w:bCs/>
                <w:iCs/>
              </w:rPr>
            </w:pPr>
            <w:r w:rsidRPr="00454FB1">
              <w:rPr>
                <w:b/>
                <w:bCs/>
                <w:iCs/>
              </w:rPr>
              <w:t>Ресурсы</w:t>
            </w:r>
          </w:p>
        </w:tc>
        <w:tc>
          <w:tcPr>
            <w:tcW w:w="1916" w:type="dxa"/>
            <w:vAlign w:val="center"/>
          </w:tcPr>
          <w:p w:rsidR="00851977" w:rsidRPr="00454FB1" w:rsidRDefault="00851977" w:rsidP="00BC725A">
            <w:pPr>
              <w:spacing w:line="23" w:lineRule="atLeast"/>
              <w:contextualSpacing/>
              <w:rPr>
                <w:b/>
                <w:bCs/>
                <w:iCs/>
              </w:rPr>
            </w:pPr>
            <w:r w:rsidRPr="00454FB1">
              <w:rPr>
                <w:b/>
                <w:bCs/>
                <w:iCs/>
              </w:rPr>
              <w:t>Ответственный</w:t>
            </w:r>
          </w:p>
        </w:tc>
      </w:tr>
      <w:tr w:rsidR="00851977" w:rsidRPr="00454FB1" w:rsidTr="000B336A">
        <w:trPr>
          <w:trHeight w:val="762"/>
        </w:trPr>
        <w:tc>
          <w:tcPr>
            <w:tcW w:w="749" w:type="dxa"/>
            <w:vMerge w:val="restart"/>
            <w:textDirection w:val="btLr"/>
            <w:vAlign w:val="center"/>
          </w:tcPr>
          <w:p w:rsidR="00851977" w:rsidRPr="00454FB1" w:rsidRDefault="00851977" w:rsidP="00BC725A">
            <w:pPr>
              <w:spacing w:line="23" w:lineRule="atLeast"/>
              <w:ind w:left="113" w:right="113"/>
              <w:rPr>
                <w:b/>
                <w:bCs/>
                <w:i/>
                <w:iCs/>
                <w:lang w:val="en-US"/>
              </w:rPr>
            </w:pPr>
            <w:r w:rsidRPr="00454FB1">
              <w:rPr>
                <w:b/>
                <w:bCs/>
                <w:i/>
                <w:iCs/>
              </w:rPr>
              <w:t>Подготовительный</w:t>
            </w:r>
          </w:p>
        </w:tc>
        <w:tc>
          <w:tcPr>
            <w:tcW w:w="2336" w:type="dxa"/>
          </w:tcPr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  <w:r w:rsidRPr="00454FB1">
              <w:rPr>
                <w:bCs/>
                <w:i/>
                <w:iCs/>
              </w:rPr>
              <w:t>Анализ</w:t>
            </w:r>
            <w:r>
              <w:rPr>
                <w:bCs/>
                <w:i/>
                <w:iCs/>
              </w:rPr>
              <w:t>:</w:t>
            </w:r>
          </w:p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-</w:t>
            </w:r>
            <w:r w:rsidRPr="00454FB1">
              <w:rPr>
                <w:b/>
                <w:bCs/>
                <w:i/>
                <w:iCs/>
              </w:rPr>
              <w:t>медицинских</w:t>
            </w:r>
            <w:r w:rsidRPr="00454FB1">
              <w:rPr>
                <w:bCs/>
                <w:i/>
                <w:iCs/>
              </w:rPr>
              <w:t xml:space="preserve"> карт</w:t>
            </w:r>
            <w:r>
              <w:rPr>
                <w:bCs/>
                <w:i/>
                <w:iCs/>
              </w:rPr>
              <w:t xml:space="preserve">, </w:t>
            </w:r>
          </w:p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-заключений узких специалистов медиков ,</w:t>
            </w:r>
          </w:p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-</w:t>
            </w:r>
            <w:r w:rsidRPr="00F974E5">
              <w:rPr>
                <w:bCs/>
                <w:i/>
                <w:iCs/>
              </w:rPr>
              <w:t xml:space="preserve">ИПРА детей </w:t>
            </w:r>
            <w:r>
              <w:rPr>
                <w:bCs/>
                <w:i/>
                <w:iCs/>
              </w:rPr>
              <w:t>–</w:t>
            </w:r>
            <w:r w:rsidRPr="00F974E5">
              <w:rPr>
                <w:bCs/>
                <w:i/>
                <w:iCs/>
              </w:rPr>
              <w:t xml:space="preserve"> инвалидов</w:t>
            </w:r>
            <w:r>
              <w:rPr>
                <w:bCs/>
                <w:i/>
                <w:iCs/>
              </w:rPr>
              <w:t xml:space="preserve">, </w:t>
            </w:r>
          </w:p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lastRenderedPageBreak/>
              <w:t>-рекомендаций территориально-психолого-медико- комиссии  вновь прибывших детей,</w:t>
            </w:r>
          </w:p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-з</w:t>
            </w:r>
            <w:r w:rsidRPr="00D11230">
              <w:rPr>
                <w:bCs/>
                <w:i/>
                <w:iCs/>
              </w:rPr>
              <w:t>аключени</w:t>
            </w:r>
            <w:r>
              <w:rPr>
                <w:bCs/>
                <w:i/>
                <w:iCs/>
              </w:rPr>
              <w:t>й</w:t>
            </w:r>
            <w:r w:rsidRPr="00D11230">
              <w:rPr>
                <w:bCs/>
                <w:i/>
                <w:iCs/>
              </w:rPr>
              <w:t xml:space="preserve"> из центра социально-психологической помощи молодежи</w:t>
            </w:r>
            <w:r>
              <w:rPr>
                <w:bCs/>
                <w:i/>
                <w:iCs/>
              </w:rPr>
              <w:t>;</w:t>
            </w:r>
          </w:p>
          <w:p w:rsidR="00851977" w:rsidRPr="00D11230" w:rsidRDefault="00851977" w:rsidP="00BC725A">
            <w:pPr>
              <w:spacing w:line="23" w:lineRule="atLeast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-заключения реабилитационных центров</w:t>
            </w:r>
          </w:p>
        </w:tc>
        <w:tc>
          <w:tcPr>
            <w:tcW w:w="1585" w:type="dxa"/>
          </w:tcPr>
          <w:p w:rsidR="00851977" w:rsidRPr="00454FB1" w:rsidRDefault="00851977" w:rsidP="00BC725A">
            <w:pPr>
              <w:spacing w:line="23" w:lineRule="atLeast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lastRenderedPageBreak/>
              <w:t>Август-</w:t>
            </w:r>
            <w:r w:rsidRPr="00454FB1">
              <w:rPr>
                <w:bCs/>
                <w:i/>
                <w:iCs/>
              </w:rPr>
              <w:t>сентябрь</w:t>
            </w:r>
          </w:p>
        </w:tc>
        <w:tc>
          <w:tcPr>
            <w:tcW w:w="2171" w:type="dxa"/>
          </w:tcPr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  <w:r w:rsidRPr="00454FB1">
              <w:rPr>
                <w:bCs/>
                <w:i/>
                <w:iCs/>
              </w:rPr>
              <w:t>Изучение заключений педиатров</w:t>
            </w:r>
            <w:r>
              <w:rPr>
                <w:bCs/>
                <w:i/>
                <w:iCs/>
              </w:rPr>
              <w:t xml:space="preserve">, врачей-психиатров, </w:t>
            </w:r>
          </w:p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узких специалистов медиков,</w:t>
            </w:r>
          </w:p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lastRenderedPageBreak/>
              <w:t>учителей-дефектологов учителей-логопедов, , педагогов-психологов.</w:t>
            </w:r>
          </w:p>
          <w:p w:rsidR="00851977" w:rsidRPr="00454FB1" w:rsidRDefault="00851977" w:rsidP="00BC725A">
            <w:pPr>
              <w:spacing w:line="23" w:lineRule="atLeast"/>
              <w:rPr>
                <w:bCs/>
                <w:i/>
                <w:iCs/>
              </w:rPr>
            </w:pPr>
          </w:p>
        </w:tc>
        <w:tc>
          <w:tcPr>
            <w:tcW w:w="1925" w:type="dxa"/>
          </w:tcPr>
          <w:p w:rsidR="00851977" w:rsidRPr="00454FB1" w:rsidRDefault="00851977" w:rsidP="00BC725A">
            <w:pPr>
              <w:spacing w:line="23" w:lineRule="atLeast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lastRenderedPageBreak/>
              <w:t>Медицинские</w:t>
            </w:r>
            <w:r w:rsidRPr="00454FB1">
              <w:rPr>
                <w:bCs/>
                <w:i/>
                <w:iCs/>
              </w:rPr>
              <w:t xml:space="preserve"> карт</w:t>
            </w:r>
            <w:r>
              <w:rPr>
                <w:bCs/>
                <w:i/>
                <w:iCs/>
              </w:rPr>
              <w:t xml:space="preserve">ы воспитанников, выписки из истории развития, справки от врачей-психиатров, </w:t>
            </w:r>
            <w:r>
              <w:rPr>
                <w:bCs/>
                <w:i/>
                <w:iCs/>
              </w:rPr>
              <w:lastRenderedPageBreak/>
              <w:t>характеристики педагогов.</w:t>
            </w:r>
          </w:p>
        </w:tc>
        <w:tc>
          <w:tcPr>
            <w:tcW w:w="1916" w:type="dxa"/>
          </w:tcPr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lastRenderedPageBreak/>
              <w:t>Заведующий, врач, мед.сестра,</w:t>
            </w:r>
          </w:p>
          <w:p w:rsidR="00851977" w:rsidRPr="00454FB1" w:rsidRDefault="00851977" w:rsidP="00BC725A">
            <w:pPr>
              <w:spacing w:line="23" w:lineRule="atLeast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 xml:space="preserve">учитель-дефектолог, учитель-логопед, , педагог-психолог, </w:t>
            </w:r>
            <w:r>
              <w:rPr>
                <w:bCs/>
                <w:i/>
                <w:iCs/>
              </w:rPr>
              <w:lastRenderedPageBreak/>
              <w:t>инструктор по физкультуре, музыкальный руководитель, воспитатель.</w:t>
            </w:r>
          </w:p>
        </w:tc>
      </w:tr>
      <w:tr w:rsidR="00851977" w:rsidRPr="00454FB1" w:rsidTr="000B336A">
        <w:trPr>
          <w:trHeight w:val="946"/>
        </w:trPr>
        <w:tc>
          <w:tcPr>
            <w:tcW w:w="749" w:type="dxa"/>
            <w:vMerge/>
            <w:vAlign w:val="center"/>
          </w:tcPr>
          <w:p w:rsidR="00851977" w:rsidRPr="00454FB1" w:rsidRDefault="00851977" w:rsidP="00BC725A">
            <w:pPr>
              <w:spacing w:line="23" w:lineRule="atLeast"/>
              <w:rPr>
                <w:b/>
                <w:bCs/>
                <w:i/>
                <w:iCs/>
              </w:rPr>
            </w:pPr>
          </w:p>
        </w:tc>
        <w:tc>
          <w:tcPr>
            <w:tcW w:w="2336" w:type="dxa"/>
          </w:tcPr>
          <w:p w:rsidR="00851977" w:rsidRPr="00454FB1" w:rsidRDefault="00851977" w:rsidP="00BC725A">
            <w:pPr>
              <w:spacing w:line="23" w:lineRule="atLeast"/>
              <w:rPr>
                <w:bCs/>
                <w:i/>
                <w:iCs/>
              </w:rPr>
            </w:pPr>
            <w:r w:rsidRPr="00454FB1">
              <w:rPr>
                <w:bCs/>
                <w:i/>
                <w:iCs/>
              </w:rPr>
              <w:t xml:space="preserve">Оценка </w:t>
            </w:r>
            <w:r>
              <w:rPr>
                <w:bCs/>
                <w:i/>
                <w:iCs/>
              </w:rPr>
              <w:t>психо</w:t>
            </w:r>
            <w:r w:rsidRPr="00454FB1">
              <w:rPr>
                <w:bCs/>
                <w:i/>
                <w:iCs/>
              </w:rPr>
              <w:t>физического состояния детей</w:t>
            </w:r>
          </w:p>
          <w:p w:rsidR="00851977" w:rsidRPr="00454FB1" w:rsidRDefault="00851977" w:rsidP="00BC725A">
            <w:pPr>
              <w:spacing w:line="23" w:lineRule="atLeast"/>
              <w:rPr>
                <w:bCs/>
                <w:i/>
                <w:iCs/>
              </w:rPr>
            </w:pPr>
          </w:p>
        </w:tc>
        <w:tc>
          <w:tcPr>
            <w:tcW w:w="1585" w:type="dxa"/>
          </w:tcPr>
          <w:p w:rsidR="00851977" w:rsidRPr="00454FB1" w:rsidRDefault="00851977" w:rsidP="00BC725A">
            <w:pPr>
              <w:spacing w:line="23" w:lineRule="atLeast"/>
              <w:rPr>
                <w:bCs/>
                <w:i/>
                <w:iCs/>
              </w:rPr>
            </w:pPr>
            <w:r w:rsidRPr="00454FB1">
              <w:rPr>
                <w:bCs/>
                <w:i/>
                <w:iCs/>
              </w:rPr>
              <w:t>сентябрь</w:t>
            </w:r>
          </w:p>
        </w:tc>
        <w:tc>
          <w:tcPr>
            <w:tcW w:w="2171" w:type="dxa"/>
          </w:tcPr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Анализ показателей функционального состояния организма ребёнка с ОВЗ.</w:t>
            </w:r>
          </w:p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Анализ результатов диагностики физической подготовленности детей.</w:t>
            </w:r>
          </w:p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Анализ результатов диагностики психоречевого развития детей.</w:t>
            </w:r>
          </w:p>
          <w:p w:rsidR="00851977" w:rsidRPr="00454FB1" w:rsidRDefault="00851977" w:rsidP="00BC725A">
            <w:pPr>
              <w:spacing w:line="23" w:lineRule="atLeast"/>
              <w:rPr>
                <w:bCs/>
                <w:i/>
                <w:iCs/>
              </w:rPr>
            </w:pPr>
          </w:p>
        </w:tc>
        <w:tc>
          <w:tcPr>
            <w:tcW w:w="1925" w:type="dxa"/>
          </w:tcPr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Массовые скрининг- тесты</w:t>
            </w:r>
          </w:p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под ред. Академика РАМН Г.Н. Сердюковской</w:t>
            </w:r>
          </w:p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Спортивная площадка.</w:t>
            </w:r>
          </w:p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Диагностика Е.А. Стребелевой, Романович, Кольцова, Филичева, Чиркина.</w:t>
            </w:r>
          </w:p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Диагностика психофизических процессов и речевого развития детей.</w:t>
            </w:r>
          </w:p>
          <w:p w:rsidR="00851977" w:rsidRPr="008613B2" w:rsidRDefault="00851977" w:rsidP="00BC725A">
            <w:pPr>
              <w:spacing w:line="23" w:lineRule="atLeast"/>
              <w:rPr>
                <w:bCs/>
                <w:i/>
                <w:iCs/>
                <w:color w:val="FF0000"/>
              </w:rPr>
            </w:pPr>
          </w:p>
        </w:tc>
        <w:tc>
          <w:tcPr>
            <w:tcW w:w="1916" w:type="dxa"/>
          </w:tcPr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Врач, мед.сестра,</w:t>
            </w:r>
          </w:p>
          <w:p w:rsidR="00851977" w:rsidRPr="00454FB1" w:rsidRDefault="00851977" w:rsidP="00BC725A">
            <w:pPr>
              <w:spacing w:line="23" w:lineRule="atLeast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учитель-дефектолог, учитель-логопед,  педагог-психолог, инструктор по физкультуре, музыкальный руководитель, воспитатель</w:t>
            </w:r>
          </w:p>
        </w:tc>
      </w:tr>
      <w:tr w:rsidR="00851977" w:rsidRPr="00454FB1" w:rsidTr="000B336A">
        <w:trPr>
          <w:trHeight w:val="5430"/>
        </w:trPr>
        <w:tc>
          <w:tcPr>
            <w:tcW w:w="749" w:type="dxa"/>
            <w:vMerge/>
            <w:vAlign w:val="center"/>
          </w:tcPr>
          <w:p w:rsidR="00851977" w:rsidRPr="00454FB1" w:rsidRDefault="00851977" w:rsidP="00BC725A">
            <w:pPr>
              <w:spacing w:line="23" w:lineRule="atLeast"/>
              <w:rPr>
                <w:b/>
                <w:bCs/>
                <w:i/>
                <w:iCs/>
              </w:rPr>
            </w:pPr>
          </w:p>
        </w:tc>
        <w:tc>
          <w:tcPr>
            <w:tcW w:w="2336" w:type="dxa"/>
          </w:tcPr>
          <w:p w:rsidR="00851977" w:rsidRPr="00454FB1" w:rsidRDefault="00851977" w:rsidP="00BC725A">
            <w:pPr>
              <w:spacing w:line="23" w:lineRule="atLeast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Разработка индивидуальных образовательных маршрутов</w:t>
            </w:r>
          </w:p>
        </w:tc>
        <w:tc>
          <w:tcPr>
            <w:tcW w:w="1585" w:type="dxa"/>
          </w:tcPr>
          <w:p w:rsidR="00851977" w:rsidRPr="00454FB1" w:rsidRDefault="00851977" w:rsidP="00BC725A">
            <w:pPr>
              <w:spacing w:line="23" w:lineRule="atLeast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Сентябрь-октябрь</w:t>
            </w:r>
          </w:p>
        </w:tc>
        <w:tc>
          <w:tcPr>
            <w:tcW w:w="2171" w:type="dxa"/>
          </w:tcPr>
          <w:p w:rsidR="00851977" w:rsidRPr="00C07AD3" w:rsidRDefault="00851977" w:rsidP="00BC725A">
            <w:pPr>
              <w:spacing w:line="23" w:lineRule="atLeast"/>
              <w:rPr>
                <w:i/>
              </w:rPr>
            </w:pPr>
            <w:r w:rsidRPr="00C07AD3">
              <w:rPr>
                <w:i/>
              </w:rPr>
              <w:t>Основная цель— построение</w:t>
            </w:r>
          </w:p>
          <w:p w:rsidR="00851977" w:rsidRPr="00C07AD3" w:rsidRDefault="00851977" w:rsidP="00BC725A">
            <w:pPr>
              <w:spacing w:line="23" w:lineRule="atLeast"/>
              <w:rPr>
                <w:i/>
              </w:rPr>
            </w:pPr>
            <w:r w:rsidRPr="00C07AD3">
              <w:rPr>
                <w:i/>
              </w:rPr>
              <w:t>образовательного процесса для ребёнка с</w:t>
            </w:r>
          </w:p>
          <w:p w:rsidR="00851977" w:rsidRPr="00C07AD3" w:rsidRDefault="00851977" w:rsidP="00BC725A">
            <w:pPr>
              <w:spacing w:line="23" w:lineRule="atLeast"/>
              <w:rPr>
                <w:i/>
              </w:rPr>
            </w:pPr>
            <w:r w:rsidRPr="00C07AD3">
              <w:rPr>
                <w:i/>
              </w:rPr>
              <w:t>ОВЗ в соответствии с его реальными</w:t>
            </w:r>
          </w:p>
          <w:p w:rsidR="00851977" w:rsidRPr="00C07AD3" w:rsidRDefault="00851977" w:rsidP="00BC725A">
            <w:pPr>
              <w:spacing w:line="23" w:lineRule="atLeast"/>
              <w:rPr>
                <w:i/>
              </w:rPr>
            </w:pPr>
            <w:r w:rsidRPr="00C07AD3">
              <w:rPr>
                <w:i/>
              </w:rPr>
              <w:t>возможностями, исходя из особенностей</w:t>
            </w:r>
          </w:p>
          <w:p w:rsidR="00851977" w:rsidRPr="00C07AD3" w:rsidRDefault="00851977" w:rsidP="00BC725A">
            <w:pPr>
              <w:spacing w:line="23" w:lineRule="atLeast"/>
              <w:rPr>
                <w:i/>
              </w:rPr>
            </w:pPr>
            <w:r w:rsidRPr="00C07AD3">
              <w:rPr>
                <w:i/>
              </w:rPr>
              <w:t>его развития и образовательных</w:t>
            </w:r>
          </w:p>
          <w:p w:rsidR="00851977" w:rsidRPr="007E6F3F" w:rsidRDefault="00851977" w:rsidP="00BC725A">
            <w:pPr>
              <w:spacing w:line="23" w:lineRule="atLeast"/>
              <w:rPr>
                <w:bCs/>
                <w:i/>
                <w:iCs/>
              </w:rPr>
            </w:pPr>
            <w:r w:rsidRPr="00C07AD3">
              <w:rPr>
                <w:i/>
              </w:rPr>
              <w:t xml:space="preserve">потребностей. </w:t>
            </w:r>
          </w:p>
        </w:tc>
        <w:tc>
          <w:tcPr>
            <w:tcW w:w="1925" w:type="dxa"/>
          </w:tcPr>
          <w:p w:rsidR="00851977" w:rsidRPr="00454FB1" w:rsidRDefault="00851977" w:rsidP="00BC725A">
            <w:pPr>
              <w:spacing w:line="23" w:lineRule="atLeast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Создание благоприятной развивающей предметно-пространственной среды. Организация единой системы</w:t>
            </w:r>
            <w:r w:rsidRPr="008F63E3">
              <w:rPr>
                <w:bCs/>
                <w:i/>
                <w:iCs/>
              </w:rPr>
              <w:t xml:space="preserve"> работы администрации, педагогических сотрудников, медицинского персонала ДОУ и родителей по </w:t>
            </w:r>
            <w:r>
              <w:rPr>
                <w:bCs/>
                <w:i/>
                <w:iCs/>
              </w:rPr>
              <w:t xml:space="preserve">психофизическому </w:t>
            </w:r>
            <w:r w:rsidRPr="008F63E3">
              <w:rPr>
                <w:bCs/>
                <w:i/>
                <w:iCs/>
              </w:rPr>
              <w:t>развитию детей</w:t>
            </w:r>
          </w:p>
        </w:tc>
        <w:tc>
          <w:tcPr>
            <w:tcW w:w="1916" w:type="dxa"/>
          </w:tcPr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Врач, мед. сестра, учитель-дефектолог, учитель-логопед, , педагог-психолог</w:t>
            </w:r>
          </w:p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  <w:r w:rsidRPr="00454FB1">
              <w:rPr>
                <w:bCs/>
                <w:i/>
                <w:iCs/>
              </w:rPr>
              <w:t>инструктор по физкультуре</w:t>
            </w:r>
          </w:p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</w:p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</w:p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</w:p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</w:p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</w:p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</w:p>
          <w:p w:rsidR="00851977" w:rsidRPr="00454FB1" w:rsidRDefault="00851977" w:rsidP="00BC725A">
            <w:pPr>
              <w:spacing w:line="23" w:lineRule="atLeast"/>
              <w:rPr>
                <w:bCs/>
                <w:i/>
                <w:iCs/>
              </w:rPr>
            </w:pPr>
          </w:p>
        </w:tc>
      </w:tr>
      <w:tr w:rsidR="00851977" w:rsidRPr="00454FB1" w:rsidTr="000B336A">
        <w:trPr>
          <w:trHeight w:val="2835"/>
        </w:trPr>
        <w:tc>
          <w:tcPr>
            <w:tcW w:w="749" w:type="dxa"/>
            <w:vMerge/>
            <w:vAlign w:val="center"/>
          </w:tcPr>
          <w:p w:rsidR="00851977" w:rsidRPr="00454FB1" w:rsidRDefault="00851977" w:rsidP="00BC725A">
            <w:pPr>
              <w:spacing w:line="23" w:lineRule="atLeast"/>
              <w:rPr>
                <w:b/>
                <w:bCs/>
                <w:i/>
                <w:iCs/>
              </w:rPr>
            </w:pPr>
          </w:p>
        </w:tc>
        <w:tc>
          <w:tcPr>
            <w:tcW w:w="2336" w:type="dxa"/>
          </w:tcPr>
          <w:p w:rsidR="00851977" w:rsidRPr="00F952F1" w:rsidRDefault="00851977" w:rsidP="00BC725A">
            <w:pPr>
              <w:spacing w:line="23" w:lineRule="atLeast"/>
              <w:rPr>
                <w:b/>
                <w:bCs/>
                <w:i/>
                <w:iCs/>
              </w:rPr>
            </w:pPr>
            <w:r w:rsidRPr="00F952F1">
              <w:rPr>
                <w:b/>
                <w:bCs/>
                <w:i/>
                <w:iCs/>
              </w:rPr>
              <w:t>Создание среды</w:t>
            </w:r>
          </w:p>
        </w:tc>
        <w:tc>
          <w:tcPr>
            <w:tcW w:w="1585" w:type="dxa"/>
          </w:tcPr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Август 2016</w:t>
            </w:r>
          </w:p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Май 2018</w:t>
            </w:r>
          </w:p>
        </w:tc>
        <w:tc>
          <w:tcPr>
            <w:tcW w:w="2171" w:type="dxa"/>
          </w:tcPr>
          <w:p w:rsidR="00851977" w:rsidRDefault="00851977" w:rsidP="00BC725A">
            <w:pPr>
              <w:spacing w:line="23" w:lineRule="atLeast"/>
              <w:rPr>
                <w:i/>
              </w:rPr>
            </w:pPr>
            <w:r w:rsidRPr="00F472FE">
              <w:rPr>
                <w:i/>
              </w:rPr>
              <w:t>Создание условий для здоровьесбережения и здоровьеразвития ребенка с особыми потребностями (с ограниченными возможностями здоровья).</w:t>
            </w:r>
          </w:p>
          <w:p w:rsidR="00851977" w:rsidRPr="00A973DB" w:rsidRDefault="00851977" w:rsidP="00BC725A">
            <w:pPr>
              <w:spacing w:line="23" w:lineRule="atLeast"/>
              <w:rPr>
                <w:i/>
              </w:rPr>
            </w:pPr>
            <w:r w:rsidRPr="00A973DB">
              <w:rPr>
                <w:i/>
              </w:rPr>
              <w:t xml:space="preserve">Формировать здоровьесберегающие пространства в ДОУ на основе методики </w:t>
            </w:r>
          </w:p>
          <w:p w:rsidR="00851977" w:rsidRPr="00A973DB" w:rsidRDefault="00851977" w:rsidP="00BC725A">
            <w:pPr>
              <w:spacing w:line="23" w:lineRule="atLeast"/>
              <w:rPr>
                <w:i/>
              </w:rPr>
            </w:pPr>
            <w:r w:rsidRPr="00A973DB">
              <w:rPr>
                <w:i/>
              </w:rPr>
              <w:t>В.Ф Базарного</w:t>
            </w:r>
          </w:p>
          <w:p w:rsidR="00851977" w:rsidRPr="00A973DB" w:rsidRDefault="00851977" w:rsidP="00BC725A">
            <w:pPr>
              <w:spacing w:line="23" w:lineRule="atLeast"/>
              <w:rPr>
                <w:i/>
              </w:rPr>
            </w:pPr>
          </w:p>
          <w:p w:rsidR="00851977" w:rsidRPr="00C07AD3" w:rsidRDefault="00851977" w:rsidP="00BC725A">
            <w:pPr>
              <w:spacing w:line="23" w:lineRule="atLeast"/>
              <w:rPr>
                <w:i/>
              </w:rPr>
            </w:pPr>
          </w:p>
        </w:tc>
        <w:tc>
          <w:tcPr>
            <w:tcW w:w="1925" w:type="dxa"/>
          </w:tcPr>
          <w:p w:rsidR="00851977" w:rsidRPr="00F472FE" w:rsidRDefault="00851977" w:rsidP="00BC725A">
            <w:pPr>
              <w:spacing w:line="23" w:lineRule="atLeast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-</w:t>
            </w:r>
            <w:r w:rsidRPr="00F472FE">
              <w:rPr>
                <w:bCs/>
                <w:i/>
                <w:iCs/>
              </w:rPr>
              <w:t xml:space="preserve">Большой сухой бассейн </w:t>
            </w:r>
          </w:p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-Конторки</w:t>
            </w:r>
          </w:p>
          <w:p w:rsidR="00851977" w:rsidRPr="00F472FE" w:rsidRDefault="00851977" w:rsidP="00BC725A">
            <w:pPr>
              <w:spacing w:line="23" w:lineRule="atLeast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-Зрительные ореинтиры</w:t>
            </w:r>
          </w:p>
          <w:p w:rsidR="00851977" w:rsidRPr="00F472FE" w:rsidRDefault="00851977" w:rsidP="00BC725A">
            <w:pPr>
              <w:spacing w:line="23" w:lineRule="atLeast"/>
              <w:rPr>
                <w:bCs/>
                <w:i/>
                <w:iCs/>
              </w:rPr>
            </w:pPr>
            <w:r w:rsidRPr="00F472FE">
              <w:rPr>
                <w:bCs/>
                <w:i/>
                <w:iCs/>
              </w:rPr>
              <w:t xml:space="preserve">- Детские тренажеры </w:t>
            </w:r>
          </w:p>
          <w:p w:rsidR="00851977" w:rsidRPr="00001FEB" w:rsidRDefault="00851977" w:rsidP="00BC725A">
            <w:pPr>
              <w:spacing w:line="23" w:lineRule="atLeast"/>
              <w:rPr>
                <w:bCs/>
                <w:i/>
                <w:iCs/>
              </w:rPr>
            </w:pPr>
            <w:r w:rsidRPr="00F472FE">
              <w:rPr>
                <w:bCs/>
                <w:i/>
                <w:iCs/>
              </w:rPr>
              <w:t>- Оборудование по доступной среде</w:t>
            </w:r>
          </w:p>
        </w:tc>
        <w:tc>
          <w:tcPr>
            <w:tcW w:w="1916" w:type="dxa"/>
          </w:tcPr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Заведующий, старший воспитатель</w:t>
            </w:r>
          </w:p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</w:p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</w:p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</w:p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</w:p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</w:p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</w:p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</w:p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</w:p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</w:p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</w:p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</w:p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</w:p>
          <w:p w:rsidR="00851977" w:rsidRDefault="00851977" w:rsidP="00BC725A">
            <w:pPr>
              <w:spacing w:line="23" w:lineRule="atLeast"/>
              <w:rPr>
                <w:bCs/>
                <w:i/>
                <w:iCs/>
              </w:rPr>
            </w:pPr>
          </w:p>
        </w:tc>
      </w:tr>
      <w:tr w:rsidR="00851977" w:rsidRPr="00454FB1" w:rsidTr="000B336A">
        <w:trPr>
          <w:trHeight w:val="848"/>
        </w:trPr>
        <w:tc>
          <w:tcPr>
            <w:tcW w:w="749" w:type="dxa"/>
            <w:vMerge w:val="restart"/>
            <w:textDirection w:val="btLr"/>
            <w:vAlign w:val="center"/>
          </w:tcPr>
          <w:p w:rsidR="00851977" w:rsidRPr="00454FB1" w:rsidRDefault="00851977" w:rsidP="000B336A">
            <w:pPr>
              <w:spacing w:line="23" w:lineRule="atLeast"/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454FB1">
              <w:rPr>
                <w:b/>
                <w:bCs/>
                <w:i/>
                <w:iCs/>
              </w:rPr>
              <w:t>Практический</w:t>
            </w:r>
          </w:p>
        </w:tc>
        <w:tc>
          <w:tcPr>
            <w:tcW w:w="2336" w:type="dxa"/>
          </w:tcPr>
          <w:p w:rsidR="00851977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Реализация программы «Здоровый малыш»</w:t>
            </w:r>
          </w:p>
          <w:p w:rsidR="00851977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</w:p>
          <w:p w:rsidR="00851977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</w:p>
          <w:p w:rsidR="00851977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</w:p>
          <w:p w:rsidR="00851977" w:rsidRPr="00454FB1" w:rsidRDefault="00851977" w:rsidP="000B336A">
            <w:pPr>
              <w:spacing w:line="23" w:lineRule="atLeast"/>
              <w:rPr>
                <w:bCs/>
                <w:i/>
                <w:iCs/>
              </w:rPr>
            </w:pPr>
          </w:p>
        </w:tc>
        <w:tc>
          <w:tcPr>
            <w:tcW w:w="1585" w:type="dxa"/>
          </w:tcPr>
          <w:p w:rsidR="00851977" w:rsidRPr="00454FB1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В течение года</w:t>
            </w:r>
          </w:p>
        </w:tc>
        <w:tc>
          <w:tcPr>
            <w:tcW w:w="2171" w:type="dxa"/>
          </w:tcPr>
          <w:p w:rsidR="00851977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Решение оздоровительных задач всеми средствами физической культуры.</w:t>
            </w:r>
          </w:p>
          <w:p w:rsidR="00851977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Предупреждение острых заболеваний и невротических состояний разными методами профилактики.</w:t>
            </w:r>
          </w:p>
          <w:p w:rsidR="00851977" w:rsidRPr="00454FB1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lastRenderedPageBreak/>
              <w:t>Развитие у всех участников образовательного процесса мотивационных основ здорового образа жизни.</w:t>
            </w:r>
          </w:p>
        </w:tc>
        <w:tc>
          <w:tcPr>
            <w:tcW w:w="1925" w:type="dxa"/>
          </w:tcPr>
          <w:p w:rsidR="00851977" w:rsidRPr="00454FB1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lastRenderedPageBreak/>
              <w:t>Учебный план ДОУ, сетка занятий, режим дня</w:t>
            </w:r>
          </w:p>
        </w:tc>
        <w:tc>
          <w:tcPr>
            <w:tcW w:w="1916" w:type="dxa"/>
          </w:tcPr>
          <w:p w:rsidR="00851977" w:rsidRPr="00454FB1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 w:rsidRPr="00A973DB">
              <w:rPr>
                <w:bCs/>
                <w:i/>
                <w:iCs/>
              </w:rPr>
              <w:t>Старший воспитатель</w:t>
            </w:r>
            <w:r>
              <w:rPr>
                <w:bCs/>
                <w:i/>
                <w:iCs/>
              </w:rPr>
              <w:t>, специалисты ДОУ</w:t>
            </w:r>
          </w:p>
        </w:tc>
      </w:tr>
      <w:tr w:rsidR="00851977" w:rsidRPr="00454FB1" w:rsidTr="000B336A">
        <w:trPr>
          <w:trHeight w:val="946"/>
        </w:trPr>
        <w:tc>
          <w:tcPr>
            <w:tcW w:w="749" w:type="dxa"/>
            <w:vMerge/>
            <w:vAlign w:val="center"/>
          </w:tcPr>
          <w:p w:rsidR="00851977" w:rsidRPr="00454FB1" w:rsidRDefault="00851977" w:rsidP="000B336A">
            <w:pPr>
              <w:spacing w:line="23" w:lineRule="atLeast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336" w:type="dxa"/>
          </w:tcPr>
          <w:p w:rsidR="00851977" w:rsidRPr="00454FB1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 w:rsidRPr="00C45391">
              <w:rPr>
                <w:bCs/>
                <w:i/>
                <w:iCs/>
              </w:rPr>
              <w:t>Разработка и апробация</w:t>
            </w:r>
            <w:r>
              <w:rPr>
                <w:bCs/>
                <w:i/>
                <w:iCs/>
              </w:rPr>
              <w:t xml:space="preserve">и реализация </w:t>
            </w:r>
            <w:r w:rsidRPr="00C45391">
              <w:rPr>
                <w:bCs/>
                <w:i/>
                <w:iCs/>
              </w:rPr>
              <w:t>инновационных здоровьесберегающих и здоровьеразвивающих технологий</w:t>
            </w:r>
            <w:r>
              <w:rPr>
                <w:bCs/>
                <w:i/>
                <w:iCs/>
              </w:rPr>
              <w:t xml:space="preserve"> в системе реализации АООП для детей с ТНР, ЗПР</w:t>
            </w:r>
          </w:p>
        </w:tc>
        <w:tc>
          <w:tcPr>
            <w:tcW w:w="1585" w:type="dxa"/>
          </w:tcPr>
          <w:p w:rsidR="00851977" w:rsidRPr="00454FB1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 w:rsidRPr="00C45391">
              <w:rPr>
                <w:bCs/>
                <w:i/>
                <w:iCs/>
              </w:rPr>
              <w:t>В течение года</w:t>
            </w:r>
          </w:p>
        </w:tc>
        <w:tc>
          <w:tcPr>
            <w:tcW w:w="2171" w:type="dxa"/>
          </w:tcPr>
          <w:p w:rsidR="00851977" w:rsidRPr="00A973DB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 w:rsidRPr="00A973DB">
              <w:rPr>
                <w:bCs/>
                <w:i/>
                <w:iCs/>
              </w:rPr>
              <w:t>Разработать систему мероприятий, реализующих инновационные здоровьесберегающие технологии:</w:t>
            </w:r>
          </w:p>
          <w:p w:rsidR="00851977" w:rsidRPr="00A973DB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 w:rsidRPr="00A973DB">
              <w:rPr>
                <w:bCs/>
                <w:i/>
                <w:iCs/>
              </w:rPr>
              <w:t>Использование конторок</w:t>
            </w:r>
          </w:p>
          <w:p w:rsidR="00851977" w:rsidRPr="00A973DB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 w:rsidRPr="00A973DB">
              <w:rPr>
                <w:bCs/>
                <w:i/>
                <w:iCs/>
              </w:rPr>
              <w:t xml:space="preserve"> большой сухой бассейн,</w:t>
            </w:r>
          </w:p>
          <w:p w:rsidR="00851977" w:rsidRPr="00A973DB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 w:rsidRPr="00A973DB">
              <w:rPr>
                <w:bCs/>
                <w:i/>
                <w:iCs/>
              </w:rPr>
              <w:t xml:space="preserve">кинезиология, </w:t>
            </w:r>
          </w:p>
          <w:p w:rsidR="00851977" w:rsidRPr="00A973DB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 w:rsidRPr="00A973DB">
              <w:rPr>
                <w:bCs/>
                <w:i/>
                <w:iCs/>
              </w:rPr>
              <w:t>биоэнергопластика,</w:t>
            </w:r>
          </w:p>
          <w:p w:rsidR="00851977" w:rsidRPr="00454FB1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 w:rsidRPr="00A973DB">
              <w:rPr>
                <w:bCs/>
                <w:i/>
                <w:iCs/>
              </w:rPr>
              <w:t xml:space="preserve"> использование детских тренажеров, оборудование по доступной среде.</w:t>
            </w:r>
          </w:p>
        </w:tc>
        <w:tc>
          <w:tcPr>
            <w:tcW w:w="1925" w:type="dxa"/>
          </w:tcPr>
          <w:p w:rsidR="00851977" w:rsidRPr="00454FB1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Оборудование коррекционного блока, спортивная площадка.</w:t>
            </w:r>
          </w:p>
        </w:tc>
        <w:tc>
          <w:tcPr>
            <w:tcW w:w="1916" w:type="dxa"/>
          </w:tcPr>
          <w:p w:rsidR="00851977" w:rsidRPr="00454FB1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 w:rsidRPr="00454FB1">
              <w:rPr>
                <w:bCs/>
                <w:i/>
                <w:iCs/>
              </w:rPr>
              <w:t xml:space="preserve">Старший воспитатель; </w:t>
            </w:r>
            <w:r>
              <w:rPr>
                <w:bCs/>
                <w:i/>
                <w:iCs/>
              </w:rPr>
              <w:t>специалисты ДОУ</w:t>
            </w:r>
          </w:p>
        </w:tc>
      </w:tr>
      <w:tr w:rsidR="00851977" w:rsidRPr="00454FB1" w:rsidTr="000B336A">
        <w:trPr>
          <w:trHeight w:val="1674"/>
        </w:trPr>
        <w:tc>
          <w:tcPr>
            <w:tcW w:w="749" w:type="dxa"/>
            <w:vMerge/>
            <w:vAlign w:val="center"/>
          </w:tcPr>
          <w:p w:rsidR="00851977" w:rsidRPr="00454FB1" w:rsidRDefault="00851977" w:rsidP="000B336A">
            <w:pPr>
              <w:spacing w:line="23" w:lineRule="atLeast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336" w:type="dxa"/>
          </w:tcPr>
          <w:p w:rsidR="00851977" w:rsidRPr="00454FB1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Проведение совместных мероприятий с родителями</w:t>
            </w:r>
          </w:p>
        </w:tc>
        <w:tc>
          <w:tcPr>
            <w:tcW w:w="1585" w:type="dxa"/>
          </w:tcPr>
          <w:p w:rsidR="00851977" w:rsidRPr="00454FB1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 w:rsidRPr="00A973DB">
              <w:rPr>
                <w:bCs/>
                <w:i/>
                <w:iCs/>
              </w:rPr>
              <w:t>В течение года</w:t>
            </w:r>
          </w:p>
        </w:tc>
        <w:tc>
          <w:tcPr>
            <w:tcW w:w="2171" w:type="dxa"/>
          </w:tcPr>
          <w:p w:rsidR="00851977" w:rsidRPr="00454FB1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Обеспечить взаимосвязь «Детский сад-родители»</w:t>
            </w:r>
          </w:p>
        </w:tc>
        <w:tc>
          <w:tcPr>
            <w:tcW w:w="1925" w:type="dxa"/>
          </w:tcPr>
          <w:p w:rsidR="00851977" w:rsidRPr="00454FB1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План мероприятий</w:t>
            </w:r>
          </w:p>
        </w:tc>
        <w:tc>
          <w:tcPr>
            <w:tcW w:w="1916" w:type="dxa"/>
          </w:tcPr>
          <w:p w:rsidR="00851977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Старший воспитатель, педагоги</w:t>
            </w:r>
          </w:p>
          <w:p w:rsidR="00851977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</w:p>
          <w:p w:rsidR="00851977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</w:p>
          <w:p w:rsidR="00851977" w:rsidRPr="00454FB1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</w:p>
        </w:tc>
      </w:tr>
      <w:tr w:rsidR="00851977" w:rsidRPr="00454FB1" w:rsidTr="000B336A">
        <w:trPr>
          <w:trHeight w:val="1069"/>
        </w:trPr>
        <w:tc>
          <w:tcPr>
            <w:tcW w:w="749" w:type="dxa"/>
            <w:vMerge/>
            <w:vAlign w:val="center"/>
          </w:tcPr>
          <w:p w:rsidR="00851977" w:rsidRPr="00454FB1" w:rsidRDefault="00851977" w:rsidP="000B336A">
            <w:pPr>
              <w:spacing w:line="23" w:lineRule="atLeast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336" w:type="dxa"/>
          </w:tcPr>
          <w:p w:rsidR="00851977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Проведение заседаний психолого-медико-педагогического консилиума в ДОУ</w:t>
            </w:r>
          </w:p>
        </w:tc>
        <w:tc>
          <w:tcPr>
            <w:tcW w:w="1585" w:type="dxa"/>
          </w:tcPr>
          <w:p w:rsidR="00851977" w:rsidRPr="00A973DB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 w:rsidRPr="00A973DB">
              <w:rPr>
                <w:bCs/>
                <w:i/>
                <w:iCs/>
              </w:rPr>
              <w:t>В течение года</w:t>
            </w:r>
          </w:p>
        </w:tc>
        <w:tc>
          <w:tcPr>
            <w:tcW w:w="2171" w:type="dxa"/>
          </w:tcPr>
          <w:p w:rsidR="00851977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О</w:t>
            </w:r>
            <w:r w:rsidRPr="003767D5">
              <w:rPr>
                <w:bCs/>
                <w:i/>
                <w:iCs/>
              </w:rPr>
              <w:t>рганизация помощи детям с ограниченными возможностями здоровья и (или) отклонениями в поведении, проведения их комплексного обследования и подготовки рекомендаций</w:t>
            </w:r>
            <w:r>
              <w:rPr>
                <w:bCs/>
                <w:i/>
                <w:iCs/>
              </w:rPr>
              <w:t>.</w:t>
            </w:r>
          </w:p>
        </w:tc>
        <w:tc>
          <w:tcPr>
            <w:tcW w:w="1925" w:type="dxa"/>
          </w:tcPr>
          <w:p w:rsidR="00851977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Согласно плана</w:t>
            </w:r>
          </w:p>
        </w:tc>
        <w:tc>
          <w:tcPr>
            <w:tcW w:w="1916" w:type="dxa"/>
          </w:tcPr>
          <w:p w:rsidR="00851977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Заведующий, старший воспитатель, специалисты, педагоги, врач, мед.сестра</w:t>
            </w:r>
          </w:p>
          <w:p w:rsidR="00851977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</w:p>
          <w:p w:rsidR="00851977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</w:p>
          <w:p w:rsidR="00851977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</w:p>
        </w:tc>
      </w:tr>
      <w:tr w:rsidR="00851977" w:rsidRPr="00454FB1" w:rsidTr="000B336A">
        <w:trPr>
          <w:cantSplit/>
          <w:trHeight w:val="1134"/>
        </w:trPr>
        <w:tc>
          <w:tcPr>
            <w:tcW w:w="749" w:type="dxa"/>
            <w:vMerge w:val="restart"/>
            <w:textDirection w:val="btLr"/>
            <w:vAlign w:val="center"/>
          </w:tcPr>
          <w:p w:rsidR="00851977" w:rsidRPr="00454FB1" w:rsidRDefault="00851977" w:rsidP="000B336A">
            <w:pPr>
              <w:spacing w:line="23" w:lineRule="atLeast"/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454FB1">
              <w:rPr>
                <w:b/>
                <w:bCs/>
                <w:i/>
                <w:iCs/>
              </w:rPr>
              <w:lastRenderedPageBreak/>
              <w:t xml:space="preserve">Аналитический </w:t>
            </w:r>
          </w:p>
        </w:tc>
        <w:tc>
          <w:tcPr>
            <w:tcW w:w="2336" w:type="dxa"/>
          </w:tcPr>
          <w:p w:rsidR="00851977" w:rsidRPr="00454FB1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 w:rsidRPr="00454FB1">
              <w:rPr>
                <w:bCs/>
                <w:i/>
                <w:iCs/>
              </w:rPr>
              <w:t>Проведение заседания по итогам реализации проекта в течение года.</w:t>
            </w:r>
          </w:p>
          <w:p w:rsidR="00851977" w:rsidRPr="00454FB1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</w:p>
        </w:tc>
        <w:tc>
          <w:tcPr>
            <w:tcW w:w="1585" w:type="dxa"/>
          </w:tcPr>
          <w:p w:rsidR="00851977" w:rsidRPr="00454FB1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 w:rsidRPr="00454FB1">
              <w:rPr>
                <w:bCs/>
                <w:i/>
                <w:iCs/>
              </w:rPr>
              <w:t>июнь</w:t>
            </w:r>
          </w:p>
        </w:tc>
        <w:tc>
          <w:tcPr>
            <w:tcW w:w="2171" w:type="dxa"/>
          </w:tcPr>
          <w:p w:rsidR="00851977" w:rsidRPr="00454FB1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 w:rsidRPr="00454FB1">
              <w:rPr>
                <w:bCs/>
                <w:i/>
                <w:iCs/>
              </w:rPr>
              <w:t>Подвести промежуточные итоги. Внести коррективы в работу по проекту. Обсудить трудности и продумать пути их минимизации.</w:t>
            </w:r>
          </w:p>
        </w:tc>
        <w:tc>
          <w:tcPr>
            <w:tcW w:w="1925" w:type="dxa"/>
          </w:tcPr>
          <w:p w:rsidR="00851977" w:rsidRPr="00454FB1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 w:rsidRPr="00454FB1">
              <w:rPr>
                <w:bCs/>
                <w:i/>
                <w:iCs/>
              </w:rPr>
              <w:t>База данных здоровья дошкольников. Годовой отчет о заболеваемости детей ДОУ (данные за последние 3 года). Отчеты о проводимых мероприятиях по реализации проекта</w:t>
            </w:r>
            <w:r>
              <w:rPr>
                <w:bCs/>
                <w:i/>
                <w:iCs/>
              </w:rPr>
              <w:t>.</w:t>
            </w:r>
            <w:r w:rsidRPr="00454FB1">
              <w:rPr>
                <w:bCs/>
                <w:i/>
                <w:iCs/>
              </w:rPr>
              <w:t>.</w:t>
            </w:r>
          </w:p>
        </w:tc>
        <w:tc>
          <w:tcPr>
            <w:tcW w:w="1916" w:type="dxa"/>
          </w:tcPr>
          <w:p w:rsidR="00851977" w:rsidRPr="003767D5" w:rsidRDefault="00851977" w:rsidP="000B336A">
            <w:pPr>
              <w:rPr>
                <w:bCs/>
                <w:i/>
                <w:iCs/>
              </w:rPr>
            </w:pPr>
            <w:r w:rsidRPr="003767D5">
              <w:rPr>
                <w:bCs/>
                <w:i/>
                <w:iCs/>
              </w:rPr>
              <w:t>Заведующий, старший воспитатель, специалисты, педагоги, врач, мед.сестра</w:t>
            </w:r>
          </w:p>
          <w:p w:rsidR="00851977" w:rsidRPr="00454FB1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</w:p>
        </w:tc>
      </w:tr>
      <w:tr w:rsidR="00851977" w:rsidRPr="00454FB1" w:rsidTr="000B336A">
        <w:trPr>
          <w:cantSplit/>
          <w:trHeight w:val="370"/>
        </w:trPr>
        <w:tc>
          <w:tcPr>
            <w:tcW w:w="749" w:type="dxa"/>
            <w:vMerge/>
            <w:textDirection w:val="btLr"/>
            <w:vAlign w:val="center"/>
          </w:tcPr>
          <w:p w:rsidR="00851977" w:rsidRPr="00454FB1" w:rsidRDefault="00851977" w:rsidP="000B336A">
            <w:pPr>
              <w:spacing w:line="23" w:lineRule="atLeast"/>
              <w:ind w:left="113" w:right="113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336" w:type="dxa"/>
          </w:tcPr>
          <w:p w:rsidR="00851977" w:rsidRPr="00454FB1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Публикация опыта работы в специализированных изданиях</w:t>
            </w:r>
          </w:p>
        </w:tc>
        <w:tc>
          <w:tcPr>
            <w:tcW w:w="1585" w:type="dxa"/>
          </w:tcPr>
          <w:p w:rsidR="00851977" w:rsidRPr="00454FB1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 w:rsidRPr="003767D5">
              <w:rPr>
                <w:bCs/>
                <w:i/>
                <w:iCs/>
              </w:rPr>
              <w:t>В течение года</w:t>
            </w:r>
          </w:p>
        </w:tc>
        <w:tc>
          <w:tcPr>
            <w:tcW w:w="2171" w:type="dxa"/>
          </w:tcPr>
          <w:p w:rsidR="00851977" w:rsidRPr="00454FB1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Распространение опыта работы</w:t>
            </w:r>
          </w:p>
        </w:tc>
        <w:tc>
          <w:tcPr>
            <w:tcW w:w="1925" w:type="dxa"/>
          </w:tcPr>
          <w:p w:rsidR="00851977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 w:rsidRPr="003767D5">
              <w:rPr>
                <w:bCs/>
                <w:i/>
                <w:iCs/>
              </w:rPr>
              <w:t>Подготовка статей в сборнике материалов VIII Всероссийской научно-практической конференции «Современное непрерывное образование и инновационное развитие» 2018г. г. Серпухов</w:t>
            </w:r>
          </w:p>
          <w:p w:rsidR="00851977" w:rsidRPr="003767D5" w:rsidRDefault="00851977" w:rsidP="000B336A">
            <w:pPr>
              <w:rPr>
                <w:bCs/>
                <w:i/>
                <w:iCs/>
              </w:rPr>
            </w:pPr>
            <w:r w:rsidRPr="003767D5">
              <w:rPr>
                <w:bCs/>
                <w:i/>
                <w:iCs/>
              </w:rPr>
              <w:t>Всероссийский электронный журнал «Педагог года» статья «Физкультурный досуг для детей старшего дошкольного возраста с участием родителей «Что случилось с Карлсоном?»</w:t>
            </w:r>
          </w:p>
          <w:p w:rsidR="00851977" w:rsidRPr="00454FB1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</w:p>
        </w:tc>
        <w:tc>
          <w:tcPr>
            <w:tcW w:w="1916" w:type="dxa"/>
          </w:tcPr>
          <w:p w:rsidR="00851977" w:rsidRPr="00454FB1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 w:rsidRPr="003767D5">
              <w:rPr>
                <w:bCs/>
                <w:i/>
                <w:iCs/>
              </w:rPr>
              <w:t>Заведующий, старший восп</w:t>
            </w:r>
            <w:r>
              <w:rPr>
                <w:bCs/>
                <w:i/>
                <w:iCs/>
              </w:rPr>
              <w:t>итатель, специалисты, педагоги.</w:t>
            </w:r>
          </w:p>
        </w:tc>
      </w:tr>
      <w:tr w:rsidR="00851977" w:rsidRPr="00454FB1" w:rsidTr="000B336A">
        <w:trPr>
          <w:cantSplit/>
          <w:trHeight w:val="370"/>
        </w:trPr>
        <w:tc>
          <w:tcPr>
            <w:tcW w:w="749" w:type="dxa"/>
            <w:textDirection w:val="btLr"/>
            <w:vAlign w:val="center"/>
          </w:tcPr>
          <w:p w:rsidR="00851977" w:rsidRPr="00454FB1" w:rsidRDefault="00851977" w:rsidP="000B336A">
            <w:pPr>
              <w:spacing w:line="23" w:lineRule="atLeast"/>
              <w:ind w:left="113" w:right="113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336" w:type="dxa"/>
          </w:tcPr>
          <w:p w:rsidR="00851977" w:rsidRPr="003767D5" w:rsidRDefault="00851977" w:rsidP="000B336A">
            <w:pPr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П</w:t>
            </w:r>
            <w:r w:rsidRPr="003767D5">
              <w:rPr>
                <w:bCs/>
                <w:i/>
                <w:iCs/>
              </w:rPr>
              <w:t>опуляризация и внедрение инновационных подходов в области</w:t>
            </w:r>
          </w:p>
          <w:p w:rsidR="00851977" w:rsidRPr="00454FB1" w:rsidRDefault="00851977" w:rsidP="000B336A">
            <w:pPr>
              <w:rPr>
                <w:bCs/>
                <w:i/>
                <w:iCs/>
              </w:rPr>
            </w:pPr>
            <w:r w:rsidRPr="003767D5">
              <w:rPr>
                <w:bCs/>
                <w:i/>
                <w:iCs/>
              </w:rPr>
              <w:t>системы образования РФ;</w:t>
            </w:r>
          </w:p>
        </w:tc>
        <w:tc>
          <w:tcPr>
            <w:tcW w:w="1585" w:type="dxa"/>
          </w:tcPr>
          <w:p w:rsidR="00851977" w:rsidRPr="00454FB1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Апрель-май</w:t>
            </w:r>
          </w:p>
        </w:tc>
        <w:tc>
          <w:tcPr>
            <w:tcW w:w="2171" w:type="dxa"/>
          </w:tcPr>
          <w:p w:rsidR="00851977" w:rsidRPr="00ED12FE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Обобщение и распространение</w:t>
            </w:r>
            <w:r w:rsidRPr="00ED12FE">
              <w:rPr>
                <w:bCs/>
                <w:i/>
                <w:iCs/>
              </w:rPr>
              <w:t xml:space="preserve"> опыта работы образовательных</w:t>
            </w:r>
          </w:p>
          <w:p w:rsidR="00851977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 w:rsidRPr="00ED12FE">
              <w:rPr>
                <w:bCs/>
                <w:i/>
                <w:iCs/>
              </w:rPr>
              <w:t>организаций;</w:t>
            </w:r>
          </w:p>
          <w:p w:rsidR="00851977" w:rsidRPr="00ED12FE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Р</w:t>
            </w:r>
            <w:r w:rsidRPr="00ED12FE">
              <w:rPr>
                <w:bCs/>
                <w:i/>
                <w:iCs/>
              </w:rPr>
              <w:t>азвитие обмена передовым опытом между организациями</w:t>
            </w:r>
          </w:p>
          <w:p w:rsidR="00851977" w:rsidRPr="00454FB1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 w:rsidRPr="00ED12FE">
              <w:rPr>
                <w:bCs/>
                <w:i/>
                <w:iCs/>
              </w:rPr>
              <w:t>системы образования РФ</w:t>
            </w:r>
          </w:p>
        </w:tc>
        <w:tc>
          <w:tcPr>
            <w:tcW w:w="1925" w:type="dxa"/>
          </w:tcPr>
          <w:p w:rsidR="00851977" w:rsidRPr="00ED12FE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Формат</w:t>
            </w:r>
            <w:r w:rsidRPr="00ED12FE">
              <w:rPr>
                <w:bCs/>
                <w:i/>
                <w:iCs/>
              </w:rPr>
              <w:t>открытой публичной выставочной интернет-площадки на</w:t>
            </w:r>
          </w:p>
          <w:p w:rsidR="00851977" w:rsidRPr="00ED12FE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 w:rsidRPr="00ED12FE">
              <w:rPr>
                <w:bCs/>
                <w:i/>
                <w:iCs/>
              </w:rPr>
              <w:t>всероссийском уровне.</w:t>
            </w:r>
          </w:p>
          <w:p w:rsidR="00851977" w:rsidRPr="00454FB1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</w:p>
        </w:tc>
        <w:tc>
          <w:tcPr>
            <w:tcW w:w="1916" w:type="dxa"/>
          </w:tcPr>
          <w:p w:rsidR="00851977" w:rsidRPr="00454FB1" w:rsidRDefault="00851977" w:rsidP="000B336A">
            <w:pPr>
              <w:spacing w:line="23" w:lineRule="atLeast"/>
              <w:jc w:val="both"/>
              <w:rPr>
                <w:bCs/>
                <w:i/>
                <w:iCs/>
              </w:rPr>
            </w:pPr>
            <w:r w:rsidRPr="00ED12FE">
              <w:rPr>
                <w:bCs/>
                <w:i/>
                <w:iCs/>
              </w:rPr>
              <w:t>Заведующий, старший воспитатель, специалисты, педагоги.</w:t>
            </w:r>
          </w:p>
        </w:tc>
      </w:tr>
    </w:tbl>
    <w:p w:rsidR="00851977" w:rsidRDefault="00851977" w:rsidP="00851977">
      <w:pPr>
        <w:spacing w:after="0" w:line="23" w:lineRule="atLeast"/>
        <w:ind w:firstLine="708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51977" w:rsidRPr="0058721F" w:rsidRDefault="00851977" w:rsidP="00851977">
      <w:pPr>
        <w:spacing w:after="0" w:line="23" w:lineRule="atLeast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8721F">
        <w:rPr>
          <w:rFonts w:ascii="Times New Roman" w:hAnsi="Times New Roman" w:cs="Times New Roman"/>
          <w:b/>
          <w:color w:val="000000"/>
          <w:sz w:val="28"/>
          <w:szCs w:val="28"/>
        </w:rPr>
        <w:t>Оценка эффективности реализации проекта</w:t>
      </w:r>
    </w:p>
    <w:p w:rsidR="00851977" w:rsidRPr="0058721F" w:rsidRDefault="00851977" w:rsidP="00D95ADD">
      <w:pPr>
        <w:spacing w:after="0" w:line="23" w:lineRule="atLeast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8721F">
        <w:rPr>
          <w:rFonts w:ascii="Times New Roman" w:hAnsi="Times New Roman" w:cs="Times New Roman"/>
          <w:color w:val="000000"/>
          <w:sz w:val="28"/>
          <w:szCs w:val="28"/>
        </w:rPr>
        <w:t>Внедрение инновационного проекта «Здоровьесберегающий педагогический проект обучение через движение «Учись-двигаясь, двигаясь-учись!» для реализации в условиях дошкольного образовательного учреждения компенсирующего вида.» будет способствовать расширению содержания образования в области здоровья, повышению его качества и усилению преемственности между дошкольным и начальным общим образованием.</w:t>
      </w:r>
    </w:p>
    <w:p w:rsidR="00851977" w:rsidRPr="0058721F" w:rsidRDefault="0058721F" w:rsidP="00D95ADD">
      <w:pPr>
        <w:spacing w:after="0" w:line="23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851977" w:rsidRPr="0058721F">
        <w:rPr>
          <w:rFonts w:ascii="Times New Roman" w:hAnsi="Times New Roman" w:cs="Times New Roman"/>
          <w:color w:val="000000"/>
          <w:sz w:val="28"/>
          <w:szCs w:val="28"/>
        </w:rPr>
        <w:t xml:space="preserve">Распространение инновационного проекта будет являться практическим материалом для интеграции образовательных областей. </w:t>
      </w:r>
    </w:p>
    <w:p w:rsidR="0058721F" w:rsidRDefault="00851977" w:rsidP="00D95ADD">
      <w:pPr>
        <w:spacing w:after="0" w:line="23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58721F">
        <w:rPr>
          <w:rFonts w:ascii="Times New Roman" w:hAnsi="Times New Roman" w:cs="Times New Roman"/>
          <w:color w:val="000000"/>
          <w:sz w:val="28"/>
          <w:szCs w:val="28"/>
        </w:rPr>
        <w:t>В связи с тем, что здоровье  является основой жизни каждого человека, и ежедневно дети и их родители сталкиваются с решением ситуаций, проблем, то знания, приобретенные взрослыми и детьми в ходе проекта, будут способствовать формированию здорового образа жизни.</w:t>
      </w:r>
    </w:p>
    <w:p w:rsidR="00851977" w:rsidRPr="0058721F" w:rsidRDefault="00851977" w:rsidP="00D95ADD">
      <w:pPr>
        <w:spacing w:after="0" w:line="23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5872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5AD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8721F">
        <w:rPr>
          <w:rFonts w:ascii="Times New Roman" w:hAnsi="Times New Roman" w:cs="Times New Roman"/>
          <w:color w:val="000000"/>
          <w:sz w:val="28"/>
          <w:szCs w:val="28"/>
        </w:rPr>
        <w:t xml:space="preserve">Участие в проекте педагогов   гарантирует развитие их инновационного </w:t>
      </w:r>
      <w:r w:rsidR="00D95ADD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58721F">
        <w:rPr>
          <w:rFonts w:ascii="Times New Roman" w:hAnsi="Times New Roman" w:cs="Times New Roman"/>
          <w:color w:val="000000"/>
          <w:sz w:val="28"/>
          <w:szCs w:val="28"/>
        </w:rPr>
        <w:t>отенциала.</w:t>
      </w:r>
    </w:p>
    <w:p w:rsidR="00851977" w:rsidRPr="0058721F" w:rsidRDefault="0058721F" w:rsidP="00D95ADD">
      <w:pPr>
        <w:spacing w:after="0" w:line="23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851977" w:rsidRPr="0058721F">
        <w:rPr>
          <w:rFonts w:ascii="Times New Roman" w:hAnsi="Times New Roman" w:cs="Times New Roman"/>
          <w:color w:val="000000"/>
          <w:sz w:val="28"/>
          <w:szCs w:val="28"/>
        </w:rPr>
        <w:t>Созданная</w:t>
      </w:r>
      <w:r w:rsidR="00D95AD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1977" w:rsidRPr="0058721F">
        <w:rPr>
          <w:rFonts w:ascii="Times New Roman" w:hAnsi="Times New Roman" w:cs="Times New Roman"/>
          <w:color w:val="000000"/>
          <w:sz w:val="28"/>
          <w:szCs w:val="28"/>
        </w:rPr>
        <w:t>система</w:t>
      </w:r>
      <w:r w:rsidR="00D95AD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1977" w:rsidRPr="0058721F">
        <w:rPr>
          <w:rFonts w:ascii="Times New Roman" w:hAnsi="Times New Roman" w:cs="Times New Roman"/>
          <w:color w:val="000000"/>
          <w:sz w:val="28"/>
          <w:szCs w:val="28"/>
        </w:rPr>
        <w:t>здоровьесбережения в ДОУ  создаст фундамент прочного союза семейного и общественного воспитани</w:t>
      </w:r>
      <w:r w:rsidR="00D95ADD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851977" w:rsidRPr="0058721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51977" w:rsidRPr="0058721F" w:rsidRDefault="00851977" w:rsidP="00D95ADD">
      <w:pPr>
        <w:spacing w:after="0" w:line="23" w:lineRule="atLeast"/>
        <w:ind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8721F">
        <w:rPr>
          <w:rFonts w:ascii="Times New Roman" w:hAnsi="Times New Roman" w:cs="Times New Roman"/>
          <w:b/>
          <w:color w:val="000000"/>
          <w:sz w:val="28"/>
          <w:szCs w:val="28"/>
        </w:rPr>
        <w:t>Результатами нашей работы мы считаем:</w:t>
      </w:r>
    </w:p>
    <w:p w:rsidR="001E505D" w:rsidRPr="0058721F" w:rsidRDefault="001E505D" w:rsidP="00D95ADD">
      <w:pPr>
        <w:widowControl w:val="0"/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8721F">
        <w:rPr>
          <w:rFonts w:ascii="Times New Roman" w:hAnsi="Times New Roman" w:cs="Times New Roman"/>
          <w:color w:val="000000"/>
          <w:sz w:val="28"/>
          <w:szCs w:val="28"/>
        </w:rPr>
        <w:t>Сформированость  у дошкольников с ОВЗ функциональной зрелости для обучения в школе.</w:t>
      </w:r>
    </w:p>
    <w:p w:rsidR="001E505D" w:rsidRPr="0058721F" w:rsidRDefault="001E505D" w:rsidP="00D95ADD">
      <w:pPr>
        <w:spacing w:after="0" w:line="23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58721F">
        <w:rPr>
          <w:rFonts w:ascii="Times New Roman" w:hAnsi="Times New Roman" w:cs="Times New Roman"/>
          <w:color w:val="000000"/>
          <w:sz w:val="28"/>
          <w:szCs w:val="28"/>
        </w:rPr>
        <w:t>Наши выпускники успешно обучаются в:</w:t>
      </w:r>
    </w:p>
    <w:p w:rsidR="001E505D" w:rsidRPr="0058721F" w:rsidRDefault="001E505D" w:rsidP="00D95ADD">
      <w:pPr>
        <w:pStyle w:val="a9"/>
        <w:numPr>
          <w:ilvl w:val="0"/>
          <w:numId w:val="40"/>
        </w:numPr>
        <w:spacing w:after="0" w:line="23" w:lineRule="atLeast"/>
        <w:ind w:left="709" w:hanging="425"/>
        <w:rPr>
          <w:rFonts w:ascii="Times New Roman" w:hAnsi="Times New Roman" w:cs="Times New Roman"/>
          <w:color w:val="000000"/>
          <w:sz w:val="28"/>
          <w:szCs w:val="28"/>
        </w:rPr>
      </w:pPr>
      <w:r w:rsidRPr="0058721F">
        <w:rPr>
          <w:rFonts w:ascii="Times New Roman" w:hAnsi="Times New Roman" w:cs="Times New Roman"/>
          <w:color w:val="000000"/>
          <w:sz w:val="28"/>
          <w:szCs w:val="28"/>
        </w:rPr>
        <w:t>гимназиях;</w:t>
      </w:r>
    </w:p>
    <w:p w:rsidR="001E505D" w:rsidRPr="0058721F" w:rsidRDefault="001E505D" w:rsidP="00D95ADD">
      <w:pPr>
        <w:pStyle w:val="a9"/>
        <w:numPr>
          <w:ilvl w:val="0"/>
          <w:numId w:val="40"/>
        </w:numPr>
        <w:spacing w:after="0" w:line="23" w:lineRule="atLeast"/>
        <w:ind w:left="709" w:hanging="425"/>
        <w:rPr>
          <w:rFonts w:ascii="Times New Roman" w:hAnsi="Times New Roman" w:cs="Times New Roman"/>
          <w:color w:val="000000"/>
          <w:sz w:val="28"/>
          <w:szCs w:val="28"/>
        </w:rPr>
      </w:pPr>
      <w:r w:rsidRPr="0058721F">
        <w:rPr>
          <w:rFonts w:ascii="Times New Roman" w:hAnsi="Times New Roman" w:cs="Times New Roman"/>
          <w:color w:val="000000"/>
          <w:sz w:val="28"/>
          <w:szCs w:val="28"/>
        </w:rPr>
        <w:t>средних общеобразовательных школах;</w:t>
      </w:r>
    </w:p>
    <w:p w:rsidR="001E505D" w:rsidRPr="0058721F" w:rsidRDefault="001E505D" w:rsidP="00D95ADD">
      <w:pPr>
        <w:pStyle w:val="a9"/>
        <w:numPr>
          <w:ilvl w:val="0"/>
          <w:numId w:val="40"/>
        </w:numPr>
        <w:spacing w:after="0" w:line="23" w:lineRule="atLeast"/>
        <w:ind w:left="709" w:hanging="425"/>
        <w:rPr>
          <w:rFonts w:ascii="Times New Roman" w:hAnsi="Times New Roman" w:cs="Times New Roman"/>
          <w:color w:val="000000"/>
          <w:sz w:val="28"/>
          <w:szCs w:val="28"/>
        </w:rPr>
      </w:pPr>
      <w:r w:rsidRPr="0058721F">
        <w:rPr>
          <w:rFonts w:ascii="Times New Roman" w:hAnsi="Times New Roman" w:cs="Times New Roman"/>
          <w:color w:val="000000"/>
          <w:sz w:val="28"/>
          <w:szCs w:val="28"/>
        </w:rPr>
        <w:t>общеобразовательном учреждении школа-интернат с тяжёлыми нарушениями речи;</w:t>
      </w:r>
    </w:p>
    <w:p w:rsidR="001E505D" w:rsidRPr="0058721F" w:rsidRDefault="001E505D" w:rsidP="00D95ADD">
      <w:pPr>
        <w:pStyle w:val="a9"/>
        <w:numPr>
          <w:ilvl w:val="0"/>
          <w:numId w:val="40"/>
        </w:numPr>
        <w:spacing w:after="0" w:line="23" w:lineRule="atLeast"/>
        <w:ind w:left="709" w:hanging="425"/>
        <w:rPr>
          <w:rFonts w:ascii="Times New Roman" w:hAnsi="Times New Roman" w:cs="Times New Roman"/>
          <w:color w:val="000000"/>
          <w:sz w:val="28"/>
          <w:szCs w:val="28"/>
        </w:rPr>
      </w:pPr>
      <w:r w:rsidRPr="0058721F">
        <w:rPr>
          <w:rFonts w:ascii="Times New Roman" w:hAnsi="Times New Roman" w:cs="Times New Roman"/>
          <w:color w:val="000000"/>
          <w:sz w:val="28"/>
          <w:szCs w:val="28"/>
        </w:rPr>
        <w:t>коррекционных классах для детей с задержкой психического развития;</w:t>
      </w:r>
    </w:p>
    <w:p w:rsidR="001E505D" w:rsidRPr="0058721F" w:rsidRDefault="001E505D" w:rsidP="00D95ADD">
      <w:pPr>
        <w:pStyle w:val="a9"/>
        <w:numPr>
          <w:ilvl w:val="0"/>
          <w:numId w:val="40"/>
        </w:numPr>
        <w:spacing w:after="0" w:line="23" w:lineRule="atLeast"/>
        <w:ind w:left="709" w:hanging="425"/>
        <w:rPr>
          <w:rFonts w:ascii="Times New Roman" w:hAnsi="Times New Roman" w:cs="Times New Roman"/>
          <w:color w:val="000000"/>
          <w:sz w:val="28"/>
          <w:szCs w:val="28"/>
        </w:rPr>
      </w:pPr>
      <w:r w:rsidRPr="0058721F">
        <w:rPr>
          <w:rFonts w:ascii="Times New Roman" w:hAnsi="Times New Roman" w:cs="Times New Roman"/>
          <w:color w:val="000000"/>
          <w:sz w:val="28"/>
          <w:szCs w:val="28"/>
        </w:rPr>
        <w:t>школе- интернате для обучающихся с ограниченными возможностями здоровья.</w:t>
      </w:r>
    </w:p>
    <w:p w:rsidR="001E505D" w:rsidRPr="00AA5243" w:rsidRDefault="001E505D" w:rsidP="00D95ADD">
      <w:pPr>
        <w:widowControl w:val="0"/>
        <w:shd w:val="clear" w:color="auto" w:fill="FFFFFF"/>
        <w:tabs>
          <w:tab w:val="left" w:pos="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A524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A5243">
        <w:rPr>
          <w:rFonts w:ascii="Times New Roman" w:hAnsi="Times New Roman" w:cs="Times New Roman"/>
          <w:color w:val="000000"/>
          <w:sz w:val="28"/>
          <w:szCs w:val="28"/>
        </w:rPr>
        <w:t>Положительная динамика развития детей и легкая адаптация в ДОУ, снижение заболеваемости</w:t>
      </w:r>
      <w:r w:rsidR="00D95AD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E505D" w:rsidRPr="0058721F" w:rsidRDefault="00AA5243" w:rsidP="00D95ADD">
      <w:pPr>
        <w:widowControl w:val="0"/>
        <w:shd w:val="clear" w:color="auto" w:fill="FFFFFF"/>
        <w:tabs>
          <w:tab w:val="left" w:pos="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1E505D" w:rsidRPr="0058721F">
        <w:rPr>
          <w:rFonts w:ascii="Times New Roman" w:hAnsi="Times New Roman" w:cs="Times New Roman"/>
          <w:color w:val="000000"/>
          <w:sz w:val="28"/>
          <w:szCs w:val="28"/>
        </w:rPr>
        <w:t>Выработка правильных привычек сохранения собственного здоровья</w:t>
      </w:r>
      <w:r w:rsidR="00891E3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E505D" w:rsidRPr="0058721F" w:rsidRDefault="00AA5243" w:rsidP="00D95ADD">
      <w:pPr>
        <w:widowControl w:val="0"/>
        <w:shd w:val="clear" w:color="auto" w:fill="FFFFFF"/>
        <w:tabs>
          <w:tab w:val="left" w:pos="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505D" w:rsidRPr="0058721F">
        <w:rPr>
          <w:rFonts w:ascii="Times New Roman" w:hAnsi="Times New Roman" w:cs="Times New Roman"/>
          <w:color w:val="000000"/>
          <w:sz w:val="28"/>
          <w:szCs w:val="28"/>
        </w:rPr>
        <w:t>Удовлетворенность родителей содержанием и результативностью социально-оздоровительной деятельности в ДОУ</w:t>
      </w:r>
      <w:r w:rsidR="00891E3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E505D" w:rsidRPr="0058721F" w:rsidRDefault="0058721F" w:rsidP="00D95ADD">
      <w:pPr>
        <w:pStyle w:val="a9"/>
        <w:widowControl w:val="0"/>
        <w:shd w:val="clear" w:color="auto" w:fill="FFFFFF"/>
        <w:tabs>
          <w:tab w:val="left" w:pos="34"/>
        </w:tabs>
        <w:autoSpaceDE w:val="0"/>
        <w:autoSpaceDN w:val="0"/>
        <w:adjustRightInd w:val="0"/>
        <w:spacing w:after="0" w:line="240" w:lineRule="auto"/>
        <w:ind w:left="3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505D" w:rsidRPr="0058721F">
        <w:rPr>
          <w:rFonts w:ascii="Times New Roman" w:hAnsi="Times New Roman" w:cs="Times New Roman"/>
          <w:color w:val="000000"/>
          <w:sz w:val="28"/>
          <w:szCs w:val="28"/>
        </w:rPr>
        <w:t xml:space="preserve"> Овладение всеми сотрудниками коллектива инновационными технологиями, что обеспечивает максимальную коррекцию детей с </w:t>
      </w:r>
      <w:r w:rsidR="00891E37">
        <w:rPr>
          <w:rFonts w:ascii="Times New Roman" w:hAnsi="Times New Roman" w:cs="Times New Roman"/>
          <w:color w:val="000000"/>
          <w:sz w:val="28"/>
          <w:szCs w:val="28"/>
        </w:rPr>
        <w:t>ЗПР</w:t>
      </w:r>
      <w:r w:rsidR="001E505D" w:rsidRPr="0058721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E505D" w:rsidRDefault="0058721F" w:rsidP="00D95ADD">
      <w:pPr>
        <w:spacing w:after="0" w:line="23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</w:t>
      </w:r>
      <w:r w:rsidR="001E505D" w:rsidRPr="0058721F">
        <w:rPr>
          <w:rFonts w:ascii="Times New Roman" w:hAnsi="Times New Roman" w:cs="Times New Roman"/>
          <w:color w:val="000000"/>
          <w:sz w:val="28"/>
          <w:szCs w:val="28"/>
        </w:rPr>
        <w:t>Положительные отзывы родителей о работе МДОУ (на сайте МДОУ)</w:t>
      </w:r>
    </w:p>
    <w:p w:rsidR="009C7062" w:rsidRPr="0058721F" w:rsidRDefault="009C7062" w:rsidP="00D95ADD">
      <w:pPr>
        <w:spacing w:after="0" w:line="23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9C7062" w:rsidRPr="00891E37" w:rsidRDefault="009C7062" w:rsidP="00D95ADD">
      <w:pPr>
        <w:spacing w:after="0" w:line="23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891E37">
        <w:rPr>
          <w:rFonts w:ascii="Times New Roman" w:hAnsi="Times New Roman" w:cs="Times New Roman"/>
          <w:color w:val="000000"/>
          <w:sz w:val="28"/>
          <w:szCs w:val="28"/>
        </w:rPr>
        <w:t>Подготовка и публикация статей из опыта работы по инновационным технологиям по здоровьесбережению детей с ОВЗ в сборнике материалов VIII Всероссийской научно-практической конференции «Современное непрерывное образование и инновационное развитие» 2018г. в городе Серпухов .</w:t>
      </w:r>
    </w:p>
    <w:p w:rsidR="009C7062" w:rsidRPr="00891E37" w:rsidRDefault="009C7062" w:rsidP="00D95ADD">
      <w:pPr>
        <w:spacing w:after="0" w:line="23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9C7062" w:rsidRPr="00891E37" w:rsidRDefault="009C7062" w:rsidP="00D95ADD">
      <w:pPr>
        <w:spacing w:after="0" w:line="23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891E37">
        <w:rPr>
          <w:rFonts w:ascii="Times New Roman" w:hAnsi="Times New Roman" w:cs="Times New Roman"/>
          <w:color w:val="000000"/>
          <w:sz w:val="28"/>
          <w:szCs w:val="28"/>
        </w:rPr>
        <w:t>Опубликовано в сборнике материалов VIIIВсероссийской научно-практической конференции «Современное непрерывное образование и инновационное развитие» 2018г. г. Серпухов УДК 37  ББК 74.05  ISBN: 978-5-904773-18-2</w:t>
      </w:r>
    </w:p>
    <w:p w:rsidR="009C7062" w:rsidRPr="00891E37" w:rsidRDefault="009C7062" w:rsidP="00D95ADD">
      <w:pPr>
        <w:spacing w:after="0" w:line="23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891E37">
        <w:rPr>
          <w:rFonts w:ascii="Times New Roman" w:hAnsi="Times New Roman" w:cs="Times New Roman"/>
          <w:color w:val="000000"/>
          <w:sz w:val="28"/>
          <w:szCs w:val="28"/>
        </w:rPr>
        <w:t xml:space="preserve">ТОМ 1  стр 662 «Здоровьесберегающие технологии в работе учитель-дефектолога с детьми с ЗПР», </w:t>
      </w:r>
    </w:p>
    <w:p w:rsidR="009C7062" w:rsidRPr="00891E37" w:rsidRDefault="009C7062" w:rsidP="00D95ADD">
      <w:pPr>
        <w:spacing w:after="0" w:line="23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891E37">
        <w:rPr>
          <w:rFonts w:ascii="Times New Roman" w:hAnsi="Times New Roman" w:cs="Times New Roman"/>
          <w:color w:val="000000"/>
          <w:sz w:val="28"/>
          <w:szCs w:val="28"/>
        </w:rPr>
        <w:t xml:space="preserve">ТОМ 1 стр 583 «Здоровьесберегающая система работы с детьми с ОВЗ с использованием кинезиологии и биоэнергопластики», </w:t>
      </w:r>
    </w:p>
    <w:p w:rsidR="009C7062" w:rsidRPr="00891E37" w:rsidRDefault="009C7062" w:rsidP="00D95ADD">
      <w:pPr>
        <w:spacing w:after="0" w:line="23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891E37">
        <w:rPr>
          <w:rFonts w:ascii="Times New Roman" w:hAnsi="Times New Roman" w:cs="Times New Roman"/>
          <w:color w:val="000000"/>
          <w:sz w:val="28"/>
          <w:szCs w:val="28"/>
        </w:rPr>
        <w:t>ТОМ 1 стр 510 « Сухой бассейн как среда здоровьесбережения и здоровьеразвития детей с ОВЗ»</w:t>
      </w:r>
    </w:p>
    <w:p w:rsidR="009C7062" w:rsidRPr="009C7062" w:rsidRDefault="009C7062" w:rsidP="00D95ADD">
      <w:pPr>
        <w:spacing w:after="0" w:line="23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9C7062" w:rsidRPr="009C7062" w:rsidRDefault="009C7062" w:rsidP="00D95ADD">
      <w:pPr>
        <w:spacing w:after="0" w:line="23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851977" w:rsidRPr="00891E37" w:rsidRDefault="009C7062" w:rsidP="00D95ADD">
      <w:pPr>
        <w:spacing w:after="0" w:line="23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891E37">
        <w:rPr>
          <w:rFonts w:ascii="Times New Roman" w:hAnsi="Times New Roman" w:cs="Times New Roman"/>
          <w:color w:val="000000"/>
          <w:sz w:val="28"/>
          <w:szCs w:val="28"/>
        </w:rPr>
        <w:t>Всероссийский электронный журнал «Педагог года» статья «Физкультурный досуг для детей старшего дошкольного возраста с участием родителей «Что случилось с Карлсоном?»</w:t>
      </w:r>
    </w:p>
    <w:p w:rsidR="00851977" w:rsidRPr="0058721F" w:rsidRDefault="00851977" w:rsidP="00D95ADD">
      <w:pPr>
        <w:spacing w:after="0" w:line="23" w:lineRule="atLeast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8721F">
        <w:rPr>
          <w:rFonts w:ascii="Times New Roman" w:hAnsi="Times New Roman" w:cs="Times New Roman"/>
          <w:b/>
          <w:sz w:val="28"/>
          <w:szCs w:val="28"/>
        </w:rPr>
        <w:t>Перспективы развития проекта</w:t>
      </w:r>
    </w:p>
    <w:p w:rsidR="00851977" w:rsidRPr="0058721F" w:rsidRDefault="00851977" w:rsidP="00D95ADD">
      <w:pPr>
        <w:spacing w:after="0" w:line="23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58721F">
        <w:rPr>
          <w:rFonts w:ascii="Times New Roman" w:hAnsi="Times New Roman" w:cs="Times New Roman"/>
          <w:color w:val="000000"/>
          <w:sz w:val="28"/>
          <w:szCs w:val="28"/>
        </w:rPr>
        <w:t>Возможность дальнейшего продолжения проекта мы видим в разработке, апробации диагностики психофизических процессов у детей</w:t>
      </w:r>
      <w:r w:rsidR="00891E37">
        <w:rPr>
          <w:rFonts w:ascii="Times New Roman" w:hAnsi="Times New Roman" w:cs="Times New Roman"/>
          <w:color w:val="000000"/>
          <w:sz w:val="28"/>
          <w:szCs w:val="28"/>
        </w:rPr>
        <w:t xml:space="preserve"> с ОВЗ</w:t>
      </w:r>
      <w:r w:rsidRPr="0058721F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51977" w:rsidRPr="0058721F" w:rsidRDefault="00851977" w:rsidP="00D95ADD">
      <w:pPr>
        <w:spacing w:after="0" w:line="23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58721F">
        <w:rPr>
          <w:rFonts w:ascii="Times New Roman" w:hAnsi="Times New Roman" w:cs="Times New Roman"/>
          <w:color w:val="000000"/>
          <w:sz w:val="28"/>
          <w:szCs w:val="28"/>
        </w:rPr>
        <w:t>Создание консультационного пункта на базе ДОУ;</w:t>
      </w:r>
    </w:p>
    <w:p w:rsidR="00851977" w:rsidRPr="0058721F" w:rsidRDefault="00851977" w:rsidP="00D95ADD">
      <w:pPr>
        <w:spacing w:after="0" w:line="23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58721F">
        <w:rPr>
          <w:rFonts w:ascii="Times New Roman" w:hAnsi="Times New Roman" w:cs="Times New Roman"/>
          <w:color w:val="000000"/>
          <w:sz w:val="28"/>
          <w:szCs w:val="28"/>
        </w:rPr>
        <w:t xml:space="preserve">Расширение набора нестандартного оборудования </w:t>
      </w:r>
      <w:r w:rsidR="00891E37">
        <w:rPr>
          <w:rFonts w:ascii="Times New Roman" w:hAnsi="Times New Roman" w:cs="Times New Roman"/>
          <w:color w:val="000000"/>
          <w:sz w:val="28"/>
          <w:szCs w:val="28"/>
        </w:rPr>
        <w:t>для реализации</w:t>
      </w:r>
      <w:r w:rsidRPr="0058721F">
        <w:rPr>
          <w:rFonts w:ascii="Times New Roman" w:hAnsi="Times New Roman" w:cs="Times New Roman"/>
          <w:color w:val="000000"/>
          <w:sz w:val="28"/>
          <w:szCs w:val="28"/>
        </w:rPr>
        <w:t xml:space="preserve"> инновационных здоровьесберегающих технологих.</w:t>
      </w:r>
    </w:p>
    <w:p w:rsidR="00851977" w:rsidRPr="00AA5243" w:rsidRDefault="00851977" w:rsidP="00D95ADD">
      <w:pPr>
        <w:spacing w:after="0" w:line="23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58721F">
        <w:rPr>
          <w:rFonts w:ascii="Times New Roman" w:hAnsi="Times New Roman" w:cs="Times New Roman"/>
          <w:color w:val="000000"/>
          <w:sz w:val="28"/>
          <w:szCs w:val="28"/>
        </w:rPr>
        <w:t>Использование данных инновационных технологий в системе дополнительного образования</w:t>
      </w:r>
    </w:p>
    <w:p w:rsidR="00AA5243" w:rsidRDefault="00851977" w:rsidP="00D95ADD">
      <w:pPr>
        <w:shd w:val="clear" w:color="auto" w:fill="FFFFFF"/>
        <w:spacing w:after="0" w:line="23" w:lineRule="atLeast"/>
        <w:ind w:firstLine="72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8721F">
        <w:rPr>
          <w:rFonts w:ascii="Times New Roman" w:hAnsi="Times New Roman" w:cs="Times New Roman"/>
          <w:b/>
          <w:color w:val="000000"/>
          <w:sz w:val="28"/>
          <w:szCs w:val="28"/>
        </w:rPr>
        <w:t>Приложение</w:t>
      </w:r>
    </w:p>
    <w:p w:rsidR="00851977" w:rsidRPr="0058721F" w:rsidRDefault="00851977" w:rsidP="00D95ADD">
      <w:pPr>
        <w:spacing w:after="0" w:line="23" w:lineRule="atLeast"/>
        <w:rPr>
          <w:rFonts w:ascii="Times New Roman" w:hAnsi="Times New Roman" w:cs="Times New Roman"/>
          <w:sz w:val="28"/>
          <w:szCs w:val="28"/>
        </w:rPr>
      </w:pPr>
    </w:p>
    <w:p w:rsidR="00851977" w:rsidRPr="0058721F" w:rsidRDefault="00AA5243" w:rsidP="00D95ADD">
      <w:pPr>
        <w:spacing w:after="0" w:line="23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51977" w:rsidRPr="0058721F">
        <w:rPr>
          <w:rFonts w:ascii="Times New Roman" w:hAnsi="Times New Roman" w:cs="Times New Roman"/>
          <w:sz w:val="28"/>
          <w:szCs w:val="28"/>
        </w:rPr>
        <w:t>. Работа с детьми</w:t>
      </w:r>
    </w:p>
    <w:p w:rsidR="00851977" w:rsidRPr="0058721F" w:rsidRDefault="00851977" w:rsidP="00D95ADD">
      <w:pPr>
        <w:spacing w:after="0" w:line="23" w:lineRule="atLeast"/>
        <w:rPr>
          <w:rFonts w:ascii="Times New Roman" w:hAnsi="Times New Roman" w:cs="Times New Roman"/>
          <w:sz w:val="28"/>
          <w:szCs w:val="28"/>
        </w:rPr>
      </w:pPr>
      <w:r w:rsidRPr="0058721F">
        <w:rPr>
          <w:rFonts w:ascii="Times New Roman" w:hAnsi="Times New Roman" w:cs="Times New Roman"/>
          <w:sz w:val="28"/>
          <w:szCs w:val="28"/>
        </w:rPr>
        <w:t>- Использование индивидуального подхода в образовательной деятельности.</w:t>
      </w:r>
    </w:p>
    <w:p w:rsidR="00851977" w:rsidRPr="0058721F" w:rsidRDefault="00851977" w:rsidP="00D95ADD">
      <w:pPr>
        <w:spacing w:after="0" w:line="23" w:lineRule="atLeast"/>
        <w:rPr>
          <w:rFonts w:ascii="Times New Roman" w:hAnsi="Times New Roman" w:cs="Times New Roman"/>
          <w:sz w:val="28"/>
          <w:szCs w:val="28"/>
        </w:rPr>
      </w:pPr>
      <w:r w:rsidRPr="0058721F">
        <w:rPr>
          <w:rFonts w:ascii="Times New Roman" w:hAnsi="Times New Roman" w:cs="Times New Roman"/>
          <w:sz w:val="28"/>
          <w:szCs w:val="28"/>
        </w:rPr>
        <w:t>-Повышение уровня знаний по здоровьесбережению детей.</w:t>
      </w:r>
    </w:p>
    <w:p w:rsidR="00851977" w:rsidRDefault="00851977" w:rsidP="00D95ADD">
      <w:pPr>
        <w:spacing w:after="0" w:line="23" w:lineRule="atLeast"/>
        <w:rPr>
          <w:rFonts w:ascii="Times New Roman" w:hAnsi="Times New Roman" w:cs="Times New Roman"/>
          <w:sz w:val="28"/>
          <w:szCs w:val="28"/>
        </w:rPr>
      </w:pPr>
      <w:r w:rsidRPr="0058721F">
        <w:rPr>
          <w:rFonts w:ascii="Times New Roman" w:hAnsi="Times New Roman" w:cs="Times New Roman"/>
          <w:sz w:val="28"/>
          <w:szCs w:val="28"/>
        </w:rPr>
        <w:t>-Развитие у детей инициативы, сообразительности, самостоятельности в образовательной деятельности.</w:t>
      </w:r>
    </w:p>
    <w:p w:rsidR="00AA5243" w:rsidRPr="0058721F" w:rsidRDefault="00AA5243" w:rsidP="00D95ADD">
      <w:pPr>
        <w:spacing w:after="0" w:line="23" w:lineRule="atLeast"/>
        <w:rPr>
          <w:rFonts w:ascii="Times New Roman" w:hAnsi="Times New Roman" w:cs="Times New Roman"/>
          <w:sz w:val="28"/>
          <w:szCs w:val="28"/>
        </w:rPr>
      </w:pPr>
    </w:p>
    <w:p w:rsidR="00851977" w:rsidRPr="0058721F" w:rsidRDefault="00AA5243" w:rsidP="00D95ADD">
      <w:pPr>
        <w:spacing w:after="0" w:line="23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51977" w:rsidRPr="0058721F">
        <w:rPr>
          <w:rFonts w:ascii="Times New Roman" w:hAnsi="Times New Roman" w:cs="Times New Roman"/>
          <w:sz w:val="28"/>
          <w:szCs w:val="28"/>
        </w:rPr>
        <w:t>. Работа с родителями</w:t>
      </w:r>
    </w:p>
    <w:p w:rsidR="00851977" w:rsidRPr="0058721F" w:rsidRDefault="00851977" w:rsidP="00D95ADD">
      <w:pPr>
        <w:spacing w:after="0" w:line="23" w:lineRule="atLeast"/>
        <w:rPr>
          <w:rFonts w:ascii="Times New Roman" w:hAnsi="Times New Roman" w:cs="Times New Roman"/>
          <w:sz w:val="28"/>
          <w:szCs w:val="28"/>
        </w:rPr>
      </w:pPr>
      <w:r w:rsidRPr="0058721F">
        <w:rPr>
          <w:rFonts w:ascii="Times New Roman" w:hAnsi="Times New Roman" w:cs="Times New Roman"/>
          <w:sz w:val="28"/>
          <w:szCs w:val="28"/>
        </w:rPr>
        <w:t>- Мастер-классы для родителей по здоровьезбережению детей.</w:t>
      </w:r>
    </w:p>
    <w:p w:rsidR="00851977" w:rsidRPr="0058721F" w:rsidRDefault="00851977" w:rsidP="00D95ADD">
      <w:pPr>
        <w:spacing w:after="0" w:line="23" w:lineRule="atLeast"/>
        <w:rPr>
          <w:rFonts w:ascii="Times New Roman" w:hAnsi="Times New Roman" w:cs="Times New Roman"/>
          <w:sz w:val="28"/>
          <w:szCs w:val="28"/>
        </w:rPr>
      </w:pPr>
      <w:r w:rsidRPr="0058721F">
        <w:rPr>
          <w:rFonts w:ascii="Times New Roman" w:hAnsi="Times New Roman" w:cs="Times New Roman"/>
          <w:sz w:val="28"/>
          <w:szCs w:val="28"/>
        </w:rPr>
        <w:t>- Представление семейного опыта участия в проекте детского сада (представление детьми совместных проектов с родителями).</w:t>
      </w:r>
    </w:p>
    <w:p w:rsidR="00891E37" w:rsidRDefault="00891E37" w:rsidP="00D95ADD">
      <w:pPr>
        <w:spacing w:after="0" w:line="23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</w:t>
      </w:r>
      <w:r w:rsidR="00851977" w:rsidRPr="0058721F">
        <w:rPr>
          <w:rFonts w:ascii="Times New Roman" w:hAnsi="Times New Roman" w:cs="Times New Roman"/>
          <w:sz w:val="28"/>
          <w:szCs w:val="28"/>
        </w:rPr>
        <w:t>нформирован</w:t>
      </w:r>
      <w:r>
        <w:rPr>
          <w:rFonts w:ascii="Times New Roman" w:hAnsi="Times New Roman" w:cs="Times New Roman"/>
          <w:sz w:val="28"/>
          <w:szCs w:val="28"/>
        </w:rPr>
        <w:t>ие</w:t>
      </w:r>
      <w:r w:rsidR="00851977" w:rsidRPr="0058721F">
        <w:rPr>
          <w:rFonts w:ascii="Times New Roman" w:hAnsi="Times New Roman" w:cs="Times New Roman"/>
          <w:sz w:val="28"/>
          <w:szCs w:val="28"/>
        </w:rPr>
        <w:t xml:space="preserve"> и заинтересованность родителей </w:t>
      </w:r>
    </w:p>
    <w:p w:rsidR="00851977" w:rsidRPr="0058721F" w:rsidRDefault="00851977" w:rsidP="00D95ADD">
      <w:pPr>
        <w:spacing w:after="0" w:line="23" w:lineRule="atLeast"/>
        <w:rPr>
          <w:rFonts w:ascii="Times New Roman" w:hAnsi="Times New Roman" w:cs="Times New Roman"/>
          <w:sz w:val="28"/>
          <w:szCs w:val="28"/>
        </w:rPr>
      </w:pPr>
      <w:r w:rsidRPr="0058721F">
        <w:rPr>
          <w:rFonts w:ascii="Times New Roman" w:hAnsi="Times New Roman" w:cs="Times New Roman"/>
          <w:sz w:val="28"/>
          <w:szCs w:val="28"/>
        </w:rPr>
        <w:t>-</w:t>
      </w:r>
      <w:r w:rsidR="00891E37">
        <w:rPr>
          <w:rFonts w:ascii="Times New Roman" w:hAnsi="Times New Roman" w:cs="Times New Roman"/>
          <w:sz w:val="28"/>
          <w:szCs w:val="28"/>
        </w:rPr>
        <w:t>О</w:t>
      </w:r>
      <w:r w:rsidRPr="0058721F">
        <w:rPr>
          <w:rFonts w:ascii="Times New Roman" w:hAnsi="Times New Roman" w:cs="Times New Roman"/>
          <w:sz w:val="28"/>
          <w:szCs w:val="28"/>
        </w:rPr>
        <w:t>формление для родителей презентаций «Укрепление здоровья детей».</w:t>
      </w:r>
    </w:p>
    <w:p w:rsidR="00851977" w:rsidRPr="0058721F" w:rsidRDefault="00891E37" w:rsidP="00D95ADD">
      <w:pPr>
        <w:spacing w:after="0" w:line="23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851977" w:rsidRPr="0058721F">
        <w:rPr>
          <w:rFonts w:ascii="Times New Roman" w:hAnsi="Times New Roman" w:cs="Times New Roman"/>
          <w:sz w:val="28"/>
          <w:szCs w:val="28"/>
        </w:rPr>
        <w:t xml:space="preserve"> этом этапе проекта используются эмпирические методы педагогического анализа (диагностика, контроль и наблюдение, анкетирование, интервьюирование и т.д.); </w:t>
      </w:r>
      <w:r w:rsidR="00851977" w:rsidRPr="0058721F">
        <w:rPr>
          <w:rFonts w:ascii="Times New Roman" w:hAnsi="Times New Roman" w:cs="Times New Roman"/>
          <w:sz w:val="28"/>
          <w:szCs w:val="28"/>
        </w:rPr>
        <w:lastRenderedPageBreak/>
        <w:t>метод изучения, теоретического анализа и обобщения опыта, складывающегося в ходе инновационной деятельности.</w:t>
      </w:r>
    </w:p>
    <w:p w:rsidR="00851977" w:rsidRPr="0058721F" w:rsidRDefault="00851977" w:rsidP="00D95ADD">
      <w:pPr>
        <w:spacing w:after="0" w:line="23" w:lineRule="atLeast"/>
        <w:rPr>
          <w:rFonts w:ascii="Times New Roman" w:hAnsi="Times New Roman" w:cs="Times New Roman"/>
          <w:sz w:val="28"/>
          <w:szCs w:val="28"/>
        </w:rPr>
      </w:pPr>
      <w:r w:rsidRPr="0058721F">
        <w:rPr>
          <w:rFonts w:ascii="Times New Roman" w:hAnsi="Times New Roman" w:cs="Times New Roman"/>
          <w:sz w:val="28"/>
          <w:szCs w:val="28"/>
        </w:rPr>
        <w:t>Прогнозируемые результаты 3 этапа: Анализ накопленного педагогического опыта в контексте заявленных преобразований, выявление проблем, дополнение планов мероприятий по их реализации, через самосовершенствование и в ходе экспериментальной, исследовательской работы. Отработанная, эффективная система применения здоровьесберегающих технологий усилит положительную мотивацию обучения; активизирует познавательную деятельность детей в области здоровьесбережения; будет способствовать повышению качества образования.</w:t>
      </w:r>
    </w:p>
    <w:p w:rsidR="00851977" w:rsidRPr="0058721F" w:rsidRDefault="00851977" w:rsidP="00D95ADD">
      <w:pPr>
        <w:spacing w:after="0" w:line="23" w:lineRule="atLeast"/>
        <w:rPr>
          <w:rFonts w:ascii="Times New Roman" w:hAnsi="Times New Roman" w:cs="Times New Roman"/>
          <w:sz w:val="28"/>
          <w:szCs w:val="28"/>
        </w:rPr>
      </w:pPr>
      <w:r w:rsidRPr="0058721F">
        <w:rPr>
          <w:rFonts w:ascii="Times New Roman" w:hAnsi="Times New Roman" w:cs="Times New Roman"/>
          <w:sz w:val="28"/>
          <w:szCs w:val="28"/>
        </w:rPr>
        <w:t>Оформление и передача педагогического опыта должны осуществить более массовое внедрение использования здоровьесберегающих технологий и повышения качества образовательного процесса.</w:t>
      </w:r>
    </w:p>
    <w:p w:rsidR="00851977" w:rsidRPr="0058721F" w:rsidRDefault="00851977" w:rsidP="00D95ADD">
      <w:pPr>
        <w:spacing w:after="0" w:line="23" w:lineRule="atLeast"/>
        <w:rPr>
          <w:rFonts w:ascii="Times New Roman" w:hAnsi="Times New Roman" w:cs="Times New Roman"/>
          <w:sz w:val="28"/>
          <w:szCs w:val="28"/>
        </w:rPr>
      </w:pPr>
    </w:p>
    <w:p w:rsidR="00851977" w:rsidRDefault="00851977" w:rsidP="00D95ADD">
      <w:pPr>
        <w:shd w:val="clear" w:color="auto" w:fill="FFFFFF"/>
        <w:spacing w:after="0" w:line="23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A5243" w:rsidRDefault="00AA5243" w:rsidP="00D95ADD">
      <w:pPr>
        <w:shd w:val="clear" w:color="auto" w:fill="FFFFFF"/>
        <w:spacing w:after="0" w:line="23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A5243" w:rsidRPr="0058721F" w:rsidRDefault="00AA5243" w:rsidP="00D95ADD">
      <w:pPr>
        <w:shd w:val="clear" w:color="auto" w:fill="FFFFFF"/>
        <w:spacing w:after="0" w:line="23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51977" w:rsidRPr="00AA5243" w:rsidRDefault="00851977" w:rsidP="00D95ADD">
      <w:pPr>
        <w:shd w:val="clear" w:color="auto" w:fill="FFFFFF"/>
        <w:spacing w:after="0" w:line="23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A5243">
        <w:rPr>
          <w:rFonts w:ascii="Times New Roman" w:hAnsi="Times New Roman" w:cs="Times New Roman"/>
          <w:b/>
          <w:color w:val="000000"/>
          <w:sz w:val="28"/>
          <w:szCs w:val="28"/>
        </w:rPr>
        <w:t>Библиография проекта</w:t>
      </w:r>
    </w:p>
    <w:p w:rsidR="00851977" w:rsidRPr="0058721F" w:rsidRDefault="00851977" w:rsidP="00D95ADD">
      <w:pPr>
        <w:spacing w:after="0" w:line="23" w:lineRule="atLeast"/>
        <w:rPr>
          <w:rFonts w:ascii="Times New Roman" w:hAnsi="Times New Roman" w:cs="Times New Roman"/>
          <w:sz w:val="28"/>
          <w:szCs w:val="28"/>
        </w:rPr>
      </w:pPr>
    </w:p>
    <w:p w:rsidR="00851977" w:rsidRPr="00AA5243" w:rsidRDefault="00851977" w:rsidP="00D95ADD">
      <w:pPr>
        <w:pStyle w:val="a9"/>
        <w:numPr>
          <w:ilvl w:val="0"/>
          <w:numId w:val="36"/>
        </w:numPr>
        <w:shd w:val="clear" w:color="auto" w:fill="FFFFFF"/>
        <w:spacing w:after="24" w:line="240" w:lineRule="auto"/>
        <w:ind w:left="284" w:hanging="284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AA5243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Базарный В.Ф.</w:t>
      </w:r>
      <w:r w:rsidRPr="00AA5243">
        <w:rPr>
          <w:rFonts w:ascii="Times New Roman" w:eastAsia="Times New Roman" w:hAnsi="Times New Roman" w:cs="Times New Roman"/>
          <w:color w:val="222222"/>
          <w:sz w:val="28"/>
          <w:szCs w:val="28"/>
        </w:rPr>
        <w:t> </w:t>
      </w:r>
      <w:hyperlink r:id="rId32" w:history="1">
        <w:r w:rsidRPr="00AA5243">
          <w:rPr>
            <w:rFonts w:ascii="Times New Roman" w:eastAsia="Times New Roman" w:hAnsi="Times New Roman" w:cs="Times New Roman"/>
            <w:color w:val="663366"/>
            <w:sz w:val="28"/>
            <w:szCs w:val="28"/>
            <w:u w:val="single"/>
          </w:rPr>
          <w:t>Дитя человеческое. Психифизиология развития и регресса</w:t>
        </w:r>
      </w:hyperlink>
      <w:r w:rsidRPr="00AA5243">
        <w:rPr>
          <w:rFonts w:ascii="Times New Roman" w:eastAsia="Times New Roman" w:hAnsi="Times New Roman" w:cs="Times New Roman"/>
          <w:color w:val="222222"/>
          <w:sz w:val="28"/>
          <w:szCs w:val="28"/>
        </w:rPr>
        <w:t>. — М., 2009. — 328 с.</w:t>
      </w:r>
    </w:p>
    <w:p w:rsidR="00851977" w:rsidRPr="00AA5243" w:rsidRDefault="00851977" w:rsidP="00D95ADD">
      <w:pPr>
        <w:pStyle w:val="a9"/>
        <w:numPr>
          <w:ilvl w:val="1"/>
          <w:numId w:val="31"/>
        </w:numPr>
        <w:spacing w:line="240" w:lineRule="auto"/>
        <w:ind w:left="284" w:hanging="28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A524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Бушлякова Р.Г. - Артикуляционная гимнастика с биоэнергопластикой. </w:t>
      </w:r>
      <w:hyperlink r:id="rId33" w:history="1">
        <w:r w:rsidRPr="00AA5243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  <w:lang w:eastAsia="en-US"/>
          </w:rPr>
          <w:t>Детство-Пресс</w:t>
        </w:r>
      </w:hyperlink>
      <w:r w:rsidRPr="00AA524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, 2011 г.-240</w:t>
      </w:r>
      <w:r w:rsidRPr="00AA524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 w:eastAsia="en-US"/>
        </w:rPr>
        <w:t>c</w:t>
      </w:r>
    </w:p>
    <w:p w:rsidR="00851977" w:rsidRPr="00AA5243" w:rsidRDefault="00851977" w:rsidP="00D95ADD">
      <w:pPr>
        <w:pStyle w:val="a9"/>
        <w:numPr>
          <w:ilvl w:val="1"/>
          <w:numId w:val="31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AA5243">
        <w:rPr>
          <w:rFonts w:ascii="Times New Roman" w:eastAsia="Times New Roman" w:hAnsi="Times New Roman" w:cs="Times New Roman"/>
          <w:color w:val="222222"/>
          <w:sz w:val="28"/>
          <w:szCs w:val="28"/>
        </w:rPr>
        <w:t>Здоровье и развитие ребёнка: экспресс контроль в школе и дома. — М.: «Аркти», 2005.</w:t>
      </w:r>
    </w:p>
    <w:p w:rsidR="00851977" w:rsidRPr="00AA5243" w:rsidRDefault="00851977" w:rsidP="00D95ADD">
      <w:pPr>
        <w:pStyle w:val="a9"/>
        <w:numPr>
          <w:ilvl w:val="1"/>
          <w:numId w:val="31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AA5243">
        <w:rPr>
          <w:rFonts w:ascii="Times New Roman" w:eastAsia="Times New Roman" w:hAnsi="Times New Roman" w:cs="Times New Roman"/>
          <w:bCs/>
          <w:sz w:val="28"/>
          <w:szCs w:val="28"/>
        </w:rPr>
        <w:t>Коноваленко.С.В. Развитие познавательной деятельности у детей. М.,1999.</w:t>
      </w:r>
      <w:r w:rsidRPr="00AA5243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</w:t>
      </w:r>
      <w:r w:rsidRPr="00AA5243">
        <w:rPr>
          <w:rFonts w:ascii="Times New Roman" w:eastAsia="Times New Roman" w:hAnsi="Times New Roman" w:cs="Times New Roman"/>
          <w:bCs/>
          <w:sz w:val="28"/>
          <w:szCs w:val="28"/>
        </w:rPr>
        <w:t>60,[1] с.</w:t>
      </w:r>
    </w:p>
    <w:p w:rsidR="00851977" w:rsidRPr="00AA5243" w:rsidRDefault="00851977" w:rsidP="00D95ADD">
      <w:pPr>
        <w:pStyle w:val="a9"/>
        <w:numPr>
          <w:ilvl w:val="1"/>
          <w:numId w:val="31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AA5243">
        <w:rPr>
          <w:rFonts w:ascii="Times New Roman" w:eastAsia="Times New Roman" w:hAnsi="Times New Roman" w:cs="Times New Roman"/>
          <w:bCs/>
          <w:sz w:val="28"/>
          <w:szCs w:val="28"/>
        </w:rPr>
        <w:t>Примерная адаптированная основная образовательная программа дошкольного образования детей с задержкой психического развития.Одобрена решением от 7.12 2017 г. Протокол № 6/17 С-213.</w:t>
      </w:r>
    </w:p>
    <w:p w:rsidR="00851977" w:rsidRPr="00AA5243" w:rsidRDefault="00851977" w:rsidP="00D95ADD">
      <w:pPr>
        <w:spacing w:after="0" w:line="240" w:lineRule="auto"/>
        <w:ind w:left="284" w:hanging="284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AA5243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6.Сиротюк А.Л. «Коррекция развития интеллекта дошкольников», М.-ТЦ </w:t>
      </w:r>
      <w:r w:rsidR="0058721F" w:rsidRPr="00AA5243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    </w:t>
      </w:r>
      <w:r w:rsidRPr="00AA5243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СФЕРА, 2002- 48 с</w:t>
      </w:r>
    </w:p>
    <w:p w:rsidR="00851977" w:rsidRPr="00AA5243" w:rsidRDefault="00851977" w:rsidP="00D95ADD">
      <w:pPr>
        <w:spacing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AA5243">
        <w:rPr>
          <w:rFonts w:ascii="Times New Roman" w:hAnsi="Times New Roman" w:cs="Times New Roman"/>
          <w:sz w:val="28"/>
          <w:szCs w:val="28"/>
        </w:rPr>
        <w:t xml:space="preserve">7. ФЗ «О социальной защите инвалидов в России» от 24.11.1995 № 181- ФЗ. </w:t>
      </w:r>
    </w:p>
    <w:p w:rsidR="00851977" w:rsidRPr="00AA5243" w:rsidRDefault="00851977" w:rsidP="00D95ADD">
      <w:pPr>
        <w:spacing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AA5243">
        <w:rPr>
          <w:rFonts w:ascii="Times New Roman" w:hAnsi="Times New Roman" w:cs="Times New Roman"/>
          <w:sz w:val="28"/>
          <w:szCs w:val="28"/>
        </w:rPr>
        <w:t>8. ФЗ «Об образовании в Российской Федерации» от 29.12.12 № 273-ФЗ.</w:t>
      </w:r>
    </w:p>
    <w:p w:rsidR="00851977" w:rsidRPr="00AA5243" w:rsidRDefault="00851977" w:rsidP="00D95ADD">
      <w:pPr>
        <w:spacing w:line="240" w:lineRule="auto"/>
        <w:ind w:left="284" w:hanging="28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A5243">
        <w:rPr>
          <w:rFonts w:ascii="Times New Roman" w:hAnsi="Times New Roman" w:cs="Times New Roman"/>
          <w:sz w:val="28"/>
          <w:szCs w:val="28"/>
        </w:rPr>
        <w:t xml:space="preserve"> 9.ФЗ «Об основных гарантиях прав ребенка в РФ» от 24.07.1998 года № 124-ФЗ.</w:t>
      </w:r>
    </w:p>
    <w:p w:rsidR="00851977" w:rsidRPr="0058721F" w:rsidRDefault="00851977" w:rsidP="00AA5243">
      <w:pPr>
        <w:tabs>
          <w:tab w:val="left" w:pos="1350"/>
        </w:tabs>
        <w:spacing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AA524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10.Хомич Е. С. Здоровьесберегающее пространство ДОУ с учетом ФГОС [Текст] // Инновационные педагогические технологии: материалы IV Междунар. науч. конф. (г. Казань, май 2016 г.). — Казань: Бук, 2016. — С. 234-236. — URL https://moluch.ru/conf/ped/archive/190/10451/ (дата обращения: 13.06.2018</w:t>
      </w:r>
      <w:r w:rsidRPr="0058721F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).</w:t>
      </w:r>
    </w:p>
    <w:p w:rsidR="00851977" w:rsidRPr="0058721F" w:rsidRDefault="00851977" w:rsidP="00AA5243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</w:p>
    <w:p w:rsidR="00851977" w:rsidRPr="0058721F" w:rsidRDefault="00851977" w:rsidP="00AA5243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51977" w:rsidRPr="0058721F" w:rsidRDefault="00851977" w:rsidP="00AA5243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60AF5" w:rsidRPr="0058721F" w:rsidRDefault="00D60AF5" w:rsidP="00C766EB">
      <w:pPr>
        <w:tabs>
          <w:tab w:val="left" w:pos="1485"/>
          <w:tab w:val="left" w:pos="33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sectPr w:rsidR="00D60AF5" w:rsidRPr="0058721F" w:rsidSect="00593AFA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49E9" w:rsidRDefault="007D49E9" w:rsidP="00267B28">
      <w:pPr>
        <w:spacing w:after="0" w:line="240" w:lineRule="auto"/>
      </w:pPr>
      <w:r>
        <w:separator/>
      </w:r>
    </w:p>
  </w:endnote>
  <w:endnote w:type="continuationSeparator" w:id="0">
    <w:p w:rsidR="007D49E9" w:rsidRDefault="007D49E9" w:rsidP="00267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4724" w:rsidRDefault="006A472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4724" w:rsidRDefault="006A4724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4724" w:rsidRDefault="006A472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49E9" w:rsidRDefault="007D49E9" w:rsidP="00267B28">
      <w:pPr>
        <w:spacing w:after="0" w:line="240" w:lineRule="auto"/>
      </w:pPr>
      <w:r>
        <w:separator/>
      </w:r>
    </w:p>
  </w:footnote>
  <w:footnote w:type="continuationSeparator" w:id="0">
    <w:p w:rsidR="007D49E9" w:rsidRDefault="007D49E9" w:rsidP="00267B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4724" w:rsidRDefault="007D49E9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87103" o:spid="_x0000_s2050" type="#_x0000_t75" style="position:absolute;margin-left:0;margin-top:0;width:10in;height:540pt;z-index:-251657216;mso-position-horizontal:center;mso-position-horizontal-relative:margin;mso-position-vertical:center;mso-position-vertical-relative:margin" o:allowincell="f">
          <v:imagedata r:id="rId1" o:title="Слайд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4724" w:rsidRDefault="007D49E9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87104" o:spid="_x0000_s2051" type="#_x0000_t75" style="position:absolute;margin-left:0;margin-top:0;width:10in;height:540pt;z-index:-251656192;mso-position-horizontal:center;mso-position-horizontal-relative:margin;mso-position-vertical:center;mso-position-vertical-relative:margin" o:allowincell="f">
          <v:imagedata r:id="rId1" o:title="Слайд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4724" w:rsidRDefault="007D49E9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87102" o:spid="_x0000_s2049" type="#_x0000_t75" style="position:absolute;margin-left:0;margin-top:0;width:10in;height:540pt;z-index:-251658240;mso-position-horizontal:center;mso-position-horizontal-relative:margin;mso-position-vertical:center;mso-position-vertical-relative:margin" o:allowincell="f">
          <v:imagedata r:id="rId1" o:title="Слайд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5B461B46"/>
    <w:lvl w:ilvl="0">
      <w:numFmt w:val="bullet"/>
      <w:lvlText w:val="*"/>
      <w:lvlJc w:val="left"/>
    </w:lvl>
  </w:abstractNum>
  <w:abstractNum w:abstractNumId="1" w15:restartNumberingAfterBreak="0">
    <w:nsid w:val="08EC77E4"/>
    <w:multiLevelType w:val="hybridMultilevel"/>
    <w:tmpl w:val="84CC27D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D5930F5"/>
    <w:multiLevelType w:val="hybridMultilevel"/>
    <w:tmpl w:val="5538AF5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E5F172C"/>
    <w:multiLevelType w:val="hybridMultilevel"/>
    <w:tmpl w:val="6DDC2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EB206E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pStyle w:val="3"/>
      <w:lvlText w:val="(%3)"/>
      <w:lvlJc w:val="left"/>
      <w:pPr>
        <w:ind w:left="720" w:hanging="432"/>
      </w:pPr>
    </w:lvl>
    <w:lvl w:ilvl="3">
      <w:start w:val="1"/>
      <w:numFmt w:val="lowerRoman"/>
      <w:pStyle w:val="4"/>
      <w:lvlText w:val="(%4)"/>
      <w:lvlJc w:val="right"/>
      <w:pPr>
        <w:ind w:left="864" w:hanging="144"/>
      </w:pPr>
    </w:lvl>
    <w:lvl w:ilvl="4">
      <w:start w:val="1"/>
      <w:numFmt w:val="decimal"/>
      <w:pStyle w:val="5"/>
      <w:lvlText w:val="%5)"/>
      <w:lvlJc w:val="left"/>
      <w:pPr>
        <w:ind w:left="1008" w:hanging="432"/>
      </w:pPr>
    </w:lvl>
    <w:lvl w:ilvl="5">
      <w:start w:val="1"/>
      <w:numFmt w:val="lowerLetter"/>
      <w:pStyle w:val="6"/>
      <w:lvlText w:val="%6)"/>
      <w:lvlJc w:val="left"/>
      <w:pPr>
        <w:ind w:left="1152" w:hanging="432"/>
      </w:pPr>
    </w:lvl>
    <w:lvl w:ilvl="6">
      <w:start w:val="1"/>
      <w:numFmt w:val="lowerRoman"/>
      <w:pStyle w:val="7"/>
      <w:lvlText w:val="%7)"/>
      <w:lvlJc w:val="right"/>
      <w:pPr>
        <w:ind w:left="1296" w:hanging="288"/>
      </w:pPr>
    </w:lvl>
    <w:lvl w:ilvl="7">
      <w:start w:val="1"/>
      <w:numFmt w:val="lowerLetter"/>
      <w:pStyle w:val="8"/>
      <w:lvlText w:val="%8."/>
      <w:lvlJc w:val="left"/>
      <w:pPr>
        <w:ind w:left="1440" w:hanging="432"/>
      </w:pPr>
    </w:lvl>
    <w:lvl w:ilvl="8">
      <w:start w:val="1"/>
      <w:numFmt w:val="lowerRoman"/>
      <w:pStyle w:val="9"/>
      <w:lvlText w:val="%9."/>
      <w:lvlJc w:val="right"/>
      <w:pPr>
        <w:ind w:left="1584" w:hanging="144"/>
      </w:pPr>
    </w:lvl>
  </w:abstractNum>
  <w:abstractNum w:abstractNumId="5" w15:restartNumberingAfterBreak="0">
    <w:nsid w:val="14FD5101"/>
    <w:multiLevelType w:val="hybridMultilevel"/>
    <w:tmpl w:val="9B44E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56403"/>
    <w:multiLevelType w:val="multilevel"/>
    <w:tmpl w:val="41E8E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CB7912"/>
    <w:multiLevelType w:val="hybridMultilevel"/>
    <w:tmpl w:val="EA1CC93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1D1A29BE"/>
    <w:multiLevelType w:val="hybridMultilevel"/>
    <w:tmpl w:val="7FE039BA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F053E5E"/>
    <w:multiLevelType w:val="multilevel"/>
    <w:tmpl w:val="A1523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F757046"/>
    <w:multiLevelType w:val="hybridMultilevel"/>
    <w:tmpl w:val="EB800A8C"/>
    <w:lvl w:ilvl="0" w:tplc="5A2001DE">
      <w:start w:val="1"/>
      <w:numFmt w:val="bullet"/>
      <w:lvlText w:val=""/>
      <w:lvlJc w:val="left"/>
      <w:pPr>
        <w:tabs>
          <w:tab w:val="num" w:pos="567"/>
        </w:tabs>
        <w:ind w:left="510" w:firstLine="57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826A83"/>
    <w:multiLevelType w:val="hybridMultilevel"/>
    <w:tmpl w:val="51246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8E5C12"/>
    <w:multiLevelType w:val="hybridMultilevel"/>
    <w:tmpl w:val="A9CA1546"/>
    <w:lvl w:ilvl="0" w:tplc="777E97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090D31"/>
    <w:multiLevelType w:val="multilevel"/>
    <w:tmpl w:val="05BAE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4B77EF"/>
    <w:multiLevelType w:val="hybridMultilevel"/>
    <w:tmpl w:val="B9324EC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28BB5433"/>
    <w:multiLevelType w:val="hybridMultilevel"/>
    <w:tmpl w:val="D5825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2B727F"/>
    <w:multiLevelType w:val="multilevel"/>
    <w:tmpl w:val="61823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02316"/>
    <w:multiLevelType w:val="multilevel"/>
    <w:tmpl w:val="59E4F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D71519"/>
    <w:multiLevelType w:val="hybridMultilevel"/>
    <w:tmpl w:val="3BE299F2"/>
    <w:lvl w:ilvl="0" w:tplc="0419000D">
      <w:start w:val="1"/>
      <w:numFmt w:val="bullet"/>
      <w:lvlText w:val=""/>
      <w:lvlJc w:val="left"/>
      <w:pPr>
        <w:ind w:left="14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8" w:hanging="360"/>
      </w:pPr>
      <w:rPr>
        <w:rFonts w:ascii="Wingdings" w:hAnsi="Wingdings" w:hint="default"/>
      </w:rPr>
    </w:lvl>
  </w:abstractNum>
  <w:abstractNum w:abstractNumId="19" w15:restartNumberingAfterBreak="0">
    <w:nsid w:val="3428131E"/>
    <w:multiLevelType w:val="hybridMultilevel"/>
    <w:tmpl w:val="A05A3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7D1E60"/>
    <w:multiLevelType w:val="hybridMultilevel"/>
    <w:tmpl w:val="0D96A47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26970AF"/>
    <w:multiLevelType w:val="hybridMultilevel"/>
    <w:tmpl w:val="848C8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605515"/>
    <w:multiLevelType w:val="hybridMultilevel"/>
    <w:tmpl w:val="8B4C6D2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48CB5F5E"/>
    <w:multiLevelType w:val="hybridMultilevel"/>
    <w:tmpl w:val="8FC04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191815"/>
    <w:multiLevelType w:val="multilevel"/>
    <w:tmpl w:val="1144C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E0968A1"/>
    <w:multiLevelType w:val="multilevel"/>
    <w:tmpl w:val="72A6E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E5253E6"/>
    <w:multiLevelType w:val="hybridMultilevel"/>
    <w:tmpl w:val="7FE039BA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E903759"/>
    <w:multiLevelType w:val="hybridMultilevel"/>
    <w:tmpl w:val="44805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8A4FA4"/>
    <w:multiLevelType w:val="hybridMultilevel"/>
    <w:tmpl w:val="8284935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7E1657"/>
    <w:multiLevelType w:val="hybridMultilevel"/>
    <w:tmpl w:val="CD3C3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A721D0"/>
    <w:multiLevelType w:val="hybridMultilevel"/>
    <w:tmpl w:val="3E48AEF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5DF13A83"/>
    <w:multiLevelType w:val="hybridMultilevel"/>
    <w:tmpl w:val="B1E8BF00"/>
    <w:lvl w:ilvl="0" w:tplc="A46A0A54">
      <w:start w:val="1"/>
      <w:numFmt w:val="decimal"/>
      <w:lvlText w:val="%1."/>
      <w:lvlJc w:val="left"/>
      <w:pPr>
        <w:ind w:left="8724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9444" w:hanging="360"/>
      </w:pPr>
    </w:lvl>
    <w:lvl w:ilvl="2" w:tplc="0419001B" w:tentative="1">
      <w:start w:val="1"/>
      <w:numFmt w:val="lowerRoman"/>
      <w:lvlText w:val="%3."/>
      <w:lvlJc w:val="right"/>
      <w:pPr>
        <w:ind w:left="10164" w:hanging="180"/>
      </w:pPr>
    </w:lvl>
    <w:lvl w:ilvl="3" w:tplc="0419000F" w:tentative="1">
      <w:start w:val="1"/>
      <w:numFmt w:val="decimal"/>
      <w:lvlText w:val="%4."/>
      <w:lvlJc w:val="left"/>
      <w:pPr>
        <w:ind w:left="10884" w:hanging="360"/>
      </w:pPr>
    </w:lvl>
    <w:lvl w:ilvl="4" w:tplc="04190019" w:tentative="1">
      <w:start w:val="1"/>
      <w:numFmt w:val="lowerLetter"/>
      <w:lvlText w:val="%5."/>
      <w:lvlJc w:val="left"/>
      <w:pPr>
        <w:ind w:left="11604" w:hanging="360"/>
      </w:pPr>
    </w:lvl>
    <w:lvl w:ilvl="5" w:tplc="0419001B" w:tentative="1">
      <w:start w:val="1"/>
      <w:numFmt w:val="lowerRoman"/>
      <w:lvlText w:val="%6."/>
      <w:lvlJc w:val="right"/>
      <w:pPr>
        <w:ind w:left="12324" w:hanging="180"/>
      </w:pPr>
    </w:lvl>
    <w:lvl w:ilvl="6" w:tplc="0419000F" w:tentative="1">
      <w:start w:val="1"/>
      <w:numFmt w:val="decimal"/>
      <w:lvlText w:val="%7."/>
      <w:lvlJc w:val="left"/>
      <w:pPr>
        <w:ind w:left="13044" w:hanging="360"/>
      </w:pPr>
    </w:lvl>
    <w:lvl w:ilvl="7" w:tplc="04190019" w:tentative="1">
      <w:start w:val="1"/>
      <w:numFmt w:val="lowerLetter"/>
      <w:lvlText w:val="%8."/>
      <w:lvlJc w:val="left"/>
      <w:pPr>
        <w:ind w:left="13764" w:hanging="360"/>
      </w:pPr>
    </w:lvl>
    <w:lvl w:ilvl="8" w:tplc="0419001B" w:tentative="1">
      <w:start w:val="1"/>
      <w:numFmt w:val="lowerRoman"/>
      <w:lvlText w:val="%9."/>
      <w:lvlJc w:val="right"/>
      <w:pPr>
        <w:ind w:left="14484" w:hanging="180"/>
      </w:pPr>
    </w:lvl>
  </w:abstractNum>
  <w:abstractNum w:abstractNumId="32" w15:restartNumberingAfterBreak="0">
    <w:nsid w:val="5E570654"/>
    <w:multiLevelType w:val="hybridMultilevel"/>
    <w:tmpl w:val="CE1EFB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BF3D63"/>
    <w:multiLevelType w:val="hybridMultilevel"/>
    <w:tmpl w:val="8952A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157411"/>
    <w:multiLevelType w:val="hybridMultilevel"/>
    <w:tmpl w:val="ED6E2C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03D1E6A"/>
    <w:multiLevelType w:val="multilevel"/>
    <w:tmpl w:val="2034B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2306390"/>
    <w:multiLevelType w:val="multilevel"/>
    <w:tmpl w:val="CDC81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4EA777F"/>
    <w:multiLevelType w:val="hybridMultilevel"/>
    <w:tmpl w:val="433CD24A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96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137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141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4"/>
  </w:num>
  <w:num w:numId="8">
    <w:abstractNumId w:val="14"/>
  </w:num>
  <w:num w:numId="9">
    <w:abstractNumId w:val="1"/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0"/>
  </w:num>
  <w:num w:numId="12">
    <w:abstractNumId w:val="7"/>
  </w:num>
  <w:num w:numId="13">
    <w:abstractNumId w:val="28"/>
  </w:num>
  <w:num w:numId="14">
    <w:abstractNumId w:val="15"/>
  </w:num>
  <w:num w:numId="15">
    <w:abstractNumId w:val="12"/>
  </w:num>
  <w:num w:numId="16">
    <w:abstractNumId w:val="19"/>
  </w:num>
  <w:num w:numId="17">
    <w:abstractNumId w:val="27"/>
  </w:num>
  <w:num w:numId="18">
    <w:abstractNumId w:val="5"/>
  </w:num>
  <w:num w:numId="19">
    <w:abstractNumId w:val="34"/>
  </w:num>
  <w:num w:numId="20">
    <w:abstractNumId w:val="11"/>
  </w:num>
  <w:num w:numId="21">
    <w:abstractNumId w:val="23"/>
  </w:num>
  <w:num w:numId="22">
    <w:abstractNumId w:val="26"/>
  </w:num>
  <w:num w:numId="23">
    <w:abstractNumId w:val="6"/>
  </w:num>
  <w:num w:numId="24">
    <w:abstractNumId w:val="36"/>
  </w:num>
  <w:num w:numId="25">
    <w:abstractNumId w:val="25"/>
  </w:num>
  <w:num w:numId="26">
    <w:abstractNumId w:val="21"/>
  </w:num>
  <w:num w:numId="27">
    <w:abstractNumId w:val="33"/>
  </w:num>
  <w:num w:numId="28">
    <w:abstractNumId w:val="37"/>
  </w:num>
  <w:num w:numId="29">
    <w:abstractNumId w:val="35"/>
  </w:num>
  <w:num w:numId="30">
    <w:abstractNumId w:val="16"/>
  </w:num>
  <w:num w:numId="31">
    <w:abstractNumId w:val="13"/>
  </w:num>
  <w:num w:numId="32">
    <w:abstractNumId w:val="17"/>
  </w:num>
  <w:num w:numId="33">
    <w:abstractNumId w:val="29"/>
  </w:num>
  <w:num w:numId="34">
    <w:abstractNumId w:val="9"/>
  </w:num>
  <w:num w:numId="35">
    <w:abstractNumId w:val="24"/>
  </w:num>
  <w:num w:numId="36">
    <w:abstractNumId w:val="31"/>
  </w:num>
  <w:num w:numId="37">
    <w:abstractNumId w:val="22"/>
  </w:num>
  <w:num w:numId="38">
    <w:abstractNumId w:val="32"/>
  </w:num>
  <w:num w:numId="39">
    <w:abstractNumId w:val="2"/>
  </w:num>
  <w:num w:numId="40">
    <w:abstractNumId w:val="18"/>
  </w:num>
  <w:num w:numId="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attachedTemplate r:id="rId1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62C"/>
    <w:rsid w:val="00033482"/>
    <w:rsid w:val="00062429"/>
    <w:rsid w:val="00067E75"/>
    <w:rsid w:val="00095349"/>
    <w:rsid w:val="000B336A"/>
    <w:rsid w:val="000F7D21"/>
    <w:rsid w:val="0010025F"/>
    <w:rsid w:val="00106AD5"/>
    <w:rsid w:val="00107C4E"/>
    <w:rsid w:val="00117DFD"/>
    <w:rsid w:val="00183EE4"/>
    <w:rsid w:val="00186B63"/>
    <w:rsid w:val="001B70E0"/>
    <w:rsid w:val="001D1247"/>
    <w:rsid w:val="001E505D"/>
    <w:rsid w:val="001E6210"/>
    <w:rsid w:val="002511AE"/>
    <w:rsid w:val="00265FDB"/>
    <w:rsid w:val="00267B28"/>
    <w:rsid w:val="002D25FE"/>
    <w:rsid w:val="00311636"/>
    <w:rsid w:val="00347B0D"/>
    <w:rsid w:val="00352D06"/>
    <w:rsid w:val="003B46C8"/>
    <w:rsid w:val="003C5A79"/>
    <w:rsid w:val="003D379F"/>
    <w:rsid w:val="003E33D4"/>
    <w:rsid w:val="003F60D4"/>
    <w:rsid w:val="004157A8"/>
    <w:rsid w:val="00415EBD"/>
    <w:rsid w:val="0046483E"/>
    <w:rsid w:val="004E1E4D"/>
    <w:rsid w:val="00500C24"/>
    <w:rsid w:val="00522E84"/>
    <w:rsid w:val="005472CB"/>
    <w:rsid w:val="0056098D"/>
    <w:rsid w:val="0058721F"/>
    <w:rsid w:val="00593AFA"/>
    <w:rsid w:val="005B7866"/>
    <w:rsid w:val="005C6A14"/>
    <w:rsid w:val="005C70F6"/>
    <w:rsid w:val="005D1525"/>
    <w:rsid w:val="00615FD5"/>
    <w:rsid w:val="006A4724"/>
    <w:rsid w:val="006A564F"/>
    <w:rsid w:val="006B15FA"/>
    <w:rsid w:val="006D0DAE"/>
    <w:rsid w:val="0070039F"/>
    <w:rsid w:val="00732994"/>
    <w:rsid w:val="007B33FF"/>
    <w:rsid w:val="007B68A3"/>
    <w:rsid w:val="007D49E9"/>
    <w:rsid w:val="00811FEC"/>
    <w:rsid w:val="008149AA"/>
    <w:rsid w:val="00835837"/>
    <w:rsid w:val="00840E2E"/>
    <w:rsid w:val="00851977"/>
    <w:rsid w:val="00853BC8"/>
    <w:rsid w:val="00873FAC"/>
    <w:rsid w:val="00887D19"/>
    <w:rsid w:val="00891E37"/>
    <w:rsid w:val="009C7062"/>
    <w:rsid w:val="00A4043C"/>
    <w:rsid w:val="00A575B7"/>
    <w:rsid w:val="00A95308"/>
    <w:rsid w:val="00AA5243"/>
    <w:rsid w:val="00AB3CCB"/>
    <w:rsid w:val="00B00874"/>
    <w:rsid w:val="00B13C3D"/>
    <w:rsid w:val="00B47D1F"/>
    <w:rsid w:val="00BB554B"/>
    <w:rsid w:val="00BC725A"/>
    <w:rsid w:val="00BD6A93"/>
    <w:rsid w:val="00C136B7"/>
    <w:rsid w:val="00C21B38"/>
    <w:rsid w:val="00C363B7"/>
    <w:rsid w:val="00C45375"/>
    <w:rsid w:val="00C766EB"/>
    <w:rsid w:val="00C9075C"/>
    <w:rsid w:val="00CC54C9"/>
    <w:rsid w:val="00CF3A6B"/>
    <w:rsid w:val="00CF4C40"/>
    <w:rsid w:val="00D023B7"/>
    <w:rsid w:val="00D45D7E"/>
    <w:rsid w:val="00D60AF5"/>
    <w:rsid w:val="00D77766"/>
    <w:rsid w:val="00D95ADD"/>
    <w:rsid w:val="00D96A3B"/>
    <w:rsid w:val="00DE439A"/>
    <w:rsid w:val="00DF13D4"/>
    <w:rsid w:val="00DF5B57"/>
    <w:rsid w:val="00E734EB"/>
    <w:rsid w:val="00E949B1"/>
    <w:rsid w:val="00EA7154"/>
    <w:rsid w:val="00EB1637"/>
    <w:rsid w:val="00EB23D9"/>
    <w:rsid w:val="00ED7F54"/>
    <w:rsid w:val="00EE29D0"/>
    <w:rsid w:val="00F0630D"/>
    <w:rsid w:val="00F1608B"/>
    <w:rsid w:val="00F20AC2"/>
    <w:rsid w:val="00F67BD5"/>
    <w:rsid w:val="00F85D0F"/>
    <w:rsid w:val="00F9207E"/>
    <w:rsid w:val="00FA5550"/>
    <w:rsid w:val="00FD762C"/>
    <w:rsid w:val="00FE28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7CC6CF8"/>
  <w15:docId w15:val="{ED534D40-1600-4AB1-A78C-0F05A659D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1977"/>
    <w:pPr>
      <w:keepNext/>
      <w:keepLines/>
      <w:numPr>
        <w:numId w:val="7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1977"/>
    <w:pPr>
      <w:keepNext/>
      <w:keepLines/>
      <w:numPr>
        <w:ilvl w:val="1"/>
        <w:numId w:val="7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51977"/>
    <w:pPr>
      <w:keepNext/>
      <w:keepLines/>
      <w:numPr>
        <w:ilvl w:val="2"/>
        <w:numId w:val="7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1977"/>
    <w:pPr>
      <w:keepNext/>
      <w:keepLines/>
      <w:numPr>
        <w:ilvl w:val="3"/>
        <w:numId w:val="7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51977"/>
    <w:pPr>
      <w:keepNext/>
      <w:keepLines/>
      <w:numPr>
        <w:ilvl w:val="4"/>
        <w:numId w:val="7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51977"/>
    <w:pPr>
      <w:keepNext/>
      <w:keepLines/>
      <w:numPr>
        <w:ilvl w:val="5"/>
        <w:numId w:val="7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1977"/>
    <w:pPr>
      <w:keepNext/>
      <w:keepLines/>
      <w:numPr>
        <w:ilvl w:val="6"/>
        <w:numId w:val="7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51977"/>
    <w:pPr>
      <w:keepNext/>
      <w:keepLines/>
      <w:numPr>
        <w:ilvl w:val="7"/>
        <w:numId w:val="7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51977"/>
    <w:pPr>
      <w:keepNext/>
      <w:keepLines/>
      <w:numPr>
        <w:ilvl w:val="8"/>
        <w:numId w:val="7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25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67B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67B28"/>
  </w:style>
  <w:style w:type="paragraph" w:styleId="a7">
    <w:name w:val="footer"/>
    <w:basedOn w:val="a"/>
    <w:link w:val="a8"/>
    <w:uiPriority w:val="99"/>
    <w:semiHidden/>
    <w:unhideWhenUsed/>
    <w:rsid w:val="00267B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67B28"/>
  </w:style>
  <w:style w:type="character" w:customStyle="1" w:styleId="10">
    <w:name w:val="Заголовок 1 Знак"/>
    <w:basedOn w:val="a0"/>
    <w:link w:val="1"/>
    <w:uiPriority w:val="9"/>
    <w:rsid w:val="008519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519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5197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5197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85197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85197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85197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85197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5197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List Paragraph"/>
    <w:basedOn w:val="a"/>
    <w:uiPriority w:val="34"/>
    <w:qFormat/>
    <w:rsid w:val="00851977"/>
    <w:pPr>
      <w:ind w:left="720"/>
      <w:contextualSpacing/>
    </w:pPr>
  </w:style>
  <w:style w:type="table" w:styleId="aa">
    <w:name w:val="Table Grid"/>
    <w:basedOn w:val="a1"/>
    <w:uiPriority w:val="59"/>
    <w:rsid w:val="00851977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rsid w:val="00851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851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51977"/>
  </w:style>
  <w:style w:type="paragraph" w:styleId="ac">
    <w:name w:val="caption"/>
    <w:basedOn w:val="a"/>
    <w:next w:val="a"/>
    <w:uiPriority w:val="35"/>
    <w:unhideWhenUsed/>
    <w:qFormat/>
    <w:rsid w:val="00851977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eastAsia="en-US"/>
    </w:rPr>
  </w:style>
  <w:style w:type="character" w:styleId="ad">
    <w:name w:val="Strong"/>
    <w:basedOn w:val="a0"/>
    <w:uiPriority w:val="22"/>
    <w:qFormat/>
    <w:rsid w:val="00851977"/>
    <w:rPr>
      <w:b/>
      <w:bCs/>
    </w:rPr>
  </w:style>
  <w:style w:type="table" w:customStyle="1" w:styleId="11">
    <w:name w:val="Сетка таблицы1"/>
    <w:basedOn w:val="a1"/>
    <w:next w:val="aa"/>
    <w:uiPriority w:val="59"/>
    <w:rsid w:val="0085197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a"/>
    <w:uiPriority w:val="59"/>
    <w:rsid w:val="0085197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a"/>
    <w:uiPriority w:val="59"/>
    <w:rsid w:val="0085197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itation">
    <w:name w:val="citation"/>
    <w:basedOn w:val="a0"/>
    <w:rsid w:val="00851977"/>
  </w:style>
  <w:style w:type="character" w:styleId="ae">
    <w:name w:val="Hyperlink"/>
    <w:basedOn w:val="a0"/>
    <w:uiPriority w:val="99"/>
    <w:semiHidden/>
    <w:unhideWhenUsed/>
    <w:rsid w:val="008519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yperlink" Target="https://www.labirint.ru/pubhouse/378/" TargetMode="External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yperlink" Target="http://www.hrono.ru/libris/lib_b/ditja00.php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8%20&#1078;&#1077;&#1084;&#1095;&#1091;&#1078;&#1080;&#1085;%20&#1074;&#1080;&#1076;&#1077;&#1086;\&#1044;&#1086;&#1082;&#1091;&#1084;&#1077;&#1085;&#1090;%20Microsoft%20Office%20Word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45013-82D3-4030-B6DC-4BA0F8D26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Документ Microsoft Office Word</Template>
  <TotalTime>0</TotalTime>
  <Pages>28</Pages>
  <Words>6879</Words>
  <Characters>39212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 Трещева</cp:lastModifiedBy>
  <cp:revision>2</cp:revision>
  <dcterms:created xsi:type="dcterms:W3CDTF">2018-10-08T20:29:00Z</dcterms:created>
  <dcterms:modified xsi:type="dcterms:W3CDTF">2018-10-08T20:29:00Z</dcterms:modified>
</cp:coreProperties>
</file>