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МДОУ «Детский сад №18»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1632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510803">
        <w:rPr>
          <w:rFonts w:ascii="Times New Roman" w:hAnsi="Times New Roman"/>
          <w:b/>
          <w:sz w:val="56"/>
          <w:szCs w:val="56"/>
        </w:rPr>
        <w:t>Проектная деятельность</w:t>
      </w:r>
    </w:p>
    <w:p w:rsidR="00B42C9C" w:rsidRDefault="00B42C9C" w:rsidP="002D48C0">
      <w:pPr>
        <w:tabs>
          <w:tab w:val="left" w:pos="1632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510803">
        <w:rPr>
          <w:rFonts w:ascii="Times New Roman" w:hAnsi="Times New Roman"/>
          <w:b/>
          <w:sz w:val="56"/>
          <w:szCs w:val="56"/>
        </w:rPr>
        <w:t xml:space="preserve"> «Ёлочка – красавица»</w:t>
      </w:r>
    </w:p>
    <w:p w:rsidR="00B42C9C" w:rsidRPr="00510803" w:rsidRDefault="00B42C9C" w:rsidP="002D48C0">
      <w:pPr>
        <w:tabs>
          <w:tab w:val="left" w:pos="1632"/>
        </w:tabs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B42C9C" w:rsidRPr="00510803" w:rsidRDefault="00B42C9C" w:rsidP="00510803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510803">
        <w:rPr>
          <w:rFonts w:ascii="Times New Roman" w:hAnsi="Times New Roman"/>
          <w:sz w:val="32"/>
          <w:szCs w:val="32"/>
        </w:rPr>
        <w:t>Вторая младшая группа</w:t>
      </w:r>
    </w:p>
    <w:p w:rsidR="00B42C9C" w:rsidRPr="00510803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tabs>
          <w:tab w:val="left" w:pos="5688"/>
        </w:tabs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074E81">
        <w:rPr>
          <w:rFonts w:ascii="Times New Roman" w:hAnsi="Times New Roman"/>
          <w:sz w:val="32"/>
          <w:szCs w:val="32"/>
        </w:rPr>
        <w:t>Декабрь 201</w:t>
      </w:r>
      <w:r>
        <w:rPr>
          <w:rFonts w:ascii="Times New Roman" w:hAnsi="Times New Roman"/>
          <w:sz w:val="32"/>
          <w:szCs w:val="32"/>
        </w:rPr>
        <w:t>3</w:t>
      </w:r>
      <w:r w:rsidRPr="00074E81">
        <w:rPr>
          <w:rFonts w:ascii="Times New Roman" w:hAnsi="Times New Roman"/>
          <w:sz w:val="32"/>
          <w:szCs w:val="32"/>
        </w:rPr>
        <w:t xml:space="preserve"> год</w:t>
      </w:r>
    </w:p>
    <w:p w:rsidR="00B42C9C" w:rsidRDefault="00B42C9C" w:rsidP="002D48C0">
      <w:pPr>
        <w:tabs>
          <w:tab w:val="left" w:pos="7524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D48C0">
        <w:rPr>
          <w:rFonts w:ascii="Times New Roman" w:hAnsi="Times New Roman"/>
          <w:b/>
          <w:sz w:val="32"/>
          <w:szCs w:val="32"/>
        </w:rPr>
        <w:t>Информационная карта проекта</w:t>
      </w:r>
    </w:p>
    <w:p w:rsidR="00B42C9C" w:rsidRDefault="00B42C9C" w:rsidP="002D48C0">
      <w:pPr>
        <w:tabs>
          <w:tab w:val="left" w:pos="7524"/>
        </w:tabs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МДОУ «Детский сад №18 общеразвивающего вида».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1.Полное название проекта</w:t>
      </w:r>
      <w:r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i/>
          <w:sz w:val="32"/>
          <w:szCs w:val="32"/>
        </w:rPr>
        <w:t>«Ёлочка – красавица».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2.Участники проекта</w:t>
      </w:r>
      <w:r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i/>
          <w:sz w:val="32"/>
          <w:szCs w:val="32"/>
        </w:rPr>
        <w:t>Воспитатели, родители и дети второй младшей группы.</w:t>
      </w:r>
      <w:r>
        <w:rPr>
          <w:rFonts w:ascii="Times New Roman" w:hAnsi="Times New Roman"/>
          <w:i/>
          <w:sz w:val="32"/>
          <w:szCs w:val="32"/>
        </w:rPr>
        <w:br/>
      </w:r>
      <w:r>
        <w:rPr>
          <w:rFonts w:ascii="Times New Roman" w:hAnsi="Times New Roman"/>
          <w:b/>
          <w:sz w:val="32"/>
          <w:szCs w:val="32"/>
        </w:rPr>
        <w:t>3.Возраст детей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от 3 до 4 лет.</w:t>
      </w:r>
      <w:r>
        <w:rPr>
          <w:rFonts w:ascii="Times New Roman" w:hAnsi="Times New Roman"/>
          <w:i/>
          <w:sz w:val="32"/>
          <w:szCs w:val="32"/>
        </w:rPr>
        <w:br/>
      </w:r>
      <w:r>
        <w:rPr>
          <w:rFonts w:ascii="Times New Roman" w:hAnsi="Times New Roman"/>
          <w:b/>
          <w:sz w:val="32"/>
          <w:szCs w:val="32"/>
        </w:rPr>
        <w:t>4.Вид проекта</w:t>
      </w:r>
      <w:r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i/>
          <w:sz w:val="32"/>
          <w:szCs w:val="32"/>
        </w:rPr>
        <w:t>Информационно – практический.</w:t>
      </w:r>
      <w:r>
        <w:rPr>
          <w:rFonts w:ascii="Times New Roman" w:hAnsi="Times New Roman"/>
          <w:i/>
          <w:sz w:val="32"/>
          <w:szCs w:val="32"/>
        </w:rPr>
        <w:br/>
      </w:r>
      <w:r>
        <w:rPr>
          <w:rFonts w:ascii="Times New Roman" w:hAnsi="Times New Roman"/>
          <w:b/>
          <w:sz w:val="32"/>
          <w:szCs w:val="32"/>
        </w:rPr>
        <w:t>5.Сроки проведения: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 xml:space="preserve">декабрь 2013 года </w:t>
      </w:r>
      <w:r>
        <w:rPr>
          <w:rFonts w:ascii="Times New Roman" w:hAnsi="Times New Roman"/>
          <w:i/>
          <w:sz w:val="32"/>
          <w:szCs w:val="32"/>
        </w:rPr>
        <w:br/>
      </w:r>
      <w:r>
        <w:rPr>
          <w:rFonts w:ascii="Times New Roman" w:hAnsi="Times New Roman"/>
          <w:b/>
          <w:sz w:val="32"/>
          <w:szCs w:val="32"/>
        </w:rPr>
        <w:t>6.Цель: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Расширение кругозора детей.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7.Задачи</w:t>
      </w:r>
      <w:r>
        <w:rPr>
          <w:rFonts w:ascii="Times New Roman" w:hAnsi="Times New Roman"/>
          <w:i/>
          <w:sz w:val="32"/>
          <w:szCs w:val="32"/>
        </w:rPr>
        <w:t>: 1.Познакомить с деревом – елью, его частями; 2.Активизировать и обогащать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словарь детей за счет названий частей дерева (ствол, ветки, иголки), определений, за счет названий новогодних игрушек. 3.Развивать навыки диалогической речи: понимать вопрос и отвечать на него предложением. 4.Воспитывать эстетические чувства и бережное отношение к деревьям</w:t>
      </w:r>
      <w:r>
        <w:rPr>
          <w:rFonts w:ascii="Times New Roman" w:hAnsi="Times New Roman"/>
          <w:sz w:val="32"/>
          <w:szCs w:val="32"/>
        </w:rPr>
        <w:t>.</w:t>
      </w:r>
    </w:p>
    <w:p w:rsidR="00B42C9C" w:rsidRDefault="00B42C9C" w:rsidP="002D48C0">
      <w:pPr>
        <w:spacing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8.Ожидаемые результаты</w:t>
      </w:r>
      <w:r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i/>
          <w:sz w:val="32"/>
          <w:szCs w:val="32"/>
        </w:rPr>
        <w:t>Обогащение знаний детей о строении ели и традиции украшения её к Новому году.</w:t>
      </w:r>
    </w:p>
    <w:p w:rsidR="00B42C9C" w:rsidRDefault="00B42C9C" w:rsidP="002D48C0">
      <w:pPr>
        <w:spacing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9.Итоговое мероприятие участников проекта (презентация):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Новогодний утренник; создание альбома «Ёлочка – красавица».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42C9C" w:rsidRPr="002D48C0" w:rsidRDefault="00B42C9C" w:rsidP="002D48C0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D48C0">
        <w:rPr>
          <w:rFonts w:ascii="Times New Roman" w:hAnsi="Times New Roman"/>
          <w:b/>
          <w:sz w:val="36"/>
          <w:szCs w:val="36"/>
        </w:rPr>
        <w:t>Реализация проекта</w:t>
      </w:r>
    </w:p>
    <w:p w:rsidR="00B42C9C" w:rsidRPr="0019051A" w:rsidRDefault="00B42C9C" w:rsidP="002D48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051A">
        <w:rPr>
          <w:rFonts w:ascii="Times New Roman" w:hAnsi="Times New Roman"/>
          <w:b/>
          <w:sz w:val="28"/>
          <w:szCs w:val="28"/>
        </w:rPr>
        <w:t xml:space="preserve">Непосредственно – образовательная деятельность 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  <w:u w:val="single"/>
        </w:rPr>
      </w:pPr>
      <w:r w:rsidRPr="002D48C0">
        <w:rPr>
          <w:rFonts w:ascii="Times New Roman" w:hAnsi="Times New Roman"/>
          <w:sz w:val="32"/>
          <w:szCs w:val="32"/>
          <w:u w:val="single"/>
        </w:rPr>
        <w:t>1.Познание: расширение кругозора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«В лесу родилась ёлочка».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  <w:u w:val="single"/>
        </w:rPr>
        <w:t>2.Коммуникация: развитие речи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«Наша елка» Е.Ильина (заучивание стихотворения)                 (1)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«Волшебная шкатулка» ( рассматривание ёлочных игрушек)  (1)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  <w:u w:val="single"/>
        </w:rPr>
        <w:t>3.Художественное творчество: лепка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 xml:space="preserve">«Шарики для Новогодней ёлки»                                                  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  <w:u w:val="single"/>
        </w:rPr>
      </w:pPr>
      <w:r w:rsidRPr="002D48C0">
        <w:rPr>
          <w:rFonts w:ascii="Times New Roman" w:hAnsi="Times New Roman"/>
          <w:sz w:val="32"/>
          <w:szCs w:val="32"/>
          <w:u w:val="single"/>
        </w:rPr>
        <w:t>4.Художественное творчество: аппликация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«Маленькая ёлочка»                                                                       (3)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  <w:u w:val="single"/>
        </w:rPr>
      </w:pPr>
      <w:r w:rsidRPr="002D48C0">
        <w:rPr>
          <w:rFonts w:ascii="Times New Roman" w:hAnsi="Times New Roman"/>
          <w:sz w:val="32"/>
          <w:szCs w:val="32"/>
          <w:u w:val="single"/>
        </w:rPr>
        <w:t>5.Художественное творчество: рисование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«Ёлочка»                                                                                           (4)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«Новогодняя елка, украшенная огоньками и шариками»            (4)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sz w:val="32"/>
          <w:szCs w:val="32"/>
        </w:rPr>
        <w:t>«Хвойный лес»                                                                                  (5)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B42C9C" w:rsidRPr="002D48C0" w:rsidRDefault="00B42C9C" w:rsidP="002D48C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D48C0">
        <w:rPr>
          <w:rFonts w:ascii="Times New Roman" w:hAnsi="Times New Roman"/>
          <w:b/>
          <w:sz w:val="32"/>
          <w:szCs w:val="32"/>
        </w:rPr>
        <w:t xml:space="preserve">Совместная деятельность педагога с детьми </w:t>
      </w:r>
      <w:r w:rsidRPr="002D48C0">
        <w:rPr>
          <w:rFonts w:ascii="Times New Roman" w:hAnsi="Times New Roman"/>
          <w:b/>
          <w:sz w:val="32"/>
          <w:szCs w:val="32"/>
        </w:rPr>
        <w:br/>
        <w:t>по образовательным областям.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color w:val="0070C0"/>
          <w:sz w:val="32"/>
          <w:szCs w:val="32"/>
        </w:rPr>
      </w:pPr>
      <w:r w:rsidRPr="002D48C0">
        <w:rPr>
          <w:rFonts w:ascii="Times New Roman" w:hAnsi="Times New Roman"/>
          <w:color w:val="0070C0"/>
          <w:sz w:val="32"/>
          <w:szCs w:val="32"/>
        </w:rPr>
        <w:t>1.Образовательная область «Коммуникация».</w:t>
      </w:r>
    </w:p>
    <w:p w:rsidR="00B42C9C" w:rsidRPr="00076298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076298">
        <w:rPr>
          <w:rFonts w:ascii="Times New Roman" w:hAnsi="Times New Roman"/>
          <w:sz w:val="32"/>
          <w:szCs w:val="32"/>
        </w:rPr>
        <w:t>- Беседы:</w:t>
      </w:r>
    </w:p>
    <w:p w:rsidR="00B42C9C" w:rsidRPr="00076298" w:rsidRDefault="00B42C9C" w:rsidP="002D48C0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76298">
        <w:rPr>
          <w:rFonts w:ascii="Times New Roman" w:hAnsi="Times New Roman" w:cs="Times New Roman"/>
          <w:sz w:val="32"/>
          <w:szCs w:val="32"/>
        </w:rPr>
        <w:t>«Вот  и к нам зима пришла, снег на ветках принесла».</w:t>
      </w:r>
    </w:p>
    <w:p w:rsidR="00B42C9C" w:rsidRPr="00076298" w:rsidRDefault="00B42C9C" w:rsidP="002D48C0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76298">
        <w:rPr>
          <w:rFonts w:ascii="Times New Roman" w:hAnsi="Times New Roman" w:cs="Times New Roman"/>
          <w:sz w:val="32"/>
          <w:szCs w:val="32"/>
        </w:rPr>
        <w:t>«Ёлочка – ёлка колкая иголка»</w:t>
      </w:r>
    </w:p>
    <w:p w:rsidR="00B42C9C" w:rsidRPr="00076298" w:rsidRDefault="00B42C9C" w:rsidP="002D48C0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76298">
        <w:rPr>
          <w:rFonts w:ascii="Times New Roman" w:hAnsi="Times New Roman" w:cs="Times New Roman"/>
          <w:sz w:val="32"/>
          <w:szCs w:val="32"/>
        </w:rPr>
        <w:t>«Новогодняя ёлочка».</w:t>
      </w:r>
    </w:p>
    <w:p w:rsidR="00B42C9C" w:rsidRPr="00076298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076298">
        <w:rPr>
          <w:rFonts w:ascii="Times New Roman" w:hAnsi="Times New Roman"/>
          <w:sz w:val="32"/>
          <w:szCs w:val="32"/>
        </w:rPr>
        <w:t xml:space="preserve"> - Моделирование ситуаций общения:</w:t>
      </w:r>
    </w:p>
    <w:p w:rsidR="00B42C9C" w:rsidRPr="00076298" w:rsidRDefault="00B42C9C" w:rsidP="002D48C0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76298">
        <w:rPr>
          <w:rFonts w:ascii="Times New Roman" w:hAnsi="Times New Roman" w:cs="Times New Roman"/>
          <w:sz w:val="32"/>
          <w:szCs w:val="32"/>
        </w:rPr>
        <w:t>«Как я наряжал ёлку дома»</w:t>
      </w:r>
    </w:p>
    <w:p w:rsidR="00B42C9C" w:rsidRPr="00076298" w:rsidRDefault="00B42C9C" w:rsidP="002D48C0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76298">
        <w:rPr>
          <w:rFonts w:ascii="Times New Roman" w:hAnsi="Times New Roman" w:cs="Times New Roman"/>
          <w:sz w:val="32"/>
          <w:szCs w:val="32"/>
        </w:rPr>
        <w:t>«Новогодняя ёлочка в нашем детском саду»</w:t>
      </w:r>
    </w:p>
    <w:p w:rsidR="00B42C9C" w:rsidRDefault="00B42C9C" w:rsidP="00E94AC9">
      <w:pPr>
        <w:tabs>
          <w:tab w:val="left" w:pos="7180"/>
        </w:tabs>
        <w:spacing w:line="240" w:lineRule="auto"/>
        <w:rPr>
          <w:rFonts w:ascii="Times New Roman" w:hAnsi="Times New Roman"/>
          <w:sz w:val="32"/>
          <w:szCs w:val="32"/>
        </w:rPr>
      </w:pPr>
      <w:r w:rsidRPr="00076298">
        <w:rPr>
          <w:rFonts w:ascii="Times New Roman" w:hAnsi="Times New Roman"/>
          <w:sz w:val="32"/>
          <w:szCs w:val="32"/>
        </w:rPr>
        <w:t>- Рассматривание картинок на тему «Зима».</w:t>
      </w:r>
      <w:r>
        <w:rPr>
          <w:rFonts w:ascii="Times New Roman" w:hAnsi="Times New Roman"/>
          <w:sz w:val="32"/>
          <w:szCs w:val="32"/>
        </w:rPr>
        <w:tab/>
      </w:r>
    </w:p>
    <w:p w:rsidR="00B42C9C" w:rsidRDefault="00B42C9C" w:rsidP="00E94AC9">
      <w:pPr>
        <w:tabs>
          <w:tab w:val="left" w:pos="7180"/>
        </w:tabs>
        <w:spacing w:line="240" w:lineRule="auto"/>
        <w:rPr>
          <w:rFonts w:ascii="Times New Roman" w:hAnsi="Times New Roman"/>
          <w:sz w:val="32"/>
          <w:szCs w:val="32"/>
        </w:rPr>
      </w:pPr>
    </w:p>
    <w:p w:rsidR="00B42C9C" w:rsidRPr="002D48C0" w:rsidRDefault="00B42C9C" w:rsidP="002D48C0">
      <w:pPr>
        <w:spacing w:line="240" w:lineRule="auto"/>
        <w:rPr>
          <w:rFonts w:ascii="Times New Roman" w:hAnsi="Times New Roman"/>
          <w:color w:val="0070C0"/>
          <w:sz w:val="32"/>
          <w:szCs w:val="32"/>
        </w:rPr>
      </w:pPr>
      <w:r w:rsidRPr="002D48C0">
        <w:rPr>
          <w:rFonts w:ascii="Times New Roman" w:hAnsi="Times New Roman"/>
          <w:color w:val="0070C0"/>
          <w:sz w:val="32"/>
          <w:szCs w:val="32"/>
        </w:rPr>
        <w:t>2. Образовательная область «Чтение художественной литературы</w:t>
      </w:r>
      <w:r>
        <w:rPr>
          <w:rFonts w:ascii="Times New Roman" w:hAnsi="Times New Roman"/>
          <w:color w:val="0070C0"/>
          <w:sz w:val="32"/>
          <w:szCs w:val="32"/>
        </w:rPr>
        <w:t>»</w:t>
      </w:r>
      <w:r w:rsidRPr="002D48C0">
        <w:rPr>
          <w:rFonts w:ascii="Times New Roman" w:hAnsi="Times New Roman"/>
          <w:color w:val="0070C0"/>
          <w:sz w:val="32"/>
          <w:szCs w:val="32"/>
        </w:rPr>
        <w:t>.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Разучивание стихов про ёлочку:</w:t>
      </w:r>
    </w:p>
    <w:p w:rsidR="00B42C9C" w:rsidRDefault="00B42C9C" w:rsidP="002D48C0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З.Александровой</w:t>
      </w:r>
    </w:p>
    <w:p w:rsidR="00B42C9C" w:rsidRDefault="00B42C9C" w:rsidP="002D48C0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«Маленькой ёлочке холодно зимой»</w:t>
      </w:r>
    </w:p>
    <w:p w:rsidR="00B42C9C" w:rsidRDefault="00B42C9C" w:rsidP="002D48C0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Е.Ильиной</w:t>
      </w:r>
    </w:p>
    <w:p w:rsidR="00B42C9C" w:rsidRDefault="00B42C9C" w:rsidP="002D48C0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«Наша ёлка высока, достает до потолка»</w:t>
      </w:r>
    </w:p>
    <w:p w:rsidR="00B42C9C" w:rsidRDefault="00B42C9C" w:rsidP="002D48C0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М. Ивенсен</w:t>
      </w:r>
    </w:p>
    <w:p w:rsidR="00B42C9C" w:rsidRDefault="00B42C9C" w:rsidP="002D48C0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«Ёлочка, елка, колкая иголка»</w:t>
      </w:r>
    </w:p>
    <w:p w:rsidR="00B42C9C" w:rsidRDefault="00B42C9C" w:rsidP="002D48C0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И. Токмаковой</w:t>
      </w:r>
    </w:p>
    <w:p w:rsidR="00B42C9C" w:rsidRDefault="00B42C9C" w:rsidP="002D48C0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«Ели на опушке – до небес макушки»</w:t>
      </w:r>
    </w:p>
    <w:p w:rsidR="00B42C9C" w:rsidRPr="002C0478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C0478">
        <w:rPr>
          <w:rFonts w:ascii="Times New Roman" w:hAnsi="Times New Roman"/>
          <w:sz w:val="32"/>
          <w:szCs w:val="32"/>
        </w:rPr>
        <w:t>- Отгадывание загадок про елку.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C0478">
        <w:rPr>
          <w:rFonts w:ascii="Times New Roman" w:hAnsi="Times New Roman"/>
          <w:sz w:val="32"/>
          <w:szCs w:val="32"/>
        </w:rPr>
        <w:t>- Рассматривание иллюстраций в детских книгах.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color w:val="0070C0"/>
          <w:sz w:val="32"/>
          <w:szCs w:val="32"/>
        </w:rPr>
      </w:pPr>
      <w:r w:rsidRPr="002D48C0">
        <w:rPr>
          <w:rFonts w:ascii="Times New Roman" w:hAnsi="Times New Roman"/>
          <w:color w:val="0070C0"/>
          <w:sz w:val="32"/>
          <w:szCs w:val="32"/>
        </w:rPr>
        <w:t>3. Образовательная область «Познание»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Конструирование</w:t>
      </w:r>
    </w:p>
    <w:p w:rsidR="00B42C9C" w:rsidRDefault="00B42C9C" w:rsidP="002D48C0">
      <w:pPr>
        <w:pStyle w:val="ListParagraph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Конструирование из геометрических фигур (треугольников): выкладывание с помощью картонных треугольников ёлочки на листе.</w:t>
      </w:r>
    </w:p>
    <w:p w:rsidR="00B42C9C" w:rsidRDefault="00B42C9C" w:rsidP="002D48C0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 «Собери ёлочку» (на развитие логического и образного мышления, мелкой моторики).</w:t>
      </w:r>
    </w:p>
    <w:p w:rsidR="00B42C9C" w:rsidRDefault="00B42C9C" w:rsidP="002D48C0">
      <w:pPr>
        <w:pStyle w:val="ListParagraph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Конструирование ёлочки из счетных палочек: выкладывание ёлочки по образцу.</w:t>
      </w:r>
    </w:p>
    <w:p w:rsidR="00B42C9C" w:rsidRDefault="00B42C9C" w:rsidP="002D48C0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 w:rsidRPr="002C0478">
        <w:rPr>
          <w:rFonts w:ascii="Times New Roman" w:hAnsi="Times New Roman"/>
          <w:sz w:val="32"/>
          <w:szCs w:val="32"/>
        </w:rPr>
        <w:t>- Рассказ воспитателя о городской новогодней ёлке на площади</w:t>
      </w:r>
      <w:r>
        <w:rPr>
          <w:rFonts w:ascii="Times New Roman" w:hAnsi="Times New Roman"/>
          <w:sz w:val="32"/>
          <w:szCs w:val="32"/>
        </w:rPr>
        <w:t>.</w:t>
      </w:r>
    </w:p>
    <w:p w:rsidR="00B42C9C" w:rsidRDefault="00B42C9C" w:rsidP="002D48C0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Рассматривание ёлки на территории детского сада во время прогулок.</w:t>
      </w:r>
    </w:p>
    <w:p w:rsidR="00B42C9C" w:rsidRDefault="00B42C9C" w:rsidP="002D48C0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Рассматривание картин:</w:t>
      </w:r>
    </w:p>
    <w:p w:rsidR="00B42C9C" w:rsidRDefault="00B42C9C" w:rsidP="002D48C0">
      <w:pPr>
        <w:pStyle w:val="ListParagraph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«Зима в лесу»</w:t>
      </w:r>
    </w:p>
    <w:p w:rsidR="00B42C9C" w:rsidRDefault="00B42C9C" w:rsidP="002D48C0">
      <w:pPr>
        <w:pStyle w:val="ListParagraph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«Зима в городе»</w:t>
      </w:r>
    </w:p>
    <w:p w:rsidR="00B42C9C" w:rsidRDefault="00B42C9C" w:rsidP="002D48C0">
      <w:pPr>
        <w:pStyle w:val="ListParagraph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«Зимние забавы»</w:t>
      </w:r>
    </w:p>
    <w:p w:rsidR="00B42C9C" w:rsidRDefault="00B42C9C" w:rsidP="002D48C0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 w:rsidRPr="00432B5A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 xml:space="preserve"> </w:t>
      </w:r>
      <w:r w:rsidRPr="00432B5A">
        <w:rPr>
          <w:rFonts w:ascii="Times New Roman" w:hAnsi="Times New Roman"/>
          <w:sz w:val="32"/>
          <w:szCs w:val="32"/>
        </w:rPr>
        <w:t>Рассматривание новогодних игрушек на елочке в группе.</w:t>
      </w:r>
    </w:p>
    <w:p w:rsidR="00B42C9C" w:rsidRDefault="00B42C9C" w:rsidP="002D48C0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</w:p>
    <w:p w:rsidR="00B42C9C" w:rsidRDefault="00B42C9C" w:rsidP="002D48C0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</w:p>
    <w:p w:rsidR="00B42C9C" w:rsidRPr="002D48C0" w:rsidRDefault="00B42C9C" w:rsidP="002D48C0">
      <w:pPr>
        <w:spacing w:line="240" w:lineRule="auto"/>
        <w:rPr>
          <w:rFonts w:ascii="Times New Roman" w:hAnsi="Times New Roman"/>
          <w:color w:val="0070C0"/>
          <w:sz w:val="32"/>
          <w:szCs w:val="32"/>
        </w:rPr>
      </w:pPr>
      <w:r w:rsidRPr="002D48C0">
        <w:rPr>
          <w:rFonts w:ascii="Times New Roman" w:hAnsi="Times New Roman"/>
          <w:color w:val="0070C0"/>
          <w:sz w:val="32"/>
          <w:szCs w:val="32"/>
        </w:rPr>
        <w:t>4.Образовательная область «Художественное творчество»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432B5A">
        <w:rPr>
          <w:rFonts w:ascii="Times New Roman" w:hAnsi="Times New Roman"/>
          <w:sz w:val="32"/>
          <w:szCs w:val="32"/>
        </w:rPr>
        <w:t>- Лепка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Разноцветные шарики на  ёлочку.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Свободное рисование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«Ёлочка - красавица» (фломастерами)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Раскраски (раскрашивание ёлки карандашами).</w:t>
      </w:r>
    </w:p>
    <w:p w:rsidR="00B42C9C" w:rsidRPr="002D48C0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2D48C0">
        <w:rPr>
          <w:rFonts w:ascii="Times New Roman" w:hAnsi="Times New Roman"/>
          <w:color w:val="0070C0"/>
          <w:sz w:val="32"/>
          <w:szCs w:val="32"/>
        </w:rPr>
        <w:t>5. Образовательная область «Физическая культура»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  <w:r w:rsidRPr="00432B5A">
        <w:rPr>
          <w:rFonts w:ascii="Times New Roman" w:hAnsi="Times New Roman"/>
          <w:sz w:val="32"/>
          <w:szCs w:val="32"/>
        </w:rPr>
        <w:t>- Утренняя гимнастика,</w:t>
      </w:r>
      <w:r>
        <w:rPr>
          <w:rFonts w:ascii="Times New Roman" w:hAnsi="Times New Roman"/>
          <w:sz w:val="32"/>
          <w:szCs w:val="32"/>
        </w:rPr>
        <w:t xml:space="preserve"> комплекс общеразвивающих  упражнений «Ёлка – ёлочка».</w:t>
      </w:r>
    </w:p>
    <w:p w:rsidR="00B42C9C" w:rsidRPr="00B878BB" w:rsidRDefault="00B42C9C" w:rsidP="002D48C0">
      <w:pPr>
        <w:spacing w:line="240" w:lineRule="auto"/>
        <w:rPr>
          <w:rFonts w:ascii="Times New Roman" w:hAnsi="Times New Roman"/>
          <w:color w:val="0066FF"/>
          <w:sz w:val="32"/>
          <w:szCs w:val="32"/>
        </w:rPr>
      </w:pPr>
      <w:r w:rsidRPr="00B878BB">
        <w:rPr>
          <w:rFonts w:ascii="Times New Roman" w:hAnsi="Times New Roman"/>
          <w:color w:val="0066FF"/>
          <w:sz w:val="32"/>
          <w:szCs w:val="32"/>
        </w:rPr>
        <w:t>6. Образовательная область «Музыка»</w:t>
      </w:r>
    </w:p>
    <w:p w:rsidR="00B42C9C" w:rsidRDefault="00B42C9C" w:rsidP="00B878BB">
      <w:pPr>
        <w:spacing w:line="240" w:lineRule="auto"/>
        <w:rPr>
          <w:rFonts w:ascii="Times New Roman" w:hAnsi="Times New Roman"/>
          <w:sz w:val="32"/>
          <w:szCs w:val="32"/>
        </w:rPr>
      </w:pPr>
      <w:r w:rsidRPr="00084CA8">
        <w:rPr>
          <w:rFonts w:ascii="Times New Roman" w:hAnsi="Times New Roman"/>
          <w:sz w:val="32"/>
          <w:szCs w:val="32"/>
        </w:rPr>
        <w:t>- Разучивание песенок про елочку:</w:t>
      </w:r>
    </w:p>
    <w:p w:rsidR="00B42C9C" w:rsidRDefault="00B42C9C" w:rsidP="00B878BB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«Вот какая елка» слова Л. Спарбер</w:t>
      </w:r>
    </w:p>
    <w:p w:rsidR="00B42C9C" w:rsidRDefault="00B42C9C" w:rsidP="00B878BB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«Ёлочка»</w:t>
      </w:r>
    </w:p>
    <w:p w:rsidR="00B42C9C" w:rsidRDefault="00B42C9C" w:rsidP="00B878BB">
      <w:pPr>
        <w:pStyle w:val="ListParagraph"/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 детям елочка пришла»</w:t>
      </w:r>
    </w:p>
    <w:p w:rsidR="00B42C9C" w:rsidRDefault="00B42C9C" w:rsidP="00B878BB">
      <w:pPr>
        <w:pStyle w:val="ListParagraph"/>
        <w:spacing w:line="240" w:lineRule="auto"/>
        <w:ind w:left="360"/>
        <w:contextualSpacing/>
        <w:rPr>
          <w:rFonts w:ascii="Times New Roman" w:hAnsi="Times New Roman" w:cs="Times New Roman"/>
          <w:sz w:val="32"/>
          <w:szCs w:val="32"/>
        </w:rPr>
      </w:pPr>
    </w:p>
    <w:p w:rsidR="00B42C9C" w:rsidRDefault="00B42C9C" w:rsidP="00FD071B">
      <w:pPr>
        <w:pStyle w:val="ListParagraph"/>
        <w:spacing w:line="240" w:lineRule="auto"/>
        <w:ind w:left="0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Разучивание хоровода      </w:t>
      </w:r>
    </w:p>
    <w:p w:rsidR="00B42C9C" w:rsidRDefault="00B42C9C" w:rsidP="00FD071B">
      <w:pPr>
        <w:numPr>
          <w:ilvl w:val="0"/>
          <w:numId w:val="8"/>
        </w:numPr>
        <w:tabs>
          <w:tab w:val="left" w:pos="3564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FD071B">
        <w:rPr>
          <w:rFonts w:ascii="Times New Roman" w:hAnsi="Times New Roman"/>
          <w:noProof/>
          <w:sz w:val="28"/>
          <w:szCs w:val="28"/>
          <w:lang w:eastAsia="ru-RU"/>
        </w:rPr>
        <w:t>К детям елочка пришла</w:t>
      </w:r>
    </w:p>
    <w:p w:rsidR="00B42C9C" w:rsidRDefault="00B42C9C" w:rsidP="00FD071B">
      <w:pPr>
        <w:numPr>
          <w:ilvl w:val="0"/>
          <w:numId w:val="8"/>
        </w:numPr>
        <w:tabs>
          <w:tab w:val="left" w:pos="3564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«Вот пришла к нам зима»</w:t>
      </w:r>
    </w:p>
    <w:p w:rsidR="00B42C9C" w:rsidRPr="00FD071B" w:rsidRDefault="00B42C9C" w:rsidP="00FD071B">
      <w:pPr>
        <w:numPr>
          <w:ilvl w:val="0"/>
          <w:numId w:val="8"/>
        </w:numPr>
        <w:tabs>
          <w:tab w:val="left" w:pos="3564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«Мы мороза не боимся»</w:t>
      </w:r>
    </w:p>
    <w:p w:rsidR="00B42C9C" w:rsidRPr="00510803" w:rsidRDefault="00B42C9C" w:rsidP="00510803">
      <w:pPr>
        <w:tabs>
          <w:tab w:val="left" w:pos="3564"/>
        </w:tabs>
        <w:spacing w:line="240" w:lineRule="auto"/>
        <w:rPr>
          <w:rFonts w:ascii="Times New Roman" w:hAnsi="Times New Roman"/>
          <w:noProof/>
          <w:color w:val="3366FF"/>
          <w:sz w:val="32"/>
          <w:szCs w:val="32"/>
          <w:lang w:eastAsia="ru-RU"/>
        </w:rPr>
      </w:pPr>
      <w:r w:rsidRPr="00510803">
        <w:rPr>
          <w:rFonts w:ascii="Times New Roman" w:hAnsi="Times New Roman"/>
          <w:noProof/>
          <w:color w:val="3366FF"/>
          <w:sz w:val="32"/>
          <w:szCs w:val="32"/>
          <w:lang w:eastAsia="ru-RU"/>
        </w:rPr>
        <w:t>7. Взаимодействие с семьями воспитанников:</w:t>
      </w:r>
    </w:p>
    <w:p w:rsidR="00B42C9C" w:rsidRPr="00510803" w:rsidRDefault="00B42C9C" w:rsidP="00510803">
      <w:pPr>
        <w:numPr>
          <w:ilvl w:val="0"/>
          <w:numId w:val="10"/>
        </w:numPr>
        <w:tabs>
          <w:tab w:val="left" w:pos="3564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510803">
        <w:rPr>
          <w:rFonts w:ascii="Times New Roman" w:hAnsi="Times New Roman"/>
          <w:noProof/>
          <w:sz w:val="28"/>
          <w:szCs w:val="28"/>
          <w:lang w:eastAsia="ru-RU"/>
        </w:rPr>
        <w:t>Создание альбома «Елочка-красавица» (детско-родительское творчество)</w:t>
      </w:r>
    </w:p>
    <w:p w:rsidR="00B42C9C" w:rsidRPr="00510803" w:rsidRDefault="00B42C9C" w:rsidP="00510803">
      <w:pPr>
        <w:numPr>
          <w:ilvl w:val="0"/>
          <w:numId w:val="10"/>
        </w:numPr>
        <w:tabs>
          <w:tab w:val="left" w:pos="3564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510803">
        <w:rPr>
          <w:rFonts w:ascii="Times New Roman" w:hAnsi="Times New Roman"/>
          <w:noProof/>
          <w:sz w:val="28"/>
          <w:szCs w:val="28"/>
          <w:lang w:eastAsia="ru-RU"/>
        </w:rPr>
        <w:t>Изготовление новогодних игрушек родителями с детьми и украшение искусственной ели в группе</w:t>
      </w:r>
    </w:p>
    <w:p w:rsidR="00B42C9C" w:rsidRPr="00510803" w:rsidRDefault="00B42C9C" w:rsidP="00FD071B">
      <w:pPr>
        <w:tabs>
          <w:tab w:val="left" w:pos="3564"/>
        </w:tabs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42C9C" w:rsidRDefault="00B42C9C" w:rsidP="002D48C0">
      <w:pPr>
        <w:tabs>
          <w:tab w:val="left" w:pos="3564"/>
        </w:tabs>
        <w:spacing w:line="240" w:lineRule="auto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B42C9C" w:rsidRDefault="00B42C9C" w:rsidP="002D48C0">
      <w:pPr>
        <w:tabs>
          <w:tab w:val="left" w:pos="3564"/>
        </w:tabs>
        <w:spacing w:line="240" w:lineRule="auto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B42C9C" w:rsidRDefault="00B42C9C" w:rsidP="002D48C0">
      <w:pPr>
        <w:tabs>
          <w:tab w:val="left" w:pos="3564"/>
        </w:tabs>
        <w:spacing w:line="240" w:lineRule="auto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B42C9C" w:rsidRDefault="00B42C9C" w:rsidP="002D48C0">
      <w:pPr>
        <w:tabs>
          <w:tab w:val="left" w:pos="3564"/>
        </w:tabs>
        <w:spacing w:line="240" w:lineRule="auto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B42C9C" w:rsidRDefault="00B42C9C" w:rsidP="002D48C0">
      <w:pPr>
        <w:tabs>
          <w:tab w:val="left" w:pos="3564"/>
        </w:tabs>
        <w:spacing w:line="240" w:lineRule="auto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B42C9C" w:rsidRPr="00FD071B" w:rsidRDefault="00B42C9C" w:rsidP="002D48C0">
      <w:pPr>
        <w:pStyle w:val="NormalWeb"/>
        <w:jc w:val="center"/>
        <w:rPr>
          <w:rStyle w:val="FontStyle12"/>
          <w:bCs w:val="0"/>
          <w:iCs w:val="0"/>
          <w:sz w:val="32"/>
          <w:szCs w:val="32"/>
        </w:rPr>
      </w:pPr>
      <w:r w:rsidRPr="00FD071B">
        <w:rPr>
          <w:rStyle w:val="FontStyle12"/>
          <w:color w:val="00B050"/>
          <w:sz w:val="32"/>
          <w:szCs w:val="32"/>
        </w:rPr>
        <w:t>Познание: расширение кругозора.</w:t>
      </w:r>
    </w:p>
    <w:p w:rsidR="00B42C9C" w:rsidRPr="00FD071B" w:rsidRDefault="00B42C9C" w:rsidP="002D48C0">
      <w:pPr>
        <w:pStyle w:val="Style2"/>
        <w:widowControl/>
        <w:spacing w:line="240" w:lineRule="auto"/>
        <w:ind w:left="533" w:firstLine="0"/>
        <w:jc w:val="center"/>
        <w:rPr>
          <w:rStyle w:val="FontStyle14"/>
          <w:b/>
          <w:i/>
          <w:color w:val="0070C0"/>
          <w:sz w:val="32"/>
          <w:szCs w:val="32"/>
        </w:rPr>
      </w:pPr>
      <w:r w:rsidRPr="00FD071B">
        <w:rPr>
          <w:rStyle w:val="FontStyle12"/>
          <w:color w:val="0070C0"/>
          <w:sz w:val="32"/>
          <w:szCs w:val="32"/>
        </w:rPr>
        <w:t xml:space="preserve">Тема: </w:t>
      </w:r>
      <w:r w:rsidRPr="00FD071B">
        <w:rPr>
          <w:rStyle w:val="FontStyle14"/>
          <w:b/>
          <w:color w:val="0070C0"/>
          <w:sz w:val="32"/>
          <w:szCs w:val="32"/>
        </w:rPr>
        <w:t>«В лесу родилась елочка».</w:t>
      </w:r>
    </w:p>
    <w:p w:rsidR="00B42C9C" w:rsidRDefault="00B42C9C" w:rsidP="002D48C0">
      <w:pPr>
        <w:pStyle w:val="ListParagraph"/>
        <w:spacing w:after="0" w:line="240" w:lineRule="auto"/>
        <w:ind w:left="426"/>
        <w:jc w:val="center"/>
        <w:rPr>
          <w:rStyle w:val="FontStyle12"/>
          <w:sz w:val="28"/>
          <w:szCs w:val="28"/>
        </w:rPr>
      </w:pPr>
    </w:p>
    <w:p w:rsidR="00B42C9C" w:rsidRPr="00205325" w:rsidRDefault="00B42C9C" w:rsidP="002D48C0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05325">
        <w:rPr>
          <w:rStyle w:val="FontStyle12"/>
          <w:sz w:val="32"/>
          <w:szCs w:val="32"/>
        </w:rPr>
        <w:t xml:space="preserve">Цель: </w:t>
      </w:r>
      <w:r w:rsidRPr="00205325">
        <w:rPr>
          <w:rFonts w:ascii="Times New Roman" w:hAnsi="Times New Roman"/>
          <w:sz w:val="32"/>
          <w:szCs w:val="32"/>
        </w:rPr>
        <w:t>дать знания о елке (особенностях, пользе и т.д),учить различать характерные признаки предмет</w:t>
      </w:r>
      <w:r>
        <w:rPr>
          <w:rFonts w:ascii="Times New Roman" w:hAnsi="Times New Roman"/>
          <w:sz w:val="32"/>
          <w:szCs w:val="32"/>
        </w:rPr>
        <w:t xml:space="preserve">ов различными </w:t>
      </w:r>
      <w:r w:rsidRPr="00205325">
        <w:rPr>
          <w:rFonts w:ascii="Times New Roman" w:hAnsi="Times New Roman"/>
          <w:sz w:val="32"/>
          <w:szCs w:val="32"/>
        </w:rPr>
        <w:t>анализаторами,</w:t>
      </w:r>
      <w:r>
        <w:rPr>
          <w:rFonts w:ascii="Times New Roman" w:hAnsi="Times New Roman"/>
          <w:sz w:val="32"/>
          <w:szCs w:val="32"/>
        </w:rPr>
        <w:t xml:space="preserve"> </w:t>
      </w:r>
      <w:r w:rsidRPr="00205325">
        <w:rPr>
          <w:rFonts w:ascii="Times New Roman" w:hAnsi="Times New Roman"/>
          <w:sz w:val="32"/>
          <w:szCs w:val="32"/>
        </w:rPr>
        <w:t>развивать тактильную память,</w:t>
      </w:r>
      <w:r>
        <w:rPr>
          <w:rFonts w:ascii="Times New Roman" w:hAnsi="Times New Roman"/>
          <w:sz w:val="32"/>
          <w:szCs w:val="32"/>
        </w:rPr>
        <w:t xml:space="preserve"> </w:t>
      </w:r>
      <w:r w:rsidRPr="00205325">
        <w:rPr>
          <w:rFonts w:ascii="Times New Roman" w:hAnsi="Times New Roman"/>
          <w:sz w:val="32"/>
          <w:szCs w:val="32"/>
        </w:rPr>
        <w:t>развивать любознательность, наблюдательность,</w:t>
      </w:r>
      <w:r>
        <w:rPr>
          <w:rFonts w:ascii="Times New Roman" w:hAnsi="Times New Roman"/>
          <w:sz w:val="32"/>
          <w:szCs w:val="32"/>
        </w:rPr>
        <w:t xml:space="preserve"> </w:t>
      </w:r>
      <w:r w:rsidRPr="00205325">
        <w:rPr>
          <w:rFonts w:ascii="Times New Roman" w:hAnsi="Times New Roman"/>
          <w:sz w:val="32"/>
          <w:szCs w:val="32"/>
        </w:rPr>
        <w:t>воспитывать любовь к русским народным традициям.</w:t>
      </w:r>
    </w:p>
    <w:p w:rsidR="00B42C9C" w:rsidRPr="003A75C7" w:rsidRDefault="00B42C9C" w:rsidP="002D48C0">
      <w:pPr>
        <w:pStyle w:val="Style3"/>
        <w:widowControl/>
        <w:rPr>
          <w:rStyle w:val="FontStyle12"/>
          <w:sz w:val="32"/>
          <w:szCs w:val="32"/>
        </w:rPr>
      </w:pPr>
      <w:r w:rsidRPr="003A75C7">
        <w:rPr>
          <w:rStyle w:val="FontStyle12"/>
          <w:sz w:val="32"/>
          <w:szCs w:val="32"/>
        </w:rPr>
        <w:t>Ход занятия:</w:t>
      </w:r>
    </w:p>
    <w:p w:rsidR="00B42C9C" w:rsidRPr="00205325" w:rsidRDefault="00B42C9C" w:rsidP="002D48C0">
      <w:pPr>
        <w:pStyle w:val="Style3"/>
        <w:widowControl/>
        <w:rPr>
          <w:rStyle w:val="FontStyle14"/>
          <w:b/>
          <w:bCs/>
          <w:iCs/>
          <w:sz w:val="32"/>
          <w:szCs w:val="32"/>
        </w:rPr>
      </w:pPr>
      <w:smartTag w:uri="urn:schemas-microsoft-com:office:smarttags" w:element="place">
        <w:r w:rsidRPr="003A75C7">
          <w:rPr>
            <w:rStyle w:val="FontStyle12"/>
            <w:sz w:val="32"/>
            <w:szCs w:val="32"/>
            <w:lang w:val="en-US"/>
          </w:rPr>
          <w:t>I</w:t>
        </w:r>
        <w:r w:rsidRPr="003A75C7">
          <w:rPr>
            <w:rStyle w:val="FontStyle12"/>
            <w:sz w:val="32"/>
            <w:szCs w:val="32"/>
          </w:rPr>
          <w:t>.</w:t>
        </w:r>
        <w:r>
          <w:rPr>
            <w:rStyle w:val="FontStyle12"/>
            <w:sz w:val="32"/>
            <w:szCs w:val="32"/>
          </w:rPr>
          <w:t>-</w:t>
        </w:r>
      </w:smartTag>
      <w:r>
        <w:rPr>
          <w:rStyle w:val="FontStyle12"/>
          <w:sz w:val="32"/>
          <w:szCs w:val="32"/>
        </w:rPr>
        <w:t xml:space="preserve"> </w:t>
      </w:r>
      <w:r w:rsidRPr="003A75C7">
        <w:rPr>
          <w:rStyle w:val="FontStyle14"/>
          <w:sz w:val="32"/>
          <w:szCs w:val="32"/>
        </w:rPr>
        <w:t xml:space="preserve">Ребята, наш чудесный мешочек приготовил вам сюрприз (в </w:t>
      </w:r>
      <w:r w:rsidRPr="003A75C7">
        <w:rPr>
          <w:rStyle w:val="FontStyle13"/>
          <w:sz w:val="32"/>
          <w:szCs w:val="32"/>
        </w:rPr>
        <w:t>ме</w:t>
      </w:r>
      <w:r w:rsidRPr="003A75C7">
        <w:rPr>
          <w:rStyle w:val="FontStyle13"/>
          <w:sz w:val="32"/>
          <w:szCs w:val="32"/>
        </w:rPr>
        <w:softHyphen/>
        <w:t xml:space="preserve">шочке лежит ветка елки). </w:t>
      </w:r>
      <w:r w:rsidRPr="003A75C7">
        <w:rPr>
          <w:rStyle w:val="FontStyle14"/>
          <w:sz w:val="32"/>
          <w:szCs w:val="32"/>
        </w:rPr>
        <w:t xml:space="preserve">Давайте попробуем угадать, что там лежит </w:t>
      </w:r>
      <w:r w:rsidRPr="003A75C7">
        <w:rPr>
          <w:rStyle w:val="FontStyle13"/>
          <w:sz w:val="32"/>
          <w:szCs w:val="32"/>
        </w:rPr>
        <w:t>{воспитатель предлагает детям с закрытыми глазами понюхать то, что лежит в мешочке).</w:t>
      </w:r>
    </w:p>
    <w:p w:rsidR="00B42C9C" w:rsidRDefault="00B42C9C" w:rsidP="002D48C0">
      <w:pPr>
        <w:pStyle w:val="Style1"/>
        <w:widowControl/>
        <w:tabs>
          <w:tab w:val="left" w:pos="682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>Носиками вы почувствовали то, что лежит в мешочке, а теперь закройте глаза и почувствуйте своими пальчиками, что же там лежит</w:t>
      </w:r>
      <w:r>
        <w:rPr>
          <w:rStyle w:val="FontStyle14"/>
          <w:sz w:val="32"/>
          <w:szCs w:val="32"/>
        </w:rPr>
        <w:t xml:space="preserve">? </w:t>
      </w:r>
    </w:p>
    <w:p w:rsidR="00B42C9C" w:rsidRPr="003A75C7" w:rsidRDefault="00B42C9C" w:rsidP="002D48C0">
      <w:pPr>
        <w:pStyle w:val="Style1"/>
        <w:widowControl/>
        <w:tabs>
          <w:tab w:val="left" w:pos="682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Ребята, кто догадался, что лежит в мешке? </w:t>
      </w:r>
      <w:r w:rsidRPr="003A75C7">
        <w:rPr>
          <w:rStyle w:val="FontStyle13"/>
          <w:sz w:val="32"/>
          <w:szCs w:val="32"/>
        </w:rPr>
        <w:t>{Ответы детей).</w:t>
      </w:r>
    </w:p>
    <w:p w:rsidR="00B42C9C" w:rsidRPr="003A75C7" w:rsidRDefault="00B42C9C" w:rsidP="002D48C0">
      <w:pPr>
        <w:pStyle w:val="Style1"/>
        <w:widowControl/>
        <w:tabs>
          <w:tab w:val="left" w:pos="682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>Молодцы, угадали, это елочка.</w:t>
      </w:r>
    </w:p>
    <w:p w:rsidR="00B42C9C" w:rsidRPr="003A75C7" w:rsidRDefault="00B42C9C" w:rsidP="002D48C0">
      <w:pPr>
        <w:pStyle w:val="Style1"/>
        <w:widowControl/>
        <w:tabs>
          <w:tab w:val="left" w:pos="682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А кто знает, какого елка цвета? </w:t>
      </w:r>
      <w:r w:rsidRPr="003A75C7">
        <w:rPr>
          <w:rStyle w:val="FontStyle13"/>
          <w:sz w:val="32"/>
          <w:szCs w:val="32"/>
        </w:rPr>
        <w:t>{Зеленая).</w:t>
      </w:r>
    </w:p>
    <w:p w:rsidR="00B42C9C" w:rsidRPr="003A75C7" w:rsidRDefault="00B42C9C" w:rsidP="002D48C0">
      <w:pPr>
        <w:pStyle w:val="Style5"/>
        <w:widowControl/>
        <w:spacing w:line="240" w:lineRule="auto"/>
        <w:ind w:firstLine="0"/>
        <w:rPr>
          <w:rStyle w:val="FontStyle14"/>
          <w:sz w:val="32"/>
          <w:szCs w:val="32"/>
        </w:rPr>
      </w:pPr>
      <w:r w:rsidRPr="003A75C7">
        <w:rPr>
          <w:rStyle w:val="FontStyle13"/>
          <w:sz w:val="32"/>
          <w:szCs w:val="32"/>
        </w:rPr>
        <w:t xml:space="preserve">(Воспитатель предлагает вниманию детей репродукции разных художников, где изображены пейзажи в разное время года). </w:t>
      </w:r>
      <w:r w:rsidRPr="003A75C7">
        <w:rPr>
          <w:rStyle w:val="FontStyle14"/>
          <w:sz w:val="32"/>
          <w:szCs w:val="32"/>
        </w:rPr>
        <w:t>Рассматри</w:t>
      </w:r>
      <w:r w:rsidRPr="003A75C7">
        <w:rPr>
          <w:rStyle w:val="FontStyle14"/>
          <w:sz w:val="32"/>
          <w:szCs w:val="32"/>
        </w:rPr>
        <w:softHyphen/>
        <w:t>вают, сравнивают, делают вывод:</w:t>
      </w:r>
      <w:r>
        <w:rPr>
          <w:rStyle w:val="FontStyle14"/>
          <w:sz w:val="32"/>
          <w:szCs w:val="32"/>
        </w:rPr>
        <w:t xml:space="preserve"> </w:t>
      </w:r>
      <w:r w:rsidRPr="003A75C7">
        <w:rPr>
          <w:rStyle w:val="FontStyle14"/>
          <w:sz w:val="32"/>
          <w:szCs w:val="32"/>
        </w:rPr>
        <w:t>летом деревья зеленые и елочка зеленая,</w:t>
      </w:r>
      <w:r>
        <w:rPr>
          <w:rStyle w:val="FontStyle14"/>
          <w:sz w:val="32"/>
          <w:szCs w:val="32"/>
        </w:rPr>
        <w:t xml:space="preserve"> </w:t>
      </w:r>
      <w:r w:rsidRPr="003A75C7">
        <w:rPr>
          <w:rStyle w:val="FontStyle14"/>
          <w:sz w:val="32"/>
          <w:szCs w:val="32"/>
        </w:rPr>
        <w:t>осенью деревья разноцветные, а елочка зеленая,</w:t>
      </w:r>
    </w:p>
    <w:p w:rsidR="00B42C9C" w:rsidRPr="003A75C7" w:rsidRDefault="00B42C9C" w:rsidP="002D48C0">
      <w:pPr>
        <w:pStyle w:val="Style8"/>
        <w:widowControl/>
        <w:rPr>
          <w:rStyle w:val="FontStyle14"/>
          <w:sz w:val="32"/>
          <w:szCs w:val="32"/>
        </w:rPr>
      </w:pPr>
      <w:r w:rsidRPr="003A75C7">
        <w:rPr>
          <w:rStyle w:val="FontStyle14"/>
          <w:sz w:val="32"/>
          <w:szCs w:val="32"/>
        </w:rPr>
        <w:t>зимой деревья голые, а елочка зеленая.</w:t>
      </w:r>
      <w:r>
        <w:rPr>
          <w:rStyle w:val="FontStyle14"/>
          <w:sz w:val="32"/>
          <w:szCs w:val="32"/>
        </w:rPr>
        <w:t xml:space="preserve"> </w:t>
      </w:r>
      <w:r w:rsidRPr="003A75C7">
        <w:rPr>
          <w:rStyle w:val="FontStyle14"/>
          <w:sz w:val="32"/>
          <w:szCs w:val="32"/>
        </w:rPr>
        <w:t xml:space="preserve">Про елочку есть загадка: «Зимой и летом одним цветом» </w:t>
      </w:r>
      <w:r w:rsidRPr="003A75C7">
        <w:rPr>
          <w:rStyle w:val="FontStyle13"/>
          <w:sz w:val="32"/>
          <w:szCs w:val="32"/>
        </w:rPr>
        <w:t>(дети по</w:t>
      </w:r>
      <w:r w:rsidRPr="003A75C7">
        <w:rPr>
          <w:rStyle w:val="FontStyle13"/>
          <w:sz w:val="32"/>
          <w:szCs w:val="32"/>
        </w:rPr>
        <w:softHyphen/>
        <w:t>вторяют загадку).</w:t>
      </w:r>
      <w:r>
        <w:rPr>
          <w:rStyle w:val="FontStyle13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А где вы видели елку? </w:t>
      </w:r>
      <w:r w:rsidRPr="003A75C7">
        <w:rPr>
          <w:rStyle w:val="FontStyle13"/>
          <w:sz w:val="32"/>
          <w:szCs w:val="32"/>
        </w:rPr>
        <w:t>(В детском саду на участке растет, на Новый год дома, в детском саду на утреннике).</w:t>
      </w:r>
    </w:p>
    <w:p w:rsidR="00B42C9C" w:rsidRPr="003A75C7" w:rsidRDefault="00B42C9C" w:rsidP="002D48C0">
      <w:pPr>
        <w:pStyle w:val="Style1"/>
        <w:widowControl/>
        <w:tabs>
          <w:tab w:val="left" w:pos="672"/>
        </w:tabs>
        <w:spacing w:line="240" w:lineRule="auto"/>
        <w:ind w:firstLine="0"/>
        <w:rPr>
          <w:rStyle w:val="FontStyle13"/>
          <w:i w:val="0"/>
          <w:iCs w:val="0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А где очень много елок? </w:t>
      </w:r>
      <w:r w:rsidRPr="003A75C7">
        <w:rPr>
          <w:rStyle w:val="FontStyle13"/>
          <w:spacing w:val="20"/>
          <w:sz w:val="32"/>
          <w:szCs w:val="32"/>
        </w:rPr>
        <w:t>(В</w:t>
      </w:r>
      <w:r w:rsidRPr="003A75C7">
        <w:rPr>
          <w:rStyle w:val="FontStyle13"/>
          <w:sz w:val="32"/>
          <w:szCs w:val="32"/>
        </w:rPr>
        <w:t xml:space="preserve"> лесу).</w:t>
      </w:r>
    </w:p>
    <w:p w:rsidR="00B42C9C" w:rsidRPr="003A75C7" w:rsidRDefault="00B42C9C" w:rsidP="002D48C0">
      <w:pPr>
        <w:pStyle w:val="Style1"/>
        <w:widowControl/>
        <w:tabs>
          <w:tab w:val="left" w:pos="142"/>
        </w:tabs>
        <w:spacing w:line="240" w:lineRule="auto"/>
        <w:ind w:firstLine="0"/>
        <w:rPr>
          <w:b/>
          <w:i/>
          <w:sz w:val="32"/>
          <w:szCs w:val="32"/>
        </w:rPr>
      </w:pPr>
      <w:r w:rsidRPr="003A75C7">
        <w:rPr>
          <w:rStyle w:val="FontStyle14"/>
          <w:b/>
          <w:sz w:val="32"/>
          <w:szCs w:val="32"/>
          <w:lang w:val="en-US"/>
        </w:rPr>
        <w:t>II</w:t>
      </w:r>
      <w:r w:rsidRPr="003A75C7">
        <w:rPr>
          <w:rStyle w:val="FontStyle14"/>
          <w:b/>
          <w:sz w:val="32"/>
          <w:szCs w:val="32"/>
        </w:rPr>
        <w:t>.Рассказ воспитателя о пользе елки.</w:t>
      </w:r>
    </w:p>
    <w:p w:rsidR="00B42C9C" w:rsidRPr="003A75C7" w:rsidRDefault="00B42C9C" w:rsidP="002D48C0">
      <w:pPr>
        <w:pStyle w:val="Style7"/>
        <w:widowControl/>
        <w:spacing w:line="240" w:lineRule="auto"/>
        <w:ind w:firstLine="0"/>
        <w:jc w:val="center"/>
        <w:rPr>
          <w:rStyle w:val="FontStyle14"/>
          <w:sz w:val="32"/>
          <w:szCs w:val="32"/>
        </w:rPr>
      </w:pPr>
      <w:r w:rsidRPr="003A75C7">
        <w:rPr>
          <w:rStyle w:val="FontStyle14"/>
          <w:b/>
          <w:sz w:val="32"/>
          <w:szCs w:val="32"/>
          <w:lang w:val="en-US"/>
        </w:rPr>
        <w:t>III</w:t>
      </w:r>
      <w:r w:rsidRPr="003A75C7">
        <w:rPr>
          <w:rStyle w:val="FontStyle14"/>
          <w:sz w:val="32"/>
          <w:szCs w:val="32"/>
        </w:rPr>
        <w:t>.</w:t>
      </w:r>
      <w:r w:rsidRPr="003A75C7">
        <w:rPr>
          <w:rStyle w:val="FontStyle13"/>
          <w:sz w:val="32"/>
          <w:szCs w:val="32"/>
        </w:rPr>
        <w:t xml:space="preserve"> Чтение стихотворения Трутн</w:t>
      </w:r>
      <w:r>
        <w:rPr>
          <w:rStyle w:val="FontStyle13"/>
          <w:sz w:val="32"/>
          <w:szCs w:val="32"/>
        </w:rPr>
        <w:t>е</w:t>
      </w:r>
      <w:r>
        <w:rPr>
          <w:rStyle w:val="FontStyle13"/>
          <w:sz w:val="32"/>
          <w:szCs w:val="32"/>
        </w:rPr>
        <w:softHyphen/>
        <w:t xml:space="preserve">вой «Вырастала елка в лесу на </w:t>
      </w:r>
      <w:r w:rsidRPr="003A75C7">
        <w:rPr>
          <w:rStyle w:val="FontStyle13"/>
          <w:sz w:val="32"/>
          <w:szCs w:val="32"/>
        </w:rPr>
        <w:t>горе...»).</w:t>
      </w:r>
    </w:p>
    <w:p w:rsidR="00B42C9C" w:rsidRPr="003A75C7" w:rsidRDefault="00B42C9C" w:rsidP="002D48C0">
      <w:pPr>
        <w:pStyle w:val="Style1"/>
        <w:widowControl/>
        <w:tabs>
          <w:tab w:val="left" w:pos="725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>Вам понравилось стихотворение про елку?</w:t>
      </w:r>
    </w:p>
    <w:p w:rsidR="00B42C9C" w:rsidRPr="003A75C7" w:rsidRDefault="00B42C9C" w:rsidP="002D48C0">
      <w:pPr>
        <w:pStyle w:val="Style7"/>
        <w:widowControl/>
        <w:tabs>
          <w:tab w:val="left" w:pos="725"/>
        </w:tabs>
        <w:spacing w:line="240" w:lineRule="auto"/>
        <w:ind w:firstLine="0"/>
        <w:jc w:val="center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Давайте теперь сделаем целую картину по этому произведению. </w:t>
      </w:r>
      <w:r w:rsidRPr="003A75C7">
        <w:rPr>
          <w:rStyle w:val="FontStyle13"/>
          <w:sz w:val="32"/>
          <w:szCs w:val="32"/>
        </w:rPr>
        <w:t>(Воспитатель медленно отрывками читает стихотворение и по ходу размещает на ковролине детали, дети помогают повторять и разме</w:t>
      </w:r>
      <w:r w:rsidRPr="003A75C7">
        <w:rPr>
          <w:rStyle w:val="FontStyle13"/>
          <w:sz w:val="32"/>
          <w:szCs w:val="32"/>
        </w:rPr>
        <w:softHyphen/>
        <w:t>щать картинки (елка — шишки - снежное пальтишко - волки - зайцы, чечетки и т. д.).</w:t>
      </w:r>
    </w:p>
    <w:p w:rsidR="00B42C9C" w:rsidRPr="003A75C7" w:rsidRDefault="00B42C9C" w:rsidP="002D48C0">
      <w:pPr>
        <w:pStyle w:val="Style7"/>
        <w:widowControl/>
        <w:tabs>
          <w:tab w:val="left" w:pos="725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Ребята, а почему у елки собирались птицы и звери? </w:t>
      </w:r>
      <w:r w:rsidRPr="003A75C7">
        <w:rPr>
          <w:rStyle w:val="FontStyle13"/>
          <w:sz w:val="32"/>
          <w:szCs w:val="32"/>
        </w:rPr>
        <w:t>(Прятались от холода, от стужи, ветра, вьюги. Елочка их согревала).</w:t>
      </w:r>
    </w:p>
    <w:p w:rsidR="00B42C9C" w:rsidRPr="003A75C7" w:rsidRDefault="00B42C9C" w:rsidP="002D48C0">
      <w:pPr>
        <w:pStyle w:val="Style1"/>
        <w:widowControl/>
        <w:tabs>
          <w:tab w:val="left" w:pos="725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 xml:space="preserve">Как вьюга воет? </w:t>
      </w:r>
      <w:r w:rsidRPr="003A75C7">
        <w:rPr>
          <w:rStyle w:val="FontStyle13"/>
          <w:sz w:val="32"/>
          <w:szCs w:val="32"/>
        </w:rPr>
        <w:t>(У-у-у-у).</w:t>
      </w:r>
    </w:p>
    <w:p w:rsidR="00B42C9C" w:rsidRPr="000716D9" w:rsidRDefault="00B42C9C" w:rsidP="002D48C0">
      <w:pPr>
        <w:pStyle w:val="Style1"/>
        <w:widowControl/>
        <w:tabs>
          <w:tab w:val="left" w:pos="696"/>
        </w:tabs>
        <w:spacing w:line="240" w:lineRule="auto"/>
        <w:ind w:firstLine="0"/>
        <w:rPr>
          <w:rStyle w:val="FontStyle13"/>
          <w:i w:val="0"/>
          <w:iCs w:val="0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>Ребята, похвалите елочку, расскажите, какая она. Какими краси</w:t>
      </w:r>
      <w:r w:rsidRPr="003A75C7">
        <w:rPr>
          <w:rStyle w:val="FontStyle14"/>
          <w:sz w:val="32"/>
          <w:szCs w:val="32"/>
        </w:rPr>
        <w:softHyphen/>
        <w:t>выми словами мы ее порадуем?</w:t>
      </w:r>
      <w:r w:rsidRPr="003A75C7">
        <w:rPr>
          <w:rStyle w:val="FontStyle13"/>
          <w:sz w:val="32"/>
          <w:szCs w:val="32"/>
        </w:rPr>
        <w:t>(Елочка зеленая, пушистая, душистая, стройная, смолистая, кра</w:t>
      </w:r>
      <w:r w:rsidRPr="003A75C7">
        <w:rPr>
          <w:rStyle w:val="FontStyle13"/>
          <w:sz w:val="32"/>
          <w:szCs w:val="32"/>
        </w:rPr>
        <w:softHyphen/>
        <w:t>сивая, хорошая, серебристая, пахучая, колючая..!)</w:t>
      </w:r>
    </w:p>
    <w:p w:rsidR="00B42C9C" w:rsidRDefault="00B42C9C" w:rsidP="002D48C0">
      <w:pPr>
        <w:pStyle w:val="Style1"/>
        <w:widowControl/>
        <w:tabs>
          <w:tab w:val="left" w:pos="725"/>
        </w:tabs>
        <w:spacing w:line="240" w:lineRule="auto"/>
        <w:ind w:firstLine="0"/>
        <w:rPr>
          <w:rStyle w:val="FontStyle14"/>
          <w:sz w:val="32"/>
          <w:szCs w:val="32"/>
        </w:rPr>
      </w:pPr>
      <w:r>
        <w:rPr>
          <w:rStyle w:val="FontStyle14"/>
          <w:sz w:val="32"/>
          <w:szCs w:val="32"/>
        </w:rPr>
        <w:t xml:space="preserve">- </w:t>
      </w:r>
      <w:r w:rsidRPr="003A75C7">
        <w:rPr>
          <w:rStyle w:val="FontStyle14"/>
          <w:sz w:val="32"/>
          <w:szCs w:val="32"/>
        </w:rPr>
        <w:t>Молодцы, сколько хороших слов придумали.</w:t>
      </w:r>
    </w:p>
    <w:p w:rsidR="00B42C9C" w:rsidRPr="000716D9" w:rsidRDefault="00B42C9C" w:rsidP="002D48C0">
      <w:pPr>
        <w:pStyle w:val="Style1"/>
        <w:widowControl/>
        <w:tabs>
          <w:tab w:val="left" w:pos="725"/>
        </w:tabs>
        <w:spacing w:line="240" w:lineRule="auto"/>
        <w:ind w:firstLine="0"/>
        <w:rPr>
          <w:rStyle w:val="FontStyle14"/>
          <w:sz w:val="32"/>
          <w:szCs w:val="32"/>
        </w:rPr>
      </w:pPr>
      <w:r w:rsidRPr="003A75C7">
        <w:rPr>
          <w:rStyle w:val="FontStyle14"/>
          <w:b/>
          <w:sz w:val="32"/>
          <w:szCs w:val="32"/>
        </w:rPr>
        <w:t>Физ.минутка</w:t>
      </w:r>
    </w:p>
    <w:p w:rsidR="00B42C9C" w:rsidRPr="003A75C7" w:rsidRDefault="00B42C9C" w:rsidP="002D48C0">
      <w:pPr>
        <w:pStyle w:val="Style7"/>
        <w:widowControl/>
        <w:tabs>
          <w:tab w:val="left" w:pos="696"/>
        </w:tabs>
        <w:spacing w:line="240" w:lineRule="auto"/>
        <w:ind w:firstLine="0"/>
        <w:jc w:val="center"/>
        <w:rPr>
          <w:rStyle w:val="FontStyle14"/>
          <w:sz w:val="32"/>
          <w:szCs w:val="32"/>
        </w:rPr>
      </w:pPr>
      <w:r w:rsidRPr="003A75C7">
        <w:rPr>
          <w:sz w:val="32"/>
          <w:szCs w:val="32"/>
        </w:rPr>
        <w:t>Наша ёлка велика (круговое движение руками),</w:t>
      </w:r>
      <w:r w:rsidRPr="003A75C7">
        <w:rPr>
          <w:sz w:val="32"/>
          <w:szCs w:val="32"/>
        </w:rPr>
        <w:br/>
        <w:t>Наша ёлка высока (встать на носочки),</w:t>
      </w:r>
      <w:r w:rsidRPr="003A75C7">
        <w:rPr>
          <w:sz w:val="32"/>
          <w:szCs w:val="32"/>
        </w:rPr>
        <w:br/>
        <w:t>Выше мамы, выше папы (присесть и встать на носочки),</w:t>
      </w:r>
      <w:r w:rsidRPr="003A75C7">
        <w:rPr>
          <w:sz w:val="32"/>
          <w:szCs w:val="32"/>
        </w:rPr>
        <w:br/>
        <w:t>Достаёт до потолка (потянуться).</w:t>
      </w:r>
      <w:r w:rsidRPr="003A75C7">
        <w:rPr>
          <w:sz w:val="32"/>
          <w:szCs w:val="32"/>
        </w:rPr>
        <w:br/>
        <w:t>Будем весело плясать. Эх, эх, эх!</w:t>
      </w:r>
      <w:r w:rsidRPr="003A75C7">
        <w:rPr>
          <w:sz w:val="32"/>
          <w:szCs w:val="32"/>
        </w:rPr>
        <w:br/>
        <w:t>Будем песни распевать. Ля-ля-ля!</w:t>
      </w:r>
      <w:r w:rsidRPr="003A75C7">
        <w:rPr>
          <w:sz w:val="32"/>
          <w:szCs w:val="32"/>
        </w:rPr>
        <w:br/>
        <w:t>Чтобы ёлка захотела в гости к нам прийти опять!</w:t>
      </w:r>
      <w:r w:rsidRPr="003A75C7">
        <w:rPr>
          <w:rStyle w:val="FontStyle13"/>
          <w:sz w:val="32"/>
          <w:szCs w:val="32"/>
        </w:rPr>
        <w:br/>
      </w:r>
    </w:p>
    <w:p w:rsidR="00B42C9C" w:rsidRPr="003A75C7" w:rsidRDefault="00B42C9C" w:rsidP="002D48C0">
      <w:pPr>
        <w:pStyle w:val="Style8"/>
        <w:widowControl/>
        <w:ind w:left="-142"/>
        <w:rPr>
          <w:rStyle w:val="FontStyle14"/>
          <w:sz w:val="32"/>
          <w:szCs w:val="32"/>
        </w:rPr>
      </w:pPr>
      <w:r w:rsidRPr="003A75C7">
        <w:rPr>
          <w:rStyle w:val="FontStyle14"/>
          <w:b/>
          <w:sz w:val="32"/>
          <w:szCs w:val="32"/>
          <w:lang w:val="en-US"/>
        </w:rPr>
        <w:t>IV</w:t>
      </w:r>
      <w:r w:rsidRPr="003A75C7">
        <w:rPr>
          <w:rStyle w:val="FontStyle14"/>
          <w:b/>
          <w:sz w:val="32"/>
          <w:szCs w:val="32"/>
        </w:rPr>
        <w:t>.Сюрприз от елки</w:t>
      </w:r>
      <w:r w:rsidRPr="003A75C7">
        <w:rPr>
          <w:rStyle w:val="FontStyle14"/>
          <w:sz w:val="32"/>
          <w:szCs w:val="32"/>
        </w:rPr>
        <w:t>.</w:t>
      </w:r>
      <w:r>
        <w:rPr>
          <w:rStyle w:val="FontStyle14"/>
          <w:sz w:val="32"/>
          <w:szCs w:val="32"/>
        </w:rPr>
        <w:t xml:space="preserve"> </w:t>
      </w:r>
      <w:r w:rsidRPr="003A75C7">
        <w:rPr>
          <w:rStyle w:val="FontStyle14"/>
          <w:sz w:val="32"/>
          <w:szCs w:val="32"/>
        </w:rPr>
        <w:t>Дети стоят вокруг воспитателя.</w:t>
      </w:r>
      <w:r>
        <w:rPr>
          <w:rStyle w:val="FontStyle14"/>
          <w:sz w:val="32"/>
          <w:szCs w:val="32"/>
        </w:rPr>
        <w:t xml:space="preserve"> </w:t>
      </w:r>
      <w:r w:rsidRPr="003A75C7">
        <w:rPr>
          <w:rStyle w:val="FontStyle14"/>
          <w:sz w:val="32"/>
          <w:szCs w:val="32"/>
        </w:rPr>
        <w:t>На фланелеграфе 3 елочки разной высоты. «В лесу родилась елочка, в лесу она росла, зимой и летом стройная, зеленая была».</w:t>
      </w:r>
    </w:p>
    <w:p w:rsidR="00B42C9C" w:rsidRPr="003A75C7" w:rsidRDefault="00B42C9C" w:rsidP="002D48C0">
      <w:pPr>
        <w:pStyle w:val="Style1"/>
        <w:widowControl/>
        <w:spacing w:line="240" w:lineRule="auto"/>
        <w:ind w:firstLine="0"/>
        <w:rPr>
          <w:rStyle w:val="FontStyle14"/>
          <w:sz w:val="32"/>
          <w:szCs w:val="32"/>
        </w:rPr>
      </w:pPr>
      <w:r w:rsidRPr="003A75C7">
        <w:rPr>
          <w:rStyle w:val="FontStyle14"/>
          <w:sz w:val="32"/>
          <w:szCs w:val="32"/>
        </w:rPr>
        <w:t>-Посмотрите, ребята, к вам в гости пришли елочки. Сколь</w:t>
      </w:r>
      <w:r w:rsidRPr="003A75C7">
        <w:rPr>
          <w:rStyle w:val="FontStyle14"/>
          <w:sz w:val="32"/>
          <w:szCs w:val="32"/>
        </w:rPr>
        <w:softHyphen/>
        <w:t xml:space="preserve">ко их? Одинаковые они? </w:t>
      </w:r>
      <w:r w:rsidRPr="003A75C7">
        <w:rPr>
          <w:rStyle w:val="FontStyle13"/>
          <w:sz w:val="32"/>
          <w:szCs w:val="32"/>
        </w:rPr>
        <w:t xml:space="preserve">(Нет). </w:t>
      </w:r>
      <w:r w:rsidRPr="003A75C7">
        <w:rPr>
          <w:rStyle w:val="FontStyle14"/>
          <w:sz w:val="32"/>
          <w:szCs w:val="32"/>
        </w:rPr>
        <w:t xml:space="preserve">Почему? </w:t>
      </w:r>
      <w:r w:rsidRPr="003A75C7">
        <w:rPr>
          <w:rStyle w:val="FontStyle13"/>
          <w:sz w:val="32"/>
          <w:szCs w:val="32"/>
        </w:rPr>
        <w:t xml:space="preserve">(Одна выше другой). </w:t>
      </w:r>
      <w:r w:rsidRPr="003A75C7">
        <w:rPr>
          <w:rStyle w:val="FontStyle14"/>
          <w:sz w:val="32"/>
          <w:szCs w:val="32"/>
        </w:rPr>
        <w:t>Поставьте самую высокую</w:t>
      </w:r>
      <w:r w:rsidRPr="003A75C7">
        <w:rPr>
          <w:rStyle w:val="FontStyle13"/>
          <w:sz w:val="32"/>
          <w:szCs w:val="32"/>
        </w:rPr>
        <w:t xml:space="preserve">. </w:t>
      </w:r>
      <w:r w:rsidRPr="003A75C7">
        <w:rPr>
          <w:rStyle w:val="FontStyle14"/>
          <w:sz w:val="32"/>
          <w:szCs w:val="32"/>
        </w:rPr>
        <w:t>А потом из двух самую высокую</w:t>
      </w:r>
      <w:r w:rsidRPr="003A75C7">
        <w:rPr>
          <w:rStyle w:val="FontStyle13"/>
          <w:sz w:val="32"/>
          <w:szCs w:val="32"/>
        </w:rPr>
        <w:t xml:space="preserve">.. </w:t>
      </w:r>
      <w:r w:rsidRPr="003A75C7">
        <w:rPr>
          <w:rStyle w:val="FontStyle14"/>
          <w:sz w:val="32"/>
          <w:szCs w:val="32"/>
        </w:rPr>
        <w:t>И тре</w:t>
      </w:r>
      <w:r w:rsidRPr="003A75C7">
        <w:rPr>
          <w:rStyle w:val="FontStyle14"/>
          <w:sz w:val="32"/>
          <w:szCs w:val="32"/>
        </w:rPr>
        <w:softHyphen/>
        <w:t xml:space="preserve">тью самую низкую. Назовите елочки </w:t>
      </w:r>
      <w:r w:rsidRPr="003A75C7">
        <w:rPr>
          <w:rStyle w:val="FontStyle13"/>
          <w:sz w:val="32"/>
          <w:szCs w:val="32"/>
        </w:rPr>
        <w:t xml:space="preserve">(самая высокая, пониже, низкая). </w:t>
      </w:r>
      <w:r w:rsidRPr="003A75C7">
        <w:rPr>
          <w:rStyle w:val="FontStyle14"/>
          <w:sz w:val="32"/>
          <w:szCs w:val="32"/>
        </w:rPr>
        <w:t xml:space="preserve">Начните с самой низкой. </w:t>
      </w:r>
      <w:r w:rsidRPr="003A75C7">
        <w:rPr>
          <w:rStyle w:val="FontStyle13"/>
          <w:sz w:val="32"/>
          <w:szCs w:val="32"/>
        </w:rPr>
        <w:t xml:space="preserve">(Самая низкая, повыше, самая высокая). </w:t>
      </w:r>
      <w:r w:rsidRPr="003A75C7">
        <w:rPr>
          <w:rStyle w:val="FontStyle14"/>
          <w:sz w:val="32"/>
          <w:szCs w:val="32"/>
        </w:rPr>
        <w:t>На</w:t>
      </w:r>
      <w:r w:rsidRPr="003A75C7">
        <w:rPr>
          <w:rStyle w:val="FontStyle14"/>
          <w:sz w:val="32"/>
          <w:szCs w:val="32"/>
        </w:rPr>
        <w:softHyphen/>
        <w:t xml:space="preserve">помните мне, сколько всего елочек? </w:t>
      </w:r>
      <w:r w:rsidRPr="003A75C7">
        <w:rPr>
          <w:rStyle w:val="FontStyle13"/>
          <w:sz w:val="32"/>
          <w:szCs w:val="32"/>
        </w:rPr>
        <w:t xml:space="preserve">(Три). </w:t>
      </w:r>
      <w:r w:rsidRPr="003A75C7">
        <w:rPr>
          <w:rStyle w:val="FontStyle14"/>
          <w:sz w:val="32"/>
          <w:szCs w:val="32"/>
        </w:rPr>
        <w:t>Молодцы.</w:t>
      </w:r>
    </w:p>
    <w:p w:rsidR="00B42C9C" w:rsidRPr="003A75C7" w:rsidRDefault="00B42C9C" w:rsidP="002D48C0">
      <w:pPr>
        <w:pStyle w:val="Style1"/>
        <w:widowControl/>
        <w:tabs>
          <w:tab w:val="left" w:pos="734"/>
        </w:tabs>
        <w:spacing w:line="240" w:lineRule="auto"/>
        <w:ind w:firstLine="0"/>
        <w:jc w:val="center"/>
        <w:rPr>
          <w:rStyle w:val="FontStyle14"/>
          <w:sz w:val="32"/>
          <w:szCs w:val="32"/>
        </w:rPr>
      </w:pPr>
      <w:r w:rsidRPr="003A75C7">
        <w:rPr>
          <w:rStyle w:val="FontStyle14"/>
          <w:sz w:val="32"/>
          <w:szCs w:val="32"/>
        </w:rPr>
        <w:t xml:space="preserve">Подойдите к столу. Что за фигура лежит на столе? </w:t>
      </w:r>
      <w:r>
        <w:rPr>
          <w:rStyle w:val="FontStyle13"/>
          <w:sz w:val="32"/>
          <w:szCs w:val="32"/>
        </w:rPr>
        <w:t xml:space="preserve">(Для каждого </w:t>
      </w:r>
      <w:r w:rsidRPr="003A75C7">
        <w:rPr>
          <w:rStyle w:val="FontStyle13"/>
          <w:sz w:val="32"/>
          <w:szCs w:val="32"/>
        </w:rPr>
        <w:t xml:space="preserve">ребенка по 10 зеленых треугольников разного размера). </w:t>
      </w:r>
      <w:r w:rsidRPr="003A75C7">
        <w:rPr>
          <w:rStyle w:val="FontStyle14"/>
          <w:sz w:val="32"/>
          <w:szCs w:val="32"/>
        </w:rPr>
        <w:t xml:space="preserve">Треугольники. Построим из них елочки. Самую высокую из трех треугольников, самую низкую из одного треугольника, повыше из двух. </w:t>
      </w:r>
      <w:r w:rsidRPr="003A75C7">
        <w:rPr>
          <w:rStyle w:val="FontStyle13"/>
          <w:sz w:val="32"/>
          <w:szCs w:val="32"/>
        </w:rPr>
        <w:t xml:space="preserve">(Дети сами подбирают треугольники - для самой высокой елки - большие треугольники, для средней — треугольники поменьше, для низкой елки - самые маленькие треугольники). </w:t>
      </w:r>
      <w:r w:rsidRPr="003A75C7">
        <w:rPr>
          <w:rStyle w:val="FontStyle14"/>
          <w:sz w:val="32"/>
          <w:szCs w:val="32"/>
        </w:rPr>
        <w:t>Сколько треугольников потратили на высокую елку? На елку пониже? На низкую?</w:t>
      </w:r>
    </w:p>
    <w:p w:rsidR="00B42C9C" w:rsidRDefault="00B42C9C" w:rsidP="002D48C0">
      <w:pPr>
        <w:spacing w:line="240" w:lineRule="auto"/>
        <w:jc w:val="center"/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48"/>
          <w:szCs w:val="48"/>
        </w:rPr>
      </w:pPr>
    </w:p>
    <w:p w:rsidR="00B42C9C" w:rsidRPr="00B878BB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 w:rsidRPr="00B878BB">
        <w:rPr>
          <w:rFonts w:ascii="Times New Roman" w:hAnsi="Times New Roman"/>
          <w:b/>
          <w:color w:val="00B050"/>
          <w:sz w:val="36"/>
          <w:szCs w:val="36"/>
        </w:rPr>
        <w:t>Художественное творчество: лепка.</w:t>
      </w:r>
    </w:p>
    <w:p w:rsidR="00B42C9C" w:rsidRPr="00B878BB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B878BB">
        <w:rPr>
          <w:rFonts w:ascii="Times New Roman" w:hAnsi="Times New Roman"/>
          <w:b/>
          <w:color w:val="FF0000"/>
          <w:sz w:val="36"/>
          <w:szCs w:val="36"/>
        </w:rPr>
        <w:t xml:space="preserve">«Шарики для новогодней елки» </w:t>
      </w:r>
    </w:p>
    <w:p w:rsidR="00B42C9C" w:rsidRPr="003A75C7" w:rsidRDefault="00B42C9C" w:rsidP="002D48C0">
      <w:pPr>
        <w:tabs>
          <w:tab w:val="left" w:pos="8242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B42C9C" w:rsidRPr="003A75C7" w:rsidRDefault="00B42C9C" w:rsidP="002D48C0">
      <w:pPr>
        <w:tabs>
          <w:tab w:val="left" w:pos="82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</w:rPr>
        <w:t>Цель:</w:t>
      </w:r>
      <w:r w:rsidRPr="003A75C7">
        <w:rPr>
          <w:rFonts w:ascii="Times New Roman" w:hAnsi="Times New Roman"/>
          <w:sz w:val="28"/>
          <w:szCs w:val="28"/>
        </w:rPr>
        <w:t xml:space="preserve"> - продолжать учить лепить предметы округлой формы, сплющивать пальчиками, прикреплять к основе (шарику),</w:t>
      </w:r>
    </w:p>
    <w:p w:rsidR="00B42C9C" w:rsidRPr="003A75C7" w:rsidRDefault="00B42C9C" w:rsidP="002D48C0">
      <w:pPr>
        <w:tabs>
          <w:tab w:val="left" w:pos="82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- вызвать у детей радостное чувство, связанное с предстоящим праздником, </w:t>
      </w:r>
    </w:p>
    <w:p w:rsidR="00B42C9C" w:rsidRPr="003A75C7" w:rsidRDefault="00B42C9C" w:rsidP="002D48C0">
      <w:pPr>
        <w:spacing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- воспитывать отзывчивость, доброту.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</w:rPr>
        <w:t xml:space="preserve">Демонстрационный материал: </w:t>
      </w:r>
      <w:r w:rsidRPr="003A75C7">
        <w:rPr>
          <w:rFonts w:ascii="Times New Roman" w:hAnsi="Times New Roman"/>
          <w:sz w:val="28"/>
          <w:szCs w:val="28"/>
        </w:rPr>
        <w:t>изображение новогодней елки, украшенной елочными игрушками (или искусственная елка с игрушками).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</w:rPr>
        <w:t>Раздаточный материал:</w:t>
      </w:r>
      <w:r w:rsidRPr="003A75C7">
        <w:rPr>
          <w:rFonts w:ascii="Times New Roman" w:hAnsi="Times New Roman"/>
          <w:sz w:val="28"/>
          <w:szCs w:val="28"/>
        </w:rPr>
        <w:t xml:space="preserve"> пластилин, дощечка для лепки, шарик, вырезанный из картона разного цвета.</w:t>
      </w:r>
    </w:p>
    <w:p w:rsidR="00B42C9C" w:rsidRPr="003A75C7" w:rsidRDefault="00B42C9C" w:rsidP="002D48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</w:rPr>
        <w:t>Ход занятия.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place">
        <w:r w:rsidRPr="003A75C7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3A75C7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3A75C7">
        <w:rPr>
          <w:rFonts w:ascii="Times New Roman" w:hAnsi="Times New Roman"/>
          <w:sz w:val="28"/>
          <w:szCs w:val="28"/>
        </w:rPr>
        <w:t xml:space="preserve"> Раздается стук в дверь. Воспитатель выходит и смотрит.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- Ребята, посмотрите, к нам в гости пришел зайчик. Но он грустный. Спросите, почему он грустный?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- Зайчик говорит , что скоро наступит праздник, но какой забыл. 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- Какой скоро праздник, подскажите зайчику. (скоро праздник – Новый год)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- Он знает, что на этот праздник ко всем в гости приходит красивая елка.  У зайчика есть елка, но он не знает, как ее украсить.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- Чем украшают елку? (Воспитатель показывает изображение новогодней елки).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Воспитатель читает стихотворение В.</w:t>
      </w:r>
      <w:r w:rsidRPr="0009792F">
        <w:rPr>
          <w:rFonts w:ascii="Times New Roman" w:hAnsi="Times New Roman"/>
          <w:sz w:val="28"/>
          <w:szCs w:val="28"/>
        </w:rPr>
        <w:t xml:space="preserve"> </w:t>
      </w:r>
      <w:r w:rsidRPr="003A75C7">
        <w:rPr>
          <w:rFonts w:ascii="Times New Roman" w:hAnsi="Times New Roman"/>
          <w:sz w:val="28"/>
          <w:szCs w:val="28"/>
        </w:rPr>
        <w:t>Берестова «Елочный шар».</w:t>
      </w:r>
    </w:p>
    <w:p w:rsidR="00B42C9C" w:rsidRPr="0009792F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92F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3A75C7">
        <w:rPr>
          <w:rFonts w:ascii="Times New Roman" w:hAnsi="Times New Roman"/>
          <w:sz w:val="28"/>
          <w:szCs w:val="28"/>
        </w:rPr>
        <w:t>….Целый год лежал на полке.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                                     Все забыли про меня.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                                     А теперь вишу на елке,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                                     Потихонечку звеня.</w:t>
      </w:r>
    </w:p>
    <w:p w:rsidR="00B42C9C" w:rsidRPr="003A75C7" w:rsidRDefault="00B42C9C" w:rsidP="002D48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                                     Всю елку до макушки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                                     Украсили игрушки!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3A75C7">
        <w:rPr>
          <w:rFonts w:ascii="Times New Roman" w:hAnsi="Times New Roman"/>
          <w:sz w:val="28"/>
          <w:szCs w:val="28"/>
        </w:rPr>
        <w:t xml:space="preserve"> Встаньте в хоровод!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5325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3A75C7">
        <w:rPr>
          <w:rFonts w:ascii="Times New Roman" w:hAnsi="Times New Roman"/>
          <w:sz w:val="28"/>
          <w:szCs w:val="28"/>
        </w:rPr>
        <w:t>Встречайте Новый год!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</w:rPr>
        <w:t>Физминутка</w:t>
      </w:r>
    </w:p>
    <w:p w:rsidR="00B42C9C" w:rsidRPr="003A75C7" w:rsidRDefault="00B42C9C" w:rsidP="002D48C0">
      <w:pPr>
        <w:spacing w:line="240" w:lineRule="auto"/>
        <w:rPr>
          <w:sz w:val="28"/>
          <w:szCs w:val="28"/>
        </w:rPr>
      </w:pP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A75C7">
        <w:rPr>
          <w:rFonts w:ascii="Times New Roman" w:hAnsi="Times New Roman"/>
          <w:b/>
          <w:sz w:val="28"/>
          <w:szCs w:val="28"/>
        </w:rPr>
        <w:t>.</w:t>
      </w:r>
      <w:r w:rsidRPr="003A75C7">
        <w:rPr>
          <w:rFonts w:ascii="Times New Roman" w:hAnsi="Times New Roman"/>
          <w:sz w:val="28"/>
          <w:szCs w:val="28"/>
        </w:rPr>
        <w:t xml:space="preserve"> – Ребята, поможем зайчику украсить елку. Сделаем елочные игрушки.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>Показать, как нужно скатывать между ладоней маленькие шарики из пластилина и прикреплять их на шарик из картона.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A75C7">
        <w:rPr>
          <w:rFonts w:ascii="Times New Roman" w:hAnsi="Times New Roman"/>
          <w:b/>
          <w:sz w:val="28"/>
          <w:szCs w:val="28"/>
        </w:rPr>
        <w:t xml:space="preserve">. – </w:t>
      </w:r>
      <w:r w:rsidRPr="003A75C7">
        <w:rPr>
          <w:rFonts w:ascii="Times New Roman" w:hAnsi="Times New Roman"/>
          <w:sz w:val="28"/>
          <w:szCs w:val="28"/>
        </w:rPr>
        <w:t>Молодцы! Вот какие красивые шарики получились (любуются</w:t>
      </w:r>
      <w:r w:rsidRPr="003A75C7">
        <w:rPr>
          <w:rFonts w:ascii="Times New Roman" w:hAnsi="Times New Roman"/>
          <w:b/>
          <w:sz w:val="28"/>
          <w:szCs w:val="28"/>
        </w:rPr>
        <w:t xml:space="preserve">). </w:t>
      </w:r>
      <w:r w:rsidRPr="003A75C7">
        <w:rPr>
          <w:rFonts w:ascii="Times New Roman" w:hAnsi="Times New Roman"/>
          <w:sz w:val="28"/>
          <w:szCs w:val="28"/>
        </w:rPr>
        <w:t>Подарите их зайчику.</w:t>
      </w:r>
    </w:p>
    <w:p w:rsidR="00B42C9C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jc w:val="center"/>
      </w:pPr>
    </w:p>
    <w:p w:rsidR="00B42C9C" w:rsidRDefault="00B42C9C" w:rsidP="002D48C0">
      <w:pPr>
        <w:tabs>
          <w:tab w:val="left" w:pos="912"/>
        </w:tabs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B42C9C" w:rsidRDefault="00B42C9C" w:rsidP="002D48C0">
      <w:pPr>
        <w:tabs>
          <w:tab w:val="left" w:pos="912"/>
        </w:tabs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3fn9bJwal7w.jpg" style="position:absolute;margin-left:18pt;margin-top:9pt;width:467pt;height:397pt;z-index:-251658752;visibility:visible" wrapcoords="-35 0 -35 21559 21600 21559 21600 0 -35 0">
            <v:imagedata r:id="rId7" o:title=""/>
            <w10:wrap type="tight"/>
          </v:shape>
        </w:pic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br/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К детям елочка пришла,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Снег на ветках принесла.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Нужно елочку согреть,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hyperlink r:id="rId8" w:tgtFrame="_blank" w:history="1">
        <w:r w:rsidRPr="00510803">
          <w:rPr>
            <w:rStyle w:val="Hyperlink"/>
            <w:color w:val="7030A0"/>
            <w:sz w:val="36"/>
            <w:szCs w:val="36"/>
            <w:u w:val="none"/>
            <w:bdr w:val="none" w:sz="0" w:space="0" w:color="auto" w:frame="1"/>
          </w:rPr>
          <w:t>Платье</w:t>
        </w:r>
      </w:hyperlink>
      <w:r w:rsidRPr="00510803">
        <w:rPr>
          <w:rStyle w:val="apple-converted-space"/>
          <w:color w:val="7030A0"/>
          <w:sz w:val="36"/>
          <w:szCs w:val="36"/>
        </w:rPr>
        <w:t> </w:t>
      </w:r>
      <w:r w:rsidRPr="00B92C8E">
        <w:rPr>
          <w:color w:val="7030A0"/>
          <w:sz w:val="36"/>
          <w:szCs w:val="36"/>
        </w:rPr>
        <w:t>новое надеть.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Ярко звездочки блестят,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Ярко лампочки горят,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Бусы разные висят -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Замечательный наряд!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Музыканты, поскорей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Заиграйте веселей!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color w:val="7030A0"/>
          <w:sz w:val="36"/>
          <w:szCs w:val="36"/>
        </w:rPr>
      </w:pPr>
      <w:r w:rsidRPr="00B92C8E">
        <w:rPr>
          <w:color w:val="7030A0"/>
          <w:sz w:val="36"/>
          <w:szCs w:val="36"/>
        </w:rPr>
        <w:t>Станем дружно в хоровод,</w:t>
      </w:r>
    </w:p>
    <w:p w:rsidR="00B42C9C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center"/>
        <w:rPr>
          <w:rFonts w:ascii="Arial" w:hAnsi="Arial" w:cs="Arial"/>
          <w:color w:val="000000"/>
          <w:sz w:val="18"/>
          <w:szCs w:val="18"/>
        </w:rPr>
      </w:pPr>
      <w:r w:rsidRPr="00B92C8E">
        <w:rPr>
          <w:color w:val="7030A0"/>
          <w:sz w:val="36"/>
          <w:szCs w:val="36"/>
        </w:rPr>
        <w:t>Здравствуй, здравствуй</w:t>
      </w:r>
      <w:r w:rsidRPr="00510803">
        <w:rPr>
          <w:color w:val="7030A0"/>
          <w:sz w:val="36"/>
          <w:szCs w:val="36"/>
        </w:rPr>
        <w:t>,</w:t>
      </w:r>
      <w:r w:rsidRPr="00510803">
        <w:rPr>
          <w:rStyle w:val="apple-converted-space"/>
          <w:color w:val="7030A0"/>
          <w:sz w:val="36"/>
          <w:szCs w:val="36"/>
        </w:rPr>
        <w:t> </w:t>
      </w:r>
      <w:hyperlink r:id="rId9" w:tgtFrame="_blank" w:history="1">
        <w:r w:rsidRPr="00510803">
          <w:rPr>
            <w:rStyle w:val="Hyperlink"/>
            <w:color w:val="7030A0"/>
            <w:sz w:val="36"/>
            <w:szCs w:val="36"/>
            <w:u w:val="none"/>
            <w:bdr w:val="none" w:sz="0" w:space="0" w:color="auto" w:frame="1"/>
          </w:rPr>
          <w:t>Новый год</w:t>
        </w:r>
      </w:hyperlink>
      <w:r w:rsidRPr="00510803">
        <w:rPr>
          <w:color w:val="7030A0"/>
          <w:sz w:val="36"/>
          <w:szCs w:val="36"/>
        </w:rPr>
        <w:t>!</w:t>
      </w:r>
    </w:p>
    <w:p w:rsidR="00B42C9C" w:rsidRPr="00B92C8E" w:rsidRDefault="00B42C9C" w:rsidP="002D48C0">
      <w:pPr>
        <w:pStyle w:val="NormalWeb"/>
        <w:shd w:val="clear" w:color="auto" w:fill="FFFFFF"/>
        <w:spacing w:before="0" w:beforeAutospacing="0" w:after="0" w:afterAutospacing="0"/>
        <w:ind w:firstLine="240"/>
        <w:jc w:val="right"/>
        <w:rPr>
          <w:color w:val="000000"/>
          <w:sz w:val="28"/>
          <w:szCs w:val="28"/>
        </w:rPr>
      </w:pPr>
      <w:r w:rsidRPr="00B92C8E">
        <w:rPr>
          <w:rStyle w:val="Emphasis"/>
          <w:color w:val="000000"/>
          <w:sz w:val="28"/>
          <w:szCs w:val="28"/>
          <w:bdr w:val="none" w:sz="0" w:space="0" w:color="auto" w:frame="1"/>
        </w:rPr>
        <w:t>А. Барто</w:t>
      </w:r>
    </w:p>
    <w:p w:rsidR="00B42C9C" w:rsidRPr="00E94AC9" w:rsidRDefault="00B42C9C" w:rsidP="002D48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4AC9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Художественное слово</w:t>
      </w: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alt="Детские загадки про елку" style="position:absolute;margin-left:0;margin-top:2.7pt;width:150.3pt;height:200.4pt;z-index:251656704;visibility:visible;mso-wrap-distance-left:0;mso-wrap-distance-right:0;mso-position-horizontal:left;mso-position-vertical-relative:line" o:allowoverlap="f">
            <v:imagedata r:id="rId10" o:title=""/>
            <w10:wrap type="square"/>
          </v:shape>
        </w:pic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Я прихожу с подарками,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  <w:t>блещу огнями яркими,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  <w:t>нарядная, забавная,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  <w:t>на</w:t>
      </w:r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hyperlink r:id="rId11" w:tgtFrame="_blank" w:history="1">
        <w:r w:rsidRPr="00193939">
          <w:rPr>
            <w:rFonts w:ascii="Times New Roman" w:hAnsi="Times New Roman"/>
            <w:color w:val="224D87"/>
            <w:sz w:val="27"/>
            <w:lang w:eastAsia="ru-RU"/>
          </w:rPr>
          <w:t>Новый год</w:t>
        </w:r>
      </w:hyperlink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я главная.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</w:r>
      <w:r w:rsidRPr="00193939">
        <w:rPr>
          <w:rFonts w:ascii="Times New Roman" w:hAnsi="Times New Roman"/>
          <w:color w:val="0000FF"/>
          <w:sz w:val="27"/>
          <w:szCs w:val="27"/>
          <w:bdr w:val="none" w:sz="0" w:space="0" w:color="auto" w:frame="1"/>
          <w:lang w:eastAsia="ru-RU"/>
        </w:rPr>
        <w:t>(ответ: елка)</w:t>
      </w:r>
    </w:p>
    <w:p w:rsidR="00B42C9C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Что же это за девица:</w:t>
      </w: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не швея, не мастерица,</w:t>
      </w: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ничего сама не шьет,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  <w:t>а в иголках</w:t>
      </w:r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hyperlink r:id="rId12" w:tgtFrame="_blank" w:history="1">
        <w:r w:rsidRPr="00193939">
          <w:rPr>
            <w:rFonts w:ascii="Times New Roman" w:hAnsi="Times New Roman"/>
            <w:color w:val="224D87"/>
            <w:sz w:val="27"/>
            <w:lang w:eastAsia="ru-RU"/>
          </w:rPr>
          <w:t>круглый год</w:t>
        </w:r>
      </w:hyperlink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?</w:t>
      </w:r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</w:r>
      <w:r w:rsidRPr="00193939">
        <w:rPr>
          <w:rFonts w:ascii="Times New Roman" w:hAnsi="Times New Roman"/>
          <w:color w:val="0000FF"/>
          <w:sz w:val="27"/>
          <w:szCs w:val="27"/>
          <w:bdr w:val="none" w:sz="0" w:space="0" w:color="auto" w:frame="1"/>
          <w:lang w:eastAsia="ru-RU"/>
        </w:rPr>
        <w:t>(ответ: елка)</w:t>
      </w: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На</w:t>
      </w:r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Новый год ей каждый рад,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  <w:t>Хотя колюч ее наряд.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</w:r>
      <w:r w:rsidRPr="00193939">
        <w:rPr>
          <w:rFonts w:ascii="Times New Roman" w:hAnsi="Times New Roman"/>
          <w:color w:val="0000FF"/>
          <w:sz w:val="27"/>
          <w:szCs w:val="27"/>
          <w:bdr w:val="none" w:sz="0" w:space="0" w:color="auto" w:frame="1"/>
          <w:lang w:eastAsia="ru-RU"/>
        </w:rPr>
        <w:t>(ответ: елка)</w:t>
      </w: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</w:p>
    <w:p w:rsidR="00B42C9C" w:rsidRPr="00193939" w:rsidRDefault="00B42C9C" w:rsidP="002D48C0">
      <w:pPr>
        <w:spacing w:after="0" w:line="240" w:lineRule="auto"/>
        <w:rPr>
          <w:rFonts w:ascii="Times New Roman" w:hAnsi="Times New Roman"/>
          <w:color w:val="122100"/>
          <w:sz w:val="27"/>
          <w:szCs w:val="27"/>
          <w:lang w:eastAsia="ru-RU"/>
        </w:rPr>
      </w:pP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Ничего не шьет,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  <w:t>А в иголках</w:t>
      </w:r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hyperlink r:id="rId13" w:tgtFrame="_blank" w:history="1">
        <w:r w:rsidRPr="00193939">
          <w:rPr>
            <w:rFonts w:ascii="Times New Roman" w:hAnsi="Times New Roman"/>
            <w:color w:val="224D87"/>
            <w:sz w:val="27"/>
            <w:lang w:eastAsia="ru-RU"/>
          </w:rPr>
          <w:t>круглый год</w:t>
        </w:r>
      </w:hyperlink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t>.</w:t>
      </w:r>
      <w:r w:rsidRPr="00193939">
        <w:rPr>
          <w:rFonts w:ascii="Times New Roman" w:hAnsi="Times New Roman"/>
          <w:color w:val="122100"/>
          <w:sz w:val="27"/>
          <w:lang w:eastAsia="ru-RU"/>
        </w:rPr>
        <w:t> </w:t>
      </w:r>
      <w:r w:rsidRPr="00193939">
        <w:rPr>
          <w:rFonts w:ascii="Times New Roman" w:hAnsi="Times New Roman"/>
          <w:color w:val="122100"/>
          <w:sz w:val="27"/>
          <w:szCs w:val="27"/>
          <w:lang w:eastAsia="ru-RU"/>
        </w:rPr>
        <w:br/>
      </w:r>
      <w:r w:rsidRPr="00193939">
        <w:rPr>
          <w:rFonts w:ascii="Times New Roman" w:hAnsi="Times New Roman"/>
          <w:color w:val="0000FF"/>
          <w:sz w:val="27"/>
          <w:szCs w:val="27"/>
          <w:bdr w:val="none" w:sz="0" w:space="0" w:color="auto" w:frame="1"/>
          <w:lang w:eastAsia="ru-RU"/>
        </w:rPr>
        <w:t>(ответ: елка)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Ее всегда в лесу найдешь,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Пойдем гулять и встретим.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Стоит колючая, как еж,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Зимою в платье летнем.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А к нам придет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Под Новый год -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Ребята будут рады,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Хлопот веселых полон рот: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Готовят ей наряды.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Ответ: Ёлка новогодняя</w:t>
      </w:r>
    </w:p>
    <w:p w:rsidR="00B42C9C" w:rsidRPr="00193939" w:rsidRDefault="00B42C9C" w:rsidP="002D48C0">
      <w:pPr>
        <w:spacing w:after="0" w:line="240" w:lineRule="auto"/>
        <w:jc w:val="center"/>
        <w:textAlignment w:val="baseline"/>
        <w:rPr>
          <w:rFonts w:ascii="inherit" w:hAnsi="inherit"/>
          <w:sz w:val="24"/>
          <w:szCs w:val="24"/>
          <w:lang w:eastAsia="ru-RU"/>
        </w:rPr>
      </w:pPr>
      <w:r w:rsidRPr="00193939"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Я модница такая, что всем на удивленье!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Люблю я бусы, блёстки - любые украшенья.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Но на мою, поверьте, великую беду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Наряд мне одевают всего лишь раз в году.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Ответ: Новогодняя елка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Ёжик на неё похож,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Листьев вовсе не найдёшь.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Как красавица, стройна,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А на Новый год - важна.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Ответ: Елка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Колкую, зеленую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Срубили топором.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Колкую, зеленую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Принесли к нам в дом.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Ответ: Ёлка новогодняя</w:t>
      </w:r>
    </w:p>
    <w:p w:rsidR="00B42C9C" w:rsidRPr="00193939" w:rsidRDefault="00B42C9C" w:rsidP="002D48C0">
      <w:pPr>
        <w:spacing w:after="0" w:line="240" w:lineRule="auto"/>
        <w:jc w:val="center"/>
        <w:textAlignment w:val="baseline"/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</w:pPr>
      <w:r w:rsidRPr="00193939"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jc w:val="center"/>
        <w:textAlignment w:val="baseline"/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</w:pPr>
      <w:r w:rsidRPr="00193939"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</w:pPr>
      <w:r w:rsidRPr="00193939">
        <w:rPr>
          <w:rFonts w:ascii="inherit" w:hAnsi="inherit" w:cs="Arial"/>
          <w:sz w:val="24"/>
          <w:szCs w:val="24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Красавица какая –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Стоит, светло сверкая,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Как пышно убрана…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Скажите, кто она?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Ответ: Новогодняя ёлка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Мы купили вешалку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С звездою на макушке.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Повесили на вешалку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Не шапки, а игрушки!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Ответ: Ёлка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К нам домой под Новый год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Кто-то из лесу придет,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Вся пушистая, в иголках,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А зовут ту гостью...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Ответ: Ёлка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Родилась она в лесу,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Там росла и расцвела.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И теперь свою красу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К Рождеству нам принесла.</w:t>
      </w:r>
      <w:r w:rsidRPr="00193939">
        <w:rPr>
          <w:rFonts w:ascii="Times New Roman" w:hAnsi="Times New Roman"/>
          <w:sz w:val="32"/>
          <w:szCs w:val="32"/>
          <w:lang w:eastAsia="ru-RU"/>
        </w:rPr>
        <w:t> 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Ответ: Ёлка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Мягко светятся иголки,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Хвойный дух идет от ...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Ответ: Ёлки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 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Ну и елка, просто диво!</w:t>
      </w: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br/>
        <w:t>Как нарядна, как …</w:t>
      </w:r>
    </w:p>
    <w:p w:rsidR="00B42C9C" w:rsidRPr="00193939" w:rsidRDefault="00B42C9C" w:rsidP="002D48C0">
      <w:pPr>
        <w:spacing w:after="0" w:line="24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</w:pPr>
      <w:r w:rsidRPr="0019393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Ответ: Красива</w: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48"/>
          <w:szCs w:val="48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Рисунок 1" o:spid="_x0000_i1025" type="#_x0000_t75" alt="DSC01713.JPG" style="width:468pt;height:309pt;visibility:visible">
            <v:imagedata r:id="rId14" o:title=""/>
          </v:shape>
        </w:pict>
      </w:r>
      <w:r>
        <w:rPr>
          <w:rFonts w:ascii="Times New Roman" w:hAnsi="Times New Roman"/>
          <w:sz w:val="48"/>
          <w:szCs w:val="48"/>
        </w:rPr>
        <w:br w:type="textWrapping" w:clear="all"/>
      </w: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Рисунок 3" o:spid="_x0000_i1026" type="#_x0000_t75" alt="DSC01710.JPG" style="width:468pt;height:351pt;visibility:visible">
            <v:imagedata r:id="rId15" o:title=""/>
          </v:shape>
        </w:pict>
      </w:r>
    </w:p>
    <w:p w:rsidR="00B42C9C" w:rsidRDefault="00B42C9C" w:rsidP="002D48C0">
      <w:pPr>
        <w:spacing w:line="240" w:lineRule="auto"/>
        <w:rPr>
          <w:rFonts w:ascii="Times New Roman" w:hAnsi="Times New Roman"/>
          <w:noProof/>
          <w:sz w:val="48"/>
          <w:szCs w:val="48"/>
          <w:lang w:eastAsia="ru-RU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_x0000_i1027" type="#_x0000_t75" style="width:465pt;height:316.5pt;visibility:visible">
            <v:imagedata r:id="rId16" o:title=""/>
          </v:shape>
        </w:pict>
      </w:r>
    </w:p>
    <w:p w:rsidR="00B42C9C" w:rsidRDefault="00B42C9C" w:rsidP="002D48C0">
      <w:pPr>
        <w:spacing w:line="240" w:lineRule="auto"/>
        <w:rPr>
          <w:rFonts w:ascii="Times New Roman" w:hAnsi="Times New Roman"/>
          <w:noProof/>
          <w:sz w:val="48"/>
          <w:szCs w:val="48"/>
          <w:lang w:eastAsia="ru-RU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_x0000_i1028" type="#_x0000_t75" style="width:456.75pt;height:369pt;visibility:visible">
            <v:imagedata r:id="rId17" o:title=""/>
          </v:shape>
        </w:pict>
      </w:r>
    </w:p>
    <w:p w:rsidR="00B42C9C" w:rsidRDefault="00B42C9C" w:rsidP="002D48C0">
      <w:pPr>
        <w:spacing w:line="240" w:lineRule="auto"/>
        <w:rPr>
          <w:rFonts w:ascii="Times New Roman" w:hAnsi="Times New Roman"/>
          <w:sz w:val="48"/>
          <w:szCs w:val="48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Рисунок 4" o:spid="_x0000_i1029" type="#_x0000_t75" style="width:465pt;height:4in;visibility:visible">
            <v:imagedata r:id="rId18" o:title=""/>
          </v:shape>
        </w:pict>
      </w: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Рисунок 5" o:spid="_x0000_i1030" type="#_x0000_t75" style="width:465pt;height:371.25pt;visibility:visible">
            <v:imagedata r:id="rId19" o:title=""/>
          </v:shape>
        </w:pict>
      </w: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Рисунок 6" o:spid="_x0000_i1031" type="#_x0000_t75" style="width:458.25pt;height:384pt;visibility:visible">
            <v:imagedata r:id="rId20" o:title=""/>
          </v:shape>
        </w:pict>
      </w: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  <w:r w:rsidRPr="00A828B7">
        <w:rPr>
          <w:rFonts w:ascii="Times New Roman" w:hAnsi="Times New Roman"/>
          <w:noProof/>
          <w:sz w:val="48"/>
          <w:szCs w:val="48"/>
          <w:lang w:eastAsia="ru-RU"/>
        </w:rPr>
        <w:pict>
          <v:shape id="Рисунок 7" o:spid="_x0000_i1032" type="#_x0000_t75" style="width:453pt;height:4in;visibility:visible">
            <v:imagedata r:id="rId21" o:title=""/>
          </v:shape>
        </w:pict>
      </w: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noProof/>
          <w:lang w:eastAsia="ru-RU"/>
        </w:rPr>
        <w:pict>
          <v:shape id="_x0000_s1028" type="#_x0000_t75" alt="DSC01711.JPG" style="position:absolute;left:0;text-align:left;margin-left:36pt;margin-top:9pt;width:441pt;height:6in;z-index:-251657728;visibility:visible" wrapcoords="-37 0 -37 21562 21600 21562 21600 0 -37 0">
            <v:imagedata r:id="rId22" o:title=""/>
            <w10:wrap type="tight"/>
          </v:shape>
        </w:pict>
      </w: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>Ёлка.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</w:t>
      </w:r>
      <w:r w:rsidRPr="00A83AB6">
        <w:rPr>
          <w:rFonts w:ascii="Times New Roman" w:hAnsi="Times New Roman"/>
          <w:i/>
          <w:sz w:val="24"/>
          <w:szCs w:val="24"/>
        </w:rPr>
        <w:t>К.Чуковский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Были бы у елочки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Ножки,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Побежала бы она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Вместе с нами,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Застучала бы она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Каблучками.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Закружились бы на елочке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Игрушки –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Разноцветные фонарики,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Хлопушки.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Завертелись бы на елочке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Флаги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Из пунцовой, из серебряной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Бумаги.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Засмеялись бы на елочке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Матрешки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И захлопали б от радости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В ладошки.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Потому что нынче ночью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У ворот</w:t>
      </w:r>
    </w:p>
    <w:p w:rsidR="00B42C9C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Постучался развеселый</w:t>
      </w:r>
    </w:p>
    <w:p w:rsidR="00B42C9C" w:rsidRPr="00A83AB6" w:rsidRDefault="00B42C9C" w:rsidP="002D48C0">
      <w:pPr>
        <w:tabs>
          <w:tab w:val="left" w:pos="15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3AB6">
        <w:rPr>
          <w:rFonts w:ascii="Times New Roman" w:hAnsi="Times New Roman"/>
          <w:sz w:val="28"/>
          <w:szCs w:val="28"/>
        </w:rPr>
        <w:t>Новый год!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5D6BE8">
        <w:rPr>
          <w:rFonts w:ascii="Times New Roman" w:hAnsi="Times New Roman"/>
          <w:color w:val="FF0000"/>
          <w:sz w:val="36"/>
          <w:szCs w:val="36"/>
        </w:rPr>
        <w:t>Стихи про елочку.</w:t>
      </w:r>
    </w:p>
    <w:p w:rsidR="00B42C9C" w:rsidRPr="005D6BE8" w:rsidRDefault="00B42C9C" w:rsidP="002D48C0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D6BE8">
        <w:rPr>
          <w:rFonts w:ascii="Times New Roman" w:hAnsi="Times New Roman"/>
          <w:i/>
          <w:sz w:val="28"/>
          <w:szCs w:val="28"/>
        </w:rPr>
        <w:t>З.Александрова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Маленькой елочке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Холодно зимой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Из лесу елочку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Взяли мы домой.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Сколько на елочке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Шариков цветных,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Розовых пряников,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Шишек золотых!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…Встанем под елочкой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В дружный хоровод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Весело, весело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E8">
        <w:rPr>
          <w:rFonts w:ascii="Times New Roman" w:hAnsi="Times New Roman"/>
          <w:sz w:val="28"/>
          <w:szCs w:val="28"/>
        </w:rPr>
        <w:t>Встретим Новый год!</w:t>
      </w:r>
    </w:p>
    <w:p w:rsidR="00B42C9C" w:rsidRDefault="00B42C9C" w:rsidP="002D48C0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B42C9C" w:rsidRPr="00A170D8" w:rsidRDefault="00B42C9C" w:rsidP="002D48C0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A170D8">
        <w:rPr>
          <w:rFonts w:ascii="Times New Roman" w:hAnsi="Times New Roman"/>
          <w:sz w:val="28"/>
          <w:szCs w:val="28"/>
        </w:rPr>
        <w:t>* * *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замечательный наряд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Елочка оделась,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Ей порадовать  ребят очень захотелось!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ветвях её блестят</w:t>
      </w:r>
    </w:p>
    <w:p w:rsidR="00B42C9C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игрушки,</w:t>
      </w:r>
    </w:p>
    <w:p w:rsidR="00B42C9C" w:rsidRPr="005D6BE8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Ярко звездочка горит на её макушке</w:t>
      </w: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Pr="003A75C7" w:rsidRDefault="00B42C9C" w:rsidP="002D48C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b/>
          <w:color w:val="7030A0"/>
          <w:sz w:val="52"/>
          <w:szCs w:val="52"/>
        </w:rPr>
        <w:t>«Традиция – Новогодняя елка».</w:t>
      </w:r>
      <w:r>
        <w:rPr>
          <w:rFonts w:ascii="Times New Roman" w:hAnsi="Times New Roman"/>
          <w:b/>
          <w:color w:val="7030A0"/>
          <w:sz w:val="52"/>
          <w:szCs w:val="52"/>
        </w:rPr>
        <w:br/>
      </w:r>
      <w:r w:rsidRPr="003A75C7">
        <w:rPr>
          <w:rFonts w:ascii="Times New Roman" w:hAnsi="Times New Roman"/>
          <w:sz w:val="28"/>
          <w:szCs w:val="28"/>
        </w:rPr>
        <w:t xml:space="preserve">  </w:t>
      </w:r>
      <w:r w:rsidRPr="0009792F">
        <w:rPr>
          <w:rFonts w:ascii="Times New Roman" w:hAnsi="Times New Roman"/>
          <w:sz w:val="28"/>
          <w:szCs w:val="28"/>
        </w:rPr>
        <w:t>“</w:t>
      </w:r>
      <w:r w:rsidRPr="003A75C7">
        <w:rPr>
          <w:rFonts w:ascii="Times New Roman" w:hAnsi="Times New Roman"/>
          <w:sz w:val="28"/>
          <w:szCs w:val="28"/>
        </w:rPr>
        <w:t xml:space="preserve">В лесу родилась </w:t>
      </w:r>
      <w:r w:rsidRPr="003A75C7">
        <w:rPr>
          <w:rStyle w:val="Strong"/>
          <w:rFonts w:ascii="Times New Roman" w:hAnsi="Times New Roman"/>
          <w:sz w:val="28"/>
          <w:szCs w:val="28"/>
        </w:rPr>
        <w:t>елочка</w:t>
      </w:r>
      <w:r>
        <w:rPr>
          <w:rFonts w:ascii="Times New Roman" w:hAnsi="Times New Roman"/>
          <w:sz w:val="28"/>
          <w:szCs w:val="28"/>
        </w:rPr>
        <w:t xml:space="preserve">, в лесу она росла </w:t>
      </w:r>
      <w:r w:rsidRPr="0009792F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.</w:t>
      </w:r>
      <w:r w:rsidRPr="003A75C7">
        <w:rPr>
          <w:rFonts w:ascii="Times New Roman" w:hAnsi="Times New Roman"/>
          <w:sz w:val="28"/>
          <w:szCs w:val="28"/>
        </w:rPr>
        <w:t xml:space="preserve"> Знакомая с детства песенка еще раз подтверждает, что новогодний праздник немыслим без </w:t>
      </w:r>
      <w:r w:rsidRPr="003A75C7">
        <w:rPr>
          <w:rStyle w:val="Strong"/>
          <w:rFonts w:ascii="Times New Roman" w:hAnsi="Times New Roman"/>
          <w:sz w:val="28"/>
          <w:szCs w:val="28"/>
        </w:rPr>
        <w:t>елки</w:t>
      </w:r>
      <w:r w:rsidRPr="003A75C7">
        <w:rPr>
          <w:rFonts w:ascii="Times New Roman" w:hAnsi="Times New Roman"/>
          <w:sz w:val="28"/>
          <w:szCs w:val="28"/>
        </w:rPr>
        <w:t xml:space="preserve">. 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</w:t>
      </w:r>
      <w:r w:rsidRPr="003A75C7">
        <w:rPr>
          <w:rStyle w:val="Strong"/>
          <w:rFonts w:ascii="Times New Roman" w:hAnsi="Times New Roman"/>
          <w:sz w:val="28"/>
          <w:szCs w:val="28"/>
        </w:rPr>
        <w:t>Елку почитали</w:t>
      </w:r>
      <w:r w:rsidRPr="003A75C7">
        <w:rPr>
          <w:rFonts w:ascii="Times New Roman" w:hAnsi="Times New Roman"/>
          <w:sz w:val="28"/>
          <w:szCs w:val="28"/>
        </w:rPr>
        <w:t xml:space="preserve">, как средство  защищающее родной очаг от злых духов, холода и мрака. </w:t>
      </w:r>
      <w:r w:rsidRPr="003A75C7">
        <w:rPr>
          <w:rFonts w:ascii="Times New Roman" w:hAnsi="Times New Roman"/>
          <w:sz w:val="28"/>
          <w:szCs w:val="28"/>
        </w:rPr>
        <w:br/>
        <w:t xml:space="preserve">     Обычай украшать новогоднюю елку пришел к нам из Германии.  Во второй половине XVII столетия был распространен обычай дополнять украшение рождественской трапезы не только лиственным, но и хвойным деревом. Главное, чтобы оно было игрушечной величины. Сначала маленькие елочки подвешивались к потолку вместе с конфетами и яблочками, и лишь позже установился обычай наряжать в гостевой комнате одну большую елку.    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  После указа Петра I "О праздновании Нового года" по европейскому образцу, ель становится символом новогоднего праздника </w:t>
      </w:r>
      <w:r w:rsidRPr="003A75C7">
        <w:rPr>
          <w:rFonts w:ascii="Times New Roman" w:hAnsi="Times New Roman"/>
          <w:b/>
          <w:bCs/>
          <w:sz w:val="28"/>
          <w:szCs w:val="28"/>
        </w:rPr>
        <w:t>на Руси</w:t>
      </w:r>
      <w:r w:rsidRPr="003A75C7">
        <w:rPr>
          <w:rFonts w:ascii="Times New Roman" w:hAnsi="Times New Roman"/>
          <w:sz w:val="28"/>
          <w:szCs w:val="28"/>
        </w:rPr>
        <w:t xml:space="preserve">. Петр, еще в молодые годы гостивший на Рождество у своих немецких друзей, был приятно удивлен, увидев странное дерево: вроде бы ель, но на ней вместо шишек – яблоки и конфеты. Будущего </w:t>
      </w:r>
      <w:hyperlink r:id="rId23" w:tgtFrame="_blank" w:history="1">
        <w:r w:rsidRPr="003A75C7">
          <w:rPr>
            <w:rStyle w:val="Hyperlink"/>
            <w:rFonts w:ascii="Times New Roman" w:hAnsi="Times New Roman"/>
            <w:sz w:val="28"/>
            <w:szCs w:val="28"/>
          </w:rPr>
          <w:t>царя это позабавило</w:t>
        </w:r>
      </w:hyperlink>
      <w:r w:rsidRPr="003A75C7">
        <w:rPr>
          <w:rFonts w:ascii="Times New Roman" w:hAnsi="Times New Roman"/>
          <w:sz w:val="28"/>
          <w:szCs w:val="28"/>
        </w:rPr>
        <w:t xml:space="preserve">. Став царем, Петр I издал указ отмечать Новый год, как в просвещенной Европе. </w:t>
      </w:r>
    </w:p>
    <w:p w:rsidR="00B42C9C" w:rsidRPr="003A75C7" w:rsidRDefault="00B42C9C" w:rsidP="002D48C0">
      <w:pPr>
        <w:spacing w:after="0" w:line="240" w:lineRule="auto"/>
        <w:rPr>
          <w:rFonts w:ascii="Times New Roman" w:hAnsi="Times New Roman"/>
          <w:vanish/>
          <w:sz w:val="28"/>
          <w:szCs w:val="28"/>
        </w:rPr>
      </w:pPr>
      <w:r w:rsidRPr="003A75C7">
        <w:rPr>
          <w:rFonts w:ascii="Times New Roman" w:hAnsi="Times New Roman"/>
          <w:sz w:val="28"/>
          <w:szCs w:val="28"/>
        </w:rPr>
        <w:t xml:space="preserve">      По царскому указанию москвичи впервые украсили свои дома на Новый год ветками сосны, ели и можжевельника по образцам, которые были выставлены в царском гостином дворе.</w:t>
      </w:r>
      <w:r w:rsidRPr="003A75C7">
        <w:rPr>
          <w:rFonts w:ascii="Times New Roman" w:hAnsi="Times New Roman"/>
          <w:sz w:val="28"/>
          <w:szCs w:val="28"/>
        </w:rPr>
        <w:br/>
        <w:t xml:space="preserve">   В указе речь шла не конкретно о ёлке, а о деревьях вообще. Вначале их украшали орехами, конфетами, фруктами и даже овощами, а наряжать елку стали намного позднее, с середины прошлого века. Этот обычай родился у жителей Германии. Немцы считали, что </w:t>
      </w:r>
      <w:r w:rsidRPr="003A75C7">
        <w:rPr>
          <w:rFonts w:ascii="Times New Roman" w:hAnsi="Times New Roman"/>
          <w:b/>
          <w:sz w:val="28"/>
          <w:szCs w:val="28"/>
        </w:rPr>
        <w:t>ель - священное дерево</w:t>
      </w:r>
      <w:r w:rsidRPr="003A75C7">
        <w:rPr>
          <w:rFonts w:ascii="Times New Roman" w:hAnsi="Times New Roman"/>
          <w:sz w:val="28"/>
          <w:szCs w:val="28"/>
        </w:rPr>
        <w:t xml:space="preserve">, в ветвях которого обитает добрый "дух лесов" - защитник правды. Она олицетворяла бессмертие, вечную молодость, смелость, верность, долголетие и достоинство. Даже её шишки были символом огня жизни и восстановления здоровья. </w:t>
      </w:r>
      <w:r w:rsidRPr="003A75C7">
        <w:rPr>
          <w:rFonts w:ascii="Times New Roman" w:hAnsi="Times New Roman"/>
          <w:sz w:val="28"/>
          <w:szCs w:val="28"/>
        </w:rPr>
        <w:br/>
      </w:r>
      <w:r w:rsidRPr="003A75C7">
        <w:rPr>
          <w:rFonts w:ascii="Times New Roman" w:hAnsi="Times New Roman"/>
          <w:sz w:val="28"/>
          <w:szCs w:val="28"/>
        </w:rPr>
        <w:br/>
        <w:t xml:space="preserve">      </w:t>
      </w:r>
    </w:p>
    <w:p w:rsidR="00B42C9C" w:rsidRPr="003A75C7" w:rsidRDefault="00B42C9C" w:rsidP="002D48C0">
      <w:pPr>
        <w:pStyle w:val="NormalWeb"/>
        <w:rPr>
          <w:vanish/>
          <w:sz w:val="28"/>
          <w:szCs w:val="28"/>
        </w:rPr>
      </w:pPr>
    </w:p>
    <w:p w:rsidR="00B42C9C" w:rsidRPr="003A75C7" w:rsidRDefault="00B42C9C" w:rsidP="002D48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75C7">
        <w:rPr>
          <w:sz w:val="28"/>
          <w:szCs w:val="28"/>
        </w:rPr>
        <w:t>После смерти Петра указ был подзабыт, а распространенным новогодним атрибутом елка стала лишь веком позже.</w:t>
      </w:r>
      <w:r>
        <w:rPr>
          <w:sz w:val="28"/>
          <w:szCs w:val="28"/>
        </w:rPr>
        <w:t xml:space="preserve"> </w:t>
      </w:r>
      <w:r w:rsidRPr="003A75C7">
        <w:rPr>
          <w:sz w:val="28"/>
          <w:szCs w:val="28"/>
        </w:rPr>
        <w:t>В 1817 году великий князь Николай Павлович женился на прусской принцессе. Принцесса убедила двор принять обычай украшать новогодний стол букетиками из еловых веток. В 1819 году Николай Павлович по настоянию супруги впервые поставил в Аничковом дворце новогоднюю елку, а в 1852 году в Санкт-Петербурге в помещении Екатерининского (ныне Московского) вокзала впервые была наряжена публичная рождественская елка.    В городах начался елочный ажиотаж: из Европы выписывали дорогие елочные украшения, в богатых домах устраивали детские новогодние утренники.</w:t>
      </w:r>
    </w:p>
    <w:p w:rsidR="00B42C9C" w:rsidRPr="003A75C7" w:rsidRDefault="00B42C9C" w:rsidP="002D48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75C7">
        <w:rPr>
          <w:sz w:val="28"/>
          <w:szCs w:val="28"/>
        </w:rPr>
        <w:t xml:space="preserve">    Образ рождественской елки хорошо вписался в христианскую религию. Елочные украшения, сладости и фрукты символизировали дары, принесенные маленькому Христу. А свечи напоминали освещение той обители, в которой останавливалось Святое семейство. К тому же на верхушку дерева всегда вешали украшение, которое символизировало Вифлеемскую звезду, взошедшую с рождением Иисуса и указавшую дорогу волхвам. В результате елка стала символом Рождества.</w:t>
      </w:r>
    </w:p>
    <w:p w:rsidR="00B42C9C" w:rsidRPr="003A75C7" w:rsidRDefault="00B42C9C" w:rsidP="002D48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75C7">
        <w:rPr>
          <w:sz w:val="28"/>
          <w:szCs w:val="28"/>
        </w:rPr>
        <w:t xml:space="preserve">   Во время  Первой мировой войны император Николай II посчитал традицию украшения елки «вражеской» и категорически запретил ей следовать.</w:t>
      </w:r>
    </w:p>
    <w:p w:rsidR="00B42C9C" w:rsidRPr="003A75C7" w:rsidRDefault="00B42C9C" w:rsidP="002D48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75C7">
        <w:rPr>
          <w:sz w:val="28"/>
          <w:szCs w:val="28"/>
        </w:rPr>
        <w:t xml:space="preserve">   После революции запрет отменили. Первую общественную елку при советской власти устроили в Михайловском артиллерийском училище 31 декабря 1917 года в Петербурге.</w:t>
      </w:r>
    </w:p>
    <w:p w:rsidR="00B42C9C" w:rsidRPr="003A75C7" w:rsidRDefault="00B42C9C" w:rsidP="002D48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75C7">
        <w:rPr>
          <w:sz w:val="28"/>
          <w:szCs w:val="28"/>
        </w:rPr>
        <w:t xml:space="preserve">      С 1926 года украшение елки уже считалось преступлением: ЦК ВКП(б) назвал обычай устанавливать так называемую рождественскую ель антисоветским. </w:t>
      </w:r>
    </w:p>
    <w:p w:rsidR="00B42C9C" w:rsidRPr="003A75C7" w:rsidRDefault="00B42C9C" w:rsidP="002D48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75C7">
        <w:rPr>
          <w:sz w:val="28"/>
          <w:szCs w:val="28"/>
        </w:rPr>
        <w:t xml:space="preserve">     Считается, что реабилитация елки началась с небольшой заметки в газете «Правда», опубликованной в 1935 года. Речь шла об инициативе организовать к Новому году детям хорошую елку. Подписал заметку второй секретарь ЦК компартии Украины Постышев. Сталин согласился.</w:t>
      </w:r>
    </w:p>
    <w:p w:rsidR="00B42C9C" w:rsidRPr="003A75C7" w:rsidRDefault="00B42C9C" w:rsidP="002D48C0">
      <w:pPr>
        <w:pStyle w:val="NormalWeb"/>
        <w:rPr>
          <w:sz w:val="28"/>
          <w:szCs w:val="28"/>
        </w:rPr>
      </w:pPr>
      <w:r w:rsidRPr="003A75C7">
        <w:rPr>
          <w:sz w:val="28"/>
          <w:szCs w:val="28"/>
        </w:rPr>
        <w:t xml:space="preserve">     В 1935 году был организован первый новогодний детский утренник с наряженной лесной красавицей. А в канун нового 1938 года в Колонном зале Дома союзов поставили огромную 15-метровую елку с 10 тысячами украшений и игрушек, ставшую с тех пор традиционной и называвшуюся позднее главной елкой страны. С 1976 года главной елкой стала считаться елка в Кремлевском Дворце съездов. Вместо Рождества елку стали ставить на Новый год и назвали новогодней.   </w:t>
      </w:r>
    </w:p>
    <w:p w:rsidR="00B42C9C" w:rsidRPr="003A75C7" w:rsidRDefault="00B42C9C" w:rsidP="002D48C0">
      <w:pPr>
        <w:pStyle w:val="NormalWeb"/>
        <w:rPr>
          <w:sz w:val="28"/>
          <w:szCs w:val="28"/>
        </w:rPr>
      </w:pPr>
      <w:r w:rsidRPr="003A75C7">
        <w:rPr>
          <w:sz w:val="28"/>
          <w:szCs w:val="28"/>
        </w:rPr>
        <w:t xml:space="preserve">     Вначале елки украшали свечами, плодами и сладостями, позднее в обычай вошли игрушки из воска, ваты, картона, а потом и стекла.</w:t>
      </w:r>
    </w:p>
    <w:p w:rsidR="00B42C9C" w:rsidRDefault="00B42C9C" w:rsidP="002D48C0">
      <w:pPr>
        <w:pStyle w:val="NormalWeb"/>
        <w:rPr>
          <w:sz w:val="28"/>
          <w:szCs w:val="28"/>
        </w:rPr>
      </w:pPr>
      <w:r w:rsidRPr="003A75C7">
        <w:rPr>
          <w:sz w:val="28"/>
          <w:szCs w:val="28"/>
        </w:rPr>
        <w:t xml:space="preserve">   В наши дни появилось немало стилей украшения новогодней елки. Наиболее традиционный из них – украшение елки разноцветными игрушками из стекла, электрическими лампочками и мишурой. </w:t>
      </w:r>
      <w:r w:rsidRPr="003A75C7">
        <w:rPr>
          <w:rStyle w:val="Strong"/>
          <w:sz w:val="28"/>
          <w:szCs w:val="28"/>
        </w:rPr>
        <w:t>История елочного</w:t>
      </w:r>
      <w:r w:rsidRPr="003A75C7">
        <w:rPr>
          <w:sz w:val="28"/>
          <w:szCs w:val="28"/>
        </w:rPr>
        <w:t xml:space="preserve"> шарика насчитывает 4 века. Искусные мастера выдували игрушки из стекла, вырезали из картона колокольчики, сердечки, фигурки птиц и зверей, шары, шишки, орехи, которые потом раскрашивали яркими красками. </w:t>
      </w:r>
      <w:r w:rsidRPr="003A75C7">
        <w:rPr>
          <w:sz w:val="28"/>
          <w:szCs w:val="28"/>
        </w:rPr>
        <w:br/>
        <w:t xml:space="preserve">    В прошлом столетии натуральные деревца начали заменять искусственными, Возникла мода на оформление новогодних елок в определенном цвете – серебристом, золотистом, красном, синем, в моду прочно вошел минималистский стиль в оформлении елки. Неизменным атрибутом украшения елки остались лишь гирлянды из разноцветных огней, но и здесь на смену электрическим лампочкам уже приходят светодиоды.</w:t>
      </w:r>
    </w:p>
    <w:p w:rsidR="00B42C9C" w:rsidRDefault="00B42C9C" w:rsidP="002D48C0">
      <w:pPr>
        <w:spacing w:line="240" w:lineRule="auto"/>
        <w:ind w:firstLine="851"/>
        <w:jc w:val="center"/>
        <w:rPr>
          <w:rFonts w:ascii="Times New Roman" w:hAnsi="Times New Roman"/>
          <w:color w:val="7030A0"/>
          <w:sz w:val="72"/>
          <w:szCs w:val="72"/>
        </w:rPr>
      </w:pPr>
    </w:p>
    <w:p w:rsidR="00B42C9C" w:rsidRDefault="00B42C9C" w:rsidP="002D48C0">
      <w:pPr>
        <w:spacing w:line="240" w:lineRule="auto"/>
        <w:ind w:firstLine="851"/>
        <w:jc w:val="center"/>
        <w:rPr>
          <w:rFonts w:ascii="Times New Roman" w:hAnsi="Times New Roman"/>
          <w:color w:val="7030A0"/>
          <w:sz w:val="72"/>
          <w:szCs w:val="72"/>
        </w:rPr>
      </w:pPr>
    </w:p>
    <w:p w:rsidR="00B42C9C" w:rsidRDefault="00B42C9C" w:rsidP="002D48C0">
      <w:pPr>
        <w:spacing w:line="240" w:lineRule="auto"/>
        <w:ind w:firstLine="851"/>
        <w:jc w:val="center"/>
        <w:rPr>
          <w:rFonts w:ascii="Times New Roman" w:hAnsi="Times New Roman"/>
          <w:color w:val="7030A0"/>
          <w:sz w:val="72"/>
          <w:szCs w:val="72"/>
        </w:rPr>
      </w:pPr>
    </w:p>
    <w:p w:rsidR="00B42C9C" w:rsidRDefault="00B42C9C" w:rsidP="002D48C0">
      <w:pPr>
        <w:spacing w:line="240" w:lineRule="auto"/>
        <w:ind w:firstLine="851"/>
        <w:jc w:val="center"/>
        <w:rPr>
          <w:rFonts w:ascii="Times New Roman" w:hAnsi="Times New Roman"/>
          <w:color w:val="7030A0"/>
          <w:sz w:val="72"/>
          <w:szCs w:val="72"/>
        </w:rPr>
      </w:pPr>
      <w:r w:rsidRPr="00D92ADD">
        <w:rPr>
          <w:rFonts w:ascii="Times New Roman" w:hAnsi="Times New Roman"/>
          <w:color w:val="7030A0"/>
          <w:sz w:val="72"/>
          <w:szCs w:val="72"/>
        </w:rPr>
        <w:t>В лесу родилась елочка, в лесу она росла…</w:t>
      </w:r>
    </w:p>
    <w:p w:rsidR="00B42C9C" w:rsidRPr="00D92ADD" w:rsidRDefault="00B42C9C" w:rsidP="002D48C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 w:rsidRPr="00D92ADD">
        <w:rPr>
          <w:rFonts w:ascii="Times New Roman" w:hAnsi="Times New Roman"/>
          <w:sz w:val="32"/>
          <w:szCs w:val="32"/>
        </w:rPr>
        <w:t>В 1903 году текст детской песенки появился в московском журнале «Малютка» с подписью «А.Е.» - псевдонимом писательницы Раисы Кудашевой. Слова стихотворения на музыку положил музыкант-любитель, а по совместительству ещё и агроном Леонид Бекман, сделав приятный подарок на Новый год своей двухлетней дочери Вере. Так и пошла новогодняя песенка гулять по стране, а имена её авторов с годами забылись.</w:t>
      </w:r>
    </w:p>
    <w:p w:rsidR="00B42C9C" w:rsidRDefault="00B42C9C" w:rsidP="002D48C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D92ADD">
        <w:rPr>
          <w:rFonts w:ascii="Times New Roman" w:hAnsi="Times New Roman"/>
          <w:sz w:val="32"/>
          <w:szCs w:val="32"/>
        </w:rPr>
        <w:t>В связи с этим родилась такая байка, будто в середине прошлого века в Союз писателей пришла пожилая женщина и попросила принять её в ряды членов Союза. Сотрудники попросили показать  её произведения, на что женщина сказала: «Я написала только один стишок» - и под снисходительные улыбки очевидцев протянула ветхую страницу журнала «Малютка». Раису Кудашову, а именно так звали пожилую женщину, в тот же день приняли в ряды Союза писателей.</w:t>
      </w:r>
    </w:p>
    <w:p w:rsidR="00B42C9C" w:rsidRPr="000F5D09" w:rsidRDefault="00B42C9C" w:rsidP="002D48C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B42C9C" w:rsidRDefault="00B42C9C" w:rsidP="002D48C0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B42C9C" w:rsidRDefault="00B42C9C" w:rsidP="002D48C0">
      <w:pPr>
        <w:tabs>
          <w:tab w:val="left" w:pos="1248"/>
        </w:tabs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Pr="00A828B7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0" o:spid="_x0000_i1033" type="#_x0000_t75" alt="803904383.jpg" style="width:390pt;height:220.5pt;visibility:visible">
            <v:imagedata r:id="rId24" o:title=""/>
          </v:shape>
        </w:pict>
      </w:r>
    </w:p>
    <w:p w:rsidR="00B42C9C" w:rsidRPr="000F5D09" w:rsidRDefault="00B42C9C" w:rsidP="002D48C0">
      <w:pPr>
        <w:tabs>
          <w:tab w:val="left" w:pos="1248"/>
        </w:tabs>
        <w:spacing w:line="240" w:lineRule="auto"/>
        <w:rPr>
          <w:rFonts w:ascii="Times New Roman" w:hAnsi="Times New Roman"/>
          <w:sz w:val="32"/>
          <w:szCs w:val="32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2D48C0">
      <w:pPr>
        <w:spacing w:line="240" w:lineRule="auto"/>
        <w:jc w:val="both"/>
        <w:rPr>
          <w:rFonts w:ascii="Times New Roman" w:hAnsi="Times New Roman"/>
          <w:sz w:val="48"/>
          <w:szCs w:val="48"/>
        </w:rPr>
      </w:pPr>
    </w:p>
    <w:p w:rsidR="00B42C9C" w:rsidRDefault="00B42C9C" w:rsidP="00FD071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FD071B">
        <w:rPr>
          <w:rFonts w:ascii="Times New Roman" w:hAnsi="Times New Roman"/>
          <w:sz w:val="32"/>
          <w:szCs w:val="32"/>
        </w:rPr>
        <w:t>Список литературы</w:t>
      </w:r>
    </w:p>
    <w:p w:rsidR="00B42C9C" w:rsidRDefault="00B42C9C" w:rsidP="00FD071B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Затулина Г.Я. Конспекты комплексных занятий по развитию речи. Вторая младшая группа М. Центр педагогического образования.2007г</w:t>
      </w:r>
    </w:p>
    <w:p w:rsidR="00B42C9C" w:rsidRDefault="00B42C9C" w:rsidP="00FD071B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Колдина Д.Н. Лепка с детьми 3-4 лет. М. МОЗАИКА-СИНТЕЗ.2007г</w:t>
      </w:r>
    </w:p>
    <w:p w:rsidR="00B42C9C" w:rsidRDefault="00B42C9C" w:rsidP="00FD071B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Колдина Д.Н. Аппликация  с детьми 3-4 лет. М. МОЗАИКА-СИНТЕЗ.2007г</w:t>
      </w:r>
    </w:p>
    <w:p w:rsidR="00B42C9C" w:rsidRDefault="00B42C9C" w:rsidP="00E94AC9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Колдина Д.Н. Рисование с детьми 3-4 лет. М. МОЗАИКА-СИНТЕЗ.2007г</w:t>
      </w:r>
    </w:p>
    <w:p w:rsidR="00B42C9C" w:rsidRDefault="00B42C9C" w:rsidP="00FD071B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Комарова Т.С. Детское художественное творчество. М. МОЗАИКА-СИНТЕЗ.2005г</w:t>
      </w:r>
    </w:p>
    <w:p w:rsidR="00B42C9C" w:rsidRPr="00FD071B" w:rsidRDefault="00B42C9C" w:rsidP="00E94AC9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</w:p>
    <w:sectPr w:rsidR="00B42C9C" w:rsidRPr="00FD071B" w:rsidSect="002D48C0">
      <w:pgSz w:w="11906" w:h="16838"/>
      <w:pgMar w:top="851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C9C" w:rsidRDefault="00B42C9C" w:rsidP="00122D66">
      <w:pPr>
        <w:spacing w:after="0" w:line="240" w:lineRule="auto"/>
      </w:pPr>
      <w:r>
        <w:separator/>
      </w:r>
    </w:p>
  </w:endnote>
  <w:endnote w:type="continuationSeparator" w:id="0">
    <w:p w:rsidR="00B42C9C" w:rsidRDefault="00B42C9C" w:rsidP="0012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C9C" w:rsidRDefault="00B42C9C" w:rsidP="00122D66">
      <w:pPr>
        <w:spacing w:after="0" w:line="240" w:lineRule="auto"/>
      </w:pPr>
      <w:r>
        <w:separator/>
      </w:r>
    </w:p>
  </w:footnote>
  <w:footnote w:type="continuationSeparator" w:id="0">
    <w:p w:rsidR="00B42C9C" w:rsidRDefault="00B42C9C" w:rsidP="00122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25173"/>
    <w:multiLevelType w:val="hybridMultilevel"/>
    <w:tmpl w:val="24A67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714CE"/>
    <w:multiLevelType w:val="hybridMultilevel"/>
    <w:tmpl w:val="928A2D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FB0F9B"/>
    <w:multiLevelType w:val="hybridMultilevel"/>
    <w:tmpl w:val="AB009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374D2"/>
    <w:multiLevelType w:val="hybridMultilevel"/>
    <w:tmpl w:val="C0BA4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CD62EA"/>
    <w:multiLevelType w:val="hybridMultilevel"/>
    <w:tmpl w:val="110EA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94BDC"/>
    <w:multiLevelType w:val="hybridMultilevel"/>
    <w:tmpl w:val="EF5E9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33374"/>
    <w:multiLevelType w:val="multilevel"/>
    <w:tmpl w:val="F132C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B761E7"/>
    <w:multiLevelType w:val="hybridMultilevel"/>
    <w:tmpl w:val="C86E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7E4C97"/>
    <w:multiLevelType w:val="hybridMultilevel"/>
    <w:tmpl w:val="F132C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CA1D23"/>
    <w:multiLevelType w:val="hybridMultilevel"/>
    <w:tmpl w:val="3642C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32AB"/>
    <w:rsid w:val="000211C1"/>
    <w:rsid w:val="0003749A"/>
    <w:rsid w:val="00055407"/>
    <w:rsid w:val="0006785A"/>
    <w:rsid w:val="000716D9"/>
    <w:rsid w:val="00074E81"/>
    <w:rsid w:val="00076298"/>
    <w:rsid w:val="00084CA8"/>
    <w:rsid w:val="0009593A"/>
    <w:rsid w:val="0009792F"/>
    <w:rsid w:val="000B7929"/>
    <w:rsid w:val="000C600A"/>
    <w:rsid w:val="000D0765"/>
    <w:rsid w:val="000E730A"/>
    <w:rsid w:val="000F5D09"/>
    <w:rsid w:val="00116C3A"/>
    <w:rsid w:val="00122D66"/>
    <w:rsid w:val="00143E0E"/>
    <w:rsid w:val="00146A1A"/>
    <w:rsid w:val="00182AD3"/>
    <w:rsid w:val="001834B9"/>
    <w:rsid w:val="0019051A"/>
    <w:rsid w:val="00191BE0"/>
    <w:rsid w:val="00193939"/>
    <w:rsid w:val="001D6AE0"/>
    <w:rsid w:val="001E74D4"/>
    <w:rsid w:val="001F3519"/>
    <w:rsid w:val="0020339C"/>
    <w:rsid w:val="00205325"/>
    <w:rsid w:val="00210E8F"/>
    <w:rsid w:val="002326A5"/>
    <w:rsid w:val="00232FDD"/>
    <w:rsid w:val="00237240"/>
    <w:rsid w:val="00247B59"/>
    <w:rsid w:val="00260595"/>
    <w:rsid w:val="002775F6"/>
    <w:rsid w:val="00280031"/>
    <w:rsid w:val="00282184"/>
    <w:rsid w:val="002832AB"/>
    <w:rsid w:val="002A3F6C"/>
    <w:rsid w:val="002A68D2"/>
    <w:rsid w:val="002C0478"/>
    <w:rsid w:val="002C0BB9"/>
    <w:rsid w:val="002C5D39"/>
    <w:rsid w:val="002D0FA2"/>
    <w:rsid w:val="002D48C0"/>
    <w:rsid w:val="002E2784"/>
    <w:rsid w:val="002E3156"/>
    <w:rsid w:val="00331925"/>
    <w:rsid w:val="003635DF"/>
    <w:rsid w:val="003919DC"/>
    <w:rsid w:val="003A75C7"/>
    <w:rsid w:val="003B4487"/>
    <w:rsid w:val="003C173D"/>
    <w:rsid w:val="003F2AFC"/>
    <w:rsid w:val="003F5FB5"/>
    <w:rsid w:val="00432B5A"/>
    <w:rsid w:val="0045441B"/>
    <w:rsid w:val="00455CDF"/>
    <w:rsid w:val="004662CC"/>
    <w:rsid w:val="00483003"/>
    <w:rsid w:val="004848D8"/>
    <w:rsid w:val="00492491"/>
    <w:rsid w:val="004C2534"/>
    <w:rsid w:val="00510803"/>
    <w:rsid w:val="005201DB"/>
    <w:rsid w:val="005646C6"/>
    <w:rsid w:val="00565EA9"/>
    <w:rsid w:val="00573544"/>
    <w:rsid w:val="005B0789"/>
    <w:rsid w:val="005D6BE8"/>
    <w:rsid w:val="005D7A75"/>
    <w:rsid w:val="005F5106"/>
    <w:rsid w:val="00616A8F"/>
    <w:rsid w:val="00622CB8"/>
    <w:rsid w:val="006322EC"/>
    <w:rsid w:val="00682B1A"/>
    <w:rsid w:val="00684697"/>
    <w:rsid w:val="006A30CA"/>
    <w:rsid w:val="006B0CDC"/>
    <w:rsid w:val="006C044F"/>
    <w:rsid w:val="006C503C"/>
    <w:rsid w:val="006D3057"/>
    <w:rsid w:val="006E499D"/>
    <w:rsid w:val="0072461D"/>
    <w:rsid w:val="00726A70"/>
    <w:rsid w:val="007427E3"/>
    <w:rsid w:val="00762E4C"/>
    <w:rsid w:val="007771B4"/>
    <w:rsid w:val="00797FC4"/>
    <w:rsid w:val="007A3FA0"/>
    <w:rsid w:val="007B1BF8"/>
    <w:rsid w:val="007C1B5B"/>
    <w:rsid w:val="007E3A48"/>
    <w:rsid w:val="007F180F"/>
    <w:rsid w:val="00837EA1"/>
    <w:rsid w:val="008770EC"/>
    <w:rsid w:val="008E0193"/>
    <w:rsid w:val="008E1E33"/>
    <w:rsid w:val="008F21F3"/>
    <w:rsid w:val="00903084"/>
    <w:rsid w:val="00944C5E"/>
    <w:rsid w:val="00A03A9B"/>
    <w:rsid w:val="00A041A2"/>
    <w:rsid w:val="00A170D8"/>
    <w:rsid w:val="00A35C90"/>
    <w:rsid w:val="00A45E03"/>
    <w:rsid w:val="00A5195E"/>
    <w:rsid w:val="00A828B7"/>
    <w:rsid w:val="00A83AB6"/>
    <w:rsid w:val="00A90813"/>
    <w:rsid w:val="00A90CAF"/>
    <w:rsid w:val="00AA4482"/>
    <w:rsid w:val="00AB3CBA"/>
    <w:rsid w:val="00AE685F"/>
    <w:rsid w:val="00B131BE"/>
    <w:rsid w:val="00B20274"/>
    <w:rsid w:val="00B42C9C"/>
    <w:rsid w:val="00B878BB"/>
    <w:rsid w:val="00B92C8E"/>
    <w:rsid w:val="00BB32B3"/>
    <w:rsid w:val="00BC3467"/>
    <w:rsid w:val="00BE1894"/>
    <w:rsid w:val="00BE645C"/>
    <w:rsid w:val="00BF33BA"/>
    <w:rsid w:val="00BF353B"/>
    <w:rsid w:val="00C20BA6"/>
    <w:rsid w:val="00C74BD2"/>
    <w:rsid w:val="00C82A03"/>
    <w:rsid w:val="00C97D00"/>
    <w:rsid w:val="00CB2E13"/>
    <w:rsid w:val="00CD08EF"/>
    <w:rsid w:val="00CE6540"/>
    <w:rsid w:val="00CF6A32"/>
    <w:rsid w:val="00D06A8C"/>
    <w:rsid w:val="00D224B2"/>
    <w:rsid w:val="00D54189"/>
    <w:rsid w:val="00D67799"/>
    <w:rsid w:val="00D81A54"/>
    <w:rsid w:val="00D91BAA"/>
    <w:rsid w:val="00D92ADD"/>
    <w:rsid w:val="00DB0F29"/>
    <w:rsid w:val="00DB1C3B"/>
    <w:rsid w:val="00DB3245"/>
    <w:rsid w:val="00DB53E5"/>
    <w:rsid w:val="00DD6603"/>
    <w:rsid w:val="00DE361A"/>
    <w:rsid w:val="00E11089"/>
    <w:rsid w:val="00E662A6"/>
    <w:rsid w:val="00E92A2A"/>
    <w:rsid w:val="00E94AC9"/>
    <w:rsid w:val="00EB7208"/>
    <w:rsid w:val="00EC48FB"/>
    <w:rsid w:val="00ED170C"/>
    <w:rsid w:val="00EE706B"/>
    <w:rsid w:val="00EF27F3"/>
    <w:rsid w:val="00F65844"/>
    <w:rsid w:val="00FD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E1E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8E1E33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8E1E3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E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1E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1E33"/>
    <w:pPr>
      <w:ind w:left="720"/>
    </w:pPr>
    <w:rPr>
      <w:rFonts w:eastAsia="Times New Roman" w:cs="Calibri"/>
    </w:rPr>
  </w:style>
  <w:style w:type="paragraph" w:customStyle="1" w:styleId="Style1">
    <w:name w:val="Style1"/>
    <w:basedOn w:val="Normal"/>
    <w:uiPriority w:val="99"/>
    <w:rsid w:val="008E1E33"/>
    <w:pPr>
      <w:widowControl w:val="0"/>
      <w:autoSpaceDE w:val="0"/>
      <w:autoSpaceDN w:val="0"/>
      <w:adjustRightInd w:val="0"/>
      <w:spacing w:after="0" w:line="23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8E1E33"/>
    <w:pPr>
      <w:widowControl w:val="0"/>
      <w:autoSpaceDE w:val="0"/>
      <w:autoSpaceDN w:val="0"/>
      <w:adjustRightInd w:val="0"/>
      <w:spacing w:after="0" w:line="240" w:lineRule="exact"/>
      <w:ind w:hanging="6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8E1E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8E1E33"/>
    <w:pPr>
      <w:widowControl w:val="0"/>
      <w:autoSpaceDE w:val="0"/>
      <w:autoSpaceDN w:val="0"/>
      <w:adjustRightInd w:val="0"/>
      <w:spacing w:after="0" w:line="240" w:lineRule="exact"/>
      <w:ind w:firstLine="53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8E1E33"/>
    <w:pPr>
      <w:widowControl w:val="0"/>
      <w:autoSpaceDE w:val="0"/>
      <w:autoSpaceDN w:val="0"/>
      <w:adjustRightInd w:val="0"/>
      <w:spacing w:after="0" w:line="235" w:lineRule="exact"/>
      <w:ind w:firstLine="57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8E1E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DefaultParagraphFont"/>
    <w:uiPriority w:val="99"/>
    <w:rsid w:val="008E1E3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">
    <w:name w:val="Font Style13"/>
    <w:basedOn w:val="DefaultParagraphFont"/>
    <w:uiPriority w:val="99"/>
    <w:rsid w:val="008E1E3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basedOn w:val="DefaultParagraphFont"/>
    <w:uiPriority w:val="99"/>
    <w:rsid w:val="008E1E3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122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22D6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22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22D6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6C503C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6C503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elle.ru/Women_fashion/Women_dresses/Office_dresses/Plate__m225896.html" TargetMode="External"/><Relationship Id="rId13" Type="http://schemas.openxmlformats.org/officeDocument/2006/relationships/hyperlink" Target="http://kids.wikimart.ru/toy_creation_development/wooden_toys/puzzles/model/31682201?recommendedOfferId=67347416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kids.wikimart.ru/toy_creation_development/wooden_toys/puzzles/model/31682201?recommendedOfferId=67347416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tmarket.ru/product/novyj-god-azbukvarik.html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rian.ru/history/20080107/95590071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sotmarket.ru/product/novyj-god-azbukvarik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136</TotalTime>
  <Pages>22</Pages>
  <Words>2834</Words>
  <Characters>16159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6</cp:revision>
  <dcterms:created xsi:type="dcterms:W3CDTF">2014-04-02T08:41:00Z</dcterms:created>
  <dcterms:modified xsi:type="dcterms:W3CDTF">2014-04-15T09:40:00Z</dcterms:modified>
</cp:coreProperties>
</file>