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3B" w:rsidRDefault="0091393B" w:rsidP="00F82488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бюджетное</w:t>
      </w:r>
    </w:p>
    <w:p w:rsidR="0091393B" w:rsidRDefault="0091393B" w:rsidP="00F82488">
      <w:pPr>
        <w:jc w:val="center"/>
        <w:rPr>
          <w:sz w:val="28"/>
          <w:szCs w:val="28"/>
        </w:rPr>
      </w:pPr>
      <w:r>
        <w:rPr>
          <w:sz w:val="28"/>
          <w:szCs w:val="28"/>
        </w:rPr>
        <w:t>учреждение Талаканский детский сад №3 «Радуга»</w:t>
      </w: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40"/>
          <w:szCs w:val="40"/>
        </w:rPr>
      </w:pPr>
      <w:r w:rsidRPr="00F82488">
        <w:rPr>
          <w:sz w:val="40"/>
          <w:szCs w:val="40"/>
        </w:rPr>
        <w:t xml:space="preserve">Развлечение </w:t>
      </w:r>
    </w:p>
    <w:p w:rsidR="0091393B" w:rsidRPr="00F82488" w:rsidRDefault="0091393B" w:rsidP="00F82488">
      <w:pPr>
        <w:jc w:val="center"/>
        <w:rPr>
          <w:sz w:val="40"/>
          <w:szCs w:val="40"/>
        </w:rPr>
      </w:pPr>
      <w:r w:rsidRPr="00F82488">
        <w:rPr>
          <w:sz w:val="40"/>
          <w:szCs w:val="40"/>
        </w:rPr>
        <w:t>«В гостях у писателя Самуила Яковлевича Маршака» (для детей старшего возраста)</w:t>
      </w: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left:0;text-align:left;margin-left:-90pt;margin-top:7.8pt;width:612pt;height:507.2pt;z-index:-251656704;visibility:visible">
            <v:imagedata r:id="rId4" o:title=""/>
          </v:shape>
        </w:pict>
      </w: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rPr>
          <w:sz w:val="28"/>
          <w:szCs w:val="28"/>
        </w:rPr>
      </w:pPr>
    </w:p>
    <w:p w:rsidR="0091393B" w:rsidRDefault="0091393B" w:rsidP="00F82488">
      <w:pPr>
        <w:rPr>
          <w:sz w:val="32"/>
          <w:szCs w:val="32"/>
        </w:rPr>
      </w:pPr>
      <w:r>
        <w:rPr>
          <w:sz w:val="32"/>
          <w:szCs w:val="32"/>
        </w:rPr>
        <w:t>Воспитатель:</w:t>
      </w:r>
      <w:r w:rsidRPr="00F82488">
        <w:rPr>
          <w:sz w:val="32"/>
          <w:szCs w:val="32"/>
        </w:rPr>
        <w:t xml:space="preserve"> </w:t>
      </w:r>
    </w:p>
    <w:p w:rsidR="0091393B" w:rsidRDefault="0091393B" w:rsidP="00F82488">
      <w:pPr>
        <w:rPr>
          <w:sz w:val="32"/>
          <w:szCs w:val="32"/>
        </w:rPr>
      </w:pPr>
      <w:r w:rsidRPr="00F82488">
        <w:rPr>
          <w:sz w:val="32"/>
          <w:szCs w:val="32"/>
        </w:rPr>
        <w:t xml:space="preserve">Зырянова Светлана Петровна </w:t>
      </w:r>
    </w:p>
    <w:p w:rsidR="0091393B" w:rsidRPr="00F82488" w:rsidRDefault="0091393B" w:rsidP="00F82488">
      <w:pPr>
        <w:rPr>
          <w:sz w:val="32"/>
          <w:szCs w:val="32"/>
        </w:rPr>
      </w:pPr>
      <w:r w:rsidRPr="00F82488">
        <w:rPr>
          <w:sz w:val="32"/>
          <w:szCs w:val="32"/>
        </w:rPr>
        <w:t>1 квалификационна</w:t>
      </w:r>
      <w:r>
        <w:rPr>
          <w:sz w:val="32"/>
          <w:szCs w:val="32"/>
        </w:rPr>
        <w:t>я</w:t>
      </w:r>
      <w:r w:rsidRPr="00F82488">
        <w:rPr>
          <w:sz w:val="32"/>
          <w:szCs w:val="32"/>
        </w:rPr>
        <w:t xml:space="preserve"> категория</w:t>
      </w:r>
    </w:p>
    <w:p w:rsidR="0091393B" w:rsidRPr="00F82488" w:rsidRDefault="0091393B" w:rsidP="00F82488">
      <w:pPr>
        <w:rPr>
          <w:sz w:val="32"/>
          <w:szCs w:val="32"/>
        </w:rPr>
      </w:pPr>
    </w:p>
    <w:p w:rsidR="0091393B" w:rsidRPr="00F82488" w:rsidRDefault="0091393B" w:rsidP="00F82488">
      <w:pPr>
        <w:rPr>
          <w:sz w:val="32"/>
          <w:szCs w:val="32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</w:p>
    <w:p w:rsidR="0091393B" w:rsidRDefault="0091393B" w:rsidP="00F82488">
      <w:pPr>
        <w:jc w:val="center"/>
        <w:rPr>
          <w:sz w:val="28"/>
          <w:szCs w:val="28"/>
        </w:rPr>
      </w:pPr>
      <w:r>
        <w:rPr>
          <w:sz w:val="28"/>
          <w:szCs w:val="28"/>
        </w:rPr>
        <w:t>п. Талакан</w:t>
      </w:r>
    </w:p>
    <w:p w:rsidR="0091393B" w:rsidRDefault="0091393B" w:rsidP="00F82488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ЗАДАЧИ:1. Обобщить знания детей о писателе С.Я.Маршаке и его произведениях.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2. Развивать артистические способности.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3. Воспитывать интерес к литературе, желание знакомиться с творчеством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С. Я. Маршака.</w:t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ОБОРУДОВАНИЕ: портрет С.Я.Маршака, книги и иллюстрации к его произведениям, атрибуты костюмов почтальона, пожарного, Рассеянного.</w:t>
      </w:r>
    </w:p>
    <w:p w:rsidR="0091393B" w:rsidRDefault="0091393B" w:rsidP="007137E3">
      <w:pPr>
        <w:rPr>
          <w:sz w:val="28"/>
          <w:szCs w:val="28"/>
        </w:rPr>
      </w:pPr>
      <w:r>
        <w:rPr>
          <w:noProof/>
        </w:rPr>
        <w:pict>
          <v:shape id="Рисунок 14" o:spid="_x0000_s1027" type="#_x0000_t75" style="position:absolute;margin-left:-9pt;margin-top:1.05pt;width:396pt;height:701.6pt;z-index:-251655680;visibility:visible">
            <v:imagedata r:id="rId5" o:title=""/>
          </v:shape>
        </w:pict>
      </w:r>
      <w:r>
        <w:rPr>
          <w:sz w:val="28"/>
          <w:szCs w:val="28"/>
        </w:rPr>
        <w:t>Игрушка кошки.</w:t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Выставка книг С. Я. Маршака.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 xml:space="preserve">Чтение детям произведений: «Почта», «Вот какой Рассеянный», «Пожар», 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«Кошкин дом» и др.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Разучивание наизусть отрывков из произведений С. Я, Маршака.</w:t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УКРАШЕНИЕ ЗАЛА: На центральной стене поместить портрет С.Я.</w:t>
      </w:r>
      <w:bookmarkStart w:id="0" w:name="_GoBack"/>
      <w:bookmarkEnd w:id="0"/>
      <w:r>
        <w:rPr>
          <w:sz w:val="28"/>
          <w:szCs w:val="28"/>
        </w:rPr>
        <w:t>Маршака. Стены украсить изображениями литературных героев.</w:t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  <w:r>
        <w:rPr>
          <w:noProof/>
        </w:rPr>
        <w:pict>
          <v:shape id="Рисунок 13" o:spid="_x0000_s1028" type="#_x0000_t75" style="position:absolute;left:0;text-align:left;margin-left:-83.75pt;margin-top:6.35pt;width:594.35pt;height:409.75pt;z-index:-251661824;visibility:visible">
            <v:imagedata r:id="rId6" o:title=""/>
          </v:shape>
        </w:pict>
      </w: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  <w:r>
        <w:rPr>
          <w:noProof/>
        </w:rPr>
        <w:pict>
          <v:shape id="Рисунок 4" o:spid="_x0000_s1029" type="#_x0000_t75" style="position:absolute;left:0;text-align:left;margin-left:-94.05pt;margin-top:-59.7pt;width:610.5pt;height:844.5pt;z-index:-251660800;visibility:visible">
            <v:imagedata r:id="rId7" o:title=""/>
          </v:shape>
        </w:pict>
      </w: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jc w:val="center"/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ХОД УТРЕННИКА.</w:t>
      </w:r>
    </w:p>
    <w:p w:rsidR="0091393B" w:rsidRDefault="0091393B" w:rsidP="007137E3">
      <w:pPr>
        <w:rPr>
          <w:sz w:val="28"/>
          <w:szCs w:val="28"/>
        </w:rPr>
      </w:pPr>
    </w:p>
    <w:p w:rsidR="0091393B" w:rsidRPr="00F82488" w:rsidRDefault="0091393B" w:rsidP="007137E3">
      <w:pPr>
        <w:rPr>
          <w:b/>
          <w:sz w:val="28"/>
          <w:szCs w:val="28"/>
        </w:rPr>
      </w:pPr>
      <w:r w:rsidRPr="00F82488">
        <w:rPr>
          <w:b/>
          <w:sz w:val="28"/>
          <w:szCs w:val="28"/>
        </w:rPr>
        <w:t>Ведущий:</w:t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 xml:space="preserve"> Дорогие ребята! Сегодня у нас большой праздник. Вас 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ждут интересные встречи с героями книг С.Я.Маршака, которых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 xml:space="preserve"> вы знаете и очень любите. Интересно, какие герои придут к нам в гости?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Кто стучится в дверь ко мне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 толстой сумкой на ремне,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 цифрой 5 на медной бляшке,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 синей форменной фуражке?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(Раздается стук в дверь, входит почтальон.)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Это он, это он… кто, ребята?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Ленинградский почтальон.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Почтальон:</w:t>
      </w:r>
      <w:r>
        <w:rPr>
          <w:sz w:val="28"/>
          <w:szCs w:val="28"/>
        </w:rPr>
        <w:t xml:space="preserve"> Здравствуйте дети! А откуда вы меня знаете?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Вы пришли к нам из книжки С.Я.Маршака.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Почтальон:</w:t>
      </w:r>
      <w:r>
        <w:rPr>
          <w:sz w:val="28"/>
          <w:szCs w:val="28"/>
        </w:rPr>
        <w:t xml:space="preserve"> Правильно. А ребята знают, как называется эта книга?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«Почта»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Почтальон:</w:t>
      </w:r>
      <w:r>
        <w:rPr>
          <w:sz w:val="28"/>
          <w:szCs w:val="28"/>
        </w:rPr>
        <w:t xml:space="preserve"> А у меня для вас посылка есть.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Интересно, что в ней?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Почтальон:</w:t>
      </w:r>
      <w:r>
        <w:rPr>
          <w:sz w:val="28"/>
          <w:szCs w:val="28"/>
        </w:rPr>
        <w:t xml:space="preserve"> А вот отгадайте! Не дерево, а с листочками, не рубашка,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асшита, не человек, а рассказывает.Что это?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(Если дети затрудняются, почтальон показывает им книгу.)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Получите посылку.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Спасибо тебе, почтальон. У нас праздник, и эта посылка лучший подарок для ребят. Оставайся у нас на празднике, будем вместе веселиться.</w:t>
      </w:r>
    </w:p>
    <w:p w:rsidR="0091393B" w:rsidRPr="00F82488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Почтальон</w:t>
      </w:r>
      <w:r w:rsidRPr="00F82488">
        <w:rPr>
          <w:sz w:val="28"/>
          <w:szCs w:val="28"/>
        </w:rPr>
        <w:t>: Большое спасибо, с удовольствием  останусь.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Какая большая, красивая книга!Сейчас узнаем, кто в ней живет.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(Открывает первую страницу)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Жил человек рассеянный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улице Бассейной.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Сел он утром на кровать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Стал рубашку надевать,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 рукава просунул руки-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Оказалось, это брюки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Вот какой рассеянный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С улицы Бассейной.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Дети, из какой книги эти стихи?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Pr="00F82488" w:rsidRDefault="0091393B" w:rsidP="007137E3">
      <w:pPr>
        <w:rPr>
          <w:b/>
          <w:sz w:val="28"/>
          <w:szCs w:val="28"/>
        </w:rPr>
      </w:pPr>
      <w:r w:rsidRPr="00F82488">
        <w:rPr>
          <w:b/>
          <w:sz w:val="28"/>
          <w:szCs w:val="28"/>
        </w:rPr>
        <w:t>Ответы детей.</w:t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Ребята, кто написал про Рассеянного?</w:t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Pr="00F82488" w:rsidRDefault="0091393B" w:rsidP="007137E3">
      <w:pPr>
        <w:rPr>
          <w:b/>
          <w:sz w:val="28"/>
          <w:szCs w:val="28"/>
        </w:rPr>
      </w:pPr>
      <w:r>
        <w:rPr>
          <w:noProof/>
        </w:rPr>
        <w:pict>
          <v:shape id="Рисунок 5" o:spid="_x0000_s1030" type="#_x0000_t75" style="position:absolute;margin-left:-97.05pt;margin-top:-58.2pt;width:610.5pt;height:844.5pt;z-index:-251659776;visibility:visible">
            <v:imagedata r:id="rId7" o:title=""/>
          </v:shape>
        </w:pict>
      </w:r>
      <w:r w:rsidRPr="00F82488">
        <w:rPr>
          <w:b/>
          <w:sz w:val="28"/>
          <w:szCs w:val="28"/>
        </w:rPr>
        <w:t>Ответы детей.</w:t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  <w:r w:rsidRPr="00F82488">
        <w:rPr>
          <w:b/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(Стук в дверь, вбегает Рассеянный. Пальто застегнуто не на те пуговицы, на руках носки, на голове сковорода. Он удивленно оглядывается,и, обращаясь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 xml:space="preserve"> К детям, спрашивает: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Это что за остановка,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Бологое иль Поповка?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(Подходит к ведущему и дергает его за рукав)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Глубокоуважаемый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Вагоноуважаемый!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Во что бы то ни стало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Мне надо выходить,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Нельзя ли у трамвая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Вокзал остановить?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(Опять оглядывается и испуганно восклицает)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Ой, да это же не моя остановка, я опять попал не туда!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(пытается уйти)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Как раз вы попали туда, куда надо. Вы ведь из книги С.Я.Маршака 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«Вот какой рассеянный»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Рассеянный</w:t>
      </w:r>
      <w:r>
        <w:rPr>
          <w:sz w:val="28"/>
          <w:szCs w:val="28"/>
        </w:rPr>
        <w:t>: Нет, вы ошибаетесь, я из книжки Чуковского «Мойдодыр»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 xml:space="preserve">: Дети, вы только послушайте, что  говорит </w:t>
      </w:r>
      <w:r>
        <w:rPr>
          <w:sz w:val="28"/>
          <w:szCs w:val="28"/>
        </w:rPr>
        <w:tab/>
        <w:t>Рассеянный. Разве он из книжки «Мойдодыр»?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</w:t>
      </w:r>
      <w:r>
        <w:rPr>
          <w:sz w:val="28"/>
          <w:szCs w:val="28"/>
        </w:rPr>
        <w:t>: Нет.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Ну что ты, Рассеянный! Ты опять все перепутал. Дети, скажите Рассеянному, кто о нем написал?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</w:t>
      </w:r>
      <w:r>
        <w:rPr>
          <w:sz w:val="28"/>
          <w:szCs w:val="28"/>
        </w:rPr>
        <w:t>: Маршак.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Рассеянный</w:t>
      </w:r>
      <w:r>
        <w:rPr>
          <w:sz w:val="28"/>
          <w:szCs w:val="28"/>
        </w:rPr>
        <w:t>: (огорченно) Вы уж меня простите, ребята. Я всегда все говорю и думаю наоборот.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Оставайся у нас на празднике.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Рассеянный:</w:t>
      </w:r>
      <w:r>
        <w:rPr>
          <w:sz w:val="28"/>
          <w:szCs w:val="28"/>
        </w:rPr>
        <w:t xml:space="preserve"> Останусь, так и быть! Этот трамвай мне как раз подойдет, может до нужной остановки доеду, а заодно и повеселюсь. И пассажиры здесь веселые(показывает на детей).И вагоноуважаемый, хороший, (показывает на ведущего), до вокзала довезет. А билет у меня в кармане, вот он (достает не глядя, носовой платок, прячет в карман)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ИГРА «Принести фрукты для компота а овощи для борща»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(смеясь) Ну, что ж, Рассеянный, садись, поехали!(открывает вторую страницу) читает: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площади базарной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каланче пожарной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Круглые сутки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Дозорный у будки</w:t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Поглядывал вокруг-</w:t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север,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юг,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запад,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На восток,-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Не виден ли дымок?</w:t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noProof/>
        </w:rPr>
        <w:pict>
          <v:shape id="Рисунок 6" o:spid="_x0000_s1031" type="#_x0000_t75" style="position:absolute;margin-left:-95.55pt;margin-top:-56.7pt;width:610.5pt;height:844.5pt;z-index:-251658752;visibility:visible">
            <v:imagedata r:id="rId7" o:title=""/>
          </v:shape>
        </w:pict>
      </w: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Дети, из какой книги эти стихи?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</w:t>
      </w:r>
      <w:r>
        <w:rPr>
          <w:sz w:val="28"/>
          <w:szCs w:val="28"/>
        </w:rPr>
        <w:t>: Из книг и «Пожар»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В-й:</w:t>
      </w:r>
      <w:r>
        <w:rPr>
          <w:sz w:val="28"/>
          <w:szCs w:val="28"/>
        </w:rPr>
        <w:t xml:space="preserve"> Здесь даже картинка есть.(показывает детям). Хотите встретиться с Кузьмой- пожарным?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</w:t>
      </w:r>
      <w:r>
        <w:rPr>
          <w:sz w:val="28"/>
          <w:szCs w:val="28"/>
        </w:rPr>
        <w:t>: Да!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Он придет только тогда, когда кто-нибудь прочитает стихи из книги «Пожар». Дети читают стихи.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Вбегает Кузьма.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Кузьма:</w:t>
      </w:r>
      <w:r>
        <w:rPr>
          <w:sz w:val="28"/>
          <w:szCs w:val="28"/>
        </w:rPr>
        <w:t xml:space="preserve"> Я слыхал меня тут звали,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Про меня стихи читали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Без оглядки к вам бежал,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Думал я, что здесь пожар.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Успокойся, друг Кузьма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Не горят нигде дома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Знают дети, как не знать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Что с огнем нельзя играть!</w:t>
      </w:r>
    </w:p>
    <w:p w:rsidR="0091393B" w:rsidRDefault="0091393B" w:rsidP="007137E3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Кузьма</w:t>
      </w:r>
      <w:r>
        <w:rPr>
          <w:sz w:val="28"/>
          <w:szCs w:val="28"/>
        </w:rPr>
        <w:t>: Правильно, молодцы! Тише, тише, кто-то плачет.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(Открывается дверь.) Ой, дети, да это же кошка. Кузьма вносит кошку, что ты плачешь, успокойся.(Утирает ей слезы.) Дети, а я догадываюсь, из какой  книжки пришла эта кошка.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Здесь теперь про чей-то дом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Разговор мы заведем…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В нем богатая хозяйка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Припеваючи жила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Но беда пришла нежданно</w:t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Этот дом сгорел дотла!</w:t>
      </w:r>
    </w:p>
    <w:p w:rsidR="0091393B" w:rsidRDefault="0091393B" w:rsidP="00F82488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В-й</w:t>
      </w:r>
      <w:r>
        <w:rPr>
          <w:sz w:val="28"/>
          <w:szCs w:val="28"/>
        </w:rPr>
        <w:t>: Чей этот дом?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F82488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Кошкин дом.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F82488">
      <w:pPr>
        <w:rPr>
          <w:sz w:val="28"/>
          <w:szCs w:val="28"/>
        </w:rPr>
      </w:pPr>
      <w:r w:rsidRPr="00F82488">
        <w:rPr>
          <w:b/>
          <w:sz w:val="28"/>
          <w:szCs w:val="28"/>
        </w:rPr>
        <w:t>Кузьма:</w:t>
      </w:r>
      <w:r>
        <w:rPr>
          <w:sz w:val="28"/>
          <w:szCs w:val="28"/>
        </w:rPr>
        <w:t xml:space="preserve"> Видите, дети, до чего доводит игра с огнем? Вы помните какой у кошки был красивый дом, большой, светлый: «Ставеньки - резные, окна - расписные».А теперь у нее нет дома. Но ты не плачь, кошка, что тебе негде жить. Оставайся у ребят в детском саду, они тебя не обидят.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Да, мы оставим кошку в детском саду и будем с ней играть. А сейчас дети прочитают отрывки из стихотворений С.Я.Маршака.</w:t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noProof/>
        </w:rPr>
        <w:pict>
          <v:shape id="Рисунок 7" o:spid="_x0000_s1032" type="#_x0000_t75" style="position:absolute;margin-left:274.95pt;margin-top:.85pt;width:198pt;height:187.5pt;z-index:-251657728;visibility:visible">
            <v:imagedata r:id="rId8" o:title=""/>
          </v:shape>
        </w:pict>
      </w:r>
      <w:r>
        <w:rPr>
          <w:sz w:val="28"/>
          <w:szCs w:val="28"/>
        </w:rPr>
        <w:t>(Дети читают стихи)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pPr>
        <w:rPr>
          <w:sz w:val="28"/>
          <w:szCs w:val="28"/>
        </w:rPr>
      </w:pPr>
      <w:r>
        <w:rPr>
          <w:sz w:val="28"/>
          <w:szCs w:val="28"/>
        </w:rPr>
        <w:t>Герои дарят детям книги С.Я Маршака.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1393B" w:rsidRDefault="0091393B" w:rsidP="007137E3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91393B" w:rsidSect="00B70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37E3"/>
    <w:rsid w:val="000378CD"/>
    <w:rsid w:val="00041AE5"/>
    <w:rsid w:val="00161C5B"/>
    <w:rsid w:val="00172176"/>
    <w:rsid w:val="001A3BE1"/>
    <w:rsid w:val="001B0697"/>
    <w:rsid w:val="001C4656"/>
    <w:rsid w:val="001C52B9"/>
    <w:rsid w:val="001D39AA"/>
    <w:rsid w:val="001F1F2B"/>
    <w:rsid w:val="0020452D"/>
    <w:rsid w:val="00210A36"/>
    <w:rsid w:val="00225FA4"/>
    <w:rsid w:val="00226285"/>
    <w:rsid w:val="002B3229"/>
    <w:rsid w:val="002C644D"/>
    <w:rsid w:val="0030615E"/>
    <w:rsid w:val="003236BA"/>
    <w:rsid w:val="003A2935"/>
    <w:rsid w:val="003C0710"/>
    <w:rsid w:val="003D20E3"/>
    <w:rsid w:val="00417A93"/>
    <w:rsid w:val="00435B85"/>
    <w:rsid w:val="00436EAD"/>
    <w:rsid w:val="0046171B"/>
    <w:rsid w:val="00494A1B"/>
    <w:rsid w:val="004A33E6"/>
    <w:rsid w:val="004C08CC"/>
    <w:rsid w:val="004D40A4"/>
    <w:rsid w:val="00515617"/>
    <w:rsid w:val="005213B9"/>
    <w:rsid w:val="00543455"/>
    <w:rsid w:val="005508D0"/>
    <w:rsid w:val="00566818"/>
    <w:rsid w:val="00580C91"/>
    <w:rsid w:val="00583683"/>
    <w:rsid w:val="00586205"/>
    <w:rsid w:val="005A7D51"/>
    <w:rsid w:val="005C1279"/>
    <w:rsid w:val="005C19D4"/>
    <w:rsid w:val="005D016D"/>
    <w:rsid w:val="005D2446"/>
    <w:rsid w:val="005D514A"/>
    <w:rsid w:val="005E7718"/>
    <w:rsid w:val="00600B7A"/>
    <w:rsid w:val="006A24C0"/>
    <w:rsid w:val="006C6FBD"/>
    <w:rsid w:val="006D6811"/>
    <w:rsid w:val="006E4F63"/>
    <w:rsid w:val="00705077"/>
    <w:rsid w:val="007137E3"/>
    <w:rsid w:val="0075145F"/>
    <w:rsid w:val="00764183"/>
    <w:rsid w:val="00770963"/>
    <w:rsid w:val="007801C3"/>
    <w:rsid w:val="007D2AE2"/>
    <w:rsid w:val="007E25D8"/>
    <w:rsid w:val="00872551"/>
    <w:rsid w:val="008B3C1A"/>
    <w:rsid w:val="008F16A8"/>
    <w:rsid w:val="00911DCA"/>
    <w:rsid w:val="0091393B"/>
    <w:rsid w:val="009308C5"/>
    <w:rsid w:val="00965956"/>
    <w:rsid w:val="00965C91"/>
    <w:rsid w:val="009F1273"/>
    <w:rsid w:val="009F6728"/>
    <w:rsid w:val="00A01B7C"/>
    <w:rsid w:val="00A16E57"/>
    <w:rsid w:val="00A25E4F"/>
    <w:rsid w:val="00A87E5E"/>
    <w:rsid w:val="00AB7904"/>
    <w:rsid w:val="00AD73B4"/>
    <w:rsid w:val="00AE4FBD"/>
    <w:rsid w:val="00AF22A8"/>
    <w:rsid w:val="00B14A43"/>
    <w:rsid w:val="00B70563"/>
    <w:rsid w:val="00B71A98"/>
    <w:rsid w:val="00BB0B89"/>
    <w:rsid w:val="00BF0874"/>
    <w:rsid w:val="00BF5C25"/>
    <w:rsid w:val="00C4384B"/>
    <w:rsid w:val="00CE05F9"/>
    <w:rsid w:val="00D276EB"/>
    <w:rsid w:val="00D657BA"/>
    <w:rsid w:val="00D73F82"/>
    <w:rsid w:val="00DD7865"/>
    <w:rsid w:val="00E10408"/>
    <w:rsid w:val="00E22F05"/>
    <w:rsid w:val="00E56AEA"/>
    <w:rsid w:val="00E868E4"/>
    <w:rsid w:val="00F82488"/>
    <w:rsid w:val="00F96AA1"/>
    <w:rsid w:val="00FB5617"/>
    <w:rsid w:val="00FB71F2"/>
    <w:rsid w:val="00FF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7E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2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248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5</Pages>
  <Words>848</Words>
  <Characters>4839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4</cp:revision>
  <cp:lastPrinted>2015-11-30T08:04:00Z</cp:lastPrinted>
  <dcterms:created xsi:type="dcterms:W3CDTF">2015-11-30T05:06:00Z</dcterms:created>
  <dcterms:modified xsi:type="dcterms:W3CDTF">2000-01-03T12:30:00Z</dcterms:modified>
</cp:coreProperties>
</file>