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BB2" w:rsidRPr="00801BB2" w:rsidRDefault="00415420" w:rsidP="00801BB2">
      <w:pPr>
        <w:spacing w:line="240" w:lineRule="auto"/>
        <w:contextualSpacing/>
        <w:jc w:val="right"/>
        <w:rPr>
          <w:rFonts w:ascii="Times New Roman" w:hAnsi="Times New Roman"/>
          <w:b/>
          <w:i/>
          <w:sz w:val="24"/>
          <w:szCs w:val="24"/>
        </w:rPr>
      </w:pPr>
      <w:r w:rsidRPr="00801BB2">
        <w:rPr>
          <w:b/>
          <w:i/>
          <w:sz w:val="24"/>
          <w:szCs w:val="24"/>
        </w:rPr>
        <w:t xml:space="preserve"> </w:t>
      </w:r>
      <w:r w:rsidR="00801BB2" w:rsidRPr="00801BB2">
        <w:rPr>
          <w:rFonts w:ascii="Times New Roman" w:hAnsi="Times New Roman"/>
          <w:b/>
          <w:i/>
          <w:sz w:val="24"/>
          <w:szCs w:val="24"/>
        </w:rPr>
        <w:t>Великое дело детей любить, тепло сердец своих дарить,</w:t>
      </w:r>
    </w:p>
    <w:p w:rsidR="00801BB2" w:rsidRPr="00801BB2" w:rsidRDefault="005A1ED1" w:rsidP="00801BB2">
      <w:pPr>
        <w:spacing w:line="240" w:lineRule="auto"/>
        <w:contextualSpacing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Где вальса</w:t>
      </w:r>
      <w:r w:rsidR="00801BB2" w:rsidRPr="00801BB2">
        <w:rPr>
          <w:rFonts w:ascii="Times New Roman" w:hAnsi="Times New Roman"/>
          <w:b/>
          <w:i/>
          <w:sz w:val="24"/>
          <w:szCs w:val="24"/>
        </w:rPr>
        <w:t xml:space="preserve"> памяти закружит:  «А помните»</w:t>
      </w:r>
      <w:r>
        <w:rPr>
          <w:rFonts w:ascii="Times New Roman" w:hAnsi="Times New Roman"/>
          <w:b/>
          <w:i/>
          <w:sz w:val="24"/>
          <w:szCs w:val="24"/>
        </w:rPr>
        <w:t>…</w:t>
      </w:r>
      <w:r w:rsidR="00801BB2" w:rsidRPr="00801BB2">
        <w:rPr>
          <w:rFonts w:ascii="Times New Roman" w:hAnsi="Times New Roman"/>
          <w:b/>
          <w:i/>
          <w:sz w:val="24"/>
          <w:szCs w:val="24"/>
        </w:rPr>
        <w:t>», «Не может быть!»</w:t>
      </w:r>
    </w:p>
    <w:p w:rsidR="00801BB2" w:rsidRPr="00801BB2" w:rsidRDefault="00801BB2" w:rsidP="00801BB2">
      <w:pPr>
        <w:spacing w:line="240" w:lineRule="auto"/>
        <w:contextualSpacing/>
        <w:jc w:val="right"/>
        <w:rPr>
          <w:rFonts w:ascii="Times New Roman" w:hAnsi="Times New Roman"/>
          <w:b/>
          <w:i/>
          <w:sz w:val="24"/>
          <w:szCs w:val="24"/>
        </w:rPr>
      </w:pPr>
      <w:r w:rsidRPr="00801BB2">
        <w:rPr>
          <w:rFonts w:ascii="Times New Roman" w:hAnsi="Times New Roman"/>
          <w:b/>
          <w:i/>
          <w:sz w:val="24"/>
          <w:szCs w:val="24"/>
        </w:rPr>
        <w:t xml:space="preserve"> «Как повзрослели…</w:t>
      </w:r>
      <w:r w:rsidR="005A1ED1">
        <w:rPr>
          <w:rFonts w:ascii="Times New Roman" w:hAnsi="Times New Roman"/>
          <w:b/>
          <w:i/>
          <w:sz w:val="24"/>
          <w:szCs w:val="24"/>
        </w:rPr>
        <w:t>,</w:t>
      </w:r>
      <w:r w:rsidRPr="00801BB2">
        <w:rPr>
          <w:rFonts w:ascii="Times New Roman" w:hAnsi="Times New Roman"/>
          <w:b/>
          <w:i/>
          <w:sz w:val="24"/>
          <w:szCs w:val="24"/>
        </w:rPr>
        <w:t xml:space="preserve"> повзрослели</w:t>
      </w:r>
      <w:r w:rsidR="005A1ED1">
        <w:rPr>
          <w:rFonts w:ascii="Times New Roman" w:hAnsi="Times New Roman"/>
          <w:b/>
          <w:i/>
          <w:sz w:val="24"/>
          <w:szCs w:val="24"/>
        </w:rPr>
        <w:t>…</w:t>
      </w:r>
      <w:r w:rsidRPr="00801BB2">
        <w:rPr>
          <w:rFonts w:ascii="Times New Roman" w:hAnsi="Times New Roman"/>
          <w:b/>
          <w:i/>
          <w:sz w:val="24"/>
          <w:szCs w:val="24"/>
        </w:rPr>
        <w:t>»,</w:t>
      </w:r>
      <w:r w:rsidR="005A1ED1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801BB2">
        <w:rPr>
          <w:rFonts w:ascii="Times New Roman" w:hAnsi="Times New Roman"/>
          <w:b/>
          <w:i/>
          <w:sz w:val="24"/>
          <w:szCs w:val="24"/>
        </w:rPr>
        <w:t>«Мы оглянуться не сумели…»</w:t>
      </w:r>
    </w:p>
    <w:p w:rsidR="00801BB2" w:rsidRPr="00801BB2" w:rsidRDefault="00801BB2" w:rsidP="00801BB2">
      <w:pPr>
        <w:spacing w:line="240" w:lineRule="auto"/>
        <w:contextualSpacing/>
        <w:jc w:val="right"/>
        <w:rPr>
          <w:rFonts w:ascii="Times New Roman" w:hAnsi="Times New Roman"/>
          <w:b/>
          <w:i/>
          <w:sz w:val="24"/>
          <w:szCs w:val="24"/>
        </w:rPr>
      </w:pPr>
      <w:r w:rsidRPr="00801BB2">
        <w:rPr>
          <w:rFonts w:ascii="Times New Roman" w:hAnsi="Times New Roman"/>
          <w:b/>
          <w:i/>
          <w:sz w:val="24"/>
          <w:szCs w:val="24"/>
        </w:rPr>
        <w:t>И мокрые от слёз глаза. Всему свой срок, своя пора!</w:t>
      </w:r>
    </w:p>
    <w:p w:rsidR="00415420" w:rsidRPr="00801BB2" w:rsidRDefault="00801BB2" w:rsidP="005A1ED1">
      <w:pPr>
        <w:pStyle w:val="1"/>
        <w:jc w:val="center"/>
        <w:rPr>
          <w:rFonts w:ascii="Arial Unicode MS" w:eastAsia="Arial Unicode MS" w:hAnsi="Arial Unicode MS" w:cs="Arial Unicode MS"/>
          <w:color w:val="auto"/>
        </w:rPr>
      </w:pPr>
      <w:r w:rsidRPr="00801BB2">
        <w:rPr>
          <w:rFonts w:ascii="Arial Unicode MS" w:eastAsia="Arial Unicode MS" w:hAnsi="Arial Unicode MS" w:cs="Arial Unicode MS"/>
          <w:color w:val="auto"/>
        </w:rPr>
        <w:t>ДО СВИДАНИ</w:t>
      </w:r>
      <w:r w:rsidR="001215B2" w:rsidRPr="00801BB2">
        <w:rPr>
          <w:rFonts w:ascii="Arial Unicode MS" w:eastAsia="Arial Unicode MS" w:hAnsi="Arial Unicode MS" w:cs="Arial Unicode MS"/>
          <w:color w:val="auto"/>
        </w:rPr>
        <w:t>Я, «ДОШКОЛЁ</w:t>
      </w:r>
      <w:r w:rsidR="00415420" w:rsidRPr="00801BB2">
        <w:rPr>
          <w:rFonts w:ascii="Arial Unicode MS" w:eastAsia="Arial Unicode MS" w:hAnsi="Arial Unicode MS" w:cs="Arial Unicode MS"/>
          <w:color w:val="auto"/>
        </w:rPr>
        <w:t>НОК»!</w:t>
      </w:r>
    </w:p>
    <w:p w:rsidR="00415420" w:rsidRPr="00713783" w:rsidRDefault="00415420" w:rsidP="005A1ED1">
      <w:pPr>
        <w:pStyle w:val="2"/>
        <w:spacing w:line="240" w:lineRule="auto"/>
        <w:contextualSpacing/>
        <w:jc w:val="center"/>
        <w:rPr>
          <w:color w:val="auto"/>
          <w:sz w:val="24"/>
          <w:szCs w:val="24"/>
        </w:rPr>
      </w:pPr>
      <w:r w:rsidRPr="00713783">
        <w:rPr>
          <w:color w:val="auto"/>
          <w:sz w:val="24"/>
          <w:szCs w:val="24"/>
        </w:rPr>
        <w:t>СЦЕНАРИЙ ПРАЗДНИКА, ПОСВЯЩЕННОГО ОКОНЧАНИЮ</w:t>
      </w:r>
    </w:p>
    <w:p w:rsidR="00415420" w:rsidRPr="00713783" w:rsidRDefault="00415420" w:rsidP="005A1ED1">
      <w:pPr>
        <w:pStyle w:val="2"/>
        <w:spacing w:line="240" w:lineRule="auto"/>
        <w:contextualSpacing/>
        <w:jc w:val="center"/>
        <w:rPr>
          <w:color w:val="auto"/>
          <w:sz w:val="24"/>
          <w:szCs w:val="24"/>
        </w:rPr>
      </w:pPr>
      <w:r w:rsidRPr="00713783">
        <w:rPr>
          <w:color w:val="auto"/>
          <w:sz w:val="24"/>
          <w:szCs w:val="24"/>
        </w:rPr>
        <w:t xml:space="preserve">ОБУЧЕНИЯ В ОБЪЕДИНЕНИИ </w:t>
      </w:r>
      <w:r w:rsidR="001215B2" w:rsidRPr="00713783">
        <w:rPr>
          <w:color w:val="auto"/>
          <w:sz w:val="24"/>
          <w:szCs w:val="24"/>
        </w:rPr>
        <w:t>«ДОШКОЛЁ</w:t>
      </w:r>
      <w:r w:rsidRPr="00713783">
        <w:rPr>
          <w:color w:val="auto"/>
          <w:sz w:val="24"/>
          <w:szCs w:val="24"/>
        </w:rPr>
        <w:t>НОК»</w:t>
      </w:r>
    </w:p>
    <w:p w:rsidR="00801BB2" w:rsidRDefault="00415420" w:rsidP="00415420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    </w:t>
      </w:r>
      <w:r w:rsidR="00801BB2">
        <w:rPr>
          <w:rFonts w:ascii="Times New Roman" w:hAnsi="Times New Roman"/>
          <w:sz w:val="24"/>
          <w:szCs w:val="24"/>
        </w:rPr>
        <w:t xml:space="preserve">                  </w:t>
      </w:r>
    </w:p>
    <w:p w:rsidR="00415420" w:rsidRPr="00713783" w:rsidRDefault="00801BB2" w:rsidP="0041542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Составила: п</w:t>
      </w:r>
      <w:r w:rsidR="00415420" w:rsidRPr="00713783">
        <w:rPr>
          <w:rFonts w:ascii="Times New Roman" w:hAnsi="Times New Roman"/>
          <w:sz w:val="24"/>
          <w:szCs w:val="24"/>
        </w:rPr>
        <w:t xml:space="preserve">едагог дополнительного образования Ионова О.В. </w:t>
      </w:r>
    </w:p>
    <w:p w:rsidR="00415420" w:rsidRPr="00801BB2" w:rsidRDefault="00415420" w:rsidP="00415420">
      <w:pPr>
        <w:pStyle w:val="a4"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    </w:t>
      </w:r>
      <w:r w:rsidRPr="00801BB2">
        <w:rPr>
          <w:rFonts w:ascii="Times New Roman" w:hAnsi="Times New Roman"/>
          <w:i/>
          <w:sz w:val="24"/>
          <w:szCs w:val="24"/>
        </w:rPr>
        <w:t xml:space="preserve">Пролетают несколько месяцев, за которые дети учатся писать и читать. Подходит тот момент, когда ребята должны попрощаться с «Дошколенком». </w:t>
      </w:r>
    </w:p>
    <w:p w:rsidR="00415420" w:rsidRPr="00713783" w:rsidRDefault="00415420" w:rsidP="00415420">
      <w:pPr>
        <w:rPr>
          <w:rFonts w:ascii="Times New Roman" w:hAnsi="Times New Roman"/>
          <w:sz w:val="24"/>
          <w:szCs w:val="24"/>
        </w:rPr>
      </w:pPr>
    </w:p>
    <w:p w:rsidR="00415420" w:rsidRPr="00713783" w:rsidRDefault="00415420" w:rsidP="00415420">
      <w:pPr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Звучит музыка.</w:t>
      </w:r>
    </w:p>
    <w:p w:rsidR="00415420" w:rsidRPr="0094359A" w:rsidRDefault="00415420" w:rsidP="00415420">
      <w:pPr>
        <w:rPr>
          <w:rFonts w:ascii="Times New Roman" w:hAnsi="Times New Roman"/>
          <w:b/>
          <w:sz w:val="28"/>
          <w:szCs w:val="24"/>
        </w:rPr>
      </w:pPr>
      <w:r w:rsidRPr="0094359A">
        <w:rPr>
          <w:rFonts w:ascii="Times New Roman" w:hAnsi="Times New Roman"/>
          <w:b/>
          <w:sz w:val="28"/>
          <w:szCs w:val="24"/>
        </w:rPr>
        <w:t xml:space="preserve">                                                   </w:t>
      </w:r>
      <w:r w:rsidR="0094359A">
        <w:rPr>
          <w:rFonts w:ascii="Times New Roman" w:hAnsi="Times New Roman"/>
          <w:b/>
          <w:sz w:val="28"/>
          <w:szCs w:val="24"/>
        </w:rPr>
        <w:t xml:space="preserve">     </w:t>
      </w:r>
      <w:r w:rsidRPr="0094359A">
        <w:rPr>
          <w:rFonts w:ascii="Times New Roman" w:hAnsi="Times New Roman"/>
          <w:b/>
          <w:sz w:val="28"/>
          <w:szCs w:val="24"/>
        </w:rPr>
        <w:t>Сцена 1</w:t>
      </w:r>
    </w:p>
    <w:p w:rsidR="00DD63A4" w:rsidRPr="00713783" w:rsidRDefault="00415420" w:rsidP="00DD63A4">
      <w:pPr>
        <w:pStyle w:val="a4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Педагог:</w:t>
      </w:r>
    </w:p>
    <w:p w:rsidR="00DD63A4" w:rsidRPr="00713783" w:rsidRDefault="00DD63A4" w:rsidP="00DD63A4">
      <w:pPr>
        <w:pStyle w:val="a4"/>
        <w:jc w:val="center"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>Сегодня день прощальный с вами</w:t>
      </w:r>
    </w:p>
    <w:p w:rsidR="00DD63A4" w:rsidRPr="00713783" w:rsidRDefault="00DD63A4" w:rsidP="00DD63A4">
      <w:pPr>
        <w:pStyle w:val="a4"/>
        <w:jc w:val="center"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>Какие добрые слова сказать?</w:t>
      </w:r>
    </w:p>
    <w:p w:rsidR="00DD63A4" w:rsidRPr="00713783" w:rsidRDefault="00DD63A4" w:rsidP="00DD63A4">
      <w:pPr>
        <w:pStyle w:val="a4"/>
        <w:jc w:val="center"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>Вы целый год шагали с</w:t>
      </w:r>
      <w:r w:rsidR="00E04B61" w:rsidRPr="00713783">
        <w:rPr>
          <w:rFonts w:ascii="Times New Roman" w:hAnsi="Times New Roman"/>
          <w:i/>
          <w:sz w:val="24"/>
          <w:szCs w:val="24"/>
        </w:rPr>
        <w:t xml:space="preserve"> </w:t>
      </w:r>
      <w:r w:rsidRPr="00713783">
        <w:rPr>
          <w:rFonts w:ascii="Times New Roman" w:hAnsi="Times New Roman"/>
          <w:i/>
          <w:sz w:val="24"/>
          <w:szCs w:val="24"/>
        </w:rPr>
        <w:t>нами,</w:t>
      </w:r>
    </w:p>
    <w:p w:rsidR="00DD63A4" w:rsidRPr="00713783" w:rsidRDefault="00DD63A4" w:rsidP="00DD63A4">
      <w:pPr>
        <w:pStyle w:val="a4"/>
        <w:jc w:val="center"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>и вот настал прощальный час.</w:t>
      </w:r>
    </w:p>
    <w:p w:rsidR="00415420" w:rsidRDefault="00415420" w:rsidP="00415420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      Уважаемые родители! </w:t>
      </w:r>
      <w:r w:rsidR="00167BF4" w:rsidRPr="00713783">
        <w:rPr>
          <w:rFonts w:ascii="Times New Roman" w:hAnsi="Times New Roman"/>
          <w:sz w:val="24"/>
          <w:szCs w:val="24"/>
        </w:rPr>
        <w:t xml:space="preserve">Дорогие, ребята! </w:t>
      </w:r>
      <w:r w:rsidRPr="00713783">
        <w:rPr>
          <w:rFonts w:ascii="Times New Roman" w:hAnsi="Times New Roman"/>
          <w:sz w:val="24"/>
          <w:szCs w:val="24"/>
        </w:rPr>
        <w:t xml:space="preserve">Кажется, совсем недавно вы вместе со своими детьми пришли в наш Центр внешкольной работы в объединение «Дошколенок». Еще совсем недавно состоялось наше первое собрание, первое знакомство, и я рассказала вам, что нам предстоит выучить за этот год. И вот год закончился.  Ребята многому научились за это время, много узнали, подросли и стали старше на  целый  год. Я поздравляю вас с успешным окончанием обучения. А сейчас встречайте своих детей… </w:t>
      </w:r>
    </w:p>
    <w:p w:rsidR="00BF5CB8" w:rsidRPr="00713783" w:rsidRDefault="00A917F2" w:rsidP="0041542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</w:t>
      </w:r>
      <w:r w:rsidR="00636CB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09700" cy="1117600"/>
            <wp:effectExtent l="0" t="6350" r="0" b="0"/>
            <wp:docPr id="3" name="Рисунок 1" descr="F:\фото выпускной\IMG_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фото выпускной\IMG_1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7" t="8324" r="10368" b="233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97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17F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36CB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57300" cy="1422400"/>
            <wp:effectExtent l="0" t="0" r="0" b="6350"/>
            <wp:docPr id="4" name="Рисунок 2" descr="F:\фото выпускной\IMG_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фото выпускной\IMG_12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4" t="15625" r="2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968" w:rsidRPr="00713783" w:rsidRDefault="00E04B61" w:rsidP="00415420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</w:t>
      </w:r>
      <w:r w:rsidRPr="00713783">
        <w:rPr>
          <w:rFonts w:ascii="Times New Roman" w:hAnsi="Times New Roman"/>
          <w:b/>
          <w:sz w:val="24"/>
          <w:szCs w:val="24"/>
        </w:rPr>
        <w:t>(ТРЕК № 1)</w:t>
      </w:r>
      <w:r w:rsidR="00415420" w:rsidRPr="00713783">
        <w:rPr>
          <w:rFonts w:ascii="Times New Roman" w:hAnsi="Times New Roman"/>
          <w:b/>
          <w:sz w:val="24"/>
          <w:szCs w:val="24"/>
        </w:rPr>
        <w:t>Звучит музыка</w:t>
      </w:r>
      <w:r w:rsidR="00415420" w:rsidRPr="00713783">
        <w:rPr>
          <w:rFonts w:ascii="Times New Roman" w:hAnsi="Times New Roman"/>
          <w:sz w:val="24"/>
          <w:szCs w:val="24"/>
        </w:rPr>
        <w:t>, но её резко прерывает чей-то крик. Выбегают герои: Шапокляк и Незнайка.</w:t>
      </w:r>
    </w:p>
    <w:p w:rsidR="00415420" w:rsidRPr="00713783" w:rsidRDefault="00415420" w:rsidP="00415420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Шапокляк и Незнайка:</w:t>
      </w:r>
      <w:r w:rsidRPr="00713783">
        <w:rPr>
          <w:rFonts w:ascii="Times New Roman" w:hAnsi="Times New Roman"/>
          <w:sz w:val="24"/>
          <w:szCs w:val="24"/>
        </w:rPr>
        <w:t xml:space="preserve"> Стойте! Подождите! Нас забыли!</w:t>
      </w:r>
    </w:p>
    <w:p w:rsidR="00415420" w:rsidRPr="00713783" w:rsidRDefault="00415420" w:rsidP="00415420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Шапокляк: </w:t>
      </w:r>
      <w:r w:rsidRPr="00713783">
        <w:rPr>
          <w:rFonts w:ascii="Times New Roman" w:hAnsi="Times New Roman"/>
          <w:sz w:val="24"/>
          <w:szCs w:val="24"/>
        </w:rPr>
        <w:t xml:space="preserve">Я же тебе говорила, что успеем! </w:t>
      </w:r>
      <w:r w:rsidR="00BF7A23" w:rsidRPr="00713783">
        <w:rPr>
          <w:rFonts w:ascii="Times New Roman" w:hAnsi="Times New Roman"/>
          <w:sz w:val="24"/>
          <w:szCs w:val="24"/>
        </w:rPr>
        <w:t>Ух! АХ! (пытаются отдышаться) Ну всё, мы готовы!</w:t>
      </w:r>
      <w:r w:rsidR="00801BB2">
        <w:rPr>
          <w:rFonts w:ascii="Times New Roman" w:hAnsi="Times New Roman"/>
          <w:sz w:val="24"/>
          <w:szCs w:val="24"/>
        </w:rPr>
        <w:t xml:space="preserve"> </w:t>
      </w:r>
      <w:r w:rsidR="00BF7A23" w:rsidRPr="00713783">
        <w:rPr>
          <w:rFonts w:ascii="Times New Roman" w:hAnsi="Times New Roman"/>
          <w:sz w:val="24"/>
          <w:szCs w:val="24"/>
        </w:rPr>
        <w:t>(поправляет шляпу Незнайке). Давайте, вручайте моему лучшему ученику  диплом, нам ещё в школу нужно бежать в первый класс записываться!</w:t>
      </w:r>
    </w:p>
    <w:p w:rsidR="00BF7A23" w:rsidRPr="00713783" w:rsidRDefault="00BF7A23" w:rsidP="00415420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lastRenderedPageBreak/>
        <w:t xml:space="preserve">Педагог: </w:t>
      </w:r>
      <w:r w:rsidRPr="00713783">
        <w:rPr>
          <w:rFonts w:ascii="Times New Roman" w:hAnsi="Times New Roman"/>
          <w:sz w:val="24"/>
          <w:szCs w:val="24"/>
        </w:rPr>
        <w:t>Так, подождите! Я ничего не понимаю! Вы кто такие? Пришли</w:t>
      </w:r>
      <w:r w:rsidR="00925CE9" w:rsidRPr="00713783">
        <w:rPr>
          <w:rFonts w:ascii="Times New Roman" w:hAnsi="Times New Roman"/>
          <w:sz w:val="24"/>
          <w:szCs w:val="24"/>
        </w:rPr>
        <w:t xml:space="preserve"> без приглашения</w:t>
      </w:r>
      <w:r w:rsidRPr="00713783">
        <w:rPr>
          <w:rFonts w:ascii="Times New Roman" w:hAnsi="Times New Roman"/>
          <w:sz w:val="24"/>
          <w:szCs w:val="24"/>
        </w:rPr>
        <w:t xml:space="preserve">, не поздоровались, </w:t>
      </w:r>
      <w:r w:rsidR="00925CE9" w:rsidRPr="00713783">
        <w:rPr>
          <w:rFonts w:ascii="Times New Roman" w:hAnsi="Times New Roman"/>
          <w:sz w:val="24"/>
          <w:szCs w:val="24"/>
        </w:rPr>
        <w:t xml:space="preserve">не представились и </w:t>
      </w:r>
      <w:r w:rsidRPr="00713783">
        <w:rPr>
          <w:rFonts w:ascii="Times New Roman" w:hAnsi="Times New Roman"/>
          <w:sz w:val="24"/>
          <w:szCs w:val="24"/>
        </w:rPr>
        <w:t xml:space="preserve">требуете какие-то дипломы. </w:t>
      </w:r>
      <w:r w:rsidR="00925CE9" w:rsidRPr="00713783">
        <w:rPr>
          <w:rFonts w:ascii="Times New Roman" w:hAnsi="Times New Roman"/>
          <w:sz w:val="24"/>
          <w:szCs w:val="24"/>
        </w:rPr>
        <w:t>Так поступают только невоспитанные люди.</w:t>
      </w:r>
    </w:p>
    <w:p w:rsidR="00925CE9" w:rsidRPr="00713783" w:rsidRDefault="00925CE9" w:rsidP="00415420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Незнайка: </w:t>
      </w:r>
      <w:r w:rsidRPr="00713783">
        <w:rPr>
          <w:rFonts w:ascii="Times New Roman" w:hAnsi="Times New Roman"/>
          <w:sz w:val="24"/>
          <w:szCs w:val="24"/>
        </w:rPr>
        <w:t>Подумаешь! Не поздоровался! Да, пожалуйста, на те вам с кисточкой</w:t>
      </w:r>
      <w:r w:rsidR="005210B1" w:rsidRPr="00713783">
        <w:rPr>
          <w:rFonts w:ascii="Times New Roman" w:hAnsi="Times New Roman"/>
          <w:i/>
          <w:sz w:val="24"/>
          <w:szCs w:val="24"/>
        </w:rPr>
        <w:t xml:space="preserve"> </w:t>
      </w:r>
      <w:r w:rsidRPr="00713783">
        <w:rPr>
          <w:rFonts w:ascii="Times New Roman" w:hAnsi="Times New Roman"/>
          <w:i/>
          <w:sz w:val="24"/>
          <w:szCs w:val="24"/>
        </w:rPr>
        <w:t>( снимает шляпу и начинает раскланиваться и кривляться, подбегает к зрителям и начинает здороваться с каждым, приговаривая</w:t>
      </w:r>
      <w:r w:rsidR="005210B1" w:rsidRPr="00713783">
        <w:rPr>
          <w:rFonts w:ascii="Times New Roman" w:hAnsi="Times New Roman"/>
          <w:i/>
          <w:sz w:val="24"/>
          <w:szCs w:val="24"/>
        </w:rPr>
        <w:t>…</w:t>
      </w:r>
      <w:r w:rsidRPr="00713783">
        <w:rPr>
          <w:rFonts w:ascii="Times New Roman" w:hAnsi="Times New Roman"/>
          <w:i/>
          <w:sz w:val="24"/>
          <w:szCs w:val="24"/>
        </w:rPr>
        <w:t>)</w:t>
      </w:r>
      <w:r w:rsidR="00951454" w:rsidRPr="00713783">
        <w:rPr>
          <w:rFonts w:ascii="Times New Roman" w:hAnsi="Times New Roman"/>
          <w:i/>
          <w:sz w:val="24"/>
          <w:szCs w:val="24"/>
        </w:rPr>
        <w:t xml:space="preserve"> </w:t>
      </w:r>
      <w:r w:rsidRPr="00713783">
        <w:rPr>
          <w:rFonts w:ascii="Times New Roman" w:hAnsi="Times New Roman"/>
          <w:sz w:val="24"/>
          <w:szCs w:val="24"/>
        </w:rPr>
        <w:t>Здрась</w:t>
      </w:r>
      <w:r w:rsidR="00951454" w:rsidRPr="00713783">
        <w:rPr>
          <w:rFonts w:ascii="Times New Roman" w:hAnsi="Times New Roman"/>
          <w:sz w:val="24"/>
          <w:szCs w:val="24"/>
        </w:rPr>
        <w:t>-</w:t>
      </w:r>
      <w:r w:rsidRPr="00713783">
        <w:rPr>
          <w:rFonts w:ascii="Times New Roman" w:hAnsi="Times New Roman"/>
          <w:sz w:val="24"/>
          <w:szCs w:val="24"/>
        </w:rPr>
        <w:t>те! Незнайка!  Здрась</w:t>
      </w:r>
      <w:r w:rsidR="00951454" w:rsidRPr="00713783">
        <w:rPr>
          <w:rFonts w:ascii="Times New Roman" w:hAnsi="Times New Roman"/>
          <w:sz w:val="24"/>
          <w:szCs w:val="24"/>
        </w:rPr>
        <w:t>-</w:t>
      </w:r>
      <w:r w:rsidRPr="00713783">
        <w:rPr>
          <w:rFonts w:ascii="Times New Roman" w:hAnsi="Times New Roman"/>
          <w:sz w:val="24"/>
          <w:szCs w:val="24"/>
        </w:rPr>
        <w:t xml:space="preserve">те! Незнайка! … </w:t>
      </w:r>
    </w:p>
    <w:p w:rsidR="00BF7A23" w:rsidRPr="00713783" w:rsidRDefault="00925CE9" w:rsidP="00415420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Шапокляк: </w:t>
      </w:r>
      <w:r w:rsidRPr="00713783">
        <w:rPr>
          <w:rFonts w:ascii="Times New Roman" w:hAnsi="Times New Roman"/>
          <w:sz w:val="24"/>
          <w:szCs w:val="24"/>
        </w:rPr>
        <w:t xml:space="preserve"> </w:t>
      </w:r>
      <w:r w:rsidRPr="00713783">
        <w:rPr>
          <w:rFonts w:ascii="Times New Roman" w:hAnsi="Times New Roman"/>
          <w:i/>
          <w:sz w:val="24"/>
          <w:szCs w:val="24"/>
        </w:rPr>
        <w:t>(с гордостью)</w:t>
      </w:r>
      <w:r w:rsidR="00801BB2">
        <w:rPr>
          <w:rFonts w:ascii="Times New Roman" w:hAnsi="Times New Roman"/>
          <w:i/>
          <w:sz w:val="24"/>
          <w:szCs w:val="24"/>
        </w:rPr>
        <w:t xml:space="preserve"> </w:t>
      </w:r>
      <w:r w:rsidRPr="00713783">
        <w:rPr>
          <w:rFonts w:ascii="Times New Roman" w:hAnsi="Times New Roman"/>
          <w:sz w:val="24"/>
          <w:szCs w:val="24"/>
        </w:rPr>
        <w:t>Мой ученик! Какой умный! Весь в меня!</w:t>
      </w:r>
    </w:p>
    <w:p w:rsidR="00BF7A23" w:rsidRPr="00713783" w:rsidRDefault="004E4167" w:rsidP="00415420">
      <w:pPr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Незнайка: </w:t>
      </w:r>
      <w:r w:rsidRPr="00713783">
        <w:rPr>
          <w:rFonts w:ascii="Times New Roman" w:hAnsi="Times New Roman"/>
          <w:sz w:val="24"/>
          <w:szCs w:val="24"/>
        </w:rPr>
        <w:t>Так пойдёт!</w:t>
      </w:r>
      <w:r w:rsidRPr="00713783">
        <w:rPr>
          <w:rFonts w:ascii="Times New Roman" w:hAnsi="Times New Roman"/>
          <w:b/>
          <w:sz w:val="24"/>
          <w:szCs w:val="24"/>
        </w:rPr>
        <w:t xml:space="preserve"> </w:t>
      </w:r>
    </w:p>
    <w:p w:rsidR="004E4167" w:rsidRPr="00713783" w:rsidRDefault="004E4167" w:rsidP="00415420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Педагог:</w:t>
      </w:r>
      <w:r w:rsidR="00CF02AC" w:rsidRPr="00713783">
        <w:rPr>
          <w:rFonts w:ascii="Times New Roman" w:hAnsi="Times New Roman"/>
          <w:b/>
          <w:sz w:val="24"/>
          <w:szCs w:val="24"/>
        </w:rPr>
        <w:t xml:space="preserve"> </w:t>
      </w:r>
      <w:r w:rsidR="00CF02AC" w:rsidRPr="00713783">
        <w:rPr>
          <w:rFonts w:ascii="Times New Roman" w:hAnsi="Times New Roman"/>
          <w:sz w:val="24"/>
          <w:szCs w:val="24"/>
        </w:rPr>
        <w:t>Нет! Так не пойдёт! Так приличные люди не здороваются! И вообще</w:t>
      </w:r>
      <w:r w:rsidR="005210B1" w:rsidRPr="00713783">
        <w:rPr>
          <w:rFonts w:ascii="Times New Roman" w:hAnsi="Times New Roman"/>
          <w:sz w:val="24"/>
          <w:szCs w:val="24"/>
        </w:rPr>
        <w:t>,</w:t>
      </w:r>
      <w:r w:rsidR="00CF02AC" w:rsidRPr="00713783">
        <w:rPr>
          <w:rFonts w:ascii="Times New Roman" w:hAnsi="Times New Roman"/>
          <w:sz w:val="24"/>
          <w:szCs w:val="24"/>
        </w:rPr>
        <w:t xml:space="preserve"> зачем вы к нам пожаловали и срываете нам праздник!</w:t>
      </w:r>
    </w:p>
    <w:p w:rsidR="00351563" w:rsidRPr="00713783" w:rsidRDefault="00351563" w:rsidP="00415420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Незнайка: </w:t>
      </w:r>
      <w:r w:rsidR="005210B1" w:rsidRPr="00713783">
        <w:rPr>
          <w:rFonts w:ascii="Times New Roman" w:hAnsi="Times New Roman"/>
          <w:sz w:val="24"/>
          <w:szCs w:val="24"/>
        </w:rPr>
        <w:t>Зачем? Зачем?</w:t>
      </w:r>
      <w:r w:rsidRPr="00713783">
        <w:rPr>
          <w:rFonts w:ascii="Times New Roman" w:hAnsi="Times New Roman"/>
          <w:sz w:val="24"/>
          <w:szCs w:val="24"/>
        </w:rPr>
        <w:t xml:space="preserve"> Пристали! Диплом получить, чтобы в первый класс попасть!</w:t>
      </w:r>
    </w:p>
    <w:p w:rsidR="00351563" w:rsidRPr="00713783" w:rsidRDefault="00351563" w:rsidP="00415420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Педагог: </w:t>
      </w:r>
      <w:r w:rsidRPr="00713783">
        <w:rPr>
          <w:rFonts w:ascii="Times New Roman" w:hAnsi="Times New Roman"/>
          <w:sz w:val="24"/>
          <w:szCs w:val="24"/>
        </w:rPr>
        <w:t>Во первых: в первый к</w:t>
      </w:r>
      <w:r w:rsidR="005210B1" w:rsidRPr="00713783">
        <w:rPr>
          <w:rFonts w:ascii="Times New Roman" w:hAnsi="Times New Roman"/>
          <w:sz w:val="24"/>
          <w:szCs w:val="24"/>
        </w:rPr>
        <w:t>ласс не попадают, а поступают;</w:t>
      </w:r>
      <w:r w:rsidRPr="00713783">
        <w:rPr>
          <w:rFonts w:ascii="Times New Roman" w:hAnsi="Times New Roman"/>
          <w:sz w:val="24"/>
          <w:szCs w:val="24"/>
        </w:rPr>
        <w:t xml:space="preserve"> во вторых, чтобы диплом получить, наши дети целый год учились в «Дошколёнке». Посещали занятия, где обучались письму, чтению, математике, хорошим манерам и многому другому.</w:t>
      </w:r>
    </w:p>
    <w:p w:rsidR="008A13A7" w:rsidRPr="00713783" w:rsidRDefault="00C45E66" w:rsidP="008A13A7">
      <w:pPr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Незнайка: </w:t>
      </w:r>
      <w:r w:rsidRPr="00713783">
        <w:rPr>
          <w:rFonts w:ascii="Times New Roman" w:hAnsi="Times New Roman"/>
          <w:sz w:val="24"/>
          <w:szCs w:val="24"/>
        </w:rPr>
        <w:t xml:space="preserve">Я тоже обучался! </w:t>
      </w:r>
      <w:r w:rsidR="008A13A7" w:rsidRPr="00713783">
        <w:rPr>
          <w:rFonts w:ascii="Times New Roman" w:hAnsi="Times New Roman"/>
          <w:sz w:val="24"/>
          <w:szCs w:val="24"/>
        </w:rPr>
        <w:t>У меня даже свой персональный учитель есть. Прошу любить и жаловать -  госпожа Шапокляк.</w:t>
      </w:r>
      <w:r w:rsidR="008A13A7" w:rsidRPr="00713783">
        <w:rPr>
          <w:rFonts w:ascii="Times New Roman" w:hAnsi="Times New Roman"/>
          <w:i/>
          <w:sz w:val="24"/>
          <w:szCs w:val="24"/>
        </w:rPr>
        <w:t xml:space="preserve"> (Во время диалога Незнайки и Педагога, Шапокляк ходила по залу и всё рассматривала.)</w:t>
      </w:r>
    </w:p>
    <w:p w:rsidR="00D60D6E" w:rsidRPr="00713783" w:rsidRDefault="008A13A7" w:rsidP="008A13A7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Шапокляк: </w:t>
      </w:r>
      <w:r w:rsidRPr="00713783">
        <w:rPr>
          <w:rFonts w:ascii="Times New Roman" w:hAnsi="Times New Roman"/>
          <w:sz w:val="24"/>
          <w:szCs w:val="24"/>
        </w:rPr>
        <w:t>(подбегает и кланяется)</w:t>
      </w:r>
      <w:r w:rsidR="00D60D6E" w:rsidRPr="00713783">
        <w:rPr>
          <w:rFonts w:ascii="Times New Roman" w:hAnsi="Times New Roman"/>
          <w:sz w:val="24"/>
          <w:szCs w:val="24"/>
        </w:rPr>
        <w:t xml:space="preserve"> Да! Да! Я,  заслуженный учитель самых нужных наук.</w:t>
      </w:r>
    </w:p>
    <w:p w:rsidR="008A13A7" w:rsidRPr="00713783" w:rsidRDefault="00D60D6E" w:rsidP="008A13A7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Педагог: </w:t>
      </w:r>
      <w:r w:rsidRPr="00713783">
        <w:rPr>
          <w:rFonts w:ascii="Times New Roman" w:hAnsi="Times New Roman"/>
          <w:sz w:val="24"/>
          <w:szCs w:val="24"/>
        </w:rPr>
        <w:t>Каких это нужных наук? И чему они учат эти нужные науки.</w:t>
      </w:r>
    </w:p>
    <w:p w:rsidR="00D60D6E" w:rsidRPr="00713783" w:rsidRDefault="00D60D6E" w:rsidP="008A13A7">
      <w:pPr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Шапокляк:  </w:t>
      </w:r>
      <w:r w:rsidR="005A1ED1">
        <w:rPr>
          <w:rFonts w:ascii="Times New Roman" w:hAnsi="Times New Roman"/>
          <w:sz w:val="24"/>
          <w:szCs w:val="24"/>
        </w:rPr>
        <w:t>(</w:t>
      </w:r>
      <w:r w:rsidRPr="00713783">
        <w:rPr>
          <w:rFonts w:ascii="Times New Roman" w:hAnsi="Times New Roman"/>
          <w:sz w:val="24"/>
          <w:szCs w:val="24"/>
        </w:rPr>
        <w:t>с гордостью) А ну, Незнайка, расскажи! Чем мы занимались</w:t>
      </w:r>
      <w:r w:rsidR="00E232CF" w:rsidRPr="00713783">
        <w:rPr>
          <w:rFonts w:ascii="Times New Roman" w:hAnsi="Times New Roman"/>
          <w:sz w:val="24"/>
          <w:szCs w:val="24"/>
        </w:rPr>
        <w:t>, например,</w:t>
      </w:r>
      <w:r w:rsidRPr="00713783">
        <w:rPr>
          <w:rFonts w:ascii="Times New Roman" w:hAnsi="Times New Roman"/>
          <w:sz w:val="24"/>
          <w:szCs w:val="24"/>
        </w:rPr>
        <w:t xml:space="preserve"> на прошлом заняти</w:t>
      </w:r>
      <w:r w:rsidR="00B75501" w:rsidRPr="00713783">
        <w:rPr>
          <w:rFonts w:ascii="Times New Roman" w:hAnsi="Times New Roman"/>
          <w:sz w:val="24"/>
          <w:szCs w:val="24"/>
        </w:rPr>
        <w:t>и</w:t>
      </w:r>
      <w:r w:rsidRPr="00713783">
        <w:rPr>
          <w:rFonts w:ascii="Times New Roman" w:hAnsi="Times New Roman"/>
          <w:sz w:val="24"/>
          <w:szCs w:val="24"/>
        </w:rPr>
        <w:t>? Чему я тебя научила?</w:t>
      </w:r>
    </w:p>
    <w:p w:rsidR="00C45E66" w:rsidRPr="00713783" w:rsidRDefault="008A13A7" w:rsidP="00415420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Незнайка: </w:t>
      </w:r>
      <w:r w:rsidR="00D60D6E" w:rsidRPr="00713783">
        <w:rPr>
          <w:rFonts w:ascii="Times New Roman" w:hAnsi="Times New Roman"/>
          <w:b/>
          <w:sz w:val="24"/>
          <w:szCs w:val="24"/>
        </w:rPr>
        <w:t xml:space="preserve"> </w:t>
      </w:r>
      <w:r w:rsidR="00D60D6E" w:rsidRPr="00713783">
        <w:rPr>
          <w:rFonts w:ascii="Times New Roman" w:hAnsi="Times New Roman"/>
          <w:sz w:val="24"/>
          <w:szCs w:val="24"/>
        </w:rPr>
        <w:t>С удовольствием! На прошлом занятии мы стреляли с рогатки по глупым воробьям.</w:t>
      </w:r>
      <w:r w:rsidR="00D60D6E" w:rsidRPr="00713783">
        <w:rPr>
          <w:rFonts w:ascii="Times New Roman" w:hAnsi="Times New Roman"/>
          <w:b/>
          <w:sz w:val="24"/>
          <w:szCs w:val="24"/>
        </w:rPr>
        <w:t xml:space="preserve"> </w:t>
      </w:r>
      <w:r w:rsidR="00D60D6E" w:rsidRPr="00713783">
        <w:rPr>
          <w:rFonts w:ascii="Times New Roman" w:hAnsi="Times New Roman"/>
          <w:sz w:val="24"/>
          <w:szCs w:val="24"/>
        </w:rPr>
        <w:t xml:space="preserve"> Потом учились камнем окно </w:t>
      </w:r>
      <w:r w:rsidR="00B75501" w:rsidRPr="00713783">
        <w:rPr>
          <w:rFonts w:ascii="Times New Roman" w:hAnsi="Times New Roman"/>
          <w:sz w:val="24"/>
          <w:szCs w:val="24"/>
        </w:rPr>
        <w:t>разбить. А ещё я научился подножки ставить. Подходишь к какому- нибудь ребёночку, ставишь ему подножку, а он как грохнется, плачет…Ха! Ха! Ха! А ещё м</w:t>
      </w:r>
      <w:r w:rsidR="00C45E66" w:rsidRPr="00713783">
        <w:rPr>
          <w:rFonts w:ascii="Times New Roman" w:hAnsi="Times New Roman"/>
          <w:sz w:val="24"/>
          <w:szCs w:val="24"/>
        </w:rPr>
        <w:t>огу…</w:t>
      </w:r>
    </w:p>
    <w:p w:rsidR="00C45E66" w:rsidRPr="00713783" w:rsidRDefault="00C45E66" w:rsidP="00415420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Педагог: </w:t>
      </w:r>
      <w:r w:rsidR="005210B1" w:rsidRPr="00713783">
        <w:rPr>
          <w:rFonts w:ascii="Times New Roman" w:hAnsi="Times New Roman"/>
          <w:sz w:val="24"/>
          <w:szCs w:val="24"/>
        </w:rPr>
        <w:t>Хватит, хвати!</w:t>
      </w:r>
      <w:r w:rsidRPr="00713783">
        <w:rPr>
          <w:rFonts w:ascii="Times New Roman" w:hAnsi="Times New Roman"/>
          <w:sz w:val="24"/>
          <w:szCs w:val="24"/>
        </w:rPr>
        <w:t>. Не надо продолжать! Так ведут себя только хулиганы. С таким багажом знаний тебя никогда в школу не прим</w:t>
      </w:r>
      <w:r w:rsidR="00B75501" w:rsidRPr="00713783">
        <w:rPr>
          <w:rFonts w:ascii="Times New Roman" w:hAnsi="Times New Roman"/>
          <w:sz w:val="24"/>
          <w:szCs w:val="24"/>
        </w:rPr>
        <w:t xml:space="preserve">ут! Ах, госпожа </w:t>
      </w:r>
      <w:r w:rsidR="00801BB2">
        <w:rPr>
          <w:rFonts w:ascii="Times New Roman" w:hAnsi="Times New Roman"/>
          <w:sz w:val="24"/>
          <w:szCs w:val="24"/>
        </w:rPr>
        <w:t>Шапокляк</w:t>
      </w:r>
      <w:r w:rsidR="00B75501" w:rsidRPr="00713783">
        <w:rPr>
          <w:rFonts w:ascii="Times New Roman" w:hAnsi="Times New Roman"/>
          <w:sz w:val="24"/>
          <w:szCs w:val="24"/>
        </w:rPr>
        <w:t>! Как вам не стыдно? Чему вы ребёнка учите? И науки у вас совсем не нужные. А очень даже опасные!</w:t>
      </w:r>
    </w:p>
    <w:p w:rsidR="00C45E66" w:rsidRPr="00713783" w:rsidRDefault="00C45E66" w:rsidP="00415420">
      <w:pPr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>Во время диалога Незнайки и Педагога, Шапокляк ходила по залу и всё рассматривала.</w:t>
      </w:r>
    </w:p>
    <w:p w:rsidR="00415420" w:rsidRDefault="00351563" w:rsidP="00415420">
      <w:pPr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Шапокляк:</w:t>
      </w:r>
      <w:r w:rsidR="00890B6A" w:rsidRPr="00713783">
        <w:rPr>
          <w:rFonts w:ascii="Times New Roman" w:hAnsi="Times New Roman"/>
          <w:b/>
          <w:sz w:val="24"/>
          <w:szCs w:val="24"/>
        </w:rPr>
        <w:t xml:space="preserve"> </w:t>
      </w:r>
      <w:r w:rsidR="00890B6A" w:rsidRPr="00713783">
        <w:rPr>
          <w:rFonts w:ascii="Times New Roman" w:hAnsi="Times New Roman"/>
          <w:i/>
          <w:sz w:val="24"/>
          <w:szCs w:val="24"/>
        </w:rPr>
        <w:t xml:space="preserve">(подбегает к </w:t>
      </w:r>
      <w:r w:rsidRPr="00713783">
        <w:rPr>
          <w:rFonts w:ascii="Times New Roman" w:hAnsi="Times New Roman"/>
          <w:i/>
          <w:sz w:val="24"/>
          <w:szCs w:val="24"/>
        </w:rPr>
        <w:t xml:space="preserve"> Незн</w:t>
      </w:r>
      <w:r w:rsidR="00890B6A" w:rsidRPr="00713783">
        <w:rPr>
          <w:rFonts w:ascii="Times New Roman" w:hAnsi="Times New Roman"/>
          <w:i/>
          <w:sz w:val="24"/>
          <w:szCs w:val="24"/>
        </w:rPr>
        <w:t>айке</w:t>
      </w:r>
      <w:r w:rsidR="00C45E66" w:rsidRPr="00713783">
        <w:rPr>
          <w:rFonts w:ascii="Times New Roman" w:hAnsi="Times New Roman"/>
          <w:i/>
          <w:sz w:val="24"/>
          <w:szCs w:val="24"/>
        </w:rPr>
        <w:t xml:space="preserve">) </w:t>
      </w:r>
      <w:r w:rsidR="0094359A">
        <w:rPr>
          <w:rFonts w:ascii="Times New Roman" w:hAnsi="Times New Roman"/>
          <w:sz w:val="24"/>
          <w:szCs w:val="24"/>
        </w:rPr>
        <w:t>А ну, пошли</w:t>
      </w:r>
      <w:r w:rsidR="00890B6A" w:rsidRPr="00713783">
        <w:rPr>
          <w:rFonts w:ascii="Times New Roman" w:hAnsi="Times New Roman"/>
          <w:sz w:val="24"/>
          <w:szCs w:val="24"/>
        </w:rPr>
        <w:t>,</w:t>
      </w:r>
      <w:r w:rsidR="0094359A">
        <w:rPr>
          <w:rFonts w:ascii="Times New Roman" w:hAnsi="Times New Roman"/>
          <w:sz w:val="24"/>
          <w:szCs w:val="24"/>
        </w:rPr>
        <w:t xml:space="preserve"> </w:t>
      </w:r>
      <w:r w:rsidR="00C45E66" w:rsidRPr="00713783">
        <w:rPr>
          <w:rFonts w:ascii="Times New Roman" w:hAnsi="Times New Roman"/>
          <w:sz w:val="24"/>
          <w:szCs w:val="24"/>
        </w:rPr>
        <w:t>Незнайка</w:t>
      </w:r>
      <w:r w:rsidR="00890B6A" w:rsidRPr="00713783">
        <w:rPr>
          <w:rFonts w:ascii="Times New Roman" w:hAnsi="Times New Roman"/>
          <w:i/>
          <w:sz w:val="24"/>
          <w:szCs w:val="24"/>
        </w:rPr>
        <w:t xml:space="preserve">, (хватает его за руку) </w:t>
      </w:r>
      <w:r w:rsidR="00C45E66" w:rsidRPr="00713783">
        <w:rPr>
          <w:rFonts w:ascii="Times New Roman" w:hAnsi="Times New Roman"/>
          <w:sz w:val="24"/>
          <w:szCs w:val="24"/>
        </w:rPr>
        <w:t xml:space="preserve"> от сюда, нас здесь не уважают</w:t>
      </w:r>
      <w:r w:rsidR="00890B6A" w:rsidRPr="00713783">
        <w:rPr>
          <w:rFonts w:ascii="Times New Roman" w:hAnsi="Times New Roman"/>
          <w:sz w:val="24"/>
          <w:szCs w:val="24"/>
        </w:rPr>
        <w:t xml:space="preserve">. Хулиганами обзывают. </w:t>
      </w:r>
      <w:r w:rsidR="00B75501" w:rsidRPr="00713783">
        <w:rPr>
          <w:rFonts w:ascii="Times New Roman" w:hAnsi="Times New Roman"/>
          <w:sz w:val="24"/>
          <w:szCs w:val="24"/>
        </w:rPr>
        <w:t xml:space="preserve">Науки наши ругают! </w:t>
      </w:r>
      <w:r w:rsidR="00890B6A" w:rsidRPr="00713783">
        <w:rPr>
          <w:rFonts w:ascii="Times New Roman" w:hAnsi="Times New Roman"/>
          <w:sz w:val="24"/>
          <w:szCs w:val="24"/>
        </w:rPr>
        <w:t xml:space="preserve">Без них обойдёмся.  Ух, я вам! </w:t>
      </w:r>
      <w:r w:rsidR="00890B6A" w:rsidRPr="00713783">
        <w:rPr>
          <w:rFonts w:ascii="Times New Roman" w:hAnsi="Times New Roman"/>
          <w:i/>
          <w:sz w:val="24"/>
          <w:szCs w:val="24"/>
        </w:rPr>
        <w:t>(угрожает кулаком)</w:t>
      </w:r>
      <w:r w:rsidR="00890B6A" w:rsidRPr="00713783">
        <w:rPr>
          <w:rFonts w:ascii="Times New Roman" w:hAnsi="Times New Roman"/>
          <w:sz w:val="24"/>
          <w:szCs w:val="24"/>
        </w:rPr>
        <w:t xml:space="preserve"> Я вам ещё покажу! </w:t>
      </w:r>
      <w:r w:rsidR="00890B6A" w:rsidRPr="00713783">
        <w:rPr>
          <w:rFonts w:ascii="Times New Roman" w:hAnsi="Times New Roman"/>
          <w:i/>
          <w:sz w:val="24"/>
          <w:szCs w:val="24"/>
        </w:rPr>
        <w:t>(убегает с Незнайкой)</w:t>
      </w:r>
    </w:p>
    <w:p w:rsidR="0094359A" w:rsidRPr="00713783" w:rsidRDefault="0094359A" w:rsidP="00415420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 xml:space="preserve">                                   </w:t>
      </w:r>
      <w:r w:rsidR="00636CB5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482850" cy="1657350"/>
            <wp:effectExtent l="0" t="0" r="0" b="0"/>
            <wp:docPr id="5" name="Рисунок 3" descr="F:\фото выпускной\IMG_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фото выпускной\IMG_12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61" w:rsidRPr="00713783" w:rsidRDefault="00E04B61" w:rsidP="005A1ED1">
      <w:pPr>
        <w:jc w:val="center"/>
        <w:rPr>
          <w:rFonts w:ascii="Times New Roman" w:hAnsi="Times New Roman"/>
          <w:b/>
          <w:sz w:val="24"/>
          <w:szCs w:val="24"/>
        </w:rPr>
      </w:pPr>
    </w:p>
    <w:p w:rsidR="00890B6A" w:rsidRPr="0094359A" w:rsidRDefault="00890B6A" w:rsidP="005A1ED1">
      <w:pPr>
        <w:jc w:val="center"/>
        <w:rPr>
          <w:rFonts w:ascii="Times New Roman" w:hAnsi="Times New Roman"/>
          <w:b/>
          <w:sz w:val="24"/>
          <w:szCs w:val="24"/>
        </w:rPr>
      </w:pPr>
      <w:r w:rsidRPr="0094359A">
        <w:rPr>
          <w:rFonts w:ascii="Times New Roman" w:hAnsi="Times New Roman"/>
          <w:b/>
          <w:sz w:val="28"/>
          <w:szCs w:val="24"/>
        </w:rPr>
        <w:t>Сцена 2</w:t>
      </w:r>
    </w:p>
    <w:p w:rsidR="000E495C" w:rsidRPr="00713783" w:rsidRDefault="000E495C" w:rsidP="00DD63A4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Cs/>
          <w:sz w:val="24"/>
          <w:szCs w:val="24"/>
          <w:lang w:eastAsia="ru-RU"/>
        </w:rPr>
        <w:t xml:space="preserve">  </w:t>
      </w:r>
      <w:r w:rsidRPr="00713783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DD63A4" w:rsidRPr="00713783">
        <w:rPr>
          <w:rFonts w:ascii="Times New Roman" w:hAnsi="Times New Roman"/>
          <w:b/>
          <w:sz w:val="24"/>
          <w:szCs w:val="24"/>
        </w:rPr>
        <w:t>Педагог</w:t>
      </w:r>
      <w:r w:rsidR="00DD63A4" w:rsidRPr="00713783">
        <w:rPr>
          <w:rFonts w:ascii="Times New Roman" w:hAnsi="Times New Roman"/>
          <w:sz w:val="24"/>
          <w:szCs w:val="24"/>
        </w:rPr>
        <w:t>:  И</w:t>
      </w:r>
      <w:r w:rsidR="005210B1" w:rsidRPr="00713783">
        <w:rPr>
          <w:rFonts w:ascii="Times New Roman" w:hAnsi="Times New Roman"/>
          <w:sz w:val="24"/>
          <w:szCs w:val="24"/>
        </w:rPr>
        <w:t>,</w:t>
      </w:r>
      <w:r w:rsidR="00DD63A4" w:rsidRPr="00713783">
        <w:rPr>
          <w:rFonts w:ascii="Times New Roman" w:hAnsi="Times New Roman"/>
          <w:sz w:val="24"/>
          <w:szCs w:val="24"/>
        </w:rPr>
        <w:t xml:space="preserve"> так, дорогие друзья, мы можем продолжить наш праздник. Я надеюсь, что больше ничего не </w:t>
      </w:r>
      <w:r w:rsidR="00801BB2">
        <w:rPr>
          <w:rFonts w:ascii="Times New Roman" w:hAnsi="Times New Roman"/>
          <w:sz w:val="24"/>
          <w:szCs w:val="24"/>
        </w:rPr>
        <w:t>случит</w:t>
      </w:r>
      <w:r w:rsidR="00801BB2" w:rsidRPr="00713783">
        <w:rPr>
          <w:rFonts w:ascii="Times New Roman" w:hAnsi="Times New Roman"/>
          <w:sz w:val="24"/>
          <w:szCs w:val="24"/>
        </w:rPr>
        <w:t>ся,</w:t>
      </w:r>
      <w:r w:rsidR="00DD63A4" w:rsidRPr="00713783">
        <w:rPr>
          <w:rFonts w:ascii="Times New Roman" w:hAnsi="Times New Roman"/>
          <w:sz w:val="24"/>
          <w:szCs w:val="24"/>
        </w:rPr>
        <w:t xml:space="preserve"> и никто нам больше не помешает. </w:t>
      </w:r>
    </w:p>
    <w:p w:rsidR="00DD63A4" w:rsidRPr="00713783" w:rsidRDefault="00186062" w:rsidP="00186062">
      <w:pPr>
        <w:spacing w:line="240" w:lineRule="auto"/>
        <w:contextualSpacing/>
        <w:rPr>
          <w:rFonts w:ascii="Times New Roman" w:hAnsi="Times New Roman"/>
          <w:i/>
          <w:sz w:val="24"/>
          <w:szCs w:val="24"/>
          <w:lang w:eastAsia="ru-RU"/>
        </w:rPr>
      </w:pPr>
      <w:r w:rsidRPr="00713783">
        <w:rPr>
          <w:rFonts w:ascii="Times New Roman" w:hAnsi="Times New Roman"/>
          <w:i/>
          <w:sz w:val="24"/>
          <w:szCs w:val="24"/>
          <w:lang w:eastAsia="ru-RU"/>
        </w:rPr>
        <w:t xml:space="preserve">                                     </w:t>
      </w:r>
      <w:r w:rsidR="0094359A">
        <w:rPr>
          <w:rFonts w:ascii="Times New Roman" w:hAnsi="Times New Roman"/>
          <w:i/>
          <w:sz w:val="24"/>
          <w:szCs w:val="24"/>
          <w:lang w:eastAsia="ru-RU"/>
        </w:rPr>
        <w:t xml:space="preserve">           </w:t>
      </w:r>
      <w:r w:rsidRPr="00713783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  <w:r w:rsidR="00DD63A4" w:rsidRPr="00713783">
        <w:rPr>
          <w:rFonts w:ascii="Times New Roman" w:hAnsi="Times New Roman"/>
          <w:i/>
          <w:sz w:val="24"/>
          <w:szCs w:val="24"/>
          <w:lang w:eastAsia="ru-RU"/>
        </w:rPr>
        <w:t>Бал выпускно</w:t>
      </w:r>
      <w:r w:rsidR="001412C2" w:rsidRPr="00713783">
        <w:rPr>
          <w:rFonts w:ascii="Times New Roman" w:hAnsi="Times New Roman"/>
          <w:i/>
          <w:sz w:val="24"/>
          <w:szCs w:val="24"/>
          <w:lang w:eastAsia="ru-RU"/>
        </w:rPr>
        <w:t>й</w:t>
      </w:r>
      <w:r w:rsidR="00DD63A4" w:rsidRPr="00713783">
        <w:rPr>
          <w:rFonts w:ascii="Times New Roman" w:hAnsi="Times New Roman"/>
          <w:i/>
          <w:sz w:val="24"/>
          <w:szCs w:val="24"/>
          <w:lang w:eastAsia="ru-RU"/>
        </w:rPr>
        <w:t xml:space="preserve"> пора начать</w:t>
      </w:r>
    </w:p>
    <w:p w:rsidR="00DD63A4" w:rsidRDefault="00DD63A4" w:rsidP="00186062">
      <w:pPr>
        <w:spacing w:line="240" w:lineRule="auto"/>
        <w:contextualSpacing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713783">
        <w:rPr>
          <w:rFonts w:ascii="Times New Roman" w:hAnsi="Times New Roman"/>
          <w:i/>
          <w:sz w:val="24"/>
          <w:szCs w:val="24"/>
          <w:lang w:eastAsia="ru-RU"/>
        </w:rPr>
        <w:t>Ведь невозможно больше знать.</w:t>
      </w:r>
    </w:p>
    <w:p w:rsidR="0094359A" w:rsidRPr="00713783" w:rsidRDefault="0094359A" w:rsidP="0094359A">
      <w:pPr>
        <w:spacing w:line="240" w:lineRule="auto"/>
        <w:contextualSpacing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                                     </w:t>
      </w:r>
      <w:r w:rsidR="00636CB5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597150" cy="1733550"/>
            <wp:effectExtent l="0" t="0" r="0" b="0"/>
            <wp:docPr id="6" name="Рисунок 4" descr="F:\фото выпускной\IMG_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фото выпускной\IMG_13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62" w:rsidRPr="00713783" w:rsidRDefault="00186062" w:rsidP="00186062">
      <w:pPr>
        <w:spacing w:line="240" w:lineRule="auto"/>
        <w:contextualSpacing/>
        <w:jc w:val="center"/>
        <w:rPr>
          <w:rFonts w:ascii="Times New Roman" w:hAnsi="Times New Roman"/>
          <w:i/>
          <w:sz w:val="24"/>
          <w:szCs w:val="24"/>
          <w:lang w:eastAsia="ru-RU"/>
        </w:rPr>
      </w:pPr>
    </w:p>
    <w:p w:rsidR="00DD63A4" w:rsidRDefault="005A1ED1" w:rsidP="00DD63A4">
      <w:pPr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</w:t>
      </w:r>
      <w:r w:rsidR="00DD63A4" w:rsidRPr="00713783">
        <w:rPr>
          <w:rFonts w:ascii="Times New Roman" w:hAnsi="Times New Roman"/>
          <w:b/>
          <w:sz w:val="24"/>
          <w:szCs w:val="24"/>
          <w:lang w:eastAsia="ru-RU"/>
        </w:rPr>
        <w:t>Звучит музыка «Вальс»(ТРЕК№    ) Дети выходят на  середину зала и танцуют Вальс.</w:t>
      </w:r>
      <w:r w:rsidR="00063AFA" w:rsidRPr="00713783">
        <w:rPr>
          <w:rFonts w:ascii="Times New Roman" w:hAnsi="Times New Roman"/>
          <w:b/>
          <w:sz w:val="24"/>
          <w:szCs w:val="24"/>
          <w:lang w:eastAsia="ru-RU"/>
        </w:rPr>
        <w:t xml:space="preserve">   Выстраиваются. Идёт представление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детей. ПОКАЗ СЛАЙДА_____ (Фото</w:t>
      </w:r>
      <w:r w:rsidR="00063AFA" w:rsidRPr="00713783">
        <w:rPr>
          <w:rFonts w:ascii="Times New Roman" w:hAnsi="Times New Roman"/>
          <w:b/>
          <w:sz w:val="24"/>
          <w:szCs w:val="24"/>
          <w:lang w:eastAsia="ru-RU"/>
        </w:rPr>
        <w:t>портреты)</w:t>
      </w:r>
    </w:p>
    <w:p w:rsidR="0094359A" w:rsidRPr="00713783" w:rsidRDefault="0094359A" w:rsidP="00DD63A4">
      <w:pPr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</w:t>
      </w:r>
      <w:r w:rsidR="00636CB5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76500" cy="1651000"/>
            <wp:effectExtent l="0" t="0" r="0" b="6350"/>
            <wp:docPr id="7" name="Рисунок 5" descr="F:\фото выпускной\IMG_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фото выпускной\IMG_13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3A4" w:rsidRPr="00713783" w:rsidRDefault="00DD63A4" w:rsidP="00DD63A4">
      <w:pPr>
        <w:rPr>
          <w:rFonts w:ascii="Times New Roman" w:hAnsi="Times New Roman"/>
          <w:b/>
          <w:sz w:val="24"/>
          <w:szCs w:val="24"/>
          <w:lang w:eastAsia="ru-RU"/>
        </w:rPr>
      </w:pPr>
      <w:r w:rsidRPr="00713783">
        <w:rPr>
          <w:rFonts w:ascii="Times New Roman" w:hAnsi="Times New Roman"/>
          <w:b/>
          <w:sz w:val="24"/>
          <w:szCs w:val="24"/>
          <w:lang w:eastAsia="ru-RU"/>
        </w:rPr>
        <w:t>После танца рассаживаются на свои места.</w:t>
      </w:r>
    </w:p>
    <w:p w:rsidR="00894CCB" w:rsidRPr="00713783" w:rsidRDefault="00DD63A4" w:rsidP="00DD63A4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Cs/>
          <w:sz w:val="24"/>
          <w:szCs w:val="24"/>
          <w:lang w:eastAsia="ru-RU"/>
        </w:rPr>
        <w:t xml:space="preserve">  </w:t>
      </w:r>
      <w:r w:rsidRPr="00713783">
        <w:rPr>
          <w:rFonts w:ascii="Times New Roman" w:hAnsi="Times New Roman"/>
          <w:b/>
          <w:sz w:val="24"/>
          <w:szCs w:val="24"/>
        </w:rPr>
        <w:t>Педагог</w:t>
      </w:r>
      <w:r w:rsidRPr="00713783">
        <w:rPr>
          <w:rFonts w:ascii="Times New Roman" w:hAnsi="Times New Roman"/>
          <w:sz w:val="24"/>
          <w:szCs w:val="24"/>
        </w:rPr>
        <w:t xml:space="preserve">:  </w:t>
      </w:r>
    </w:p>
    <w:p w:rsidR="00894CCB" w:rsidRPr="00713783" w:rsidRDefault="00894CCB" w:rsidP="00894CCB">
      <w:pPr>
        <w:spacing w:line="240" w:lineRule="auto"/>
        <w:contextualSpacing/>
        <w:rPr>
          <w:rFonts w:ascii="Times New Roman" w:hAnsi="Times New Roman"/>
          <w:sz w:val="24"/>
          <w:szCs w:val="24"/>
        </w:rPr>
        <w:sectPr w:rsidR="00894CCB" w:rsidRPr="00713783" w:rsidSect="00CF02AC">
          <w:footerReference w:type="default" r:id="rId13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DD63A4" w:rsidRPr="00713783" w:rsidRDefault="00894CCB" w:rsidP="00894CCB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lastRenderedPageBreak/>
        <w:t>Великое дело детей любить,</w:t>
      </w:r>
    </w:p>
    <w:p w:rsidR="00894CCB" w:rsidRPr="00713783" w:rsidRDefault="00894CCB" w:rsidP="00894CCB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>Тепло сердец своих дарить,</w:t>
      </w:r>
    </w:p>
    <w:p w:rsidR="00894CCB" w:rsidRPr="00713783" w:rsidRDefault="005A1ED1" w:rsidP="00894CCB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Где вальса</w:t>
      </w:r>
      <w:r w:rsidR="00894CCB" w:rsidRPr="00713783">
        <w:rPr>
          <w:rFonts w:ascii="Times New Roman" w:hAnsi="Times New Roman"/>
          <w:i/>
          <w:sz w:val="24"/>
          <w:szCs w:val="24"/>
        </w:rPr>
        <w:t xml:space="preserve"> памяти закружит: </w:t>
      </w:r>
    </w:p>
    <w:p w:rsidR="00894CCB" w:rsidRPr="00713783" w:rsidRDefault="00894CCB" w:rsidP="00894CCB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>«А помните»</w:t>
      </w:r>
      <w:r w:rsidR="005A1ED1">
        <w:rPr>
          <w:rFonts w:ascii="Times New Roman" w:hAnsi="Times New Roman"/>
          <w:i/>
          <w:sz w:val="24"/>
          <w:szCs w:val="24"/>
        </w:rPr>
        <w:t>…</w:t>
      </w:r>
      <w:r w:rsidRPr="00713783">
        <w:rPr>
          <w:rFonts w:ascii="Times New Roman" w:hAnsi="Times New Roman"/>
          <w:i/>
          <w:sz w:val="24"/>
          <w:szCs w:val="24"/>
        </w:rPr>
        <w:t>», «Не может быть!»</w:t>
      </w:r>
    </w:p>
    <w:p w:rsidR="00894CCB" w:rsidRPr="00713783" w:rsidRDefault="00894CCB" w:rsidP="00894CCB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 xml:space="preserve"> «Как повзрослели…</w:t>
      </w:r>
      <w:r w:rsidR="005A1ED1">
        <w:rPr>
          <w:rFonts w:ascii="Times New Roman" w:hAnsi="Times New Roman"/>
          <w:i/>
          <w:sz w:val="24"/>
          <w:szCs w:val="24"/>
        </w:rPr>
        <w:t>,</w:t>
      </w:r>
      <w:r w:rsidRPr="00713783">
        <w:rPr>
          <w:rFonts w:ascii="Times New Roman" w:hAnsi="Times New Roman"/>
          <w:i/>
          <w:sz w:val="24"/>
          <w:szCs w:val="24"/>
        </w:rPr>
        <w:t xml:space="preserve"> повзрослели</w:t>
      </w:r>
      <w:r w:rsidR="005A1ED1">
        <w:rPr>
          <w:rFonts w:ascii="Times New Roman" w:hAnsi="Times New Roman"/>
          <w:i/>
          <w:sz w:val="24"/>
          <w:szCs w:val="24"/>
        </w:rPr>
        <w:t>…</w:t>
      </w:r>
      <w:r w:rsidRPr="00713783">
        <w:rPr>
          <w:rFonts w:ascii="Times New Roman" w:hAnsi="Times New Roman"/>
          <w:i/>
          <w:sz w:val="24"/>
          <w:szCs w:val="24"/>
        </w:rPr>
        <w:t>»,</w:t>
      </w:r>
    </w:p>
    <w:p w:rsidR="00894CCB" w:rsidRPr="00713783" w:rsidRDefault="00894CCB" w:rsidP="00894CCB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>«Мы оглянуться не сумели…»</w:t>
      </w:r>
    </w:p>
    <w:p w:rsidR="00894CCB" w:rsidRPr="00713783" w:rsidRDefault="00894CCB" w:rsidP="00894CCB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lastRenderedPageBreak/>
        <w:t>И мокрые от слёз глаза</w:t>
      </w:r>
      <w:r w:rsidR="005A1ED1">
        <w:rPr>
          <w:rFonts w:ascii="Times New Roman" w:hAnsi="Times New Roman"/>
          <w:i/>
          <w:sz w:val="24"/>
          <w:szCs w:val="24"/>
        </w:rPr>
        <w:t>.</w:t>
      </w:r>
    </w:p>
    <w:p w:rsidR="00894CCB" w:rsidRPr="00713783" w:rsidRDefault="00894CCB" w:rsidP="00894CCB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>Всему свой срок, своя пора!</w:t>
      </w:r>
    </w:p>
    <w:p w:rsidR="00894CCB" w:rsidRPr="00713783" w:rsidRDefault="00894CCB" w:rsidP="00894CCB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>Иди вперёд, малыш! Иди!</w:t>
      </w:r>
    </w:p>
    <w:p w:rsidR="00894CCB" w:rsidRPr="00713783" w:rsidRDefault="005A1ED1" w:rsidP="00894CCB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Ты полон сил, надежд, л</w:t>
      </w:r>
      <w:r w:rsidR="00894CCB" w:rsidRPr="00713783">
        <w:rPr>
          <w:rFonts w:ascii="Times New Roman" w:hAnsi="Times New Roman"/>
          <w:i/>
          <w:sz w:val="24"/>
          <w:szCs w:val="24"/>
        </w:rPr>
        <w:t>юбви.</w:t>
      </w:r>
    </w:p>
    <w:p w:rsidR="00894CCB" w:rsidRPr="00713783" w:rsidRDefault="00894CCB" w:rsidP="00894CCB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>Я верю, что твоя судьба-</w:t>
      </w:r>
    </w:p>
    <w:p w:rsidR="00894CCB" w:rsidRPr="00713783" w:rsidRDefault="005A1ED1" w:rsidP="00894CCB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Всегда счастливым быть,</w:t>
      </w:r>
      <w:r w:rsidR="00A41B2A">
        <w:rPr>
          <w:rFonts w:ascii="Times New Roman" w:hAnsi="Times New Roman"/>
          <w:i/>
          <w:sz w:val="24"/>
          <w:szCs w:val="24"/>
        </w:rPr>
        <w:t xml:space="preserve"> </w:t>
      </w:r>
      <w:r w:rsidR="00894CCB" w:rsidRPr="00713783">
        <w:rPr>
          <w:rFonts w:ascii="Times New Roman" w:hAnsi="Times New Roman"/>
          <w:i/>
          <w:sz w:val="24"/>
          <w:szCs w:val="24"/>
        </w:rPr>
        <w:t>всегда!</w:t>
      </w:r>
    </w:p>
    <w:p w:rsidR="00894CCB" w:rsidRPr="00713783" w:rsidRDefault="00894CCB" w:rsidP="00DD63A4">
      <w:pPr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894CCB" w:rsidRPr="00713783" w:rsidRDefault="00894CCB" w:rsidP="00DD63A4">
      <w:pPr>
        <w:rPr>
          <w:rFonts w:ascii="Times New Roman" w:hAnsi="Times New Roman"/>
          <w:b/>
          <w:sz w:val="24"/>
          <w:szCs w:val="24"/>
          <w:lang w:eastAsia="ru-RU"/>
        </w:rPr>
        <w:sectPr w:rsidR="00894CCB" w:rsidRPr="00713783" w:rsidSect="00894CCB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894CCB" w:rsidRPr="00713783" w:rsidRDefault="00894CCB" w:rsidP="00894CCB">
      <w:pPr>
        <w:rPr>
          <w:rFonts w:ascii="Times New Roman" w:hAnsi="Times New Roman"/>
          <w:sz w:val="24"/>
          <w:szCs w:val="24"/>
          <w:lang w:eastAsia="ru-RU"/>
        </w:rPr>
      </w:pPr>
      <w:r w:rsidRPr="00713783">
        <w:rPr>
          <w:rFonts w:ascii="Times New Roman" w:hAnsi="Times New Roman"/>
          <w:sz w:val="24"/>
          <w:szCs w:val="24"/>
          <w:lang w:eastAsia="ru-RU"/>
        </w:rPr>
        <w:lastRenderedPageBreak/>
        <w:t>-Сегодня мы вместе с вами, дорогие родители, перелистаем страницы нашей дошколятовской жизни.</w:t>
      </w:r>
    </w:p>
    <w:p w:rsidR="00894CCB" w:rsidRDefault="00063AFA" w:rsidP="00894CCB">
      <w:pPr>
        <w:rPr>
          <w:rFonts w:ascii="Times New Roman" w:hAnsi="Times New Roman"/>
          <w:b/>
          <w:sz w:val="24"/>
          <w:szCs w:val="24"/>
          <w:lang w:eastAsia="ru-RU"/>
        </w:rPr>
      </w:pPr>
      <w:r w:rsidRPr="00713783">
        <w:rPr>
          <w:rFonts w:ascii="Times New Roman" w:hAnsi="Times New Roman"/>
          <w:b/>
          <w:sz w:val="24"/>
          <w:szCs w:val="24"/>
          <w:lang w:eastAsia="ru-RU"/>
        </w:rPr>
        <w:t>ПОКАЗ СЛАЙДА</w:t>
      </w:r>
      <w:r w:rsidR="00894CCB" w:rsidRPr="00713783">
        <w:rPr>
          <w:rFonts w:ascii="Times New Roman" w:hAnsi="Times New Roman"/>
          <w:b/>
          <w:sz w:val="24"/>
          <w:szCs w:val="24"/>
          <w:lang w:eastAsia="ru-RU"/>
        </w:rPr>
        <w:t xml:space="preserve"> «По страницам дошколятовской жизни»</w:t>
      </w:r>
      <w:r w:rsidR="00527B02" w:rsidRPr="00713783">
        <w:rPr>
          <w:rFonts w:ascii="Times New Roman" w:hAnsi="Times New Roman"/>
          <w:b/>
          <w:sz w:val="24"/>
          <w:szCs w:val="24"/>
          <w:lang w:eastAsia="ru-RU"/>
        </w:rPr>
        <w:t xml:space="preserve"> (ТРЕК№       )</w:t>
      </w:r>
    </w:p>
    <w:p w:rsidR="007D65C6" w:rsidRPr="00713783" w:rsidRDefault="00636CB5" w:rsidP="00894CCB">
      <w:pPr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44450</wp:posOffset>
            </wp:positionV>
            <wp:extent cx="1727200" cy="1149350"/>
            <wp:effectExtent l="0" t="0" r="6350" b="0"/>
            <wp:wrapNone/>
            <wp:docPr id="9" name="Рисунок 8" descr="F:\фото выпускной\IMG_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F:\фото выпускной\IMG_13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3265805</wp:posOffset>
            </wp:positionH>
            <wp:positionV relativeFrom="paragraph">
              <wp:posOffset>44450</wp:posOffset>
            </wp:positionV>
            <wp:extent cx="1733550" cy="1155700"/>
            <wp:effectExtent l="0" t="0" r="0" b="6350"/>
            <wp:wrapNone/>
            <wp:docPr id="8" name="Рисунок 9" descr="F:\фото выпускной\IMG_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F:\фото выпускной\IMG_13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5C6">
        <w:rPr>
          <w:rFonts w:ascii="Times New Roman" w:hAnsi="Times New Roman"/>
          <w:b/>
          <w:sz w:val="24"/>
          <w:szCs w:val="24"/>
          <w:lang w:eastAsia="ru-RU"/>
        </w:rPr>
        <w:t xml:space="preserve">                </w:t>
      </w:r>
    </w:p>
    <w:p w:rsidR="00AD7325" w:rsidRPr="00713783" w:rsidRDefault="00AD7325" w:rsidP="00527B02">
      <w:pPr>
        <w:rPr>
          <w:rFonts w:ascii="Times New Roman" w:hAnsi="Times New Roman"/>
          <w:bCs/>
          <w:sz w:val="24"/>
          <w:szCs w:val="24"/>
          <w:lang w:eastAsia="ru-RU"/>
        </w:rPr>
      </w:pPr>
    </w:p>
    <w:p w:rsidR="00636CB5" w:rsidRDefault="00527B02" w:rsidP="00AD7325">
      <w:pPr>
        <w:spacing w:line="240" w:lineRule="auto"/>
        <w:contextualSpacing/>
        <w:rPr>
          <w:rFonts w:ascii="Times New Roman" w:hAnsi="Times New Roman"/>
          <w:bCs/>
          <w:sz w:val="24"/>
          <w:szCs w:val="24"/>
          <w:lang w:eastAsia="ru-RU"/>
        </w:rPr>
      </w:pPr>
      <w:r w:rsidRPr="00713783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636CB5" w:rsidRDefault="00636CB5" w:rsidP="00AD7325">
      <w:pPr>
        <w:spacing w:line="240" w:lineRule="auto"/>
        <w:contextualSpacing/>
        <w:rPr>
          <w:rFonts w:ascii="Times New Roman" w:hAnsi="Times New Roman"/>
          <w:bCs/>
          <w:sz w:val="24"/>
          <w:szCs w:val="24"/>
          <w:lang w:eastAsia="ru-RU"/>
        </w:rPr>
      </w:pPr>
    </w:p>
    <w:p w:rsidR="00636CB5" w:rsidRDefault="00636CB5" w:rsidP="00AD7325">
      <w:pPr>
        <w:spacing w:line="240" w:lineRule="auto"/>
        <w:contextualSpacing/>
        <w:rPr>
          <w:rFonts w:ascii="Times New Roman" w:hAnsi="Times New Roman"/>
          <w:bCs/>
          <w:sz w:val="24"/>
          <w:szCs w:val="24"/>
          <w:lang w:eastAsia="ru-RU"/>
        </w:rPr>
      </w:pPr>
    </w:p>
    <w:p w:rsidR="00636CB5" w:rsidRDefault="00636CB5" w:rsidP="00AD7325">
      <w:pPr>
        <w:spacing w:line="240" w:lineRule="auto"/>
        <w:contextualSpacing/>
        <w:rPr>
          <w:rFonts w:ascii="Times New Roman" w:hAnsi="Times New Roman"/>
          <w:bCs/>
          <w:sz w:val="24"/>
          <w:szCs w:val="24"/>
          <w:lang w:eastAsia="ru-RU"/>
        </w:rPr>
      </w:pPr>
    </w:p>
    <w:p w:rsidR="00527B02" w:rsidRPr="00713783" w:rsidRDefault="00527B02" w:rsidP="00AD7325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713783">
        <w:rPr>
          <w:rFonts w:ascii="Times New Roman" w:hAnsi="Times New Roman"/>
          <w:b/>
          <w:sz w:val="24"/>
          <w:szCs w:val="24"/>
        </w:rPr>
        <w:t>Педагог</w:t>
      </w:r>
      <w:r w:rsidRPr="00713783">
        <w:rPr>
          <w:rFonts w:ascii="Times New Roman" w:hAnsi="Times New Roman"/>
          <w:sz w:val="24"/>
          <w:szCs w:val="24"/>
        </w:rPr>
        <w:t xml:space="preserve">:  </w:t>
      </w:r>
    </w:p>
    <w:p w:rsidR="00527B02" w:rsidRPr="00713783" w:rsidRDefault="00527B02" w:rsidP="00AD7325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>Так почему сегодня все вы так нарядны и милы?</w:t>
      </w:r>
    </w:p>
    <w:p w:rsidR="00527B02" w:rsidRPr="00713783" w:rsidRDefault="005A1ED1" w:rsidP="00AD7325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>Может,</w:t>
      </w:r>
      <w:r w:rsidR="00527B02" w:rsidRPr="00713783">
        <w:rPr>
          <w:rFonts w:ascii="Times New Roman" w:hAnsi="Times New Roman"/>
          <w:i/>
          <w:sz w:val="24"/>
          <w:szCs w:val="24"/>
        </w:rPr>
        <w:t xml:space="preserve"> чувствуете дыханье наступающей весны?</w:t>
      </w:r>
    </w:p>
    <w:p w:rsidR="00527B02" w:rsidRPr="00713783" w:rsidRDefault="00527B02" w:rsidP="00AD7325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>Нет, весна давно настала, она в марте нас встречала.</w:t>
      </w:r>
    </w:p>
    <w:p w:rsidR="00AD7325" w:rsidRPr="00713783" w:rsidRDefault="00527B02" w:rsidP="00AD7325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>А сегодня, в майский день, провожаем ребятишек: в первый класс!</w:t>
      </w:r>
    </w:p>
    <w:p w:rsidR="00527B02" w:rsidRPr="00713783" w:rsidRDefault="00527B02" w:rsidP="00AD7325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AD7325" w:rsidRPr="00713783" w:rsidRDefault="00AD7325" w:rsidP="00AD7325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AD7325" w:rsidRDefault="00AD7325" w:rsidP="00AD7325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Дети выстраиваются на литературную композицию.</w:t>
      </w:r>
    </w:p>
    <w:p w:rsidR="0094359A" w:rsidRPr="00713783" w:rsidRDefault="0094359A" w:rsidP="00AD7325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342F4E" w:rsidRDefault="0094359A" w:rsidP="00342F4E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94359A" w:rsidRPr="00713783" w:rsidRDefault="0094359A" w:rsidP="00342F4E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</w:t>
      </w:r>
      <w:r w:rsidR="00636CB5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38600" cy="2762250"/>
            <wp:effectExtent l="0" t="0" r="0" b="0"/>
            <wp:docPr id="36" name="Рисунок 7" descr="F:\фото выпускной\IMG_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фото выпускной\IMG_13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3" t="2403" b="1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2F4E" w:rsidRPr="00713783" w:rsidRDefault="00596EFF" w:rsidP="00342F4E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Ученик:</w:t>
      </w:r>
    </w:p>
    <w:p w:rsidR="00342F4E" w:rsidRPr="00713783" w:rsidRDefault="00342F4E" w:rsidP="00342F4E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Мы сегодня очень рады</w:t>
      </w:r>
    </w:p>
    <w:p w:rsidR="00342F4E" w:rsidRPr="00713783" w:rsidRDefault="00342F4E" w:rsidP="00342F4E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Всем ребятам, папам, мамам, </w:t>
      </w:r>
    </w:p>
    <w:p w:rsidR="00342F4E" w:rsidRPr="00713783" w:rsidRDefault="00342F4E" w:rsidP="00342F4E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Мы приветствуем гостей, </w:t>
      </w:r>
    </w:p>
    <w:p w:rsidR="00342F4E" w:rsidRPr="00713783" w:rsidRDefault="00342F4E" w:rsidP="00342F4E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Дорогих учителей – </w:t>
      </w:r>
    </w:p>
    <w:p w:rsidR="00342F4E" w:rsidRPr="00713783" w:rsidRDefault="00342F4E" w:rsidP="00342F4E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342F4E" w:rsidRPr="00713783" w:rsidRDefault="00596EFF" w:rsidP="00342F4E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Ученик:</w:t>
      </w:r>
      <w:r w:rsidR="00342F4E" w:rsidRPr="00713783">
        <w:rPr>
          <w:rFonts w:ascii="Times New Roman" w:hAnsi="Times New Roman"/>
          <w:b/>
          <w:sz w:val="24"/>
          <w:szCs w:val="24"/>
        </w:rPr>
        <w:t xml:space="preserve"> </w:t>
      </w:r>
    </w:p>
    <w:p w:rsidR="00342F4E" w:rsidRPr="00713783" w:rsidRDefault="00342F4E" w:rsidP="00342F4E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Всех знакомых, незнакомых –</w:t>
      </w:r>
    </w:p>
    <w:p w:rsidR="00342F4E" w:rsidRPr="00713783" w:rsidRDefault="00342F4E" w:rsidP="00342F4E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И серьезных, и веселых. </w:t>
      </w:r>
    </w:p>
    <w:p w:rsidR="00342F4E" w:rsidRPr="00713783" w:rsidRDefault="00342F4E" w:rsidP="00342F4E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Дошколенок как в первый раз  </w:t>
      </w:r>
    </w:p>
    <w:p w:rsidR="00AD7325" w:rsidRPr="00713783" w:rsidRDefault="00342F4E" w:rsidP="00342F4E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Пригласил на праздник вас.</w:t>
      </w:r>
    </w:p>
    <w:p w:rsidR="00342F4E" w:rsidRPr="00713783" w:rsidRDefault="00342F4E" w:rsidP="00342F4E">
      <w:pPr>
        <w:rPr>
          <w:rFonts w:ascii="Times New Roman" w:hAnsi="Times New Roman"/>
          <w:bCs/>
          <w:sz w:val="24"/>
          <w:szCs w:val="24"/>
          <w:lang w:eastAsia="ru-RU"/>
        </w:rPr>
      </w:pPr>
    </w:p>
    <w:p w:rsidR="00342F4E" w:rsidRPr="00713783" w:rsidRDefault="00342F4E" w:rsidP="00342F4E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713783">
        <w:rPr>
          <w:rFonts w:ascii="Times New Roman" w:hAnsi="Times New Roman"/>
          <w:b/>
          <w:sz w:val="24"/>
          <w:szCs w:val="24"/>
        </w:rPr>
        <w:t>Педагог</w:t>
      </w:r>
      <w:r w:rsidRPr="00713783">
        <w:rPr>
          <w:rFonts w:ascii="Times New Roman" w:hAnsi="Times New Roman"/>
          <w:sz w:val="24"/>
          <w:szCs w:val="24"/>
        </w:rPr>
        <w:t xml:space="preserve">:  </w:t>
      </w:r>
      <w:r w:rsidR="007D65C6" w:rsidRPr="00713783">
        <w:rPr>
          <w:rFonts w:ascii="Times New Roman" w:hAnsi="Times New Roman"/>
          <w:b/>
          <w:sz w:val="24"/>
          <w:szCs w:val="24"/>
        </w:rPr>
        <w:t>-</w:t>
      </w:r>
      <w:r w:rsidR="007D65C6" w:rsidRPr="00713783">
        <w:rPr>
          <w:rFonts w:ascii="Times New Roman" w:hAnsi="Times New Roman"/>
          <w:sz w:val="24"/>
          <w:szCs w:val="24"/>
        </w:rPr>
        <w:t xml:space="preserve"> Д</w:t>
      </w:r>
      <w:r w:rsidRPr="00713783">
        <w:rPr>
          <w:rFonts w:ascii="Times New Roman" w:hAnsi="Times New Roman"/>
          <w:sz w:val="24"/>
          <w:szCs w:val="24"/>
        </w:rPr>
        <w:t>авайте сегодня мы вместе с вами вспомним, как всё это начиналось...</w:t>
      </w:r>
    </w:p>
    <w:p w:rsidR="007D65C6" w:rsidRDefault="007D65C6" w:rsidP="00421AF0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  <w:sectPr w:rsidR="007D65C6" w:rsidSect="00894CC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342F4E" w:rsidRPr="00713783" w:rsidRDefault="00342F4E" w:rsidP="00421AF0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lastRenderedPageBreak/>
        <w:t xml:space="preserve"> Вот наступило 1 сентября!</w:t>
      </w:r>
    </w:p>
    <w:p w:rsidR="00342F4E" w:rsidRPr="00713783" w:rsidRDefault="00342F4E" w:rsidP="00421AF0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 xml:space="preserve"> вы </w:t>
      </w:r>
      <w:r w:rsidR="007D65C6" w:rsidRPr="00713783">
        <w:rPr>
          <w:rFonts w:ascii="Times New Roman" w:hAnsi="Times New Roman"/>
          <w:i/>
          <w:sz w:val="24"/>
          <w:szCs w:val="24"/>
        </w:rPr>
        <w:t>помните,</w:t>
      </w:r>
      <w:r w:rsidRPr="00713783">
        <w:rPr>
          <w:rFonts w:ascii="Times New Roman" w:hAnsi="Times New Roman"/>
          <w:i/>
          <w:sz w:val="24"/>
          <w:szCs w:val="24"/>
        </w:rPr>
        <w:t xml:space="preserve"> как всё начиналось, </w:t>
      </w:r>
      <w:r w:rsidR="00063AFA" w:rsidRPr="00713783">
        <w:rPr>
          <w:rFonts w:ascii="Times New Roman" w:hAnsi="Times New Roman"/>
          <w:i/>
          <w:sz w:val="24"/>
          <w:szCs w:val="24"/>
        </w:rPr>
        <w:t>(ДА)</w:t>
      </w:r>
    </w:p>
    <w:p w:rsidR="00342F4E" w:rsidRPr="00713783" w:rsidRDefault="00342F4E" w:rsidP="00421AF0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 xml:space="preserve"> Всё было впервые для вас. </w:t>
      </w:r>
    </w:p>
    <w:p w:rsidR="00342F4E" w:rsidRPr="00713783" w:rsidRDefault="00342F4E" w:rsidP="00421AF0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 xml:space="preserve"> Игрушки и игры, вы, дома оставив, </w:t>
      </w:r>
    </w:p>
    <w:p w:rsidR="00342F4E" w:rsidRPr="00713783" w:rsidRDefault="00342F4E" w:rsidP="00421AF0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 xml:space="preserve"> За мамами шли в свой первый жизни класс.</w:t>
      </w:r>
    </w:p>
    <w:p w:rsidR="00342F4E" w:rsidRPr="00713783" w:rsidRDefault="00342F4E" w:rsidP="00421AF0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342F4E" w:rsidRPr="00713783" w:rsidRDefault="00342F4E" w:rsidP="00421AF0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 xml:space="preserve"> Вы помните тот звонок весёлый, </w:t>
      </w:r>
    </w:p>
    <w:p w:rsidR="00342F4E" w:rsidRPr="00713783" w:rsidRDefault="00342F4E" w:rsidP="00421AF0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 xml:space="preserve"> Что прозвенел вам в первый раз,</w:t>
      </w:r>
      <w:r w:rsidR="00063AFA" w:rsidRPr="00713783">
        <w:rPr>
          <w:rFonts w:ascii="Times New Roman" w:hAnsi="Times New Roman"/>
          <w:i/>
          <w:sz w:val="24"/>
          <w:szCs w:val="24"/>
        </w:rPr>
        <w:t xml:space="preserve"> (ДА)</w:t>
      </w:r>
    </w:p>
    <w:p w:rsidR="00342F4E" w:rsidRPr="00713783" w:rsidRDefault="00342F4E" w:rsidP="00421AF0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 xml:space="preserve"> Когда пришли с цветами в Дошколёнок –</w:t>
      </w:r>
    </w:p>
    <w:p w:rsidR="00AD7325" w:rsidRDefault="00342F4E" w:rsidP="00421AF0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 xml:space="preserve"> В ваш самый лучший жизни класс.</w:t>
      </w:r>
    </w:p>
    <w:p w:rsidR="007D65C6" w:rsidRPr="00713783" w:rsidRDefault="007D65C6" w:rsidP="00421AF0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421AF0" w:rsidRPr="00713783" w:rsidRDefault="00636CB5" w:rsidP="00421AF0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79295" cy="1319530"/>
            <wp:effectExtent l="139383" t="89217" r="141287" b="84138"/>
            <wp:docPr id="1" name="Рисунок 10" descr="F:\фото выпускной\IMG_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F:\фото выпускной\IMG_132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28775">
                      <a:off x="0" y="0"/>
                      <a:ext cx="197929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5C6" w:rsidRDefault="007D65C6" w:rsidP="00421AF0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  <w:sectPr w:rsidR="007D65C6" w:rsidSect="007D65C6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421AF0" w:rsidRPr="00713783" w:rsidRDefault="00596EFF" w:rsidP="00421AF0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Ученик:</w:t>
      </w:r>
    </w:p>
    <w:p w:rsidR="007D65C6" w:rsidRDefault="007D65C6" w:rsidP="00421AF0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  <w:sectPr w:rsidR="007D65C6" w:rsidSect="00894CC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421AF0" w:rsidRPr="00713783" w:rsidRDefault="00063AFA" w:rsidP="00421AF0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C1166E" w:rsidRPr="00713783">
        <w:rPr>
          <w:rFonts w:ascii="Times New Roman" w:hAnsi="Times New Roman"/>
          <w:sz w:val="24"/>
          <w:szCs w:val="24"/>
        </w:rPr>
        <w:t>Н</w:t>
      </w:r>
      <w:r w:rsidR="00421AF0" w:rsidRPr="00713783">
        <w:rPr>
          <w:rFonts w:ascii="Times New Roman" w:hAnsi="Times New Roman"/>
          <w:sz w:val="24"/>
          <w:szCs w:val="24"/>
        </w:rPr>
        <w:t xml:space="preserve">ас встретил у дверей учитель – </w:t>
      </w:r>
    </w:p>
    <w:p w:rsidR="00421AF0" w:rsidRPr="00713783" w:rsidRDefault="00C1166E" w:rsidP="00421AF0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Н</w:t>
      </w:r>
      <w:r w:rsidR="00421AF0" w:rsidRPr="00713783">
        <w:rPr>
          <w:rFonts w:ascii="Times New Roman" w:hAnsi="Times New Roman"/>
          <w:sz w:val="24"/>
          <w:szCs w:val="24"/>
        </w:rPr>
        <w:t xml:space="preserve">аш верный друг на много дней </w:t>
      </w:r>
    </w:p>
    <w:p w:rsidR="00421AF0" w:rsidRPr="00713783" w:rsidRDefault="00421AF0" w:rsidP="00421AF0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И шумная семья большая</w:t>
      </w:r>
    </w:p>
    <w:p w:rsidR="00421AF0" w:rsidRDefault="00421AF0" w:rsidP="00421AF0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Подружек новых и друзей.</w:t>
      </w:r>
    </w:p>
    <w:p w:rsidR="007D65C6" w:rsidRPr="00713783" w:rsidRDefault="007D65C6" w:rsidP="00421AF0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21AF0" w:rsidRPr="00713783" w:rsidRDefault="00421AF0" w:rsidP="00421AF0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21AF0" w:rsidRPr="00713783" w:rsidRDefault="00596EFF" w:rsidP="00421AF0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Ученик:</w:t>
      </w:r>
    </w:p>
    <w:p w:rsidR="00421AF0" w:rsidRPr="00713783" w:rsidRDefault="00421AF0" w:rsidP="00421AF0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За мамину руку надежно держась, </w:t>
      </w:r>
    </w:p>
    <w:p w:rsidR="00421AF0" w:rsidRPr="00713783" w:rsidRDefault="00421AF0" w:rsidP="00421AF0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Тогда мы вперв</w:t>
      </w:r>
      <w:r w:rsidR="00C1166E" w:rsidRPr="00713783">
        <w:rPr>
          <w:rFonts w:ascii="Times New Roman" w:hAnsi="Times New Roman"/>
          <w:sz w:val="24"/>
          <w:szCs w:val="24"/>
        </w:rPr>
        <w:t>ые отправились в класс</w:t>
      </w:r>
      <w:r w:rsidRPr="00713783">
        <w:rPr>
          <w:rFonts w:ascii="Times New Roman" w:hAnsi="Times New Roman"/>
          <w:sz w:val="24"/>
          <w:szCs w:val="24"/>
        </w:rPr>
        <w:t>.</w:t>
      </w:r>
    </w:p>
    <w:p w:rsidR="00421AF0" w:rsidRPr="00713783" w:rsidRDefault="00421AF0" w:rsidP="00421AF0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На самый свой первый в жизни урок. </w:t>
      </w:r>
    </w:p>
    <w:p w:rsidR="00DD63A4" w:rsidRDefault="00421AF0" w:rsidP="00421AF0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Кто первый нас встретил? Школьный звонок!</w:t>
      </w:r>
    </w:p>
    <w:p w:rsidR="007D65C6" w:rsidRPr="00713783" w:rsidRDefault="00636CB5" w:rsidP="00421AF0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65350" cy="1447800"/>
            <wp:effectExtent l="0" t="3175" r="3175" b="3175"/>
            <wp:docPr id="11" name="Рисунок 12" descr="F:\фото выпускной\IMG_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F:\фото выпускной\IMG_133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53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5C6" w:rsidRDefault="007D65C6" w:rsidP="00C1166E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  <w:sectPr w:rsidR="007D65C6" w:rsidSect="007D65C6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C1166E" w:rsidRPr="00713783" w:rsidRDefault="00596EFF" w:rsidP="00C1166E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Ученик:</w:t>
      </w:r>
    </w:p>
    <w:p w:rsidR="00C1166E" w:rsidRPr="00713783" w:rsidRDefault="00C1166E" w:rsidP="00421AF0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183349" w:rsidRPr="00713783" w:rsidRDefault="00183349" w:rsidP="00C1166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  <w:sectPr w:rsidR="00183349" w:rsidRPr="00713783" w:rsidSect="00894CC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C1166E" w:rsidRPr="00713783" w:rsidRDefault="00C1166E" w:rsidP="00C1166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lastRenderedPageBreak/>
        <w:t xml:space="preserve">Мы смешными малышами </w:t>
      </w:r>
    </w:p>
    <w:p w:rsidR="00C1166E" w:rsidRPr="00713783" w:rsidRDefault="00C1166E" w:rsidP="00C1166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Прибежали в этот класс,</w:t>
      </w:r>
    </w:p>
    <w:p w:rsidR="00C1166E" w:rsidRPr="00713783" w:rsidRDefault="00C1166E" w:rsidP="00C1166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Нам букварь с карандашами</w:t>
      </w:r>
    </w:p>
    <w:p w:rsidR="00C1166E" w:rsidRPr="00713783" w:rsidRDefault="00C1166E" w:rsidP="00C1166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Подарили в первый раз.</w:t>
      </w:r>
    </w:p>
    <w:p w:rsidR="00C1166E" w:rsidRPr="00713783" w:rsidRDefault="00C1166E" w:rsidP="00C1166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Pr="00713783">
        <w:rPr>
          <w:rFonts w:ascii="Times New Roman" w:hAnsi="Times New Roman"/>
          <w:sz w:val="24"/>
          <w:szCs w:val="24"/>
        </w:rPr>
        <w:t xml:space="preserve">Учиться, учиться </w:t>
      </w:r>
    </w:p>
    <w:p w:rsidR="00C1166E" w:rsidRPr="00713783" w:rsidRDefault="00C1166E" w:rsidP="00C1166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Идём мы в первый раз!</w:t>
      </w:r>
    </w:p>
    <w:p w:rsidR="00C1166E" w:rsidRPr="00713783" w:rsidRDefault="00C1166E" w:rsidP="00C1166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Всё новое, всё новое,</w:t>
      </w:r>
    </w:p>
    <w:p w:rsidR="00890B6A" w:rsidRPr="00713783" w:rsidRDefault="00C1166E" w:rsidP="00C1166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Всё новое у нас!</w:t>
      </w:r>
    </w:p>
    <w:p w:rsidR="00183349" w:rsidRPr="00713783" w:rsidRDefault="00183349" w:rsidP="00C1166E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  <w:sectPr w:rsidR="00183349" w:rsidRPr="00713783" w:rsidSect="00183349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183349" w:rsidRPr="00713783" w:rsidRDefault="00183349" w:rsidP="00C1166E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C1166E" w:rsidRPr="00713783" w:rsidRDefault="00596EFF" w:rsidP="00183349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Ученик:</w:t>
      </w:r>
    </w:p>
    <w:p w:rsidR="00C1166E" w:rsidRPr="00713783" w:rsidRDefault="00C1166E" w:rsidP="00183349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Новую одежду на себя надели,</w:t>
      </w:r>
    </w:p>
    <w:p w:rsidR="00C1166E" w:rsidRPr="00713783" w:rsidRDefault="00C1166E" w:rsidP="00183349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Новенькая ручка в новеньком портфеле.</w:t>
      </w:r>
    </w:p>
    <w:p w:rsidR="00C1166E" w:rsidRPr="00713783" w:rsidRDefault="00C1166E" w:rsidP="00183349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Новые книжки, палочки для счета,</w:t>
      </w:r>
    </w:p>
    <w:p w:rsidR="00183349" w:rsidRPr="00713783" w:rsidRDefault="00183349" w:rsidP="00183349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Новые тетрадки, новые заботы.</w:t>
      </w:r>
    </w:p>
    <w:p w:rsidR="00063AFA" w:rsidRPr="00713783" w:rsidRDefault="00063AFA" w:rsidP="00183349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063AFA" w:rsidRPr="00713783" w:rsidRDefault="00063AFA" w:rsidP="00183349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063AFA" w:rsidRPr="00713783" w:rsidRDefault="00063AFA" w:rsidP="00183349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83349" w:rsidRPr="00713783" w:rsidRDefault="00183349" w:rsidP="00183349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ВСЕ:</w:t>
      </w:r>
      <w:r w:rsidRPr="00713783">
        <w:rPr>
          <w:rFonts w:ascii="Times New Roman" w:hAnsi="Times New Roman"/>
          <w:sz w:val="24"/>
          <w:szCs w:val="24"/>
        </w:rPr>
        <w:t xml:space="preserve"> </w:t>
      </w:r>
    </w:p>
    <w:p w:rsidR="00C1166E" w:rsidRPr="00713783" w:rsidRDefault="00C1166E" w:rsidP="00183349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Учиться, учиться </w:t>
      </w:r>
    </w:p>
    <w:p w:rsidR="00C1166E" w:rsidRPr="00713783" w:rsidRDefault="00C1166E" w:rsidP="00183349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Идём мы в первый раз!</w:t>
      </w:r>
    </w:p>
    <w:p w:rsidR="00C1166E" w:rsidRPr="00713783" w:rsidRDefault="00C1166E" w:rsidP="00183349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Всё новое, всё новое,</w:t>
      </w:r>
    </w:p>
    <w:p w:rsidR="00C1166E" w:rsidRPr="00713783" w:rsidRDefault="00C1166E" w:rsidP="00183349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Всё новое у нас!</w:t>
      </w:r>
    </w:p>
    <w:p w:rsidR="00183349" w:rsidRPr="00713783" w:rsidRDefault="00183349" w:rsidP="00C1166E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  <w:sectPr w:rsidR="00183349" w:rsidRPr="00713783" w:rsidSect="00183349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C1166E" w:rsidRPr="00713783" w:rsidRDefault="00596EFF" w:rsidP="00183349">
      <w:pPr>
        <w:tabs>
          <w:tab w:val="left" w:pos="3450"/>
        </w:tabs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Ученик:</w:t>
      </w:r>
      <w:r w:rsidR="00183349" w:rsidRPr="00713783">
        <w:rPr>
          <w:rFonts w:ascii="Times New Roman" w:hAnsi="Times New Roman"/>
          <w:b/>
          <w:sz w:val="24"/>
          <w:szCs w:val="24"/>
        </w:rPr>
        <w:tab/>
      </w:r>
    </w:p>
    <w:p w:rsidR="00C1166E" w:rsidRPr="00713783" w:rsidRDefault="00C1166E" w:rsidP="00C1166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Я на уроке в первый раз,</w:t>
      </w:r>
    </w:p>
    <w:p w:rsidR="00C1166E" w:rsidRPr="00713783" w:rsidRDefault="00C1166E" w:rsidP="00C1166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Теперь я ученица.</w:t>
      </w:r>
    </w:p>
    <w:p w:rsidR="00C1166E" w:rsidRPr="00713783" w:rsidRDefault="00C1166E" w:rsidP="00C1166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Вошла учительница в класс.</w:t>
      </w:r>
    </w:p>
    <w:p w:rsidR="00C1166E" w:rsidRPr="00713783" w:rsidRDefault="00C1166E" w:rsidP="00C1166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Вставать или садиться? </w:t>
      </w:r>
    </w:p>
    <w:p w:rsidR="00C1166E" w:rsidRPr="00713783" w:rsidRDefault="00C1166E" w:rsidP="00C1166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Мне говорят: «Иди к доске!»</w:t>
      </w:r>
    </w:p>
    <w:p w:rsidR="00C1166E" w:rsidRPr="00713783" w:rsidRDefault="00C1166E" w:rsidP="00C1166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Я руку поднимаю.</w:t>
      </w:r>
    </w:p>
    <w:p w:rsidR="00C1166E" w:rsidRPr="00713783" w:rsidRDefault="00C1166E" w:rsidP="00C1166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А ручку как держать в руке?</w:t>
      </w:r>
    </w:p>
    <w:p w:rsidR="00C1166E" w:rsidRPr="00713783" w:rsidRDefault="00C1166E" w:rsidP="00C1166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Совсем не понимаю.</w:t>
      </w:r>
    </w:p>
    <w:p w:rsidR="00C1166E" w:rsidRPr="00713783" w:rsidRDefault="00C1166E" w:rsidP="00C1166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Я на уроке в первый раз.</w:t>
      </w:r>
    </w:p>
    <w:p w:rsidR="00C1166E" w:rsidRPr="00713783" w:rsidRDefault="00C1166E" w:rsidP="00C1166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Теперь я ученица.</w:t>
      </w:r>
    </w:p>
    <w:p w:rsidR="00C1166E" w:rsidRPr="00713783" w:rsidRDefault="00C1166E" w:rsidP="00C1166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lastRenderedPageBreak/>
        <w:t xml:space="preserve"> За партой правильно сижу,</w:t>
      </w:r>
    </w:p>
    <w:p w:rsidR="00C1166E" w:rsidRDefault="00C1166E" w:rsidP="00C1166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Хотя мне не сидится!</w:t>
      </w:r>
    </w:p>
    <w:p w:rsidR="007D65C6" w:rsidRPr="00713783" w:rsidRDefault="00636CB5" w:rsidP="00C1166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09700" cy="1270000"/>
            <wp:effectExtent l="0" t="6350" r="0" b="0"/>
            <wp:docPr id="12" name="Рисунок 13" descr="F:\фото выпускной\IMG_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F:\фото выпускной\IMG_13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97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5C6" w:rsidRDefault="007D65C6" w:rsidP="00C1166E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  <w:sectPr w:rsidR="007D65C6" w:rsidSect="007D65C6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7D65C6" w:rsidRDefault="007D65C6" w:rsidP="00C1166E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149F2" w:rsidRPr="00713783" w:rsidRDefault="00596EFF" w:rsidP="00C1166E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Педагог:</w:t>
      </w:r>
      <w:r w:rsidR="00C1166E" w:rsidRPr="00713783">
        <w:rPr>
          <w:rFonts w:ascii="Times New Roman" w:hAnsi="Times New Roman"/>
          <w:b/>
          <w:sz w:val="24"/>
          <w:szCs w:val="24"/>
        </w:rPr>
        <w:t xml:space="preserve"> </w:t>
      </w:r>
    </w:p>
    <w:p w:rsidR="00C1166E" w:rsidRPr="00713783" w:rsidRDefault="00C1166E" w:rsidP="00C1166E">
      <w:pPr>
        <w:spacing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 xml:space="preserve">Так закончился ваш первый день в школе Дошколят. </w:t>
      </w:r>
    </w:p>
    <w:p w:rsidR="00C1166E" w:rsidRPr="00713783" w:rsidRDefault="00C1166E" w:rsidP="00C1166E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 xml:space="preserve"> Что же вы рассказали о нём дома? </w:t>
      </w:r>
    </w:p>
    <w:p w:rsidR="00C1166E" w:rsidRPr="00713783" w:rsidRDefault="00D57D10" w:rsidP="00C1166E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Ученик:</w:t>
      </w:r>
    </w:p>
    <w:p w:rsidR="00C1166E" w:rsidRPr="00713783" w:rsidRDefault="00C1166E" w:rsidP="00C1166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lastRenderedPageBreak/>
        <w:t>Папе, маме, бабушке всё мы рассказали:</w:t>
      </w:r>
    </w:p>
    <w:p w:rsidR="00C1166E" w:rsidRPr="00713783" w:rsidRDefault="00C1166E" w:rsidP="00C1166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Как мы шли под музыку из большого зала.</w:t>
      </w:r>
    </w:p>
    <w:p w:rsidR="00C1166E" w:rsidRPr="00713783" w:rsidRDefault="00C1166E" w:rsidP="00C1166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Как потом мы в классе хорошо сидели</w:t>
      </w:r>
    </w:p>
    <w:p w:rsidR="00C1166E" w:rsidRPr="00713783" w:rsidRDefault="001556A2" w:rsidP="00C1166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На Ольгу Валерьевну </w:t>
      </w:r>
      <w:r w:rsidR="00C1166E" w:rsidRPr="00713783">
        <w:rPr>
          <w:rFonts w:ascii="Times New Roman" w:hAnsi="Times New Roman"/>
          <w:sz w:val="24"/>
          <w:szCs w:val="24"/>
        </w:rPr>
        <w:t xml:space="preserve"> во все глаза глядели ...</w:t>
      </w:r>
    </w:p>
    <w:p w:rsidR="001556A2" w:rsidRPr="00713783" w:rsidRDefault="00D57D10" w:rsidP="001556A2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Ученик:</w:t>
      </w:r>
    </w:p>
    <w:p w:rsidR="00C1166E" w:rsidRPr="00713783" w:rsidRDefault="001556A2" w:rsidP="00C1166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Ольге Валерьевне  </w:t>
      </w:r>
      <w:r w:rsidR="00C1166E" w:rsidRPr="00713783">
        <w:rPr>
          <w:rFonts w:ascii="Times New Roman" w:hAnsi="Times New Roman"/>
          <w:sz w:val="24"/>
          <w:szCs w:val="24"/>
        </w:rPr>
        <w:t>хором отвечали ...</w:t>
      </w:r>
    </w:p>
    <w:p w:rsidR="00C1166E" w:rsidRPr="00713783" w:rsidRDefault="00C1166E" w:rsidP="00C1166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Как мы наши парты путали вначале.</w:t>
      </w:r>
    </w:p>
    <w:p w:rsidR="00C1166E" w:rsidRPr="00713783" w:rsidRDefault="00C1166E" w:rsidP="00C1166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Как писали палочки, рисовали вазу,</w:t>
      </w:r>
    </w:p>
    <w:p w:rsidR="00C1166E" w:rsidRPr="00713783" w:rsidRDefault="001556A2" w:rsidP="00C1166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И стихи про про разное</w:t>
      </w:r>
      <w:r w:rsidR="00C1166E" w:rsidRPr="00713783">
        <w:rPr>
          <w:rFonts w:ascii="Times New Roman" w:hAnsi="Times New Roman"/>
          <w:sz w:val="24"/>
          <w:szCs w:val="24"/>
        </w:rPr>
        <w:t xml:space="preserve"> выучили сразу.</w:t>
      </w:r>
    </w:p>
    <w:p w:rsidR="001556A2" w:rsidRPr="00713783" w:rsidRDefault="001556A2" w:rsidP="001556A2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556A2" w:rsidRPr="00713783" w:rsidRDefault="001556A2" w:rsidP="001556A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Педагог</w:t>
      </w:r>
      <w:r w:rsidR="00D57D10">
        <w:rPr>
          <w:rFonts w:ascii="Times New Roman" w:hAnsi="Times New Roman"/>
          <w:b/>
          <w:sz w:val="24"/>
          <w:szCs w:val="24"/>
        </w:rPr>
        <w:t xml:space="preserve">: </w:t>
      </w:r>
      <w:r w:rsidRPr="00713783">
        <w:rPr>
          <w:rFonts w:ascii="Times New Roman" w:hAnsi="Times New Roman"/>
          <w:sz w:val="24"/>
          <w:szCs w:val="24"/>
        </w:rPr>
        <w:t>Сегодня мы вам расскажем о том, чему мы учились в Дошколёнке</w:t>
      </w:r>
    </w:p>
    <w:p w:rsidR="001556A2" w:rsidRPr="00713783" w:rsidRDefault="001556A2" w:rsidP="001556A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и о смешных случаях на уроках и переменках</w:t>
      </w:r>
      <w:r w:rsidR="00B20926" w:rsidRPr="00713783">
        <w:rPr>
          <w:rFonts w:ascii="Times New Roman" w:hAnsi="Times New Roman"/>
          <w:sz w:val="24"/>
          <w:szCs w:val="24"/>
        </w:rPr>
        <w:t>.</w:t>
      </w:r>
    </w:p>
    <w:p w:rsidR="00B20926" w:rsidRPr="00713783" w:rsidRDefault="00B20926" w:rsidP="001556A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B20926" w:rsidRPr="00713783" w:rsidRDefault="00B20926" w:rsidP="001556A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 Ребёнок пробегает круг со звонком.</w:t>
      </w:r>
    </w:p>
    <w:p w:rsidR="001556A2" w:rsidRPr="00713783" w:rsidRDefault="001556A2" w:rsidP="00C1166E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556A2" w:rsidRPr="00713783" w:rsidRDefault="002F1709" w:rsidP="00C1166E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                                     </w:t>
      </w:r>
      <w:r w:rsidR="002F60CB" w:rsidRPr="00713783">
        <w:rPr>
          <w:rFonts w:ascii="Times New Roman" w:hAnsi="Times New Roman"/>
          <w:b/>
          <w:sz w:val="24"/>
          <w:szCs w:val="24"/>
        </w:rPr>
        <w:t>УРОК</w:t>
      </w:r>
      <w:r w:rsidR="00183349" w:rsidRPr="00713783">
        <w:rPr>
          <w:rFonts w:ascii="Times New Roman" w:hAnsi="Times New Roman"/>
          <w:b/>
          <w:sz w:val="24"/>
          <w:szCs w:val="24"/>
        </w:rPr>
        <w:t>:</w:t>
      </w:r>
      <w:r w:rsidR="002F60CB" w:rsidRPr="00713783">
        <w:rPr>
          <w:rFonts w:ascii="Times New Roman" w:hAnsi="Times New Roman"/>
          <w:b/>
          <w:sz w:val="24"/>
          <w:szCs w:val="24"/>
        </w:rPr>
        <w:t xml:space="preserve"> </w:t>
      </w:r>
      <w:r w:rsidR="00183349" w:rsidRPr="00713783">
        <w:rPr>
          <w:rFonts w:ascii="Times New Roman" w:hAnsi="Times New Roman"/>
          <w:b/>
          <w:sz w:val="24"/>
          <w:szCs w:val="24"/>
        </w:rPr>
        <w:t>«</w:t>
      </w:r>
      <w:r w:rsidR="002F60CB" w:rsidRPr="00713783">
        <w:rPr>
          <w:rFonts w:ascii="Times New Roman" w:hAnsi="Times New Roman"/>
          <w:b/>
          <w:sz w:val="24"/>
          <w:szCs w:val="24"/>
        </w:rPr>
        <w:t>ОБУЧЕНИЕ ГРАМОТЕ</w:t>
      </w:r>
      <w:r w:rsidR="00183349" w:rsidRPr="00713783">
        <w:rPr>
          <w:rFonts w:ascii="Times New Roman" w:hAnsi="Times New Roman"/>
          <w:b/>
          <w:sz w:val="24"/>
          <w:szCs w:val="24"/>
        </w:rPr>
        <w:t>»</w:t>
      </w:r>
    </w:p>
    <w:p w:rsidR="00B20926" w:rsidRPr="00713783" w:rsidRDefault="00183349" w:rsidP="002F60CB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713783">
        <w:rPr>
          <w:rFonts w:ascii="Times New Roman" w:hAnsi="Times New Roman"/>
          <w:b/>
          <w:sz w:val="24"/>
          <w:szCs w:val="24"/>
          <w:lang w:eastAsia="ru-RU"/>
        </w:rPr>
        <w:t>Педагог</w:t>
      </w:r>
      <w:r w:rsidR="00D57D10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B20926" w:rsidRPr="00713783" w:rsidRDefault="002F60CB" w:rsidP="002F60CB">
      <w:pPr>
        <w:pStyle w:val="a4"/>
        <w:rPr>
          <w:rFonts w:ascii="Times New Roman" w:hAnsi="Times New Roman"/>
          <w:i/>
          <w:sz w:val="24"/>
          <w:szCs w:val="24"/>
          <w:lang w:eastAsia="ru-RU"/>
        </w:rPr>
      </w:pPr>
      <w:r w:rsidRPr="00713783">
        <w:rPr>
          <w:rFonts w:ascii="Times New Roman" w:hAnsi="Times New Roman"/>
          <w:i/>
          <w:sz w:val="24"/>
          <w:szCs w:val="24"/>
          <w:lang w:eastAsia="ru-RU"/>
        </w:rPr>
        <w:t xml:space="preserve">Чтение – прекрасный урок! </w:t>
      </w:r>
    </w:p>
    <w:p w:rsidR="002F60CB" w:rsidRPr="00713783" w:rsidRDefault="002F60CB" w:rsidP="002F60CB">
      <w:pPr>
        <w:pStyle w:val="a4"/>
        <w:rPr>
          <w:rFonts w:ascii="Times New Roman" w:hAnsi="Times New Roman"/>
          <w:i/>
          <w:sz w:val="24"/>
          <w:szCs w:val="24"/>
          <w:lang w:eastAsia="ru-RU"/>
        </w:rPr>
      </w:pPr>
      <w:r w:rsidRPr="00713783">
        <w:rPr>
          <w:rFonts w:ascii="Times New Roman" w:hAnsi="Times New Roman"/>
          <w:i/>
          <w:sz w:val="24"/>
          <w:szCs w:val="24"/>
          <w:lang w:eastAsia="ru-RU"/>
        </w:rPr>
        <w:t>Много полезного в каждой из строк,</w:t>
      </w:r>
    </w:p>
    <w:p w:rsidR="002F60CB" w:rsidRPr="00713783" w:rsidRDefault="002F60CB" w:rsidP="002F60CB">
      <w:pPr>
        <w:pStyle w:val="a4"/>
        <w:rPr>
          <w:rFonts w:ascii="Times New Roman" w:hAnsi="Times New Roman"/>
          <w:i/>
          <w:sz w:val="24"/>
          <w:szCs w:val="24"/>
          <w:lang w:eastAsia="ru-RU"/>
        </w:rPr>
        <w:sectPr w:rsidR="002F60CB" w:rsidRPr="00713783" w:rsidSect="00894CC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  <w:r w:rsidRPr="00713783">
        <w:rPr>
          <w:rFonts w:ascii="Times New Roman" w:hAnsi="Times New Roman"/>
          <w:i/>
          <w:sz w:val="24"/>
          <w:szCs w:val="24"/>
          <w:lang w:eastAsia="ru-RU"/>
        </w:rPr>
        <w:t xml:space="preserve"> Будь это стих ли рассказ, мы учим их, они учат нас:</w:t>
      </w:r>
    </w:p>
    <w:p w:rsidR="002F1709" w:rsidRPr="00713783" w:rsidRDefault="00D57D10" w:rsidP="002F1709">
      <w:pPr>
        <w:pStyle w:val="a4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Ученик:</w:t>
      </w:r>
      <w:r w:rsidR="002F1709" w:rsidRPr="00713783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2F1709" w:rsidRPr="00713783" w:rsidRDefault="002F1709" w:rsidP="002F1709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713783">
        <w:rPr>
          <w:rFonts w:ascii="Times New Roman" w:hAnsi="Times New Roman"/>
          <w:sz w:val="24"/>
          <w:szCs w:val="24"/>
          <w:lang w:eastAsia="ru-RU"/>
        </w:rPr>
        <w:t>Когда пришли мы в первый раз</w:t>
      </w:r>
      <w:r w:rsidRPr="00713783">
        <w:rPr>
          <w:rFonts w:ascii="Times New Roman" w:hAnsi="Times New Roman"/>
          <w:sz w:val="24"/>
          <w:szCs w:val="24"/>
          <w:lang w:eastAsia="ru-RU"/>
        </w:rPr>
        <w:br/>
        <w:t>Погожим сентябрем,</w:t>
      </w:r>
      <w:r w:rsidRPr="00713783">
        <w:rPr>
          <w:rFonts w:ascii="Times New Roman" w:hAnsi="Times New Roman"/>
          <w:sz w:val="24"/>
          <w:szCs w:val="24"/>
          <w:lang w:eastAsia="ru-RU"/>
        </w:rPr>
        <w:br/>
        <w:t>Учитель познакомил нас</w:t>
      </w:r>
      <w:r w:rsidR="00D57D10" w:rsidRPr="00713783">
        <w:rPr>
          <w:rFonts w:ascii="Times New Roman" w:hAnsi="Times New Roman"/>
          <w:sz w:val="24"/>
          <w:szCs w:val="24"/>
          <w:lang w:eastAsia="ru-RU"/>
        </w:rPr>
        <w:t>.С</w:t>
      </w:r>
      <w:r w:rsidRPr="00713783">
        <w:rPr>
          <w:rFonts w:ascii="Times New Roman" w:hAnsi="Times New Roman"/>
          <w:sz w:val="24"/>
          <w:szCs w:val="24"/>
          <w:lang w:eastAsia="ru-RU"/>
        </w:rPr>
        <w:t xml:space="preserve"> волшебным букварем.</w:t>
      </w:r>
    </w:p>
    <w:p w:rsidR="002F1709" w:rsidRPr="00713783" w:rsidRDefault="002F1709" w:rsidP="002F1709">
      <w:pPr>
        <w:pStyle w:val="a4"/>
        <w:rPr>
          <w:rFonts w:ascii="Times New Roman" w:hAnsi="Times New Roman"/>
          <w:sz w:val="24"/>
          <w:szCs w:val="24"/>
          <w:lang w:eastAsia="ru-RU"/>
        </w:rPr>
      </w:pPr>
    </w:p>
    <w:p w:rsidR="002F1709" w:rsidRPr="00713783" w:rsidRDefault="00D57D10" w:rsidP="002F1709">
      <w:pPr>
        <w:pStyle w:val="a4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Ученик:</w:t>
      </w:r>
      <w:r w:rsidR="006841E6" w:rsidRPr="00713783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2F1709" w:rsidRPr="00713783">
        <w:rPr>
          <w:rFonts w:ascii="Times New Roman" w:hAnsi="Times New Roman"/>
          <w:sz w:val="24"/>
          <w:szCs w:val="24"/>
          <w:lang w:eastAsia="ru-RU"/>
        </w:rPr>
        <w:t>Мы все умели говорить,</w:t>
      </w:r>
      <w:r w:rsidR="002F1709" w:rsidRPr="00713783">
        <w:rPr>
          <w:rFonts w:ascii="Times New Roman" w:hAnsi="Times New Roman"/>
          <w:sz w:val="24"/>
          <w:szCs w:val="24"/>
          <w:lang w:eastAsia="ru-RU"/>
        </w:rPr>
        <w:br/>
        <w:t>Да и читать слегка.</w:t>
      </w:r>
      <w:r w:rsidR="002F1709" w:rsidRPr="00713783">
        <w:rPr>
          <w:rFonts w:ascii="Times New Roman" w:hAnsi="Times New Roman"/>
          <w:sz w:val="24"/>
          <w:szCs w:val="24"/>
          <w:lang w:eastAsia="ru-RU"/>
        </w:rPr>
        <w:br/>
        <w:t>Букварь же нам хотел раскрыть</w:t>
      </w:r>
      <w:r w:rsidR="002F1709" w:rsidRPr="00713783">
        <w:rPr>
          <w:rFonts w:ascii="Times New Roman" w:hAnsi="Times New Roman"/>
          <w:sz w:val="24"/>
          <w:szCs w:val="24"/>
          <w:lang w:eastAsia="ru-RU"/>
        </w:rPr>
        <w:br/>
        <w:t>Секреты языка.</w:t>
      </w:r>
    </w:p>
    <w:p w:rsidR="002F1709" w:rsidRPr="00713783" w:rsidRDefault="002F1709" w:rsidP="002F1709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sectPr w:rsidR="002F1709" w:rsidRPr="00713783" w:rsidSect="002F1709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183349" w:rsidRPr="00713783" w:rsidRDefault="00183349" w:rsidP="002F170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57D10" w:rsidRDefault="002F1709" w:rsidP="002F170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1378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Ученик</w:t>
      </w:r>
      <w:r w:rsidR="00D57D1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:  </w:t>
      </w:r>
    </w:p>
    <w:p w:rsidR="005747EF" w:rsidRPr="00713783" w:rsidRDefault="002F1709" w:rsidP="002F170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13783">
        <w:rPr>
          <w:rFonts w:ascii="Times New Roman" w:hAnsi="Times New Roman"/>
          <w:sz w:val="24"/>
          <w:szCs w:val="24"/>
          <w:lang w:eastAsia="ru-RU"/>
        </w:rPr>
        <w:t>Я с этой книжкой в первый раз</w:t>
      </w:r>
      <w:r w:rsidR="00D57D10">
        <w:rPr>
          <w:rFonts w:ascii="Times New Roman" w:hAnsi="Times New Roman"/>
          <w:sz w:val="24"/>
          <w:szCs w:val="24"/>
          <w:lang w:eastAsia="ru-RU"/>
        </w:rPr>
        <w:t>,</w:t>
      </w:r>
      <w:r w:rsidRPr="00713783">
        <w:rPr>
          <w:rFonts w:ascii="Times New Roman" w:hAnsi="Times New Roman"/>
          <w:sz w:val="24"/>
          <w:szCs w:val="24"/>
          <w:lang w:eastAsia="ru-RU"/>
        </w:rPr>
        <w:br/>
        <w:t>Пришел в свой первый светлый класс.</w:t>
      </w:r>
      <w:r w:rsidRPr="00713783">
        <w:rPr>
          <w:rFonts w:ascii="Times New Roman" w:hAnsi="Times New Roman"/>
          <w:sz w:val="24"/>
          <w:szCs w:val="24"/>
          <w:lang w:eastAsia="ru-RU"/>
        </w:rPr>
        <w:br/>
      </w:r>
    </w:p>
    <w:p w:rsidR="005747EF" w:rsidRPr="00713783" w:rsidRDefault="005747EF" w:rsidP="002F1709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5747EF" w:rsidRPr="00713783" w:rsidRDefault="005747EF" w:rsidP="002F1709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2F1709" w:rsidRPr="00713783" w:rsidRDefault="002F1709" w:rsidP="006841E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  <w:sectPr w:rsidR="002F1709" w:rsidRPr="00713783" w:rsidSect="002F1709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  <w:r w:rsidRPr="00713783">
        <w:rPr>
          <w:rFonts w:ascii="Times New Roman" w:hAnsi="Times New Roman"/>
          <w:sz w:val="24"/>
          <w:szCs w:val="24"/>
          <w:lang w:eastAsia="ru-RU"/>
        </w:rPr>
        <w:t xml:space="preserve">Я эту книжку полюбил, </w:t>
      </w:r>
      <w:r w:rsidRPr="00713783">
        <w:rPr>
          <w:rFonts w:ascii="Times New Roman" w:hAnsi="Times New Roman"/>
          <w:sz w:val="24"/>
          <w:szCs w:val="24"/>
          <w:lang w:eastAsia="ru-RU"/>
        </w:rPr>
        <w:br/>
        <w:t xml:space="preserve">Я в ней все буквы изучил, </w:t>
      </w:r>
      <w:r w:rsidRPr="00713783">
        <w:rPr>
          <w:rFonts w:ascii="Times New Roman" w:hAnsi="Times New Roman"/>
          <w:sz w:val="24"/>
          <w:szCs w:val="24"/>
          <w:lang w:eastAsia="ru-RU"/>
        </w:rPr>
        <w:br/>
        <w:t>И как мне радостно с</w:t>
      </w:r>
      <w:r w:rsidR="006841E6" w:rsidRPr="00713783">
        <w:rPr>
          <w:rFonts w:ascii="Times New Roman" w:hAnsi="Times New Roman"/>
          <w:sz w:val="24"/>
          <w:szCs w:val="24"/>
          <w:lang w:eastAsia="ru-RU"/>
        </w:rPr>
        <w:t xml:space="preserve">казать: </w:t>
      </w:r>
      <w:r w:rsidR="006841E6" w:rsidRPr="00713783">
        <w:rPr>
          <w:rFonts w:ascii="Times New Roman" w:hAnsi="Times New Roman"/>
          <w:sz w:val="24"/>
          <w:szCs w:val="24"/>
          <w:lang w:eastAsia="ru-RU"/>
        </w:rPr>
        <w:br/>
        <w:t>"Умею я теперь читать!</w:t>
      </w:r>
    </w:p>
    <w:p w:rsidR="00183349" w:rsidRPr="00713783" w:rsidRDefault="00183349" w:rsidP="002F1709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  <w:sectPr w:rsidR="00183349" w:rsidRPr="00713783" w:rsidSect="00894CC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D57D10" w:rsidRDefault="006841E6" w:rsidP="002F1709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lastRenderedPageBreak/>
        <w:t>Ученик</w:t>
      </w:r>
      <w:r w:rsidR="00D57D10">
        <w:rPr>
          <w:rFonts w:ascii="Times New Roman" w:hAnsi="Times New Roman"/>
          <w:b/>
          <w:sz w:val="24"/>
          <w:szCs w:val="24"/>
        </w:rPr>
        <w:t>:</w:t>
      </w:r>
    </w:p>
    <w:p w:rsidR="002F1709" w:rsidRPr="00713783" w:rsidRDefault="002F1709" w:rsidP="002F1709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Букв сначала мы не знали, </w:t>
      </w:r>
    </w:p>
    <w:p w:rsidR="002F1709" w:rsidRPr="00713783" w:rsidRDefault="002F1709" w:rsidP="002F1709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мамы сказки нам читали.</w:t>
      </w:r>
    </w:p>
    <w:p w:rsidR="002F1709" w:rsidRPr="00713783" w:rsidRDefault="002F1709" w:rsidP="002F1709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А теперь читаем сами –</w:t>
      </w:r>
    </w:p>
    <w:p w:rsidR="006841E6" w:rsidRPr="00713783" w:rsidRDefault="006841E6" w:rsidP="006841E6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подружились сказки с нами!</w:t>
      </w:r>
    </w:p>
    <w:p w:rsidR="006841E6" w:rsidRPr="00713783" w:rsidRDefault="006841E6" w:rsidP="006841E6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841E6" w:rsidRPr="00713783" w:rsidRDefault="006841E6" w:rsidP="006841E6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83349" w:rsidRPr="00713783" w:rsidRDefault="00183349" w:rsidP="006841E6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  <w:lang w:eastAsia="ru-RU"/>
        </w:rPr>
        <w:lastRenderedPageBreak/>
        <w:t>Ученик</w:t>
      </w:r>
      <w:r w:rsidR="00D57D1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950ADD" w:rsidRDefault="002F1709" w:rsidP="00183349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713783">
        <w:rPr>
          <w:rFonts w:ascii="Times New Roman" w:hAnsi="Times New Roman"/>
          <w:sz w:val="24"/>
          <w:szCs w:val="24"/>
          <w:lang w:eastAsia="ru-RU"/>
        </w:rPr>
        <w:t xml:space="preserve">Разбудите меня ночью, </w:t>
      </w:r>
      <w:r w:rsidRPr="00713783">
        <w:rPr>
          <w:rFonts w:ascii="Times New Roman" w:hAnsi="Times New Roman"/>
          <w:sz w:val="24"/>
          <w:szCs w:val="24"/>
          <w:lang w:eastAsia="ru-RU"/>
        </w:rPr>
        <w:br/>
        <w:t xml:space="preserve">В самой серединочке – </w:t>
      </w:r>
      <w:r w:rsidRPr="00713783">
        <w:rPr>
          <w:rFonts w:ascii="Times New Roman" w:hAnsi="Times New Roman"/>
          <w:sz w:val="24"/>
          <w:szCs w:val="24"/>
          <w:lang w:eastAsia="ru-RU"/>
        </w:rPr>
        <w:br/>
        <w:t>Расскажу вам алфавит</w:t>
      </w:r>
      <w:r w:rsidR="00950ADD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2F1709" w:rsidRPr="00713783" w:rsidRDefault="00950ADD" w:rsidP="0018334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13783">
        <w:rPr>
          <w:rFonts w:ascii="Times New Roman" w:hAnsi="Times New Roman"/>
          <w:sz w:val="24"/>
          <w:szCs w:val="24"/>
          <w:lang w:eastAsia="ru-RU"/>
        </w:rPr>
        <w:t>Б</w:t>
      </w:r>
      <w:r w:rsidR="002F1709" w:rsidRPr="00713783">
        <w:rPr>
          <w:rFonts w:ascii="Times New Roman" w:hAnsi="Times New Roman"/>
          <w:sz w:val="24"/>
          <w:szCs w:val="24"/>
          <w:lang w:eastAsia="ru-RU"/>
        </w:rPr>
        <w:t>ез одной запиночки!</w:t>
      </w:r>
      <w:r w:rsidR="002F1709" w:rsidRPr="0071378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1556A2" w:rsidRPr="00713783" w:rsidRDefault="001556A2" w:rsidP="001556A2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83349" w:rsidRPr="00713783" w:rsidRDefault="00183349" w:rsidP="001556A2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  <w:sectPr w:rsidR="00183349" w:rsidRPr="00713783" w:rsidSect="00183349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183349" w:rsidRPr="00713783" w:rsidRDefault="00183349" w:rsidP="0018334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13783">
        <w:rPr>
          <w:rFonts w:ascii="Times New Roman" w:hAnsi="Times New Roman"/>
          <w:b/>
          <w:sz w:val="24"/>
          <w:szCs w:val="24"/>
          <w:lang w:eastAsia="ru-RU"/>
        </w:rPr>
        <w:lastRenderedPageBreak/>
        <w:t>Ученик</w:t>
      </w:r>
      <w:r w:rsidR="00D57D1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183349" w:rsidRPr="00713783" w:rsidRDefault="00183349" w:rsidP="001556A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  <w:sectPr w:rsidR="00183349" w:rsidRPr="00713783" w:rsidSect="00894CC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183349" w:rsidRPr="00713783" w:rsidRDefault="001556A2" w:rsidP="001556A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lastRenderedPageBreak/>
        <w:t>Прочёл рассказ я в первый раз.</w:t>
      </w:r>
    </w:p>
    <w:p w:rsidR="001556A2" w:rsidRPr="00713783" w:rsidRDefault="001556A2" w:rsidP="001556A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А папа удивлялся:</w:t>
      </w:r>
    </w:p>
    <w:p w:rsidR="00183349" w:rsidRPr="00713783" w:rsidRDefault="001556A2" w:rsidP="001556A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«Ведь ты читал смешной рассказ </w:t>
      </w:r>
    </w:p>
    <w:p w:rsidR="001556A2" w:rsidRPr="00713783" w:rsidRDefault="001556A2" w:rsidP="001556A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и даже не смеялся!»</w:t>
      </w:r>
    </w:p>
    <w:p w:rsidR="001556A2" w:rsidRPr="00713783" w:rsidRDefault="00183349" w:rsidP="001556A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    </w:t>
      </w:r>
      <w:r w:rsidR="001556A2" w:rsidRPr="00713783">
        <w:rPr>
          <w:rFonts w:ascii="Times New Roman" w:hAnsi="Times New Roman"/>
          <w:sz w:val="24"/>
          <w:szCs w:val="24"/>
        </w:rPr>
        <w:t>Смешной?...</w:t>
      </w:r>
    </w:p>
    <w:p w:rsidR="001556A2" w:rsidRPr="00713783" w:rsidRDefault="001556A2" w:rsidP="001556A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Читать – нелегкий труд, </w:t>
      </w:r>
    </w:p>
    <w:p w:rsidR="001556A2" w:rsidRPr="00713783" w:rsidRDefault="001556A2" w:rsidP="001556A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lastRenderedPageBreak/>
        <w:t xml:space="preserve"> в глазах от букв рябило.</w:t>
      </w:r>
    </w:p>
    <w:p w:rsidR="001556A2" w:rsidRPr="00713783" w:rsidRDefault="001556A2" w:rsidP="001556A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Не то чтобы смеяться, тут </w:t>
      </w:r>
    </w:p>
    <w:p w:rsidR="001556A2" w:rsidRPr="00713783" w:rsidRDefault="001556A2" w:rsidP="001556A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заплакать впору было.</w:t>
      </w:r>
    </w:p>
    <w:p w:rsidR="001556A2" w:rsidRPr="00713783" w:rsidRDefault="001556A2" w:rsidP="001556A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Сперва</w:t>
      </w:r>
      <w:r w:rsidR="00D57D10">
        <w:rPr>
          <w:rFonts w:ascii="Times New Roman" w:hAnsi="Times New Roman"/>
          <w:sz w:val="24"/>
          <w:szCs w:val="24"/>
        </w:rPr>
        <w:t xml:space="preserve"> </w:t>
      </w:r>
      <w:r w:rsidRPr="00713783">
        <w:rPr>
          <w:rFonts w:ascii="Times New Roman" w:hAnsi="Times New Roman"/>
          <w:sz w:val="24"/>
          <w:szCs w:val="24"/>
        </w:rPr>
        <w:t>я чтенью научусь,</w:t>
      </w:r>
    </w:p>
    <w:p w:rsidR="001556A2" w:rsidRPr="00713783" w:rsidRDefault="001556A2" w:rsidP="001556A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а уж потом нахохочусь!</w:t>
      </w:r>
    </w:p>
    <w:p w:rsidR="00183349" w:rsidRPr="00713783" w:rsidRDefault="00183349" w:rsidP="00C1166E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  <w:sectPr w:rsidR="00183349" w:rsidRPr="00713783" w:rsidSect="00183349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FA544A" w:rsidRPr="00713783" w:rsidRDefault="00FA544A" w:rsidP="00FA544A">
      <w:pPr>
        <w:pStyle w:val="a4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FA544A" w:rsidRPr="00713783" w:rsidRDefault="00FA544A" w:rsidP="00FA544A">
      <w:pPr>
        <w:pStyle w:val="a4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13783">
        <w:rPr>
          <w:rFonts w:ascii="Times New Roman" w:hAnsi="Times New Roman"/>
          <w:b/>
          <w:i/>
          <w:sz w:val="24"/>
          <w:szCs w:val="24"/>
          <w:lang w:eastAsia="ru-RU"/>
        </w:rPr>
        <w:t>Педагог:</w:t>
      </w:r>
    </w:p>
    <w:p w:rsidR="00FA544A" w:rsidRPr="00713783" w:rsidRDefault="00FA544A" w:rsidP="00FA544A">
      <w:pPr>
        <w:pStyle w:val="a4"/>
        <w:rPr>
          <w:rFonts w:ascii="Times New Roman" w:hAnsi="Times New Roman"/>
          <w:i/>
          <w:sz w:val="24"/>
          <w:szCs w:val="24"/>
          <w:lang w:eastAsia="ru-RU"/>
        </w:rPr>
      </w:pPr>
      <w:r w:rsidRPr="00713783">
        <w:rPr>
          <w:rFonts w:ascii="Times New Roman" w:hAnsi="Times New Roman"/>
          <w:i/>
          <w:sz w:val="24"/>
          <w:szCs w:val="24"/>
          <w:lang w:eastAsia="ru-RU"/>
        </w:rPr>
        <w:t>Смех и слёзы, радость и печаль</w:t>
      </w:r>
    </w:p>
    <w:p w:rsidR="00FA544A" w:rsidRPr="00713783" w:rsidRDefault="00FA544A" w:rsidP="00FA544A">
      <w:pPr>
        <w:pStyle w:val="a4"/>
        <w:rPr>
          <w:rFonts w:ascii="Times New Roman" w:hAnsi="Times New Roman"/>
          <w:i/>
          <w:sz w:val="24"/>
          <w:szCs w:val="24"/>
          <w:lang w:eastAsia="ru-RU"/>
        </w:rPr>
      </w:pPr>
      <w:r w:rsidRPr="00713783">
        <w:rPr>
          <w:rFonts w:ascii="Times New Roman" w:hAnsi="Times New Roman"/>
          <w:i/>
          <w:sz w:val="24"/>
          <w:szCs w:val="24"/>
          <w:lang w:eastAsia="ru-RU"/>
        </w:rPr>
        <w:t>За год довелось нам испытать,</w:t>
      </w:r>
    </w:p>
    <w:p w:rsidR="00FA544A" w:rsidRPr="00713783" w:rsidRDefault="00FA544A" w:rsidP="00FA544A">
      <w:pPr>
        <w:pStyle w:val="a4"/>
        <w:rPr>
          <w:rFonts w:ascii="Times New Roman" w:hAnsi="Times New Roman"/>
          <w:i/>
          <w:sz w:val="24"/>
          <w:szCs w:val="24"/>
          <w:lang w:eastAsia="ru-RU"/>
        </w:rPr>
      </w:pPr>
      <w:r w:rsidRPr="00713783">
        <w:rPr>
          <w:rFonts w:ascii="Times New Roman" w:hAnsi="Times New Roman"/>
          <w:i/>
          <w:sz w:val="24"/>
          <w:szCs w:val="24"/>
          <w:lang w:eastAsia="ru-RU"/>
        </w:rPr>
        <w:t>Но стараний наших нам не жаль-</w:t>
      </w:r>
    </w:p>
    <w:p w:rsidR="00FA544A" w:rsidRPr="00713783" w:rsidRDefault="00FA544A" w:rsidP="00FA544A">
      <w:pPr>
        <w:pStyle w:val="a4"/>
        <w:rPr>
          <w:rFonts w:ascii="Times New Roman" w:hAnsi="Times New Roman"/>
          <w:i/>
          <w:sz w:val="24"/>
          <w:szCs w:val="24"/>
          <w:lang w:eastAsia="ru-RU"/>
        </w:rPr>
      </w:pPr>
      <w:r w:rsidRPr="00713783">
        <w:rPr>
          <w:rFonts w:ascii="Times New Roman" w:hAnsi="Times New Roman"/>
          <w:i/>
          <w:sz w:val="24"/>
          <w:szCs w:val="24"/>
          <w:lang w:eastAsia="ru-RU"/>
        </w:rPr>
        <w:t xml:space="preserve">Книги нам легко теперь читать! </w:t>
      </w:r>
    </w:p>
    <w:p w:rsidR="00183349" w:rsidRPr="00713783" w:rsidRDefault="00183349" w:rsidP="00C1166E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67BF4" w:rsidRPr="00713783" w:rsidRDefault="00167BF4" w:rsidP="00167BF4">
      <w:pPr>
        <w:pStyle w:val="a4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lastRenderedPageBreak/>
        <w:t>Дети исполняют песню «Праздник букваря»</w:t>
      </w:r>
    </w:p>
    <w:p w:rsidR="00183349" w:rsidRPr="00713783" w:rsidRDefault="00183349" w:rsidP="00167BF4">
      <w:pPr>
        <w:pStyle w:val="a4"/>
        <w:rPr>
          <w:rFonts w:ascii="Times New Roman" w:hAnsi="Times New Roman"/>
          <w:b/>
          <w:sz w:val="24"/>
          <w:szCs w:val="24"/>
        </w:rPr>
      </w:pPr>
    </w:p>
    <w:p w:rsidR="00167BF4" w:rsidRPr="00713783" w:rsidRDefault="00167BF4" w:rsidP="00167BF4">
      <w:pPr>
        <w:pStyle w:val="a4"/>
        <w:rPr>
          <w:rFonts w:ascii="Times New Roman" w:hAnsi="Times New Roman"/>
          <w:smallCaps/>
          <w:sz w:val="24"/>
          <w:szCs w:val="24"/>
        </w:rPr>
        <w:sectPr w:rsidR="00167BF4" w:rsidRPr="00713783" w:rsidSect="00AF18E0">
          <w:type w:val="continuous"/>
          <w:pgSz w:w="11906" w:h="16838"/>
          <w:pgMar w:top="1134" w:right="851" w:bottom="1134" w:left="1701" w:header="709" w:footer="709" w:gutter="0"/>
          <w:cols w:space="709"/>
          <w:docGrid w:linePitch="360"/>
        </w:sectPr>
      </w:pPr>
    </w:p>
    <w:p w:rsidR="00167BF4" w:rsidRPr="00D57D10" w:rsidRDefault="006841E6" w:rsidP="00167BF4">
      <w:pPr>
        <w:pStyle w:val="a4"/>
        <w:rPr>
          <w:rFonts w:ascii="Times New Roman" w:hAnsi="Times New Roman"/>
          <w:i/>
          <w:smallCaps/>
          <w:szCs w:val="24"/>
        </w:rPr>
      </w:pPr>
      <w:r w:rsidRPr="00D57D10">
        <w:rPr>
          <w:rFonts w:ascii="Times New Roman" w:hAnsi="Times New Roman"/>
          <w:i/>
          <w:smallCaps/>
          <w:szCs w:val="24"/>
          <w:lang w:val="en-US"/>
        </w:rPr>
        <w:lastRenderedPageBreak/>
        <w:t>i</w:t>
      </w:r>
      <w:r w:rsidRPr="00D57D10">
        <w:rPr>
          <w:rFonts w:ascii="Times New Roman" w:hAnsi="Times New Roman"/>
          <w:i/>
          <w:smallCaps/>
          <w:szCs w:val="24"/>
        </w:rPr>
        <w:t xml:space="preserve">.радуются дети, мамы и отцы,                                                                                     </w:t>
      </w:r>
    </w:p>
    <w:p w:rsidR="00167BF4" w:rsidRPr="00D57D10" w:rsidRDefault="00167BF4" w:rsidP="00167BF4">
      <w:pPr>
        <w:pStyle w:val="a4"/>
        <w:rPr>
          <w:rFonts w:ascii="Times New Roman" w:hAnsi="Times New Roman"/>
          <w:i/>
          <w:smallCaps/>
          <w:szCs w:val="24"/>
        </w:rPr>
        <w:sectPr w:rsidR="00167BF4" w:rsidRPr="00D57D10" w:rsidSect="00167BF4">
          <w:type w:val="continuous"/>
          <w:pgSz w:w="11906" w:h="16838"/>
          <w:pgMar w:top="1134" w:right="851" w:bottom="1134" w:left="1701" w:header="709" w:footer="709" w:gutter="0"/>
          <w:cols w:num="2" w:space="709"/>
          <w:docGrid w:linePitch="360"/>
        </w:sectPr>
      </w:pPr>
    </w:p>
    <w:p w:rsidR="00167BF4" w:rsidRPr="00D57D10" w:rsidRDefault="006841E6" w:rsidP="00167BF4">
      <w:pPr>
        <w:pStyle w:val="a4"/>
        <w:rPr>
          <w:rFonts w:ascii="Times New Roman" w:hAnsi="Times New Roman"/>
          <w:i/>
          <w:smallCaps/>
          <w:szCs w:val="24"/>
        </w:rPr>
      </w:pPr>
      <w:r w:rsidRPr="00D57D10">
        <w:rPr>
          <w:rFonts w:ascii="Times New Roman" w:hAnsi="Times New Roman"/>
          <w:i/>
          <w:smallCaps/>
          <w:szCs w:val="24"/>
        </w:rPr>
        <w:lastRenderedPageBreak/>
        <w:t>потому что вместе все мы молодцы.</w:t>
      </w:r>
    </w:p>
    <w:p w:rsidR="00167BF4" w:rsidRPr="00D57D10" w:rsidRDefault="006841E6" w:rsidP="00167BF4">
      <w:pPr>
        <w:pStyle w:val="a4"/>
        <w:rPr>
          <w:rFonts w:ascii="Times New Roman" w:hAnsi="Times New Roman"/>
          <w:i/>
          <w:smallCaps/>
          <w:szCs w:val="24"/>
        </w:rPr>
      </w:pPr>
      <w:r w:rsidRPr="00D57D10">
        <w:rPr>
          <w:rFonts w:ascii="Times New Roman" w:hAnsi="Times New Roman"/>
          <w:i/>
          <w:smallCaps/>
          <w:szCs w:val="24"/>
        </w:rPr>
        <w:t>в</w:t>
      </w:r>
      <w:r w:rsidR="00B25998" w:rsidRPr="00D57D10">
        <w:rPr>
          <w:rFonts w:ascii="Times New Roman" w:hAnsi="Times New Roman"/>
          <w:i/>
          <w:smallCaps/>
          <w:szCs w:val="24"/>
        </w:rPr>
        <w:t xml:space="preserve"> </w:t>
      </w:r>
      <w:r w:rsidRPr="00D57D10">
        <w:rPr>
          <w:rFonts w:ascii="Times New Roman" w:hAnsi="Times New Roman"/>
          <w:i/>
          <w:smallCaps/>
          <w:szCs w:val="24"/>
        </w:rPr>
        <w:t xml:space="preserve"> дошколён</w:t>
      </w:r>
      <w:r w:rsidR="00B25998" w:rsidRPr="00D57D10">
        <w:rPr>
          <w:rFonts w:ascii="Times New Roman" w:hAnsi="Times New Roman"/>
          <w:i/>
          <w:smallCaps/>
          <w:szCs w:val="24"/>
        </w:rPr>
        <w:t xml:space="preserve">о, </w:t>
      </w:r>
      <w:r w:rsidRPr="00D57D10">
        <w:rPr>
          <w:rFonts w:ascii="Times New Roman" w:hAnsi="Times New Roman"/>
          <w:i/>
          <w:smallCaps/>
          <w:szCs w:val="24"/>
        </w:rPr>
        <w:t xml:space="preserve"> видно водили,  вы не зря</w:t>
      </w:r>
    </w:p>
    <w:p w:rsidR="00167BF4" w:rsidRPr="00D57D10" w:rsidRDefault="006841E6" w:rsidP="00167BF4">
      <w:pPr>
        <w:pStyle w:val="a4"/>
        <w:rPr>
          <w:rStyle w:val="a5"/>
          <w:rFonts w:ascii="Times New Roman" w:hAnsi="Times New Roman"/>
          <w:i/>
          <w:color w:val="auto"/>
          <w:szCs w:val="24"/>
        </w:rPr>
      </w:pPr>
      <w:r w:rsidRPr="00D57D10">
        <w:rPr>
          <w:rFonts w:ascii="Times New Roman" w:hAnsi="Times New Roman"/>
          <w:i/>
          <w:smallCaps/>
          <w:szCs w:val="24"/>
        </w:rPr>
        <w:t>с буквами сдружились мы из букваря</w:t>
      </w:r>
    </w:p>
    <w:p w:rsidR="00167BF4" w:rsidRPr="00D57D10" w:rsidRDefault="006841E6" w:rsidP="00167BF4">
      <w:pPr>
        <w:pStyle w:val="a4"/>
        <w:rPr>
          <w:rFonts w:ascii="Times New Roman" w:hAnsi="Times New Roman"/>
          <w:i/>
          <w:szCs w:val="24"/>
        </w:rPr>
      </w:pPr>
      <w:r w:rsidRPr="00D57D10">
        <w:rPr>
          <w:rFonts w:ascii="Times New Roman" w:hAnsi="Times New Roman"/>
          <w:i/>
          <w:smallCaps/>
          <w:szCs w:val="24"/>
        </w:rPr>
        <w:t xml:space="preserve">                припев:</w:t>
      </w:r>
      <w:r w:rsidRPr="00D57D10">
        <w:rPr>
          <w:rFonts w:ascii="Times New Roman" w:hAnsi="Times New Roman"/>
          <w:i/>
          <w:smallCaps/>
          <w:szCs w:val="24"/>
        </w:rPr>
        <w:tab/>
      </w:r>
    </w:p>
    <w:p w:rsidR="00167BF4" w:rsidRPr="00D57D10" w:rsidRDefault="006841E6" w:rsidP="00167BF4">
      <w:pPr>
        <w:pStyle w:val="a4"/>
        <w:rPr>
          <w:rFonts w:ascii="Times New Roman" w:hAnsi="Times New Roman"/>
          <w:i/>
          <w:smallCaps/>
          <w:szCs w:val="24"/>
        </w:rPr>
      </w:pPr>
      <w:r w:rsidRPr="00D57D10">
        <w:rPr>
          <w:rFonts w:ascii="Times New Roman" w:hAnsi="Times New Roman"/>
          <w:i/>
          <w:smallCaps/>
          <w:szCs w:val="24"/>
        </w:rPr>
        <w:t>буквы разные от а до я</w:t>
      </w:r>
    </w:p>
    <w:p w:rsidR="00167BF4" w:rsidRPr="00D57D10" w:rsidRDefault="006841E6" w:rsidP="00167BF4">
      <w:pPr>
        <w:pStyle w:val="a4"/>
        <w:rPr>
          <w:rFonts w:ascii="Times New Roman" w:hAnsi="Times New Roman"/>
          <w:i/>
          <w:smallCaps/>
          <w:szCs w:val="24"/>
        </w:rPr>
      </w:pPr>
      <w:r w:rsidRPr="00D57D10">
        <w:rPr>
          <w:rFonts w:ascii="Times New Roman" w:hAnsi="Times New Roman"/>
          <w:i/>
          <w:smallCaps/>
          <w:szCs w:val="24"/>
        </w:rPr>
        <w:t>наши лучшие друзья</w:t>
      </w:r>
    </w:p>
    <w:p w:rsidR="00167BF4" w:rsidRPr="00D57D10" w:rsidRDefault="006841E6" w:rsidP="00167BF4">
      <w:pPr>
        <w:pStyle w:val="a4"/>
        <w:rPr>
          <w:rFonts w:ascii="Times New Roman" w:hAnsi="Times New Roman"/>
          <w:i/>
          <w:smallCaps/>
          <w:szCs w:val="24"/>
        </w:rPr>
      </w:pPr>
      <w:r w:rsidRPr="00D57D10">
        <w:rPr>
          <w:rFonts w:ascii="Times New Roman" w:hAnsi="Times New Roman"/>
          <w:i/>
          <w:smallCaps/>
          <w:szCs w:val="24"/>
        </w:rPr>
        <w:t>гласные и согласные</w:t>
      </w:r>
    </w:p>
    <w:p w:rsidR="00167BF4" w:rsidRPr="00D57D10" w:rsidRDefault="006841E6" w:rsidP="00167BF4">
      <w:pPr>
        <w:pStyle w:val="a4"/>
        <w:rPr>
          <w:rFonts w:ascii="Times New Roman" w:hAnsi="Times New Roman"/>
          <w:i/>
          <w:smallCaps/>
          <w:szCs w:val="24"/>
        </w:rPr>
      </w:pPr>
      <w:r w:rsidRPr="00D57D10">
        <w:rPr>
          <w:rFonts w:ascii="Times New Roman" w:hAnsi="Times New Roman"/>
          <w:i/>
          <w:smallCaps/>
          <w:szCs w:val="24"/>
        </w:rPr>
        <w:t xml:space="preserve">подружки дорогого букваря                                                                                         </w:t>
      </w:r>
    </w:p>
    <w:p w:rsidR="00167BF4" w:rsidRPr="00D57D10" w:rsidRDefault="006841E6" w:rsidP="00167BF4">
      <w:pPr>
        <w:pStyle w:val="a4"/>
        <w:rPr>
          <w:rFonts w:ascii="Times New Roman" w:hAnsi="Times New Roman"/>
          <w:i/>
          <w:smallCaps/>
          <w:szCs w:val="24"/>
        </w:rPr>
      </w:pPr>
      <w:r w:rsidRPr="00D57D10">
        <w:rPr>
          <w:rFonts w:ascii="Times New Roman" w:hAnsi="Times New Roman"/>
          <w:i/>
          <w:smallCaps/>
          <w:szCs w:val="24"/>
        </w:rPr>
        <w:t xml:space="preserve">                         ***</w:t>
      </w:r>
    </w:p>
    <w:p w:rsidR="00167BF4" w:rsidRPr="00D57D10" w:rsidRDefault="006841E6" w:rsidP="00167BF4">
      <w:pPr>
        <w:pStyle w:val="a4"/>
        <w:rPr>
          <w:rFonts w:ascii="Times New Roman" w:hAnsi="Times New Roman"/>
          <w:i/>
          <w:smallCaps/>
          <w:szCs w:val="24"/>
        </w:rPr>
      </w:pPr>
      <w:r w:rsidRPr="00D57D10">
        <w:rPr>
          <w:rFonts w:ascii="Times New Roman" w:hAnsi="Times New Roman"/>
          <w:i/>
          <w:smallCaps/>
          <w:szCs w:val="24"/>
          <w:lang w:val="en-US"/>
        </w:rPr>
        <w:lastRenderedPageBreak/>
        <w:t>ii</w:t>
      </w:r>
      <w:r w:rsidRPr="00D57D10">
        <w:rPr>
          <w:rFonts w:ascii="Times New Roman" w:hAnsi="Times New Roman"/>
          <w:i/>
          <w:smallCaps/>
          <w:szCs w:val="24"/>
        </w:rPr>
        <w:t>.</w:t>
      </w:r>
      <w:r w:rsidR="00D57D10">
        <w:rPr>
          <w:rFonts w:ascii="Times New Roman" w:hAnsi="Times New Roman"/>
          <w:i/>
          <w:smallCaps/>
          <w:szCs w:val="24"/>
        </w:rPr>
        <w:t xml:space="preserve"> </w:t>
      </w:r>
      <w:r w:rsidRPr="00D57D10">
        <w:rPr>
          <w:rFonts w:ascii="Times New Roman" w:hAnsi="Times New Roman"/>
          <w:i/>
          <w:smallCaps/>
          <w:szCs w:val="24"/>
        </w:rPr>
        <w:t xml:space="preserve">и не нужно к маме больше приставать.      </w:t>
      </w:r>
    </w:p>
    <w:p w:rsidR="00167BF4" w:rsidRPr="00D57D10" w:rsidRDefault="006841E6" w:rsidP="00167BF4">
      <w:pPr>
        <w:pStyle w:val="a4"/>
        <w:rPr>
          <w:rFonts w:ascii="Times New Roman" w:hAnsi="Times New Roman"/>
          <w:i/>
          <w:smallCaps/>
          <w:szCs w:val="24"/>
        </w:rPr>
      </w:pPr>
      <w:r w:rsidRPr="00D57D10">
        <w:rPr>
          <w:rFonts w:ascii="Times New Roman" w:hAnsi="Times New Roman"/>
          <w:i/>
          <w:smallCaps/>
          <w:szCs w:val="24"/>
        </w:rPr>
        <w:t>мож</w:t>
      </w:r>
      <w:r w:rsidR="00596EFF">
        <w:rPr>
          <w:rFonts w:ascii="Times New Roman" w:hAnsi="Times New Roman"/>
          <w:i/>
          <w:smallCaps/>
          <w:szCs w:val="24"/>
        </w:rPr>
        <w:t>ем мы и сами книжку прочитать.</w:t>
      </w:r>
      <w:r w:rsidRPr="00D57D10">
        <w:rPr>
          <w:rFonts w:ascii="Times New Roman" w:hAnsi="Times New Roman"/>
          <w:i/>
          <w:smallCaps/>
          <w:szCs w:val="24"/>
        </w:rPr>
        <w:t xml:space="preserve">       </w:t>
      </w:r>
    </w:p>
    <w:p w:rsidR="00167BF4" w:rsidRPr="00D57D10" w:rsidRDefault="006841E6" w:rsidP="00167BF4">
      <w:pPr>
        <w:pStyle w:val="a4"/>
        <w:rPr>
          <w:rFonts w:ascii="Times New Roman" w:hAnsi="Times New Roman"/>
          <w:i/>
          <w:smallCaps/>
          <w:szCs w:val="24"/>
        </w:rPr>
      </w:pPr>
      <w:r w:rsidRPr="00D57D10">
        <w:rPr>
          <w:rFonts w:ascii="Times New Roman" w:hAnsi="Times New Roman"/>
          <w:i/>
          <w:smallCaps/>
          <w:szCs w:val="24"/>
        </w:rPr>
        <w:t>буквы изучали мы из букваря</w:t>
      </w:r>
    </w:p>
    <w:p w:rsidR="00167BF4" w:rsidRPr="00D57D10" w:rsidRDefault="006841E6" w:rsidP="00167BF4">
      <w:pPr>
        <w:pStyle w:val="a4"/>
        <w:rPr>
          <w:rFonts w:ascii="Times New Roman" w:hAnsi="Times New Roman"/>
          <w:i/>
          <w:smallCaps/>
          <w:szCs w:val="24"/>
        </w:rPr>
      </w:pPr>
      <w:r w:rsidRPr="00D57D10">
        <w:rPr>
          <w:rFonts w:ascii="Times New Roman" w:hAnsi="Times New Roman"/>
          <w:i/>
          <w:smallCaps/>
          <w:szCs w:val="24"/>
        </w:rPr>
        <w:t>в дошколёнок</w:t>
      </w:r>
      <w:r w:rsidR="00B25998" w:rsidRPr="00D57D10">
        <w:rPr>
          <w:rFonts w:ascii="Times New Roman" w:hAnsi="Times New Roman"/>
          <w:i/>
          <w:smallCaps/>
          <w:szCs w:val="24"/>
        </w:rPr>
        <w:t>,</w:t>
      </w:r>
      <w:r w:rsidRPr="00D57D10">
        <w:rPr>
          <w:rFonts w:ascii="Times New Roman" w:hAnsi="Times New Roman"/>
          <w:i/>
          <w:smallCaps/>
          <w:szCs w:val="24"/>
        </w:rPr>
        <w:t xml:space="preserve"> видно водили,  вы не зря</w:t>
      </w:r>
    </w:p>
    <w:p w:rsidR="00167BF4" w:rsidRPr="00D57D10" w:rsidRDefault="00167BF4" w:rsidP="00167BF4">
      <w:pPr>
        <w:pStyle w:val="a4"/>
        <w:rPr>
          <w:rFonts w:ascii="Times New Roman" w:hAnsi="Times New Roman"/>
          <w:i/>
          <w:smallCaps/>
          <w:szCs w:val="24"/>
        </w:rPr>
      </w:pPr>
    </w:p>
    <w:p w:rsidR="00167BF4" w:rsidRPr="00D57D10" w:rsidRDefault="006841E6" w:rsidP="00167BF4">
      <w:pPr>
        <w:pStyle w:val="a4"/>
        <w:rPr>
          <w:rFonts w:ascii="Times New Roman" w:hAnsi="Times New Roman"/>
          <w:i/>
          <w:smallCaps/>
          <w:szCs w:val="24"/>
        </w:rPr>
      </w:pPr>
      <w:r w:rsidRPr="00D57D10">
        <w:rPr>
          <w:rFonts w:ascii="Times New Roman" w:hAnsi="Times New Roman"/>
          <w:i/>
          <w:smallCaps/>
          <w:szCs w:val="24"/>
          <w:lang w:val="en-US"/>
        </w:rPr>
        <w:t>iii</w:t>
      </w:r>
      <w:r w:rsidRPr="00D57D10">
        <w:rPr>
          <w:rFonts w:ascii="Times New Roman" w:hAnsi="Times New Roman"/>
          <w:i/>
          <w:smallCaps/>
          <w:szCs w:val="24"/>
        </w:rPr>
        <w:t xml:space="preserve">. радуются дети, мамы и отцы, </w:t>
      </w:r>
    </w:p>
    <w:p w:rsidR="00167BF4" w:rsidRPr="00D57D10" w:rsidRDefault="006841E6" w:rsidP="00167BF4">
      <w:pPr>
        <w:pStyle w:val="a4"/>
        <w:rPr>
          <w:rFonts w:ascii="Times New Roman" w:hAnsi="Times New Roman"/>
          <w:i/>
          <w:smallCaps/>
          <w:szCs w:val="24"/>
        </w:rPr>
      </w:pPr>
      <w:r w:rsidRPr="00D57D10">
        <w:rPr>
          <w:rFonts w:ascii="Times New Roman" w:hAnsi="Times New Roman"/>
          <w:i/>
          <w:smallCaps/>
          <w:szCs w:val="24"/>
        </w:rPr>
        <w:t xml:space="preserve">потому что вместе все мы молодцы       </w:t>
      </w:r>
    </w:p>
    <w:p w:rsidR="00167BF4" w:rsidRPr="00D57D10" w:rsidRDefault="006841E6" w:rsidP="00167BF4">
      <w:pPr>
        <w:pStyle w:val="a4"/>
        <w:rPr>
          <w:rFonts w:ascii="Times New Roman" w:hAnsi="Times New Roman"/>
          <w:i/>
          <w:smallCaps/>
          <w:szCs w:val="24"/>
        </w:rPr>
      </w:pPr>
      <w:r w:rsidRPr="00D57D10">
        <w:rPr>
          <w:rFonts w:ascii="Times New Roman" w:hAnsi="Times New Roman"/>
          <w:i/>
          <w:smallCaps/>
          <w:szCs w:val="24"/>
        </w:rPr>
        <w:t xml:space="preserve">  и любую трудность мы переживем</w:t>
      </w:r>
    </w:p>
    <w:p w:rsidR="00167BF4" w:rsidRPr="00D57D10" w:rsidRDefault="006841E6" w:rsidP="00167BF4">
      <w:pPr>
        <w:pStyle w:val="a4"/>
        <w:rPr>
          <w:rFonts w:ascii="Times New Roman" w:hAnsi="Times New Roman"/>
          <w:i/>
          <w:smallCaps/>
          <w:szCs w:val="24"/>
        </w:rPr>
      </w:pPr>
      <w:r w:rsidRPr="00D57D10">
        <w:rPr>
          <w:rFonts w:ascii="Times New Roman" w:hAnsi="Times New Roman"/>
          <w:i/>
          <w:smallCaps/>
          <w:szCs w:val="24"/>
        </w:rPr>
        <w:t xml:space="preserve"> победила дружба вместе с букварем</w:t>
      </w:r>
    </w:p>
    <w:p w:rsidR="00B25998" w:rsidRPr="00713783" w:rsidRDefault="00B25998" w:rsidP="00167BF4">
      <w:pPr>
        <w:pStyle w:val="a4"/>
        <w:rPr>
          <w:rFonts w:ascii="Times New Roman" w:hAnsi="Times New Roman"/>
          <w:i/>
          <w:smallCaps/>
          <w:sz w:val="24"/>
          <w:szCs w:val="24"/>
        </w:rPr>
        <w:sectPr w:rsidR="00B25998" w:rsidRPr="00713783" w:rsidSect="00167BF4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7440D4" w:rsidRPr="00713783" w:rsidRDefault="006841E6" w:rsidP="007440D4">
      <w:pPr>
        <w:pStyle w:val="a4"/>
        <w:rPr>
          <w:rFonts w:ascii="Times New Roman" w:hAnsi="Times New Roman"/>
          <w:i/>
          <w:smallCaps/>
          <w:sz w:val="24"/>
          <w:szCs w:val="24"/>
        </w:rPr>
      </w:pPr>
      <w:r w:rsidRPr="00713783">
        <w:rPr>
          <w:rFonts w:ascii="Times New Roman" w:hAnsi="Times New Roman"/>
          <w:i/>
          <w:smallCaps/>
          <w:sz w:val="24"/>
          <w:szCs w:val="24"/>
        </w:rPr>
        <w:lastRenderedPageBreak/>
        <w:t xml:space="preserve">                                                          </w:t>
      </w:r>
    </w:p>
    <w:p w:rsidR="005977CA" w:rsidRPr="00713783" w:rsidRDefault="007440D4" w:rsidP="00167BF4">
      <w:pPr>
        <w:pStyle w:val="a4"/>
        <w:rPr>
          <w:rFonts w:ascii="Times New Roman" w:hAnsi="Times New Roman"/>
          <w:b/>
          <w:i/>
          <w:smallCaps/>
          <w:sz w:val="24"/>
          <w:szCs w:val="24"/>
        </w:rPr>
      </w:pPr>
      <w:r w:rsidRPr="00713783">
        <w:rPr>
          <w:rFonts w:ascii="Times New Roman" w:hAnsi="Times New Roman"/>
          <w:b/>
          <w:i/>
          <w:smallCaps/>
          <w:sz w:val="24"/>
          <w:szCs w:val="24"/>
        </w:rPr>
        <w:t xml:space="preserve">                              </w:t>
      </w:r>
      <w:r w:rsidR="00636CB5">
        <w:rPr>
          <w:rFonts w:ascii="Times New Roman" w:hAnsi="Times New Roman"/>
          <w:b/>
          <w:i/>
          <w:smallCaps/>
          <w:noProof/>
          <w:sz w:val="24"/>
          <w:szCs w:val="24"/>
          <w:lang w:eastAsia="ru-RU"/>
        </w:rPr>
        <w:drawing>
          <wp:inline distT="0" distB="0" distL="0" distR="0">
            <wp:extent cx="2940050" cy="1962150"/>
            <wp:effectExtent l="0" t="0" r="0" b="0"/>
            <wp:docPr id="13" name="Рисунок 14" descr="F:\фото выпускной\IMG_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F:\фото выпускной\IMG_134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783">
        <w:rPr>
          <w:rFonts w:ascii="Times New Roman" w:hAnsi="Times New Roman"/>
          <w:b/>
          <w:i/>
          <w:smallCaps/>
          <w:sz w:val="24"/>
          <w:szCs w:val="24"/>
        </w:rPr>
        <w:t xml:space="preserve">                                          </w:t>
      </w:r>
    </w:p>
    <w:p w:rsidR="00167BF4" w:rsidRPr="00713783" w:rsidRDefault="005977CA" w:rsidP="00167BF4">
      <w:pPr>
        <w:pStyle w:val="a4"/>
        <w:rPr>
          <w:rFonts w:ascii="Times New Roman" w:hAnsi="Times New Roman"/>
          <w:b/>
          <w:i/>
          <w:smallCaps/>
          <w:sz w:val="24"/>
          <w:szCs w:val="24"/>
        </w:rPr>
      </w:pPr>
      <w:r w:rsidRPr="00713783">
        <w:rPr>
          <w:rFonts w:ascii="Times New Roman" w:hAnsi="Times New Roman"/>
          <w:b/>
          <w:i/>
          <w:smallCaps/>
          <w:sz w:val="24"/>
          <w:szCs w:val="24"/>
        </w:rPr>
        <w:t xml:space="preserve">                                                           </w:t>
      </w:r>
      <w:r w:rsidR="007440D4" w:rsidRPr="00713783">
        <w:rPr>
          <w:rFonts w:ascii="Times New Roman" w:hAnsi="Times New Roman"/>
          <w:b/>
          <w:i/>
          <w:smallCaps/>
          <w:sz w:val="24"/>
          <w:szCs w:val="24"/>
        </w:rPr>
        <w:t xml:space="preserve"> </w:t>
      </w:r>
      <w:r w:rsidR="005625E2" w:rsidRPr="00713783">
        <w:rPr>
          <w:rFonts w:ascii="Times New Roman" w:hAnsi="Times New Roman"/>
          <w:b/>
          <w:i/>
          <w:smallCaps/>
          <w:sz w:val="24"/>
          <w:szCs w:val="24"/>
        </w:rPr>
        <w:t>«ПЕРЕМЕНА»</w:t>
      </w:r>
    </w:p>
    <w:p w:rsidR="00167BF4" w:rsidRPr="00713783" w:rsidRDefault="00167BF4" w:rsidP="00167BF4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 Ребёнок пробегает круг со звонком.</w:t>
      </w:r>
      <w:r w:rsidR="00B20926" w:rsidRPr="00713783">
        <w:rPr>
          <w:rFonts w:ascii="Times New Roman" w:hAnsi="Times New Roman"/>
          <w:b/>
          <w:sz w:val="24"/>
          <w:szCs w:val="24"/>
        </w:rPr>
        <w:t xml:space="preserve"> Появляется табличка «ПЕРЕМЕНА»</w:t>
      </w:r>
      <w:r w:rsidR="006841E6" w:rsidRPr="00713783">
        <w:rPr>
          <w:rFonts w:ascii="Times New Roman" w:hAnsi="Times New Roman"/>
          <w:b/>
          <w:sz w:val="24"/>
          <w:szCs w:val="24"/>
        </w:rPr>
        <w:t>. Дети садятся на свои места.</w:t>
      </w:r>
    </w:p>
    <w:p w:rsidR="005747EF" w:rsidRPr="00713783" w:rsidRDefault="005747EF" w:rsidP="00167BF4">
      <w:pPr>
        <w:spacing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713783">
        <w:rPr>
          <w:rFonts w:ascii="Times New Roman" w:hAnsi="Times New Roman"/>
          <w:b/>
          <w:i/>
          <w:sz w:val="24"/>
          <w:szCs w:val="24"/>
        </w:rPr>
        <w:t>Педагог:</w:t>
      </w:r>
    </w:p>
    <w:p w:rsidR="00167BF4" w:rsidRPr="00713783" w:rsidRDefault="005747EF" w:rsidP="00167BF4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>Что же значит этот звон</w:t>
      </w:r>
      <w:r w:rsidR="001149F2" w:rsidRPr="00713783">
        <w:rPr>
          <w:rFonts w:ascii="Times New Roman" w:hAnsi="Times New Roman"/>
          <w:i/>
          <w:sz w:val="24"/>
          <w:szCs w:val="24"/>
        </w:rPr>
        <w:t>?</w:t>
      </w:r>
    </w:p>
    <w:p w:rsidR="005747EF" w:rsidRPr="00713783" w:rsidRDefault="005747EF" w:rsidP="00167BF4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>Переменка за углом.</w:t>
      </w:r>
    </w:p>
    <w:p w:rsidR="00167BF4" w:rsidRPr="00713783" w:rsidRDefault="00167BF4" w:rsidP="00167BF4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>Перемена, переменка!</w:t>
      </w:r>
    </w:p>
    <w:p w:rsidR="00167BF4" w:rsidRPr="00713783" w:rsidRDefault="00167BF4" w:rsidP="00167BF4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 xml:space="preserve"> Отдохните хорошенько!</w:t>
      </w:r>
    </w:p>
    <w:p w:rsidR="00167BF4" w:rsidRPr="00713783" w:rsidRDefault="00167BF4" w:rsidP="00167BF4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 xml:space="preserve"> Можно бегать и шуметь,</w:t>
      </w:r>
    </w:p>
    <w:p w:rsidR="00167BF4" w:rsidRPr="00713783" w:rsidRDefault="00167BF4" w:rsidP="00167BF4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 xml:space="preserve"> Танцевать и песни петь,</w:t>
      </w:r>
    </w:p>
    <w:p w:rsidR="00167BF4" w:rsidRPr="00713783" w:rsidRDefault="00167BF4" w:rsidP="00167BF4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 xml:space="preserve"> Можно сесть и помолчать,</w:t>
      </w:r>
    </w:p>
    <w:p w:rsidR="005625E2" w:rsidRPr="00713783" w:rsidRDefault="00167BF4" w:rsidP="005747EF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 xml:space="preserve"> Только – чур – нельзя скучать!</w:t>
      </w:r>
    </w:p>
    <w:p w:rsidR="005625E2" w:rsidRPr="00713783" w:rsidRDefault="005625E2" w:rsidP="005625E2">
      <w:pPr>
        <w:pStyle w:val="a4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 w:rsidRPr="00713783">
        <w:rPr>
          <w:rFonts w:ascii="Times New Roman" w:hAnsi="Times New Roman"/>
          <w:b/>
          <w:sz w:val="24"/>
          <w:szCs w:val="24"/>
        </w:rPr>
        <w:t>УРОК: «Занимательное письмо»</w:t>
      </w:r>
    </w:p>
    <w:p w:rsidR="005747EF" w:rsidRDefault="005747EF" w:rsidP="005747EF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Звенит звонок. Появляется табличка «Занимательное письмо»</w:t>
      </w:r>
    </w:p>
    <w:p w:rsidR="00B25998" w:rsidRPr="00713783" w:rsidRDefault="00B25998" w:rsidP="005747EF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5747EF" w:rsidRPr="00713783" w:rsidRDefault="005747EF" w:rsidP="00C1166E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C1166E" w:rsidRPr="00713783" w:rsidRDefault="00C1166E" w:rsidP="00C1166E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Уч</w:t>
      </w:r>
      <w:r w:rsidR="00596EFF">
        <w:rPr>
          <w:rFonts w:ascii="Times New Roman" w:hAnsi="Times New Roman"/>
          <w:b/>
          <w:sz w:val="24"/>
          <w:szCs w:val="24"/>
        </w:rPr>
        <w:t>еник:</w:t>
      </w:r>
    </w:p>
    <w:p w:rsidR="00B25998" w:rsidRDefault="00B25998" w:rsidP="00B20926">
      <w:pPr>
        <w:pStyle w:val="a4"/>
        <w:rPr>
          <w:rFonts w:ascii="Times New Roman" w:hAnsi="Times New Roman"/>
          <w:sz w:val="24"/>
          <w:szCs w:val="24"/>
          <w:lang w:eastAsia="ru-RU"/>
        </w:rPr>
        <w:sectPr w:rsidR="00B25998" w:rsidSect="00014AB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20926" w:rsidRPr="00713783" w:rsidRDefault="00B20926" w:rsidP="00B20926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713783">
        <w:rPr>
          <w:rFonts w:ascii="Times New Roman" w:hAnsi="Times New Roman"/>
          <w:sz w:val="24"/>
          <w:szCs w:val="24"/>
          <w:lang w:eastAsia="ru-RU"/>
        </w:rPr>
        <w:lastRenderedPageBreak/>
        <w:t xml:space="preserve">Да, буквы писать — очень трудное дело! </w:t>
      </w:r>
    </w:p>
    <w:p w:rsidR="00B20926" w:rsidRPr="00713783" w:rsidRDefault="00B20926" w:rsidP="00B20926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713783">
        <w:rPr>
          <w:rFonts w:ascii="Times New Roman" w:hAnsi="Times New Roman"/>
          <w:sz w:val="24"/>
          <w:szCs w:val="24"/>
          <w:lang w:eastAsia="ru-RU"/>
        </w:rPr>
        <w:t xml:space="preserve">И в этом сегодня признаюсь я смело. </w:t>
      </w:r>
    </w:p>
    <w:p w:rsidR="00B20926" w:rsidRPr="00713783" w:rsidRDefault="00B20926" w:rsidP="00B20926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713783">
        <w:rPr>
          <w:rFonts w:ascii="Times New Roman" w:hAnsi="Times New Roman"/>
          <w:sz w:val="24"/>
          <w:szCs w:val="24"/>
          <w:lang w:eastAsia="ru-RU"/>
        </w:rPr>
        <w:t xml:space="preserve">Другие вот пишут легко и красиво, </w:t>
      </w:r>
    </w:p>
    <w:p w:rsidR="00B20926" w:rsidRPr="00713783" w:rsidRDefault="00B20926" w:rsidP="00B20926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713783">
        <w:rPr>
          <w:rFonts w:ascii="Times New Roman" w:hAnsi="Times New Roman"/>
          <w:sz w:val="24"/>
          <w:szCs w:val="24"/>
          <w:lang w:eastAsia="ru-RU"/>
        </w:rPr>
        <w:t xml:space="preserve">А я, что ни сделаю, — косо да криво. </w:t>
      </w:r>
    </w:p>
    <w:p w:rsidR="00B20926" w:rsidRPr="00713783" w:rsidRDefault="00B20926" w:rsidP="00B20926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713783">
        <w:rPr>
          <w:rFonts w:ascii="Times New Roman" w:hAnsi="Times New Roman"/>
          <w:sz w:val="24"/>
          <w:szCs w:val="24"/>
          <w:lang w:eastAsia="ru-RU"/>
        </w:rPr>
        <w:t xml:space="preserve">Заглянешь, бывало, в чужие тетради — </w:t>
      </w:r>
    </w:p>
    <w:p w:rsidR="00B20926" w:rsidRPr="00713783" w:rsidRDefault="00B20926" w:rsidP="00B20926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713783">
        <w:rPr>
          <w:rFonts w:ascii="Times New Roman" w:hAnsi="Times New Roman"/>
          <w:sz w:val="24"/>
          <w:szCs w:val="24"/>
          <w:lang w:eastAsia="ru-RU"/>
        </w:rPr>
        <w:t xml:space="preserve">Слова, как солдаты, стоят на параде. </w:t>
      </w:r>
    </w:p>
    <w:p w:rsidR="00B20926" w:rsidRPr="00713783" w:rsidRDefault="00B20926" w:rsidP="00B20926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713783">
        <w:rPr>
          <w:rFonts w:ascii="Times New Roman" w:hAnsi="Times New Roman"/>
          <w:sz w:val="24"/>
          <w:szCs w:val="24"/>
          <w:lang w:eastAsia="ru-RU"/>
        </w:rPr>
        <w:t xml:space="preserve">А тут... словно буря прошла по странице. </w:t>
      </w:r>
    </w:p>
    <w:p w:rsidR="00B20926" w:rsidRDefault="00B20926" w:rsidP="00B20926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713783">
        <w:rPr>
          <w:rFonts w:ascii="Times New Roman" w:hAnsi="Times New Roman"/>
          <w:sz w:val="24"/>
          <w:szCs w:val="24"/>
          <w:lang w:eastAsia="ru-RU"/>
        </w:rPr>
        <w:t>Пора, эх, пора бы и мне научиться!</w:t>
      </w:r>
    </w:p>
    <w:p w:rsidR="00B25998" w:rsidRPr="00713783" w:rsidRDefault="00636CB5" w:rsidP="00B20926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54250" cy="1504950"/>
            <wp:effectExtent l="0" t="0" r="0" b="0"/>
            <wp:docPr id="14" name="Рисунок 15" descr="F:\фото выпускной\IMG_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F:\фото выпускной\IMG_134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998" w:rsidRDefault="00B25998" w:rsidP="00B20926">
      <w:pPr>
        <w:pStyle w:val="a4"/>
        <w:rPr>
          <w:rFonts w:ascii="Times New Roman" w:hAnsi="Times New Roman"/>
          <w:b/>
          <w:bCs/>
          <w:sz w:val="24"/>
          <w:szCs w:val="24"/>
          <w:lang w:eastAsia="ru-RU"/>
        </w:rPr>
        <w:sectPr w:rsidR="00B25998" w:rsidSect="00B2599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20926" w:rsidRPr="00713783" w:rsidRDefault="00B20926" w:rsidP="00B20926">
      <w:pPr>
        <w:pStyle w:val="a4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20926" w:rsidRPr="00713783" w:rsidRDefault="00B20926" w:rsidP="00B20926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713783">
        <w:rPr>
          <w:rFonts w:ascii="Times New Roman" w:hAnsi="Times New Roman"/>
          <w:b/>
          <w:bCs/>
          <w:sz w:val="24"/>
          <w:szCs w:val="24"/>
          <w:lang w:eastAsia="ru-RU"/>
        </w:rPr>
        <w:t>Педагог.</w:t>
      </w:r>
      <w:r w:rsidRPr="00713783">
        <w:rPr>
          <w:rFonts w:ascii="Times New Roman" w:hAnsi="Times New Roman"/>
          <w:sz w:val="24"/>
          <w:szCs w:val="24"/>
          <w:lang w:eastAsia="ru-RU"/>
        </w:rPr>
        <w:t xml:space="preserve"> Писать надо не только красиво, но и правильно.</w:t>
      </w:r>
    </w:p>
    <w:p w:rsidR="00B20926" w:rsidRPr="00713783" w:rsidRDefault="00B20926" w:rsidP="00B20926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B20926" w:rsidRPr="00713783" w:rsidRDefault="00B20926" w:rsidP="00B20926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Ученик . </w:t>
      </w:r>
    </w:p>
    <w:p w:rsidR="00B20926" w:rsidRPr="00713783" w:rsidRDefault="00B20926" w:rsidP="00B20926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713783">
        <w:rPr>
          <w:rFonts w:ascii="Times New Roman" w:hAnsi="Times New Roman"/>
          <w:sz w:val="24"/>
          <w:szCs w:val="24"/>
          <w:lang w:eastAsia="ru-RU"/>
        </w:rPr>
        <w:t>Ученик ты будешь славный,</w:t>
      </w:r>
    </w:p>
    <w:p w:rsidR="00B20926" w:rsidRPr="00713783" w:rsidRDefault="00B20926" w:rsidP="00B20926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713783">
        <w:rPr>
          <w:rFonts w:ascii="Times New Roman" w:hAnsi="Times New Roman"/>
          <w:sz w:val="24"/>
          <w:szCs w:val="24"/>
          <w:lang w:eastAsia="ru-RU"/>
        </w:rPr>
        <w:t>Коль начнешь писать с заглавной.</w:t>
      </w:r>
    </w:p>
    <w:p w:rsidR="00B20926" w:rsidRPr="00713783" w:rsidRDefault="00B20926" w:rsidP="00B20926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713783">
        <w:rPr>
          <w:rFonts w:ascii="Times New Roman" w:hAnsi="Times New Roman"/>
          <w:sz w:val="24"/>
          <w:szCs w:val="24"/>
          <w:lang w:eastAsia="ru-RU"/>
        </w:rPr>
        <w:t xml:space="preserve">И возьмешь в соображенье </w:t>
      </w:r>
    </w:p>
    <w:p w:rsidR="00B20926" w:rsidRPr="00713783" w:rsidRDefault="00B20926" w:rsidP="00B20926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713783">
        <w:rPr>
          <w:rFonts w:ascii="Times New Roman" w:hAnsi="Times New Roman"/>
          <w:sz w:val="24"/>
          <w:szCs w:val="24"/>
          <w:lang w:eastAsia="ru-RU"/>
        </w:rPr>
        <w:t xml:space="preserve">Точкой кончить предложенье. </w:t>
      </w:r>
    </w:p>
    <w:p w:rsidR="005625E2" w:rsidRPr="00713783" w:rsidRDefault="005625E2" w:rsidP="005625E2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Ученик . </w:t>
      </w:r>
    </w:p>
    <w:p w:rsidR="00B20926" w:rsidRPr="00713783" w:rsidRDefault="00B20926" w:rsidP="00B20926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713783">
        <w:rPr>
          <w:rFonts w:ascii="Times New Roman" w:hAnsi="Times New Roman"/>
          <w:sz w:val="24"/>
          <w:szCs w:val="24"/>
          <w:lang w:eastAsia="ru-RU"/>
        </w:rPr>
        <w:t xml:space="preserve">Не забудь и знаки прочие: </w:t>
      </w:r>
    </w:p>
    <w:p w:rsidR="00B20926" w:rsidRPr="00713783" w:rsidRDefault="00B20926" w:rsidP="00B20926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713783">
        <w:rPr>
          <w:rFonts w:ascii="Times New Roman" w:hAnsi="Times New Roman"/>
          <w:sz w:val="24"/>
          <w:szCs w:val="24"/>
          <w:lang w:eastAsia="ru-RU"/>
        </w:rPr>
        <w:t xml:space="preserve">Запятую, многоточие... </w:t>
      </w:r>
    </w:p>
    <w:p w:rsidR="00B20926" w:rsidRPr="00713783" w:rsidRDefault="00B20926" w:rsidP="00B20926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713783">
        <w:rPr>
          <w:rFonts w:ascii="Times New Roman" w:hAnsi="Times New Roman"/>
          <w:sz w:val="24"/>
          <w:szCs w:val="24"/>
          <w:lang w:eastAsia="ru-RU"/>
        </w:rPr>
        <w:t xml:space="preserve">Знаки препинания </w:t>
      </w:r>
    </w:p>
    <w:p w:rsidR="00B20926" w:rsidRPr="00713783" w:rsidRDefault="00B20926" w:rsidP="00B20926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713783">
        <w:rPr>
          <w:rFonts w:ascii="Times New Roman" w:hAnsi="Times New Roman"/>
          <w:sz w:val="24"/>
          <w:szCs w:val="24"/>
          <w:lang w:eastAsia="ru-RU"/>
        </w:rPr>
        <w:t xml:space="preserve">Нужны нам, как дыхание. </w:t>
      </w:r>
    </w:p>
    <w:p w:rsidR="00B20926" w:rsidRPr="00713783" w:rsidRDefault="00B20926" w:rsidP="00B20926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Ученик . </w:t>
      </w:r>
    </w:p>
    <w:p w:rsidR="00B20926" w:rsidRPr="00713783" w:rsidRDefault="00B20926" w:rsidP="00B20926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713783">
        <w:rPr>
          <w:rFonts w:ascii="Times New Roman" w:hAnsi="Times New Roman"/>
          <w:sz w:val="24"/>
          <w:szCs w:val="24"/>
          <w:lang w:eastAsia="ru-RU"/>
        </w:rPr>
        <w:t xml:space="preserve">В сочетаниях ЖИ-ШИ </w:t>
      </w:r>
    </w:p>
    <w:p w:rsidR="00B20926" w:rsidRPr="00713783" w:rsidRDefault="00B20926" w:rsidP="00B20926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713783">
        <w:rPr>
          <w:rFonts w:ascii="Times New Roman" w:hAnsi="Times New Roman"/>
          <w:sz w:val="24"/>
          <w:szCs w:val="24"/>
          <w:lang w:eastAsia="ru-RU"/>
        </w:rPr>
        <w:t xml:space="preserve">Только И всегда пиши. </w:t>
      </w:r>
    </w:p>
    <w:p w:rsidR="00B20926" w:rsidRPr="00713783" w:rsidRDefault="00B20926" w:rsidP="00B20926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713783">
        <w:rPr>
          <w:rFonts w:ascii="Times New Roman" w:hAnsi="Times New Roman"/>
          <w:sz w:val="24"/>
          <w:szCs w:val="24"/>
          <w:lang w:eastAsia="ru-RU"/>
        </w:rPr>
        <w:t xml:space="preserve">В сочетаниях ЧА-ЩА </w:t>
      </w:r>
    </w:p>
    <w:p w:rsidR="00B20926" w:rsidRPr="00713783" w:rsidRDefault="00B20926" w:rsidP="00B20926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713783">
        <w:rPr>
          <w:rFonts w:ascii="Times New Roman" w:hAnsi="Times New Roman"/>
          <w:sz w:val="24"/>
          <w:szCs w:val="24"/>
          <w:lang w:eastAsia="ru-RU"/>
        </w:rPr>
        <w:t xml:space="preserve">Пишем только букву А. </w:t>
      </w:r>
    </w:p>
    <w:p w:rsidR="00B20926" w:rsidRPr="00713783" w:rsidRDefault="00B20926" w:rsidP="00B20926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713783">
        <w:rPr>
          <w:rFonts w:ascii="Times New Roman" w:hAnsi="Times New Roman"/>
          <w:sz w:val="24"/>
          <w:szCs w:val="24"/>
          <w:lang w:eastAsia="ru-RU"/>
        </w:rPr>
        <w:t xml:space="preserve">В сочетаниях ЧУ-ЩУ </w:t>
      </w:r>
    </w:p>
    <w:p w:rsidR="00B20926" w:rsidRPr="00713783" w:rsidRDefault="00B20926" w:rsidP="00B20926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713783">
        <w:rPr>
          <w:rFonts w:ascii="Times New Roman" w:hAnsi="Times New Roman"/>
          <w:sz w:val="24"/>
          <w:szCs w:val="24"/>
          <w:lang w:eastAsia="ru-RU"/>
        </w:rPr>
        <w:t xml:space="preserve">Пишут только букву У. </w:t>
      </w:r>
    </w:p>
    <w:p w:rsidR="005625E2" w:rsidRPr="00713783" w:rsidRDefault="005625E2" w:rsidP="005625E2">
      <w:pPr>
        <w:pStyle w:val="a4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</w:t>
      </w:r>
      <w:r w:rsidRPr="00713783">
        <w:rPr>
          <w:rFonts w:ascii="Times New Roman" w:hAnsi="Times New Roman"/>
          <w:b/>
          <w:sz w:val="24"/>
          <w:szCs w:val="24"/>
        </w:rPr>
        <w:t>«ПЕРЕМЕНА»</w:t>
      </w:r>
    </w:p>
    <w:p w:rsidR="005625E2" w:rsidRPr="00713783" w:rsidRDefault="005625E2" w:rsidP="00B20926">
      <w:pPr>
        <w:pStyle w:val="a4"/>
        <w:rPr>
          <w:rFonts w:ascii="Times New Roman" w:hAnsi="Times New Roman"/>
          <w:sz w:val="24"/>
          <w:szCs w:val="24"/>
          <w:lang w:eastAsia="ru-RU"/>
        </w:rPr>
      </w:pPr>
    </w:p>
    <w:p w:rsidR="00890B6A" w:rsidRPr="00713783" w:rsidRDefault="00B20926" w:rsidP="00B20926">
      <w:pPr>
        <w:pStyle w:val="a4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Звенит звонок. Появляется табличка «ПЕРЕМЕНА»</w:t>
      </w:r>
    </w:p>
    <w:p w:rsidR="00B20926" w:rsidRPr="00713783" w:rsidRDefault="005625E2" w:rsidP="00B20926">
      <w:pPr>
        <w:pStyle w:val="a4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Педагог:</w:t>
      </w:r>
    </w:p>
    <w:p w:rsidR="00B20926" w:rsidRPr="00713783" w:rsidRDefault="00B20926" w:rsidP="00B20926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Перемена, перемена!</w:t>
      </w:r>
    </w:p>
    <w:p w:rsidR="00B20926" w:rsidRPr="00713783" w:rsidRDefault="00B20926" w:rsidP="00B20926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Класс, как улей, загудел.</w:t>
      </w:r>
    </w:p>
    <w:p w:rsidR="00B20926" w:rsidRPr="00713783" w:rsidRDefault="00B20926" w:rsidP="00B20926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Нужно сделать непременно</w:t>
      </w:r>
    </w:p>
    <w:p w:rsidR="00B20926" w:rsidRPr="00713783" w:rsidRDefault="00B20926" w:rsidP="00B20926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Столько самых важных дел!</w:t>
      </w:r>
    </w:p>
    <w:p w:rsidR="00B20926" w:rsidRPr="00713783" w:rsidRDefault="00B20926" w:rsidP="00B20926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Обменяться новостями,</w:t>
      </w:r>
    </w:p>
    <w:p w:rsidR="00B20926" w:rsidRPr="00713783" w:rsidRDefault="00B20926" w:rsidP="00B20926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Став с подружками в кружок, </w:t>
      </w:r>
    </w:p>
    <w:p w:rsidR="00B20926" w:rsidRPr="00713783" w:rsidRDefault="00B20926" w:rsidP="00B20926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Поиграть в футбол с друзьями,</w:t>
      </w:r>
    </w:p>
    <w:p w:rsidR="00B20926" w:rsidRPr="00713783" w:rsidRDefault="00AD30C6" w:rsidP="00B20926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Съесть  печенье,</w:t>
      </w:r>
      <w:r w:rsidR="00B20926" w:rsidRPr="00713783">
        <w:rPr>
          <w:rFonts w:ascii="Times New Roman" w:hAnsi="Times New Roman"/>
          <w:sz w:val="24"/>
          <w:szCs w:val="24"/>
        </w:rPr>
        <w:t xml:space="preserve"> пирожок. </w:t>
      </w:r>
    </w:p>
    <w:p w:rsidR="00B20926" w:rsidRPr="00713783" w:rsidRDefault="00AD30C6" w:rsidP="00B20926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По коридору </w:t>
      </w:r>
      <w:r w:rsidR="00B20926" w:rsidRPr="00713783">
        <w:rPr>
          <w:rFonts w:ascii="Times New Roman" w:hAnsi="Times New Roman"/>
          <w:sz w:val="24"/>
          <w:szCs w:val="24"/>
        </w:rPr>
        <w:t xml:space="preserve"> бегут спортсмены.</w:t>
      </w:r>
    </w:p>
    <w:p w:rsidR="00B20926" w:rsidRPr="00713783" w:rsidRDefault="00B20926" w:rsidP="00B20926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И дерутся шалуны... </w:t>
      </w:r>
    </w:p>
    <w:p w:rsidR="00B20926" w:rsidRPr="00713783" w:rsidRDefault="00B20926" w:rsidP="00B20926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Перемены так мгновенны,</w:t>
      </w:r>
    </w:p>
    <w:p w:rsidR="00B20926" w:rsidRPr="00713783" w:rsidRDefault="00B20926" w:rsidP="00B20926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А уроки так длинны!</w:t>
      </w:r>
    </w:p>
    <w:p w:rsidR="00713783" w:rsidRDefault="005625E2" w:rsidP="005625E2">
      <w:pPr>
        <w:pStyle w:val="a4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                                                   </w:t>
      </w:r>
    </w:p>
    <w:p w:rsidR="005625E2" w:rsidRPr="00713783" w:rsidRDefault="005625E2" w:rsidP="005625E2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УРОК: «Математика»</w:t>
      </w:r>
    </w:p>
    <w:p w:rsidR="00B25998" w:rsidRPr="00B25998" w:rsidRDefault="001149F2" w:rsidP="001149F2">
      <w:pPr>
        <w:pStyle w:val="a4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Звенит звонок. Появляется табличка "Математика»</w:t>
      </w:r>
    </w:p>
    <w:p w:rsidR="005625E2" w:rsidRPr="00713783" w:rsidRDefault="001149F2" w:rsidP="001149F2">
      <w:pPr>
        <w:pStyle w:val="a4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Ученик:</w:t>
      </w:r>
    </w:p>
    <w:p w:rsidR="00B25998" w:rsidRDefault="00B25998" w:rsidP="001149F2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  <w:sectPr w:rsidR="00B25998" w:rsidSect="00014AB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625E2" w:rsidRPr="00713783" w:rsidRDefault="005625E2" w:rsidP="001149F2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378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Математика повсюду,</w:t>
      </w:r>
      <w:r w:rsidRPr="00713783">
        <w:rPr>
          <w:rFonts w:ascii="Times New Roman" w:eastAsia="Times New Roman" w:hAnsi="Times New Roman"/>
          <w:sz w:val="24"/>
          <w:szCs w:val="24"/>
          <w:lang w:eastAsia="ru-RU"/>
        </w:rPr>
        <w:br/>
        <w:t>Глазом только поведёшь,</w:t>
      </w:r>
      <w:r w:rsidRPr="00713783">
        <w:rPr>
          <w:rFonts w:ascii="Times New Roman" w:eastAsia="Times New Roman" w:hAnsi="Times New Roman"/>
          <w:sz w:val="24"/>
          <w:szCs w:val="24"/>
          <w:lang w:eastAsia="ru-RU"/>
        </w:rPr>
        <w:br/>
        <w:t>И примеров разных уйму</w:t>
      </w:r>
      <w:r w:rsidRPr="00713783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Ты вокруг себя найдёшь! </w:t>
      </w:r>
    </w:p>
    <w:p w:rsidR="005625E2" w:rsidRPr="00713783" w:rsidRDefault="001149F2" w:rsidP="001149F2">
      <w:pPr>
        <w:pStyle w:val="a4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1378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У</w:t>
      </w:r>
      <w:r w:rsidR="005625E2" w:rsidRPr="0071378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ченик:</w:t>
      </w:r>
    </w:p>
    <w:p w:rsidR="005625E2" w:rsidRPr="00713783" w:rsidRDefault="005625E2" w:rsidP="001149F2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3783">
        <w:rPr>
          <w:rFonts w:ascii="Times New Roman" w:eastAsia="Times New Roman" w:hAnsi="Times New Roman"/>
          <w:sz w:val="24"/>
          <w:szCs w:val="24"/>
          <w:lang w:eastAsia="ru-RU"/>
        </w:rPr>
        <w:t xml:space="preserve">Раз, два, три, четыре, пять — </w:t>
      </w:r>
    </w:p>
    <w:p w:rsidR="005625E2" w:rsidRPr="00713783" w:rsidRDefault="005625E2" w:rsidP="001149F2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3783">
        <w:rPr>
          <w:rFonts w:ascii="Times New Roman" w:eastAsia="Times New Roman" w:hAnsi="Times New Roman"/>
          <w:sz w:val="24"/>
          <w:szCs w:val="24"/>
          <w:lang w:eastAsia="ru-RU"/>
        </w:rPr>
        <w:t xml:space="preserve">Будем пальчики считать. </w:t>
      </w:r>
    </w:p>
    <w:p w:rsidR="005625E2" w:rsidRPr="00713783" w:rsidRDefault="005625E2" w:rsidP="001149F2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3783">
        <w:rPr>
          <w:rFonts w:ascii="Times New Roman" w:eastAsia="Times New Roman" w:hAnsi="Times New Roman"/>
          <w:sz w:val="24"/>
          <w:szCs w:val="24"/>
          <w:lang w:eastAsia="ru-RU"/>
        </w:rPr>
        <w:t xml:space="preserve">Если сложим руки вместе. </w:t>
      </w:r>
    </w:p>
    <w:p w:rsidR="005625E2" w:rsidRDefault="005625E2" w:rsidP="001149F2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3783">
        <w:rPr>
          <w:rFonts w:ascii="Times New Roman" w:eastAsia="Times New Roman" w:hAnsi="Times New Roman"/>
          <w:sz w:val="24"/>
          <w:szCs w:val="24"/>
          <w:lang w:eastAsia="ru-RU"/>
        </w:rPr>
        <w:t>Сколько будет пальцев? Десять!</w:t>
      </w:r>
    </w:p>
    <w:p w:rsidR="00B25998" w:rsidRPr="00713783" w:rsidRDefault="00636CB5" w:rsidP="001149F2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97100" cy="1460500"/>
            <wp:effectExtent l="0" t="0" r="0" b="6350"/>
            <wp:docPr id="15" name="Рисунок 16" descr="F:\фото выпускной\IMG_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F:\фото выпускной\IMG_135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998" w:rsidRDefault="00B25998" w:rsidP="001149F2">
      <w:pPr>
        <w:pStyle w:val="a4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sectPr w:rsidR="00B25998" w:rsidSect="00B2599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625E2" w:rsidRPr="00713783" w:rsidRDefault="001149F2" w:rsidP="001149F2">
      <w:pPr>
        <w:pStyle w:val="a4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1378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Ученик:</w:t>
      </w:r>
      <w:r w:rsidR="005625E2" w:rsidRPr="0071378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5625E2" w:rsidRPr="00713783" w:rsidRDefault="005625E2" w:rsidP="001149F2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3783">
        <w:rPr>
          <w:rFonts w:ascii="Times New Roman" w:eastAsia="Times New Roman" w:hAnsi="Times New Roman"/>
          <w:sz w:val="24"/>
          <w:szCs w:val="24"/>
          <w:lang w:eastAsia="ru-RU"/>
        </w:rPr>
        <w:t>Математика сложна,</w:t>
      </w:r>
    </w:p>
    <w:p w:rsidR="005625E2" w:rsidRPr="00713783" w:rsidRDefault="005625E2" w:rsidP="001149F2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3783">
        <w:rPr>
          <w:rFonts w:ascii="Times New Roman" w:eastAsia="Times New Roman" w:hAnsi="Times New Roman"/>
          <w:sz w:val="24"/>
          <w:szCs w:val="24"/>
          <w:lang w:eastAsia="ru-RU"/>
        </w:rPr>
        <w:t xml:space="preserve">Но скажу с почтением: </w:t>
      </w:r>
    </w:p>
    <w:p w:rsidR="005625E2" w:rsidRPr="00713783" w:rsidRDefault="005625E2" w:rsidP="001149F2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378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Математика нужна </w:t>
      </w:r>
    </w:p>
    <w:p w:rsidR="005625E2" w:rsidRDefault="005625E2" w:rsidP="00B20926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3783">
        <w:rPr>
          <w:rFonts w:ascii="Times New Roman" w:eastAsia="Times New Roman" w:hAnsi="Times New Roman"/>
          <w:sz w:val="24"/>
          <w:szCs w:val="24"/>
          <w:lang w:eastAsia="ru-RU"/>
        </w:rPr>
        <w:t xml:space="preserve">Всем без исключения! </w:t>
      </w:r>
    </w:p>
    <w:p w:rsidR="00B25998" w:rsidRPr="00713783" w:rsidRDefault="00B25998" w:rsidP="00B20926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5998" w:rsidRDefault="00B25998" w:rsidP="00014AB2">
      <w:pPr>
        <w:spacing w:line="240" w:lineRule="auto"/>
        <w:contextualSpacing/>
        <w:rPr>
          <w:rFonts w:ascii="Times New Roman" w:eastAsia="Times New Roman" w:hAnsi="Times New Roman"/>
          <w:b/>
          <w:i/>
          <w:sz w:val="32"/>
          <w:szCs w:val="24"/>
          <w:lang w:eastAsia="ru-RU"/>
        </w:rPr>
        <w:sectPr w:rsidR="00B25998" w:rsidSect="00B2599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14AB2" w:rsidRPr="00713783" w:rsidRDefault="006841E6" w:rsidP="00014AB2">
      <w:pPr>
        <w:spacing w:line="240" w:lineRule="auto"/>
        <w:contextualSpacing/>
        <w:rPr>
          <w:rFonts w:ascii="Times New Roman" w:hAnsi="Times New Roman"/>
          <w:b/>
          <w:i/>
          <w:sz w:val="28"/>
          <w:szCs w:val="24"/>
        </w:rPr>
      </w:pPr>
      <w:r w:rsidRPr="00713783">
        <w:rPr>
          <w:rFonts w:ascii="Times New Roman" w:eastAsia="Times New Roman" w:hAnsi="Times New Roman"/>
          <w:b/>
          <w:i/>
          <w:sz w:val="32"/>
          <w:szCs w:val="24"/>
          <w:lang w:eastAsia="ru-RU"/>
        </w:rPr>
        <w:lastRenderedPageBreak/>
        <w:t xml:space="preserve"> </w:t>
      </w:r>
      <w:r w:rsidRPr="00713783">
        <w:rPr>
          <w:rFonts w:ascii="Times New Roman" w:eastAsia="Times New Roman" w:hAnsi="Times New Roman"/>
          <w:b/>
          <w:i/>
          <w:sz w:val="28"/>
          <w:szCs w:val="24"/>
          <w:lang w:eastAsia="ru-RU"/>
        </w:rPr>
        <w:t xml:space="preserve">Трек____ </w:t>
      </w:r>
      <w:r w:rsidR="00014AB2" w:rsidRPr="00713783">
        <w:rPr>
          <w:rFonts w:ascii="Times New Roman" w:eastAsia="Times New Roman" w:hAnsi="Times New Roman"/>
          <w:b/>
          <w:i/>
          <w:sz w:val="28"/>
          <w:szCs w:val="24"/>
          <w:lang w:eastAsia="ru-RU"/>
        </w:rPr>
        <w:t>И</w:t>
      </w:r>
      <w:r w:rsidRPr="00713783">
        <w:rPr>
          <w:rFonts w:ascii="Times New Roman" w:eastAsia="Times New Roman" w:hAnsi="Times New Roman"/>
          <w:b/>
          <w:i/>
          <w:sz w:val="28"/>
          <w:szCs w:val="24"/>
          <w:lang w:eastAsia="ru-RU"/>
        </w:rPr>
        <w:t>сполняется песня «</w:t>
      </w:r>
      <w:r w:rsidRPr="00713783">
        <w:rPr>
          <w:rFonts w:ascii="Times New Roman" w:hAnsi="Times New Roman"/>
          <w:b/>
          <w:i/>
          <w:sz w:val="28"/>
          <w:szCs w:val="24"/>
        </w:rPr>
        <w:t>Песенка дошколёнка</w:t>
      </w:r>
      <w:r w:rsidR="00014AB2" w:rsidRPr="00713783">
        <w:rPr>
          <w:rFonts w:ascii="Times New Roman" w:eastAsia="Times New Roman" w:hAnsi="Times New Roman"/>
          <w:b/>
          <w:i/>
          <w:sz w:val="32"/>
          <w:szCs w:val="24"/>
          <w:lang w:eastAsia="ru-RU"/>
        </w:rPr>
        <w:t>»</w:t>
      </w:r>
      <w:r w:rsidR="00014AB2" w:rsidRPr="00713783">
        <w:rPr>
          <w:b/>
          <w:i/>
          <w:sz w:val="32"/>
          <w:szCs w:val="24"/>
        </w:rPr>
        <w:t xml:space="preserve"> </w:t>
      </w:r>
    </w:p>
    <w:p w:rsidR="00014AB2" w:rsidRPr="00713783" w:rsidRDefault="00014AB2" w:rsidP="00014AB2">
      <w:pPr>
        <w:spacing w:line="240" w:lineRule="auto"/>
        <w:contextualSpacing/>
        <w:rPr>
          <w:b/>
          <w:szCs w:val="24"/>
        </w:rPr>
      </w:pP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Песенка дошколёнка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  <w:sectPr w:rsidR="00014AB2" w:rsidRPr="00713783" w:rsidSect="00014AB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lastRenderedPageBreak/>
        <w:t xml:space="preserve">КУПЛЕТ 1. 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Нагружать все больше нас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стали почему-то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Дошколёнок уже сейчас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Вроде института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Нам учитель задает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трудные задачи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Мама, с папой круглый год 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над задачей плачет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ХОР: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То ли еще будет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то ли еще будет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То ли еще будет ой-ой-ой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lastRenderedPageBreak/>
        <w:t>КУПЛЕТ 2.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А у нас стряслась беда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Тест писали  снова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Лев Толстой в мои года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не писал такого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Не бываю я нигде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не дышу озоном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Занимаюсь на письме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Фонети-чес-ким разбором.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ХОР: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То ли еще будет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то ли еще будет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То ли еще будет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ой-ой-ой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  <w:sectPr w:rsidR="00014AB2" w:rsidRPr="00713783" w:rsidSect="00014AB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lastRenderedPageBreak/>
        <w:t>КУПЛЕТ 3.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Нагружать все больше нас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стали почему-то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Дошколёнок уже сейчас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Вроде института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ХОР: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Я ложусь так поздно спать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Силы нет раздеться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вот бы сразу Взрослым стать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отдохнуть от детства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  <w:sectPr w:rsidR="00014AB2" w:rsidRPr="00713783" w:rsidSect="00014AB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lastRenderedPageBreak/>
        <w:t>То ли еще будет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то ли еще будет</w:t>
      </w:r>
    </w:p>
    <w:p w:rsidR="00014AB2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То ли еще будет ой-ой-ой</w:t>
      </w:r>
    </w:p>
    <w:p w:rsidR="00B25998" w:rsidRPr="00713783" w:rsidRDefault="00B25998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</w:p>
    <w:p w:rsidR="00014AB2" w:rsidRPr="00713783" w:rsidRDefault="00B25998" w:rsidP="00014AB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</w:t>
      </w:r>
      <w:r w:rsidR="00636CB5">
        <w:rPr>
          <w:noProof/>
          <w:sz w:val="24"/>
          <w:szCs w:val="24"/>
          <w:lang w:eastAsia="ru-RU"/>
        </w:rPr>
        <w:drawing>
          <wp:inline distT="0" distB="0" distL="0" distR="0">
            <wp:extent cx="2266950" cy="1511300"/>
            <wp:effectExtent l="0" t="0" r="0" b="0"/>
            <wp:docPr id="16" name="Рисунок 17" descr="F:\фото выпускной\IMG_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F:\фото выпускной\IMG_136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AB2" w:rsidRPr="00713783" w:rsidRDefault="00014AB2" w:rsidP="00B20926">
      <w:pPr>
        <w:pStyle w:val="a4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16428E" w:rsidRPr="00B25998" w:rsidRDefault="0016428E" w:rsidP="0016428E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378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</w:t>
      </w:r>
      <w:r w:rsidR="00014AB2" w:rsidRPr="0071378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r w:rsidRPr="00713783">
        <w:rPr>
          <w:rFonts w:ascii="Times New Roman" w:eastAsia="Times New Roman" w:hAnsi="Times New Roman"/>
          <w:b/>
          <w:sz w:val="24"/>
          <w:szCs w:val="24"/>
          <w:lang w:eastAsia="ru-RU"/>
        </w:rPr>
        <w:t>«ПЕРЕМЕНА»</w:t>
      </w:r>
    </w:p>
    <w:p w:rsidR="0016428E" w:rsidRPr="00713783" w:rsidRDefault="0016428E" w:rsidP="0016428E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6428E" w:rsidRPr="00713783" w:rsidRDefault="0016428E" w:rsidP="0016428E">
      <w:pPr>
        <w:pStyle w:val="a4"/>
        <w:rPr>
          <w:rFonts w:ascii="Times New Roman" w:hAnsi="Times New Roman"/>
          <w:b/>
          <w:sz w:val="24"/>
          <w:szCs w:val="24"/>
          <w:lang w:eastAsia="ru-RU"/>
        </w:rPr>
      </w:pPr>
      <w:r w:rsidRPr="00713783">
        <w:rPr>
          <w:rFonts w:ascii="Times New Roman" w:hAnsi="Times New Roman"/>
          <w:b/>
          <w:sz w:val="24"/>
          <w:szCs w:val="24"/>
          <w:lang w:eastAsia="ru-RU"/>
        </w:rPr>
        <w:t xml:space="preserve"> Ребёнок пробегает круг со звонком. Появляется табличка «ПЕРЕМЕНА»</w:t>
      </w:r>
    </w:p>
    <w:p w:rsidR="005625E2" w:rsidRPr="00713783" w:rsidRDefault="0016428E" w:rsidP="0016428E">
      <w:pPr>
        <w:pStyle w:val="a4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Педагог:</w:t>
      </w:r>
    </w:p>
    <w:p w:rsidR="0016428E" w:rsidRPr="00713783" w:rsidRDefault="0016428E" w:rsidP="0016428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Мокрые волосы, встрепанный вид,</w:t>
      </w:r>
    </w:p>
    <w:p w:rsidR="0016428E" w:rsidRPr="00713783" w:rsidRDefault="0016428E" w:rsidP="0016428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Капелька пота по шее бежит.</w:t>
      </w:r>
    </w:p>
    <w:p w:rsidR="0016428E" w:rsidRPr="00713783" w:rsidRDefault="0016428E" w:rsidP="0016428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М</w:t>
      </w:r>
      <w:r w:rsidR="006841E6" w:rsidRPr="00713783">
        <w:rPr>
          <w:rFonts w:ascii="Times New Roman" w:hAnsi="Times New Roman"/>
          <w:sz w:val="24"/>
          <w:szCs w:val="24"/>
        </w:rPr>
        <w:t>ожет быть, Саша, и Настя, и Ксения</w:t>
      </w:r>
    </w:p>
    <w:p w:rsidR="0016428E" w:rsidRPr="00713783" w:rsidRDefault="0016428E" w:rsidP="0016428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Всю перемену ныряли в бассейне?</w:t>
      </w:r>
    </w:p>
    <w:p w:rsidR="0016428E" w:rsidRPr="00713783" w:rsidRDefault="0016428E" w:rsidP="0016428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Или на них, на несчастных, пахали?</w:t>
      </w:r>
    </w:p>
    <w:p w:rsidR="0016428E" w:rsidRPr="00713783" w:rsidRDefault="0016428E" w:rsidP="0016428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Или их в пасть крокодила пихали?</w:t>
      </w:r>
    </w:p>
    <w:p w:rsidR="0016428E" w:rsidRPr="00713783" w:rsidRDefault="0016428E" w:rsidP="0016428E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713783">
        <w:rPr>
          <w:rFonts w:ascii="Times New Roman" w:hAnsi="Times New Roman"/>
          <w:b/>
          <w:sz w:val="24"/>
          <w:szCs w:val="24"/>
        </w:rPr>
        <w:t xml:space="preserve">ВСЕ: </w:t>
      </w:r>
      <w:r w:rsidRPr="00713783">
        <w:rPr>
          <w:rFonts w:ascii="Times New Roman" w:hAnsi="Times New Roman"/>
          <w:sz w:val="24"/>
          <w:szCs w:val="24"/>
        </w:rPr>
        <w:t>Нет! В перемену мы... отдыхали</w:t>
      </w:r>
      <w:r w:rsidRPr="00713783">
        <w:rPr>
          <w:rFonts w:ascii="Times New Roman" w:hAnsi="Times New Roman"/>
          <w:b/>
          <w:sz w:val="24"/>
          <w:szCs w:val="24"/>
        </w:rPr>
        <w:t>!</w:t>
      </w:r>
    </w:p>
    <w:p w:rsidR="00AF18E0" w:rsidRPr="00713783" w:rsidRDefault="00AF18E0" w:rsidP="0016428E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F18E0" w:rsidRPr="00713783" w:rsidRDefault="00AF18E0" w:rsidP="00AF18E0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                                           Урок: «Умелые ручки»</w:t>
      </w:r>
    </w:p>
    <w:p w:rsidR="0016428E" w:rsidRPr="00713783" w:rsidRDefault="0016428E" w:rsidP="0016428E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D30C6" w:rsidRPr="00713783" w:rsidRDefault="00AD30C6" w:rsidP="00AD30C6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Звенит звонок. Появляется табличка «Умелые ручки»</w:t>
      </w:r>
    </w:p>
    <w:p w:rsidR="0016428E" w:rsidRPr="00713783" w:rsidRDefault="0016428E" w:rsidP="00666967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04F9A" w:rsidRDefault="00404F9A" w:rsidP="00666967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  <w:sectPr w:rsidR="00404F9A" w:rsidSect="00894CC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666967" w:rsidRPr="00713783" w:rsidRDefault="00E66AD1" w:rsidP="00666967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Ученик:</w:t>
      </w:r>
    </w:p>
    <w:p w:rsidR="00666967" w:rsidRPr="00713783" w:rsidRDefault="00666967" w:rsidP="001149F2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Полдня рисовал я красавца – коня. </w:t>
      </w:r>
    </w:p>
    <w:p w:rsidR="00666967" w:rsidRPr="00713783" w:rsidRDefault="00666967" w:rsidP="001149F2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И все за рисунок хвалили меня.</w:t>
      </w:r>
    </w:p>
    <w:p w:rsidR="00666967" w:rsidRPr="00713783" w:rsidRDefault="00666967" w:rsidP="001149F2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Сначала мне мама сказала словечко:</w:t>
      </w:r>
    </w:p>
    <w:p w:rsidR="00666967" w:rsidRPr="00713783" w:rsidRDefault="005625E2" w:rsidP="001149F2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«Чудесная, деточка</w:t>
      </w:r>
      <w:r w:rsidR="00666967" w:rsidRPr="00713783">
        <w:rPr>
          <w:rFonts w:ascii="Times New Roman" w:hAnsi="Times New Roman"/>
          <w:sz w:val="24"/>
          <w:szCs w:val="24"/>
        </w:rPr>
        <w:t>, вышла овечка!»</w:t>
      </w:r>
    </w:p>
    <w:p w:rsidR="00666967" w:rsidRPr="00713783" w:rsidRDefault="00666967" w:rsidP="001149F2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Но с тем же рисунком я к папе пошёл. </w:t>
      </w:r>
    </w:p>
    <w:p w:rsidR="00666967" w:rsidRPr="00713783" w:rsidRDefault="00666967" w:rsidP="001149F2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И папа сказал мне: «Отличный козёл!»</w:t>
      </w:r>
    </w:p>
    <w:p w:rsidR="00666967" w:rsidRPr="00713783" w:rsidRDefault="00666967" w:rsidP="001149F2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Потом похвалила малышка-сестрёнка:</w:t>
      </w:r>
    </w:p>
    <w:p w:rsidR="00666967" w:rsidRPr="00713783" w:rsidRDefault="00666967" w:rsidP="001149F2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«Ты очень красивого сделал котёнка».</w:t>
      </w:r>
    </w:p>
    <w:p w:rsidR="00666967" w:rsidRPr="00713783" w:rsidRDefault="00666967" w:rsidP="001149F2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И братец мой старший меня похвалил:</w:t>
      </w:r>
    </w:p>
    <w:p w:rsidR="00AD30C6" w:rsidRDefault="00666967" w:rsidP="001149F2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Зевнул и сказал: «Неплохой крокодил!»</w:t>
      </w:r>
    </w:p>
    <w:p w:rsidR="00404F9A" w:rsidRPr="00713783" w:rsidRDefault="00404F9A" w:rsidP="001149F2">
      <w:pPr>
        <w:pStyle w:val="a4"/>
        <w:rPr>
          <w:rFonts w:ascii="Times New Roman" w:hAnsi="Times New Roman"/>
          <w:sz w:val="24"/>
          <w:szCs w:val="24"/>
        </w:rPr>
      </w:pPr>
    </w:p>
    <w:p w:rsidR="00666967" w:rsidRPr="00713783" w:rsidRDefault="00636CB5" w:rsidP="001149F2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05050" cy="1263650"/>
            <wp:effectExtent l="6350" t="0" r="6350" b="6350"/>
            <wp:docPr id="17" name="Рисунок 18" descr="F:\фото выпускной\IMG_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F:\фото выпускной\IMG_137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50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F9A" w:rsidRDefault="00404F9A" w:rsidP="00666967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  <w:sectPr w:rsidR="00404F9A" w:rsidSect="00404F9A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666967" w:rsidRPr="00713783" w:rsidRDefault="00E66AD1" w:rsidP="00666967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Ученик:</w:t>
      </w:r>
    </w:p>
    <w:p w:rsidR="00666967" w:rsidRPr="00713783" w:rsidRDefault="00666967" w:rsidP="00666967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– Ура! Из пластилина я вылепил кота.</w:t>
      </w:r>
    </w:p>
    <w:p w:rsidR="00666967" w:rsidRPr="00713783" w:rsidRDefault="00666967" w:rsidP="00666967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– Прекрасно! Молодчина! Какая красота!</w:t>
      </w:r>
    </w:p>
    <w:p w:rsidR="00666967" w:rsidRPr="00713783" w:rsidRDefault="00666967" w:rsidP="00666967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Как правильно! Как тонко!</w:t>
      </w:r>
    </w:p>
    <w:p w:rsidR="00666967" w:rsidRPr="00713783" w:rsidRDefault="00666967" w:rsidP="00666967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Хвалил меня отец, – </w:t>
      </w:r>
    </w:p>
    <w:p w:rsidR="00666967" w:rsidRPr="00713783" w:rsidRDefault="00666967" w:rsidP="00666967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Какого поросёнка слепил ты! </w:t>
      </w:r>
    </w:p>
    <w:p w:rsidR="00666967" w:rsidRPr="00713783" w:rsidRDefault="00666967" w:rsidP="00666967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Молодец!</w:t>
      </w:r>
    </w:p>
    <w:p w:rsidR="0066591F" w:rsidRPr="00713783" w:rsidRDefault="0066591F" w:rsidP="00666967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6591F" w:rsidRPr="00713783" w:rsidRDefault="0066591F" w:rsidP="00666967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Ребёнок пробегает круг со звонком. Появляется табличка «ПЕРЕМЕНА»</w:t>
      </w:r>
    </w:p>
    <w:p w:rsidR="0066591F" w:rsidRPr="00713783" w:rsidRDefault="0066591F" w:rsidP="0066591F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Педагог:</w:t>
      </w:r>
    </w:p>
    <w:p w:rsidR="00404F9A" w:rsidRDefault="00404F9A" w:rsidP="0066591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  <w:sectPr w:rsidR="00404F9A" w:rsidSect="00894CC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66591F" w:rsidRPr="00713783" w:rsidRDefault="0066591F" w:rsidP="0066591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lastRenderedPageBreak/>
        <w:t>Прошло три урока, пора им опять,</w:t>
      </w:r>
    </w:p>
    <w:p w:rsidR="0066591F" w:rsidRPr="00713783" w:rsidRDefault="0066591F" w:rsidP="0066591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Откинув тетрадки идти отдыхать.</w:t>
      </w:r>
    </w:p>
    <w:p w:rsidR="0066591F" w:rsidRPr="00713783" w:rsidRDefault="0066591F" w:rsidP="0066591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Кричать и носиться они не устают.</w:t>
      </w:r>
    </w:p>
    <w:p w:rsidR="0066591F" w:rsidRPr="00713783" w:rsidRDefault="0066591F" w:rsidP="0066591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У них</w:t>
      </w:r>
      <w:r w:rsidR="00E8690D" w:rsidRPr="00713783">
        <w:rPr>
          <w:rFonts w:ascii="Times New Roman" w:hAnsi="Times New Roman"/>
          <w:sz w:val="24"/>
          <w:szCs w:val="24"/>
        </w:rPr>
        <w:t xml:space="preserve"> перемена, у </w:t>
      </w:r>
      <w:r w:rsidRPr="00713783">
        <w:rPr>
          <w:rFonts w:ascii="Times New Roman" w:hAnsi="Times New Roman"/>
          <w:sz w:val="24"/>
          <w:szCs w:val="24"/>
        </w:rPr>
        <w:t xml:space="preserve"> них перемена,</w:t>
      </w:r>
    </w:p>
    <w:p w:rsidR="0066591F" w:rsidRPr="00713783" w:rsidRDefault="0066591F" w:rsidP="0066591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Им всё нипочём.</w:t>
      </w:r>
    </w:p>
    <w:p w:rsidR="0066591F" w:rsidRPr="00713783" w:rsidRDefault="0066591F" w:rsidP="0066591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ВСЕ:</w:t>
      </w:r>
      <w:r w:rsidRPr="00713783">
        <w:rPr>
          <w:rFonts w:ascii="Times New Roman" w:hAnsi="Times New Roman"/>
          <w:sz w:val="24"/>
          <w:szCs w:val="24"/>
        </w:rPr>
        <w:t xml:space="preserve"> </w:t>
      </w:r>
    </w:p>
    <w:p w:rsidR="0066591F" w:rsidRPr="00713783" w:rsidRDefault="0066591F" w:rsidP="0066591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У нас перемена, у нас перемена,</w:t>
      </w:r>
    </w:p>
    <w:p w:rsidR="0066591F" w:rsidRPr="00713783" w:rsidRDefault="0066591F" w:rsidP="0066591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Нам все нипочем.</w:t>
      </w:r>
    </w:p>
    <w:p w:rsidR="001215B2" w:rsidRPr="00713783" w:rsidRDefault="001215B2" w:rsidP="0066591F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lastRenderedPageBreak/>
        <w:t>Педагог:</w:t>
      </w:r>
    </w:p>
    <w:p w:rsidR="00E8690D" w:rsidRPr="00713783" w:rsidRDefault="00E8690D" w:rsidP="00E8690D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Перемена! Перемена!</w:t>
      </w:r>
    </w:p>
    <w:p w:rsidR="00E8690D" w:rsidRPr="00713783" w:rsidRDefault="00E8690D" w:rsidP="00E8690D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Ничего с детьми не сделать!</w:t>
      </w:r>
    </w:p>
    <w:p w:rsidR="00E8690D" w:rsidRPr="00713783" w:rsidRDefault="00E8690D" w:rsidP="00E8690D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Как мышата в тесной клетке </w:t>
      </w:r>
    </w:p>
    <w:p w:rsidR="00E8690D" w:rsidRPr="00713783" w:rsidRDefault="00E8690D" w:rsidP="00E8690D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Взад, вперед мелькают детки.</w:t>
      </w:r>
    </w:p>
    <w:p w:rsidR="00E8690D" w:rsidRPr="00713783" w:rsidRDefault="00E8690D" w:rsidP="00E8690D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Шум и гам стоит кругом,</w:t>
      </w:r>
    </w:p>
    <w:p w:rsidR="00E8690D" w:rsidRPr="00713783" w:rsidRDefault="00E8690D" w:rsidP="00E8690D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В коридоре пыль столбом!</w:t>
      </w:r>
    </w:p>
    <w:p w:rsidR="00404F9A" w:rsidRDefault="00404F9A" w:rsidP="00E8690D">
      <w:pPr>
        <w:pStyle w:val="a4"/>
        <w:rPr>
          <w:rFonts w:ascii="Times New Roman" w:hAnsi="Times New Roman"/>
          <w:b/>
          <w:sz w:val="24"/>
          <w:szCs w:val="24"/>
        </w:rPr>
        <w:sectPr w:rsidR="00404F9A" w:rsidSect="00404F9A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AF18E0" w:rsidRPr="00713783" w:rsidRDefault="00AF18E0" w:rsidP="00E8690D">
      <w:pPr>
        <w:pStyle w:val="a4"/>
        <w:rPr>
          <w:rFonts w:ascii="Times New Roman" w:hAnsi="Times New Roman"/>
          <w:b/>
          <w:sz w:val="24"/>
          <w:szCs w:val="24"/>
        </w:rPr>
      </w:pPr>
    </w:p>
    <w:p w:rsidR="00AF18E0" w:rsidRPr="00713783" w:rsidRDefault="00AF18E0" w:rsidP="00E8690D">
      <w:pPr>
        <w:pStyle w:val="a4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Педагог: </w:t>
      </w:r>
    </w:p>
    <w:p w:rsidR="00AF18E0" w:rsidRPr="00713783" w:rsidRDefault="00AF18E0" w:rsidP="00E8690D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Но вот опять звонок звенит, </w:t>
      </w:r>
    </w:p>
    <w:p w:rsidR="00AF18E0" w:rsidRPr="00713783" w:rsidRDefault="00AF18E0" w:rsidP="00E8690D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все сели по местам </w:t>
      </w:r>
    </w:p>
    <w:p w:rsidR="00AF18E0" w:rsidRPr="00713783" w:rsidRDefault="00AF18E0" w:rsidP="00E8690D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и  вновь  звучит вопрос такой:</w:t>
      </w:r>
    </w:p>
    <w:p w:rsidR="00AF18E0" w:rsidRPr="00713783" w:rsidRDefault="00AF18E0" w:rsidP="00E8690D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А что? А где? А как? А почему? Зачем? Когда? Кому?</w:t>
      </w:r>
      <w:r w:rsidR="007440D4" w:rsidRPr="00713783">
        <w:rPr>
          <w:rFonts w:ascii="Times New Roman" w:hAnsi="Times New Roman"/>
          <w:sz w:val="24"/>
          <w:szCs w:val="24"/>
        </w:rPr>
        <w:t xml:space="preserve"> Куда? Кто-кто?</w:t>
      </w:r>
    </w:p>
    <w:p w:rsidR="007440D4" w:rsidRPr="00713783" w:rsidRDefault="007440D4" w:rsidP="00E8690D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Кто знает на него ответ?</w:t>
      </w:r>
    </w:p>
    <w:p w:rsidR="007440D4" w:rsidRPr="00713783" w:rsidRDefault="007440D4" w:rsidP="00E8690D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Тот точно педагог!</w:t>
      </w:r>
    </w:p>
    <w:p w:rsidR="00343843" w:rsidRPr="00713783" w:rsidRDefault="007440D4" w:rsidP="00343843">
      <w:pPr>
        <w:pStyle w:val="a4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Дети исполняют песню «Почемучки». ( ТРЕК №____)</w:t>
      </w:r>
    </w:p>
    <w:p w:rsidR="00343843" w:rsidRPr="00713783" w:rsidRDefault="00343843" w:rsidP="00343843">
      <w:pPr>
        <w:pStyle w:val="11"/>
        <w:shd w:val="clear" w:color="auto" w:fill="auto"/>
        <w:spacing w:after="596" w:line="240" w:lineRule="auto"/>
        <w:ind w:left="23" w:right="102"/>
        <w:contextualSpacing/>
        <w:rPr>
          <w:sz w:val="24"/>
          <w:szCs w:val="24"/>
        </w:rPr>
        <w:sectPr w:rsidR="00343843" w:rsidRPr="00713783" w:rsidSect="00894CC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343843" w:rsidRPr="00713783" w:rsidRDefault="00343843" w:rsidP="00343843">
      <w:pPr>
        <w:pStyle w:val="11"/>
        <w:shd w:val="clear" w:color="auto" w:fill="auto"/>
        <w:spacing w:after="596" w:line="240" w:lineRule="auto"/>
        <w:ind w:left="23" w:right="102"/>
        <w:contextualSpacing/>
        <w:rPr>
          <w:i/>
          <w:sz w:val="24"/>
          <w:szCs w:val="24"/>
        </w:rPr>
      </w:pPr>
      <w:r w:rsidRPr="00713783">
        <w:rPr>
          <w:i/>
          <w:sz w:val="24"/>
          <w:szCs w:val="24"/>
          <w:lang w:val="en-US"/>
        </w:rPr>
        <w:lastRenderedPageBreak/>
        <w:t>I</w:t>
      </w:r>
      <w:r w:rsidRPr="00713783">
        <w:rPr>
          <w:i/>
          <w:sz w:val="24"/>
          <w:szCs w:val="24"/>
        </w:rPr>
        <w:t xml:space="preserve">.Почемучки, почемучки </w:t>
      </w:r>
    </w:p>
    <w:p w:rsidR="00343843" w:rsidRPr="00713783" w:rsidRDefault="00343843" w:rsidP="00343843">
      <w:pPr>
        <w:pStyle w:val="11"/>
        <w:shd w:val="clear" w:color="auto" w:fill="auto"/>
        <w:spacing w:after="596" w:line="240" w:lineRule="auto"/>
        <w:ind w:left="23" w:right="102"/>
        <w:contextualSpacing/>
        <w:rPr>
          <w:i/>
          <w:sz w:val="24"/>
          <w:szCs w:val="24"/>
        </w:rPr>
      </w:pPr>
      <w:r w:rsidRPr="00713783">
        <w:rPr>
          <w:i/>
          <w:sz w:val="24"/>
          <w:szCs w:val="24"/>
        </w:rPr>
        <w:t xml:space="preserve">Любознательный народ! </w:t>
      </w:r>
    </w:p>
    <w:p w:rsidR="00343843" w:rsidRPr="00713783" w:rsidRDefault="00343843" w:rsidP="00343843">
      <w:pPr>
        <w:pStyle w:val="11"/>
        <w:shd w:val="clear" w:color="auto" w:fill="auto"/>
        <w:spacing w:after="596" w:line="240" w:lineRule="auto"/>
        <w:ind w:left="23" w:right="102"/>
        <w:contextualSpacing/>
        <w:rPr>
          <w:i/>
          <w:sz w:val="24"/>
          <w:szCs w:val="24"/>
        </w:rPr>
      </w:pPr>
      <w:r w:rsidRPr="00713783">
        <w:rPr>
          <w:i/>
          <w:sz w:val="24"/>
          <w:szCs w:val="24"/>
        </w:rPr>
        <w:t xml:space="preserve">Почемучка, почемучка </w:t>
      </w:r>
    </w:p>
    <w:p w:rsidR="00343843" w:rsidRPr="00713783" w:rsidRDefault="00343843" w:rsidP="00343843">
      <w:pPr>
        <w:pStyle w:val="11"/>
        <w:shd w:val="clear" w:color="auto" w:fill="auto"/>
        <w:spacing w:after="596" w:line="240" w:lineRule="auto"/>
        <w:ind w:left="23" w:right="102"/>
        <w:contextualSpacing/>
        <w:rPr>
          <w:i/>
          <w:sz w:val="24"/>
          <w:szCs w:val="24"/>
        </w:rPr>
      </w:pPr>
      <w:r w:rsidRPr="00713783">
        <w:rPr>
          <w:i/>
          <w:sz w:val="24"/>
          <w:szCs w:val="24"/>
        </w:rPr>
        <w:t xml:space="preserve">Всё вопросы задаёт! </w:t>
      </w:r>
    </w:p>
    <w:p w:rsidR="00343843" w:rsidRPr="00713783" w:rsidRDefault="00343843" w:rsidP="00343843">
      <w:pPr>
        <w:pStyle w:val="11"/>
        <w:shd w:val="clear" w:color="auto" w:fill="auto"/>
        <w:spacing w:after="596" w:line="240" w:lineRule="auto"/>
        <w:ind w:left="20" w:right="100"/>
        <w:contextualSpacing/>
        <w:rPr>
          <w:i/>
          <w:sz w:val="24"/>
          <w:szCs w:val="24"/>
        </w:rPr>
      </w:pPr>
      <w:r w:rsidRPr="00713783">
        <w:rPr>
          <w:i/>
          <w:sz w:val="24"/>
          <w:szCs w:val="24"/>
        </w:rPr>
        <w:t>Почему на небе солнце ?</w:t>
      </w:r>
    </w:p>
    <w:p w:rsidR="00343843" w:rsidRPr="00713783" w:rsidRDefault="00343843" w:rsidP="00343843">
      <w:pPr>
        <w:pStyle w:val="11"/>
        <w:shd w:val="clear" w:color="auto" w:fill="auto"/>
        <w:spacing w:after="596" w:line="240" w:lineRule="auto"/>
        <w:ind w:left="20" w:right="100"/>
        <w:contextualSpacing/>
        <w:rPr>
          <w:i/>
          <w:sz w:val="24"/>
          <w:szCs w:val="24"/>
        </w:rPr>
      </w:pPr>
      <w:r w:rsidRPr="00713783">
        <w:rPr>
          <w:i/>
          <w:sz w:val="24"/>
          <w:szCs w:val="24"/>
        </w:rPr>
        <w:t xml:space="preserve"> Почему вокруг трава?</w:t>
      </w:r>
    </w:p>
    <w:p w:rsidR="00343843" w:rsidRPr="00713783" w:rsidRDefault="00343843" w:rsidP="00343843">
      <w:pPr>
        <w:pStyle w:val="11"/>
        <w:shd w:val="clear" w:color="auto" w:fill="auto"/>
        <w:spacing w:after="596" w:line="240" w:lineRule="auto"/>
        <w:ind w:left="20" w:right="100"/>
        <w:contextualSpacing/>
        <w:rPr>
          <w:i/>
          <w:sz w:val="24"/>
          <w:szCs w:val="24"/>
        </w:rPr>
      </w:pPr>
      <w:r w:rsidRPr="00713783">
        <w:rPr>
          <w:i/>
          <w:sz w:val="24"/>
          <w:szCs w:val="24"/>
        </w:rPr>
        <w:t xml:space="preserve"> Почему дельфин не тонет? </w:t>
      </w:r>
    </w:p>
    <w:p w:rsidR="00343843" w:rsidRPr="00713783" w:rsidRDefault="00343843" w:rsidP="00343843">
      <w:pPr>
        <w:pStyle w:val="11"/>
        <w:shd w:val="clear" w:color="auto" w:fill="auto"/>
        <w:spacing w:after="596" w:line="240" w:lineRule="auto"/>
        <w:ind w:left="20" w:right="100"/>
        <w:contextualSpacing/>
        <w:rPr>
          <w:i/>
          <w:sz w:val="24"/>
          <w:szCs w:val="24"/>
        </w:rPr>
      </w:pPr>
      <w:r w:rsidRPr="00713783">
        <w:rPr>
          <w:i/>
          <w:sz w:val="24"/>
          <w:szCs w:val="24"/>
        </w:rPr>
        <w:t xml:space="preserve">И зачем быку рога? </w:t>
      </w:r>
    </w:p>
    <w:p w:rsidR="00343843" w:rsidRPr="00713783" w:rsidRDefault="00343843" w:rsidP="00343843">
      <w:pPr>
        <w:pStyle w:val="11"/>
        <w:shd w:val="clear" w:color="auto" w:fill="auto"/>
        <w:spacing w:after="596" w:line="240" w:lineRule="auto"/>
        <w:ind w:left="23" w:right="102"/>
        <w:contextualSpacing/>
        <w:rPr>
          <w:i/>
          <w:sz w:val="24"/>
          <w:szCs w:val="24"/>
        </w:rPr>
      </w:pPr>
      <w:r w:rsidRPr="00713783">
        <w:rPr>
          <w:i/>
          <w:sz w:val="24"/>
          <w:szCs w:val="24"/>
          <w:lang w:val="en-US"/>
        </w:rPr>
        <w:lastRenderedPageBreak/>
        <w:t>II</w:t>
      </w:r>
      <w:r w:rsidRPr="00713783">
        <w:rPr>
          <w:i/>
          <w:sz w:val="24"/>
          <w:szCs w:val="24"/>
        </w:rPr>
        <w:t xml:space="preserve">.Почемучкам, почемучкам </w:t>
      </w:r>
    </w:p>
    <w:p w:rsidR="00343843" w:rsidRPr="00713783" w:rsidRDefault="00343843" w:rsidP="00343843">
      <w:pPr>
        <w:pStyle w:val="11"/>
        <w:shd w:val="clear" w:color="auto" w:fill="auto"/>
        <w:spacing w:after="596" w:line="240" w:lineRule="auto"/>
        <w:ind w:left="23" w:right="102"/>
        <w:contextualSpacing/>
        <w:rPr>
          <w:i/>
          <w:sz w:val="24"/>
          <w:szCs w:val="24"/>
        </w:rPr>
      </w:pPr>
      <w:r w:rsidRPr="00713783">
        <w:rPr>
          <w:i/>
          <w:sz w:val="24"/>
          <w:szCs w:val="24"/>
        </w:rPr>
        <w:t xml:space="preserve">Интересно все узнать! </w:t>
      </w:r>
    </w:p>
    <w:p w:rsidR="00343843" w:rsidRPr="00713783" w:rsidRDefault="00343843" w:rsidP="00343843">
      <w:pPr>
        <w:pStyle w:val="11"/>
        <w:shd w:val="clear" w:color="auto" w:fill="auto"/>
        <w:spacing w:after="596" w:line="240" w:lineRule="auto"/>
        <w:ind w:left="23" w:right="102"/>
        <w:contextualSpacing/>
        <w:rPr>
          <w:i/>
          <w:sz w:val="24"/>
          <w:szCs w:val="24"/>
        </w:rPr>
      </w:pPr>
      <w:r w:rsidRPr="00713783">
        <w:rPr>
          <w:i/>
          <w:sz w:val="24"/>
          <w:szCs w:val="24"/>
        </w:rPr>
        <w:t xml:space="preserve">Почемучки, почемучки </w:t>
      </w:r>
    </w:p>
    <w:p w:rsidR="00343843" w:rsidRPr="00713783" w:rsidRDefault="00343843" w:rsidP="00343843">
      <w:pPr>
        <w:pStyle w:val="11"/>
        <w:shd w:val="clear" w:color="auto" w:fill="auto"/>
        <w:spacing w:after="596" w:line="240" w:lineRule="auto"/>
        <w:ind w:left="23" w:right="102"/>
        <w:contextualSpacing/>
        <w:rPr>
          <w:i/>
          <w:sz w:val="24"/>
          <w:szCs w:val="24"/>
        </w:rPr>
      </w:pPr>
      <w:r w:rsidRPr="00713783">
        <w:rPr>
          <w:i/>
          <w:sz w:val="24"/>
          <w:szCs w:val="24"/>
        </w:rPr>
        <w:t xml:space="preserve">За рукав всех теребят! </w:t>
      </w:r>
    </w:p>
    <w:p w:rsidR="00343843" w:rsidRPr="00713783" w:rsidRDefault="00343843" w:rsidP="00343843">
      <w:pPr>
        <w:pStyle w:val="11"/>
        <w:shd w:val="clear" w:color="auto" w:fill="auto"/>
        <w:spacing w:after="596" w:line="240" w:lineRule="auto"/>
        <w:ind w:left="23" w:right="102"/>
        <w:contextualSpacing/>
        <w:rPr>
          <w:i/>
          <w:sz w:val="24"/>
          <w:szCs w:val="24"/>
        </w:rPr>
      </w:pPr>
      <w:r w:rsidRPr="00713783">
        <w:rPr>
          <w:i/>
          <w:sz w:val="24"/>
          <w:szCs w:val="24"/>
        </w:rPr>
        <w:t xml:space="preserve">Почему в пустыне жарко? </w:t>
      </w:r>
    </w:p>
    <w:p w:rsidR="00343843" w:rsidRPr="00713783" w:rsidRDefault="00343843" w:rsidP="00343843">
      <w:pPr>
        <w:pStyle w:val="11"/>
        <w:shd w:val="clear" w:color="auto" w:fill="auto"/>
        <w:spacing w:after="596" w:line="240" w:lineRule="auto"/>
        <w:ind w:left="23" w:right="102"/>
        <w:contextualSpacing/>
        <w:rPr>
          <w:i/>
          <w:sz w:val="24"/>
          <w:szCs w:val="24"/>
        </w:rPr>
      </w:pPr>
      <w:r w:rsidRPr="00713783">
        <w:rPr>
          <w:i/>
          <w:sz w:val="24"/>
          <w:szCs w:val="24"/>
        </w:rPr>
        <w:t xml:space="preserve">А на севере мороз? </w:t>
      </w:r>
    </w:p>
    <w:p w:rsidR="00343843" w:rsidRPr="00713783" w:rsidRDefault="00343843" w:rsidP="00343843">
      <w:pPr>
        <w:pStyle w:val="11"/>
        <w:shd w:val="clear" w:color="auto" w:fill="auto"/>
        <w:spacing w:after="596" w:line="240" w:lineRule="auto"/>
        <w:ind w:left="23" w:right="102"/>
        <w:contextualSpacing/>
        <w:rPr>
          <w:i/>
          <w:sz w:val="24"/>
          <w:szCs w:val="24"/>
        </w:rPr>
      </w:pPr>
      <w:r w:rsidRPr="00713783">
        <w:rPr>
          <w:i/>
          <w:sz w:val="24"/>
          <w:szCs w:val="24"/>
        </w:rPr>
        <w:t xml:space="preserve">Почему у кошки лапы? </w:t>
      </w:r>
    </w:p>
    <w:p w:rsidR="00343843" w:rsidRPr="00713783" w:rsidRDefault="00343843" w:rsidP="00343843">
      <w:pPr>
        <w:pStyle w:val="11"/>
        <w:shd w:val="clear" w:color="auto" w:fill="auto"/>
        <w:spacing w:after="596" w:line="240" w:lineRule="auto"/>
        <w:ind w:left="23" w:right="102"/>
        <w:contextualSpacing/>
        <w:rPr>
          <w:i/>
          <w:sz w:val="24"/>
          <w:szCs w:val="24"/>
        </w:rPr>
      </w:pPr>
      <w:r w:rsidRPr="00713783">
        <w:rPr>
          <w:i/>
          <w:sz w:val="24"/>
          <w:szCs w:val="24"/>
        </w:rPr>
        <w:t xml:space="preserve">И зачем мартышке хвост? </w:t>
      </w:r>
    </w:p>
    <w:p w:rsidR="00343843" w:rsidRPr="00713783" w:rsidRDefault="00343843" w:rsidP="00343843">
      <w:pPr>
        <w:pStyle w:val="11"/>
        <w:shd w:val="clear" w:color="auto" w:fill="auto"/>
        <w:spacing w:after="596" w:line="240" w:lineRule="auto"/>
        <w:ind w:left="23" w:right="102"/>
        <w:contextualSpacing/>
        <w:rPr>
          <w:i/>
          <w:sz w:val="24"/>
          <w:szCs w:val="24"/>
        </w:rPr>
        <w:sectPr w:rsidR="00343843" w:rsidRPr="00713783" w:rsidSect="00343843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343843" w:rsidRPr="00713783" w:rsidRDefault="00343843" w:rsidP="00343843">
      <w:pPr>
        <w:pStyle w:val="11"/>
        <w:shd w:val="clear" w:color="auto" w:fill="auto"/>
        <w:spacing w:after="596" w:line="240" w:lineRule="auto"/>
        <w:ind w:left="23" w:right="102"/>
        <w:contextualSpacing/>
        <w:jc w:val="center"/>
        <w:rPr>
          <w:i/>
          <w:sz w:val="24"/>
          <w:szCs w:val="24"/>
        </w:rPr>
      </w:pPr>
      <w:r w:rsidRPr="00713783">
        <w:rPr>
          <w:i/>
          <w:sz w:val="24"/>
          <w:szCs w:val="24"/>
          <w:lang w:val="en-US"/>
        </w:rPr>
        <w:lastRenderedPageBreak/>
        <w:t>III</w:t>
      </w:r>
      <w:r w:rsidRPr="00713783">
        <w:rPr>
          <w:i/>
          <w:sz w:val="24"/>
          <w:szCs w:val="24"/>
        </w:rPr>
        <w:t>.Почемучкам, почемучкам</w:t>
      </w:r>
    </w:p>
    <w:p w:rsidR="00343843" w:rsidRPr="00713783" w:rsidRDefault="00E66AD1" w:rsidP="00343843">
      <w:pPr>
        <w:pStyle w:val="11"/>
        <w:shd w:val="clear" w:color="auto" w:fill="auto"/>
        <w:spacing w:after="596" w:line="240" w:lineRule="auto"/>
        <w:ind w:left="23" w:right="102"/>
        <w:contextualSpacing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Не</w:t>
      </w:r>
      <w:r w:rsidR="00343843" w:rsidRPr="00713783">
        <w:rPr>
          <w:i/>
          <w:sz w:val="24"/>
          <w:szCs w:val="24"/>
        </w:rPr>
        <w:t>легко на свете жить!</w:t>
      </w:r>
    </w:p>
    <w:p w:rsidR="00343843" w:rsidRPr="00713783" w:rsidRDefault="00343843" w:rsidP="00343843">
      <w:pPr>
        <w:pStyle w:val="11"/>
        <w:shd w:val="clear" w:color="auto" w:fill="auto"/>
        <w:spacing w:after="596" w:line="240" w:lineRule="auto"/>
        <w:ind w:left="23" w:right="102"/>
        <w:contextualSpacing/>
        <w:jc w:val="center"/>
        <w:rPr>
          <w:i/>
          <w:sz w:val="24"/>
          <w:szCs w:val="24"/>
        </w:rPr>
      </w:pPr>
      <w:r w:rsidRPr="00713783">
        <w:rPr>
          <w:i/>
          <w:sz w:val="24"/>
          <w:szCs w:val="24"/>
        </w:rPr>
        <w:t>Почемучкам, почемучкам</w:t>
      </w:r>
    </w:p>
    <w:p w:rsidR="00343843" w:rsidRPr="00713783" w:rsidRDefault="00343843" w:rsidP="00343843">
      <w:pPr>
        <w:pStyle w:val="11"/>
        <w:shd w:val="clear" w:color="auto" w:fill="auto"/>
        <w:spacing w:after="596" w:line="240" w:lineRule="auto"/>
        <w:ind w:left="23" w:right="102"/>
        <w:contextualSpacing/>
        <w:jc w:val="center"/>
        <w:rPr>
          <w:i/>
          <w:sz w:val="24"/>
          <w:szCs w:val="24"/>
        </w:rPr>
      </w:pPr>
      <w:r w:rsidRPr="00713783">
        <w:rPr>
          <w:i/>
          <w:sz w:val="24"/>
          <w:szCs w:val="24"/>
        </w:rPr>
        <w:t>Надо все успеть спросить!</w:t>
      </w:r>
    </w:p>
    <w:p w:rsidR="00343843" w:rsidRPr="00713783" w:rsidRDefault="00343843" w:rsidP="00343843">
      <w:pPr>
        <w:pStyle w:val="11"/>
        <w:shd w:val="clear" w:color="auto" w:fill="auto"/>
        <w:spacing w:after="596" w:line="240" w:lineRule="auto"/>
        <w:ind w:left="23" w:right="102"/>
        <w:contextualSpacing/>
        <w:jc w:val="center"/>
        <w:rPr>
          <w:i/>
          <w:sz w:val="24"/>
          <w:szCs w:val="24"/>
        </w:rPr>
      </w:pPr>
      <w:r w:rsidRPr="00713783">
        <w:rPr>
          <w:i/>
          <w:sz w:val="24"/>
          <w:szCs w:val="24"/>
        </w:rPr>
        <w:t>Почему шумят деревья?</w:t>
      </w:r>
    </w:p>
    <w:p w:rsidR="00343843" w:rsidRPr="00713783" w:rsidRDefault="00343843" w:rsidP="00343843">
      <w:pPr>
        <w:pStyle w:val="11"/>
        <w:shd w:val="clear" w:color="auto" w:fill="auto"/>
        <w:spacing w:after="596" w:line="240" w:lineRule="auto"/>
        <w:ind w:left="23" w:right="102"/>
        <w:contextualSpacing/>
        <w:jc w:val="center"/>
        <w:rPr>
          <w:i/>
          <w:sz w:val="24"/>
          <w:szCs w:val="24"/>
        </w:rPr>
      </w:pPr>
      <w:r w:rsidRPr="00713783">
        <w:rPr>
          <w:i/>
          <w:sz w:val="24"/>
          <w:szCs w:val="24"/>
        </w:rPr>
        <w:t>Почему журчит вода?</w:t>
      </w:r>
    </w:p>
    <w:p w:rsidR="00343843" w:rsidRPr="00713783" w:rsidRDefault="00343843" w:rsidP="00343843">
      <w:pPr>
        <w:pStyle w:val="11"/>
        <w:shd w:val="clear" w:color="auto" w:fill="auto"/>
        <w:spacing w:after="596" w:line="240" w:lineRule="auto"/>
        <w:ind w:left="23" w:right="102"/>
        <w:contextualSpacing/>
        <w:jc w:val="center"/>
        <w:rPr>
          <w:i/>
          <w:sz w:val="24"/>
          <w:szCs w:val="24"/>
        </w:rPr>
      </w:pPr>
      <w:r w:rsidRPr="00713783">
        <w:rPr>
          <w:i/>
          <w:sz w:val="24"/>
          <w:szCs w:val="24"/>
        </w:rPr>
        <w:t>Почему девчонки плачут?</w:t>
      </w:r>
    </w:p>
    <w:p w:rsidR="00343843" w:rsidRDefault="00343843" w:rsidP="00343843">
      <w:pPr>
        <w:pStyle w:val="11"/>
        <w:shd w:val="clear" w:color="auto" w:fill="auto"/>
        <w:spacing w:after="596" w:line="240" w:lineRule="auto"/>
        <w:ind w:left="23" w:right="102"/>
        <w:contextualSpacing/>
        <w:jc w:val="center"/>
        <w:rPr>
          <w:i/>
          <w:sz w:val="24"/>
          <w:szCs w:val="24"/>
        </w:rPr>
      </w:pPr>
      <w:r w:rsidRPr="00713783">
        <w:rPr>
          <w:i/>
          <w:sz w:val="24"/>
          <w:szCs w:val="24"/>
        </w:rPr>
        <w:t>А мальчишки никогда!</w:t>
      </w:r>
    </w:p>
    <w:p w:rsidR="00404F9A" w:rsidRDefault="00636CB5" w:rsidP="00404F9A">
      <w:pPr>
        <w:pStyle w:val="11"/>
        <w:shd w:val="clear" w:color="auto" w:fill="auto"/>
        <w:spacing w:after="596" w:line="240" w:lineRule="auto"/>
        <w:ind w:left="23" w:right="102"/>
        <w:contextualSpacing/>
        <w:jc w:val="center"/>
        <w:rPr>
          <w:b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2679700" cy="1784350"/>
            <wp:effectExtent l="0" t="0" r="6350" b="6350"/>
            <wp:docPr id="18" name="Рисунок 19" descr="F:\фото выпускной\IMG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F:\фото выпускной\IMG_138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5B2" w:rsidRPr="00404F9A" w:rsidRDefault="001215B2" w:rsidP="00404F9A">
      <w:pPr>
        <w:pStyle w:val="11"/>
        <w:shd w:val="clear" w:color="auto" w:fill="auto"/>
        <w:spacing w:after="596" w:line="240" w:lineRule="auto"/>
        <w:ind w:left="23" w:right="102"/>
        <w:contextualSpacing/>
        <w:jc w:val="center"/>
        <w:rPr>
          <w:i/>
          <w:sz w:val="24"/>
          <w:szCs w:val="24"/>
        </w:rPr>
      </w:pPr>
      <w:r w:rsidRPr="00713783">
        <w:rPr>
          <w:b/>
          <w:sz w:val="24"/>
          <w:szCs w:val="24"/>
        </w:rPr>
        <w:t>Ребёнок пробегает круг со звонком. Появляется табличка «Урок Здоровья»</w:t>
      </w:r>
    </w:p>
    <w:p w:rsidR="00404F9A" w:rsidRDefault="00404F9A" w:rsidP="001215B2">
      <w:pPr>
        <w:pStyle w:val="a4"/>
        <w:rPr>
          <w:rFonts w:ascii="Times New Roman" w:hAnsi="Times New Roman"/>
          <w:b/>
          <w:sz w:val="24"/>
          <w:szCs w:val="24"/>
        </w:rPr>
        <w:sectPr w:rsidR="00404F9A" w:rsidSect="00894CC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E8690D" w:rsidRPr="00713783" w:rsidRDefault="001215B2" w:rsidP="001215B2">
      <w:pPr>
        <w:pStyle w:val="a4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lastRenderedPageBreak/>
        <w:t>Педагог:</w:t>
      </w:r>
    </w:p>
    <w:p w:rsidR="001215B2" w:rsidRPr="00713783" w:rsidRDefault="00E8690D" w:rsidP="001215B2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</w:t>
      </w:r>
      <w:r w:rsidR="001215B2" w:rsidRPr="00713783">
        <w:rPr>
          <w:rFonts w:ascii="Times New Roman" w:hAnsi="Times New Roman"/>
          <w:sz w:val="24"/>
          <w:szCs w:val="24"/>
        </w:rPr>
        <w:t>Что такое физкультура?</w:t>
      </w:r>
    </w:p>
    <w:p w:rsidR="001215B2" w:rsidRPr="00713783" w:rsidRDefault="001215B2" w:rsidP="001215B2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Тренировка и игра.</w:t>
      </w:r>
    </w:p>
    <w:p w:rsidR="001215B2" w:rsidRPr="00713783" w:rsidRDefault="001215B2" w:rsidP="001215B2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Что такое физкультура?</w:t>
      </w:r>
    </w:p>
    <w:p w:rsidR="001215B2" w:rsidRPr="00713783" w:rsidRDefault="001215B2" w:rsidP="001215B2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Физ, и -куль, и -ту, и -ра.</w:t>
      </w:r>
    </w:p>
    <w:p w:rsidR="001215B2" w:rsidRPr="00713783" w:rsidRDefault="001215B2" w:rsidP="001215B2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Руки вверх, руки вниз – это физ-, </w:t>
      </w:r>
    </w:p>
    <w:p w:rsidR="001215B2" w:rsidRPr="00713783" w:rsidRDefault="001215B2" w:rsidP="001215B2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Крутим шею, словно руль, – это -куль-, </w:t>
      </w:r>
    </w:p>
    <w:p w:rsidR="001215B2" w:rsidRPr="00713783" w:rsidRDefault="001215B2" w:rsidP="001215B2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Ловко прыгай в высоту – это -ту-,</w:t>
      </w:r>
    </w:p>
    <w:p w:rsidR="001215B2" w:rsidRPr="00713783" w:rsidRDefault="001215B2" w:rsidP="001215B2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lastRenderedPageBreak/>
        <w:t xml:space="preserve"> Бегай полчаса с утра – это -ра!</w:t>
      </w:r>
    </w:p>
    <w:p w:rsidR="001215B2" w:rsidRPr="00713783" w:rsidRDefault="001215B2" w:rsidP="001215B2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Занимаясь этим делом,</w:t>
      </w:r>
    </w:p>
    <w:p w:rsidR="001215B2" w:rsidRPr="00713783" w:rsidRDefault="001215B2" w:rsidP="001215B2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Станешь ловким, </w:t>
      </w:r>
    </w:p>
    <w:p w:rsidR="001215B2" w:rsidRPr="00713783" w:rsidRDefault="001215B2" w:rsidP="001215B2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сильным, смелым,</w:t>
      </w:r>
    </w:p>
    <w:p w:rsidR="001215B2" w:rsidRPr="00713783" w:rsidRDefault="001215B2" w:rsidP="001215B2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Плюс – хорошая фигура.</w:t>
      </w:r>
    </w:p>
    <w:p w:rsidR="001215B2" w:rsidRPr="00713783" w:rsidRDefault="001215B2" w:rsidP="001215B2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Вот, что значит </w:t>
      </w:r>
    </w:p>
    <w:p w:rsidR="001215B2" w:rsidRPr="00713783" w:rsidRDefault="001215B2" w:rsidP="001215B2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Физ-куль-ту-ра!</w:t>
      </w:r>
    </w:p>
    <w:p w:rsidR="00404F9A" w:rsidRDefault="00404F9A" w:rsidP="001215B2">
      <w:pPr>
        <w:pStyle w:val="a4"/>
        <w:rPr>
          <w:rFonts w:ascii="Times New Roman" w:hAnsi="Times New Roman"/>
          <w:sz w:val="24"/>
          <w:szCs w:val="24"/>
        </w:rPr>
        <w:sectPr w:rsidR="00404F9A" w:rsidSect="00404F9A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1215B2" w:rsidRPr="00713783" w:rsidRDefault="001215B2" w:rsidP="001215B2">
      <w:pPr>
        <w:pStyle w:val="a4"/>
        <w:rPr>
          <w:rFonts w:ascii="Times New Roman" w:hAnsi="Times New Roman"/>
          <w:sz w:val="24"/>
          <w:szCs w:val="24"/>
        </w:rPr>
      </w:pPr>
    </w:p>
    <w:p w:rsidR="001215B2" w:rsidRPr="00713783" w:rsidRDefault="001215B2" w:rsidP="00E8690D">
      <w:pPr>
        <w:pStyle w:val="a4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Педагог: </w:t>
      </w:r>
    </w:p>
    <w:p w:rsidR="001215B2" w:rsidRPr="00713783" w:rsidRDefault="001215B2" w:rsidP="00E8690D">
      <w:pPr>
        <w:pStyle w:val="a4"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-</w:t>
      </w:r>
      <w:r w:rsidRPr="00713783">
        <w:rPr>
          <w:rFonts w:ascii="Times New Roman" w:hAnsi="Times New Roman"/>
          <w:i/>
          <w:sz w:val="24"/>
          <w:szCs w:val="24"/>
        </w:rPr>
        <w:t>На уроках физкультуры мы не только занимались спортом, но и учились танцевать.</w:t>
      </w:r>
    </w:p>
    <w:p w:rsidR="001215B2" w:rsidRPr="00713783" w:rsidRDefault="001215B2" w:rsidP="00E8690D">
      <w:pPr>
        <w:pStyle w:val="a4"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>Дети танцуют ТАНЕЦ-ПОЛЬКУ. (ТРЕК№_______)</w:t>
      </w:r>
    </w:p>
    <w:p w:rsidR="00630792" w:rsidRDefault="00630792" w:rsidP="00E8690D">
      <w:pPr>
        <w:pStyle w:val="a4"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>После танца садятся на свои места</w:t>
      </w:r>
    </w:p>
    <w:p w:rsidR="00404F9A" w:rsidRPr="00713783" w:rsidRDefault="00404F9A" w:rsidP="00E8690D">
      <w:pPr>
        <w:pStyle w:val="a4"/>
        <w:rPr>
          <w:rFonts w:ascii="Times New Roman" w:hAnsi="Times New Roman"/>
          <w:i/>
          <w:sz w:val="24"/>
          <w:szCs w:val="24"/>
        </w:rPr>
      </w:pPr>
    </w:p>
    <w:p w:rsidR="00CE364F" w:rsidRDefault="00CE364F" w:rsidP="00630792">
      <w:pPr>
        <w:pStyle w:val="a4"/>
        <w:rPr>
          <w:rFonts w:ascii="Times New Roman" w:hAnsi="Times New Roman"/>
          <w:b/>
          <w:sz w:val="24"/>
          <w:szCs w:val="24"/>
        </w:rPr>
        <w:sectPr w:rsidR="00CE364F" w:rsidSect="00894CC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630792" w:rsidRPr="00713783" w:rsidRDefault="00636CB5" w:rsidP="00630792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500" cy="1905000"/>
            <wp:effectExtent l="0" t="0" r="0" b="0"/>
            <wp:docPr id="19" name="Рисунок 20" descr="F:\фото выпускной\IMG_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F:\фото выпускной\IMG_138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64F" w:rsidRDefault="00CE364F" w:rsidP="00630792">
      <w:pPr>
        <w:pStyle w:val="a4"/>
        <w:rPr>
          <w:rFonts w:ascii="Times New Roman" w:hAnsi="Times New Roman"/>
          <w:b/>
          <w:sz w:val="24"/>
          <w:szCs w:val="24"/>
        </w:rPr>
      </w:pPr>
    </w:p>
    <w:p w:rsidR="00CE364F" w:rsidRDefault="00CE364F" w:rsidP="00630792">
      <w:pPr>
        <w:pStyle w:val="a4"/>
        <w:rPr>
          <w:rFonts w:ascii="Times New Roman" w:hAnsi="Times New Roman"/>
          <w:b/>
          <w:sz w:val="24"/>
          <w:szCs w:val="24"/>
        </w:rPr>
      </w:pPr>
    </w:p>
    <w:p w:rsidR="00CE364F" w:rsidRDefault="00CE364F" w:rsidP="00630792">
      <w:pPr>
        <w:pStyle w:val="a4"/>
        <w:rPr>
          <w:rFonts w:ascii="Times New Roman" w:hAnsi="Times New Roman"/>
          <w:b/>
          <w:sz w:val="24"/>
          <w:szCs w:val="24"/>
        </w:rPr>
      </w:pPr>
    </w:p>
    <w:p w:rsidR="00630792" w:rsidRPr="00713783" w:rsidRDefault="00683014" w:rsidP="00630792">
      <w:pPr>
        <w:pStyle w:val="a4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lastRenderedPageBreak/>
        <w:t>Ученик</w:t>
      </w:r>
      <w:r w:rsidR="00630792" w:rsidRPr="00713783">
        <w:rPr>
          <w:rFonts w:ascii="Times New Roman" w:hAnsi="Times New Roman"/>
          <w:b/>
          <w:sz w:val="24"/>
          <w:szCs w:val="24"/>
        </w:rPr>
        <w:t xml:space="preserve">: </w:t>
      </w:r>
    </w:p>
    <w:p w:rsidR="00630792" w:rsidRPr="00713783" w:rsidRDefault="00630792" w:rsidP="00630792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713783">
        <w:rPr>
          <w:rFonts w:ascii="Times New Roman" w:hAnsi="Times New Roman"/>
          <w:sz w:val="24"/>
          <w:szCs w:val="24"/>
          <w:lang w:eastAsia="ru-RU"/>
        </w:rPr>
        <w:t>Прошла пора побед и неудач.</w:t>
      </w:r>
      <w:r w:rsidRPr="00713783">
        <w:rPr>
          <w:rFonts w:ascii="Times New Roman" w:hAnsi="Times New Roman"/>
          <w:sz w:val="24"/>
          <w:szCs w:val="24"/>
          <w:lang w:eastAsia="ru-RU"/>
        </w:rPr>
        <w:br/>
        <w:t>Мы выросли, окрепли, повзрослели</w:t>
      </w:r>
      <w:r w:rsidRPr="00713783">
        <w:rPr>
          <w:rFonts w:ascii="Times New Roman" w:hAnsi="Times New Roman"/>
          <w:sz w:val="24"/>
          <w:szCs w:val="24"/>
          <w:lang w:eastAsia="ru-RU"/>
        </w:rPr>
        <w:br/>
        <w:t>Решили много непростых задач,</w:t>
      </w:r>
      <w:r w:rsidRPr="00713783">
        <w:rPr>
          <w:rFonts w:ascii="Times New Roman" w:hAnsi="Times New Roman"/>
          <w:sz w:val="24"/>
          <w:szCs w:val="24"/>
          <w:lang w:eastAsia="ru-RU"/>
        </w:rPr>
        <w:br/>
        <w:t>Умеем то, что раньше не умели.</w:t>
      </w:r>
    </w:p>
    <w:p w:rsidR="001215B2" w:rsidRPr="00713783" w:rsidRDefault="001215B2" w:rsidP="00630792">
      <w:pPr>
        <w:pStyle w:val="a4"/>
        <w:rPr>
          <w:rFonts w:ascii="Times New Roman" w:hAnsi="Times New Roman"/>
          <w:i/>
          <w:sz w:val="24"/>
          <w:szCs w:val="24"/>
        </w:rPr>
      </w:pPr>
    </w:p>
    <w:p w:rsidR="001215B2" w:rsidRPr="00713783" w:rsidRDefault="00630792" w:rsidP="00630792">
      <w:pPr>
        <w:pStyle w:val="a4"/>
        <w:rPr>
          <w:rFonts w:ascii="Times New Roman" w:hAnsi="Times New Roman"/>
          <w:b/>
          <w:i/>
          <w:sz w:val="24"/>
          <w:szCs w:val="24"/>
        </w:rPr>
      </w:pPr>
      <w:r w:rsidRPr="00713783">
        <w:rPr>
          <w:rFonts w:ascii="Times New Roman" w:hAnsi="Times New Roman"/>
          <w:b/>
          <w:i/>
          <w:sz w:val="24"/>
          <w:szCs w:val="24"/>
        </w:rPr>
        <w:t>ВСЕ:</w:t>
      </w:r>
    </w:p>
    <w:p w:rsidR="00E8690D" w:rsidRPr="00713783" w:rsidRDefault="00E8690D" w:rsidP="00E8690D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Мы читали, писали, считали,</w:t>
      </w:r>
    </w:p>
    <w:p w:rsidR="00E8690D" w:rsidRPr="00713783" w:rsidRDefault="001215B2" w:rsidP="00E8690D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Лепили</w:t>
      </w:r>
      <w:r w:rsidR="00E8690D" w:rsidRPr="00713783">
        <w:rPr>
          <w:rFonts w:ascii="Times New Roman" w:hAnsi="Times New Roman"/>
          <w:sz w:val="24"/>
          <w:szCs w:val="24"/>
        </w:rPr>
        <w:t>, клеили и рисовали,</w:t>
      </w:r>
    </w:p>
    <w:p w:rsidR="00E8690D" w:rsidRPr="00713783" w:rsidRDefault="00E8690D" w:rsidP="00E8690D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Пели песни: про всё на свете –</w:t>
      </w:r>
    </w:p>
    <w:p w:rsidR="00052536" w:rsidRPr="00713783" w:rsidRDefault="00E8690D" w:rsidP="00E8690D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Ведь мы очень весёлые дети!</w:t>
      </w:r>
    </w:p>
    <w:p w:rsidR="00683014" w:rsidRPr="00713783" w:rsidRDefault="00683014" w:rsidP="00E8690D">
      <w:pPr>
        <w:pStyle w:val="a4"/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>Дети садятся на свои места.</w:t>
      </w:r>
    </w:p>
    <w:p w:rsidR="00CE364F" w:rsidRDefault="00CE364F" w:rsidP="00E8690D">
      <w:pPr>
        <w:pStyle w:val="a4"/>
        <w:rPr>
          <w:rFonts w:ascii="Times New Roman" w:hAnsi="Times New Roman"/>
          <w:sz w:val="24"/>
          <w:szCs w:val="24"/>
        </w:rPr>
        <w:sectPr w:rsidR="00CE364F" w:rsidSect="00CE364F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AD30C6" w:rsidRPr="00713783" w:rsidRDefault="00E8690D" w:rsidP="00E8690D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lastRenderedPageBreak/>
        <w:tab/>
        <w:t xml:space="preserve"> </w:t>
      </w:r>
    </w:p>
    <w:p w:rsidR="006F316E" w:rsidRPr="00713783" w:rsidRDefault="006F316E" w:rsidP="006F316E">
      <w:pPr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                     </w:t>
      </w:r>
      <w:r w:rsidRPr="00713783">
        <w:rPr>
          <w:rFonts w:ascii="Times New Roman" w:hAnsi="Times New Roman"/>
          <w:b/>
          <w:sz w:val="24"/>
          <w:szCs w:val="24"/>
        </w:rPr>
        <w:t xml:space="preserve">                   Сцена 3</w:t>
      </w:r>
    </w:p>
    <w:p w:rsidR="006F316E" w:rsidRPr="00713783" w:rsidRDefault="006F316E" w:rsidP="006F316E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-</w:t>
      </w:r>
      <w:r w:rsidRPr="00713783">
        <w:rPr>
          <w:rFonts w:ascii="Times New Roman" w:hAnsi="Times New Roman"/>
          <w:sz w:val="24"/>
          <w:szCs w:val="24"/>
        </w:rPr>
        <w:t>Я поздравляю вас с усп</w:t>
      </w:r>
      <w:r w:rsidR="00683014" w:rsidRPr="00713783">
        <w:rPr>
          <w:rFonts w:ascii="Times New Roman" w:hAnsi="Times New Roman"/>
          <w:sz w:val="24"/>
          <w:szCs w:val="24"/>
        </w:rPr>
        <w:t>ешным окончанием обучения. И нам</w:t>
      </w:r>
      <w:r w:rsidRPr="00713783">
        <w:rPr>
          <w:rFonts w:ascii="Times New Roman" w:hAnsi="Times New Roman"/>
          <w:sz w:val="24"/>
          <w:szCs w:val="24"/>
        </w:rPr>
        <w:t xml:space="preserve"> хотелось бы вручить вам дипломы об окончании обучения в объединении «Дошколёнок».</w:t>
      </w:r>
    </w:p>
    <w:p w:rsidR="005501E4" w:rsidRPr="00713783" w:rsidRDefault="00683014" w:rsidP="006F316E">
      <w:pPr>
        <w:pStyle w:val="a4"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lastRenderedPageBreak/>
        <w:t xml:space="preserve">Слово </w:t>
      </w:r>
      <w:r w:rsidR="006F316E" w:rsidRPr="00713783">
        <w:rPr>
          <w:rFonts w:ascii="Times New Roman" w:hAnsi="Times New Roman"/>
          <w:sz w:val="24"/>
          <w:szCs w:val="24"/>
        </w:rPr>
        <w:t xml:space="preserve"> предоставляется директору Центра внешкольной работы </w:t>
      </w:r>
      <w:r w:rsidR="006F316E" w:rsidRPr="00713783">
        <w:rPr>
          <w:rFonts w:ascii="Times New Roman" w:hAnsi="Times New Roman"/>
          <w:b/>
          <w:sz w:val="24"/>
          <w:szCs w:val="24"/>
        </w:rPr>
        <w:t xml:space="preserve">Жигайловой Ирине Викторовне. </w:t>
      </w:r>
    </w:p>
    <w:p w:rsidR="006F316E" w:rsidRDefault="005501E4" w:rsidP="006F316E">
      <w:pPr>
        <w:pStyle w:val="a4"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Ирина Викторовна: (поздравление)</w:t>
      </w:r>
      <w:r w:rsidRPr="00713783">
        <w:rPr>
          <w:rFonts w:ascii="Times New Roman" w:hAnsi="Times New Roman"/>
          <w:sz w:val="24"/>
          <w:szCs w:val="24"/>
        </w:rPr>
        <w:t xml:space="preserve"> (</w:t>
      </w:r>
      <w:r w:rsidR="00683014" w:rsidRPr="00713783">
        <w:rPr>
          <w:rFonts w:ascii="Times New Roman" w:hAnsi="Times New Roman"/>
          <w:sz w:val="24"/>
          <w:szCs w:val="24"/>
        </w:rPr>
        <w:t>достаёт портфель, а он пустой</w:t>
      </w:r>
      <w:r w:rsidR="006F316E" w:rsidRPr="00713783">
        <w:rPr>
          <w:rFonts w:ascii="Times New Roman" w:hAnsi="Times New Roman"/>
          <w:sz w:val="24"/>
          <w:szCs w:val="24"/>
        </w:rPr>
        <w:t xml:space="preserve">, все начинают </w:t>
      </w:r>
      <w:r w:rsidR="00404F9A" w:rsidRPr="00713783">
        <w:rPr>
          <w:rFonts w:ascii="Times New Roman" w:hAnsi="Times New Roman"/>
          <w:sz w:val="24"/>
          <w:szCs w:val="24"/>
        </w:rPr>
        <w:t>суетиться</w:t>
      </w:r>
      <w:r w:rsidR="006F316E" w:rsidRPr="00713783">
        <w:rPr>
          <w:rFonts w:ascii="Times New Roman" w:hAnsi="Times New Roman"/>
          <w:sz w:val="24"/>
          <w:szCs w:val="24"/>
        </w:rPr>
        <w:t>, искать дипломы)</w:t>
      </w:r>
    </w:p>
    <w:p w:rsidR="00404F9A" w:rsidRPr="00713783" w:rsidRDefault="00404F9A" w:rsidP="006F316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</w:t>
      </w:r>
      <w:r w:rsidR="00636CB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39950" cy="1428750"/>
            <wp:effectExtent l="0" t="0" r="0" b="0"/>
            <wp:docPr id="20" name="Рисунок 21" descr="F:\фото выпускной\IMG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F:\фото выпускной\IMG_139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1E4" w:rsidRPr="00713783" w:rsidRDefault="006F316E" w:rsidP="006F316E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Ирина Викторовна: </w:t>
      </w:r>
      <w:r w:rsidRPr="00713783">
        <w:rPr>
          <w:rFonts w:ascii="Times New Roman" w:hAnsi="Times New Roman"/>
          <w:sz w:val="24"/>
          <w:szCs w:val="24"/>
        </w:rPr>
        <w:t>Ничего не понимаю! Они были на месте!</w:t>
      </w:r>
      <w:r w:rsidR="005501E4" w:rsidRPr="00713783">
        <w:rPr>
          <w:rFonts w:ascii="Times New Roman" w:hAnsi="Times New Roman"/>
          <w:sz w:val="24"/>
          <w:szCs w:val="24"/>
        </w:rPr>
        <w:t xml:space="preserve"> Я всё приготовила! А они исчезли!</w:t>
      </w:r>
    </w:p>
    <w:p w:rsidR="005501E4" w:rsidRPr="00713783" w:rsidRDefault="005501E4" w:rsidP="006F316E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Педагог:</w:t>
      </w:r>
      <w:r w:rsidR="006F316E" w:rsidRPr="00713783">
        <w:rPr>
          <w:rFonts w:ascii="Times New Roman" w:hAnsi="Times New Roman"/>
          <w:b/>
          <w:sz w:val="24"/>
          <w:szCs w:val="24"/>
        </w:rPr>
        <w:t xml:space="preserve"> </w:t>
      </w:r>
      <w:r w:rsidRPr="00713783">
        <w:rPr>
          <w:rFonts w:ascii="Times New Roman" w:hAnsi="Times New Roman"/>
          <w:sz w:val="24"/>
          <w:szCs w:val="24"/>
        </w:rPr>
        <w:t>Что же теперь делать?</w:t>
      </w:r>
    </w:p>
    <w:p w:rsidR="005501E4" w:rsidRPr="00713783" w:rsidRDefault="005501E4" w:rsidP="006F316E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Ирина Викторовна: </w:t>
      </w:r>
      <w:r w:rsidRPr="00713783">
        <w:rPr>
          <w:rFonts w:ascii="Times New Roman" w:hAnsi="Times New Roman"/>
          <w:sz w:val="24"/>
          <w:szCs w:val="24"/>
        </w:rPr>
        <w:t>Не волнуйтесь! Сейчас во всём разберёмся! Они ле</w:t>
      </w:r>
      <w:r w:rsidR="005968BC" w:rsidRPr="00713783">
        <w:rPr>
          <w:rFonts w:ascii="Times New Roman" w:hAnsi="Times New Roman"/>
          <w:sz w:val="24"/>
          <w:szCs w:val="24"/>
        </w:rPr>
        <w:t>жали у меня в портфеле</w:t>
      </w:r>
      <w:r w:rsidRPr="00713783">
        <w:rPr>
          <w:rFonts w:ascii="Times New Roman" w:hAnsi="Times New Roman"/>
          <w:sz w:val="24"/>
          <w:szCs w:val="24"/>
        </w:rPr>
        <w:t xml:space="preserve">. </w:t>
      </w:r>
      <w:r w:rsidR="00A5280C" w:rsidRPr="00713783">
        <w:rPr>
          <w:rFonts w:ascii="Times New Roman" w:hAnsi="Times New Roman"/>
          <w:sz w:val="24"/>
          <w:szCs w:val="24"/>
        </w:rPr>
        <w:t xml:space="preserve"> Давайте подумаем, кто мог их взять? </w:t>
      </w:r>
    </w:p>
    <w:p w:rsidR="005501E4" w:rsidRDefault="005501E4" w:rsidP="006F316E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Педагог: </w:t>
      </w:r>
      <w:r w:rsidR="00A5280C" w:rsidRPr="00713783">
        <w:rPr>
          <w:rFonts w:ascii="Times New Roman" w:hAnsi="Times New Roman"/>
          <w:sz w:val="24"/>
          <w:szCs w:val="24"/>
        </w:rPr>
        <w:t>Может вы, ребята, скажите, кто мог унести наши дипломы?</w:t>
      </w:r>
    </w:p>
    <w:p w:rsidR="00404F9A" w:rsidRDefault="00404F9A" w:rsidP="006F316E">
      <w:pPr>
        <w:rPr>
          <w:rFonts w:ascii="Times New Roman" w:hAnsi="Times New Roman"/>
          <w:sz w:val="24"/>
          <w:szCs w:val="24"/>
        </w:rPr>
        <w:sectPr w:rsidR="00404F9A" w:rsidSect="00894CC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404F9A" w:rsidRDefault="00636CB5" w:rsidP="006F316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52650" cy="1435100"/>
            <wp:effectExtent l="0" t="0" r="0" b="0"/>
            <wp:docPr id="21" name="Рисунок 22" descr="F:\фото выпускной\IMG_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F:\фото выпускной\IMG_139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F9A" w:rsidRPr="00713783" w:rsidRDefault="00636CB5" w:rsidP="006F316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52650" cy="1435100"/>
            <wp:effectExtent l="0" t="0" r="0" b="0"/>
            <wp:docPr id="22" name="Рисунок 23" descr="F:\фото выпускной\IMG_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F:\фото выпускной\IMG_139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F9A" w:rsidRDefault="00404F9A" w:rsidP="006F316E">
      <w:pPr>
        <w:rPr>
          <w:rFonts w:ascii="Times New Roman" w:hAnsi="Times New Roman"/>
          <w:b/>
          <w:sz w:val="24"/>
          <w:szCs w:val="24"/>
        </w:rPr>
        <w:sectPr w:rsidR="00404F9A" w:rsidSect="00404F9A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A5280C" w:rsidRPr="00713783" w:rsidRDefault="00A5280C" w:rsidP="006F316E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lastRenderedPageBreak/>
        <w:t xml:space="preserve">Дети высказывают свои предположения: </w:t>
      </w:r>
      <w:r w:rsidRPr="00713783">
        <w:rPr>
          <w:rFonts w:ascii="Times New Roman" w:hAnsi="Times New Roman"/>
          <w:sz w:val="24"/>
          <w:szCs w:val="24"/>
        </w:rPr>
        <w:t>Шапокляк, Незнайка.</w:t>
      </w:r>
    </w:p>
    <w:p w:rsidR="00A5280C" w:rsidRPr="00713783" w:rsidRDefault="00A5280C" w:rsidP="006F316E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Педагог: </w:t>
      </w:r>
      <w:r w:rsidR="005968BC" w:rsidRPr="00713783">
        <w:rPr>
          <w:rFonts w:ascii="Times New Roman" w:hAnsi="Times New Roman"/>
          <w:sz w:val="24"/>
          <w:szCs w:val="24"/>
        </w:rPr>
        <w:t xml:space="preserve">И как же нам вернуть наши дипломы? </w:t>
      </w:r>
    </w:p>
    <w:p w:rsidR="005968BC" w:rsidRPr="00713783" w:rsidRDefault="005968BC" w:rsidP="006F316E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Ирина Викторовна:</w:t>
      </w:r>
      <w:r w:rsidR="0045513A" w:rsidRPr="00713783">
        <w:rPr>
          <w:rFonts w:ascii="Times New Roman" w:hAnsi="Times New Roman"/>
          <w:b/>
          <w:sz w:val="24"/>
          <w:szCs w:val="24"/>
        </w:rPr>
        <w:t xml:space="preserve"> </w:t>
      </w:r>
      <w:r w:rsidR="0045513A" w:rsidRPr="00713783">
        <w:rPr>
          <w:rFonts w:ascii="Times New Roman" w:hAnsi="Times New Roman"/>
          <w:sz w:val="24"/>
          <w:szCs w:val="24"/>
        </w:rPr>
        <w:t xml:space="preserve">Я предлагаю вам отправиться на поиски Незнайки и </w:t>
      </w:r>
      <w:r w:rsidR="003D1390" w:rsidRPr="00713783">
        <w:rPr>
          <w:rFonts w:ascii="Times New Roman" w:hAnsi="Times New Roman"/>
          <w:sz w:val="24"/>
          <w:szCs w:val="24"/>
        </w:rPr>
        <w:t>вернуть в</w:t>
      </w:r>
      <w:r w:rsidR="0045513A" w:rsidRPr="00713783">
        <w:rPr>
          <w:rFonts w:ascii="Times New Roman" w:hAnsi="Times New Roman"/>
          <w:sz w:val="24"/>
          <w:szCs w:val="24"/>
        </w:rPr>
        <w:t>аши дипломы.</w:t>
      </w:r>
    </w:p>
    <w:p w:rsidR="0045513A" w:rsidRPr="00713783" w:rsidRDefault="0045513A" w:rsidP="006F316E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Педагог: </w:t>
      </w:r>
      <w:r w:rsidRPr="00713783">
        <w:rPr>
          <w:rFonts w:ascii="Times New Roman" w:hAnsi="Times New Roman"/>
          <w:sz w:val="24"/>
          <w:szCs w:val="24"/>
        </w:rPr>
        <w:t>Делать нечего, прид</w:t>
      </w:r>
      <w:r w:rsidR="00683014" w:rsidRPr="00713783">
        <w:rPr>
          <w:rFonts w:ascii="Times New Roman" w:hAnsi="Times New Roman"/>
          <w:sz w:val="24"/>
          <w:szCs w:val="24"/>
        </w:rPr>
        <w:t xml:space="preserve">ётся </w:t>
      </w:r>
      <w:r w:rsidR="00404F9A" w:rsidRPr="00713783">
        <w:rPr>
          <w:rFonts w:ascii="Times New Roman" w:hAnsi="Times New Roman"/>
          <w:sz w:val="24"/>
          <w:szCs w:val="24"/>
        </w:rPr>
        <w:t>отправиться</w:t>
      </w:r>
      <w:r w:rsidRPr="00713783">
        <w:rPr>
          <w:rFonts w:ascii="Times New Roman" w:hAnsi="Times New Roman"/>
          <w:sz w:val="24"/>
          <w:szCs w:val="24"/>
        </w:rPr>
        <w:t xml:space="preserve"> в путь.</w:t>
      </w:r>
      <w:r w:rsidRPr="00713783">
        <w:rPr>
          <w:rFonts w:ascii="Times New Roman" w:hAnsi="Times New Roman"/>
          <w:b/>
          <w:sz w:val="24"/>
          <w:szCs w:val="24"/>
        </w:rPr>
        <w:t xml:space="preserve"> </w:t>
      </w:r>
      <w:r w:rsidR="00683014" w:rsidRPr="00713783">
        <w:rPr>
          <w:rFonts w:ascii="Times New Roman" w:hAnsi="Times New Roman"/>
          <w:sz w:val="24"/>
          <w:szCs w:val="24"/>
        </w:rPr>
        <w:t xml:space="preserve">И так, ребята, </w:t>
      </w:r>
      <w:r w:rsidR="00014AB2" w:rsidRPr="00713783">
        <w:rPr>
          <w:rFonts w:ascii="Times New Roman" w:hAnsi="Times New Roman"/>
          <w:sz w:val="24"/>
          <w:szCs w:val="24"/>
        </w:rPr>
        <w:t>нам придётся ра</w:t>
      </w:r>
      <w:r w:rsidR="00683014" w:rsidRPr="00713783">
        <w:rPr>
          <w:rFonts w:ascii="Times New Roman" w:hAnsi="Times New Roman"/>
          <w:sz w:val="24"/>
          <w:szCs w:val="24"/>
        </w:rPr>
        <w:t>зыскать сказочных героев Незнайку и Шапокляк, вернуть наш</w:t>
      </w:r>
      <w:r w:rsidR="00186062" w:rsidRPr="00713783">
        <w:rPr>
          <w:rFonts w:ascii="Times New Roman" w:hAnsi="Times New Roman"/>
          <w:sz w:val="24"/>
          <w:szCs w:val="24"/>
        </w:rPr>
        <w:t>и</w:t>
      </w:r>
      <w:r w:rsidR="00683014" w:rsidRPr="00713783">
        <w:rPr>
          <w:rFonts w:ascii="Times New Roman" w:hAnsi="Times New Roman"/>
          <w:sz w:val="24"/>
          <w:szCs w:val="24"/>
        </w:rPr>
        <w:t xml:space="preserve"> дипломы. Вы готовы? (Да!)</w:t>
      </w:r>
    </w:p>
    <w:p w:rsidR="00683014" w:rsidRPr="00713783" w:rsidRDefault="00683014" w:rsidP="006F316E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Ирина Викторовна: </w:t>
      </w:r>
      <w:r w:rsidRPr="00713783">
        <w:rPr>
          <w:rFonts w:ascii="Times New Roman" w:hAnsi="Times New Roman"/>
          <w:sz w:val="24"/>
          <w:szCs w:val="24"/>
        </w:rPr>
        <w:t>Тогда в путь! Удачного вам путешествия!(директор уходит)</w:t>
      </w:r>
    </w:p>
    <w:p w:rsidR="00683014" w:rsidRPr="00713783" w:rsidRDefault="00683014" w:rsidP="006F316E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Педагог: </w:t>
      </w:r>
      <w:r w:rsidRPr="00713783">
        <w:rPr>
          <w:rFonts w:ascii="Times New Roman" w:hAnsi="Times New Roman"/>
          <w:sz w:val="24"/>
          <w:szCs w:val="24"/>
        </w:rPr>
        <w:t xml:space="preserve">А чтобы нам не было скучно в дороге </w:t>
      </w:r>
      <w:r w:rsidR="003D1390" w:rsidRPr="00713783">
        <w:rPr>
          <w:rFonts w:ascii="Times New Roman" w:hAnsi="Times New Roman"/>
          <w:sz w:val="24"/>
          <w:szCs w:val="24"/>
        </w:rPr>
        <w:t xml:space="preserve">по сказочной стране </w:t>
      </w:r>
      <w:r w:rsidRPr="00713783">
        <w:rPr>
          <w:rFonts w:ascii="Times New Roman" w:hAnsi="Times New Roman"/>
          <w:sz w:val="24"/>
          <w:szCs w:val="24"/>
        </w:rPr>
        <w:t>давайте споём песню.</w:t>
      </w:r>
    </w:p>
    <w:p w:rsidR="00683014" w:rsidRDefault="00683014" w:rsidP="006F316E">
      <w:pPr>
        <w:rPr>
          <w:rFonts w:ascii="Times New Roman" w:hAnsi="Times New Roman"/>
          <w:b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 xml:space="preserve">Дети выстраиваются и исполняют песню «Добрый и ясный» </w:t>
      </w:r>
      <w:r w:rsidRPr="00713783">
        <w:rPr>
          <w:rFonts w:ascii="Times New Roman" w:hAnsi="Times New Roman"/>
          <w:b/>
          <w:i/>
          <w:sz w:val="24"/>
          <w:szCs w:val="24"/>
        </w:rPr>
        <w:t>ТРЕК№_______</w:t>
      </w:r>
      <w:r w:rsidR="003D1390" w:rsidRPr="00713783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404F9A" w:rsidRPr="00713783" w:rsidRDefault="00636CB5" w:rsidP="006F316E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44700" cy="1365250"/>
            <wp:effectExtent l="0" t="0" r="0" b="6350"/>
            <wp:docPr id="23" name="Рисунок 24" descr="F:\фото выпускной\IMG_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F:\фото выпускной\IMG_140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390" w:rsidRPr="00713783" w:rsidRDefault="003D1390" w:rsidP="006F316E">
      <w:pPr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>После исполнения песни дети садятся на свои места.</w:t>
      </w:r>
    </w:p>
    <w:p w:rsidR="006C04A6" w:rsidRPr="00713783" w:rsidRDefault="003D1390" w:rsidP="003D1390">
      <w:pPr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i/>
          <w:sz w:val="24"/>
          <w:szCs w:val="24"/>
        </w:rPr>
        <w:t xml:space="preserve">                                         </w:t>
      </w:r>
      <w:r w:rsidRPr="00713783">
        <w:rPr>
          <w:rFonts w:ascii="Times New Roman" w:hAnsi="Times New Roman"/>
          <w:b/>
          <w:sz w:val="24"/>
          <w:szCs w:val="24"/>
        </w:rPr>
        <w:t>Сцена 4</w:t>
      </w:r>
    </w:p>
    <w:p w:rsidR="006C04A6" w:rsidRPr="00713783" w:rsidRDefault="006C04A6" w:rsidP="006C04A6">
      <w:pPr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t>Появляются Мальвина и Буратино.</w:t>
      </w:r>
    </w:p>
    <w:p w:rsidR="006C04A6" w:rsidRPr="00713783" w:rsidRDefault="006C04A6" w:rsidP="006C04A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Мальвина:</w:t>
      </w:r>
      <w:r w:rsidRPr="00713783">
        <w:rPr>
          <w:rFonts w:ascii="Times New Roman" w:hAnsi="Times New Roman"/>
          <w:sz w:val="24"/>
          <w:szCs w:val="24"/>
        </w:rPr>
        <w:t xml:space="preserve"> Буратино! Буратино! Подожди! Не торопись! Ах, какой вы непослушный мальчишка! Сколько вас можно учить, что нельзя </w:t>
      </w:r>
      <w:r w:rsidR="00014AB2" w:rsidRPr="00713783">
        <w:rPr>
          <w:rFonts w:ascii="Times New Roman" w:hAnsi="Times New Roman"/>
          <w:sz w:val="24"/>
          <w:szCs w:val="24"/>
        </w:rPr>
        <w:t>принимать необдуманные решения!</w:t>
      </w:r>
      <w:r w:rsidRPr="00713783">
        <w:rPr>
          <w:rFonts w:ascii="Times New Roman" w:hAnsi="Times New Roman"/>
          <w:sz w:val="24"/>
          <w:szCs w:val="24"/>
        </w:rPr>
        <w:t xml:space="preserve"> Вы не можете пойти в первый класс. Для этого нужна подготовка. </w:t>
      </w:r>
    </w:p>
    <w:p w:rsidR="006C04A6" w:rsidRPr="00713783" w:rsidRDefault="006C04A6" w:rsidP="006C04A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Буратино:</w:t>
      </w:r>
      <w:r w:rsidRPr="00713783">
        <w:rPr>
          <w:rFonts w:ascii="Times New Roman" w:hAnsi="Times New Roman"/>
          <w:sz w:val="24"/>
          <w:szCs w:val="24"/>
        </w:rPr>
        <w:t xml:space="preserve"> Подготовка! Подготовка! Не надо мне ни  к чему готовиться! У меня и так все готово! С моим носом меня везде примут, даже без вашей, Мальвина,  всякой там подготовки.</w:t>
      </w:r>
    </w:p>
    <w:p w:rsidR="006C04A6" w:rsidRPr="00713783" w:rsidRDefault="006C04A6" w:rsidP="006C04A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Мальвина: </w:t>
      </w:r>
      <w:r w:rsidRPr="00713783">
        <w:rPr>
          <w:rFonts w:ascii="Times New Roman" w:hAnsi="Times New Roman"/>
          <w:sz w:val="24"/>
          <w:szCs w:val="24"/>
        </w:rPr>
        <w:t>Ах, какой вы глупый мальчишка. В школу принимают не того у кого длинный нос…</w:t>
      </w:r>
    </w:p>
    <w:p w:rsidR="007F0479" w:rsidRDefault="006C04A6" w:rsidP="006C04A6">
      <w:pPr>
        <w:rPr>
          <w:rFonts w:ascii="Times New Roman" w:hAnsi="Times New Roman"/>
          <w:sz w:val="24"/>
          <w:szCs w:val="24"/>
        </w:rPr>
        <w:sectPr w:rsidR="007F0479" w:rsidSect="00894CC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  <w:r w:rsidRPr="00713783">
        <w:rPr>
          <w:rFonts w:ascii="Times New Roman" w:hAnsi="Times New Roman"/>
          <w:sz w:val="24"/>
          <w:szCs w:val="24"/>
        </w:rPr>
        <w:t xml:space="preserve"> </w:t>
      </w:r>
    </w:p>
    <w:p w:rsidR="006C04A6" w:rsidRDefault="006C04A6" w:rsidP="006C04A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i/>
          <w:sz w:val="24"/>
          <w:szCs w:val="24"/>
        </w:rPr>
        <w:lastRenderedPageBreak/>
        <w:t>Буратино перебивает Мальвину</w:t>
      </w:r>
      <w:r w:rsidRPr="00713783">
        <w:rPr>
          <w:rFonts w:ascii="Times New Roman" w:hAnsi="Times New Roman"/>
          <w:sz w:val="24"/>
          <w:szCs w:val="24"/>
        </w:rPr>
        <w:t>.</w:t>
      </w:r>
    </w:p>
    <w:p w:rsidR="007F0479" w:rsidRPr="00713783" w:rsidRDefault="00636CB5" w:rsidP="006C04A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22450" cy="1962150"/>
            <wp:effectExtent l="0" t="0" r="6350" b="0"/>
            <wp:docPr id="24" name="Рисунок 25" descr="F:\фото выпускной\IMG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F:\фото выпускной\IMG_140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479" w:rsidRDefault="007F0479" w:rsidP="006C04A6">
      <w:pPr>
        <w:rPr>
          <w:rFonts w:ascii="Times New Roman" w:hAnsi="Times New Roman"/>
          <w:b/>
          <w:sz w:val="24"/>
          <w:szCs w:val="24"/>
        </w:rPr>
        <w:sectPr w:rsidR="007F0479" w:rsidSect="007F0479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6C04A6" w:rsidRPr="00713783" w:rsidRDefault="006C04A6" w:rsidP="006C04A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lastRenderedPageBreak/>
        <w:t>Буратино:</w:t>
      </w:r>
      <w:r w:rsidRPr="00713783">
        <w:rPr>
          <w:rFonts w:ascii="Times New Roman" w:hAnsi="Times New Roman"/>
          <w:sz w:val="24"/>
          <w:szCs w:val="24"/>
        </w:rPr>
        <w:t xml:space="preserve"> Ха! Ха! Ха! А кого? Уж не думаете, дорогая Мальвина, что в школу примут вас за ваши голубые волосы. Кого они интересуют, только лишь Пьеро. Вот потеха...  мой нос! Это да! Он у меня универсальный! Им можно писать, а еще в стене дырку можно проделать! А что делать с вашими голубыми волосами? Ни какой пользы! </w:t>
      </w:r>
    </w:p>
    <w:p w:rsidR="006C04A6" w:rsidRPr="00713783" w:rsidRDefault="006C04A6" w:rsidP="006C04A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Мальвина:</w:t>
      </w:r>
      <w:r w:rsidRPr="00713783">
        <w:rPr>
          <w:rFonts w:ascii="Times New Roman" w:hAnsi="Times New Roman"/>
          <w:sz w:val="24"/>
          <w:szCs w:val="24"/>
        </w:rPr>
        <w:t xml:space="preserve"> Ах, Буратино, вы опять говорите глупости. Причем здесь ваш нос или мои в</w:t>
      </w:r>
      <w:r w:rsidR="00404F9A">
        <w:rPr>
          <w:rFonts w:ascii="Times New Roman" w:hAnsi="Times New Roman"/>
          <w:sz w:val="24"/>
          <w:szCs w:val="24"/>
        </w:rPr>
        <w:t>олосы? В школу принимают не из-</w:t>
      </w:r>
      <w:r w:rsidRPr="00713783">
        <w:rPr>
          <w:rFonts w:ascii="Times New Roman" w:hAnsi="Times New Roman"/>
          <w:sz w:val="24"/>
          <w:szCs w:val="24"/>
        </w:rPr>
        <w:t>за внешности.</w:t>
      </w:r>
    </w:p>
    <w:p w:rsidR="006C04A6" w:rsidRPr="00713783" w:rsidRDefault="006C04A6" w:rsidP="006C04A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Буратино:</w:t>
      </w:r>
      <w:r w:rsidRPr="00713783">
        <w:rPr>
          <w:rFonts w:ascii="Times New Roman" w:hAnsi="Times New Roman"/>
          <w:sz w:val="24"/>
          <w:szCs w:val="24"/>
        </w:rPr>
        <w:t xml:space="preserve"> А из-за чего? Ой, насмешила! Ой, сейчас умру от смеха! Ха! Ха! Ха! </w:t>
      </w:r>
    </w:p>
    <w:p w:rsidR="006C04A6" w:rsidRPr="00713783" w:rsidRDefault="006C04A6" w:rsidP="006C04A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Мальвина:</w:t>
      </w:r>
      <w:r w:rsidRPr="00713783">
        <w:rPr>
          <w:rFonts w:ascii="Times New Roman" w:hAnsi="Times New Roman"/>
          <w:sz w:val="24"/>
          <w:szCs w:val="24"/>
        </w:rPr>
        <w:t xml:space="preserve"> В школу принимают детей, которые готовы всему учиться, умеют себя вести прилично!</w:t>
      </w:r>
    </w:p>
    <w:p w:rsidR="006C04A6" w:rsidRPr="00713783" w:rsidRDefault="006C04A6" w:rsidP="006C04A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lastRenderedPageBreak/>
        <w:t xml:space="preserve">Буратино: </w:t>
      </w:r>
      <w:r w:rsidRPr="00713783">
        <w:rPr>
          <w:rFonts w:ascii="Times New Roman" w:hAnsi="Times New Roman"/>
          <w:sz w:val="24"/>
          <w:szCs w:val="24"/>
        </w:rPr>
        <w:t xml:space="preserve">А я что не умею себя прилично вести? Да я  могу еще и вас научить. Вот послушайте меня, ребята, и отвечайте только «ДА» или «НЕТ» </w:t>
      </w:r>
    </w:p>
    <w:p w:rsidR="007F0479" w:rsidRDefault="007F0479" w:rsidP="006C04A6">
      <w:pPr>
        <w:rPr>
          <w:rFonts w:ascii="Times New Roman" w:hAnsi="Times New Roman"/>
          <w:i/>
          <w:sz w:val="24"/>
          <w:szCs w:val="24"/>
        </w:rPr>
        <w:sectPr w:rsidR="007F0479" w:rsidSect="00894CC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6C04A6" w:rsidRDefault="006C04A6" w:rsidP="006C04A6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713783">
        <w:rPr>
          <w:rFonts w:ascii="Times New Roman" w:hAnsi="Times New Roman"/>
          <w:i/>
          <w:sz w:val="24"/>
          <w:szCs w:val="24"/>
        </w:rPr>
        <w:lastRenderedPageBreak/>
        <w:t>Проводится игра:</w:t>
      </w:r>
      <w:r w:rsidR="00014AB2" w:rsidRPr="00713783">
        <w:rPr>
          <w:rFonts w:ascii="Times New Roman" w:hAnsi="Times New Roman"/>
          <w:i/>
          <w:sz w:val="24"/>
          <w:szCs w:val="24"/>
        </w:rPr>
        <w:t xml:space="preserve"> </w:t>
      </w:r>
      <w:r w:rsidRPr="0071378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«Да», «Нет»</w:t>
      </w:r>
      <w:r w:rsidRPr="00713783">
        <w:rPr>
          <w:rFonts w:ascii="Times New Roman" w:eastAsia="Times New Roman" w:hAnsi="Times New Roman"/>
          <w:i/>
          <w:sz w:val="24"/>
          <w:szCs w:val="24"/>
          <w:lang w:eastAsia="ru-RU"/>
        </w:rPr>
        <w:br/>
      </w:r>
      <w:r w:rsidRPr="00713783">
        <w:rPr>
          <w:rFonts w:ascii="Times New Roman" w:eastAsia="Times New Roman" w:hAnsi="Times New Roman"/>
          <w:sz w:val="24"/>
          <w:szCs w:val="24"/>
          <w:lang w:eastAsia="ru-RU"/>
        </w:rPr>
        <w:t>Друга выручим всегда? Да. Врать не будем никогда? Да</w:t>
      </w:r>
      <w:r w:rsidRPr="00713783">
        <w:rPr>
          <w:rFonts w:ascii="Times New Roman" w:eastAsia="Times New Roman" w:hAnsi="Times New Roman"/>
          <w:sz w:val="24"/>
          <w:szCs w:val="24"/>
          <w:lang w:eastAsia="ru-RU"/>
        </w:rPr>
        <w:br/>
        <w:t>В классе списывать ответ? Нет</w:t>
      </w:r>
      <w:r w:rsidRPr="00713783">
        <w:rPr>
          <w:rFonts w:ascii="Times New Roman" w:eastAsia="Times New Roman" w:hAnsi="Times New Roman"/>
          <w:sz w:val="24"/>
          <w:szCs w:val="24"/>
          <w:lang w:eastAsia="ru-RU"/>
        </w:rPr>
        <w:br/>
        <w:t>Кинуть камень кошки вслед? Нет</w:t>
      </w:r>
      <w:r w:rsidRPr="00713783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014AB2" w:rsidRPr="00713783">
        <w:rPr>
          <w:rFonts w:ascii="Times New Roman" w:eastAsia="Times New Roman" w:hAnsi="Times New Roman"/>
          <w:sz w:val="24"/>
          <w:szCs w:val="24"/>
          <w:lang w:eastAsia="ru-RU"/>
        </w:rPr>
        <w:t>Брать в автобусе билет? Нет</w:t>
      </w:r>
      <w:r w:rsidR="00014AB2" w:rsidRPr="00713783">
        <w:rPr>
          <w:rFonts w:ascii="Times New Roman" w:eastAsia="Times New Roman" w:hAnsi="Times New Roman"/>
          <w:sz w:val="24"/>
          <w:szCs w:val="24"/>
          <w:lang w:eastAsia="ru-RU"/>
        </w:rPr>
        <w:br/>
        <w:t>Ай-ай-а</w:t>
      </w:r>
      <w:r w:rsidRPr="00713783">
        <w:rPr>
          <w:rFonts w:ascii="Times New Roman" w:eastAsia="Times New Roman" w:hAnsi="Times New Roman"/>
          <w:sz w:val="24"/>
          <w:szCs w:val="24"/>
          <w:lang w:eastAsia="ru-RU"/>
        </w:rPr>
        <w:t>й! Как это нет?</w:t>
      </w:r>
      <w:r w:rsidRPr="00713783">
        <w:rPr>
          <w:rFonts w:ascii="Times New Roman" w:eastAsia="Times New Roman" w:hAnsi="Times New Roman"/>
          <w:sz w:val="24"/>
          <w:szCs w:val="24"/>
          <w:lang w:eastAsia="ru-RU"/>
        </w:rPr>
        <w:br/>
        <w:t>Надо брать билет всегда? Да</w:t>
      </w:r>
      <w:r w:rsidRPr="00713783">
        <w:rPr>
          <w:rFonts w:ascii="Times New Roman" w:eastAsia="Times New Roman" w:hAnsi="Times New Roman"/>
          <w:sz w:val="24"/>
          <w:szCs w:val="24"/>
          <w:lang w:eastAsia="ru-RU"/>
        </w:rPr>
        <w:br/>
        <w:t>Не робеть, когда беда? Да</w:t>
      </w:r>
      <w:r w:rsidRPr="00713783">
        <w:rPr>
          <w:rFonts w:ascii="Times New Roman" w:eastAsia="Times New Roman" w:hAnsi="Times New Roman"/>
          <w:sz w:val="24"/>
          <w:szCs w:val="24"/>
          <w:lang w:eastAsia="ru-RU"/>
        </w:rPr>
        <w:br/>
        <w:t>Не жалеть для дел труда? Да</w:t>
      </w:r>
      <w:r w:rsidRPr="00713783">
        <w:rPr>
          <w:rFonts w:ascii="Times New Roman" w:eastAsia="Times New Roman" w:hAnsi="Times New Roman"/>
          <w:sz w:val="24"/>
          <w:szCs w:val="24"/>
          <w:lang w:eastAsia="ru-RU"/>
        </w:rPr>
        <w:br/>
        <w:t>Рук не мыть когда обед? Нет</w:t>
      </w:r>
      <w:r w:rsidRPr="00713783">
        <w:rPr>
          <w:rFonts w:ascii="Times New Roman" w:eastAsia="Times New Roman" w:hAnsi="Times New Roman"/>
          <w:sz w:val="24"/>
          <w:szCs w:val="24"/>
          <w:lang w:eastAsia="ru-RU"/>
        </w:rPr>
        <w:br/>
        <w:t>Как же это не мыть? Мыть обязательно</w:t>
      </w:r>
      <w:r w:rsidRPr="00713783">
        <w:rPr>
          <w:rFonts w:ascii="Times New Roman" w:eastAsia="Times New Roman" w:hAnsi="Times New Roman"/>
          <w:sz w:val="24"/>
          <w:szCs w:val="24"/>
          <w:lang w:eastAsia="ru-RU"/>
        </w:rPr>
        <w:br/>
        <w:t>Грязь смывать без следа? Да</w:t>
      </w:r>
      <w:r w:rsidRPr="00713783">
        <w:rPr>
          <w:rFonts w:ascii="Times New Roman" w:eastAsia="Times New Roman" w:hAnsi="Times New Roman"/>
          <w:sz w:val="24"/>
          <w:szCs w:val="24"/>
          <w:lang w:eastAsia="ru-RU"/>
        </w:rPr>
        <w:br/>
        <w:t>Солнце, воздух и вода? Да</w:t>
      </w:r>
      <w:r w:rsidRPr="00713783">
        <w:rPr>
          <w:rFonts w:ascii="Times New Roman" w:eastAsia="Times New Roman" w:hAnsi="Times New Roman"/>
          <w:sz w:val="24"/>
          <w:szCs w:val="24"/>
          <w:lang w:eastAsia="ru-RU"/>
        </w:rPr>
        <w:br/>
        <w:t>Мы лентяем шлем привет? Нет</w:t>
      </w:r>
      <w:r w:rsidRPr="00713783">
        <w:rPr>
          <w:rFonts w:ascii="Times New Roman" w:eastAsia="Times New Roman" w:hAnsi="Times New Roman"/>
          <w:sz w:val="24"/>
          <w:szCs w:val="24"/>
          <w:lang w:eastAsia="ru-RU"/>
        </w:rPr>
        <w:br/>
        <w:t>А тем, кто трудиться всегда? Да</w:t>
      </w:r>
    </w:p>
    <w:p w:rsidR="007F0479" w:rsidRDefault="007F0479" w:rsidP="006C04A6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F0479" w:rsidRDefault="00636CB5" w:rsidP="006C04A6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48560" cy="1163955"/>
            <wp:effectExtent l="108902" t="62548" r="117793" b="60642"/>
            <wp:docPr id="2" name="Рисунок 26" descr="F:\фото выпускной\IMG_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F:\фото выпускной\IMG_140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7" b="37201"/>
                    <a:stretch>
                      <a:fillRect/>
                    </a:stretch>
                  </pic:blipFill>
                  <pic:spPr bwMode="auto">
                    <a:xfrm rot="5112427">
                      <a:off x="0" y="0"/>
                      <a:ext cx="244856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479" w:rsidRDefault="007F0479" w:rsidP="006C04A6">
      <w:pPr>
        <w:rPr>
          <w:rFonts w:ascii="Times New Roman" w:hAnsi="Times New Roman"/>
          <w:sz w:val="24"/>
          <w:szCs w:val="24"/>
        </w:rPr>
        <w:sectPr w:rsidR="007F0479" w:rsidSect="007F0479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7F0479" w:rsidRPr="00713783" w:rsidRDefault="007F0479" w:rsidP="006C04A6">
      <w:pPr>
        <w:rPr>
          <w:rFonts w:ascii="Times New Roman" w:hAnsi="Times New Roman"/>
          <w:sz w:val="24"/>
          <w:szCs w:val="24"/>
        </w:rPr>
      </w:pPr>
    </w:p>
    <w:p w:rsidR="006C04A6" w:rsidRPr="00713783" w:rsidRDefault="006C04A6" w:rsidP="006C04A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Мальвина: Ты, конечно, молодец, Буратино, но это не достаточно для поступ</w:t>
      </w:r>
      <w:r w:rsidR="0021454E" w:rsidRPr="00713783">
        <w:rPr>
          <w:rFonts w:ascii="Times New Roman" w:hAnsi="Times New Roman"/>
          <w:sz w:val="24"/>
          <w:szCs w:val="24"/>
        </w:rPr>
        <w:t>ления в первый класс. Я знаю ребят</w:t>
      </w:r>
      <w:r w:rsidRPr="00713783">
        <w:rPr>
          <w:rFonts w:ascii="Times New Roman" w:hAnsi="Times New Roman"/>
          <w:sz w:val="24"/>
          <w:szCs w:val="24"/>
        </w:rPr>
        <w:t xml:space="preserve"> из объединения «Дошколенок» </w:t>
      </w:r>
      <w:r w:rsidR="0021454E" w:rsidRPr="00713783">
        <w:rPr>
          <w:rFonts w:ascii="Times New Roman" w:hAnsi="Times New Roman"/>
          <w:sz w:val="24"/>
          <w:szCs w:val="24"/>
        </w:rPr>
        <w:t xml:space="preserve">, которые </w:t>
      </w:r>
      <w:r w:rsidRPr="00713783">
        <w:rPr>
          <w:rFonts w:ascii="Times New Roman" w:hAnsi="Times New Roman"/>
          <w:sz w:val="24"/>
          <w:szCs w:val="24"/>
        </w:rPr>
        <w:t xml:space="preserve"> целый год учились разным </w:t>
      </w:r>
      <w:r w:rsidR="00186062" w:rsidRPr="00713783">
        <w:rPr>
          <w:rFonts w:ascii="Times New Roman" w:hAnsi="Times New Roman"/>
          <w:sz w:val="24"/>
          <w:szCs w:val="24"/>
        </w:rPr>
        <w:t>премудростям</w:t>
      </w:r>
      <w:r w:rsidRPr="00713783">
        <w:rPr>
          <w:rFonts w:ascii="Times New Roman" w:hAnsi="Times New Roman"/>
          <w:sz w:val="24"/>
          <w:szCs w:val="24"/>
        </w:rPr>
        <w:t>.</w:t>
      </w:r>
    </w:p>
    <w:p w:rsidR="006C04A6" w:rsidRDefault="006C04A6" w:rsidP="006C04A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Буратино: </w:t>
      </w:r>
      <w:r w:rsidRPr="00713783">
        <w:rPr>
          <w:rFonts w:ascii="Times New Roman" w:hAnsi="Times New Roman"/>
          <w:sz w:val="24"/>
          <w:szCs w:val="24"/>
        </w:rPr>
        <w:t>Хорошо, я все понял! Нос мне не поможет… А… вспомнил…Я знаю как мне поступить в школу, у меня ест</w:t>
      </w:r>
      <w:r w:rsidR="00A35DE6">
        <w:rPr>
          <w:rFonts w:ascii="Times New Roman" w:hAnsi="Times New Roman"/>
          <w:sz w:val="24"/>
          <w:szCs w:val="24"/>
        </w:rPr>
        <w:t>ь кое что получше ваших знаний.(И</w:t>
      </w:r>
      <w:r w:rsidRPr="00713783">
        <w:rPr>
          <w:rFonts w:ascii="Times New Roman" w:hAnsi="Times New Roman"/>
          <w:sz w:val="24"/>
          <w:szCs w:val="24"/>
        </w:rPr>
        <w:t>щет</w:t>
      </w:r>
      <w:r w:rsidR="00A35DE6">
        <w:rPr>
          <w:rFonts w:ascii="Times New Roman" w:hAnsi="Times New Roman"/>
          <w:sz w:val="24"/>
          <w:szCs w:val="24"/>
        </w:rPr>
        <w:t>.</w:t>
      </w:r>
      <w:r w:rsidRPr="00713783">
        <w:rPr>
          <w:rFonts w:ascii="Times New Roman" w:hAnsi="Times New Roman"/>
          <w:sz w:val="24"/>
          <w:szCs w:val="24"/>
        </w:rPr>
        <w:t>)</w:t>
      </w:r>
      <w:r w:rsidR="00A35DE6">
        <w:rPr>
          <w:rFonts w:ascii="Times New Roman" w:hAnsi="Times New Roman"/>
          <w:sz w:val="24"/>
          <w:szCs w:val="24"/>
        </w:rPr>
        <w:t xml:space="preserve"> </w:t>
      </w:r>
      <w:r w:rsidRPr="00713783">
        <w:rPr>
          <w:rFonts w:ascii="Times New Roman" w:hAnsi="Times New Roman"/>
          <w:sz w:val="24"/>
          <w:szCs w:val="24"/>
        </w:rPr>
        <w:t>Куда же я их подевал?</w:t>
      </w:r>
      <w:r w:rsidR="0021454E" w:rsidRPr="00713783">
        <w:rPr>
          <w:rFonts w:ascii="Times New Roman" w:hAnsi="Times New Roman"/>
          <w:sz w:val="24"/>
          <w:szCs w:val="24"/>
        </w:rPr>
        <w:t xml:space="preserve"> А вот они (достаёт из портфеля диплом).</w:t>
      </w:r>
    </w:p>
    <w:p w:rsidR="006C04A6" w:rsidRPr="00713783" w:rsidRDefault="006C04A6" w:rsidP="006C04A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Мальвина:</w:t>
      </w:r>
      <w:r w:rsidRPr="00713783">
        <w:rPr>
          <w:rFonts w:ascii="Times New Roman" w:hAnsi="Times New Roman"/>
          <w:sz w:val="24"/>
          <w:szCs w:val="24"/>
        </w:rPr>
        <w:t xml:space="preserve"> Ах, Буратино, что ты опять натворил. Ты украл чужие дипломы. Как тебе не стыдно!</w:t>
      </w:r>
      <w:r w:rsidR="0021454E" w:rsidRPr="00713783">
        <w:rPr>
          <w:rFonts w:ascii="Times New Roman" w:hAnsi="Times New Roman"/>
          <w:sz w:val="24"/>
          <w:szCs w:val="24"/>
        </w:rPr>
        <w:t xml:space="preserve"> </w:t>
      </w:r>
      <w:r w:rsidRPr="00713783">
        <w:rPr>
          <w:rFonts w:ascii="Times New Roman" w:hAnsi="Times New Roman"/>
          <w:sz w:val="24"/>
          <w:szCs w:val="24"/>
        </w:rPr>
        <w:t>Мне тебя придется наказать и посадить в чулан.</w:t>
      </w:r>
    </w:p>
    <w:p w:rsidR="006C04A6" w:rsidRPr="00713783" w:rsidRDefault="006C04A6" w:rsidP="006C04A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Буратино:</w:t>
      </w:r>
      <w:r w:rsidRPr="00713783">
        <w:rPr>
          <w:rFonts w:ascii="Times New Roman" w:hAnsi="Times New Roman"/>
          <w:sz w:val="24"/>
          <w:szCs w:val="24"/>
        </w:rPr>
        <w:t xml:space="preserve"> Н</w:t>
      </w:r>
      <w:r w:rsidR="0021454E" w:rsidRPr="00713783">
        <w:rPr>
          <w:rFonts w:ascii="Times New Roman" w:hAnsi="Times New Roman"/>
          <w:sz w:val="24"/>
          <w:szCs w:val="24"/>
        </w:rPr>
        <w:t xml:space="preserve">ичего я не крал! Я их нашёл, там у речки. Они ведь ничьи, а </w:t>
      </w:r>
      <w:r w:rsidR="00A35DE6" w:rsidRPr="00713783">
        <w:rPr>
          <w:rFonts w:ascii="Times New Roman" w:hAnsi="Times New Roman"/>
          <w:sz w:val="24"/>
          <w:szCs w:val="24"/>
        </w:rPr>
        <w:t>значит,</w:t>
      </w:r>
      <w:r w:rsidR="0021454E" w:rsidRPr="00713783">
        <w:rPr>
          <w:rFonts w:ascii="Times New Roman" w:hAnsi="Times New Roman"/>
          <w:sz w:val="24"/>
          <w:szCs w:val="24"/>
        </w:rPr>
        <w:t xml:space="preserve"> будут мои. Выбирай любой и иди в школу! Могу и тебе дать, выбирай. Я нежадный.</w:t>
      </w:r>
    </w:p>
    <w:p w:rsidR="00D76CFA" w:rsidRPr="00713783" w:rsidRDefault="00D76CFA" w:rsidP="006C04A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Мальвина: </w:t>
      </w:r>
      <w:r w:rsidRPr="00713783">
        <w:rPr>
          <w:rFonts w:ascii="Times New Roman" w:hAnsi="Times New Roman"/>
          <w:sz w:val="24"/>
          <w:szCs w:val="24"/>
        </w:rPr>
        <w:t xml:space="preserve">Что ты, что ты! Буратино! (рассматривает диплом) Посмотри! На каждом дипломе написана фамилия, </w:t>
      </w:r>
      <w:r w:rsidR="00A35DE6" w:rsidRPr="00713783">
        <w:rPr>
          <w:rFonts w:ascii="Times New Roman" w:hAnsi="Times New Roman"/>
          <w:sz w:val="24"/>
          <w:szCs w:val="24"/>
        </w:rPr>
        <w:t>значит,</w:t>
      </w:r>
      <w:r w:rsidRPr="00713783">
        <w:rPr>
          <w:rFonts w:ascii="Times New Roman" w:hAnsi="Times New Roman"/>
          <w:sz w:val="24"/>
          <w:szCs w:val="24"/>
        </w:rPr>
        <w:t xml:space="preserve"> они кому-то принадлежат. </w:t>
      </w:r>
      <w:r w:rsidR="00A35DE6" w:rsidRPr="00713783">
        <w:rPr>
          <w:rFonts w:ascii="Times New Roman" w:hAnsi="Times New Roman"/>
          <w:sz w:val="24"/>
          <w:szCs w:val="24"/>
        </w:rPr>
        <w:t>Возможно,</w:t>
      </w:r>
      <w:r w:rsidRPr="00713783">
        <w:rPr>
          <w:rFonts w:ascii="Times New Roman" w:hAnsi="Times New Roman"/>
          <w:sz w:val="24"/>
          <w:szCs w:val="24"/>
        </w:rPr>
        <w:t xml:space="preserve"> их кто-то потерял. Ах, какое несчастье! Ах, какая беда!</w:t>
      </w:r>
    </w:p>
    <w:p w:rsidR="00D76CFA" w:rsidRPr="00713783" w:rsidRDefault="00D76CFA" w:rsidP="006C04A6">
      <w:pPr>
        <w:rPr>
          <w:rFonts w:ascii="Times New Roman" w:hAnsi="Times New Roman"/>
          <w:b/>
          <w:i/>
          <w:sz w:val="24"/>
          <w:szCs w:val="24"/>
        </w:rPr>
      </w:pPr>
      <w:r w:rsidRPr="00713783">
        <w:rPr>
          <w:rFonts w:ascii="Times New Roman" w:hAnsi="Times New Roman"/>
          <w:b/>
          <w:i/>
          <w:sz w:val="24"/>
          <w:szCs w:val="24"/>
        </w:rPr>
        <w:t>Выходит</w:t>
      </w:r>
      <w:r w:rsidR="000A3356" w:rsidRPr="0071378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13783">
        <w:rPr>
          <w:rFonts w:ascii="Times New Roman" w:hAnsi="Times New Roman"/>
          <w:b/>
          <w:i/>
          <w:sz w:val="24"/>
          <w:szCs w:val="24"/>
        </w:rPr>
        <w:t xml:space="preserve"> учитель.</w:t>
      </w:r>
    </w:p>
    <w:p w:rsidR="00CD6761" w:rsidRPr="00713783" w:rsidRDefault="008E7064" w:rsidP="006C04A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Педагог</w:t>
      </w:r>
      <w:r w:rsidR="006C04A6" w:rsidRPr="00713783">
        <w:rPr>
          <w:rFonts w:ascii="Times New Roman" w:hAnsi="Times New Roman"/>
          <w:b/>
          <w:sz w:val="24"/>
          <w:szCs w:val="24"/>
        </w:rPr>
        <w:t>:</w:t>
      </w:r>
      <w:r w:rsidR="006C04A6" w:rsidRPr="00713783">
        <w:rPr>
          <w:rFonts w:ascii="Times New Roman" w:hAnsi="Times New Roman"/>
          <w:sz w:val="24"/>
          <w:szCs w:val="24"/>
        </w:rPr>
        <w:t xml:space="preserve"> </w:t>
      </w:r>
      <w:r w:rsidR="00D76CFA" w:rsidRPr="00713783">
        <w:rPr>
          <w:rFonts w:ascii="Times New Roman" w:hAnsi="Times New Roman"/>
          <w:sz w:val="24"/>
          <w:szCs w:val="24"/>
        </w:rPr>
        <w:t>Здравствуйте, дорогие друзья! Я</w:t>
      </w:r>
      <w:r w:rsidR="00CD6761" w:rsidRPr="00713783">
        <w:rPr>
          <w:rFonts w:ascii="Times New Roman" w:hAnsi="Times New Roman"/>
          <w:sz w:val="24"/>
          <w:szCs w:val="24"/>
        </w:rPr>
        <w:t>,</w:t>
      </w:r>
      <w:r w:rsidR="00D76CFA" w:rsidRPr="00713783">
        <w:rPr>
          <w:rFonts w:ascii="Times New Roman" w:hAnsi="Times New Roman"/>
          <w:sz w:val="24"/>
          <w:szCs w:val="24"/>
        </w:rPr>
        <w:t xml:space="preserve"> учитель  и со мной ребята из объединения «Дошколёнок», у нас на выпускном </w:t>
      </w:r>
      <w:r w:rsidR="00CD6761" w:rsidRPr="00713783">
        <w:rPr>
          <w:rFonts w:ascii="Times New Roman" w:hAnsi="Times New Roman"/>
          <w:sz w:val="24"/>
          <w:szCs w:val="24"/>
        </w:rPr>
        <w:t xml:space="preserve">бале </w:t>
      </w:r>
      <w:r w:rsidR="00D76CFA" w:rsidRPr="00713783">
        <w:rPr>
          <w:rFonts w:ascii="Times New Roman" w:hAnsi="Times New Roman"/>
          <w:sz w:val="24"/>
          <w:szCs w:val="24"/>
        </w:rPr>
        <w:t xml:space="preserve">Шапокляк и Незнайка украли дипломы. </w:t>
      </w:r>
      <w:r w:rsidR="00CD6761" w:rsidRPr="00713783">
        <w:rPr>
          <w:rFonts w:ascii="Times New Roman" w:hAnsi="Times New Roman"/>
          <w:sz w:val="24"/>
          <w:szCs w:val="24"/>
        </w:rPr>
        <w:t>Мы их разыскиваем. Не видели вы этих хулиганов? А может быть, знаете что-нибудь о наших дипломах?</w:t>
      </w:r>
    </w:p>
    <w:p w:rsidR="00CD6761" w:rsidRPr="00713783" w:rsidRDefault="00CD6761" w:rsidP="006C04A6">
      <w:pPr>
        <w:rPr>
          <w:rFonts w:ascii="Times New Roman" w:hAnsi="Times New Roman"/>
          <w:b/>
          <w:i/>
          <w:sz w:val="24"/>
          <w:szCs w:val="24"/>
        </w:rPr>
      </w:pPr>
      <w:r w:rsidRPr="00713783">
        <w:rPr>
          <w:rFonts w:ascii="Times New Roman" w:hAnsi="Times New Roman"/>
          <w:b/>
          <w:i/>
          <w:sz w:val="24"/>
          <w:szCs w:val="24"/>
        </w:rPr>
        <w:t>Мальвина дёргает Буратино за рукав.</w:t>
      </w:r>
    </w:p>
    <w:p w:rsidR="000A3356" w:rsidRPr="00713783" w:rsidRDefault="000A3356" w:rsidP="006C04A6">
      <w:pPr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Мальвина:</w:t>
      </w:r>
      <w:r w:rsidR="007535B4" w:rsidRPr="00713783">
        <w:rPr>
          <w:rFonts w:ascii="Times New Roman" w:hAnsi="Times New Roman"/>
          <w:b/>
          <w:sz w:val="24"/>
          <w:szCs w:val="24"/>
        </w:rPr>
        <w:t xml:space="preserve"> </w:t>
      </w:r>
      <w:r w:rsidR="007535B4" w:rsidRPr="00713783">
        <w:rPr>
          <w:rFonts w:ascii="Times New Roman" w:hAnsi="Times New Roman"/>
          <w:sz w:val="24"/>
          <w:szCs w:val="24"/>
        </w:rPr>
        <w:t>Ну, Буратино, рассказывай.</w:t>
      </w:r>
    </w:p>
    <w:p w:rsidR="007535B4" w:rsidRPr="00713783" w:rsidRDefault="00CD6761" w:rsidP="006C04A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lastRenderedPageBreak/>
        <w:t>Буратино:</w:t>
      </w:r>
      <w:r w:rsidR="007535B4" w:rsidRPr="00713783">
        <w:rPr>
          <w:rFonts w:ascii="Times New Roman" w:hAnsi="Times New Roman"/>
          <w:b/>
          <w:sz w:val="24"/>
          <w:szCs w:val="24"/>
        </w:rPr>
        <w:t xml:space="preserve"> </w:t>
      </w:r>
      <w:r w:rsidR="007535B4" w:rsidRPr="00713783">
        <w:rPr>
          <w:rFonts w:ascii="Times New Roman" w:hAnsi="Times New Roman"/>
          <w:sz w:val="24"/>
          <w:szCs w:val="24"/>
        </w:rPr>
        <w:t>А что я? Я ничего</w:t>
      </w:r>
      <w:r w:rsidR="007535B4" w:rsidRPr="00713783">
        <w:rPr>
          <w:rFonts w:ascii="Times New Roman" w:hAnsi="Times New Roman"/>
          <w:b/>
          <w:i/>
          <w:sz w:val="24"/>
          <w:szCs w:val="24"/>
        </w:rPr>
        <w:t xml:space="preserve">…( с виноватым видом протягивает портфель с дипломами) </w:t>
      </w:r>
      <w:r w:rsidR="007535B4" w:rsidRPr="00713783">
        <w:rPr>
          <w:rFonts w:ascii="Times New Roman" w:hAnsi="Times New Roman"/>
          <w:sz w:val="24"/>
          <w:szCs w:val="24"/>
        </w:rPr>
        <w:t>Вот, возьмите ваши дипломы. Я просто очень хочу в школу пойти учиться,  да и  папе Карло обещал</w:t>
      </w:r>
      <w:r w:rsidR="00D730EC" w:rsidRPr="00713783">
        <w:rPr>
          <w:rFonts w:ascii="Times New Roman" w:hAnsi="Times New Roman"/>
          <w:sz w:val="24"/>
          <w:szCs w:val="24"/>
        </w:rPr>
        <w:t xml:space="preserve"> </w:t>
      </w:r>
      <w:r w:rsidR="007535B4" w:rsidRPr="00713783">
        <w:rPr>
          <w:rFonts w:ascii="Times New Roman" w:hAnsi="Times New Roman"/>
          <w:sz w:val="24"/>
          <w:szCs w:val="24"/>
        </w:rPr>
        <w:t>…</w:t>
      </w:r>
      <w:r w:rsidR="00636CB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09750" cy="1739900"/>
            <wp:effectExtent l="0" t="0" r="0" b="0"/>
            <wp:docPr id="25" name="Рисунок 27" descr="F:\фото выпускной\IMG_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F:\фото выпускной\IMG_140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4" r="5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626" w:rsidRPr="00713783" w:rsidRDefault="008E7064" w:rsidP="001D562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Педагог</w:t>
      </w:r>
      <w:r w:rsidR="007535B4" w:rsidRPr="00713783">
        <w:rPr>
          <w:rFonts w:ascii="Times New Roman" w:hAnsi="Times New Roman"/>
          <w:b/>
          <w:sz w:val="24"/>
          <w:szCs w:val="24"/>
        </w:rPr>
        <w:t>:</w:t>
      </w:r>
      <w:r w:rsidR="00D730EC" w:rsidRPr="00713783">
        <w:rPr>
          <w:rFonts w:ascii="Times New Roman" w:hAnsi="Times New Roman"/>
          <w:b/>
          <w:sz w:val="24"/>
          <w:szCs w:val="24"/>
        </w:rPr>
        <w:t xml:space="preserve"> </w:t>
      </w:r>
      <w:r w:rsidR="001D5626" w:rsidRPr="00713783">
        <w:rPr>
          <w:rFonts w:ascii="Times New Roman" w:hAnsi="Times New Roman"/>
          <w:sz w:val="24"/>
          <w:szCs w:val="24"/>
        </w:rPr>
        <w:t>Не печалься, дружок, а лучше запишись к нам в «Дошколенок». Там тебя  научат читать, считать и ты получишь свой собственный диплом, с которым смело пойдешь в школу.  Тебя обязательно примут в первый класс.</w:t>
      </w:r>
    </w:p>
    <w:p w:rsidR="00D730EC" w:rsidRPr="00713783" w:rsidRDefault="00D730EC" w:rsidP="006C04A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Буратино: </w:t>
      </w:r>
      <w:r w:rsidR="001D5626" w:rsidRPr="00713783">
        <w:rPr>
          <w:rFonts w:ascii="Times New Roman" w:hAnsi="Times New Roman"/>
          <w:sz w:val="24"/>
          <w:szCs w:val="24"/>
        </w:rPr>
        <w:t xml:space="preserve">Согласен! Только вы меня обязательно запишите. </w:t>
      </w:r>
      <w:r w:rsidRPr="00713783">
        <w:rPr>
          <w:rFonts w:ascii="Times New Roman" w:hAnsi="Times New Roman"/>
          <w:sz w:val="24"/>
          <w:szCs w:val="24"/>
        </w:rPr>
        <w:t>Ура! Я буду учиться!</w:t>
      </w:r>
    </w:p>
    <w:p w:rsidR="00D730EC" w:rsidRPr="00713783" w:rsidRDefault="008E7064" w:rsidP="006C04A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Педагог</w:t>
      </w:r>
      <w:r w:rsidR="00D730EC" w:rsidRPr="00713783">
        <w:rPr>
          <w:rFonts w:ascii="Times New Roman" w:hAnsi="Times New Roman"/>
          <w:b/>
          <w:sz w:val="24"/>
          <w:szCs w:val="24"/>
        </w:rPr>
        <w:t xml:space="preserve">: </w:t>
      </w:r>
      <w:r w:rsidR="002507F7" w:rsidRPr="00713783">
        <w:rPr>
          <w:rFonts w:ascii="Times New Roman" w:hAnsi="Times New Roman"/>
          <w:sz w:val="24"/>
          <w:szCs w:val="24"/>
        </w:rPr>
        <w:t>А сейчас послушай, вот что бывает с учениками недоучками.</w:t>
      </w:r>
    </w:p>
    <w:p w:rsidR="002507F7" w:rsidRPr="00713783" w:rsidRDefault="002507F7" w:rsidP="006C04A6">
      <w:pPr>
        <w:rPr>
          <w:rFonts w:ascii="Times New Roman" w:hAnsi="Times New Roman"/>
          <w:b/>
          <w:i/>
          <w:sz w:val="24"/>
          <w:szCs w:val="24"/>
        </w:rPr>
      </w:pPr>
      <w:r w:rsidRPr="00713783">
        <w:rPr>
          <w:rFonts w:ascii="Times New Roman" w:hAnsi="Times New Roman"/>
          <w:b/>
          <w:i/>
          <w:sz w:val="24"/>
          <w:szCs w:val="24"/>
        </w:rPr>
        <w:t>Дети исполняют песню «Волшебник – недоучка»</w:t>
      </w:r>
      <w:r w:rsidR="001D5626" w:rsidRPr="00713783">
        <w:rPr>
          <w:rFonts w:ascii="Times New Roman" w:hAnsi="Times New Roman"/>
          <w:b/>
          <w:i/>
          <w:sz w:val="24"/>
          <w:szCs w:val="24"/>
        </w:rPr>
        <w:t>- для 2 группы</w:t>
      </w:r>
    </w:p>
    <w:p w:rsidR="00D45D83" w:rsidRPr="00D45D83" w:rsidRDefault="00D45D83" w:rsidP="00D45D83">
      <w:pPr>
        <w:rPr>
          <w:rFonts w:ascii="Times New Roman" w:hAnsi="Times New Roman"/>
          <w:b/>
          <w:i/>
          <w:sz w:val="24"/>
          <w:szCs w:val="24"/>
        </w:rPr>
        <w:sectPr w:rsidR="00D45D83" w:rsidRPr="00D45D83" w:rsidSect="00894CC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lastRenderedPageBreak/>
        <w:t>«ВОЛШЕБНИК-НЕДОУЧКА»</w:t>
      </w:r>
    </w:p>
    <w:p w:rsidR="00CE364F" w:rsidRDefault="00CE364F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  <w:sectPr w:rsidR="00CE364F" w:rsidSect="00CE364F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lastRenderedPageBreak/>
        <w:t>1. Вычислить путь звезды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И развести сады,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И укротить тайфун -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Все может магия.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Есть у меня диплом,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Только вот дело в том,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Что всемогущий маг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Лишь на бумаге я.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ПРИПЕВ: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lastRenderedPageBreak/>
        <w:t>Даром преподаватели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Время со мною тратили.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Даром со мною мучался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Самый искусный маг. Да, да, да!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Мудрых преподавателей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Слушал я невнимательно.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Все, что ни задавали мне,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Делал я кое</w:t>
      </w:r>
      <w:r w:rsidR="00A35DE6">
        <w:rPr>
          <w:rFonts w:ascii="Times New Roman" w:hAnsi="Times New Roman"/>
          <w:sz w:val="24"/>
          <w:szCs w:val="24"/>
        </w:rPr>
        <w:t>-</w:t>
      </w:r>
      <w:r w:rsidRPr="00713783">
        <w:rPr>
          <w:rFonts w:ascii="Times New Roman" w:hAnsi="Times New Roman"/>
          <w:sz w:val="24"/>
          <w:szCs w:val="24"/>
        </w:rPr>
        <w:t>как.</w:t>
      </w:r>
    </w:p>
    <w:p w:rsidR="00CE364F" w:rsidRDefault="00CE364F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  <w:sectPr w:rsidR="00CE364F" w:rsidSect="00CE364F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lastRenderedPageBreak/>
        <w:t>2. Сделать хотел грозу,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А получил - козу.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Розовую козу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С желтою полосой.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Вместо хвоста - нога,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А на ноге - рога.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Я не хотел бы вновь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Встретиться с той козой.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 xml:space="preserve">ПРИПЕВ: 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3. Сделать хотел утюг -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Слон получился вдруг.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Крылья, как у пчелы,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Вместо ушей - цветы.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Ночью мне снится сон: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Плачут коза и слон,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Плачут и говорят:</w:t>
      </w: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t>"Что с нами сделал ты,</w:t>
      </w:r>
    </w:p>
    <w:p w:rsidR="00CE364F" w:rsidRDefault="00014AB2" w:rsidP="00CE364F">
      <w:pPr>
        <w:rPr>
          <w:rFonts w:ascii="Times New Roman" w:hAnsi="Times New Roman"/>
          <w:b/>
          <w:i/>
          <w:sz w:val="24"/>
          <w:szCs w:val="24"/>
        </w:rPr>
      </w:pPr>
      <w:r w:rsidRPr="00713783">
        <w:rPr>
          <w:rFonts w:ascii="Times New Roman" w:hAnsi="Times New Roman"/>
          <w:sz w:val="24"/>
          <w:szCs w:val="24"/>
        </w:rPr>
        <w:lastRenderedPageBreak/>
        <w:t>Что с нами сделал ты!?"</w:t>
      </w:r>
      <w:r w:rsidR="00CE364F" w:rsidRPr="00CE364F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CE364F" w:rsidRDefault="00CE364F" w:rsidP="00CE364F">
      <w:pPr>
        <w:rPr>
          <w:rFonts w:ascii="Times New Roman" w:hAnsi="Times New Roman"/>
          <w:b/>
          <w:i/>
          <w:sz w:val="24"/>
          <w:szCs w:val="24"/>
        </w:rPr>
      </w:pPr>
    </w:p>
    <w:p w:rsidR="00CE364F" w:rsidRDefault="009B61FE" w:rsidP="00CE364F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Дети исполняют </w:t>
      </w:r>
      <w:r w:rsidR="00CE364F" w:rsidRPr="00713783">
        <w:rPr>
          <w:rFonts w:ascii="Times New Roman" w:hAnsi="Times New Roman"/>
          <w:b/>
          <w:i/>
          <w:sz w:val="24"/>
          <w:szCs w:val="24"/>
        </w:rPr>
        <w:t xml:space="preserve">танец </w:t>
      </w:r>
      <w:r>
        <w:rPr>
          <w:rFonts w:ascii="Times New Roman" w:hAnsi="Times New Roman"/>
          <w:b/>
          <w:i/>
          <w:sz w:val="24"/>
          <w:szCs w:val="24"/>
        </w:rPr>
        <w:t>«Буратино»</w:t>
      </w:r>
    </w:p>
    <w:p w:rsidR="009B61FE" w:rsidRDefault="00636CB5" w:rsidP="00CE364F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136900" cy="1689100"/>
            <wp:effectExtent l="0" t="0" r="6350" b="6350"/>
            <wp:docPr id="26" name="Рисунок 1" descr="F:\фото выпускной\IMG_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фото выпускной\IMG_141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23" r="2528" b="7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1FE" w:rsidRDefault="009B61FE" w:rsidP="00CE364F">
      <w:pPr>
        <w:rPr>
          <w:rFonts w:ascii="Times New Roman" w:hAnsi="Times New Roman"/>
          <w:b/>
          <w:i/>
          <w:sz w:val="24"/>
          <w:szCs w:val="24"/>
        </w:rPr>
      </w:pPr>
    </w:p>
    <w:p w:rsidR="009B61FE" w:rsidRDefault="009B61FE" w:rsidP="00CE364F">
      <w:pPr>
        <w:rPr>
          <w:rFonts w:ascii="Times New Roman" w:hAnsi="Times New Roman"/>
          <w:b/>
          <w:i/>
          <w:sz w:val="24"/>
          <w:szCs w:val="24"/>
        </w:rPr>
        <w:sectPr w:rsidR="009B61FE" w:rsidSect="009B61FE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CE364F" w:rsidRPr="00713783" w:rsidRDefault="00CE364F" w:rsidP="00CE364F">
      <w:pPr>
        <w:rPr>
          <w:rFonts w:ascii="Times New Roman" w:hAnsi="Times New Roman"/>
          <w:b/>
          <w:i/>
          <w:sz w:val="24"/>
          <w:szCs w:val="24"/>
        </w:rPr>
      </w:pPr>
    </w:p>
    <w:p w:rsidR="00014AB2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7F0479" w:rsidRDefault="007F0479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7F0479" w:rsidRDefault="007F0479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7F0479" w:rsidRDefault="007F0479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7F0479" w:rsidRPr="00713783" w:rsidRDefault="007F0479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014AB2" w:rsidRPr="00713783" w:rsidRDefault="00014AB2" w:rsidP="00014AB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1D136B" w:rsidRPr="00713783" w:rsidRDefault="001D136B" w:rsidP="001D136B">
      <w:pPr>
        <w:spacing w:line="240" w:lineRule="auto"/>
        <w:contextualSpacing/>
        <w:rPr>
          <w:rFonts w:ascii="Times New Roman" w:hAnsi="Times New Roman"/>
          <w:sz w:val="24"/>
          <w:szCs w:val="24"/>
        </w:rPr>
        <w:sectPr w:rsidR="001D136B" w:rsidRPr="00713783" w:rsidSect="00CE364F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E7091D" w:rsidRPr="00D45D83" w:rsidRDefault="001D136B" w:rsidP="001D136B">
      <w:pPr>
        <w:spacing w:line="240" w:lineRule="auto"/>
        <w:contextualSpacing/>
        <w:rPr>
          <w:rFonts w:ascii="Times New Roman" w:hAnsi="Times New Roman"/>
          <w:b/>
          <w:sz w:val="28"/>
          <w:szCs w:val="24"/>
        </w:rPr>
      </w:pPr>
      <w:r w:rsidRPr="00D45D83">
        <w:rPr>
          <w:rFonts w:ascii="Times New Roman" w:hAnsi="Times New Roman"/>
          <w:b/>
          <w:sz w:val="28"/>
          <w:szCs w:val="24"/>
        </w:rPr>
        <w:lastRenderedPageBreak/>
        <w:t xml:space="preserve">                                        </w:t>
      </w:r>
      <w:r w:rsidR="00E7091D" w:rsidRPr="00D45D83">
        <w:rPr>
          <w:rFonts w:ascii="Times New Roman" w:hAnsi="Times New Roman"/>
          <w:b/>
          <w:i/>
          <w:sz w:val="28"/>
          <w:szCs w:val="24"/>
        </w:rPr>
        <w:t xml:space="preserve"> </w:t>
      </w:r>
      <w:r w:rsidR="00E7091D" w:rsidRPr="00D45D83">
        <w:rPr>
          <w:rFonts w:ascii="Times New Roman" w:hAnsi="Times New Roman"/>
          <w:b/>
          <w:sz w:val="28"/>
          <w:szCs w:val="24"/>
        </w:rPr>
        <w:t>Сцена 5</w:t>
      </w:r>
    </w:p>
    <w:p w:rsidR="00E7091D" w:rsidRPr="00713783" w:rsidRDefault="00E7091D" w:rsidP="00E7091D">
      <w:pPr>
        <w:rPr>
          <w:rFonts w:ascii="Times New Roman" w:hAnsi="Times New Roman"/>
          <w:b/>
          <w:i/>
          <w:sz w:val="24"/>
          <w:szCs w:val="24"/>
        </w:rPr>
      </w:pPr>
      <w:r w:rsidRPr="00713783">
        <w:rPr>
          <w:rFonts w:ascii="Times New Roman" w:hAnsi="Times New Roman"/>
          <w:b/>
          <w:i/>
          <w:sz w:val="24"/>
          <w:szCs w:val="24"/>
        </w:rPr>
        <w:t>Выходят в зал Шапокляк и Незнайка. Незнайка плачет.</w:t>
      </w:r>
    </w:p>
    <w:p w:rsidR="00E7091D" w:rsidRPr="00713783" w:rsidRDefault="00E7091D" w:rsidP="00E7091D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Шапокляк: </w:t>
      </w:r>
      <w:r w:rsidRPr="00713783">
        <w:rPr>
          <w:rFonts w:ascii="Times New Roman" w:hAnsi="Times New Roman"/>
          <w:sz w:val="24"/>
          <w:szCs w:val="24"/>
        </w:rPr>
        <w:t xml:space="preserve">Эх, ты, растяпа! Ничего тебе доверить нельзя! </w:t>
      </w:r>
    </w:p>
    <w:p w:rsidR="00E7091D" w:rsidRPr="00713783" w:rsidRDefault="00E7091D" w:rsidP="006C04A6">
      <w:pPr>
        <w:rPr>
          <w:rFonts w:ascii="Times New Roman" w:hAnsi="Times New Roman"/>
          <w:b/>
          <w:i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Незнайка: </w:t>
      </w:r>
      <w:r w:rsidRPr="00713783">
        <w:rPr>
          <w:rFonts w:ascii="Times New Roman" w:hAnsi="Times New Roman"/>
          <w:sz w:val="24"/>
          <w:szCs w:val="24"/>
        </w:rPr>
        <w:t>Я…Я.. не хо</w:t>
      </w:r>
      <w:r w:rsidR="00BB2134">
        <w:rPr>
          <w:rFonts w:ascii="Times New Roman" w:hAnsi="Times New Roman"/>
          <w:sz w:val="24"/>
          <w:szCs w:val="24"/>
        </w:rPr>
        <w:t xml:space="preserve">тел, я только в речке искупался, </w:t>
      </w:r>
      <w:r w:rsidRPr="00713783">
        <w:rPr>
          <w:rFonts w:ascii="Times New Roman" w:hAnsi="Times New Roman"/>
          <w:sz w:val="24"/>
          <w:szCs w:val="24"/>
        </w:rPr>
        <w:t>портфель рядом на берегу оставил.</w:t>
      </w:r>
    </w:p>
    <w:p w:rsidR="007535B4" w:rsidRPr="00713783" w:rsidRDefault="00E7091D" w:rsidP="006C04A6">
      <w:pPr>
        <w:rPr>
          <w:rFonts w:ascii="Times New Roman" w:hAnsi="Times New Roman"/>
          <w:i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Шапокляк: </w:t>
      </w:r>
      <w:r w:rsidRPr="00713783">
        <w:rPr>
          <w:rFonts w:ascii="Times New Roman" w:hAnsi="Times New Roman"/>
          <w:sz w:val="24"/>
          <w:szCs w:val="24"/>
        </w:rPr>
        <w:t xml:space="preserve">Оставил! Искупался! И куда же он делся? Растяпа! Что теперь делать? Я старалась для него! Дипломы украла! </w:t>
      </w:r>
      <w:r w:rsidR="008E7064" w:rsidRPr="00713783">
        <w:rPr>
          <w:rFonts w:ascii="Times New Roman" w:hAnsi="Times New Roman"/>
          <w:sz w:val="24"/>
          <w:szCs w:val="24"/>
        </w:rPr>
        <w:t>А он…Такую пакость испортил!(намахивается, чтобы ударить)</w:t>
      </w:r>
    </w:p>
    <w:p w:rsidR="006C04A6" w:rsidRPr="00713783" w:rsidRDefault="00E7091D" w:rsidP="001D562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Незнайка:</w:t>
      </w:r>
      <w:r w:rsidR="006C04A6" w:rsidRPr="00713783">
        <w:rPr>
          <w:rFonts w:ascii="Times New Roman" w:hAnsi="Times New Roman"/>
          <w:sz w:val="24"/>
          <w:szCs w:val="24"/>
        </w:rPr>
        <w:t xml:space="preserve"> </w:t>
      </w:r>
      <w:r w:rsidR="008E7064" w:rsidRPr="00713783">
        <w:rPr>
          <w:rFonts w:ascii="Times New Roman" w:hAnsi="Times New Roman"/>
          <w:sz w:val="24"/>
          <w:szCs w:val="24"/>
        </w:rPr>
        <w:t>Ай! Ой! Спасите! Помогите! (прячется за педагогом)</w:t>
      </w:r>
    </w:p>
    <w:p w:rsidR="008E7064" w:rsidRPr="00713783" w:rsidRDefault="008E7064" w:rsidP="001D562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Педагог: </w:t>
      </w:r>
      <w:r w:rsidRPr="00713783">
        <w:rPr>
          <w:rFonts w:ascii="Times New Roman" w:hAnsi="Times New Roman"/>
          <w:sz w:val="24"/>
          <w:szCs w:val="24"/>
        </w:rPr>
        <w:t>А ну</w:t>
      </w:r>
      <w:r w:rsidR="00EA4CF0" w:rsidRPr="00713783">
        <w:rPr>
          <w:rFonts w:ascii="Times New Roman" w:hAnsi="Times New Roman"/>
          <w:sz w:val="24"/>
          <w:szCs w:val="24"/>
        </w:rPr>
        <w:t>-</w:t>
      </w:r>
      <w:r w:rsidRPr="00713783">
        <w:rPr>
          <w:rFonts w:ascii="Times New Roman" w:hAnsi="Times New Roman"/>
          <w:sz w:val="24"/>
          <w:szCs w:val="24"/>
        </w:rPr>
        <w:t xml:space="preserve"> ка</w:t>
      </w:r>
      <w:r w:rsidR="00450AD0" w:rsidRPr="00713783">
        <w:rPr>
          <w:rFonts w:ascii="Times New Roman" w:hAnsi="Times New Roman"/>
          <w:sz w:val="24"/>
          <w:szCs w:val="24"/>
        </w:rPr>
        <w:t>,</w:t>
      </w:r>
      <w:r w:rsidRPr="00713783">
        <w:rPr>
          <w:rFonts w:ascii="Times New Roman" w:hAnsi="Times New Roman"/>
          <w:sz w:val="24"/>
          <w:szCs w:val="24"/>
        </w:rPr>
        <w:t xml:space="preserve"> прекратите! Разве можно бить </w:t>
      </w:r>
      <w:r w:rsidR="00EA4CF0" w:rsidRPr="00713783">
        <w:rPr>
          <w:rFonts w:ascii="Times New Roman" w:hAnsi="Times New Roman"/>
          <w:sz w:val="24"/>
          <w:szCs w:val="24"/>
        </w:rPr>
        <w:t xml:space="preserve">детей? Вот видишь, Незнайка, что бывает, когда попадаешь к таким «персональным» учителям. Дружба с ними может  довести до беды. </w:t>
      </w:r>
    </w:p>
    <w:p w:rsidR="00EA4CF0" w:rsidRPr="00713783" w:rsidRDefault="00EA4CF0" w:rsidP="001D562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Шапокляк: </w:t>
      </w:r>
      <w:r w:rsidRPr="00713783">
        <w:rPr>
          <w:rFonts w:ascii="Times New Roman" w:hAnsi="Times New Roman"/>
          <w:sz w:val="24"/>
          <w:szCs w:val="24"/>
        </w:rPr>
        <w:t xml:space="preserve">Ой! Ой! Ой! Подумаешь! </w:t>
      </w:r>
    </w:p>
    <w:p w:rsidR="00EA4CF0" w:rsidRPr="00713783" w:rsidRDefault="00EA4CF0" w:rsidP="001D562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Педагог: </w:t>
      </w:r>
      <w:r w:rsidRPr="00713783">
        <w:rPr>
          <w:rFonts w:ascii="Times New Roman" w:hAnsi="Times New Roman"/>
          <w:sz w:val="24"/>
          <w:szCs w:val="24"/>
        </w:rPr>
        <w:t xml:space="preserve">Как вам не стыдно?! Вы же пожилая дама, а учите детей таким плохим </w:t>
      </w:r>
      <w:r w:rsidR="00450AD0" w:rsidRPr="00713783">
        <w:rPr>
          <w:rFonts w:ascii="Times New Roman" w:hAnsi="Times New Roman"/>
          <w:sz w:val="24"/>
          <w:szCs w:val="24"/>
        </w:rPr>
        <w:t>поступкам</w:t>
      </w:r>
      <w:r w:rsidRPr="00713783">
        <w:rPr>
          <w:rFonts w:ascii="Times New Roman" w:hAnsi="Times New Roman"/>
          <w:sz w:val="24"/>
          <w:szCs w:val="24"/>
        </w:rPr>
        <w:t>.</w:t>
      </w:r>
      <w:r w:rsidR="00450AD0" w:rsidRPr="00713783">
        <w:rPr>
          <w:rFonts w:ascii="Times New Roman" w:hAnsi="Times New Roman"/>
          <w:sz w:val="24"/>
          <w:szCs w:val="24"/>
        </w:rPr>
        <w:t xml:space="preserve"> </w:t>
      </w:r>
    </w:p>
    <w:p w:rsidR="008E7064" w:rsidRPr="00713783" w:rsidRDefault="00450AD0" w:rsidP="001D562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Шапокляк: </w:t>
      </w:r>
      <w:r w:rsidRPr="00713783">
        <w:rPr>
          <w:rFonts w:ascii="Times New Roman" w:hAnsi="Times New Roman"/>
          <w:sz w:val="24"/>
          <w:szCs w:val="24"/>
        </w:rPr>
        <w:t xml:space="preserve">Ничего плохого я не делала! </w:t>
      </w:r>
    </w:p>
    <w:p w:rsidR="00450AD0" w:rsidRPr="00713783" w:rsidRDefault="00450AD0" w:rsidP="001D562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Педагог: </w:t>
      </w:r>
      <w:r w:rsidRPr="00713783">
        <w:rPr>
          <w:rFonts w:ascii="Times New Roman" w:hAnsi="Times New Roman"/>
          <w:sz w:val="24"/>
          <w:szCs w:val="24"/>
        </w:rPr>
        <w:t>Совсем ничего? А дипломы у нас украла?</w:t>
      </w:r>
      <w:r w:rsidRPr="00713783">
        <w:rPr>
          <w:rFonts w:ascii="Times New Roman" w:hAnsi="Times New Roman"/>
          <w:b/>
          <w:sz w:val="24"/>
          <w:szCs w:val="24"/>
        </w:rPr>
        <w:t xml:space="preserve"> </w:t>
      </w:r>
      <w:r w:rsidRPr="00713783">
        <w:rPr>
          <w:rFonts w:ascii="Times New Roman" w:hAnsi="Times New Roman"/>
          <w:sz w:val="24"/>
          <w:szCs w:val="24"/>
        </w:rPr>
        <w:t>Детям праздник хотела испортить. Хорошо, что наши друзья их нашли.</w:t>
      </w:r>
    </w:p>
    <w:p w:rsidR="00450AD0" w:rsidRPr="00713783" w:rsidRDefault="00450AD0" w:rsidP="001D562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Шапокляк: </w:t>
      </w:r>
      <w:r w:rsidRPr="00713783">
        <w:rPr>
          <w:rFonts w:ascii="Times New Roman" w:hAnsi="Times New Roman"/>
          <w:sz w:val="24"/>
          <w:szCs w:val="24"/>
        </w:rPr>
        <w:t>Нашли…? Вот невезуха…</w:t>
      </w:r>
    </w:p>
    <w:p w:rsidR="00450AD0" w:rsidRPr="00713783" w:rsidRDefault="00450AD0" w:rsidP="001D562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Педагог: </w:t>
      </w:r>
      <w:r w:rsidRPr="00713783">
        <w:rPr>
          <w:rFonts w:ascii="Times New Roman" w:hAnsi="Times New Roman"/>
          <w:sz w:val="24"/>
          <w:szCs w:val="24"/>
        </w:rPr>
        <w:t>Что! Что!</w:t>
      </w:r>
    </w:p>
    <w:p w:rsidR="007D18B1" w:rsidRPr="00713783" w:rsidRDefault="00450AD0" w:rsidP="001D562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>Шапокляк:</w:t>
      </w:r>
      <w:r w:rsidR="0070049E" w:rsidRPr="00713783">
        <w:rPr>
          <w:rFonts w:ascii="Times New Roman" w:hAnsi="Times New Roman"/>
          <w:b/>
          <w:sz w:val="24"/>
          <w:szCs w:val="24"/>
        </w:rPr>
        <w:t xml:space="preserve"> </w:t>
      </w:r>
      <w:r w:rsidR="0070049E" w:rsidRPr="00713783">
        <w:rPr>
          <w:rFonts w:ascii="Times New Roman" w:hAnsi="Times New Roman"/>
          <w:sz w:val="24"/>
          <w:szCs w:val="24"/>
        </w:rPr>
        <w:t>Нет! Нет! Ничего! Я и сама хотела их вернуть!</w:t>
      </w:r>
      <w:r w:rsidR="007D18B1" w:rsidRPr="00713783">
        <w:rPr>
          <w:rFonts w:ascii="Times New Roman" w:hAnsi="Times New Roman"/>
          <w:sz w:val="24"/>
          <w:szCs w:val="24"/>
        </w:rPr>
        <w:t xml:space="preserve"> Честно! Честно!</w:t>
      </w:r>
    </w:p>
    <w:p w:rsidR="007D18B1" w:rsidRPr="00713783" w:rsidRDefault="007D18B1" w:rsidP="001D562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Педагог: </w:t>
      </w:r>
      <w:r w:rsidRPr="00713783">
        <w:rPr>
          <w:rFonts w:ascii="Times New Roman" w:hAnsi="Times New Roman"/>
          <w:sz w:val="24"/>
          <w:szCs w:val="24"/>
        </w:rPr>
        <w:t>Верится с трудом.</w:t>
      </w:r>
    </w:p>
    <w:p w:rsidR="007D18B1" w:rsidRPr="00713783" w:rsidRDefault="007D18B1" w:rsidP="001D562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Незнайка: </w:t>
      </w:r>
      <w:r w:rsidRPr="00713783">
        <w:rPr>
          <w:rFonts w:ascii="Times New Roman" w:hAnsi="Times New Roman"/>
          <w:sz w:val="24"/>
          <w:szCs w:val="24"/>
        </w:rPr>
        <w:t>Не верьте ей! Она плохая и вредная старуха! (показывает ей язык)</w:t>
      </w:r>
    </w:p>
    <w:p w:rsidR="006C04A6" w:rsidRPr="00713783" w:rsidRDefault="007D18B1" w:rsidP="006C04A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Шапокляк: </w:t>
      </w:r>
      <w:r w:rsidRPr="00713783">
        <w:rPr>
          <w:rFonts w:ascii="Times New Roman" w:hAnsi="Times New Roman"/>
          <w:sz w:val="24"/>
          <w:szCs w:val="24"/>
        </w:rPr>
        <w:t>Ах, ты, неблагодарный, мальчишка! Зря на тебя только время своё драгоценное потратила. Как был Незнайкой, так незнайкой и останешься (показывает язык).</w:t>
      </w:r>
    </w:p>
    <w:p w:rsidR="007D18B1" w:rsidRPr="00713783" w:rsidRDefault="007D18B1" w:rsidP="006C04A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Незнайка: </w:t>
      </w:r>
      <w:r w:rsidRPr="00713783">
        <w:rPr>
          <w:rFonts w:ascii="Times New Roman" w:hAnsi="Times New Roman"/>
          <w:sz w:val="24"/>
          <w:szCs w:val="24"/>
        </w:rPr>
        <w:t xml:space="preserve">Чего она дразниться? </w:t>
      </w:r>
      <w:r w:rsidR="00043CD6" w:rsidRPr="00713783">
        <w:rPr>
          <w:rFonts w:ascii="Times New Roman" w:hAnsi="Times New Roman"/>
          <w:sz w:val="24"/>
          <w:szCs w:val="24"/>
        </w:rPr>
        <w:t xml:space="preserve">… </w:t>
      </w:r>
      <w:r w:rsidRPr="00713783">
        <w:rPr>
          <w:rFonts w:ascii="Times New Roman" w:hAnsi="Times New Roman"/>
          <w:sz w:val="24"/>
          <w:szCs w:val="24"/>
        </w:rPr>
        <w:t>А я  вот запишусь в Дошколёнок</w:t>
      </w:r>
      <w:r w:rsidR="00A72AAD" w:rsidRPr="00713783">
        <w:rPr>
          <w:rFonts w:ascii="Times New Roman" w:hAnsi="Times New Roman"/>
          <w:sz w:val="24"/>
          <w:szCs w:val="24"/>
        </w:rPr>
        <w:t>, буду умным и воспитанным! Честно заработаю себе диплом и поступлю в первый класс, как вы ребята. Простите меня, пожалуйста, я больше никогда не буду брать чужое.</w:t>
      </w:r>
    </w:p>
    <w:p w:rsidR="006C04A6" w:rsidRPr="00713783" w:rsidRDefault="00A72AAD" w:rsidP="006C04A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Педагог: </w:t>
      </w:r>
      <w:r w:rsidRPr="00713783">
        <w:rPr>
          <w:rFonts w:ascii="Times New Roman" w:hAnsi="Times New Roman"/>
          <w:sz w:val="24"/>
          <w:szCs w:val="24"/>
        </w:rPr>
        <w:t>Ну, что ребята, поверим Незнайке! (Да!) Простим?</w:t>
      </w:r>
      <w:r w:rsidR="000B0BE1">
        <w:rPr>
          <w:rFonts w:ascii="Times New Roman" w:hAnsi="Times New Roman"/>
          <w:sz w:val="24"/>
          <w:szCs w:val="24"/>
        </w:rPr>
        <w:t xml:space="preserve"> </w:t>
      </w:r>
      <w:r w:rsidRPr="00713783">
        <w:rPr>
          <w:rFonts w:ascii="Times New Roman" w:hAnsi="Times New Roman"/>
          <w:sz w:val="24"/>
          <w:szCs w:val="24"/>
        </w:rPr>
        <w:t>(Да!)</w:t>
      </w:r>
      <w:r w:rsidR="00043CD6" w:rsidRPr="00713783">
        <w:rPr>
          <w:rFonts w:ascii="Times New Roman" w:hAnsi="Times New Roman"/>
          <w:sz w:val="24"/>
          <w:szCs w:val="24"/>
        </w:rPr>
        <w:t xml:space="preserve"> Хорошо! Теперь ты дошколёнок! </w:t>
      </w:r>
    </w:p>
    <w:p w:rsidR="00043CD6" w:rsidRPr="00713783" w:rsidRDefault="00043CD6" w:rsidP="006C04A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Незнайка: </w:t>
      </w:r>
      <w:r w:rsidRPr="00713783">
        <w:rPr>
          <w:rFonts w:ascii="Times New Roman" w:hAnsi="Times New Roman"/>
          <w:sz w:val="24"/>
          <w:szCs w:val="24"/>
        </w:rPr>
        <w:t>Ура! Я вас не подведу!</w:t>
      </w:r>
    </w:p>
    <w:p w:rsidR="00043CD6" w:rsidRPr="00713783" w:rsidRDefault="00043CD6" w:rsidP="006C04A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lastRenderedPageBreak/>
        <w:t xml:space="preserve">Педагог: </w:t>
      </w:r>
      <w:r w:rsidRPr="00713783">
        <w:rPr>
          <w:rFonts w:ascii="Times New Roman" w:hAnsi="Times New Roman"/>
          <w:sz w:val="24"/>
          <w:szCs w:val="24"/>
        </w:rPr>
        <w:t>А что же нам делать с вами</w:t>
      </w:r>
      <w:r w:rsidR="000B0BE1">
        <w:rPr>
          <w:rFonts w:ascii="Times New Roman" w:hAnsi="Times New Roman"/>
          <w:sz w:val="24"/>
          <w:szCs w:val="24"/>
        </w:rPr>
        <w:t>,</w:t>
      </w:r>
      <w:r w:rsidRPr="00713783">
        <w:rPr>
          <w:rFonts w:ascii="Times New Roman" w:hAnsi="Times New Roman"/>
          <w:sz w:val="24"/>
          <w:szCs w:val="24"/>
        </w:rPr>
        <w:t xml:space="preserve"> уважаемая</w:t>
      </w:r>
      <w:r w:rsidR="000B0BE1">
        <w:rPr>
          <w:rFonts w:ascii="Times New Roman" w:hAnsi="Times New Roman"/>
          <w:sz w:val="24"/>
          <w:szCs w:val="24"/>
        </w:rPr>
        <w:t xml:space="preserve"> </w:t>
      </w:r>
      <w:r w:rsidRPr="00713783">
        <w:rPr>
          <w:rFonts w:ascii="Times New Roman" w:hAnsi="Times New Roman"/>
          <w:sz w:val="24"/>
          <w:szCs w:val="24"/>
        </w:rPr>
        <w:t>Шапокляк?</w:t>
      </w:r>
    </w:p>
    <w:p w:rsidR="00043CD6" w:rsidRPr="00713783" w:rsidRDefault="00043CD6" w:rsidP="006C04A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Шапокляк: </w:t>
      </w:r>
      <w:r w:rsidRPr="00713783">
        <w:rPr>
          <w:rFonts w:ascii="Times New Roman" w:hAnsi="Times New Roman"/>
          <w:sz w:val="24"/>
          <w:szCs w:val="24"/>
        </w:rPr>
        <w:t>Ничего со мной делать не надо! Я пойду, да  ещё какого-нибудь Незнайку  найду!</w:t>
      </w:r>
      <w:r w:rsidR="00900CC4" w:rsidRPr="00713783">
        <w:rPr>
          <w:rFonts w:ascii="Times New Roman" w:hAnsi="Times New Roman"/>
          <w:sz w:val="24"/>
          <w:szCs w:val="24"/>
        </w:rPr>
        <w:t xml:space="preserve"> Их на улице полно!</w:t>
      </w:r>
      <w:r w:rsidRPr="00713783">
        <w:rPr>
          <w:rFonts w:ascii="Times New Roman" w:hAnsi="Times New Roman"/>
          <w:sz w:val="24"/>
          <w:szCs w:val="24"/>
        </w:rPr>
        <w:t xml:space="preserve"> </w:t>
      </w:r>
      <w:r w:rsidR="00900CC4" w:rsidRPr="00713783">
        <w:rPr>
          <w:rFonts w:ascii="Times New Roman" w:hAnsi="Times New Roman"/>
          <w:sz w:val="24"/>
          <w:szCs w:val="24"/>
        </w:rPr>
        <w:t xml:space="preserve">Обучать буду! </w:t>
      </w:r>
      <w:r w:rsidRPr="00713783">
        <w:rPr>
          <w:rFonts w:ascii="Times New Roman" w:hAnsi="Times New Roman"/>
          <w:sz w:val="24"/>
          <w:szCs w:val="24"/>
        </w:rPr>
        <w:t xml:space="preserve">Прощайте! </w:t>
      </w:r>
      <w:r w:rsidR="00900CC4" w:rsidRPr="00713783">
        <w:rPr>
          <w:rFonts w:ascii="Times New Roman" w:hAnsi="Times New Roman"/>
          <w:b/>
          <w:i/>
          <w:sz w:val="24"/>
          <w:szCs w:val="24"/>
        </w:rPr>
        <w:t>(уходит)</w:t>
      </w:r>
    </w:p>
    <w:p w:rsidR="00900CC4" w:rsidRPr="00713783" w:rsidRDefault="00900CC4" w:rsidP="006C04A6">
      <w:pPr>
        <w:rPr>
          <w:rFonts w:ascii="Times New Roman" w:hAnsi="Times New Roman"/>
          <w:sz w:val="24"/>
          <w:szCs w:val="24"/>
        </w:rPr>
      </w:pPr>
      <w:r w:rsidRPr="00713783">
        <w:rPr>
          <w:rFonts w:ascii="Times New Roman" w:hAnsi="Times New Roman"/>
          <w:b/>
          <w:sz w:val="24"/>
          <w:szCs w:val="24"/>
        </w:rPr>
        <w:t xml:space="preserve">Педагог: </w:t>
      </w:r>
    </w:p>
    <w:p w:rsidR="00900CC4" w:rsidRDefault="00900CC4" w:rsidP="00900CC4">
      <w:pPr>
        <w:contextualSpacing/>
        <w:rPr>
          <w:rFonts w:ascii="Times New Roman" w:hAnsi="Times New Roman"/>
          <w:b/>
          <w:i/>
          <w:sz w:val="24"/>
          <w:szCs w:val="24"/>
        </w:rPr>
      </w:pPr>
      <w:r w:rsidRPr="00713783">
        <w:rPr>
          <w:rFonts w:ascii="Times New Roman" w:hAnsi="Times New Roman"/>
          <w:b/>
          <w:i/>
          <w:sz w:val="24"/>
          <w:szCs w:val="24"/>
        </w:rPr>
        <w:t xml:space="preserve">       Проходит награждение. Вручаются грамоты, дипломы памятные медали. Звучат слова поздравления от родителей.</w:t>
      </w:r>
    </w:p>
    <w:p w:rsidR="000B0BE1" w:rsidRDefault="000B0BE1" w:rsidP="000B0BE1">
      <w:pPr>
        <w:contextualSpacing/>
        <w:rPr>
          <w:rFonts w:ascii="Times New Roman" w:hAnsi="Times New Roman"/>
          <w:b/>
          <w:i/>
          <w:sz w:val="24"/>
          <w:szCs w:val="24"/>
        </w:rPr>
        <w:sectPr w:rsidR="000B0BE1" w:rsidSect="00894CC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BB2134" w:rsidRDefault="00636CB5" w:rsidP="000B0BE1">
      <w:pPr>
        <w:contextualSpacing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25800" cy="2152650"/>
            <wp:effectExtent l="0" t="0" r="0" b="0"/>
            <wp:docPr id="27" name="Рисунок 2" descr="F:\фото выпускной\IMG_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фото выпускной\IMG_143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134" w:rsidRPr="00713783" w:rsidRDefault="00BB2134" w:rsidP="00BB2134">
      <w:pPr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900CC4" w:rsidRPr="00713783" w:rsidRDefault="00636CB5" w:rsidP="006C04A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98750" cy="1943100"/>
            <wp:effectExtent l="0" t="3175" r="3175" b="3175"/>
            <wp:docPr id="28" name="Рисунок 3" descr="F:\фото выпускной\IMG_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фото выпускной\IMG_145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87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BE1" w:rsidRDefault="000B0BE1" w:rsidP="009A5293">
      <w:pPr>
        <w:rPr>
          <w:rFonts w:ascii="Times New Roman" w:hAnsi="Times New Roman"/>
          <w:b/>
          <w:i/>
          <w:sz w:val="24"/>
          <w:szCs w:val="24"/>
        </w:rPr>
        <w:sectPr w:rsidR="000B0BE1" w:rsidSect="000B0BE1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6C04A6" w:rsidRPr="00713783" w:rsidRDefault="006C04A6" w:rsidP="009A5293">
      <w:pPr>
        <w:rPr>
          <w:rFonts w:ascii="Times New Roman" w:hAnsi="Times New Roman"/>
          <w:b/>
          <w:sz w:val="24"/>
          <w:szCs w:val="24"/>
        </w:rPr>
      </w:pPr>
      <w:r w:rsidRPr="00713783">
        <w:rPr>
          <w:rFonts w:ascii="Times New Roman" w:hAnsi="Times New Roman"/>
          <w:b/>
          <w:i/>
          <w:sz w:val="24"/>
          <w:szCs w:val="24"/>
        </w:rPr>
        <w:lastRenderedPageBreak/>
        <w:t xml:space="preserve">                                         </w:t>
      </w:r>
      <w:r w:rsidRPr="00713783">
        <w:rPr>
          <w:rFonts w:ascii="Times New Roman" w:hAnsi="Times New Roman"/>
          <w:b/>
          <w:sz w:val="24"/>
          <w:szCs w:val="24"/>
        </w:rPr>
        <w:t xml:space="preserve">Сцена </w:t>
      </w:r>
      <w:r w:rsidR="00E7091D" w:rsidRPr="00713783">
        <w:rPr>
          <w:rFonts w:ascii="Times New Roman" w:hAnsi="Times New Roman"/>
          <w:b/>
          <w:sz w:val="24"/>
          <w:szCs w:val="24"/>
        </w:rPr>
        <w:t>6</w:t>
      </w:r>
    </w:p>
    <w:p w:rsidR="009A5293" w:rsidRPr="00713783" w:rsidRDefault="006C3ACC" w:rsidP="009A5293">
      <w:pPr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13783">
        <w:rPr>
          <w:rFonts w:ascii="Times New Roman" w:hAnsi="Times New Roman"/>
          <w:b/>
          <w:i/>
          <w:sz w:val="24"/>
          <w:szCs w:val="24"/>
          <w:lang w:eastAsia="ru-RU"/>
        </w:rPr>
        <w:t xml:space="preserve"> </w:t>
      </w:r>
      <w:r w:rsidR="00BB2134">
        <w:rPr>
          <w:rFonts w:ascii="Times New Roman" w:hAnsi="Times New Roman"/>
          <w:b/>
          <w:i/>
          <w:sz w:val="24"/>
          <w:szCs w:val="24"/>
          <w:lang w:eastAsia="ru-RU"/>
        </w:rPr>
        <w:t>(Выходят все герои</w:t>
      </w:r>
      <w:r w:rsidR="009A5293" w:rsidRPr="00713783">
        <w:rPr>
          <w:rFonts w:ascii="Times New Roman" w:hAnsi="Times New Roman"/>
          <w:b/>
          <w:i/>
          <w:sz w:val="24"/>
          <w:szCs w:val="24"/>
          <w:lang w:eastAsia="ru-RU"/>
        </w:rPr>
        <w:t xml:space="preserve"> -</w:t>
      </w:r>
      <w:r w:rsidR="00BB2134">
        <w:rPr>
          <w:rFonts w:ascii="Times New Roman" w:hAnsi="Times New Roman"/>
          <w:b/>
          <w:i/>
          <w:sz w:val="24"/>
          <w:szCs w:val="24"/>
          <w:lang w:eastAsia="ru-RU"/>
        </w:rPr>
        <w:t xml:space="preserve"> </w:t>
      </w:r>
      <w:r w:rsidR="009A5293" w:rsidRPr="00713783">
        <w:rPr>
          <w:rFonts w:ascii="Times New Roman" w:hAnsi="Times New Roman"/>
          <w:b/>
          <w:i/>
          <w:sz w:val="24"/>
          <w:szCs w:val="24"/>
          <w:lang w:eastAsia="ru-RU"/>
        </w:rPr>
        <w:t>участники праздника)</w:t>
      </w:r>
    </w:p>
    <w:p w:rsidR="000B0BE1" w:rsidRDefault="009A5293" w:rsidP="006C04A6">
      <w:pPr>
        <w:spacing w:line="240" w:lineRule="auto"/>
        <w:contextualSpacing/>
        <w:rPr>
          <w:sz w:val="24"/>
          <w:szCs w:val="24"/>
        </w:rPr>
        <w:sectPr w:rsidR="000B0BE1" w:rsidSect="00894CCB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  <w:r w:rsidRPr="00713783">
        <w:rPr>
          <w:rFonts w:ascii="Times New Roman" w:hAnsi="Times New Roman"/>
          <w:b/>
          <w:i/>
          <w:sz w:val="24"/>
          <w:szCs w:val="24"/>
          <w:lang w:eastAsia="ru-RU"/>
        </w:rPr>
        <w:t>Звучит прощальная песня «До свидания, Дошколенок».</w:t>
      </w:r>
      <w:r w:rsidRPr="00713783">
        <w:rPr>
          <w:rFonts w:ascii="Times New Roman" w:hAnsi="Times New Roman"/>
          <w:b/>
          <w:i/>
          <w:sz w:val="24"/>
          <w:szCs w:val="24"/>
          <w:lang w:eastAsia="ru-RU"/>
        </w:rPr>
        <w:br/>
      </w:r>
    </w:p>
    <w:p w:rsidR="009A5293" w:rsidRPr="00713783" w:rsidRDefault="009A5293" w:rsidP="006C04A6">
      <w:pPr>
        <w:spacing w:line="240" w:lineRule="auto"/>
        <w:contextualSpacing/>
        <w:rPr>
          <w:sz w:val="24"/>
          <w:szCs w:val="24"/>
        </w:rPr>
      </w:pPr>
      <w:r w:rsidRPr="00713783">
        <w:rPr>
          <w:sz w:val="24"/>
          <w:szCs w:val="24"/>
        </w:rPr>
        <w:lastRenderedPageBreak/>
        <w:br/>
        <w:t>Наступило время мы постарше стали</w:t>
      </w:r>
    </w:p>
    <w:p w:rsidR="009A5293" w:rsidRPr="00713783" w:rsidRDefault="009A5293" w:rsidP="006C04A6">
      <w:pPr>
        <w:spacing w:line="240" w:lineRule="auto"/>
        <w:contextualSpacing/>
        <w:rPr>
          <w:sz w:val="24"/>
          <w:szCs w:val="24"/>
        </w:rPr>
      </w:pPr>
      <w:r w:rsidRPr="00713783">
        <w:rPr>
          <w:sz w:val="24"/>
          <w:szCs w:val="24"/>
        </w:rPr>
        <w:t>И за это время много мы узнали.</w:t>
      </w:r>
    </w:p>
    <w:p w:rsidR="009A5293" w:rsidRPr="00713783" w:rsidRDefault="009A5293" w:rsidP="006C04A6">
      <w:pPr>
        <w:spacing w:line="240" w:lineRule="auto"/>
        <w:contextualSpacing/>
        <w:rPr>
          <w:sz w:val="24"/>
          <w:szCs w:val="24"/>
        </w:rPr>
      </w:pPr>
      <w:r w:rsidRPr="00713783">
        <w:rPr>
          <w:sz w:val="24"/>
          <w:szCs w:val="24"/>
        </w:rPr>
        <w:t>Нам же с Дошколёнком нужно попрощаться,</w:t>
      </w:r>
    </w:p>
    <w:p w:rsidR="009A5293" w:rsidRPr="00713783" w:rsidRDefault="009A5293" w:rsidP="006C04A6">
      <w:pPr>
        <w:spacing w:line="240" w:lineRule="auto"/>
        <w:contextualSpacing/>
        <w:rPr>
          <w:sz w:val="24"/>
          <w:szCs w:val="24"/>
        </w:rPr>
      </w:pPr>
      <w:r w:rsidRPr="00713783">
        <w:rPr>
          <w:sz w:val="24"/>
          <w:szCs w:val="24"/>
        </w:rPr>
        <w:t>Как бы нам хотелось с ним ещё остаться.</w:t>
      </w:r>
    </w:p>
    <w:p w:rsidR="009A5293" w:rsidRPr="00713783" w:rsidRDefault="009A5293" w:rsidP="006C04A6">
      <w:pPr>
        <w:spacing w:line="240" w:lineRule="auto"/>
        <w:contextualSpacing/>
        <w:rPr>
          <w:sz w:val="24"/>
          <w:szCs w:val="24"/>
        </w:rPr>
      </w:pPr>
      <w:r w:rsidRPr="00713783">
        <w:rPr>
          <w:sz w:val="24"/>
          <w:szCs w:val="24"/>
        </w:rPr>
        <w:t>ПРИПЕВ:</w:t>
      </w:r>
    </w:p>
    <w:p w:rsidR="009A5293" w:rsidRPr="00713783" w:rsidRDefault="009A5293" w:rsidP="006C04A6">
      <w:pPr>
        <w:spacing w:line="240" w:lineRule="auto"/>
        <w:contextualSpacing/>
        <w:rPr>
          <w:sz w:val="24"/>
          <w:szCs w:val="24"/>
        </w:rPr>
      </w:pPr>
      <w:r w:rsidRPr="00713783">
        <w:rPr>
          <w:sz w:val="24"/>
          <w:szCs w:val="24"/>
        </w:rPr>
        <w:t>Солнце всходит и заходит,</w:t>
      </w:r>
    </w:p>
    <w:p w:rsidR="009A5293" w:rsidRPr="00713783" w:rsidRDefault="009A5293" w:rsidP="006C04A6">
      <w:pPr>
        <w:spacing w:line="240" w:lineRule="auto"/>
        <w:contextualSpacing/>
        <w:rPr>
          <w:sz w:val="24"/>
          <w:szCs w:val="24"/>
        </w:rPr>
      </w:pPr>
      <w:r w:rsidRPr="00713783">
        <w:rPr>
          <w:sz w:val="24"/>
          <w:szCs w:val="24"/>
        </w:rPr>
        <w:t>Жизнь бежит за часом час.</w:t>
      </w:r>
    </w:p>
    <w:p w:rsidR="009A5293" w:rsidRPr="00713783" w:rsidRDefault="009A5293" w:rsidP="006C04A6">
      <w:pPr>
        <w:spacing w:line="240" w:lineRule="auto"/>
        <w:contextualSpacing/>
        <w:rPr>
          <w:sz w:val="24"/>
          <w:szCs w:val="24"/>
        </w:rPr>
      </w:pPr>
      <w:r w:rsidRPr="00713783">
        <w:rPr>
          <w:sz w:val="24"/>
          <w:szCs w:val="24"/>
        </w:rPr>
        <w:t>До свиданья, Дошколёнок!</w:t>
      </w:r>
    </w:p>
    <w:p w:rsidR="009A5293" w:rsidRPr="00713783" w:rsidRDefault="009A5293" w:rsidP="006C04A6">
      <w:pPr>
        <w:spacing w:line="240" w:lineRule="auto"/>
        <w:contextualSpacing/>
        <w:rPr>
          <w:sz w:val="24"/>
          <w:szCs w:val="24"/>
        </w:rPr>
      </w:pPr>
      <w:r w:rsidRPr="00713783">
        <w:rPr>
          <w:sz w:val="24"/>
          <w:szCs w:val="24"/>
        </w:rPr>
        <w:t>Мы уходим в первый класс.</w:t>
      </w:r>
    </w:p>
    <w:p w:rsidR="009A5293" w:rsidRPr="00713783" w:rsidRDefault="009A5293" w:rsidP="006C04A6">
      <w:pPr>
        <w:spacing w:line="240" w:lineRule="auto"/>
        <w:contextualSpacing/>
        <w:rPr>
          <w:sz w:val="24"/>
          <w:szCs w:val="24"/>
        </w:rPr>
      </w:pPr>
      <w:r w:rsidRPr="00713783">
        <w:rPr>
          <w:sz w:val="24"/>
          <w:szCs w:val="24"/>
        </w:rPr>
        <w:t xml:space="preserve">            ***</w:t>
      </w:r>
    </w:p>
    <w:p w:rsidR="009A5293" w:rsidRPr="00713783" w:rsidRDefault="009A5293" w:rsidP="006C04A6">
      <w:pPr>
        <w:spacing w:line="240" w:lineRule="auto"/>
        <w:contextualSpacing/>
        <w:rPr>
          <w:sz w:val="24"/>
          <w:szCs w:val="24"/>
        </w:rPr>
      </w:pPr>
      <w:r w:rsidRPr="00713783">
        <w:rPr>
          <w:sz w:val="24"/>
          <w:szCs w:val="24"/>
        </w:rPr>
        <w:lastRenderedPageBreak/>
        <w:t>Пусть печали гасит ласковые очи.</w:t>
      </w:r>
    </w:p>
    <w:p w:rsidR="009A5293" w:rsidRPr="00713783" w:rsidRDefault="009A5293" w:rsidP="006C04A6">
      <w:pPr>
        <w:spacing w:line="240" w:lineRule="auto"/>
        <w:contextualSpacing/>
        <w:rPr>
          <w:sz w:val="24"/>
          <w:szCs w:val="24"/>
        </w:rPr>
      </w:pPr>
      <w:r w:rsidRPr="00713783">
        <w:rPr>
          <w:sz w:val="24"/>
          <w:szCs w:val="24"/>
        </w:rPr>
        <w:t>Милый наш учитель, мы вас любим очень</w:t>
      </w:r>
    </w:p>
    <w:p w:rsidR="009A5293" w:rsidRPr="00713783" w:rsidRDefault="009A5293" w:rsidP="006C04A6">
      <w:pPr>
        <w:spacing w:line="240" w:lineRule="auto"/>
        <w:contextualSpacing/>
        <w:rPr>
          <w:sz w:val="24"/>
          <w:szCs w:val="24"/>
        </w:rPr>
      </w:pPr>
      <w:r w:rsidRPr="00713783">
        <w:rPr>
          <w:sz w:val="24"/>
          <w:szCs w:val="24"/>
        </w:rPr>
        <w:t>Все мы ваши дети Насти, Иры, Лёни</w:t>
      </w:r>
    </w:p>
    <w:p w:rsidR="009A5293" w:rsidRPr="00713783" w:rsidRDefault="009A5293" w:rsidP="006C04A6">
      <w:pPr>
        <w:spacing w:line="240" w:lineRule="auto"/>
        <w:contextualSpacing/>
        <w:rPr>
          <w:sz w:val="24"/>
          <w:szCs w:val="24"/>
        </w:rPr>
      </w:pPr>
      <w:r w:rsidRPr="00713783">
        <w:rPr>
          <w:sz w:val="24"/>
          <w:szCs w:val="24"/>
        </w:rPr>
        <w:t>Не забудем вас мы Димы, Даши, Коли.</w:t>
      </w:r>
    </w:p>
    <w:p w:rsidR="009A5293" w:rsidRPr="00713783" w:rsidRDefault="009A5293" w:rsidP="006C04A6">
      <w:pPr>
        <w:spacing w:line="240" w:lineRule="auto"/>
        <w:contextualSpacing/>
        <w:rPr>
          <w:sz w:val="24"/>
          <w:szCs w:val="24"/>
        </w:rPr>
      </w:pPr>
      <w:r w:rsidRPr="00713783">
        <w:rPr>
          <w:sz w:val="24"/>
          <w:szCs w:val="24"/>
        </w:rPr>
        <w:t xml:space="preserve">             ***</w:t>
      </w:r>
    </w:p>
    <w:p w:rsidR="009A5293" w:rsidRPr="00713783" w:rsidRDefault="009A5293" w:rsidP="006C04A6">
      <w:pPr>
        <w:spacing w:line="240" w:lineRule="auto"/>
        <w:contextualSpacing/>
        <w:rPr>
          <w:sz w:val="24"/>
          <w:szCs w:val="24"/>
        </w:rPr>
      </w:pPr>
      <w:r w:rsidRPr="00713783">
        <w:rPr>
          <w:sz w:val="24"/>
          <w:szCs w:val="24"/>
        </w:rPr>
        <w:t>Будем обучаться мы другим наукам.</w:t>
      </w:r>
    </w:p>
    <w:p w:rsidR="009A5293" w:rsidRPr="00713783" w:rsidRDefault="009A5293" w:rsidP="006C04A6">
      <w:pPr>
        <w:spacing w:line="240" w:lineRule="auto"/>
        <w:contextualSpacing/>
        <w:rPr>
          <w:sz w:val="24"/>
          <w:szCs w:val="24"/>
        </w:rPr>
      </w:pPr>
      <w:r w:rsidRPr="00713783">
        <w:rPr>
          <w:sz w:val="24"/>
          <w:szCs w:val="24"/>
        </w:rPr>
        <w:t>И за это скажем мы спасибо буквам.</w:t>
      </w:r>
    </w:p>
    <w:p w:rsidR="009A5293" w:rsidRPr="00713783" w:rsidRDefault="009A5293" w:rsidP="006C04A6">
      <w:pPr>
        <w:spacing w:line="240" w:lineRule="auto"/>
        <w:contextualSpacing/>
        <w:rPr>
          <w:sz w:val="24"/>
          <w:szCs w:val="24"/>
        </w:rPr>
      </w:pPr>
      <w:r w:rsidRPr="00713783">
        <w:rPr>
          <w:sz w:val="24"/>
          <w:szCs w:val="24"/>
        </w:rPr>
        <w:t>Благодарны очень мы игрушкам, сказкам.</w:t>
      </w:r>
    </w:p>
    <w:p w:rsidR="006F316E" w:rsidRPr="00713783" w:rsidRDefault="009A5293" w:rsidP="0018606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13783">
        <w:rPr>
          <w:sz w:val="24"/>
          <w:szCs w:val="24"/>
        </w:rPr>
        <w:t>Мы их оставляем, теперь мы первоклашки.</w:t>
      </w:r>
      <w:r w:rsidR="00186062" w:rsidRPr="00713783">
        <w:rPr>
          <w:rFonts w:ascii="Times New Roman" w:hAnsi="Times New Roman"/>
          <w:sz w:val="24"/>
          <w:szCs w:val="24"/>
        </w:rPr>
        <w:t xml:space="preserve"> </w:t>
      </w:r>
    </w:p>
    <w:p w:rsidR="000B0BE1" w:rsidRDefault="000B0BE1">
      <w:pPr>
        <w:pStyle w:val="a4"/>
        <w:rPr>
          <w:rFonts w:ascii="Times New Roman" w:hAnsi="Times New Roman"/>
          <w:sz w:val="24"/>
          <w:szCs w:val="24"/>
        </w:rPr>
        <w:sectPr w:rsidR="000B0BE1" w:rsidSect="000B0BE1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186062" w:rsidRDefault="00636CB5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89200" cy="1663700"/>
            <wp:effectExtent l="0" t="0" r="6350" b="0"/>
            <wp:docPr id="29" name="Рисунок 4" descr="F:\фото выпускной\IMG_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фото выпускной\IMG_147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BE1" w:rsidRPr="00713783" w:rsidRDefault="00636CB5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82850" cy="1657350"/>
            <wp:effectExtent l="0" t="0" r="0" b="0"/>
            <wp:docPr id="30" name="Рисунок 5" descr="F:\фото выпускной\IMG_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фото выпускной\IMG_147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0BE1" w:rsidRPr="00713783" w:rsidSect="000B0BE1">
      <w:type w:val="continuous"/>
      <w:pgSz w:w="11906" w:h="16838"/>
      <w:pgMar w:top="426" w:right="850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4CC" w:rsidRDefault="009014CC" w:rsidP="00167BF4">
      <w:pPr>
        <w:spacing w:after="0" w:line="240" w:lineRule="auto"/>
      </w:pPr>
      <w:r>
        <w:separator/>
      </w:r>
    </w:p>
  </w:endnote>
  <w:endnote w:type="continuationSeparator" w:id="0">
    <w:p w:rsidR="009014CC" w:rsidRDefault="009014CC" w:rsidP="00167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D10" w:rsidRDefault="008E15FC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636CB5">
      <w:rPr>
        <w:noProof/>
      </w:rPr>
      <w:t>17</w:t>
    </w:r>
    <w:r>
      <w:rPr>
        <w:noProof/>
      </w:rPr>
      <w:fldChar w:fldCharType="end"/>
    </w:r>
  </w:p>
  <w:p w:rsidR="00D57D10" w:rsidRDefault="00D57D1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4CC" w:rsidRDefault="009014CC" w:rsidP="00167BF4">
      <w:pPr>
        <w:spacing w:after="0" w:line="240" w:lineRule="auto"/>
      </w:pPr>
      <w:r>
        <w:separator/>
      </w:r>
    </w:p>
  </w:footnote>
  <w:footnote w:type="continuationSeparator" w:id="0">
    <w:p w:rsidR="009014CC" w:rsidRDefault="009014CC" w:rsidP="00167B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D129B"/>
    <w:multiLevelType w:val="hybridMultilevel"/>
    <w:tmpl w:val="12E425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CB5"/>
    <w:rsid w:val="00014AB2"/>
    <w:rsid w:val="00043CD6"/>
    <w:rsid w:val="00052536"/>
    <w:rsid w:val="00063AFA"/>
    <w:rsid w:val="00087095"/>
    <w:rsid w:val="000A3356"/>
    <w:rsid w:val="000B0BE1"/>
    <w:rsid w:val="000E495C"/>
    <w:rsid w:val="001149F2"/>
    <w:rsid w:val="001215B2"/>
    <w:rsid w:val="001412C2"/>
    <w:rsid w:val="001513DE"/>
    <w:rsid w:val="001556A2"/>
    <w:rsid w:val="0016428E"/>
    <w:rsid w:val="00167BF4"/>
    <w:rsid w:val="00183349"/>
    <w:rsid w:val="00186062"/>
    <w:rsid w:val="001D136B"/>
    <w:rsid w:val="001D5626"/>
    <w:rsid w:val="0021454E"/>
    <w:rsid w:val="002507F7"/>
    <w:rsid w:val="002F1709"/>
    <w:rsid w:val="002F60CB"/>
    <w:rsid w:val="00323672"/>
    <w:rsid w:val="003271BC"/>
    <w:rsid w:val="00342F4E"/>
    <w:rsid w:val="00343843"/>
    <w:rsid w:val="00351563"/>
    <w:rsid w:val="003515A2"/>
    <w:rsid w:val="003C714F"/>
    <w:rsid w:val="003D1390"/>
    <w:rsid w:val="003F04B5"/>
    <w:rsid w:val="00404F9A"/>
    <w:rsid w:val="00415420"/>
    <w:rsid w:val="00421AF0"/>
    <w:rsid w:val="00450968"/>
    <w:rsid w:val="00450AD0"/>
    <w:rsid w:val="0045513A"/>
    <w:rsid w:val="0049163B"/>
    <w:rsid w:val="004E4167"/>
    <w:rsid w:val="005210B1"/>
    <w:rsid w:val="00527B02"/>
    <w:rsid w:val="005501E4"/>
    <w:rsid w:val="005625E2"/>
    <w:rsid w:val="005678A9"/>
    <w:rsid w:val="005747EF"/>
    <w:rsid w:val="005968BC"/>
    <w:rsid w:val="00596EFF"/>
    <w:rsid w:val="005977CA"/>
    <w:rsid w:val="005A1ED1"/>
    <w:rsid w:val="005C7525"/>
    <w:rsid w:val="005E1051"/>
    <w:rsid w:val="00630792"/>
    <w:rsid w:val="00636CB5"/>
    <w:rsid w:val="0066591F"/>
    <w:rsid w:val="00666967"/>
    <w:rsid w:val="00683014"/>
    <w:rsid w:val="006841E6"/>
    <w:rsid w:val="006C04A6"/>
    <w:rsid w:val="006C3ACC"/>
    <w:rsid w:val="006F316E"/>
    <w:rsid w:val="0070049E"/>
    <w:rsid w:val="00713783"/>
    <w:rsid w:val="007440D4"/>
    <w:rsid w:val="007535B4"/>
    <w:rsid w:val="007C785A"/>
    <w:rsid w:val="007D18B1"/>
    <w:rsid w:val="007D65C6"/>
    <w:rsid w:val="007F0479"/>
    <w:rsid w:val="00801BB2"/>
    <w:rsid w:val="00890B6A"/>
    <w:rsid w:val="00894A26"/>
    <w:rsid w:val="00894CCB"/>
    <w:rsid w:val="008A13A7"/>
    <w:rsid w:val="008E15FC"/>
    <w:rsid w:val="008E7064"/>
    <w:rsid w:val="00900CC4"/>
    <w:rsid w:val="009014CC"/>
    <w:rsid w:val="00925CE9"/>
    <w:rsid w:val="0094359A"/>
    <w:rsid w:val="00950ADD"/>
    <w:rsid w:val="00951454"/>
    <w:rsid w:val="0096324D"/>
    <w:rsid w:val="00975E08"/>
    <w:rsid w:val="009A5293"/>
    <w:rsid w:val="009B61FE"/>
    <w:rsid w:val="009D2793"/>
    <w:rsid w:val="00A35DE6"/>
    <w:rsid w:val="00A41B2A"/>
    <w:rsid w:val="00A5280C"/>
    <w:rsid w:val="00A72AAD"/>
    <w:rsid w:val="00A917F2"/>
    <w:rsid w:val="00AD30C6"/>
    <w:rsid w:val="00AD7325"/>
    <w:rsid w:val="00AE444B"/>
    <w:rsid w:val="00AF18E0"/>
    <w:rsid w:val="00B20926"/>
    <w:rsid w:val="00B25998"/>
    <w:rsid w:val="00B75501"/>
    <w:rsid w:val="00BB2134"/>
    <w:rsid w:val="00BF5CB8"/>
    <w:rsid w:val="00BF7A23"/>
    <w:rsid w:val="00C1166E"/>
    <w:rsid w:val="00C45E66"/>
    <w:rsid w:val="00CD6761"/>
    <w:rsid w:val="00CE364F"/>
    <w:rsid w:val="00CF02AC"/>
    <w:rsid w:val="00D06D9E"/>
    <w:rsid w:val="00D436AC"/>
    <w:rsid w:val="00D45D83"/>
    <w:rsid w:val="00D57D10"/>
    <w:rsid w:val="00D60D6E"/>
    <w:rsid w:val="00D730EC"/>
    <w:rsid w:val="00D74896"/>
    <w:rsid w:val="00D76CFA"/>
    <w:rsid w:val="00DD63A4"/>
    <w:rsid w:val="00E04B61"/>
    <w:rsid w:val="00E232CF"/>
    <w:rsid w:val="00E66AD1"/>
    <w:rsid w:val="00E7091D"/>
    <w:rsid w:val="00E8690D"/>
    <w:rsid w:val="00EA4CF0"/>
    <w:rsid w:val="00F827C9"/>
    <w:rsid w:val="00FA54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6A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1542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1542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1542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rsid w:val="0041542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415420"/>
    <w:pPr>
      <w:ind w:left="720"/>
      <w:contextualSpacing/>
    </w:pPr>
  </w:style>
  <w:style w:type="paragraph" w:styleId="a4">
    <w:name w:val="No Spacing"/>
    <w:uiPriority w:val="1"/>
    <w:qFormat/>
    <w:rsid w:val="00415420"/>
    <w:rPr>
      <w:sz w:val="22"/>
      <w:szCs w:val="22"/>
      <w:lang w:eastAsia="en-US"/>
    </w:rPr>
  </w:style>
  <w:style w:type="character" w:styleId="a5">
    <w:name w:val="Subtle Reference"/>
    <w:uiPriority w:val="31"/>
    <w:qFormat/>
    <w:rsid w:val="00167BF4"/>
    <w:rPr>
      <w:smallCaps/>
      <w:color w:val="C0504D"/>
      <w:u w:val="single"/>
    </w:rPr>
  </w:style>
  <w:style w:type="paragraph" w:styleId="a6">
    <w:name w:val="header"/>
    <w:basedOn w:val="a"/>
    <w:link w:val="a7"/>
    <w:uiPriority w:val="99"/>
    <w:unhideWhenUsed/>
    <w:rsid w:val="00167B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67BF4"/>
  </w:style>
  <w:style w:type="paragraph" w:styleId="a8">
    <w:name w:val="footer"/>
    <w:basedOn w:val="a"/>
    <w:link w:val="a9"/>
    <w:uiPriority w:val="99"/>
    <w:unhideWhenUsed/>
    <w:rsid w:val="00167B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67BF4"/>
  </w:style>
  <w:style w:type="character" w:customStyle="1" w:styleId="Bodytext">
    <w:name w:val="Body text_"/>
    <w:link w:val="11"/>
    <w:rsid w:val="0034384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343843"/>
    <w:pPr>
      <w:shd w:val="clear" w:color="auto" w:fill="FFFFFF"/>
      <w:spacing w:after="600" w:line="317" w:lineRule="exact"/>
    </w:pPr>
    <w:rPr>
      <w:rFonts w:ascii="Times New Roman" w:eastAsia="Times New Roman" w:hAnsi="Times New Roman"/>
      <w:sz w:val="27"/>
      <w:szCs w:val="27"/>
    </w:rPr>
  </w:style>
  <w:style w:type="paragraph" w:styleId="aa">
    <w:name w:val="Balloon Text"/>
    <w:basedOn w:val="a"/>
    <w:link w:val="ab"/>
    <w:uiPriority w:val="99"/>
    <w:semiHidden/>
    <w:unhideWhenUsed/>
    <w:rsid w:val="00713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7137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6A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1542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1542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1542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rsid w:val="0041542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415420"/>
    <w:pPr>
      <w:ind w:left="720"/>
      <w:contextualSpacing/>
    </w:pPr>
  </w:style>
  <w:style w:type="paragraph" w:styleId="a4">
    <w:name w:val="No Spacing"/>
    <w:uiPriority w:val="1"/>
    <w:qFormat/>
    <w:rsid w:val="00415420"/>
    <w:rPr>
      <w:sz w:val="22"/>
      <w:szCs w:val="22"/>
      <w:lang w:eastAsia="en-US"/>
    </w:rPr>
  </w:style>
  <w:style w:type="character" w:styleId="a5">
    <w:name w:val="Subtle Reference"/>
    <w:uiPriority w:val="31"/>
    <w:qFormat/>
    <w:rsid w:val="00167BF4"/>
    <w:rPr>
      <w:smallCaps/>
      <w:color w:val="C0504D"/>
      <w:u w:val="single"/>
    </w:rPr>
  </w:style>
  <w:style w:type="paragraph" w:styleId="a6">
    <w:name w:val="header"/>
    <w:basedOn w:val="a"/>
    <w:link w:val="a7"/>
    <w:uiPriority w:val="99"/>
    <w:unhideWhenUsed/>
    <w:rsid w:val="00167B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67BF4"/>
  </w:style>
  <w:style w:type="paragraph" w:styleId="a8">
    <w:name w:val="footer"/>
    <w:basedOn w:val="a"/>
    <w:link w:val="a9"/>
    <w:uiPriority w:val="99"/>
    <w:unhideWhenUsed/>
    <w:rsid w:val="00167B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67BF4"/>
  </w:style>
  <w:style w:type="character" w:customStyle="1" w:styleId="Bodytext">
    <w:name w:val="Body text_"/>
    <w:link w:val="11"/>
    <w:rsid w:val="0034384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343843"/>
    <w:pPr>
      <w:shd w:val="clear" w:color="auto" w:fill="FFFFFF"/>
      <w:spacing w:after="600" w:line="317" w:lineRule="exact"/>
    </w:pPr>
    <w:rPr>
      <w:rFonts w:ascii="Times New Roman" w:eastAsia="Times New Roman" w:hAnsi="Times New Roman"/>
      <w:sz w:val="27"/>
      <w:szCs w:val="27"/>
    </w:rPr>
  </w:style>
  <w:style w:type="paragraph" w:styleId="aa">
    <w:name w:val="Balloon Text"/>
    <w:basedOn w:val="a"/>
    <w:link w:val="ab"/>
    <w:uiPriority w:val="99"/>
    <w:semiHidden/>
    <w:unhideWhenUsed/>
    <w:rsid w:val="00713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7137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esktop\&#1055;&#1091;&#1073;&#1083;&#1080;&#1082;&#1072;&#1094;&#1080;&#1080;%20&#1076;&#1083;&#1103;%20&#1089;&#1072;&#1081;&#1090;&#1072;\&#1057;&#1094;&#1077;&#1085;&#1072;&#1088;&#1080;&#1081;%20&#1074;&#1099;&#1087;&#1091;&#1089;&#1082;&#1085;&#1086;&#1075;&#1086;-2012&#1075;.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Сценарий выпускного-2012г.</Template>
  <TotalTime>3</TotalTime>
  <Pages>1</Pages>
  <Words>3647</Words>
  <Characters>20793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2012-05-15T10:18:00Z</cp:lastPrinted>
  <dcterms:created xsi:type="dcterms:W3CDTF">2009-01-24T01:03:00Z</dcterms:created>
  <dcterms:modified xsi:type="dcterms:W3CDTF">2009-01-24T01:06:00Z</dcterms:modified>
</cp:coreProperties>
</file>