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BFD" w:rsidRDefault="00242BFD" w:rsidP="00101633">
      <w:pPr>
        <w:tabs>
          <w:tab w:val="left" w:pos="1577"/>
        </w:tabs>
        <w:spacing w:after="0"/>
      </w:pPr>
      <w:r>
        <w:t>Муниципальное Образовательное Учреждение МДОБУ № 3 Талаканский детский сад « Радуга».</w:t>
      </w:r>
    </w:p>
    <w:p w:rsidR="00242BFD" w:rsidRDefault="00242BFD" w:rsidP="004D4A20">
      <w:pPr>
        <w:tabs>
          <w:tab w:val="left" w:pos="1577"/>
        </w:tabs>
        <w:spacing w:after="0"/>
        <w:jc w:val="center"/>
      </w:pPr>
    </w:p>
    <w:p w:rsidR="00242BFD" w:rsidRDefault="00242BFD" w:rsidP="004D4A20">
      <w:pPr>
        <w:tabs>
          <w:tab w:val="left" w:pos="1577"/>
        </w:tabs>
        <w:jc w:val="center"/>
      </w:pPr>
    </w:p>
    <w:p w:rsidR="00242BFD" w:rsidRDefault="00242BFD" w:rsidP="004D4A20">
      <w:pPr>
        <w:tabs>
          <w:tab w:val="left" w:pos="1577"/>
        </w:tabs>
      </w:pPr>
    </w:p>
    <w:p w:rsidR="00242BFD" w:rsidRDefault="00242BFD" w:rsidP="004D4A20">
      <w:pPr>
        <w:tabs>
          <w:tab w:val="left" w:pos="1577"/>
        </w:tabs>
      </w:pPr>
    </w:p>
    <w:p w:rsidR="00242BFD" w:rsidRDefault="00242BFD" w:rsidP="00040046">
      <w:pPr>
        <w:tabs>
          <w:tab w:val="left" w:pos="1577"/>
        </w:tabs>
      </w:pPr>
    </w:p>
    <w:p w:rsidR="00242BFD" w:rsidRPr="00ED2984" w:rsidRDefault="00242BFD" w:rsidP="00040046">
      <w:pPr>
        <w:tabs>
          <w:tab w:val="left" w:pos="1577"/>
        </w:tabs>
        <w:spacing w:after="0"/>
        <w:jc w:val="center"/>
        <w:rPr>
          <w:b/>
          <w:sz w:val="36"/>
          <w:szCs w:val="36"/>
        </w:rPr>
      </w:pPr>
      <w:r w:rsidRPr="00ED2984">
        <w:rPr>
          <w:b/>
          <w:sz w:val="36"/>
          <w:szCs w:val="36"/>
        </w:rPr>
        <w:t>Методическая разработка мастер-класса.</w:t>
      </w:r>
    </w:p>
    <w:p w:rsidR="00242BFD" w:rsidRPr="00ED2984" w:rsidRDefault="00242BFD" w:rsidP="00040046">
      <w:pPr>
        <w:tabs>
          <w:tab w:val="left" w:pos="1577"/>
        </w:tabs>
        <w:spacing w:after="0"/>
        <w:jc w:val="center"/>
        <w:rPr>
          <w:b/>
          <w:sz w:val="36"/>
          <w:szCs w:val="36"/>
        </w:rPr>
      </w:pPr>
      <w:r w:rsidRPr="00ED2984">
        <w:rPr>
          <w:b/>
          <w:sz w:val="36"/>
          <w:szCs w:val="36"/>
        </w:rPr>
        <w:t>Тема: «</w:t>
      </w:r>
      <w:r w:rsidRPr="00ED2984">
        <w:rPr>
          <w:b/>
          <w:bCs/>
          <w:sz w:val="36"/>
          <w:szCs w:val="36"/>
        </w:rPr>
        <w:t>Пейзаж кусочком текстиля</w:t>
      </w:r>
      <w:r w:rsidRPr="00ED2984">
        <w:rPr>
          <w:b/>
          <w:sz w:val="36"/>
          <w:szCs w:val="36"/>
        </w:rPr>
        <w:t>»</w:t>
      </w:r>
    </w:p>
    <w:p w:rsidR="00242BFD" w:rsidRPr="00B4379C" w:rsidRDefault="00242BFD" w:rsidP="004D4A20">
      <w:pPr>
        <w:tabs>
          <w:tab w:val="left" w:pos="1577"/>
        </w:tabs>
        <w:rPr>
          <w:sz w:val="28"/>
          <w:szCs w:val="28"/>
        </w:rPr>
      </w:pPr>
    </w:p>
    <w:p w:rsidR="00242BFD" w:rsidRPr="00B4379C" w:rsidRDefault="00242BFD" w:rsidP="00ED2984">
      <w:pPr>
        <w:tabs>
          <w:tab w:val="left" w:pos="1577"/>
        </w:tabs>
        <w:jc w:val="center"/>
        <w:rPr>
          <w:sz w:val="28"/>
          <w:szCs w:val="28"/>
        </w:rPr>
      </w:pPr>
      <w:bookmarkStart w:id="0" w:name="_GoBack"/>
      <w:bookmarkEnd w:id="0"/>
      <w:r w:rsidRPr="00DF2C83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300.75pt">
            <v:imagedata r:id="rId4" o:title=""/>
          </v:shape>
        </w:pict>
      </w:r>
    </w:p>
    <w:p w:rsidR="00242BFD" w:rsidRPr="00B4379C" w:rsidRDefault="00242BFD" w:rsidP="004D4A20">
      <w:pPr>
        <w:tabs>
          <w:tab w:val="left" w:pos="1577"/>
        </w:tabs>
        <w:rPr>
          <w:sz w:val="28"/>
          <w:szCs w:val="28"/>
        </w:rPr>
      </w:pPr>
    </w:p>
    <w:p w:rsidR="00242BFD" w:rsidRPr="00B4379C" w:rsidRDefault="00242BFD" w:rsidP="004D4A20">
      <w:pPr>
        <w:tabs>
          <w:tab w:val="left" w:pos="1577"/>
        </w:tabs>
        <w:rPr>
          <w:sz w:val="28"/>
          <w:szCs w:val="28"/>
        </w:rPr>
      </w:pPr>
    </w:p>
    <w:p w:rsidR="00242BFD" w:rsidRPr="00B4379C" w:rsidRDefault="00242BFD" w:rsidP="004D4A20">
      <w:pPr>
        <w:tabs>
          <w:tab w:val="left" w:pos="1577"/>
          <w:tab w:val="left" w:pos="5812"/>
        </w:tabs>
        <w:jc w:val="center"/>
        <w:rPr>
          <w:sz w:val="28"/>
          <w:szCs w:val="28"/>
        </w:rPr>
      </w:pPr>
      <w:r w:rsidRPr="00B4379C">
        <w:rPr>
          <w:sz w:val="28"/>
          <w:szCs w:val="28"/>
        </w:rPr>
        <w:t>Выполнил:</w:t>
      </w:r>
      <w:r>
        <w:rPr>
          <w:sz w:val="28"/>
          <w:szCs w:val="28"/>
        </w:rPr>
        <w:t xml:space="preserve"> Зырянова Светлана Петровна. </w:t>
      </w:r>
    </w:p>
    <w:p w:rsidR="00242BFD" w:rsidRPr="00B4379C" w:rsidRDefault="00242BFD" w:rsidP="004C4504">
      <w:pPr>
        <w:tabs>
          <w:tab w:val="left" w:pos="1577"/>
        </w:tabs>
        <w:rPr>
          <w:sz w:val="28"/>
          <w:szCs w:val="28"/>
        </w:rPr>
      </w:pPr>
    </w:p>
    <w:p w:rsidR="00242BFD" w:rsidRPr="00B4379C" w:rsidRDefault="00242BFD" w:rsidP="004D4A20">
      <w:pPr>
        <w:tabs>
          <w:tab w:val="left" w:pos="1577"/>
        </w:tabs>
        <w:jc w:val="right"/>
        <w:rPr>
          <w:sz w:val="28"/>
          <w:szCs w:val="28"/>
        </w:rPr>
      </w:pPr>
    </w:p>
    <w:p w:rsidR="00242BFD" w:rsidRPr="00B4379C" w:rsidRDefault="00242BFD" w:rsidP="004D4A20">
      <w:pPr>
        <w:tabs>
          <w:tab w:val="left" w:pos="1577"/>
        </w:tabs>
        <w:jc w:val="right"/>
        <w:rPr>
          <w:sz w:val="28"/>
          <w:szCs w:val="28"/>
        </w:rPr>
      </w:pPr>
    </w:p>
    <w:p w:rsidR="00242BFD" w:rsidRPr="00B4379C" w:rsidRDefault="00242BFD" w:rsidP="004D4A20">
      <w:pPr>
        <w:tabs>
          <w:tab w:val="left" w:pos="1577"/>
        </w:tabs>
        <w:rPr>
          <w:sz w:val="28"/>
          <w:szCs w:val="28"/>
        </w:rPr>
      </w:pPr>
    </w:p>
    <w:p w:rsidR="00242BFD" w:rsidRPr="00B4379C" w:rsidRDefault="00242BFD" w:rsidP="004D4A20">
      <w:pPr>
        <w:tabs>
          <w:tab w:val="left" w:pos="1577"/>
        </w:tabs>
        <w:rPr>
          <w:sz w:val="28"/>
          <w:szCs w:val="28"/>
        </w:rPr>
      </w:pPr>
    </w:p>
    <w:p w:rsidR="00242BFD" w:rsidRPr="004D4A20" w:rsidRDefault="00242BFD" w:rsidP="00040046">
      <w:pPr>
        <w:tabs>
          <w:tab w:val="left" w:pos="157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</w:t>
      </w:r>
      <w:r w:rsidRPr="00B4379C">
        <w:rPr>
          <w:sz w:val="28"/>
          <w:szCs w:val="28"/>
        </w:rPr>
        <w:t>.</w:t>
      </w:r>
    </w:p>
    <w:p w:rsidR="00242BFD" w:rsidRPr="0043332D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43332D">
        <w:rPr>
          <w:rFonts w:ascii="Times New Roman" w:hAnsi="Times New Roman"/>
          <w:sz w:val="32"/>
          <w:szCs w:val="32"/>
          <w:lang w:eastAsia="ru-RU"/>
        </w:rPr>
        <w:t>Мастер-класс по рисованию. Нетрадиционное рисование кусочком текстиля.</w:t>
      </w: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sz w:val="32"/>
          <w:szCs w:val="32"/>
          <w:lang w:eastAsia="ru-RU"/>
        </w:rPr>
        <w:t>Дата</w:t>
      </w:r>
      <w:r>
        <w:rPr>
          <w:rFonts w:ascii="Times New Roman" w:hAnsi="Times New Roman"/>
          <w:sz w:val="28"/>
          <w:szCs w:val="28"/>
          <w:lang w:eastAsia="ru-RU"/>
        </w:rPr>
        <w:t>: 29 01.2016г.</w:t>
      </w:r>
    </w:p>
    <w:p w:rsidR="00242BFD" w:rsidRPr="00350A34" w:rsidRDefault="00242BFD" w:rsidP="00350A3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43332D">
        <w:rPr>
          <w:rFonts w:ascii="Times New Roman" w:hAnsi="Times New Roman"/>
          <w:bCs/>
          <w:color w:val="000000"/>
          <w:sz w:val="32"/>
          <w:szCs w:val="32"/>
          <w:lang w:eastAsia="ru-RU"/>
        </w:rPr>
        <w:t>Тема</w:t>
      </w:r>
      <w:r w:rsidRPr="00350A34">
        <w:rPr>
          <w:rFonts w:ascii="Times New Roman" w:hAnsi="Times New Roman"/>
          <w:bCs/>
          <w:color w:val="000000"/>
          <w:sz w:val="28"/>
          <w:szCs w:val="28"/>
          <w:lang w:eastAsia="ru-RU"/>
        </w:rPr>
        <w:t>: «Пейзаж кусочком текстиля»</w:t>
      </w: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sz w:val="32"/>
          <w:szCs w:val="32"/>
          <w:lang w:eastAsia="ru-RU"/>
        </w:rPr>
        <w:t>Цель: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 Обучение педагогического коллектива творческим способностям в живописи через использование нетрадиционных техник рисования пейзажа.</w:t>
      </w:r>
    </w:p>
    <w:p w:rsidR="00242BFD" w:rsidRPr="0043332D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43332D">
        <w:rPr>
          <w:rFonts w:ascii="Times New Roman" w:hAnsi="Times New Roman"/>
          <w:sz w:val="32"/>
          <w:szCs w:val="32"/>
          <w:lang w:eastAsia="ru-RU"/>
        </w:rPr>
        <w:t>Задачи:</w:t>
      </w: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-Повышение уровня педагогического мастерства педагогов.</w:t>
      </w: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-Обучение последовательности выполнения рисунка в нетрадиционной технике.</w:t>
      </w: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-Вызвать положительные эмоции от художественной деятельности, поддерживая интерес к изобразительному творчеству.</w:t>
      </w:r>
    </w:p>
    <w:p w:rsidR="00242BFD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Данный мастер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50A34">
        <w:rPr>
          <w:rFonts w:ascii="Times New Roman" w:hAnsi="Times New Roman"/>
          <w:sz w:val="28"/>
          <w:szCs w:val="28"/>
          <w:lang w:eastAsia="ru-RU"/>
        </w:rPr>
        <w:t>класс рассчитан на детей младшего школьного возраста, педагогов дополнительного образования, учителей, воспитателей и родителей.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Данный рисунок,  выполненный  своими рукам   в нетрадиционной технике, является отличным подарком родным и близким. Может использоваться для оформления интерьера комнаты, выставок детского творчества.</w:t>
      </w:r>
    </w:p>
    <w:p w:rsidR="00242BFD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bCs/>
          <w:sz w:val="32"/>
          <w:szCs w:val="32"/>
          <w:lang w:eastAsia="ru-RU"/>
        </w:rPr>
        <w:t>Материалы</w:t>
      </w:r>
      <w:r w:rsidRPr="0043332D">
        <w:rPr>
          <w:rFonts w:ascii="Times New Roman" w:hAnsi="Times New Roman"/>
          <w:sz w:val="32"/>
          <w:szCs w:val="32"/>
          <w:lang w:eastAsia="ru-RU"/>
        </w:rPr>
        <w:t>: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 бумага белая формата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50A34">
        <w:rPr>
          <w:rFonts w:ascii="Times New Roman" w:hAnsi="Times New Roman"/>
          <w:sz w:val="28"/>
          <w:szCs w:val="28"/>
          <w:lang w:eastAsia="ru-RU"/>
        </w:rPr>
        <w:t>А- 4 , гуашь черная,  палитра, кусочек текстиля размером 10 х5 см, рамка, кисточка для рисования.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50A3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Ход мастер- класса:</w:t>
      </w:r>
    </w:p>
    <w:p w:rsidR="00242BFD" w:rsidRPr="00350A34" w:rsidRDefault="00242BFD" w:rsidP="00350A3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iCs/>
          <w:sz w:val="28"/>
          <w:szCs w:val="28"/>
          <w:lang w:eastAsia="ru-RU"/>
        </w:rPr>
        <w:t>Мы открыли мастерскую.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iCs/>
          <w:sz w:val="28"/>
          <w:szCs w:val="28"/>
          <w:lang w:eastAsia="ru-RU"/>
        </w:rPr>
        <w:t>Полюбуйтесь - вот какую!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iCs/>
          <w:sz w:val="28"/>
          <w:szCs w:val="28"/>
          <w:lang w:eastAsia="ru-RU"/>
        </w:rPr>
        <w:t>Приглашаем всех учиться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iCs/>
          <w:sz w:val="28"/>
          <w:szCs w:val="28"/>
          <w:lang w:eastAsia="ru-RU"/>
        </w:rPr>
        <w:t>Вместе весело трудиться!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iCs/>
          <w:sz w:val="28"/>
          <w:szCs w:val="28"/>
          <w:lang w:eastAsia="ru-RU"/>
        </w:rPr>
        <w:t xml:space="preserve">Только смелый и упорный </w:t>
      </w:r>
    </w:p>
    <w:p w:rsidR="00242BFD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iCs/>
          <w:sz w:val="28"/>
          <w:szCs w:val="28"/>
          <w:lang w:eastAsia="ru-RU"/>
        </w:rPr>
      </w:pPr>
      <w:r w:rsidRPr="00350A34">
        <w:rPr>
          <w:rFonts w:ascii="Times New Roman" w:hAnsi="Times New Roman"/>
          <w:iCs/>
          <w:sz w:val="28"/>
          <w:szCs w:val="28"/>
          <w:lang w:eastAsia="ru-RU"/>
        </w:rPr>
        <w:t>Доберется к цели бодро.</w:t>
      </w:r>
    </w:p>
    <w:p w:rsidR="00242BFD" w:rsidRPr="00350A34" w:rsidRDefault="00242BFD" w:rsidP="00350A3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 xml:space="preserve"> Я предлагаю Вам сегодня на практике освоить нетрадиционную технику рисования пейзажа и стать непосредственными участниками нашего мастер – класса.</w:t>
      </w: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Я хочу познакомить вас с техникой рисования текстилем, то есть (тканью). Предлагаю вам сегодня написать пейзажи, без помощи кисточки – простым кусочком ткани. Как мы знаем, пейзаж - это рисунок изображающий природу.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50A34">
        <w:rPr>
          <w:rFonts w:ascii="Times New Roman" w:hAnsi="Times New Roman"/>
          <w:sz w:val="28"/>
          <w:szCs w:val="28"/>
          <w:lang w:eastAsia="ru-RU"/>
        </w:rPr>
        <w:t>То есть леса, реки, поля, луга, озера, горы.  </w: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 xml:space="preserve">Если видишь на картине 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Нарисована река,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Или ель и белый иней,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Или сад и облака.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Или снежная равнина,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Или поле и шалаш,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Обязательно картина</w:t>
      </w: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3332D">
        <w:rPr>
          <w:rFonts w:ascii="Times New Roman" w:hAnsi="Times New Roman"/>
          <w:iCs/>
          <w:sz w:val="28"/>
          <w:szCs w:val="28"/>
          <w:lang w:eastAsia="ru-RU"/>
        </w:rPr>
        <w:t>Называется …</w:t>
      </w:r>
      <w:r w:rsidRPr="0043332D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пейзаж</w:t>
      </w:r>
      <w:r w:rsidRPr="0043332D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42BFD" w:rsidRPr="0043332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Одна из китайских мудростей</w:t>
      </w:r>
      <w:r>
        <w:rPr>
          <w:rFonts w:ascii="Times New Roman" w:hAnsi="Times New Roman"/>
          <w:sz w:val="28"/>
          <w:szCs w:val="28"/>
          <w:lang w:eastAsia="ru-RU"/>
        </w:rPr>
        <w:t xml:space="preserve">  г</w:t>
      </w:r>
      <w:r w:rsidRPr="00350A34">
        <w:rPr>
          <w:rFonts w:ascii="Times New Roman" w:hAnsi="Times New Roman"/>
          <w:sz w:val="28"/>
          <w:szCs w:val="28"/>
          <w:lang w:eastAsia="ru-RU"/>
        </w:rPr>
        <w:t>ласит: « Я слышу и забываю, я вижу и запоминаю, я делаю и понимаю». Поэтому предлагаю преступить.</w: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Для работы нам понадобится: черная гуашь, так как рисовать мы будем в черном тоне, кусочки хлопчатобумажной ткани, лист белой бумаги формата А – 4, кисточка для рисования.</w: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 xml:space="preserve">1.Берем кусочек ткани размером 10 х5 см,  сминаем, делаем, что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350A34">
        <w:rPr>
          <w:rFonts w:ascii="Times New Roman" w:hAnsi="Times New Roman"/>
          <w:sz w:val="28"/>
          <w:szCs w:val="28"/>
          <w:lang w:eastAsia="ru-RU"/>
        </w:rPr>
        <w:t>то вроде тампона.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Обмакиваем тампон из ткани в черную гуашевую краску и проводим на листе </w:t>
      </w:r>
      <w:r w:rsidRPr="00350A34">
        <w:rPr>
          <w:rFonts w:ascii="Times New Roman" w:hAnsi="Times New Roman"/>
          <w:b/>
          <w:sz w:val="28"/>
          <w:szCs w:val="28"/>
          <w:lang w:eastAsia="ru-RU"/>
        </w:rPr>
        <w:t>линию горизонта.</w:t>
      </w: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F2C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26" type="#_x0000_t75" style="width:191.25pt;height:258pt;visibility:visible">
            <v:imagedata r:id="rId5" o:title=""/>
          </v:shape>
        </w:pict>
      </w:r>
      <w:r w:rsidRPr="00DF2C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7" type="#_x0000_t75" style="width:192.75pt;height:255pt;visibility:visible">
            <v:imagedata r:id="rId6" o:title=""/>
          </v:shape>
        </w:pict>
      </w:r>
    </w:p>
    <w:p w:rsidR="00242BFD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42BFD" w:rsidRDefault="00242BFD" w:rsidP="004333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b/>
          <w:sz w:val="28"/>
          <w:szCs w:val="28"/>
          <w:lang w:eastAsia="ru-RU"/>
        </w:rPr>
        <w:t>Горизонтом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 мы  называем линию границы неба и земли. Чем выше линия горизонта, тем больше простора открывается нашему взгляду. </w:t>
      </w:r>
    </w:p>
    <w:p w:rsidR="00242BFD" w:rsidRPr="00350A34" w:rsidRDefault="00242BFD" w:rsidP="004333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Нарисовали линию горизонта способом протяжки.</w: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AE0D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Pr="00350A34">
        <w:rPr>
          <w:rFonts w:ascii="Times New Roman" w:hAnsi="Times New Roman"/>
          <w:sz w:val="28"/>
          <w:szCs w:val="28"/>
          <w:lang w:eastAsia="ru-RU"/>
        </w:rPr>
        <w:t>Теперь нам нужно нарисовать вдали лес,  для этого мы примакивающими движениями  печатаем хаотично деревья и кустарники, при этом мы получаем фактурные отпечатки.</w:t>
      </w:r>
    </w:p>
    <w:p w:rsidR="00242BFD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205.5pt;height:272.25pt;visibility:visible">
            <v:imagedata r:id="rId7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29" type="#_x0000_t75" style="width:204.75pt;height:269.25pt;visibility:visible">
            <v:imagedata r:id="rId8" o:title=""/>
          </v:shape>
        </w:pict>
      </w:r>
    </w:p>
    <w:p w:rsidR="00242BFD" w:rsidRPr="00350A34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Лес и кустарники на линии горизонта готовы.</w: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Важно помнить, что на дальнем плане предметы кажутся маленькими, а на ближнем переднем плане более крупными, отчетливыми. Теперь на переднем плане рисуем тампоном способом протяжки линию берега. </w:t>
      </w:r>
    </w:p>
    <w:p w:rsidR="00242BFD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0" type="#_x0000_t75" style="width:189.75pt;height:258.75pt;visibility:visible">
            <v:imagedata r:id="rId9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1" type="#_x0000_t75" style="width:192pt;height:257.25pt;visibility:visible">
            <v:imagedata r:id="rId10" o:title=""/>
          </v:shape>
        </w:pict>
      </w:r>
    </w:p>
    <w:p w:rsidR="00242BFD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BFD" w:rsidRPr="00350A34" w:rsidRDefault="00242BFD" w:rsidP="007247F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Берег готов.</w:t>
      </w: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Приступаем к печатанию кустов.</w:t>
      </w:r>
    </w:p>
    <w:p w:rsidR="00242BFD" w:rsidRDefault="00242BFD" w:rsidP="007D1824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BFD" w:rsidRDefault="00242BFD" w:rsidP="007D182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32" type="#_x0000_t75" style="width:202.5pt;height:270.75pt;visibility:visible">
            <v:imagedata r:id="rId11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33" type="#_x0000_t75" style="width:201.75pt;height:272.25pt;visibility:visible">
            <v:imagedata r:id="rId12" o:title=""/>
          </v:shape>
        </w:pict>
      </w:r>
    </w:p>
    <w:p w:rsidR="00242BFD" w:rsidRDefault="00242BFD" w:rsidP="007D182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7D18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Кусты готовы.</w:t>
      </w:r>
    </w:p>
    <w:p w:rsidR="00242BFD" w:rsidRPr="00350A34" w:rsidRDefault="00242BFD" w:rsidP="007D1824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BFD" w:rsidRPr="00350A34" w:rsidRDefault="00242BFD" w:rsidP="007D18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350A34">
        <w:rPr>
          <w:rFonts w:ascii="Times New Roman" w:hAnsi="Times New Roman"/>
          <w:sz w:val="28"/>
          <w:szCs w:val="28"/>
          <w:lang w:eastAsia="ru-RU"/>
        </w:rPr>
        <w:t>Рисуем способом протяжки, хаотичным размазыванием кусочком ткани на небе тучи или облака.</w:t>
      </w:r>
    </w:p>
    <w:p w:rsidR="00242BFD" w:rsidRPr="007D1824" w:rsidRDefault="00242BFD" w:rsidP="007D18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BFD" w:rsidRPr="007D1824" w:rsidRDefault="00242BFD" w:rsidP="00ED2984">
      <w:pPr>
        <w:shd w:val="clear" w:color="auto" w:fill="FFFFFF"/>
        <w:spacing w:after="0" w:line="240" w:lineRule="auto"/>
        <w:ind w:firstLine="45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34" type="#_x0000_t75" style="width:171pt;height:224.25pt;visibility:visible">
            <v:imagedata r:id="rId13" o:title=""/>
          </v:shape>
        </w:pict>
      </w:r>
    </w:p>
    <w:p w:rsidR="00242BFD" w:rsidRPr="007D1824" w:rsidRDefault="00242BFD" w:rsidP="007D1824">
      <w:pPr>
        <w:shd w:val="clear" w:color="auto" w:fill="FFFFFF"/>
        <w:spacing w:after="0" w:line="240" w:lineRule="auto"/>
        <w:ind w:firstLine="45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42BFD" w:rsidRPr="007D182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7D18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 xml:space="preserve">Тучи </w:t>
      </w:r>
      <w:r>
        <w:rPr>
          <w:rFonts w:ascii="Times New Roman" w:hAnsi="Times New Roman"/>
          <w:sz w:val="28"/>
          <w:szCs w:val="28"/>
          <w:lang w:eastAsia="ru-RU"/>
        </w:rPr>
        <w:t xml:space="preserve">или облака </w:t>
      </w:r>
      <w:r w:rsidRPr="00350A34">
        <w:rPr>
          <w:rFonts w:ascii="Times New Roman" w:hAnsi="Times New Roman"/>
          <w:sz w:val="28"/>
          <w:szCs w:val="28"/>
          <w:lang w:eastAsia="ru-RU"/>
        </w:rPr>
        <w:t>нарисовали.</w:t>
      </w:r>
    </w:p>
    <w:p w:rsidR="00242BFD" w:rsidRPr="00350A34" w:rsidRDefault="00242BFD" w:rsidP="007D18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18158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Приступаем к рисованию ряби на озере. </w:t>
      </w:r>
    </w:p>
    <w:p w:rsidR="00242BFD" w:rsidRPr="00181589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35" type="#_x0000_t75" style="width:192.75pt;height:258pt;visibility:visible">
            <v:imagedata r:id="rId14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36" type="#_x0000_t75" style="width:189pt;height:255.75pt;visibility:visible">
            <v:imagedata r:id="rId15" o:title=""/>
          </v:shape>
        </w:pict>
      </w: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181589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18158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Рябь готова.</w:t>
      </w: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</w:t>
      </w:r>
      <w:r w:rsidRPr="00350A34">
        <w:rPr>
          <w:rFonts w:ascii="Times New Roman" w:hAnsi="Times New Roman"/>
          <w:sz w:val="28"/>
          <w:szCs w:val="28"/>
          <w:lang w:eastAsia="ru-RU"/>
        </w:rPr>
        <w:t>Теперь рисуем солнце и его отражение в воде.</w:t>
      </w:r>
    </w:p>
    <w:p w:rsidR="00242BFD" w:rsidRPr="00350A34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FA64B6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37" type="#_x0000_t75" style="width:197.25pt;height:264pt;visibility:visible">
            <v:imagedata r:id="rId16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38" type="#_x0000_t75" style="width:197.25pt;height:266.25pt;visibility:visible">
            <v:imagedata r:id="rId17" o:title=""/>
          </v:shape>
        </w:pic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242BFD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Солнце готово.</w:t>
      </w:r>
    </w:p>
    <w:p w:rsidR="00242BFD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350A34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Рисуем отражение деревьев воде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 печатаем примакивающими движениями рук.</w:t>
      </w:r>
    </w:p>
    <w:p w:rsidR="00242BFD" w:rsidRDefault="00242BFD" w:rsidP="00FA64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39" type="#_x0000_t75" style="width:177pt;height:237pt;visibility:visible">
            <v:imagedata r:id="rId18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40" type="#_x0000_t75" style="width:178.5pt;height:241.5pt;visibility:visible">
            <v:imagedata r:id="rId19" o:title=""/>
          </v:shape>
        </w:pic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Отражения готовы.</w:t>
      </w:r>
    </w:p>
    <w:p w:rsidR="00242BFD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 w:rsidRPr="00350A34">
        <w:rPr>
          <w:rFonts w:ascii="Times New Roman" w:hAnsi="Times New Roman"/>
          <w:sz w:val="28"/>
          <w:szCs w:val="28"/>
          <w:lang w:eastAsia="ru-RU"/>
        </w:rPr>
        <w:t>Чтобы уточнить и дополнить образ, кисточкой прорисовываем детали,  веточки кустарника.</w:t>
      </w:r>
    </w:p>
    <w:p w:rsidR="00242BFD" w:rsidRPr="00D86606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D86606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D86606" w:rsidRDefault="00242BFD" w:rsidP="00D86606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41" type="#_x0000_t75" style="width:185.25pt;height:245.25pt;visibility:visible">
            <v:imagedata r:id="rId20" o:title=""/>
          </v:shape>
        </w:pict>
      </w: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3" o:spid="_x0000_i1042" type="#_x0000_t75" style="width:185.25pt;height:247.5pt;visibility:visible">
            <v:imagedata r:id="rId21" o:title=""/>
          </v:shape>
        </w:pict>
      </w:r>
    </w:p>
    <w:p w:rsidR="00242BFD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Pr="00D86606" w:rsidRDefault="00242BFD" w:rsidP="004D4A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</w:t>
      </w:r>
      <w:r w:rsidRPr="00350A34">
        <w:rPr>
          <w:rFonts w:ascii="Times New Roman" w:hAnsi="Times New Roman"/>
          <w:sz w:val="28"/>
          <w:szCs w:val="28"/>
          <w:lang w:eastAsia="ru-RU"/>
        </w:rPr>
        <w:t>Рисуем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50A34">
        <w:rPr>
          <w:rFonts w:ascii="Times New Roman" w:hAnsi="Times New Roman"/>
          <w:sz w:val="28"/>
          <w:szCs w:val="28"/>
          <w:lang w:eastAsia="ru-RU"/>
        </w:rPr>
        <w:t xml:space="preserve"> вдали птиц и все что подскажет ваша фантазия.</w:t>
      </w:r>
    </w:p>
    <w:p w:rsidR="00242BFD" w:rsidRPr="00D86606" w:rsidRDefault="00242BFD" w:rsidP="00ED2984">
      <w:pPr>
        <w:shd w:val="clear" w:color="auto" w:fill="FFFFFF"/>
        <w:spacing w:after="0" w:line="240" w:lineRule="auto"/>
        <w:ind w:firstLine="45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4" o:spid="_x0000_i1043" type="#_x0000_t75" style="width:178.5pt;height:238.5pt;visibility:visible">
            <v:imagedata r:id="rId22" o:title=""/>
          </v:shape>
        </w:pict>
      </w:r>
    </w:p>
    <w:p w:rsidR="00242BFD" w:rsidRPr="00D86606" w:rsidRDefault="00242BFD" w:rsidP="00D866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ED298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0A34">
        <w:rPr>
          <w:rFonts w:ascii="Times New Roman" w:hAnsi="Times New Roman"/>
          <w:sz w:val="28"/>
          <w:szCs w:val="28"/>
          <w:lang w:eastAsia="ru-RU"/>
        </w:rPr>
        <w:t>Наш пейзаж готов.</w:t>
      </w:r>
    </w:p>
    <w:p w:rsidR="00242BFD" w:rsidRPr="00350A34" w:rsidRDefault="00242BFD" w:rsidP="00350A34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BFD" w:rsidRDefault="00242BFD" w:rsidP="00350A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10.Вставляем работу в рамку под стекло.</w:t>
      </w:r>
    </w:p>
    <w:p w:rsidR="00242BFD" w:rsidRDefault="00242BFD" w:rsidP="00350A34">
      <w:pPr>
        <w:spacing w:after="0"/>
        <w:rPr>
          <w:rFonts w:ascii="Times New Roman" w:hAnsi="Times New Roman"/>
          <w:sz w:val="28"/>
          <w:szCs w:val="28"/>
        </w:rPr>
      </w:pPr>
    </w:p>
    <w:p w:rsidR="00242BFD" w:rsidRDefault="00242BFD" w:rsidP="00ED298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F2C8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5" o:spid="_x0000_i1044" type="#_x0000_t75" style="width:186.75pt;height:249.75pt;visibility:visible">
            <v:imagedata r:id="rId23" o:title=""/>
          </v:shape>
        </w:pict>
      </w:r>
    </w:p>
    <w:p w:rsidR="00242BFD" w:rsidRDefault="00242BFD" w:rsidP="004D4A2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42BFD" w:rsidRDefault="00242BFD" w:rsidP="006945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обычного кусочка ткани мы создали оригинальный пейзаж.</w:t>
      </w:r>
    </w:p>
    <w:p w:rsidR="00242BFD" w:rsidRDefault="00242BFD" w:rsidP="00694577">
      <w:pPr>
        <w:spacing w:after="0"/>
        <w:rPr>
          <w:rFonts w:ascii="Times New Roman" w:hAnsi="Times New Roman"/>
          <w:sz w:val="28"/>
          <w:szCs w:val="28"/>
        </w:rPr>
      </w:pPr>
    </w:p>
    <w:p w:rsidR="00242BFD" w:rsidRDefault="00242BFD" w:rsidP="006945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рисунок, выполненный своими руками в нетрадиционной технике, является отличным подарком родным и близким, может использоваться для оформления интерьера комнаты, выставок детского творчества.</w:t>
      </w:r>
    </w:p>
    <w:p w:rsidR="00242BFD" w:rsidRDefault="00242BFD" w:rsidP="00694577">
      <w:pPr>
        <w:spacing w:after="0"/>
        <w:rPr>
          <w:rFonts w:ascii="Times New Roman" w:hAnsi="Times New Roman"/>
          <w:sz w:val="28"/>
          <w:szCs w:val="28"/>
        </w:rPr>
      </w:pPr>
    </w:p>
    <w:p w:rsidR="00242BFD" w:rsidRDefault="00242BFD" w:rsidP="005F42D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F2C83">
        <w:rPr>
          <w:rFonts w:ascii="Times New Roman" w:hAnsi="Times New Roman"/>
          <w:sz w:val="28"/>
          <w:szCs w:val="28"/>
        </w:rPr>
        <w:pict>
          <v:shape id="_x0000_i1045" type="#_x0000_t75" style="width:456pt;height:345.75pt">
            <v:imagedata r:id="rId24" o:title=""/>
          </v:shape>
        </w:pict>
      </w:r>
    </w:p>
    <w:p w:rsidR="00242BFD" w:rsidRDefault="00242BFD" w:rsidP="005F42D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F2C83">
        <w:rPr>
          <w:rFonts w:ascii="Times New Roman" w:hAnsi="Times New Roman"/>
          <w:sz w:val="28"/>
          <w:szCs w:val="28"/>
        </w:rPr>
        <w:pict>
          <v:shape id="_x0000_i1046" type="#_x0000_t75" style="width:456pt;height:345.75pt">
            <v:imagedata r:id="rId25" o:title=""/>
          </v:shape>
        </w:pict>
      </w:r>
    </w:p>
    <w:p w:rsidR="00242BFD" w:rsidRPr="00350A34" w:rsidRDefault="00242BFD" w:rsidP="005F42D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F2C83">
        <w:rPr>
          <w:rFonts w:ascii="Times New Roman" w:hAnsi="Times New Roman"/>
          <w:sz w:val="28"/>
          <w:szCs w:val="28"/>
        </w:rPr>
        <w:pict>
          <v:shape id="_x0000_i1047" type="#_x0000_t75" style="width:456pt;height:345.75pt">
            <v:imagedata r:id="rId26" o:title=""/>
          </v:shape>
        </w:pict>
      </w:r>
    </w:p>
    <w:sectPr w:rsidR="00242BFD" w:rsidRPr="00350A34" w:rsidSect="00CC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D5E"/>
    <w:rsid w:val="00040046"/>
    <w:rsid w:val="00101633"/>
    <w:rsid w:val="00181589"/>
    <w:rsid w:val="001A0FC4"/>
    <w:rsid w:val="001D4EEB"/>
    <w:rsid w:val="00222F86"/>
    <w:rsid w:val="00242BFD"/>
    <w:rsid w:val="00284735"/>
    <w:rsid w:val="00350A34"/>
    <w:rsid w:val="003C7AA8"/>
    <w:rsid w:val="0043332D"/>
    <w:rsid w:val="0047041C"/>
    <w:rsid w:val="004C4504"/>
    <w:rsid w:val="004D4A20"/>
    <w:rsid w:val="004F7F45"/>
    <w:rsid w:val="005042D6"/>
    <w:rsid w:val="005F42D6"/>
    <w:rsid w:val="006124E6"/>
    <w:rsid w:val="006540F8"/>
    <w:rsid w:val="00694577"/>
    <w:rsid w:val="006D64E3"/>
    <w:rsid w:val="007247FE"/>
    <w:rsid w:val="007D1824"/>
    <w:rsid w:val="00911F75"/>
    <w:rsid w:val="00A957D8"/>
    <w:rsid w:val="00AC0D5E"/>
    <w:rsid w:val="00AC4D9B"/>
    <w:rsid w:val="00AE0D68"/>
    <w:rsid w:val="00B4379C"/>
    <w:rsid w:val="00BF2F91"/>
    <w:rsid w:val="00C26E97"/>
    <w:rsid w:val="00CA292A"/>
    <w:rsid w:val="00CC7FA2"/>
    <w:rsid w:val="00D86606"/>
    <w:rsid w:val="00DF2C83"/>
    <w:rsid w:val="00E61DCB"/>
    <w:rsid w:val="00ED2984"/>
    <w:rsid w:val="00FA64B6"/>
    <w:rsid w:val="00FB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D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C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0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256</TotalTime>
  <Pages>10</Pages>
  <Words>587</Words>
  <Characters>3350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Аленький</dc:creator>
  <cp:keywords/>
  <dc:description/>
  <cp:lastModifiedBy>Admin</cp:lastModifiedBy>
  <cp:revision>5</cp:revision>
  <dcterms:created xsi:type="dcterms:W3CDTF">2015-08-25T19:10:00Z</dcterms:created>
  <dcterms:modified xsi:type="dcterms:W3CDTF">2000-01-02T22:12:00Z</dcterms:modified>
</cp:coreProperties>
</file>