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66" w:rsidRPr="006258E6" w:rsidRDefault="004A5C66" w:rsidP="006258E6">
      <w:pPr>
        <w:pStyle w:val="NoSpacing"/>
        <w:rPr>
          <w:lang w:val="ru-RU"/>
        </w:rPr>
      </w:pPr>
      <w:r w:rsidRPr="006258E6">
        <w:rPr>
          <w:lang w:val="ru-RU"/>
        </w:rPr>
        <w:t>УТВЕРЖДАЮ  :</w:t>
      </w:r>
    </w:p>
    <w:p w:rsidR="004A5C66" w:rsidRPr="006258E6" w:rsidRDefault="004A5C66" w:rsidP="006258E6">
      <w:pPr>
        <w:pStyle w:val="NoSpacing"/>
        <w:rPr>
          <w:lang w:val="ru-RU"/>
        </w:rPr>
      </w:pPr>
      <w:r w:rsidRPr="006258E6">
        <w:rPr>
          <w:lang w:val="ru-RU"/>
        </w:rPr>
        <w:tab/>
        <w:t>Директор школы</w:t>
      </w:r>
    </w:p>
    <w:p w:rsidR="004A5C66" w:rsidRPr="006258E6" w:rsidRDefault="004A5C66" w:rsidP="006258E6">
      <w:pPr>
        <w:pStyle w:val="NoSpacing"/>
        <w:rPr>
          <w:lang w:val="ru-RU"/>
        </w:rPr>
      </w:pPr>
      <w:r w:rsidRPr="006258E6">
        <w:rPr>
          <w:lang w:val="ru-RU"/>
        </w:rPr>
        <w:t>МБОУ «Нижнесуыксинская СОШ»</w:t>
      </w:r>
      <w:r w:rsidRPr="006258E6">
        <w:rPr>
          <w:lang w:val="ru-RU"/>
        </w:rPr>
        <w:tab/>
      </w:r>
    </w:p>
    <w:p w:rsidR="004A5C66" w:rsidRPr="006258E6" w:rsidRDefault="004A5C66" w:rsidP="006258E6">
      <w:pPr>
        <w:pStyle w:val="NoSpacing"/>
        <w:rPr>
          <w:lang w:val="ru-RU"/>
        </w:rPr>
      </w:pPr>
      <w:r w:rsidRPr="006258E6">
        <w:rPr>
          <w:lang w:val="ru-RU"/>
        </w:rPr>
        <w:tab/>
      </w:r>
    </w:p>
    <w:p w:rsidR="004A5C66" w:rsidRDefault="004A5C66" w:rsidP="006258E6">
      <w:pPr>
        <w:pStyle w:val="NoSpacing"/>
        <w:rPr>
          <w:lang w:val="ru-RU"/>
        </w:rPr>
      </w:pPr>
      <w:r w:rsidRPr="006258E6">
        <w:rPr>
          <w:lang w:val="ru-RU"/>
        </w:rPr>
        <w:t>________________     Сафиуллина В.В.</w:t>
      </w:r>
      <w:r w:rsidRPr="006258E6">
        <w:rPr>
          <w:lang w:val="ru-RU"/>
        </w:rPr>
        <w:tab/>
      </w:r>
    </w:p>
    <w:p w:rsidR="004A5C66" w:rsidRPr="006258E6" w:rsidRDefault="004A5C66" w:rsidP="006258E6">
      <w:pPr>
        <w:pStyle w:val="NoSpacing"/>
        <w:rPr>
          <w:lang w:val="ru-RU"/>
        </w:rPr>
      </w:pPr>
      <w:r>
        <w:rPr>
          <w:lang w:val="ru-RU"/>
        </w:rPr>
        <w:t>___________________2015 г.</w:t>
      </w:r>
    </w:p>
    <w:p w:rsidR="004A5C66" w:rsidRPr="00B455CA" w:rsidRDefault="004A5C66" w:rsidP="00445530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Pr="00B455CA" w:rsidRDefault="004A5C66" w:rsidP="00B455CA">
      <w:pPr>
        <w:jc w:val="center"/>
        <w:rPr>
          <w:rFonts w:ascii="Times New Roman" w:hAnsi="Times New Roman"/>
          <w:b/>
          <w:sz w:val="44"/>
          <w:szCs w:val="44"/>
          <w:lang w:val="ru-RU"/>
        </w:rPr>
      </w:pPr>
      <w:r w:rsidRPr="00B455CA">
        <w:rPr>
          <w:rFonts w:ascii="Times New Roman" w:hAnsi="Times New Roman"/>
          <w:b/>
          <w:sz w:val="44"/>
          <w:szCs w:val="44"/>
          <w:lang w:val="ru-RU"/>
        </w:rPr>
        <w:t>План работы с одарёнными детьми</w:t>
      </w: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Pr="00B455CA" w:rsidRDefault="004A5C66" w:rsidP="00445530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32"/>
          <w:szCs w:val="32"/>
          <w:lang w:val="ru-RU"/>
        </w:rPr>
        <w:t>4</w:t>
      </w:r>
      <w:r w:rsidRPr="00B455CA">
        <w:rPr>
          <w:rFonts w:ascii="Times New Roman" w:hAnsi="Times New Roman"/>
          <w:b/>
          <w:sz w:val="32"/>
          <w:szCs w:val="32"/>
          <w:lang w:val="ru-RU"/>
        </w:rPr>
        <w:t xml:space="preserve"> класс</w:t>
      </w:r>
    </w:p>
    <w:p w:rsidR="004A5C66" w:rsidRPr="00B455CA" w:rsidRDefault="004A5C66" w:rsidP="00445530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455C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455CA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Pr="00BB1482" w:rsidRDefault="004A5C66" w:rsidP="00BB1482">
      <w:pPr>
        <w:jc w:val="right"/>
        <w:rPr>
          <w:rFonts w:ascii="Times New Roman" w:hAnsi="Times New Roman"/>
          <w:lang w:val="ru-RU"/>
        </w:rPr>
      </w:pPr>
      <w:r w:rsidRPr="00BB1482">
        <w:rPr>
          <w:rFonts w:ascii="Times New Roman" w:hAnsi="Times New Roman"/>
          <w:lang w:val="ru-RU"/>
        </w:rPr>
        <w:t>учитель начальных классов    :</w:t>
      </w:r>
    </w:p>
    <w:p w:rsidR="004A5C66" w:rsidRPr="00BB1482" w:rsidRDefault="004A5C66" w:rsidP="00BB1482">
      <w:pPr>
        <w:jc w:val="right"/>
        <w:rPr>
          <w:rFonts w:ascii="Times New Roman" w:hAnsi="Times New Roman"/>
          <w:lang w:val="ru-RU"/>
        </w:rPr>
      </w:pPr>
    </w:p>
    <w:p w:rsidR="004A5C66" w:rsidRPr="00BB1482" w:rsidRDefault="004A5C66" w:rsidP="00BB1482">
      <w:pPr>
        <w:jc w:val="right"/>
        <w:rPr>
          <w:rFonts w:ascii="Times New Roman" w:hAnsi="Times New Roman"/>
          <w:sz w:val="32"/>
          <w:szCs w:val="32"/>
          <w:lang w:val="ru-RU"/>
        </w:rPr>
      </w:pPr>
      <w:r w:rsidRPr="00BB1482">
        <w:rPr>
          <w:rFonts w:ascii="Times New Roman" w:hAnsi="Times New Roman"/>
          <w:lang w:val="ru-RU"/>
        </w:rPr>
        <w:t>АхметзяноваМинзиляНасимовна</w:t>
      </w:r>
    </w:p>
    <w:p w:rsidR="004A5C66" w:rsidRPr="00BB1482" w:rsidRDefault="004A5C66" w:rsidP="00BB1482">
      <w:pPr>
        <w:jc w:val="right"/>
        <w:rPr>
          <w:rFonts w:ascii="Times New Roman" w:hAnsi="Times New Roman"/>
          <w:sz w:val="32"/>
          <w:szCs w:val="32"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Default="004A5C66" w:rsidP="00BB1482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Pr="00B455CA" w:rsidRDefault="004A5C66" w:rsidP="00445530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A5C66" w:rsidRPr="00BB1482" w:rsidRDefault="004A5C66" w:rsidP="00445530">
      <w:pPr>
        <w:jc w:val="center"/>
        <w:rPr>
          <w:rFonts w:ascii="Times New Roman" w:hAnsi="Times New Roman"/>
          <w:b/>
          <w:lang w:val="ru-RU"/>
        </w:rPr>
      </w:pPr>
      <w:r w:rsidRPr="00BB1482">
        <w:rPr>
          <w:rFonts w:ascii="Times New Roman" w:hAnsi="Times New Roman"/>
          <w:b/>
          <w:lang w:val="ru-RU"/>
        </w:rPr>
        <w:t xml:space="preserve">  2015 г.</w:t>
      </w:r>
    </w:p>
    <w:p w:rsidR="004A5C66" w:rsidRDefault="004A5C66" w:rsidP="00E81CDD">
      <w:pPr>
        <w:rPr>
          <w:rFonts w:ascii="Times New Roman" w:hAnsi="Times New Roman"/>
          <w:lang w:val="ru-RU"/>
        </w:rPr>
      </w:pPr>
    </w:p>
    <w:p w:rsidR="004A5C66" w:rsidRDefault="004A5C66" w:rsidP="00445530">
      <w:pPr>
        <w:jc w:val="center"/>
        <w:rPr>
          <w:rFonts w:ascii="Times New Roman" w:hAnsi="Times New Roman"/>
          <w:lang w:val="ru-RU"/>
        </w:rPr>
      </w:pPr>
    </w:p>
    <w:p w:rsidR="004A5C66" w:rsidRPr="00201C53" w:rsidRDefault="004A5C66" w:rsidP="00201C53">
      <w:pPr>
        <w:ind w:firstLine="708"/>
        <w:jc w:val="center"/>
        <w:rPr>
          <w:rFonts w:ascii="Times New Roman" w:hAnsi="Times New Roman"/>
          <w:b/>
          <w:lang w:val="ru-RU"/>
        </w:rPr>
      </w:pPr>
      <w:r w:rsidRPr="00201C53">
        <w:rPr>
          <w:rFonts w:ascii="Times New Roman" w:hAnsi="Times New Roman"/>
          <w:b/>
          <w:lang w:val="ru-RU"/>
        </w:rPr>
        <w:t>Пояснительная записка.</w:t>
      </w:r>
    </w:p>
    <w:p w:rsidR="004A5C66" w:rsidRPr="001D4FFC" w:rsidRDefault="004A5C66" w:rsidP="00445530">
      <w:pPr>
        <w:ind w:firstLine="708"/>
        <w:jc w:val="both"/>
        <w:rPr>
          <w:rFonts w:ascii="Times New Roman" w:hAnsi="Times New Roman"/>
          <w:lang w:val="ru-RU"/>
        </w:rPr>
      </w:pPr>
      <w:r w:rsidRPr="001D4FFC">
        <w:rPr>
          <w:rFonts w:ascii="Times New Roman" w:hAnsi="Times New Roman"/>
          <w:lang w:val="ru-RU"/>
        </w:rPr>
        <w:t xml:space="preserve">Младший школьный возраст период впитывания, накопления и усвоения </w:t>
      </w:r>
      <w:bookmarkStart w:id="0" w:name="_GoBack"/>
      <w:bookmarkEnd w:id="0"/>
      <w:r w:rsidRPr="001D4FFC">
        <w:rPr>
          <w:rFonts w:ascii="Times New Roman" w:hAnsi="Times New Roman"/>
          <w:lang w:val="ru-RU"/>
        </w:rPr>
        <w:t>знаний. Перед учителями начальных классов стоит основная задача</w:t>
      </w:r>
      <w:r>
        <w:rPr>
          <w:rFonts w:ascii="Times New Roman" w:hAnsi="Times New Roman"/>
          <w:lang w:val="ru-RU"/>
        </w:rPr>
        <w:t xml:space="preserve"> -</w:t>
      </w:r>
      <w:r w:rsidRPr="001D4FFC">
        <w:rPr>
          <w:rFonts w:ascii="Times New Roman" w:hAnsi="Times New Roman"/>
          <w:lang w:val="ru-RU"/>
        </w:rPr>
        <w:t xml:space="preserve"> способствовать развитию каждой личности. Поэтому важно</w:t>
      </w:r>
      <w:r>
        <w:rPr>
          <w:rFonts w:ascii="Times New Roman" w:hAnsi="Times New Roman"/>
          <w:lang w:val="ru-RU"/>
        </w:rPr>
        <w:t xml:space="preserve"> не только</w:t>
      </w:r>
      <w:r w:rsidRPr="001D4FFC">
        <w:rPr>
          <w:rFonts w:ascii="Times New Roman" w:hAnsi="Times New Roman"/>
          <w:lang w:val="ru-RU"/>
        </w:rPr>
        <w:t xml:space="preserve"> установить уровень способностей и их разнообразие у наших детей, но </w:t>
      </w:r>
      <w:r>
        <w:rPr>
          <w:rFonts w:ascii="Times New Roman" w:hAnsi="Times New Roman"/>
          <w:lang w:val="ru-RU"/>
        </w:rPr>
        <w:t>и</w:t>
      </w:r>
      <w:r w:rsidRPr="001D4FFC">
        <w:rPr>
          <w:rFonts w:ascii="Times New Roman" w:hAnsi="Times New Roman"/>
          <w:lang w:val="ru-RU"/>
        </w:rPr>
        <w:t xml:space="preserve"> уметь правильно осуществлять их развитие. У одарённых детей чётко проявляется потребность в исследовательской и поисковой активности</w:t>
      </w:r>
      <w:r>
        <w:rPr>
          <w:rFonts w:ascii="Times New Roman" w:hAnsi="Times New Roman"/>
          <w:lang w:val="ru-RU"/>
        </w:rPr>
        <w:t>. Э</w:t>
      </w:r>
      <w:r w:rsidRPr="001D4FFC">
        <w:rPr>
          <w:rFonts w:ascii="Times New Roman" w:hAnsi="Times New Roman"/>
          <w:lang w:val="ru-RU"/>
        </w:rPr>
        <w:t>то одно из условий, которое позволяет учащимся погрузиться в творческий процесс обучения и воспитывает в нём жажду знаний, стремление к открытиям, активному умственному труду</w:t>
      </w:r>
      <w:r>
        <w:rPr>
          <w:rFonts w:ascii="Times New Roman" w:hAnsi="Times New Roman"/>
          <w:lang w:val="ru-RU"/>
        </w:rPr>
        <w:t>,</w:t>
      </w:r>
      <w:r w:rsidRPr="001D4FFC">
        <w:rPr>
          <w:rFonts w:ascii="Times New Roman" w:hAnsi="Times New Roman"/>
          <w:lang w:val="ru-RU"/>
        </w:rPr>
        <w:t xml:space="preserve"> самопознанию.</w:t>
      </w:r>
    </w:p>
    <w:p w:rsidR="004A5C66" w:rsidRPr="001D4FFC" w:rsidRDefault="004A5C66" w:rsidP="00445530">
      <w:pPr>
        <w:ind w:firstLine="708"/>
        <w:jc w:val="both"/>
        <w:rPr>
          <w:rFonts w:ascii="Times New Roman" w:hAnsi="Times New Roman"/>
          <w:lang w:val="ru-RU"/>
        </w:rPr>
      </w:pPr>
      <w:r w:rsidRPr="001D4FFC">
        <w:rPr>
          <w:rFonts w:ascii="Times New Roman" w:hAnsi="Times New Roman"/>
          <w:lang w:val="ru-RU"/>
        </w:rPr>
        <w:t xml:space="preserve"> В учебном процессе развитие одарённого ребёнка следует рассматривать как развитие его внутреннего деятельностного  потенциала, способности быть автором, творцом</w:t>
      </w:r>
      <w:r>
        <w:rPr>
          <w:rFonts w:ascii="Times New Roman" w:hAnsi="Times New Roman"/>
          <w:lang w:val="ru-RU"/>
        </w:rPr>
        <w:t>,</w:t>
      </w:r>
      <w:r w:rsidRPr="001D4FFC">
        <w:rPr>
          <w:rFonts w:ascii="Times New Roman" w:hAnsi="Times New Roman"/>
          <w:lang w:val="ru-RU"/>
        </w:rPr>
        <w:t xml:space="preserve">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</w:t>
      </w:r>
    </w:p>
    <w:p w:rsidR="004A5C66" w:rsidRPr="001D4FFC" w:rsidRDefault="004A5C66" w:rsidP="00445530">
      <w:pPr>
        <w:jc w:val="both"/>
        <w:rPr>
          <w:rFonts w:ascii="Times New Roman" w:hAnsi="Times New Roman"/>
          <w:lang w:val="ru-RU"/>
        </w:rPr>
      </w:pPr>
    </w:p>
    <w:p w:rsidR="004A5C66" w:rsidRPr="00424BEA" w:rsidRDefault="004A5C66" w:rsidP="00445530">
      <w:pPr>
        <w:rPr>
          <w:rFonts w:ascii="Times New Roman" w:hAnsi="Times New Roman"/>
          <w:lang w:val="ru-RU"/>
        </w:rPr>
      </w:pPr>
      <w:r w:rsidRPr="001D4FFC">
        <w:rPr>
          <w:rFonts w:ascii="Times New Roman" w:hAnsi="Times New Roman"/>
          <w:b/>
          <w:lang w:val="ru-RU"/>
        </w:rPr>
        <w:t>Цель:</w:t>
      </w:r>
      <w:r>
        <w:rPr>
          <w:rFonts w:ascii="Times New Roman" w:hAnsi="Times New Roman"/>
          <w:lang w:val="ru-RU"/>
        </w:rPr>
        <w:t>в</w:t>
      </w:r>
      <w:r w:rsidRPr="00424BEA">
        <w:rPr>
          <w:rFonts w:ascii="Times New Roman" w:hAnsi="Times New Roman"/>
          <w:lang w:val="ru-RU"/>
        </w:rPr>
        <w:t>ыявление одар</w:t>
      </w:r>
      <w:r w:rsidRPr="00424BEA">
        <w:rPr>
          <w:rFonts w:ascii="Cambria Math" w:hAnsi="Cambria Math" w:cs="Cambria Math"/>
          <w:lang w:val="ru-RU"/>
        </w:rPr>
        <w:t>ѐ</w:t>
      </w:r>
      <w:r w:rsidRPr="00424BEA">
        <w:rPr>
          <w:rFonts w:ascii="Times New Roman" w:hAnsi="Times New Roman"/>
          <w:lang w:val="ru-RU"/>
        </w:rPr>
        <w:t xml:space="preserve">нных детей и создание </w:t>
      </w:r>
      <w:r>
        <w:rPr>
          <w:rFonts w:ascii="Times New Roman" w:hAnsi="Times New Roman"/>
          <w:lang w:val="ru-RU"/>
        </w:rPr>
        <w:t xml:space="preserve">благоприятных </w:t>
      </w:r>
      <w:r w:rsidRPr="00424BEA">
        <w:rPr>
          <w:rFonts w:ascii="Times New Roman" w:hAnsi="Times New Roman"/>
          <w:lang w:val="ru-RU"/>
        </w:rPr>
        <w:t>условий по развитию интеллектуального потенциала, творческих способностей и личностных качеств одарённых детей.</w:t>
      </w:r>
    </w:p>
    <w:p w:rsidR="004A5C66" w:rsidRPr="001D4FFC" w:rsidRDefault="004A5C66" w:rsidP="00445530">
      <w:pPr>
        <w:rPr>
          <w:rFonts w:ascii="Times New Roman" w:hAnsi="Times New Roman"/>
          <w:b/>
          <w:lang w:val="ru-RU"/>
        </w:rPr>
      </w:pPr>
      <w:r w:rsidRPr="001D4FFC">
        <w:rPr>
          <w:rFonts w:ascii="Times New Roman" w:hAnsi="Times New Roman"/>
          <w:b/>
          <w:lang w:val="ru-RU"/>
        </w:rPr>
        <w:t>Задачи:</w:t>
      </w:r>
    </w:p>
    <w:p w:rsidR="004A5C66" w:rsidRDefault="004A5C66" w:rsidP="0044553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 В</w:t>
      </w:r>
      <w:r w:rsidRPr="001D4FFC">
        <w:rPr>
          <w:rFonts w:ascii="Times New Roman" w:hAnsi="Times New Roman"/>
          <w:lang w:val="ru-RU"/>
        </w:rPr>
        <w:t>ыявить уровень творческих и индивидуальных возможностей, личностные качества, а также</w:t>
      </w:r>
      <w:r>
        <w:rPr>
          <w:rFonts w:ascii="Times New Roman" w:hAnsi="Times New Roman"/>
          <w:lang w:val="ru-RU"/>
        </w:rPr>
        <w:t xml:space="preserve"> интересы и способности ученика.</w:t>
      </w:r>
    </w:p>
    <w:p w:rsidR="004A5C66" w:rsidRDefault="004A5C66" w:rsidP="0044553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2. Создание оптимальных условий для выявления поддержки и развития одарённых детей.</w:t>
      </w:r>
    </w:p>
    <w:p w:rsidR="004A5C66" w:rsidRDefault="004A5C66" w:rsidP="0044553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 Создание новых форм и эффективных методик развития творческих способностей, самостоятельности мышления, инициативности.</w:t>
      </w:r>
    </w:p>
    <w:p w:rsidR="004A5C66" w:rsidRPr="002473DB" w:rsidRDefault="004A5C66" w:rsidP="0044553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4. П</w:t>
      </w:r>
      <w:r w:rsidRPr="002473DB">
        <w:rPr>
          <w:rFonts w:ascii="Times New Roman" w:hAnsi="Times New Roman"/>
          <w:lang w:val="ru-RU"/>
        </w:rPr>
        <w:t xml:space="preserve">роведение различных внеурочных конкурсов, интеллектуальных игр, олимпиад, </w:t>
      </w:r>
    </w:p>
    <w:p w:rsidR="004A5C66" w:rsidRDefault="004A5C66" w:rsidP="00445530">
      <w:pPr>
        <w:jc w:val="both"/>
        <w:rPr>
          <w:rFonts w:ascii="Times New Roman" w:hAnsi="Times New Roman"/>
          <w:lang w:val="ru-RU"/>
        </w:rPr>
      </w:pPr>
      <w:r w:rsidRPr="002473DB">
        <w:rPr>
          <w:rFonts w:ascii="Times New Roman" w:hAnsi="Times New Roman"/>
          <w:lang w:val="ru-RU"/>
        </w:rPr>
        <w:t>позволяющих учащимся проявить свои возможности</w:t>
      </w:r>
      <w:r>
        <w:rPr>
          <w:rFonts w:ascii="Times New Roman" w:hAnsi="Times New Roman"/>
          <w:lang w:val="ru-RU"/>
        </w:rPr>
        <w:t>.</w:t>
      </w:r>
    </w:p>
    <w:p w:rsidR="004A5C66" w:rsidRDefault="004A5C66" w:rsidP="0044553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5.</w:t>
      </w:r>
      <w:r w:rsidRPr="001D4FFC">
        <w:rPr>
          <w:rFonts w:ascii="Times New Roman" w:hAnsi="Times New Roman"/>
          <w:lang w:val="ru-RU"/>
        </w:rPr>
        <w:t xml:space="preserve">Поддерживать талантливого ребенка в реализации его интересов в школе и семье совместно с родителями. </w:t>
      </w:r>
    </w:p>
    <w:p w:rsidR="004A5C66" w:rsidRPr="00424BEA" w:rsidRDefault="004A5C66" w:rsidP="00445530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6.</w:t>
      </w:r>
      <w:r w:rsidRPr="00424BEA">
        <w:rPr>
          <w:rFonts w:ascii="Times New Roman" w:hAnsi="Times New Roman"/>
          <w:lang w:val="ru-RU"/>
        </w:rPr>
        <w:t>Повысить педагогическую культуру родителей в вопросах воспитания одарённого ребёнка.</w:t>
      </w:r>
    </w:p>
    <w:p w:rsidR="004A5C66" w:rsidRDefault="004A5C66" w:rsidP="00445530">
      <w:pPr>
        <w:jc w:val="both"/>
        <w:rPr>
          <w:rFonts w:ascii="Times New Roman" w:hAnsi="Times New Roman"/>
          <w:lang w:val="ru-RU"/>
        </w:rPr>
      </w:pPr>
    </w:p>
    <w:p w:rsidR="004A5C66" w:rsidRPr="000A7B32" w:rsidRDefault="004A5C66" w:rsidP="00445530">
      <w:pPr>
        <w:jc w:val="both"/>
        <w:rPr>
          <w:rFonts w:ascii="Times New Roman" w:hAnsi="Times New Roman"/>
          <w:b/>
          <w:lang w:val="ru-RU"/>
        </w:rPr>
      </w:pPr>
      <w:r w:rsidRPr="000A7B32">
        <w:rPr>
          <w:rFonts w:ascii="Times New Roman" w:hAnsi="Times New Roman"/>
          <w:b/>
          <w:lang w:val="ru-RU"/>
        </w:rPr>
        <w:t>Содержание и формы работы:</w:t>
      </w:r>
    </w:p>
    <w:p w:rsidR="004A5C66" w:rsidRPr="000A7B32" w:rsidRDefault="004A5C66" w:rsidP="00445530">
      <w:pPr>
        <w:rPr>
          <w:rFonts w:ascii="Times New Roman" w:hAnsi="Times New Roman"/>
          <w:b/>
          <w:i/>
          <w:lang w:val="ru-RU"/>
        </w:rPr>
      </w:pPr>
      <w:r w:rsidRPr="000A7B32">
        <w:rPr>
          <w:rFonts w:ascii="Times New Roman" w:hAnsi="Times New Roman"/>
          <w:b/>
          <w:i/>
          <w:lang w:val="ru-RU"/>
        </w:rPr>
        <w:t>Выявление одарённых и талантливых детей</w:t>
      </w:r>
    </w:p>
    <w:p w:rsidR="004A5C66" w:rsidRPr="00A84D1F" w:rsidRDefault="004A5C66" w:rsidP="00445530">
      <w:pPr>
        <w:pStyle w:val="ListParagraph"/>
        <w:numPr>
          <w:ilvl w:val="0"/>
          <w:numId w:val="2"/>
        </w:numPr>
        <w:rPr>
          <w:rFonts w:ascii="Times New Roman" w:hAnsi="Times New Roman"/>
          <w:lang w:val="ru-RU"/>
        </w:rPr>
      </w:pPr>
      <w:r w:rsidRPr="00A84D1F">
        <w:rPr>
          <w:rFonts w:ascii="Times New Roman" w:hAnsi="Times New Roman"/>
          <w:lang w:val="ru-RU"/>
        </w:rPr>
        <w:t>диагностика потенциальных возможностей детей с использованием психологической службы;</w:t>
      </w:r>
    </w:p>
    <w:p w:rsidR="004A5C66" w:rsidRDefault="004A5C66" w:rsidP="00445530">
      <w:pPr>
        <w:pStyle w:val="ListParagraph"/>
        <w:numPr>
          <w:ilvl w:val="0"/>
          <w:numId w:val="2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а</w:t>
      </w:r>
      <w:r w:rsidRPr="000A7B32">
        <w:rPr>
          <w:rFonts w:ascii="Times New Roman" w:hAnsi="Times New Roman"/>
          <w:lang w:val="ru-RU"/>
        </w:rPr>
        <w:t>нализ особых успехов и достижений ученика;</w:t>
      </w:r>
    </w:p>
    <w:p w:rsidR="004A5C66" w:rsidRDefault="004A5C66" w:rsidP="00445530">
      <w:pPr>
        <w:pStyle w:val="ListParagraph"/>
        <w:numPr>
          <w:ilvl w:val="0"/>
          <w:numId w:val="2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система взаимодействия с внешкольными учреждениями, родителями учащихся для выявления и воспитания одарённых детей;</w:t>
      </w:r>
    </w:p>
    <w:p w:rsidR="004A5C66" w:rsidRDefault="004A5C66" w:rsidP="00445530">
      <w:pPr>
        <w:pStyle w:val="ListParagraph"/>
        <w:numPr>
          <w:ilvl w:val="0"/>
          <w:numId w:val="2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создание банка данных «Одарённые дети».</w:t>
      </w:r>
    </w:p>
    <w:p w:rsidR="004A5C66" w:rsidRDefault="004A5C66" w:rsidP="00445530">
      <w:pPr>
        <w:rPr>
          <w:rFonts w:ascii="Times New Roman" w:hAnsi="Times New Roman"/>
          <w:lang w:val="ru-RU"/>
        </w:rPr>
      </w:pPr>
    </w:p>
    <w:p w:rsidR="004A5C66" w:rsidRPr="000A7B32" w:rsidRDefault="004A5C66" w:rsidP="00445530">
      <w:pPr>
        <w:rPr>
          <w:rFonts w:ascii="Times New Roman" w:hAnsi="Times New Roman"/>
          <w:b/>
          <w:i/>
          <w:lang w:val="ru-RU"/>
        </w:rPr>
      </w:pPr>
      <w:r w:rsidRPr="000A7B32">
        <w:rPr>
          <w:rFonts w:ascii="Times New Roman" w:hAnsi="Times New Roman"/>
          <w:b/>
          <w:i/>
          <w:lang w:val="ru-RU"/>
        </w:rPr>
        <w:t>Помощь одарённым учащимся в самореализации их творческой направленности</w:t>
      </w:r>
    </w:p>
    <w:p w:rsidR="004A5C66" w:rsidRPr="00EA2C94" w:rsidRDefault="004A5C66" w:rsidP="00445530">
      <w:pPr>
        <w:pStyle w:val="ListParagraph"/>
        <w:numPr>
          <w:ilvl w:val="0"/>
          <w:numId w:val="5"/>
        </w:numPr>
        <w:rPr>
          <w:rFonts w:ascii="Times New Roman" w:hAnsi="Times New Roman"/>
          <w:lang w:val="ru-RU"/>
        </w:rPr>
      </w:pPr>
      <w:r w:rsidRPr="00EA2C94">
        <w:rPr>
          <w:rFonts w:ascii="Times New Roman" w:hAnsi="Times New Roman"/>
          <w:lang w:val="ru-RU"/>
        </w:rPr>
        <w:t>создание для ученика ситуации успеха и уверенности через индивидуальное обучение и воспитание;</w:t>
      </w:r>
    </w:p>
    <w:p w:rsidR="004A5C66" w:rsidRDefault="004A5C66" w:rsidP="00445530">
      <w:pPr>
        <w:pStyle w:val="ListParagraph"/>
        <w:numPr>
          <w:ilvl w:val="0"/>
          <w:numId w:val="3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организация проектно – исследовательской деятельности;</w:t>
      </w:r>
    </w:p>
    <w:p w:rsidR="004A5C66" w:rsidRDefault="004A5C66" w:rsidP="00445530">
      <w:pPr>
        <w:pStyle w:val="ListParagraph"/>
        <w:numPr>
          <w:ilvl w:val="0"/>
          <w:numId w:val="3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организация и участие в интеллектуальных играх, творческих конкурсах, предметных олимпиадах</w:t>
      </w:r>
    </w:p>
    <w:p w:rsidR="004A5C66" w:rsidRDefault="004A5C66" w:rsidP="00445530">
      <w:pPr>
        <w:pStyle w:val="ListParagraph"/>
        <w:numPr>
          <w:ilvl w:val="0"/>
          <w:numId w:val="3"/>
        </w:numPr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изготовление компьютерных презентаций, проектов, исследований.</w:t>
      </w:r>
    </w:p>
    <w:p w:rsidR="004A5C66" w:rsidRDefault="004A5C66" w:rsidP="00BB1482">
      <w:pPr>
        <w:pStyle w:val="ListParagraph"/>
        <w:rPr>
          <w:rFonts w:ascii="Times New Roman" w:hAnsi="Times New Roman"/>
          <w:lang w:val="ru-RU"/>
        </w:rPr>
      </w:pPr>
    </w:p>
    <w:p w:rsidR="004A5C66" w:rsidRDefault="004A5C66" w:rsidP="00BB1482">
      <w:pPr>
        <w:pStyle w:val="ListParagraph"/>
        <w:rPr>
          <w:rFonts w:ascii="Times New Roman" w:hAnsi="Times New Roman"/>
          <w:lang w:val="ru-RU"/>
        </w:rPr>
      </w:pPr>
    </w:p>
    <w:p w:rsidR="004A5C66" w:rsidRDefault="004A5C66" w:rsidP="00445530">
      <w:pPr>
        <w:rPr>
          <w:rFonts w:ascii="Times New Roman" w:hAnsi="Times New Roman"/>
          <w:lang w:val="ru-RU"/>
        </w:rPr>
      </w:pPr>
    </w:p>
    <w:p w:rsidR="004A5C66" w:rsidRDefault="004A5C66" w:rsidP="00445530">
      <w:pPr>
        <w:rPr>
          <w:rFonts w:ascii="Times New Roman" w:hAnsi="Times New Roman"/>
          <w:b/>
          <w:i/>
          <w:lang w:val="ru-RU"/>
        </w:rPr>
      </w:pPr>
      <w:r w:rsidRPr="00385CDF">
        <w:rPr>
          <w:rFonts w:ascii="Times New Roman" w:hAnsi="Times New Roman"/>
          <w:b/>
          <w:i/>
          <w:lang w:val="ru-RU"/>
        </w:rPr>
        <w:t>Контроль над развитием познавательной деятельности одарённых школьников</w:t>
      </w:r>
    </w:p>
    <w:p w:rsidR="004A5C66" w:rsidRPr="00385CDF" w:rsidRDefault="004A5C66" w:rsidP="00445530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lang w:val="ru-RU"/>
        </w:rPr>
        <w:t>тематический контроль знаний в рамках учебной деятельности;</w:t>
      </w:r>
    </w:p>
    <w:p w:rsidR="004A5C66" w:rsidRPr="00385CDF" w:rsidRDefault="004A5C66" w:rsidP="00445530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lang w:val="ru-RU"/>
        </w:rPr>
        <w:t>контроль за обязательным участием одарённых и талантливых детей в конкурсах различного уровня;</w:t>
      </w:r>
    </w:p>
    <w:p w:rsidR="004A5C66" w:rsidRPr="00385CDF" w:rsidRDefault="004A5C66" w:rsidP="00445530">
      <w:pPr>
        <w:pStyle w:val="ListParagraph"/>
        <w:numPr>
          <w:ilvl w:val="0"/>
          <w:numId w:val="4"/>
        </w:numPr>
        <w:rPr>
          <w:rFonts w:ascii="Times New Roman" w:hAnsi="Times New Roman"/>
          <w:b/>
          <w:i/>
          <w:lang w:val="ru-RU"/>
        </w:rPr>
      </w:pPr>
      <w:r>
        <w:rPr>
          <w:rFonts w:ascii="Times New Roman" w:hAnsi="Times New Roman"/>
          <w:lang w:val="ru-RU"/>
        </w:rPr>
        <w:t>ведение портфолио достижений учащихся.</w:t>
      </w:r>
    </w:p>
    <w:p w:rsidR="004A5C66" w:rsidRPr="00424BEA" w:rsidRDefault="004A5C66" w:rsidP="00445530">
      <w:pPr>
        <w:rPr>
          <w:rFonts w:ascii="Times New Roman" w:hAnsi="Times New Roman"/>
          <w:lang w:val="ru-RU"/>
        </w:rPr>
      </w:pPr>
    </w:p>
    <w:p w:rsidR="004A5C66" w:rsidRDefault="004A5C66" w:rsidP="00445530">
      <w:pPr>
        <w:rPr>
          <w:rFonts w:ascii="Times New Roman" w:hAnsi="Times New Roman"/>
          <w:lang w:val="ru-RU"/>
        </w:rPr>
      </w:pPr>
    </w:p>
    <w:p w:rsidR="004A5C66" w:rsidRDefault="004A5C66" w:rsidP="00445530">
      <w:pPr>
        <w:rPr>
          <w:rFonts w:ascii="Times New Roman" w:hAnsi="Times New Roman"/>
          <w:lang w:val="ru-RU"/>
        </w:rPr>
      </w:pPr>
    </w:p>
    <w:p w:rsidR="004A5C66" w:rsidRPr="00424BEA" w:rsidRDefault="004A5C66" w:rsidP="00445530">
      <w:pPr>
        <w:rPr>
          <w:rFonts w:ascii="Times New Roman" w:hAnsi="Times New Roman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37"/>
        <w:gridCol w:w="5413"/>
        <w:gridCol w:w="1762"/>
        <w:gridCol w:w="1959"/>
      </w:tblGrid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№</w:t>
            </w:r>
          </w:p>
        </w:tc>
        <w:tc>
          <w:tcPr>
            <w:tcW w:w="5628" w:type="dxa"/>
          </w:tcPr>
          <w:p w:rsidR="004A5C66" w:rsidRPr="00BF5C69" w:rsidRDefault="004A5C66" w:rsidP="00BF5C6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Содержание работы</w:t>
            </w:r>
          </w:p>
        </w:tc>
        <w:tc>
          <w:tcPr>
            <w:tcW w:w="1841" w:type="dxa"/>
          </w:tcPr>
          <w:p w:rsidR="004A5C66" w:rsidRPr="00BF5C69" w:rsidRDefault="004A5C66" w:rsidP="00BF5C6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Сроки</w:t>
            </w:r>
          </w:p>
        </w:tc>
        <w:tc>
          <w:tcPr>
            <w:tcW w:w="1665" w:type="dxa"/>
          </w:tcPr>
          <w:p w:rsidR="004A5C66" w:rsidRPr="00BF5C69" w:rsidRDefault="004A5C66" w:rsidP="00BF5C69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Результат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Изучение и реализация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списка детей с повышенными учебными способностями с указанием предмета или направления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Сентябрь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Список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Диагностика учебных способностей учащихся развития каждого мотивированного ребёнка.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Сентябрь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2014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Май 2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015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Составление карты одарённости</w:t>
            </w:r>
          </w:p>
        </w:tc>
      </w:tr>
      <w:tr w:rsidR="004A5C66" w:rsidRPr="00BB1482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4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Планирование индивидуальной работы с детьми с повышенными учебными способностями на уроках, используя дифференцированные карточки, разноуровневые</w:t>
            </w:r>
            <w:r w:rsidRPr="00BF5C69">
              <w:rPr>
                <w:rFonts w:ascii="Times New Roman" w:hAnsi="Times New Roman"/>
                <w:spacing w:val="-3"/>
                <w:sz w:val="22"/>
                <w:szCs w:val="22"/>
                <w:lang w:val="ru-RU"/>
              </w:rPr>
              <w:t>задания, дополнительный дидактический материал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Использование карточек, разноуровневых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заданий  на уроках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Организация кружковой работы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Участие в работе кружка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6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pacing w:val="-3"/>
                <w:sz w:val="22"/>
                <w:szCs w:val="22"/>
                <w:lang w:val="ru-RU"/>
              </w:rPr>
              <w:t>Проведение школьных предметных олимпиад.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Ноябрь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Участие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7</w:t>
            </w:r>
          </w:p>
        </w:tc>
        <w:tc>
          <w:tcPr>
            <w:tcW w:w="5628" w:type="dxa"/>
          </w:tcPr>
          <w:p w:rsidR="004A5C66" w:rsidRPr="00BF5C69" w:rsidRDefault="004A5C66" w:rsidP="009823ED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  <w:t xml:space="preserve">Участие в муниципальных конкурсах 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Участие, сертификаты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Участие в конкурсах творческих работ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Участие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9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Участиевовсероссийскихконкурсах:</w:t>
            </w:r>
          </w:p>
          <w:p w:rsidR="004A5C66" w:rsidRPr="00BF5C69" w:rsidRDefault="004A5C66" w:rsidP="00BF5C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«Русскиймедвежонок»</w:t>
            </w:r>
          </w:p>
          <w:p w:rsidR="004A5C66" w:rsidRPr="00BF5C69" w:rsidRDefault="004A5C66" w:rsidP="00BF5C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 xml:space="preserve"> «Кенгуру»</w:t>
            </w:r>
          </w:p>
          <w:p w:rsidR="004A5C66" w:rsidRPr="00BF5C69" w:rsidRDefault="004A5C66" w:rsidP="00BF5C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«</w:t>
            </w: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Ёж</w:t>
            </w:r>
            <w:r w:rsidRPr="00BF5C69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4A5C66" w:rsidRPr="00BF5C69" w:rsidRDefault="004A5C66" w:rsidP="00BF5C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«</w:t>
            </w: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Пегас</w:t>
            </w:r>
            <w:r w:rsidRPr="00BF5C69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4A5C66" w:rsidRPr="00BF5C69" w:rsidRDefault="004A5C66" w:rsidP="00BF5C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>«</w:t>
            </w: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Вундеркинд</w:t>
            </w:r>
            <w:r w:rsidRPr="00BF5C69">
              <w:rPr>
                <w:rFonts w:ascii="Times New Roman" w:hAnsi="Times New Roman"/>
                <w:sz w:val="22"/>
                <w:szCs w:val="22"/>
              </w:rPr>
              <w:t>»</w:t>
            </w:r>
          </w:p>
          <w:p w:rsidR="004A5C66" w:rsidRPr="00BF5C69" w:rsidRDefault="004A5C66" w:rsidP="00BF5C69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</w:rPr>
            </w:pPr>
            <w:r w:rsidRPr="00BF5C69">
              <w:rPr>
                <w:rFonts w:ascii="Times New Roman" w:hAnsi="Times New Roman"/>
                <w:sz w:val="22"/>
                <w:szCs w:val="22"/>
              </w:rPr>
              <w:t xml:space="preserve">« </w:t>
            </w: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Познание и творчество</w:t>
            </w:r>
            <w:r w:rsidRPr="00BF5C69">
              <w:rPr>
                <w:rFonts w:ascii="Times New Roman" w:hAnsi="Times New Roman"/>
                <w:sz w:val="22"/>
                <w:szCs w:val="22"/>
              </w:rPr>
              <w:t>»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Участие,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сертификаты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28" w:type="dxa"/>
          </w:tcPr>
          <w:p w:rsidR="004A5C66" w:rsidRPr="00BF5C69" w:rsidRDefault="004A5C66" w:rsidP="002D6C8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Участие во всероссийском командном конкурсе «Самое прекрасное место на земле»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Апрель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Участие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  <w:t xml:space="preserve">Привлекать способных, мотивированных учащихся </w:t>
            </w: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к осуществлению помощи слабоуспевающим в классе.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Помощь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слабоуспевающим </w:t>
            </w:r>
          </w:p>
          <w:p w:rsidR="004A5C66" w:rsidRPr="00BF5C69" w:rsidRDefault="004A5C66" w:rsidP="002D6C86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учащимся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  <w:t>Контроль за соблюдением здоровьесберегающих технологий в работе с детьми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Ответственность за своё здоровье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Осуществлять взаимодействие с родителями с целью выявления способностей учеников </w:t>
            </w:r>
            <w:r w:rsidRPr="00BF5C69"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  <w:t xml:space="preserve">начальных классов и предупреждению снижения </w:t>
            </w: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мотивации к обучению и развитию.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консультаций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  <w:t xml:space="preserve">Осуществлять взаимодействие с педагогами </w:t>
            </w:r>
            <w:r w:rsidRPr="00BF5C69">
              <w:rPr>
                <w:rFonts w:ascii="Times New Roman" w:hAnsi="Times New Roman"/>
                <w:spacing w:val="-1"/>
                <w:sz w:val="22"/>
                <w:szCs w:val="22"/>
                <w:lang w:val="ru-RU"/>
              </w:rPr>
              <w:t>дополнительного образования, учителями -</w:t>
            </w:r>
            <w:r w:rsidRPr="00BF5C69"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  <w:t xml:space="preserve">предметниками, работающими с учениками </w:t>
            </w: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начальных классов по вопросам: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- индивидуальных способностей учащихся;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- круг интересов учащихся;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- трудностей в учёбе.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Проведение </w:t>
            </w:r>
          </w:p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консультаций</w:t>
            </w:r>
          </w:p>
        </w:tc>
      </w:tr>
      <w:tr w:rsidR="004A5C66" w:rsidRPr="00BF5C69" w:rsidTr="00BF5C69">
        <w:tc>
          <w:tcPr>
            <w:tcW w:w="437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5628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pacing w:val="-2"/>
                <w:sz w:val="22"/>
                <w:szCs w:val="22"/>
                <w:lang w:val="ru-RU"/>
              </w:rPr>
              <w:t>Подведение итогов работы</w:t>
            </w:r>
          </w:p>
        </w:tc>
        <w:tc>
          <w:tcPr>
            <w:tcW w:w="1841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Май</w:t>
            </w:r>
          </w:p>
        </w:tc>
        <w:tc>
          <w:tcPr>
            <w:tcW w:w="1665" w:type="dxa"/>
          </w:tcPr>
          <w:p w:rsidR="004A5C66" w:rsidRPr="00BF5C69" w:rsidRDefault="004A5C66" w:rsidP="00733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BF5C69">
              <w:rPr>
                <w:rFonts w:ascii="Times New Roman" w:hAnsi="Times New Roman"/>
                <w:sz w:val="22"/>
                <w:szCs w:val="22"/>
                <w:lang w:val="ru-RU"/>
              </w:rPr>
              <w:t>Анализ работы</w:t>
            </w:r>
          </w:p>
        </w:tc>
      </w:tr>
    </w:tbl>
    <w:p w:rsidR="004A5C66" w:rsidRPr="00445530" w:rsidRDefault="004A5C66">
      <w:pPr>
        <w:rPr>
          <w:lang w:val="ru-RU"/>
        </w:rPr>
      </w:pPr>
    </w:p>
    <w:sectPr w:rsidR="004A5C66" w:rsidRPr="00445530" w:rsidSect="002D6C8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7442E"/>
    <w:multiLevelType w:val="hybridMultilevel"/>
    <w:tmpl w:val="C5F61E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31360"/>
    <w:multiLevelType w:val="hybridMultilevel"/>
    <w:tmpl w:val="0338EF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5F3BF7"/>
    <w:multiLevelType w:val="hybridMultilevel"/>
    <w:tmpl w:val="846A61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FD55B2"/>
    <w:multiLevelType w:val="hybridMultilevel"/>
    <w:tmpl w:val="C9A2D6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0F1966"/>
    <w:multiLevelType w:val="hybridMultilevel"/>
    <w:tmpl w:val="2C52B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530"/>
    <w:rsid w:val="00000B6A"/>
    <w:rsid w:val="00000E5D"/>
    <w:rsid w:val="000010DE"/>
    <w:rsid w:val="0000119C"/>
    <w:rsid w:val="0000148A"/>
    <w:rsid w:val="0000164B"/>
    <w:rsid w:val="000017B8"/>
    <w:rsid w:val="00001AFC"/>
    <w:rsid w:val="00001D6A"/>
    <w:rsid w:val="00001E6D"/>
    <w:rsid w:val="0000203C"/>
    <w:rsid w:val="0000218A"/>
    <w:rsid w:val="00002A40"/>
    <w:rsid w:val="00002EBF"/>
    <w:rsid w:val="00003197"/>
    <w:rsid w:val="00003396"/>
    <w:rsid w:val="0000349E"/>
    <w:rsid w:val="00004118"/>
    <w:rsid w:val="00004C69"/>
    <w:rsid w:val="000054EC"/>
    <w:rsid w:val="0000576F"/>
    <w:rsid w:val="00005C3A"/>
    <w:rsid w:val="00005D17"/>
    <w:rsid w:val="0000663E"/>
    <w:rsid w:val="000072EE"/>
    <w:rsid w:val="000073D6"/>
    <w:rsid w:val="00007920"/>
    <w:rsid w:val="0001002D"/>
    <w:rsid w:val="000100AA"/>
    <w:rsid w:val="000105CA"/>
    <w:rsid w:val="00010D7E"/>
    <w:rsid w:val="00011011"/>
    <w:rsid w:val="00011114"/>
    <w:rsid w:val="00011570"/>
    <w:rsid w:val="00011582"/>
    <w:rsid w:val="00011626"/>
    <w:rsid w:val="000119BA"/>
    <w:rsid w:val="000123F0"/>
    <w:rsid w:val="00012E92"/>
    <w:rsid w:val="00012F2A"/>
    <w:rsid w:val="00013329"/>
    <w:rsid w:val="0001511C"/>
    <w:rsid w:val="0001540F"/>
    <w:rsid w:val="00015DBD"/>
    <w:rsid w:val="00016300"/>
    <w:rsid w:val="000163D1"/>
    <w:rsid w:val="00017120"/>
    <w:rsid w:val="00017404"/>
    <w:rsid w:val="000175AD"/>
    <w:rsid w:val="000176C2"/>
    <w:rsid w:val="00017B42"/>
    <w:rsid w:val="00017CCB"/>
    <w:rsid w:val="00020169"/>
    <w:rsid w:val="000204C5"/>
    <w:rsid w:val="00020616"/>
    <w:rsid w:val="000207A8"/>
    <w:rsid w:val="0002147A"/>
    <w:rsid w:val="0002158A"/>
    <w:rsid w:val="00021C75"/>
    <w:rsid w:val="00022585"/>
    <w:rsid w:val="00023209"/>
    <w:rsid w:val="000233A9"/>
    <w:rsid w:val="00023C8E"/>
    <w:rsid w:val="00023D48"/>
    <w:rsid w:val="00023D76"/>
    <w:rsid w:val="00023D8D"/>
    <w:rsid w:val="000242E2"/>
    <w:rsid w:val="000255DC"/>
    <w:rsid w:val="000259E2"/>
    <w:rsid w:val="00025AB4"/>
    <w:rsid w:val="000261CF"/>
    <w:rsid w:val="000262E0"/>
    <w:rsid w:val="00026510"/>
    <w:rsid w:val="00026ABD"/>
    <w:rsid w:val="00027827"/>
    <w:rsid w:val="00027A7E"/>
    <w:rsid w:val="00027D86"/>
    <w:rsid w:val="00031382"/>
    <w:rsid w:val="00031D76"/>
    <w:rsid w:val="0003227B"/>
    <w:rsid w:val="000324C2"/>
    <w:rsid w:val="00032CFA"/>
    <w:rsid w:val="00032E3D"/>
    <w:rsid w:val="00033472"/>
    <w:rsid w:val="00033951"/>
    <w:rsid w:val="00033F68"/>
    <w:rsid w:val="00034101"/>
    <w:rsid w:val="00034B03"/>
    <w:rsid w:val="00035132"/>
    <w:rsid w:val="00035BB0"/>
    <w:rsid w:val="00035D71"/>
    <w:rsid w:val="00035F4A"/>
    <w:rsid w:val="000364BB"/>
    <w:rsid w:val="000365A6"/>
    <w:rsid w:val="0003672A"/>
    <w:rsid w:val="0003690C"/>
    <w:rsid w:val="00036973"/>
    <w:rsid w:val="00036E8C"/>
    <w:rsid w:val="00036EEF"/>
    <w:rsid w:val="0003737E"/>
    <w:rsid w:val="00037718"/>
    <w:rsid w:val="000403E3"/>
    <w:rsid w:val="00040867"/>
    <w:rsid w:val="00040F05"/>
    <w:rsid w:val="00041457"/>
    <w:rsid w:val="00041BAD"/>
    <w:rsid w:val="00041FE3"/>
    <w:rsid w:val="000422CE"/>
    <w:rsid w:val="0004248E"/>
    <w:rsid w:val="000427C1"/>
    <w:rsid w:val="00043C74"/>
    <w:rsid w:val="00043CF8"/>
    <w:rsid w:val="00043FD5"/>
    <w:rsid w:val="00044161"/>
    <w:rsid w:val="0004457F"/>
    <w:rsid w:val="00044B00"/>
    <w:rsid w:val="00044D2C"/>
    <w:rsid w:val="00045160"/>
    <w:rsid w:val="000465A6"/>
    <w:rsid w:val="00046BEF"/>
    <w:rsid w:val="00046F11"/>
    <w:rsid w:val="000471E2"/>
    <w:rsid w:val="000472A8"/>
    <w:rsid w:val="000477E4"/>
    <w:rsid w:val="0004784E"/>
    <w:rsid w:val="00047E3D"/>
    <w:rsid w:val="000501F5"/>
    <w:rsid w:val="0005039B"/>
    <w:rsid w:val="0005088C"/>
    <w:rsid w:val="00050973"/>
    <w:rsid w:val="00050BF5"/>
    <w:rsid w:val="00052C3D"/>
    <w:rsid w:val="0005307D"/>
    <w:rsid w:val="00053310"/>
    <w:rsid w:val="000533DD"/>
    <w:rsid w:val="000533E2"/>
    <w:rsid w:val="00053948"/>
    <w:rsid w:val="00053D91"/>
    <w:rsid w:val="00053DF3"/>
    <w:rsid w:val="00053FB9"/>
    <w:rsid w:val="00054259"/>
    <w:rsid w:val="000544D9"/>
    <w:rsid w:val="00054872"/>
    <w:rsid w:val="0005497E"/>
    <w:rsid w:val="00054A0F"/>
    <w:rsid w:val="00054D24"/>
    <w:rsid w:val="00054F7E"/>
    <w:rsid w:val="000551F7"/>
    <w:rsid w:val="0005579E"/>
    <w:rsid w:val="000558C5"/>
    <w:rsid w:val="00055DED"/>
    <w:rsid w:val="00056BB6"/>
    <w:rsid w:val="00056C38"/>
    <w:rsid w:val="00056DD4"/>
    <w:rsid w:val="00056F76"/>
    <w:rsid w:val="00057725"/>
    <w:rsid w:val="00057951"/>
    <w:rsid w:val="00057CAC"/>
    <w:rsid w:val="00060724"/>
    <w:rsid w:val="00060B5B"/>
    <w:rsid w:val="00060DB6"/>
    <w:rsid w:val="00060E7C"/>
    <w:rsid w:val="00060FEE"/>
    <w:rsid w:val="0006111E"/>
    <w:rsid w:val="000612D6"/>
    <w:rsid w:val="00061449"/>
    <w:rsid w:val="0006176C"/>
    <w:rsid w:val="00061829"/>
    <w:rsid w:val="00061912"/>
    <w:rsid w:val="00062143"/>
    <w:rsid w:val="00062449"/>
    <w:rsid w:val="000629AE"/>
    <w:rsid w:val="0006328B"/>
    <w:rsid w:val="000636CA"/>
    <w:rsid w:val="0006392E"/>
    <w:rsid w:val="000640C7"/>
    <w:rsid w:val="000641B5"/>
    <w:rsid w:val="00064D20"/>
    <w:rsid w:val="00064D80"/>
    <w:rsid w:val="00064E10"/>
    <w:rsid w:val="00064E4A"/>
    <w:rsid w:val="00065350"/>
    <w:rsid w:val="000658F1"/>
    <w:rsid w:val="00065A50"/>
    <w:rsid w:val="00065BB8"/>
    <w:rsid w:val="00065DAC"/>
    <w:rsid w:val="00066394"/>
    <w:rsid w:val="00066BD1"/>
    <w:rsid w:val="00066BF2"/>
    <w:rsid w:val="000671C3"/>
    <w:rsid w:val="00067410"/>
    <w:rsid w:val="00067AFF"/>
    <w:rsid w:val="00067C96"/>
    <w:rsid w:val="00067D9B"/>
    <w:rsid w:val="000703F1"/>
    <w:rsid w:val="00070704"/>
    <w:rsid w:val="0007092B"/>
    <w:rsid w:val="0007098E"/>
    <w:rsid w:val="00070B74"/>
    <w:rsid w:val="00070CAC"/>
    <w:rsid w:val="00070EF9"/>
    <w:rsid w:val="00070F36"/>
    <w:rsid w:val="0007157C"/>
    <w:rsid w:val="000716EA"/>
    <w:rsid w:val="00071EA4"/>
    <w:rsid w:val="00072174"/>
    <w:rsid w:val="000722E8"/>
    <w:rsid w:val="00072DFA"/>
    <w:rsid w:val="00073AD5"/>
    <w:rsid w:val="00073C51"/>
    <w:rsid w:val="00074D67"/>
    <w:rsid w:val="000752D5"/>
    <w:rsid w:val="00075625"/>
    <w:rsid w:val="000758CC"/>
    <w:rsid w:val="0007599F"/>
    <w:rsid w:val="000764D7"/>
    <w:rsid w:val="000764F6"/>
    <w:rsid w:val="000765BF"/>
    <w:rsid w:val="000766D8"/>
    <w:rsid w:val="0007676D"/>
    <w:rsid w:val="0007688E"/>
    <w:rsid w:val="00076CE3"/>
    <w:rsid w:val="00076EFF"/>
    <w:rsid w:val="00077ECA"/>
    <w:rsid w:val="00080106"/>
    <w:rsid w:val="0008054D"/>
    <w:rsid w:val="00080FF4"/>
    <w:rsid w:val="00081092"/>
    <w:rsid w:val="00081312"/>
    <w:rsid w:val="00081737"/>
    <w:rsid w:val="000817D6"/>
    <w:rsid w:val="00081B9A"/>
    <w:rsid w:val="00081E1B"/>
    <w:rsid w:val="00082201"/>
    <w:rsid w:val="00082252"/>
    <w:rsid w:val="00082AA2"/>
    <w:rsid w:val="00082D5F"/>
    <w:rsid w:val="0008322A"/>
    <w:rsid w:val="000837A0"/>
    <w:rsid w:val="0008394E"/>
    <w:rsid w:val="00083B72"/>
    <w:rsid w:val="00083CF8"/>
    <w:rsid w:val="000842D0"/>
    <w:rsid w:val="000844AE"/>
    <w:rsid w:val="00084B8C"/>
    <w:rsid w:val="00084E33"/>
    <w:rsid w:val="000850D9"/>
    <w:rsid w:val="00085197"/>
    <w:rsid w:val="0008534C"/>
    <w:rsid w:val="00085AE2"/>
    <w:rsid w:val="00085E6B"/>
    <w:rsid w:val="00085EE5"/>
    <w:rsid w:val="00086194"/>
    <w:rsid w:val="00086529"/>
    <w:rsid w:val="00086BF4"/>
    <w:rsid w:val="000874E0"/>
    <w:rsid w:val="000875ED"/>
    <w:rsid w:val="000877E2"/>
    <w:rsid w:val="0008788E"/>
    <w:rsid w:val="00090897"/>
    <w:rsid w:val="000909A5"/>
    <w:rsid w:val="00091C84"/>
    <w:rsid w:val="00091CEE"/>
    <w:rsid w:val="00091E33"/>
    <w:rsid w:val="00091E6D"/>
    <w:rsid w:val="0009207F"/>
    <w:rsid w:val="000923E0"/>
    <w:rsid w:val="00092A90"/>
    <w:rsid w:val="00092CE1"/>
    <w:rsid w:val="000931D3"/>
    <w:rsid w:val="00093480"/>
    <w:rsid w:val="000935C0"/>
    <w:rsid w:val="00093BFD"/>
    <w:rsid w:val="00093E36"/>
    <w:rsid w:val="000940C6"/>
    <w:rsid w:val="000943F2"/>
    <w:rsid w:val="00094815"/>
    <w:rsid w:val="00094C13"/>
    <w:rsid w:val="00094E38"/>
    <w:rsid w:val="000953C4"/>
    <w:rsid w:val="0009562A"/>
    <w:rsid w:val="00095C82"/>
    <w:rsid w:val="00096256"/>
    <w:rsid w:val="000962F8"/>
    <w:rsid w:val="000975DF"/>
    <w:rsid w:val="00097B7F"/>
    <w:rsid w:val="000A0296"/>
    <w:rsid w:val="000A0B35"/>
    <w:rsid w:val="000A1901"/>
    <w:rsid w:val="000A1A55"/>
    <w:rsid w:val="000A247C"/>
    <w:rsid w:val="000A2E06"/>
    <w:rsid w:val="000A34C0"/>
    <w:rsid w:val="000A39B6"/>
    <w:rsid w:val="000A3B9E"/>
    <w:rsid w:val="000A4094"/>
    <w:rsid w:val="000A4386"/>
    <w:rsid w:val="000A4837"/>
    <w:rsid w:val="000A495A"/>
    <w:rsid w:val="000A49C2"/>
    <w:rsid w:val="000A4FB2"/>
    <w:rsid w:val="000A5615"/>
    <w:rsid w:val="000A58FC"/>
    <w:rsid w:val="000A590C"/>
    <w:rsid w:val="000A5976"/>
    <w:rsid w:val="000A629B"/>
    <w:rsid w:val="000A640C"/>
    <w:rsid w:val="000A6CF8"/>
    <w:rsid w:val="000A6D03"/>
    <w:rsid w:val="000A75E2"/>
    <w:rsid w:val="000A7654"/>
    <w:rsid w:val="000A79EA"/>
    <w:rsid w:val="000A7B32"/>
    <w:rsid w:val="000A7B84"/>
    <w:rsid w:val="000A7C0A"/>
    <w:rsid w:val="000A7F5D"/>
    <w:rsid w:val="000B009B"/>
    <w:rsid w:val="000B04FB"/>
    <w:rsid w:val="000B09C0"/>
    <w:rsid w:val="000B0C8D"/>
    <w:rsid w:val="000B1167"/>
    <w:rsid w:val="000B1759"/>
    <w:rsid w:val="000B28AE"/>
    <w:rsid w:val="000B3799"/>
    <w:rsid w:val="000B3AB4"/>
    <w:rsid w:val="000B3D40"/>
    <w:rsid w:val="000B40C0"/>
    <w:rsid w:val="000B43E5"/>
    <w:rsid w:val="000B4D07"/>
    <w:rsid w:val="000B4EDE"/>
    <w:rsid w:val="000B500F"/>
    <w:rsid w:val="000B5E8A"/>
    <w:rsid w:val="000B6409"/>
    <w:rsid w:val="000B6499"/>
    <w:rsid w:val="000B709C"/>
    <w:rsid w:val="000B7122"/>
    <w:rsid w:val="000B7BF7"/>
    <w:rsid w:val="000B7C94"/>
    <w:rsid w:val="000C189D"/>
    <w:rsid w:val="000C221A"/>
    <w:rsid w:val="000C25B6"/>
    <w:rsid w:val="000C25E8"/>
    <w:rsid w:val="000C2738"/>
    <w:rsid w:val="000C37FD"/>
    <w:rsid w:val="000C38F0"/>
    <w:rsid w:val="000C3CD3"/>
    <w:rsid w:val="000C4402"/>
    <w:rsid w:val="000C449B"/>
    <w:rsid w:val="000C4554"/>
    <w:rsid w:val="000C4E2D"/>
    <w:rsid w:val="000C4EFA"/>
    <w:rsid w:val="000C5CA3"/>
    <w:rsid w:val="000C5FF5"/>
    <w:rsid w:val="000C630F"/>
    <w:rsid w:val="000C65EB"/>
    <w:rsid w:val="000C6803"/>
    <w:rsid w:val="000C6FA1"/>
    <w:rsid w:val="000D0486"/>
    <w:rsid w:val="000D0B55"/>
    <w:rsid w:val="000D0C06"/>
    <w:rsid w:val="000D1116"/>
    <w:rsid w:val="000D12D0"/>
    <w:rsid w:val="000D1E9A"/>
    <w:rsid w:val="000D1F38"/>
    <w:rsid w:val="000D252C"/>
    <w:rsid w:val="000D27A7"/>
    <w:rsid w:val="000D2E88"/>
    <w:rsid w:val="000D2EE2"/>
    <w:rsid w:val="000D36C7"/>
    <w:rsid w:val="000D4699"/>
    <w:rsid w:val="000D47B8"/>
    <w:rsid w:val="000D498C"/>
    <w:rsid w:val="000D49B5"/>
    <w:rsid w:val="000D4FD5"/>
    <w:rsid w:val="000D51A8"/>
    <w:rsid w:val="000D547D"/>
    <w:rsid w:val="000D695D"/>
    <w:rsid w:val="000D6A0D"/>
    <w:rsid w:val="000D768A"/>
    <w:rsid w:val="000D79A9"/>
    <w:rsid w:val="000E030E"/>
    <w:rsid w:val="000E03A2"/>
    <w:rsid w:val="000E04B0"/>
    <w:rsid w:val="000E1068"/>
    <w:rsid w:val="000E120F"/>
    <w:rsid w:val="000E149D"/>
    <w:rsid w:val="000E1519"/>
    <w:rsid w:val="000E1BEF"/>
    <w:rsid w:val="000E1DEA"/>
    <w:rsid w:val="000E1E42"/>
    <w:rsid w:val="000E232F"/>
    <w:rsid w:val="000E31C4"/>
    <w:rsid w:val="000E3E15"/>
    <w:rsid w:val="000E4981"/>
    <w:rsid w:val="000E4C76"/>
    <w:rsid w:val="000E53DA"/>
    <w:rsid w:val="000E570A"/>
    <w:rsid w:val="000E683D"/>
    <w:rsid w:val="000E6A09"/>
    <w:rsid w:val="000E6CA7"/>
    <w:rsid w:val="000E6EC5"/>
    <w:rsid w:val="000E704A"/>
    <w:rsid w:val="000E77D7"/>
    <w:rsid w:val="000F0CC0"/>
    <w:rsid w:val="000F0FEF"/>
    <w:rsid w:val="000F151A"/>
    <w:rsid w:val="000F25A2"/>
    <w:rsid w:val="000F2D13"/>
    <w:rsid w:val="000F300A"/>
    <w:rsid w:val="000F30F8"/>
    <w:rsid w:val="000F34DA"/>
    <w:rsid w:val="000F37CD"/>
    <w:rsid w:val="000F3923"/>
    <w:rsid w:val="000F3F06"/>
    <w:rsid w:val="000F47DB"/>
    <w:rsid w:val="000F50CC"/>
    <w:rsid w:val="000F526C"/>
    <w:rsid w:val="000F5E93"/>
    <w:rsid w:val="000F5F0A"/>
    <w:rsid w:val="000F6595"/>
    <w:rsid w:val="000F65FF"/>
    <w:rsid w:val="000F6932"/>
    <w:rsid w:val="000F70FB"/>
    <w:rsid w:val="000F7835"/>
    <w:rsid w:val="000F7D68"/>
    <w:rsid w:val="00101076"/>
    <w:rsid w:val="001011D7"/>
    <w:rsid w:val="00101637"/>
    <w:rsid w:val="00101815"/>
    <w:rsid w:val="00101AB3"/>
    <w:rsid w:val="00101DCD"/>
    <w:rsid w:val="0010220D"/>
    <w:rsid w:val="00102487"/>
    <w:rsid w:val="00102DF3"/>
    <w:rsid w:val="00102E27"/>
    <w:rsid w:val="00102F82"/>
    <w:rsid w:val="0010309B"/>
    <w:rsid w:val="00103132"/>
    <w:rsid w:val="001038F6"/>
    <w:rsid w:val="00103A74"/>
    <w:rsid w:val="0010452B"/>
    <w:rsid w:val="0010454E"/>
    <w:rsid w:val="00104AED"/>
    <w:rsid w:val="0010538B"/>
    <w:rsid w:val="0010612C"/>
    <w:rsid w:val="00106499"/>
    <w:rsid w:val="00106904"/>
    <w:rsid w:val="00106F04"/>
    <w:rsid w:val="00106F79"/>
    <w:rsid w:val="0010719C"/>
    <w:rsid w:val="001073BD"/>
    <w:rsid w:val="00107C1D"/>
    <w:rsid w:val="00107D2F"/>
    <w:rsid w:val="00110149"/>
    <w:rsid w:val="001110B9"/>
    <w:rsid w:val="00111117"/>
    <w:rsid w:val="00111477"/>
    <w:rsid w:val="0011161F"/>
    <w:rsid w:val="00111B2C"/>
    <w:rsid w:val="00111BD3"/>
    <w:rsid w:val="00112028"/>
    <w:rsid w:val="00112D6C"/>
    <w:rsid w:val="00113127"/>
    <w:rsid w:val="001132DD"/>
    <w:rsid w:val="0011335F"/>
    <w:rsid w:val="001135AD"/>
    <w:rsid w:val="001135B6"/>
    <w:rsid w:val="00113846"/>
    <w:rsid w:val="001138BD"/>
    <w:rsid w:val="00113986"/>
    <w:rsid w:val="00113C80"/>
    <w:rsid w:val="00113E5E"/>
    <w:rsid w:val="00113EC4"/>
    <w:rsid w:val="00114839"/>
    <w:rsid w:val="001148F2"/>
    <w:rsid w:val="00114E4A"/>
    <w:rsid w:val="00114FEF"/>
    <w:rsid w:val="00115C5B"/>
    <w:rsid w:val="001169DE"/>
    <w:rsid w:val="00116D2E"/>
    <w:rsid w:val="00117470"/>
    <w:rsid w:val="001176D9"/>
    <w:rsid w:val="00117D21"/>
    <w:rsid w:val="00120523"/>
    <w:rsid w:val="001205F6"/>
    <w:rsid w:val="00120FF2"/>
    <w:rsid w:val="00121609"/>
    <w:rsid w:val="0012178E"/>
    <w:rsid w:val="00121A3D"/>
    <w:rsid w:val="001229C0"/>
    <w:rsid w:val="0012330B"/>
    <w:rsid w:val="0012356E"/>
    <w:rsid w:val="00123621"/>
    <w:rsid w:val="00123B8B"/>
    <w:rsid w:val="00123C50"/>
    <w:rsid w:val="00123CA9"/>
    <w:rsid w:val="00124A8E"/>
    <w:rsid w:val="00124CD9"/>
    <w:rsid w:val="00125294"/>
    <w:rsid w:val="00125322"/>
    <w:rsid w:val="0012532B"/>
    <w:rsid w:val="001258F0"/>
    <w:rsid w:val="00125CA0"/>
    <w:rsid w:val="001260CA"/>
    <w:rsid w:val="001262FE"/>
    <w:rsid w:val="00126655"/>
    <w:rsid w:val="00126900"/>
    <w:rsid w:val="00126DBC"/>
    <w:rsid w:val="00126EC3"/>
    <w:rsid w:val="00127295"/>
    <w:rsid w:val="001273BE"/>
    <w:rsid w:val="00127661"/>
    <w:rsid w:val="0012797D"/>
    <w:rsid w:val="001279B0"/>
    <w:rsid w:val="00130066"/>
    <w:rsid w:val="00130822"/>
    <w:rsid w:val="00130960"/>
    <w:rsid w:val="00131265"/>
    <w:rsid w:val="0013130D"/>
    <w:rsid w:val="00131756"/>
    <w:rsid w:val="00132A27"/>
    <w:rsid w:val="00133251"/>
    <w:rsid w:val="00133498"/>
    <w:rsid w:val="00133A51"/>
    <w:rsid w:val="00133FDB"/>
    <w:rsid w:val="001349BA"/>
    <w:rsid w:val="00134B3D"/>
    <w:rsid w:val="00134EC4"/>
    <w:rsid w:val="00135803"/>
    <w:rsid w:val="00135D91"/>
    <w:rsid w:val="0013625A"/>
    <w:rsid w:val="00136A97"/>
    <w:rsid w:val="0013730D"/>
    <w:rsid w:val="00137558"/>
    <w:rsid w:val="00137F5A"/>
    <w:rsid w:val="0014006F"/>
    <w:rsid w:val="0014016B"/>
    <w:rsid w:val="00140436"/>
    <w:rsid w:val="00140CF0"/>
    <w:rsid w:val="00140E2E"/>
    <w:rsid w:val="00140F58"/>
    <w:rsid w:val="00141300"/>
    <w:rsid w:val="001422F9"/>
    <w:rsid w:val="001423D9"/>
    <w:rsid w:val="0014296D"/>
    <w:rsid w:val="0014396B"/>
    <w:rsid w:val="00144442"/>
    <w:rsid w:val="001444DA"/>
    <w:rsid w:val="00144CF9"/>
    <w:rsid w:val="00144D2E"/>
    <w:rsid w:val="00144E98"/>
    <w:rsid w:val="001451C1"/>
    <w:rsid w:val="001461E2"/>
    <w:rsid w:val="0014648A"/>
    <w:rsid w:val="00146805"/>
    <w:rsid w:val="00146A9F"/>
    <w:rsid w:val="00146EB6"/>
    <w:rsid w:val="001471FE"/>
    <w:rsid w:val="00147C89"/>
    <w:rsid w:val="00147E97"/>
    <w:rsid w:val="0015000B"/>
    <w:rsid w:val="00150104"/>
    <w:rsid w:val="001501B4"/>
    <w:rsid w:val="00150B09"/>
    <w:rsid w:val="001510DB"/>
    <w:rsid w:val="0015219C"/>
    <w:rsid w:val="00152505"/>
    <w:rsid w:val="00152ACE"/>
    <w:rsid w:val="00153096"/>
    <w:rsid w:val="00153358"/>
    <w:rsid w:val="001545CC"/>
    <w:rsid w:val="0015469C"/>
    <w:rsid w:val="00154979"/>
    <w:rsid w:val="001549D7"/>
    <w:rsid w:val="00154B9D"/>
    <w:rsid w:val="00154D4B"/>
    <w:rsid w:val="00154F5A"/>
    <w:rsid w:val="001559ED"/>
    <w:rsid w:val="00155AD6"/>
    <w:rsid w:val="00155D37"/>
    <w:rsid w:val="001560EF"/>
    <w:rsid w:val="0015653C"/>
    <w:rsid w:val="001571D2"/>
    <w:rsid w:val="00160496"/>
    <w:rsid w:val="001610C3"/>
    <w:rsid w:val="00161F6F"/>
    <w:rsid w:val="00162C99"/>
    <w:rsid w:val="00163463"/>
    <w:rsid w:val="00163F5B"/>
    <w:rsid w:val="001647C4"/>
    <w:rsid w:val="001647FB"/>
    <w:rsid w:val="001664D6"/>
    <w:rsid w:val="001666E8"/>
    <w:rsid w:val="00166731"/>
    <w:rsid w:val="00166850"/>
    <w:rsid w:val="00167860"/>
    <w:rsid w:val="00167898"/>
    <w:rsid w:val="00167956"/>
    <w:rsid w:val="00171304"/>
    <w:rsid w:val="0017150C"/>
    <w:rsid w:val="00171565"/>
    <w:rsid w:val="00171B47"/>
    <w:rsid w:val="00171D21"/>
    <w:rsid w:val="001721E3"/>
    <w:rsid w:val="001723B7"/>
    <w:rsid w:val="00172B50"/>
    <w:rsid w:val="00173541"/>
    <w:rsid w:val="00174039"/>
    <w:rsid w:val="001742B3"/>
    <w:rsid w:val="00174719"/>
    <w:rsid w:val="00174FEC"/>
    <w:rsid w:val="00175027"/>
    <w:rsid w:val="001753D7"/>
    <w:rsid w:val="0017589D"/>
    <w:rsid w:val="001764E8"/>
    <w:rsid w:val="00176647"/>
    <w:rsid w:val="001776E1"/>
    <w:rsid w:val="00177CF7"/>
    <w:rsid w:val="00177F4D"/>
    <w:rsid w:val="00180090"/>
    <w:rsid w:val="001800F5"/>
    <w:rsid w:val="00180218"/>
    <w:rsid w:val="001803BE"/>
    <w:rsid w:val="0018062B"/>
    <w:rsid w:val="00180A59"/>
    <w:rsid w:val="00180ABC"/>
    <w:rsid w:val="001811D3"/>
    <w:rsid w:val="001811DC"/>
    <w:rsid w:val="00181283"/>
    <w:rsid w:val="00181637"/>
    <w:rsid w:val="0018163F"/>
    <w:rsid w:val="00181640"/>
    <w:rsid w:val="00181B2A"/>
    <w:rsid w:val="00181C4E"/>
    <w:rsid w:val="001829F3"/>
    <w:rsid w:val="00182C9C"/>
    <w:rsid w:val="00183111"/>
    <w:rsid w:val="00183267"/>
    <w:rsid w:val="001835C5"/>
    <w:rsid w:val="00183BC9"/>
    <w:rsid w:val="001844DE"/>
    <w:rsid w:val="0018532D"/>
    <w:rsid w:val="00185396"/>
    <w:rsid w:val="00185BC7"/>
    <w:rsid w:val="00185C7E"/>
    <w:rsid w:val="0018669C"/>
    <w:rsid w:val="001867C9"/>
    <w:rsid w:val="00186834"/>
    <w:rsid w:val="00186F0C"/>
    <w:rsid w:val="00186FD5"/>
    <w:rsid w:val="00187169"/>
    <w:rsid w:val="00190C23"/>
    <w:rsid w:val="00190D54"/>
    <w:rsid w:val="00190E16"/>
    <w:rsid w:val="001918D6"/>
    <w:rsid w:val="0019190B"/>
    <w:rsid w:val="0019197C"/>
    <w:rsid w:val="00191ED3"/>
    <w:rsid w:val="0019204D"/>
    <w:rsid w:val="001934E0"/>
    <w:rsid w:val="001935B8"/>
    <w:rsid w:val="0019422C"/>
    <w:rsid w:val="001944A6"/>
    <w:rsid w:val="0019490D"/>
    <w:rsid w:val="001950CD"/>
    <w:rsid w:val="001951D5"/>
    <w:rsid w:val="001952BE"/>
    <w:rsid w:val="00195960"/>
    <w:rsid w:val="00195ACF"/>
    <w:rsid w:val="00195BE4"/>
    <w:rsid w:val="00195E7C"/>
    <w:rsid w:val="00196402"/>
    <w:rsid w:val="00196558"/>
    <w:rsid w:val="00196BDB"/>
    <w:rsid w:val="00197310"/>
    <w:rsid w:val="001978C4"/>
    <w:rsid w:val="001A0068"/>
    <w:rsid w:val="001A0A2D"/>
    <w:rsid w:val="001A12A3"/>
    <w:rsid w:val="001A1408"/>
    <w:rsid w:val="001A1846"/>
    <w:rsid w:val="001A193F"/>
    <w:rsid w:val="001A198A"/>
    <w:rsid w:val="001A1A2B"/>
    <w:rsid w:val="001A1BCA"/>
    <w:rsid w:val="001A27B7"/>
    <w:rsid w:val="001A2896"/>
    <w:rsid w:val="001A28C6"/>
    <w:rsid w:val="001A29AE"/>
    <w:rsid w:val="001A300B"/>
    <w:rsid w:val="001A35C9"/>
    <w:rsid w:val="001A3B8E"/>
    <w:rsid w:val="001A3CA4"/>
    <w:rsid w:val="001A40B8"/>
    <w:rsid w:val="001A4572"/>
    <w:rsid w:val="001A65DF"/>
    <w:rsid w:val="001A6664"/>
    <w:rsid w:val="001A76F2"/>
    <w:rsid w:val="001A7A1D"/>
    <w:rsid w:val="001B0084"/>
    <w:rsid w:val="001B0ACF"/>
    <w:rsid w:val="001B0EE7"/>
    <w:rsid w:val="001B1168"/>
    <w:rsid w:val="001B129B"/>
    <w:rsid w:val="001B1D74"/>
    <w:rsid w:val="001B22C2"/>
    <w:rsid w:val="001B22C8"/>
    <w:rsid w:val="001B293F"/>
    <w:rsid w:val="001B296F"/>
    <w:rsid w:val="001B3248"/>
    <w:rsid w:val="001B333F"/>
    <w:rsid w:val="001B3558"/>
    <w:rsid w:val="001B38F5"/>
    <w:rsid w:val="001B3C2C"/>
    <w:rsid w:val="001B3ECC"/>
    <w:rsid w:val="001B48D0"/>
    <w:rsid w:val="001B4A5A"/>
    <w:rsid w:val="001B4F2B"/>
    <w:rsid w:val="001B58EE"/>
    <w:rsid w:val="001B5957"/>
    <w:rsid w:val="001B5C11"/>
    <w:rsid w:val="001B5D65"/>
    <w:rsid w:val="001B5DD0"/>
    <w:rsid w:val="001B5ECA"/>
    <w:rsid w:val="001B60B6"/>
    <w:rsid w:val="001B6266"/>
    <w:rsid w:val="001B6597"/>
    <w:rsid w:val="001B6A16"/>
    <w:rsid w:val="001B6D8E"/>
    <w:rsid w:val="001B6FEF"/>
    <w:rsid w:val="001B7633"/>
    <w:rsid w:val="001B7C99"/>
    <w:rsid w:val="001B7EBE"/>
    <w:rsid w:val="001C0A88"/>
    <w:rsid w:val="001C0AF5"/>
    <w:rsid w:val="001C0E50"/>
    <w:rsid w:val="001C180E"/>
    <w:rsid w:val="001C18DE"/>
    <w:rsid w:val="001C1A2D"/>
    <w:rsid w:val="001C1E5C"/>
    <w:rsid w:val="001C2396"/>
    <w:rsid w:val="001C2765"/>
    <w:rsid w:val="001C27F5"/>
    <w:rsid w:val="001C288B"/>
    <w:rsid w:val="001C2A84"/>
    <w:rsid w:val="001C2E90"/>
    <w:rsid w:val="001C2FD8"/>
    <w:rsid w:val="001C5E80"/>
    <w:rsid w:val="001C6804"/>
    <w:rsid w:val="001C6811"/>
    <w:rsid w:val="001C6BA5"/>
    <w:rsid w:val="001C6DA4"/>
    <w:rsid w:val="001C72A1"/>
    <w:rsid w:val="001C72DE"/>
    <w:rsid w:val="001C7BD8"/>
    <w:rsid w:val="001C7D64"/>
    <w:rsid w:val="001D0071"/>
    <w:rsid w:val="001D00AD"/>
    <w:rsid w:val="001D060F"/>
    <w:rsid w:val="001D1647"/>
    <w:rsid w:val="001D1AAD"/>
    <w:rsid w:val="001D2178"/>
    <w:rsid w:val="001D223E"/>
    <w:rsid w:val="001D29B9"/>
    <w:rsid w:val="001D2DE2"/>
    <w:rsid w:val="001D4617"/>
    <w:rsid w:val="001D4737"/>
    <w:rsid w:val="001D4A96"/>
    <w:rsid w:val="001D4FFC"/>
    <w:rsid w:val="001D5353"/>
    <w:rsid w:val="001D53CE"/>
    <w:rsid w:val="001D5487"/>
    <w:rsid w:val="001D55D1"/>
    <w:rsid w:val="001D6A44"/>
    <w:rsid w:val="001D6BD2"/>
    <w:rsid w:val="001D6E83"/>
    <w:rsid w:val="001E0468"/>
    <w:rsid w:val="001E063A"/>
    <w:rsid w:val="001E0AE5"/>
    <w:rsid w:val="001E0C3C"/>
    <w:rsid w:val="001E0D88"/>
    <w:rsid w:val="001E1CBD"/>
    <w:rsid w:val="001E2076"/>
    <w:rsid w:val="001E20CA"/>
    <w:rsid w:val="001E2D1A"/>
    <w:rsid w:val="001E34DC"/>
    <w:rsid w:val="001E3BDD"/>
    <w:rsid w:val="001E3C3E"/>
    <w:rsid w:val="001E3C6C"/>
    <w:rsid w:val="001E4BA0"/>
    <w:rsid w:val="001E4F1E"/>
    <w:rsid w:val="001E548B"/>
    <w:rsid w:val="001E5C3C"/>
    <w:rsid w:val="001E5F17"/>
    <w:rsid w:val="001E6072"/>
    <w:rsid w:val="001E6A9B"/>
    <w:rsid w:val="001E6FA7"/>
    <w:rsid w:val="001E71D7"/>
    <w:rsid w:val="001E744D"/>
    <w:rsid w:val="001E7BDE"/>
    <w:rsid w:val="001F00DA"/>
    <w:rsid w:val="001F04D9"/>
    <w:rsid w:val="001F0754"/>
    <w:rsid w:val="001F082B"/>
    <w:rsid w:val="001F0DDB"/>
    <w:rsid w:val="001F0F6E"/>
    <w:rsid w:val="001F19C7"/>
    <w:rsid w:val="001F1B6B"/>
    <w:rsid w:val="001F1EAB"/>
    <w:rsid w:val="001F2236"/>
    <w:rsid w:val="001F2A6C"/>
    <w:rsid w:val="001F2DC9"/>
    <w:rsid w:val="001F3886"/>
    <w:rsid w:val="001F40DA"/>
    <w:rsid w:val="001F4449"/>
    <w:rsid w:val="001F4490"/>
    <w:rsid w:val="001F482B"/>
    <w:rsid w:val="001F4AE2"/>
    <w:rsid w:val="001F4BB1"/>
    <w:rsid w:val="001F4D43"/>
    <w:rsid w:val="001F50F3"/>
    <w:rsid w:val="001F51CF"/>
    <w:rsid w:val="001F525A"/>
    <w:rsid w:val="001F52C6"/>
    <w:rsid w:val="001F550F"/>
    <w:rsid w:val="001F5A9C"/>
    <w:rsid w:val="001F5EAE"/>
    <w:rsid w:val="001F5F12"/>
    <w:rsid w:val="001F6136"/>
    <w:rsid w:val="001F6152"/>
    <w:rsid w:val="001F7B24"/>
    <w:rsid w:val="001F7CCA"/>
    <w:rsid w:val="001F7F10"/>
    <w:rsid w:val="0020009F"/>
    <w:rsid w:val="002001BB"/>
    <w:rsid w:val="002009A6"/>
    <w:rsid w:val="0020113A"/>
    <w:rsid w:val="0020118F"/>
    <w:rsid w:val="00201BC9"/>
    <w:rsid w:val="00201C53"/>
    <w:rsid w:val="00201F90"/>
    <w:rsid w:val="002021B6"/>
    <w:rsid w:val="00202A4B"/>
    <w:rsid w:val="00202DD6"/>
    <w:rsid w:val="00202E08"/>
    <w:rsid w:val="00203612"/>
    <w:rsid w:val="00203B56"/>
    <w:rsid w:val="0020561C"/>
    <w:rsid w:val="00205724"/>
    <w:rsid w:val="00205955"/>
    <w:rsid w:val="00205B6E"/>
    <w:rsid w:val="0020676F"/>
    <w:rsid w:val="002068EF"/>
    <w:rsid w:val="0020756E"/>
    <w:rsid w:val="002076ED"/>
    <w:rsid w:val="00207C02"/>
    <w:rsid w:val="00207C5A"/>
    <w:rsid w:val="00207CBD"/>
    <w:rsid w:val="00210E71"/>
    <w:rsid w:val="00210FBE"/>
    <w:rsid w:val="002110A0"/>
    <w:rsid w:val="002121AC"/>
    <w:rsid w:val="002121D7"/>
    <w:rsid w:val="002122C1"/>
    <w:rsid w:val="00212412"/>
    <w:rsid w:val="00212603"/>
    <w:rsid w:val="00212A53"/>
    <w:rsid w:val="00212A95"/>
    <w:rsid w:val="00213155"/>
    <w:rsid w:val="0021352A"/>
    <w:rsid w:val="00213596"/>
    <w:rsid w:val="00213CF3"/>
    <w:rsid w:val="0021422F"/>
    <w:rsid w:val="0021467C"/>
    <w:rsid w:val="00214B9D"/>
    <w:rsid w:val="002158AC"/>
    <w:rsid w:val="002160F0"/>
    <w:rsid w:val="002169B5"/>
    <w:rsid w:val="00216F83"/>
    <w:rsid w:val="0021730B"/>
    <w:rsid w:val="002174D5"/>
    <w:rsid w:val="002179D1"/>
    <w:rsid w:val="00217ECC"/>
    <w:rsid w:val="00217F53"/>
    <w:rsid w:val="002200D2"/>
    <w:rsid w:val="002212C4"/>
    <w:rsid w:val="00222333"/>
    <w:rsid w:val="002229B1"/>
    <w:rsid w:val="00222ADF"/>
    <w:rsid w:val="002231D7"/>
    <w:rsid w:val="002239F3"/>
    <w:rsid w:val="00223C82"/>
    <w:rsid w:val="00223C92"/>
    <w:rsid w:val="00223D70"/>
    <w:rsid w:val="00223FC4"/>
    <w:rsid w:val="00224059"/>
    <w:rsid w:val="00224306"/>
    <w:rsid w:val="00224397"/>
    <w:rsid w:val="002243C2"/>
    <w:rsid w:val="00224C52"/>
    <w:rsid w:val="00224CF5"/>
    <w:rsid w:val="00224F54"/>
    <w:rsid w:val="00225258"/>
    <w:rsid w:val="00225297"/>
    <w:rsid w:val="00225769"/>
    <w:rsid w:val="00225E9E"/>
    <w:rsid w:val="002266E2"/>
    <w:rsid w:val="00226FED"/>
    <w:rsid w:val="00227A4E"/>
    <w:rsid w:val="00227A9C"/>
    <w:rsid w:val="0023039D"/>
    <w:rsid w:val="002304DF"/>
    <w:rsid w:val="002305BD"/>
    <w:rsid w:val="0023096F"/>
    <w:rsid w:val="002320CD"/>
    <w:rsid w:val="002321A4"/>
    <w:rsid w:val="002325EB"/>
    <w:rsid w:val="00232C3E"/>
    <w:rsid w:val="00232C44"/>
    <w:rsid w:val="00232FE5"/>
    <w:rsid w:val="0023305A"/>
    <w:rsid w:val="0023338C"/>
    <w:rsid w:val="002338B1"/>
    <w:rsid w:val="00233ADD"/>
    <w:rsid w:val="00233D21"/>
    <w:rsid w:val="00234720"/>
    <w:rsid w:val="002347A8"/>
    <w:rsid w:val="00235148"/>
    <w:rsid w:val="0023562E"/>
    <w:rsid w:val="00235DAA"/>
    <w:rsid w:val="0023602D"/>
    <w:rsid w:val="00236435"/>
    <w:rsid w:val="0023653F"/>
    <w:rsid w:val="002369B0"/>
    <w:rsid w:val="00236FCF"/>
    <w:rsid w:val="00237961"/>
    <w:rsid w:val="00237B56"/>
    <w:rsid w:val="00237F39"/>
    <w:rsid w:val="0024058F"/>
    <w:rsid w:val="00241237"/>
    <w:rsid w:val="00241354"/>
    <w:rsid w:val="002416B3"/>
    <w:rsid w:val="00241C88"/>
    <w:rsid w:val="002421A8"/>
    <w:rsid w:val="0024288E"/>
    <w:rsid w:val="00242E01"/>
    <w:rsid w:val="00243957"/>
    <w:rsid w:val="00244BC9"/>
    <w:rsid w:val="00245DED"/>
    <w:rsid w:val="002461D8"/>
    <w:rsid w:val="00246482"/>
    <w:rsid w:val="0024670E"/>
    <w:rsid w:val="002467A8"/>
    <w:rsid w:val="00246E91"/>
    <w:rsid w:val="002470AC"/>
    <w:rsid w:val="00247167"/>
    <w:rsid w:val="002473DB"/>
    <w:rsid w:val="0024746F"/>
    <w:rsid w:val="002474F6"/>
    <w:rsid w:val="002477D4"/>
    <w:rsid w:val="0025008E"/>
    <w:rsid w:val="002502B2"/>
    <w:rsid w:val="002503BB"/>
    <w:rsid w:val="00250EFD"/>
    <w:rsid w:val="00251329"/>
    <w:rsid w:val="00251514"/>
    <w:rsid w:val="0025157C"/>
    <w:rsid w:val="002515DA"/>
    <w:rsid w:val="0025180F"/>
    <w:rsid w:val="00251C48"/>
    <w:rsid w:val="002521FF"/>
    <w:rsid w:val="00252732"/>
    <w:rsid w:val="00252CE4"/>
    <w:rsid w:val="00253775"/>
    <w:rsid w:val="002537EF"/>
    <w:rsid w:val="00254118"/>
    <w:rsid w:val="00254252"/>
    <w:rsid w:val="00254579"/>
    <w:rsid w:val="00254685"/>
    <w:rsid w:val="002546FE"/>
    <w:rsid w:val="00254809"/>
    <w:rsid w:val="0025537D"/>
    <w:rsid w:val="00256463"/>
    <w:rsid w:val="00256549"/>
    <w:rsid w:val="002569AF"/>
    <w:rsid w:val="00256AD6"/>
    <w:rsid w:val="00256B38"/>
    <w:rsid w:val="00256E52"/>
    <w:rsid w:val="00256ED6"/>
    <w:rsid w:val="002571E7"/>
    <w:rsid w:val="00257668"/>
    <w:rsid w:val="002600A1"/>
    <w:rsid w:val="002602C3"/>
    <w:rsid w:val="00260553"/>
    <w:rsid w:val="00260F72"/>
    <w:rsid w:val="0026114E"/>
    <w:rsid w:val="00261780"/>
    <w:rsid w:val="00263321"/>
    <w:rsid w:val="00263B6C"/>
    <w:rsid w:val="00263B83"/>
    <w:rsid w:val="00263BC8"/>
    <w:rsid w:val="00264161"/>
    <w:rsid w:val="0026493A"/>
    <w:rsid w:val="0026498E"/>
    <w:rsid w:val="002651C5"/>
    <w:rsid w:val="0026577E"/>
    <w:rsid w:val="002669E8"/>
    <w:rsid w:val="00267651"/>
    <w:rsid w:val="00267734"/>
    <w:rsid w:val="00270101"/>
    <w:rsid w:val="00270181"/>
    <w:rsid w:val="00270514"/>
    <w:rsid w:val="00270BE9"/>
    <w:rsid w:val="00270E1E"/>
    <w:rsid w:val="00270F68"/>
    <w:rsid w:val="00271D1A"/>
    <w:rsid w:val="00272670"/>
    <w:rsid w:val="002727E0"/>
    <w:rsid w:val="0027291B"/>
    <w:rsid w:val="00272AB3"/>
    <w:rsid w:val="00272C7D"/>
    <w:rsid w:val="00272C9B"/>
    <w:rsid w:val="002734FC"/>
    <w:rsid w:val="0027395E"/>
    <w:rsid w:val="00274221"/>
    <w:rsid w:val="002746C0"/>
    <w:rsid w:val="00274800"/>
    <w:rsid w:val="00275195"/>
    <w:rsid w:val="002753F4"/>
    <w:rsid w:val="00276B02"/>
    <w:rsid w:val="00276B05"/>
    <w:rsid w:val="00276CF3"/>
    <w:rsid w:val="002770C8"/>
    <w:rsid w:val="00277194"/>
    <w:rsid w:val="00277258"/>
    <w:rsid w:val="00280588"/>
    <w:rsid w:val="002807E4"/>
    <w:rsid w:val="00280D5A"/>
    <w:rsid w:val="00280EFF"/>
    <w:rsid w:val="0028107F"/>
    <w:rsid w:val="002814EF"/>
    <w:rsid w:val="002816D7"/>
    <w:rsid w:val="002816EF"/>
    <w:rsid w:val="00282271"/>
    <w:rsid w:val="002822CA"/>
    <w:rsid w:val="002824A1"/>
    <w:rsid w:val="002824C6"/>
    <w:rsid w:val="00282666"/>
    <w:rsid w:val="00282711"/>
    <w:rsid w:val="002829BC"/>
    <w:rsid w:val="00282CE8"/>
    <w:rsid w:val="0028369E"/>
    <w:rsid w:val="002837D6"/>
    <w:rsid w:val="00283937"/>
    <w:rsid w:val="00283DE9"/>
    <w:rsid w:val="00284209"/>
    <w:rsid w:val="0028477B"/>
    <w:rsid w:val="0028489F"/>
    <w:rsid w:val="00284B5E"/>
    <w:rsid w:val="00284E51"/>
    <w:rsid w:val="002852FD"/>
    <w:rsid w:val="00285868"/>
    <w:rsid w:val="002869C9"/>
    <w:rsid w:val="00286F65"/>
    <w:rsid w:val="00287825"/>
    <w:rsid w:val="00287C8F"/>
    <w:rsid w:val="002900E8"/>
    <w:rsid w:val="002900FD"/>
    <w:rsid w:val="00291955"/>
    <w:rsid w:val="002924C5"/>
    <w:rsid w:val="0029276B"/>
    <w:rsid w:val="00292A5F"/>
    <w:rsid w:val="002933A3"/>
    <w:rsid w:val="0029517F"/>
    <w:rsid w:val="00295ECB"/>
    <w:rsid w:val="0029629C"/>
    <w:rsid w:val="00296349"/>
    <w:rsid w:val="00296C7E"/>
    <w:rsid w:val="00296D61"/>
    <w:rsid w:val="0029750B"/>
    <w:rsid w:val="002978F6"/>
    <w:rsid w:val="00297965"/>
    <w:rsid w:val="00297E66"/>
    <w:rsid w:val="002A1BE9"/>
    <w:rsid w:val="002A20D3"/>
    <w:rsid w:val="002A335D"/>
    <w:rsid w:val="002A371C"/>
    <w:rsid w:val="002A3741"/>
    <w:rsid w:val="002A38FB"/>
    <w:rsid w:val="002A3CC2"/>
    <w:rsid w:val="002A3CE3"/>
    <w:rsid w:val="002A3F1F"/>
    <w:rsid w:val="002A4401"/>
    <w:rsid w:val="002A45D5"/>
    <w:rsid w:val="002A4795"/>
    <w:rsid w:val="002A48D6"/>
    <w:rsid w:val="002A5BAF"/>
    <w:rsid w:val="002A5E58"/>
    <w:rsid w:val="002A5E6D"/>
    <w:rsid w:val="002A6015"/>
    <w:rsid w:val="002A7132"/>
    <w:rsid w:val="002A71FD"/>
    <w:rsid w:val="002A7793"/>
    <w:rsid w:val="002A7B0A"/>
    <w:rsid w:val="002A7B6E"/>
    <w:rsid w:val="002B05A3"/>
    <w:rsid w:val="002B0B57"/>
    <w:rsid w:val="002B0D55"/>
    <w:rsid w:val="002B0E7A"/>
    <w:rsid w:val="002B1296"/>
    <w:rsid w:val="002B200D"/>
    <w:rsid w:val="002B279E"/>
    <w:rsid w:val="002B2D5D"/>
    <w:rsid w:val="002B325A"/>
    <w:rsid w:val="002B3324"/>
    <w:rsid w:val="002B34A8"/>
    <w:rsid w:val="002B39CE"/>
    <w:rsid w:val="002B3D66"/>
    <w:rsid w:val="002B4E0A"/>
    <w:rsid w:val="002B54B3"/>
    <w:rsid w:val="002B5F2F"/>
    <w:rsid w:val="002B6594"/>
    <w:rsid w:val="002B69EA"/>
    <w:rsid w:val="002B6B66"/>
    <w:rsid w:val="002B6C15"/>
    <w:rsid w:val="002B6D60"/>
    <w:rsid w:val="002B6E43"/>
    <w:rsid w:val="002B7593"/>
    <w:rsid w:val="002C0093"/>
    <w:rsid w:val="002C0D44"/>
    <w:rsid w:val="002C0DA0"/>
    <w:rsid w:val="002C1533"/>
    <w:rsid w:val="002C19C3"/>
    <w:rsid w:val="002C1ACC"/>
    <w:rsid w:val="002C22FC"/>
    <w:rsid w:val="002C2AFB"/>
    <w:rsid w:val="002C3547"/>
    <w:rsid w:val="002C3EF0"/>
    <w:rsid w:val="002C3FE2"/>
    <w:rsid w:val="002C6292"/>
    <w:rsid w:val="002C63C1"/>
    <w:rsid w:val="002C6405"/>
    <w:rsid w:val="002C68DF"/>
    <w:rsid w:val="002C6B91"/>
    <w:rsid w:val="002C7030"/>
    <w:rsid w:val="002C7B3F"/>
    <w:rsid w:val="002C7C4A"/>
    <w:rsid w:val="002D08AA"/>
    <w:rsid w:val="002D13A7"/>
    <w:rsid w:val="002D1F0A"/>
    <w:rsid w:val="002D2158"/>
    <w:rsid w:val="002D229E"/>
    <w:rsid w:val="002D2BA9"/>
    <w:rsid w:val="002D2ED5"/>
    <w:rsid w:val="002D300E"/>
    <w:rsid w:val="002D30F6"/>
    <w:rsid w:val="002D317C"/>
    <w:rsid w:val="002D3344"/>
    <w:rsid w:val="002D3AAA"/>
    <w:rsid w:val="002D3C82"/>
    <w:rsid w:val="002D3DB3"/>
    <w:rsid w:val="002D3E93"/>
    <w:rsid w:val="002D3F91"/>
    <w:rsid w:val="002D44D2"/>
    <w:rsid w:val="002D4A12"/>
    <w:rsid w:val="002D5568"/>
    <w:rsid w:val="002D622A"/>
    <w:rsid w:val="002D6681"/>
    <w:rsid w:val="002D67F0"/>
    <w:rsid w:val="002D68C1"/>
    <w:rsid w:val="002D6C86"/>
    <w:rsid w:val="002D6F9E"/>
    <w:rsid w:val="002D76B1"/>
    <w:rsid w:val="002D7980"/>
    <w:rsid w:val="002E026E"/>
    <w:rsid w:val="002E05CC"/>
    <w:rsid w:val="002E12AC"/>
    <w:rsid w:val="002E15E1"/>
    <w:rsid w:val="002E2934"/>
    <w:rsid w:val="002E3437"/>
    <w:rsid w:val="002E39A9"/>
    <w:rsid w:val="002E3C2B"/>
    <w:rsid w:val="002E3C67"/>
    <w:rsid w:val="002E3E82"/>
    <w:rsid w:val="002E414B"/>
    <w:rsid w:val="002E46A5"/>
    <w:rsid w:val="002E4AB5"/>
    <w:rsid w:val="002E5717"/>
    <w:rsid w:val="002E5903"/>
    <w:rsid w:val="002E5EB9"/>
    <w:rsid w:val="002E620E"/>
    <w:rsid w:val="002E6ADB"/>
    <w:rsid w:val="002E6C82"/>
    <w:rsid w:val="002E71A4"/>
    <w:rsid w:val="002E71D1"/>
    <w:rsid w:val="002E7355"/>
    <w:rsid w:val="002E7A44"/>
    <w:rsid w:val="002F0143"/>
    <w:rsid w:val="002F0193"/>
    <w:rsid w:val="002F021F"/>
    <w:rsid w:val="002F0A33"/>
    <w:rsid w:val="002F0CB8"/>
    <w:rsid w:val="002F0D1B"/>
    <w:rsid w:val="002F1C33"/>
    <w:rsid w:val="002F2BE7"/>
    <w:rsid w:val="002F3061"/>
    <w:rsid w:val="002F3420"/>
    <w:rsid w:val="002F4534"/>
    <w:rsid w:val="002F4689"/>
    <w:rsid w:val="002F4D21"/>
    <w:rsid w:val="002F543E"/>
    <w:rsid w:val="002F5934"/>
    <w:rsid w:val="002F5A96"/>
    <w:rsid w:val="002F5E9C"/>
    <w:rsid w:val="002F6386"/>
    <w:rsid w:val="002F63EE"/>
    <w:rsid w:val="002F6AA9"/>
    <w:rsid w:val="002F6AB0"/>
    <w:rsid w:val="002F6B46"/>
    <w:rsid w:val="002F6BA2"/>
    <w:rsid w:val="002F72F3"/>
    <w:rsid w:val="002F7627"/>
    <w:rsid w:val="0030038B"/>
    <w:rsid w:val="00300969"/>
    <w:rsid w:val="0030102A"/>
    <w:rsid w:val="00301078"/>
    <w:rsid w:val="003011DE"/>
    <w:rsid w:val="003013D1"/>
    <w:rsid w:val="003013D4"/>
    <w:rsid w:val="00301457"/>
    <w:rsid w:val="0030145D"/>
    <w:rsid w:val="0030296B"/>
    <w:rsid w:val="003029C7"/>
    <w:rsid w:val="00302AD4"/>
    <w:rsid w:val="00302C00"/>
    <w:rsid w:val="0030306B"/>
    <w:rsid w:val="0030315D"/>
    <w:rsid w:val="00303529"/>
    <w:rsid w:val="00303B1B"/>
    <w:rsid w:val="00303E07"/>
    <w:rsid w:val="00304BC3"/>
    <w:rsid w:val="00304E27"/>
    <w:rsid w:val="003054AA"/>
    <w:rsid w:val="00305A55"/>
    <w:rsid w:val="00305DBA"/>
    <w:rsid w:val="00305F1E"/>
    <w:rsid w:val="00306804"/>
    <w:rsid w:val="00306AAC"/>
    <w:rsid w:val="00306B3A"/>
    <w:rsid w:val="00306D34"/>
    <w:rsid w:val="00306F0E"/>
    <w:rsid w:val="00307A2F"/>
    <w:rsid w:val="0031061C"/>
    <w:rsid w:val="00310799"/>
    <w:rsid w:val="003109C8"/>
    <w:rsid w:val="00310B03"/>
    <w:rsid w:val="00310C15"/>
    <w:rsid w:val="00310D2C"/>
    <w:rsid w:val="003110DA"/>
    <w:rsid w:val="003112BC"/>
    <w:rsid w:val="00311609"/>
    <w:rsid w:val="00311923"/>
    <w:rsid w:val="003120D5"/>
    <w:rsid w:val="00312A19"/>
    <w:rsid w:val="00313046"/>
    <w:rsid w:val="00313707"/>
    <w:rsid w:val="003138A6"/>
    <w:rsid w:val="00314191"/>
    <w:rsid w:val="0031441D"/>
    <w:rsid w:val="00314583"/>
    <w:rsid w:val="003145DB"/>
    <w:rsid w:val="00314950"/>
    <w:rsid w:val="00314A1E"/>
    <w:rsid w:val="00314DD2"/>
    <w:rsid w:val="0031543C"/>
    <w:rsid w:val="00316785"/>
    <w:rsid w:val="00316979"/>
    <w:rsid w:val="00316A97"/>
    <w:rsid w:val="00316C66"/>
    <w:rsid w:val="0031717F"/>
    <w:rsid w:val="0031753A"/>
    <w:rsid w:val="0031769E"/>
    <w:rsid w:val="003176F5"/>
    <w:rsid w:val="00317A2C"/>
    <w:rsid w:val="00317E30"/>
    <w:rsid w:val="003202DE"/>
    <w:rsid w:val="003209E8"/>
    <w:rsid w:val="00320C92"/>
    <w:rsid w:val="00320C99"/>
    <w:rsid w:val="00320D51"/>
    <w:rsid w:val="00320D54"/>
    <w:rsid w:val="003215D1"/>
    <w:rsid w:val="003217AA"/>
    <w:rsid w:val="00322286"/>
    <w:rsid w:val="003224C9"/>
    <w:rsid w:val="00322AC2"/>
    <w:rsid w:val="00322C65"/>
    <w:rsid w:val="00322CAF"/>
    <w:rsid w:val="00323329"/>
    <w:rsid w:val="003233CD"/>
    <w:rsid w:val="003234B7"/>
    <w:rsid w:val="003237DE"/>
    <w:rsid w:val="00324495"/>
    <w:rsid w:val="00324B87"/>
    <w:rsid w:val="003254EA"/>
    <w:rsid w:val="00326494"/>
    <w:rsid w:val="00326534"/>
    <w:rsid w:val="003267EA"/>
    <w:rsid w:val="003268C2"/>
    <w:rsid w:val="00326D13"/>
    <w:rsid w:val="00326FDE"/>
    <w:rsid w:val="00330027"/>
    <w:rsid w:val="0033035C"/>
    <w:rsid w:val="00331224"/>
    <w:rsid w:val="00331358"/>
    <w:rsid w:val="00331635"/>
    <w:rsid w:val="00332161"/>
    <w:rsid w:val="003323A9"/>
    <w:rsid w:val="00332563"/>
    <w:rsid w:val="00332662"/>
    <w:rsid w:val="003329CE"/>
    <w:rsid w:val="00332D97"/>
    <w:rsid w:val="00332E93"/>
    <w:rsid w:val="003331C4"/>
    <w:rsid w:val="00333582"/>
    <w:rsid w:val="00333A2F"/>
    <w:rsid w:val="00333A4E"/>
    <w:rsid w:val="003343F8"/>
    <w:rsid w:val="00334D3D"/>
    <w:rsid w:val="00335255"/>
    <w:rsid w:val="003353F8"/>
    <w:rsid w:val="003355BD"/>
    <w:rsid w:val="0033673E"/>
    <w:rsid w:val="00337C16"/>
    <w:rsid w:val="003405A9"/>
    <w:rsid w:val="003407E0"/>
    <w:rsid w:val="00340B7E"/>
    <w:rsid w:val="00340FB6"/>
    <w:rsid w:val="003413B3"/>
    <w:rsid w:val="00342D28"/>
    <w:rsid w:val="00342F5E"/>
    <w:rsid w:val="00343209"/>
    <w:rsid w:val="0034341A"/>
    <w:rsid w:val="00343971"/>
    <w:rsid w:val="00343CA5"/>
    <w:rsid w:val="00343D0F"/>
    <w:rsid w:val="00344573"/>
    <w:rsid w:val="00344ADA"/>
    <w:rsid w:val="00345036"/>
    <w:rsid w:val="00345244"/>
    <w:rsid w:val="003453B5"/>
    <w:rsid w:val="0034589C"/>
    <w:rsid w:val="00345CC8"/>
    <w:rsid w:val="00345D65"/>
    <w:rsid w:val="00345FC9"/>
    <w:rsid w:val="00346165"/>
    <w:rsid w:val="003464FC"/>
    <w:rsid w:val="00346801"/>
    <w:rsid w:val="00347038"/>
    <w:rsid w:val="00347144"/>
    <w:rsid w:val="0034741A"/>
    <w:rsid w:val="00347768"/>
    <w:rsid w:val="00347F98"/>
    <w:rsid w:val="003504D0"/>
    <w:rsid w:val="00350C32"/>
    <w:rsid w:val="00351700"/>
    <w:rsid w:val="00351967"/>
    <w:rsid w:val="0035213D"/>
    <w:rsid w:val="00352DF0"/>
    <w:rsid w:val="00352EEF"/>
    <w:rsid w:val="00353343"/>
    <w:rsid w:val="00353696"/>
    <w:rsid w:val="003541DF"/>
    <w:rsid w:val="00354CB9"/>
    <w:rsid w:val="00354E7B"/>
    <w:rsid w:val="00354F1F"/>
    <w:rsid w:val="00355252"/>
    <w:rsid w:val="003553A7"/>
    <w:rsid w:val="00356BD1"/>
    <w:rsid w:val="00357877"/>
    <w:rsid w:val="00357B3F"/>
    <w:rsid w:val="00357C48"/>
    <w:rsid w:val="00357C6F"/>
    <w:rsid w:val="0036030D"/>
    <w:rsid w:val="003607A6"/>
    <w:rsid w:val="00360B5A"/>
    <w:rsid w:val="003618BA"/>
    <w:rsid w:val="00361C2A"/>
    <w:rsid w:val="00362238"/>
    <w:rsid w:val="00362327"/>
    <w:rsid w:val="00362834"/>
    <w:rsid w:val="00363670"/>
    <w:rsid w:val="00363A43"/>
    <w:rsid w:val="003646C7"/>
    <w:rsid w:val="003648AD"/>
    <w:rsid w:val="003654BA"/>
    <w:rsid w:val="003656DB"/>
    <w:rsid w:val="00365DBA"/>
    <w:rsid w:val="00366E3E"/>
    <w:rsid w:val="00367167"/>
    <w:rsid w:val="003676ED"/>
    <w:rsid w:val="003708A7"/>
    <w:rsid w:val="0037120D"/>
    <w:rsid w:val="0037153B"/>
    <w:rsid w:val="00371855"/>
    <w:rsid w:val="00371FB7"/>
    <w:rsid w:val="003722E7"/>
    <w:rsid w:val="003727D2"/>
    <w:rsid w:val="00372BB5"/>
    <w:rsid w:val="00373431"/>
    <w:rsid w:val="0037379D"/>
    <w:rsid w:val="0037393C"/>
    <w:rsid w:val="0037605C"/>
    <w:rsid w:val="00376888"/>
    <w:rsid w:val="00376C40"/>
    <w:rsid w:val="00376D7A"/>
    <w:rsid w:val="00376E0D"/>
    <w:rsid w:val="003771E6"/>
    <w:rsid w:val="0037742C"/>
    <w:rsid w:val="00377AE7"/>
    <w:rsid w:val="0038040D"/>
    <w:rsid w:val="003808BD"/>
    <w:rsid w:val="00381CA1"/>
    <w:rsid w:val="00381DA1"/>
    <w:rsid w:val="00381DBB"/>
    <w:rsid w:val="003822E1"/>
    <w:rsid w:val="00382C2B"/>
    <w:rsid w:val="00383227"/>
    <w:rsid w:val="00383540"/>
    <w:rsid w:val="00383727"/>
    <w:rsid w:val="00384574"/>
    <w:rsid w:val="00384CF9"/>
    <w:rsid w:val="003856BC"/>
    <w:rsid w:val="00385843"/>
    <w:rsid w:val="00385CDF"/>
    <w:rsid w:val="00386168"/>
    <w:rsid w:val="003863C2"/>
    <w:rsid w:val="00386546"/>
    <w:rsid w:val="00386977"/>
    <w:rsid w:val="00386999"/>
    <w:rsid w:val="00386AA1"/>
    <w:rsid w:val="0038782A"/>
    <w:rsid w:val="003878EB"/>
    <w:rsid w:val="00387A18"/>
    <w:rsid w:val="00390325"/>
    <w:rsid w:val="00390477"/>
    <w:rsid w:val="003905CC"/>
    <w:rsid w:val="003911F5"/>
    <w:rsid w:val="003911FB"/>
    <w:rsid w:val="00391592"/>
    <w:rsid w:val="003916CA"/>
    <w:rsid w:val="0039200E"/>
    <w:rsid w:val="003921DE"/>
    <w:rsid w:val="003922D6"/>
    <w:rsid w:val="0039292D"/>
    <w:rsid w:val="00392BCE"/>
    <w:rsid w:val="00393574"/>
    <w:rsid w:val="003939C7"/>
    <w:rsid w:val="00393E63"/>
    <w:rsid w:val="00394154"/>
    <w:rsid w:val="00394F0A"/>
    <w:rsid w:val="00395309"/>
    <w:rsid w:val="00395999"/>
    <w:rsid w:val="0039607C"/>
    <w:rsid w:val="00396119"/>
    <w:rsid w:val="00396353"/>
    <w:rsid w:val="00396906"/>
    <w:rsid w:val="00396E81"/>
    <w:rsid w:val="003976FA"/>
    <w:rsid w:val="00397866"/>
    <w:rsid w:val="00397DFB"/>
    <w:rsid w:val="00397F2C"/>
    <w:rsid w:val="003A0209"/>
    <w:rsid w:val="003A07DA"/>
    <w:rsid w:val="003A091C"/>
    <w:rsid w:val="003A0B09"/>
    <w:rsid w:val="003A0FA5"/>
    <w:rsid w:val="003A10B5"/>
    <w:rsid w:val="003A12F5"/>
    <w:rsid w:val="003A15CF"/>
    <w:rsid w:val="003A1770"/>
    <w:rsid w:val="003A1E85"/>
    <w:rsid w:val="003A2569"/>
    <w:rsid w:val="003A263A"/>
    <w:rsid w:val="003A2844"/>
    <w:rsid w:val="003A2D02"/>
    <w:rsid w:val="003A318B"/>
    <w:rsid w:val="003A3303"/>
    <w:rsid w:val="003A340F"/>
    <w:rsid w:val="003A384E"/>
    <w:rsid w:val="003A3E1E"/>
    <w:rsid w:val="003A3E45"/>
    <w:rsid w:val="003A3FB0"/>
    <w:rsid w:val="003A3FEF"/>
    <w:rsid w:val="003A4693"/>
    <w:rsid w:val="003A4AC6"/>
    <w:rsid w:val="003A4BEE"/>
    <w:rsid w:val="003A4E96"/>
    <w:rsid w:val="003A50BE"/>
    <w:rsid w:val="003A636E"/>
    <w:rsid w:val="003A6827"/>
    <w:rsid w:val="003A6945"/>
    <w:rsid w:val="003A7929"/>
    <w:rsid w:val="003A7930"/>
    <w:rsid w:val="003A7FDF"/>
    <w:rsid w:val="003B0510"/>
    <w:rsid w:val="003B0EBB"/>
    <w:rsid w:val="003B129A"/>
    <w:rsid w:val="003B14F2"/>
    <w:rsid w:val="003B190E"/>
    <w:rsid w:val="003B1D81"/>
    <w:rsid w:val="003B1E9D"/>
    <w:rsid w:val="003B22AF"/>
    <w:rsid w:val="003B2661"/>
    <w:rsid w:val="003B26ED"/>
    <w:rsid w:val="003B287A"/>
    <w:rsid w:val="003B2A33"/>
    <w:rsid w:val="003B2BE4"/>
    <w:rsid w:val="003B35C2"/>
    <w:rsid w:val="003B370F"/>
    <w:rsid w:val="003B3973"/>
    <w:rsid w:val="003B3EAA"/>
    <w:rsid w:val="003B3F51"/>
    <w:rsid w:val="003B41C5"/>
    <w:rsid w:val="003B44DD"/>
    <w:rsid w:val="003B4889"/>
    <w:rsid w:val="003B4994"/>
    <w:rsid w:val="003B4C53"/>
    <w:rsid w:val="003B4E88"/>
    <w:rsid w:val="003B5124"/>
    <w:rsid w:val="003B565C"/>
    <w:rsid w:val="003B60B2"/>
    <w:rsid w:val="003B62BD"/>
    <w:rsid w:val="003B6321"/>
    <w:rsid w:val="003B6429"/>
    <w:rsid w:val="003B6DF3"/>
    <w:rsid w:val="003B793A"/>
    <w:rsid w:val="003C054B"/>
    <w:rsid w:val="003C06F5"/>
    <w:rsid w:val="003C0851"/>
    <w:rsid w:val="003C0A41"/>
    <w:rsid w:val="003C0CF4"/>
    <w:rsid w:val="003C167B"/>
    <w:rsid w:val="003C17E2"/>
    <w:rsid w:val="003C17F5"/>
    <w:rsid w:val="003C1833"/>
    <w:rsid w:val="003C1A58"/>
    <w:rsid w:val="003C1FBA"/>
    <w:rsid w:val="003C227C"/>
    <w:rsid w:val="003C2D8F"/>
    <w:rsid w:val="003C2FFA"/>
    <w:rsid w:val="003C3F69"/>
    <w:rsid w:val="003C41F0"/>
    <w:rsid w:val="003C4FD0"/>
    <w:rsid w:val="003C5575"/>
    <w:rsid w:val="003C586A"/>
    <w:rsid w:val="003C5B29"/>
    <w:rsid w:val="003C5D0B"/>
    <w:rsid w:val="003C6C3D"/>
    <w:rsid w:val="003C6C5D"/>
    <w:rsid w:val="003C6E2B"/>
    <w:rsid w:val="003C6EA1"/>
    <w:rsid w:val="003C7478"/>
    <w:rsid w:val="003C7AAD"/>
    <w:rsid w:val="003C7AD9"/>
    <w:rsid w:val="003C7B9D"/>
    <w:rsid w:val="003C7E84"/>
    <w:rsid w:val="003D0004"/>
    <w:rsid w:val="003D084E"/>
    <w:rsid w:val="003D087E"/>
    <w:rsid w:val="003D0A63"/>
    <w:rsid w:val="003D0C85"/>
    <w:rsid w:val="003D1174"/>
    <w:rsid w:val="003D15F5"/>
    <w:rsid w:val="003D1A3C"/>
    <w:rsid w:val="003D1AE6"/>
    <w:rsid w:val="003D22BB"/>
    <w:rsid w:val="003D28D3"/>
    <w:rsid w:val="003D28E8"/>
    <w:rsid w:val="003D3592"/>
    <w:rsid w:val="003D3824"/>
    <w:rsid w:val="003D390E"/>
    <w:rsid w:val="003D3AEF"/>
    <w:rsid w:val="003D3BD1"/>
    <w:rsid w:val="003D406C"/>
    <w:rsid w:val="003D5809"/>
    <w:rsid w:val="003D6179"/>
    <w:rsid w:val="003D706D"/>
    <w:rsid w:val="003D74E5"/>
    <w:rsid w:val="003D7DBC"/>
    <w:rsid w:val="003D7DF1"/>
    <w:rsid w:val="003D7FDC"/>
    <w:rsid w:val="003E00DC"/>
    <w:rsid w:val="003E0452"/>
    <w:rsid w:val="003E058B"/>
    <w:rsid w:val="003E0870"/>
    <w:rsid w:val="003E1233"/>
    <w:rsid w:val="003E1B7A"/>
    <w:rsid w:val="003E20C4"/>
    <w:rsid w:val="003E21B1"/>
    <w:rsid w:val="003E21EA"/>
    <w:rsid w:val="003E2588"/>
    <w:rsid w:val="003E318A"/>
    <w:rsid w:val="003E34BB"/>
    <w:rsid w:val="003E3677"/>
    <w:rsid w:val="003E3D0A"/>
    <w:rsid w:val="003E3F47"/>
    <w:rsid w:val="003E3F97"/>
    <w:rsid w:val="003E414F"/>
    <w:rsid w:val="003E4A34"/>
    <w:rsid w:val="003E558C"/>
    <w:rsid w:val="003E55A9"/>
    <w:rsid w:val="003E588C"/>
    <w:rsid w:val="003E5A8D"/>
    <w:rsid w:val="003E5D34"/>
    <w:rsid w:val="003E5E29"/>
    <w:rsid w:val="003E5F76"/>
    <w:rsid w:val="003E6426"/>
    <w:rsid w:val="003E6891"/>
    <w:rsid w:val="003E6A31"/>
    <w:rsid w:val="003E6ED0"/>
    <w:rsid w:val="003E7591"/>
    <w:rsid w:val="003E7971"/>
    <w:rsid w:val="003E7981"/>
    <w:rsid w:val="003E7D73"/>
    <w:rsid w:val="003F0196"/>
    <w:rsid w:val="003F1388"/>
    <w:rsid w:val="003F16BC"/>
    <w:rsid w:val="003F19B6"/>
    <w:rsid w:val="003F1DDD"/>
    <w:rsid w:val="003F2135"/>
    <w:rsid w:val="003F2140"/>
    <w:rsid w:val="003F2439"/>
    <w:rsid w:val="003F2C08"/>
    <w:rsid w:val="003F2C31"/>
    <w:rsid w:val="003F2D2A"/>
    <w:rsid w:val="003F3609"/>
    <w:rsid w:val="003F36AE"/>
    <w:rsid w:val="003F3DD1"/>
    <w:rsid w:val="003F3E1C"/>
    <w:rsid w:val="003F3EB6"/>
    <w:rsid w:val="003F467A"/>
    <w:rsid w:val="003F469A"/>
    <w:rsid w:val="003F4B2B"/>
    <w:rsid w:val="003F4B40"/>
    <w:rsid w:val="003F4E1C"/>
    <w:rsid w:val="003F5CBB"/>
    <w:rsid w:val="003F65B2"/>
    <w:rsid w:val="003F6B80"/>
    <w:rsid w:val="003F6C5C"/>
    <w:rsid w:val="003F77FC"/>
    <w:rsid w:val="003F7C48"/>
    <w:rsid w:val="003F7CF6"/>
    <w:rsid w:val="003F7ED1"/>
    <w:rsid w:val="0040051A"/>
    <w:rsid w:val="004005B9"/>
    <w:rsid w:val="0040060A"/>
    <w:rsid w:val="0040098D"/>
    <w:rsid w:val="00400B8A"/>
    <w:rsid w:val="004012E4"/>
    <w:rsid w:val="00401753"/>
    <w:rsid w:val="00401795"/>
    <w:rsid w:val="00401D59"/>
    <w:rsid w:val="00401DC2"/>
    <w:rsid w:val="00401ECE"/>
    <w:rsid w:val="0040244D"/>
    <w:rsid w:val="00402A93"/>
    <w:rsid w:val="00402B65"/>
    <w:rsid w:val="00402FDE"/>
    <w:rsid w:val="00403544"/>
    <w:rsid w:val="004036C1"/>
    <w:rsid w:val="00404162"/>
    <w:rsid w:val="00404536"/>
    <w:rsid w:val="0040489A"/>
    <w:rsid w:val="00404CAE"/>
    <w:rsid w:val="00404EDD"/>
    <w:rsid w:val="0040511E"/>
    <w:rsid w:val="004053E6"/>
    <w:rsid w:val="00405691"/>
    <w:rsid w:val="004056F9"/>
    <w:rsid w:val="0040570C"/>
    <w:rsid w:val="00405AA9"/>
    <w:rsid w:val="0040697D"/>
    <w:rsid w:val="004069DD"/>
    <w:rsid w:val="00406A3F"/>
    <w:rsid w:val="00406B16"/>
    <w:rsid w:val="00406BFF"/>
    <w:rsid w:val="00406EF9"/>
    <w:rsid w:val="00406F29"/>
    <w:rsid w:val="004072FC"/>
    <w:rsid w:val="004076E6"/>
    <w:rsid w:val="004103E3"/>
    <w:rsid w:val="0041089F"/>
    <w:rsid w:val="00410E57"/>
    <w:rsid w:val="0041144E"/>
    <w:rsid w:val="0041157D"/>
    <w:rsid w:val="004117D3"/>
    <w:rsid w:val="00411812"/>
    <w:rsid w:val="0041233D"/>
    <w:rsid w:val="00413235"/>
    <w:rsid w:val="00413EE9"/>
    <w:rsid w:val="00414253"/>
    <w:rsid w:val="00414DA2"/>
    <w:rsid w:val="004153A3"/>
    <w:rsid w:val="0041594A"/>
    <w:rsid w:val="00415BDA"/>
    <w:rsid w:val="00415CC4"/>
    <w:rsid w:val="004164B9"/>
    <w:rsid w:val="0041665D"/>
    <w:rsid w:val="00416815"/>
    <w:rsid w:val="0041682E"/>
    <w:rsid w:val="00416FA6"/>
    <w:rsid w:val="004174A5"/>
    <w:rsid w:val="00417CE5"/>
    <w:rsid w:val="00420238"/>
    <w:rsid w:val="004204A9"/>
    <w:rsid w:val="004215FD"/>
    <w:rsid w:val="004218FF"/>
    <w:rsid w:val="004219CC"/>
    <w:rsid w:val="004222D6"/>
    <w:rsid w:val="0042231B"/>
    <w:rsid w:val="0042248A"/>
    <w:rsid w:val="0042249A"/>
    <w:rsid w:val="004227DB"/>
    <w:rsid w:val="00422961"/>
    <w:rsid w:val="00422F64"/>
    <w:rsid w:val="00423505"/>
    <w:rsid w:val="0042388D"/>
    <w:rsid w:val="00423DDE"/>
    <w:rsid w:val="00423DE2"/>
    <w:rsid w:val="00424117"/>
    <w:rsid w:val="004248DB"/>
    <w:rsid w:val="00424BEA"/>
    <w:rsid w:val="00424D9A"/>
    <w:rsid w:val="004250D4"/>
    <w:rsid w:val="004256A0"/>
    <w:rsid w:val="0042576C"/>
    <w:rsid w:val="004260D6"/>
    <w:rsid w:val="00426716"/>
    <w:rsid w:val="00426D45"/>
    <w:rsid w:val="00426F5E"/>
    <w:rsid w:val="00426FD0"/>
    <w:rsid w:val="004273DE"/>
    <w:rsid w:val="00427CFA"/>
    <w:rsid w:val="00430EE8"/>
    <w:rsid w:val="004314AB"/>
    <w:rsid w:val="0043171E"/>
    <w:rsid w:val="00431731"/>
    <w:rsid w:val="00431E52"/>
    <w:rsid w:val="00432068"/>
    <w:rsid w:val="00432347"/>
    <w:rsid w:val="0043266F"/>
    <w:rsid w:val="004326E1"/>
    <w:rsid w:val="004331AB"/>
    <w:rsid w:val="00433260"/>
    <w:rsid w:val="004335D3"/>
    <w:rsid w:val="00433933"/>
    <w:rsid w:val="00434654"/>
    <w:rsid w:val="00434889"/>
    <w:rsid w:val="0043488E"/>
    <w:rsid w:val="00434F03"/>
    <w:rsid w:val="00435B9B"/>
    <w:rsid w:val="00435E65"/>
    <w:rsid w:val="004367BD"/>
    <w:rsid w:val="00436CD6"/>
    <w:rsid w:val="004373D4"/>
    <w:rsid w:val="00437735"/>
    <w:rsid w:val="00437A6D"/>
    <w:rsid w:val="00437D64"/>
    <w:rsid w:val="00437EC4"/>
    <w:rsid w:val="004403DB"/>
    <w:rsid w:val="004407A8"/>
    <w:rsid w:val="00440B16"/>
    <w:rsid w:val="004413A4"/>
    <w:rsid w:val="0044169D"/>
    <w:rsid w:val="00441E08"/>
    <w:rsid w:val="00441FE1"/>
    <w:rsid w:val="00442471"/>
    <w:rsid w:val="004424B4"/>
    <w:rsid w:val="00442C6C"/>
    <w:rsid w:val="00442E57"/>
    <w:rsid w:val="0044334B"/>
    <w:rsid w:val="0044336F"/>
    <w:rsid w:val="00443BC6"/>
    <w:rsid w:val="00443D73"/>
    <w:rsid w:val="00444302"/>
    <w:rsid w:val="0044438E"/>
    <w:rsid w:val="00444734"/>
    <w:rsid w:val="00444855"/>
    <w:rsid w:val="00444ADD"/>
    <w:rsid w:val="00444BF6"/>
    <w:rsid w:val="00444C27"/>
    <w:rsid w:val="00445530"/>
    <w:rsid w:val="004455B5"/>
    <w:rsid w:val="004457A4"/>
    <w:rsid w:val="00445AC6"/>
    <w:rsid w:val="00445C3D"/>
    <w:rsid w:val="00445F8B"/>
    <w:rsid w:val="0044624F"/>
    <w:rsid w:val="00446377"/>
    <w:rsid w:val="00446BC4"/>
    <w:rsid w:val="00447365"/>
    <w:rsid w:val="004473F3"/>
    <w:rsid w:val="00447697"/>
    <w:rsid w:val="00450204"/>
    <w:rsid w:val="00450A0C"/>
    <w:rsid w:val="00450E71"/>
    <w:rsid w:val="004515B1"/>
    <w:rsid w:val="00451A1E"/>
    <w:rsid w:val="004528A2"/>
    <w:rsid w:val="004528F9"/>
    <w:rsid w:val="004533BB"/>
    <w:rsid w:val="00453453"/>
    <w:rsid w:val="00453489"/>
    <w:rsid w:val="0045348F"/>
    <w:rsid w:val="00453E55"/>
    <w:rsid w:val="00454822"/>
    <w:rsid w:val="00454A47"/>
    <w:rsid w:val="00454E10"/>
    <w:rsid w:val="004551AF"/>
    <w:rsid w:val="00455ABC"/>
    <w:rsid w:val="00455DFE"/>
    <w:rsid w:val="00456459"/>
    <w:rsid w:val="00456666"/>
    <w:rsid w:val="004569D6"/>
    <w:rsid w:val="00456B26"/>
    <w:rsid w:val="0045748C"/>
    <w:rsid w:val="00457BDE"/>
    <w:rsid w:val="0046011A"/>
    <w:rsid w:val="004604F1"/>
    <w:rsid w:val="00460547"/>
    <w:rsid w:val="00460553"/>
    <w:rsid w:val="00460756"/>
    <w:rsid w:val="00461133"/>
    <w:rsid w:val="004611D8"/>
    <w:rsid w:val="004611E1"/>
    <w:rsid w:val="004614BC"/>
    <w:rsid w:val="004618A0"/>
    <w:rsid w:val="00461E58"/>
    <w:rsid w:val="00462426"/>
    <w:rsid w:val="00462BA4"/>
    <w:rsid w:val="0046306D"/>
    <w:rsid w:val="0046389B"/>
    <w:rsid w:val="0046413A"/>
    <w:rsid w:val="00464393"/>
    <w:rsid w:val="00464A6C"/>
    <w:rsid w:val="004650D5"/>
    <w:rsid w:val="0046552B"/>
    <w:rsid w:val="00465ADC"/>
    <w:rsid w:val="00465C5B"/>
    <w:rsid w:val="00465E28"/>
    <w:rsid w:val="00465E93"/>
    <w:rsid w:val="004666D5"/>
    <w:rsid w:val="00466BBE"/>
    <w:rsid w:val="004672D1"/>
    <w:rsid w:val="004677B6"/>
    <w:rsid w:val="0046798C"/>
    <w:rsid w:val="00470103"/>
    <w:rsid w:val="00470561"/>
    <w:rsid w:val="0047082F"/>
    <w:rsid w:val="00470886"/>
    <w:rsid w:val="0047108C"/>
    <w:rsid w:val="00471203"/>
    <w:rsid w:val="00471CC8"/>
    <w:rsid w:val="00471FFC"/>
    <w:rsid w:val="00472865"/>
    <w:rsid w:val="00472D4D"/>
    <w:rsid w:val="00473CBE"/>
    <w:rsid w:val="00473F44"/>
    <w:rsid w:val="00473FCE"/>
    <w:rsid w:val="00474681"/>
    <w:rsid w:val="004748A7"/>
    <w:rsid w:val="00474AD8"/>
    <w:rsid w:val="00474D02"/>
    <w:rsid w:val="00475020"/>
    <w:rsid w:val="00475A43"/>
    <w:rsid w:val="00475B6E"/>
    <w:rsid w:val="00476142"/>
    <w:rsid w:val="004767AA"/>
    <w:rsid w:val="004768E5"/>
    <w:rsid w:val="00476D4A"/>
    <w:rsid w:val="00477032"/>
    <w:rsid w:val="00477FB0"/>
    <w:rsid w:val="00480341"/>
    <w:rsid w:val="00480616"/>
    <w:rsid w:val="004810F9"/>
    <w:rsid w:val="00481298"/>
    <w:rsid w:val="00481601"/>
    <w:rsid w:val="0048182A"/>
    <w:rsid w:val="00481B69"/>
    <w:rsid w:val="00481D69"/>
    <w:rsid w:val="004823AD"/>
    <w:rsid w:val="00482BA0"/>
    <w:rsid w:val="00482C4B"/>
    <w:rsid w:val="00482DF3"/>
    <w:rsid w:val="00483041"/>
    <w:rsid w:val="00483B0F"/>
    <w:rsid w:val="00483C69"/>
    <w:rsid w:val="00483DE0"/>
    <w:rsid w:val="00484447"/>
    <w:rsid w:val="00484647"/>
    <w:rsid w:val="004846FD"/>
    <w:rsid w:val="004851EC"/>
    <w:rsid w:val="00485775"/>
    <w:rsid w:val="0048589D"/>
    <w:rsid w:val="00485B81"/>
    <w:rsid w:val="00485EA3"/>
    <w:rsid w:val="00486075"/>
    <w:rsid w:val="0048633A"/>
    <w:rsid w:val="00486CAB"/>
    <w:rsid w:val="00486F69"/>
    <w:rsid w:val="004873CC"/>
    <w:rsid w:val="00487473"/>
    <w:rsid w:val="00487841"/>
    <w:rsid w:val="00487CB9"/>
    <w:rsid w:val="00490B4E"/>
    <w:rsid w:val="00490FFA"/>
    <w:rsid w:val="004916BD"/>
    <w:rsid w:val="0049179F"/>
    <w:rsid w:val="004917A5"/>
    <w:rsid w:val="00492062"/>
    <w:rsid w:val="00492B78"/>
    <w:rsid w:val="00492E4D"/>
    <w:rsid w:val="00493AD5"/>
    <w:rsid w:val="00493F0E"/>
    <w:rsid w:val="0049421F"/>
    <w:rsid w:val="0049431B"/>
    <w:rsid w:val="0049471A"/>
    <w:rsid w:val="00494773"/>
    <w:rsid w:val="00494840"/>
    <w:rsid w:val="00494915"/>
    <w:rsid w:val="0049549D"/>
    <w:rsid w:val="00495679"/>
    <w:rsid w:val="0049572C"/>
    <w:rsid w:val="00495D06"/>
    <w:rsid w:val="00495EF2"/>
    <w:rsid w:val="00496140"/>
    <w:rsid w:val="00496153"/>
    <w:rsid w:val="00496B08"/>
    <w:rsid w:val="00496EC4"/>
    <w:rsid w:val="00497080"/>
    <w:rsid w:val="004975DD"/>
    <w:rsid w:val="004978F0"/>
    <w:rsid w:val="00497A0B"/>
    <w:rsid w:val="00497EEA"/>
    <w:rsid w:val="00497FE0"/>
    <w:rsid w:val="004A0340"/>
    <w:rsid w:val="004A0352"/>
    <w:rsid w:val="004A0A93"/>
    <w:rsid w:val="004A1768"/>
    <w:rsid w:val="004A1883"/>
    <w:rsid w:val="004A1BFF"/>
    <w:rsid w:val="004A1D63"/>
    <w:rsid w:val="004A24AA"/>
    <w:rsid w:val="004A24BE"/>
    <w:rsid w:val="004A2656"/>
    <w:rsid w:val="004A2D81"/>
    <w:rsid w:val="004A374A"/>
    <w:rsid w:val="004A3ACD"/>
    <w:rsid w:val="004A3C31"/>
    <w:rsid w:val="004A3C93"/>
    <w:rsid w:val="004A412B"/>
    <w:rsid w:val="004A50C9"/>
    <w:rsid w:val="004A54D1"/>
    <w:rsid w:val="004A5659"/>
    <w:rsid w:val="004A598F"/>
    <w:rsid w:val="004A5A87"/>
    <w:rsid w:val="004A5C66"/>
    <w:rsid w:val="004A62A2"/>
    <w:rsid w:val="004A640D"/>
    <w:rsid w:val="004A660E"/>
    <w:rsid w:val="004A695F"/>
    <w:rsid w:val="004A73A1"/>
    <w:rsid w:val="004A7643"/>
    <w:rsid w:val="004A7DE5"/>
    <w:rsid w:val="004A7EA9"/>
    <w:rsid w:val="004B06C2"/>
    <w:rsid w:val="004B06C4"/>
    <w:rsid w:val="004B0E07"/>
    <w:rsid w:val="004B0FF7"/>
    <w:rsid w:val="004B1FBD"/>
    <w:rsid w:val="004B2113"/>
    <w:rsid w:val="004B2492"/>
    <w:rsid w:val="004B254E"/>
    <w:rsid w:val="004B2E46"/>
    <w:rsid w:val="004B2E9B"/>
    <w:rsid w:val="004B37E2"/>
    <w:rsid w:val="004B39B9"/>
    <w:rsid w:val="004B3E6D"/>
    <w:rsid w:val="004B3F63"/>
    <w:rsid w:val="004B4D14"/>
    <w:rsid w:val="004B4E0F"/>
    <w:rsid w:val="004B522F"/>
    <w:rsid w:val="004B58AB"/>
    <w:rsid w:val="004B59D2"/>
    <w:rsid w:val="004B5FED"/>
    <w:rsid w:val="004B6851"/>
    <w:rsid w:val="004B754C"/>
    <w:rsid w:val="004B757F"/>
    <w:rsid w:val="004C069F"/>
    <w:rsid w:val="004C1A13"/>
    <w:rsid w:val="004C1E8F"/>
    <w:rsid w:val="004C1F27"/>
    <w:rsid w:val="004C1F48"/>
    <w:rsid w:val="004C292D"/>
    <w:rsid w:val="004C29F8"/>
    <w:rsid w:val="004C2EB8"/>
    <w:rsid w:val="004C2F9A"/>
    <w:rsid w:val="004C3098"/>
    <w:rsid w:val="004C30D9"/>
    <w:rsid w:val="004C31DB"/>
    <w:rsid w:val="004C3231"/>
    <w:rsid w:val="004C3621"/>
    <w:rsid w:val="004C3AF2"/>
    <w:rsid w:val="004C3F00"/>
    <w:rsid w:val="004C4405"/>
    <w:rsid w:val="004C4BC2"/>
    <w:rsid w:val="004C5664"/>
    <w:rsid w:val="004C5D8E"/>
    <w:rsid w:val="004C5D9D"/>
    <w:rsid w:val="004C61AD"/>
    <w:rsid w:val="004C7277"/>
    <w:rsid w:val="004C79F5"/>
    <w:rsid w:val="004C7BD2"/>
    <w:rsid w:val="004C7E53"/>
    <w:rsid w:val="004D0887"/>
    <w:rsid w:val="004D093A"/>
    <w:rsid w:val="004D0ACB"/>
    <w:rsid w:val="004D0DC7"/>
    <w:rsid w:val="004D101A"/>
    <w:rsid w:val="004D10C2"/>
    <w:rsid w:val="004D1F63"/>
    <w:rsid w:val="004D1F7A"/>
    <w:rsid w:val="004D1FEA"/>
    <w:rsid w:val="004D2A67"/>
    <w:rsid w:val="004D302C"/>
    <w:rsid w:val="004D317A"/>
    <w:rsid w:val="004D37D8"/>
    <w:rsid w:val="004D3AC1"/>
    <w:rsid w:val="004D3ADE"/>
    <w:rsid w:val="004D42A5"/>
    <w:rsid w:val="004D4C3D"/>
    <w:rsid w:val="004D5332"/>
    <w:rsid w:val="004D55DF"/>
    <w:rsid w:val="004D5803"/>
    <w:rsid w:val="004D5990"/>
    <w:rsid w:val="004D6568"/>
    <w:rsid w:val="004D6940"/>
    <w:rsid w:val="004D6AA9"/>
    <w:rsid w:val="004D6E2F"/>
    <w:rsid w:val="004D74B2"/>
    <w:rsid w:val="004E06C7"/>
    <w:rsid w:val="004E073B"/>
    <w:rsid w:val="004E0D27"/>
    <w:rsid w:val="004E1D44"/>
    <w:rsid w:val="004E1F31"/>
    <w:rsid w:val="004E23AF"/>
    <w:rsid w:val="004E2701"/>
    <w:rsid w:val="004E29F7"/>
    <w:rsid w:val="004E2C6D"/>
    <w:rsid w:val="004E34C4"/>
    <w:rsid w:val="004E3964"/>
    <w:rsid w:val="004E39DC"/>
    <w:rsid w:val="004E3CF4"/>
    <w:rsid w:val="004E4592"/>
    <w:rsid w:val="004E47AA"/>
    <w:rsid w:val="004E4E77"/>
    <w:rsid w:val="004E4F03"/>
    <w:rsid w:val="004E587E"/>
    <w:rsid w:val="004E5B1B"/>
    <w:rsid w:val="004E604E"/>
    <w:rsid w:val="004E6256"/>
    <w:rsid w:val="004E6ACC"/>
    <w:rsid w:val="004E7534"/>
    <w:rsid w:val="004F002A"/>
    <w:rsid w:val="004F08D8"/>
    <w:rsid w:val="004F18FE"/>
    <w:rsid w:val="004F203F"/>
    <w:rsid w:val="004F2644"/>
    <w:rsid w:val="004F28EC"/>
    <w:rsid w:val="004F28F1"/>
    <w:rsid w:val="004F2DC1"/>
    <w:rsid w:val="004F3226"/>
    <w:rsid w:val="004F3240"/>
    <w:rsid w:val="004F3B03"/>
    <w:rsid w:val="004F3EC0"/>
    <w:rsid w:val="004F48E3"/>
    <w:rsid w:val="004F4DC0"/>
    <w:rsid w:val="004F4E33"/>
    <w:rsid w:val="004F5186"/>
    <w:rsid w:val="004F5831"/>
    <w:rsid w:val="004F5847"/>
    <w:rsid w:val="004F5F1E"/>
    <w:rsid w:val="004F60FB"/>
    <w:rsid w:val="004F692C"/>
    <w:rsid w:val="004F6A2D"/>
    <w:rsid w:val="004F6A3C"/>
    <w:rsid w:val="004F6BBB"/>
    <w:rsid w:val="004F714D"/>
    <w:rsid w:val="004F76E7"/>
    <w:rsid w:val="004F7969"/>
    <w:rsid w:val="004F7B16"/>
    <w:rsid w:val="00500141"/>
    <w:rsid w:val="0050034B"/>
    <w:rsid w:val="00500676"/>
    <w:rsid w:val="00500788"/>
    <w:rsid w:val="005009E7"/>
    <w:rsid w:val="005011C3"/>
    <w:rsid w:val="0050146B"/>
    <w:rsid w:val="00501542"/>
    <w:rsid w:val="0050175D"/>
    <w:rsid w:val="005019F8"/>
    <w:rsid w:val="00501E1B"/>
    <w:rsid w:val="00501F55"/>
    <w:rsid w:val="005020C1"/>
    <w:rsid w:val="00502349"/>
    <w:rsid w:val="00502469"/>
    <w:rsid w:val="0050272A"/>
    <w:rsid w:val="005032CE"/>
    <w:rsid w:val="0050376F"/>
    <w:rsid w:val="00503BF4"/>
    <w:rsid w:val="00503FA5"/>
    <w:rsid w:val="00504B0A"/>
    <w:rsid w:val="005052D3"/>
    <w:rsid w:val="00505407"/>
    <w:rsid w:val="00505737"/>
    <w:rsid w:val="0050686C"/>
    <w:rsid w:val="00506C53"/>
    <w:rsid w:val="00506D20"/>
    <w:rsid w:val="00506DC3"/>
    <w:rsid w:val="00506DFB"/>
    <w:rsid w:val="00506E8B"/>
    <w:rsid w:val="00507643"/>
    <w:rsid w:val="00507F09"/>
    <w:rsid w:val="00507F23"/>
    <w:rsid w:val="00510027"/>
    <w:rsid w:val="005101EF"/>
    <w:rsid w:val="005103FC"/>
    <w:rsid w:val="00511377"/>
    <w:rsid w:val="005117FC"/>
    <w:rsid w:val="00511847"/>
    <w:rsid w:val="00512CEA"/>
    <w:rsid w:val="00512EDC"/>
    <w:rsid w:val="00513007"/>
    <w:rsid w:val="005135BF"/>
    <w:rsid w:val="00513A5F"/>
    <w:rsid w:val="00513BE6"/>
    <w:rsid w:val="00514482"/>
    <w:rsid w:val="005146B5"/>
    <w:rsid w:val="00514892"/>
    <w:rsid w:val="0051617B"/>
    <w:rsid w:val="00516402"/>
    <w:rsid w:val="0051649F"/>
    <w:rsid w:val="005166DA"/>
    <w:rsid w:val="005166F9"/>
    <w:rsid w:val="00516841"/>
    <w:rsid w:val="005168FB"/>
    <w:rsid w:val="00517EF2"/>
    <w:rsid w:val="0052012F"/>
    <w:rsid w:val="00521005"/>
    <w:rsid w:val="00521D1B"/>
    <w:rsid w:val="00521FE3"/>
    <w:rsid w:val="0052202D"/>
    <w:rsid w:val="00522228"/>
    <w:rsid w:val="005226BB"/>
    <w:rsid w:val="00522D29"/>
    <w:rsid w:val="005233EB"/>
    <w:rsid w:val="00523C8A"/>
    <w:rsid w:val="005241C3"/>
    <w:rsid w:val="00525442"/>
    <w:rsid w:val="005255EA"/>
    <w:rsid w:val="00526224"/>
    <w:rsid w:val="00526951"/>
    <w:rsid w:val="00526B2E"/>
    <w:rsid w:val="00526D55"/>
    <w:rsid w:val="00526FBE"/>
    <w:rsid w:val="005272FB"/>
    <w:rsid w:val="00527467"/>
    <w:rsid w:val="005274D0"/>
    <w:rsid w:val="00527BD7"/>
    <w:rsid w:val="00527F12"/>
    <w:rsid w:val="005301DB"/>
    <w:rsid w:val="005311B6"/>
    <w:rsid w:val="00531A4D"/>
    <w:rsid w:val="00531CB5"/>
    <w:rsid w:val="00532007"/>
    <w:rsid w:val="00532182"/>
    <w:rsid w:val="0053222F"/>
    <w:rsid w:val="005329A2"/>
    <w:rsid w:val="00532DA4"/>
    <w:rsid w:val="00532F7C"/>
    <w:rsid w:val="00533182"/>
    <w:rsid w:val="00533457"/>
    <w:rsid w:val="005339F8"/>
    <w:rsid w:val="00533E5A"/>
    <w:rsid w:val="00533E8A"/>
    <w:rsid w:val="00533F15"/>
    <w:rsid w:val="00534827"/>
    <w:rsid w:val="00535815"/>
    <w:rsid w:val="0053586A"/>
    <w:rsid w:val="005365DC"/>
    <w:rsid w:val="005373DF"/>
    <w:rsid w:val="005375DA"/>
    <w:rsid w:val="00537719"/>
    <w:rsid w:val="005377DA"/>
    <w:rsid w:val="00537D00"/>
    <w:rsid w:val="00540482"/>
    <w:rsid w:val="00540F7D"/>
    <w:rsid w:val="0054121B"/>
    <w:rsid w:val="00541243"/>
    <w:rsid w:val="005419B3"/>
    <w:rsid w:val="00542525"/>
    <w:rsid w:val="00542A6E"/>
    <w:rsid w:val="00542EF1"/>
    <w:rsid w:val="0054345D"/>
    <w:rsid w:val="00543A3A"/>
    <w:rsid w:val="00543B15"/>
    <w:rsid w:val="00543EED"/>
    <w:rsid w:val="0054426E"/>
    <w:rsid w:val="005442B9"/>
    <w:rsid w:val="0054438B"/>
    <w:rsid w:val="0054461D"/>
    <w:rsid w:val="00544781"/>
    <w:rsid w:val="005447DD"/>
    <w:rsid w:val="005449BB"/>
    <w:rsid w:val="0054502B"/>
    <w:rsid w:val="005455C8"/>
    <w:rsid w:val="00545685"/>
    <w:rsid w:val="00545AAB"/>
    <w:rsid w:val="00545DDE"/>
    <w:rsid w:val="005463C2"/>
    <w:rsid w:val="0054650E"/>
    <w:rsid w:val="0054693B"/>
    <w:rsid w:val="00546B73"/>
    <w:rsid w:val="00547916"/>
    <w:rsid w:val="00550076"/>
    <w:rsid w:val="00550625"/>
    <w:rsid w:val="00550F7C"/>
    <w:rsid w:val="00550FFE"/>
    <w:rsid w:val="005514F4"/>
    <w:rsid w:val="00551DB4"/>
    <w:rsid w:val="00551DB5"/>
    <w:rsid w:val="00551EF6"/>
    <w:rsid w:val="00551F8F"/>
    <w:rsid w:val="0055209D"/>
    <w:rsid w:val="00552338"/>
    <w:rsid w:val="00552975"/>
    <w:rsid w:val="00552DB3"/>
    <w:rsid w:val="00552E38"/>
    <w:rsid w:val="00552F29"/>
    <w:rsid w:val="00552FF6"/>
    <w:rsid w:val="00553032"/>
    <w:rsid w:val="005530E9"/>
    <w:rsid w:val="0055352F"/>
    <w:rsid w:val="0055359E"/>
    <w:rsid w:val="00553A50"/>
    <w:rsid w:val="00553B52"/>
    <w:rsid w:val="00553BE5"/>
    <w:rsid w:val="005543BA"/>
    <w:rsid w:val="00554E2B"/>
    <w:rsid w:val="00555847"/>
    <w:rsid w:val="005561CD"/>
    <w:rsid w:val="00556826"/>
    <w:rsid w:val="005569F2"/>
    <w:rsid w:val="005570B7"/>
    <w:rsid w:val="00557773"/>
    <w:rsid w:val="00557E57"/>
    <w:rsid w:val="00557EA9"/>
    <w:rsid w:val="00557FE9"/>
    <w:rsid w:val="0056028D"/>
    <w:rsid w:val="005602E2"/>
    <w:rsid w:val="0056066F"/>
    <w:rsid w:val="00560A6E"/>
    <w:rsid w:val="00560AE4"/>
    <w:rsid w:val="00560D74"/>
    <w:rsid w:val="00560EFB"/>
    <w:rsid w:val="00561B31"/>
    <w:rsid w:val="00561BA3"/>
    <w:rsid w:val="00562171"/>
    <w:rsid w:val="005621FE"/>
    <w:rsid w:val="00562EEC"/>
    <w:rsid w:val="00563F17"/>
    <w:rsid w:val="0056532B"/>
    <w:rsid w:val="0056540B"/>
    <w:rsid w:val="00566B7C"/>
    <w:rsid w:val="00566EDF"/>
    <w:rsid w:val="00567052"/>
    <w:rsid w:val="005676CC"/>
    <w:rsid w:val="005679AE"/>
    <w:rsid w:val="005679F3"/>
    <w:rsid w:val="00570239"/>
    <w:rsid w:val="005702DB"/>
    <w:rsid w:val="005706A0"/>
    <w:rsid w:val="00570C1B"/>
    <w:rsid w:val="00570CFA"/>
    <w:rsid w:val="00570D3D"/>
    <w:rsid w:val="005710BB"/>
    <w:rsid w:val="005716CF"/>
    <w:rsid w:val="00571976"/>
    <w:rsid w:val="00571D24"/>
    <w:rsid w:val="00572439"/>
    <w:rsid w:val="005725DD"/>
    <w:rsid w:val="00572DBD"/>
    <w:rsid w:val="005737DE"/>
    <w:rsid w:val="00573DE9"/>
    <w:rsid w:val="00574557"/>
    <w:rsid w:val="0057492B"/>
    <w:rsid w:val="00574B62"/>
    <w:rsid w:val="005757FF"/>
    <w:rsid w:val="00575955"/>
    <w:rsid w:val="00575BC4"/>
    <w:rsid w:val="00575E98"/>
    <w:rsid w:val="00576195"/>
    <w:rsid w:val="00576583"/>
    <w:rsid w:val="00576B46"/>
    <w:rsid w:val="00576E8B"/>
    <w:rsid w:val="005771AC"/>
    <w:rsid w:val="005775E5"/>
    <w:rsid w:val="005777B9"/>
    <w:rsid w:val="005778C5"/>
    <w:rsid w:val="00577927"/>
    <w:rsid w:val="00577D21"/>
    <w:rsid w:val="00577EA8"/>
    <w:rsid w:val="00580119"/>
    <w:rsid w:val="0058034C"/>
    <w:rsid w:val="00580552"/>
    <w:rsid w:val="005807C3"/>
    <w:rsid w:val="00580995"/>
    <w:rsid w:val="005809A8"/>
    <w:rsid w:val="00580FAB"/>
    <w:rsid w:val="0058160E"/>
    <w:rsid w:val="00581732"/>
    <w:rsid w:val="00581EBE"/>
    <w:rsid w:val="00581F04"/>
    <w:rsid w:val="00582211"/>
    <w:rsid w:val="00582247"/>
    <w:rsid w:val="00582451"/>
    <w:rsid w:val="005824BE"/>
    <w:rsid w:val="00582A24"/>
    <w:rsid w:val="00582B42"/>
    <w:rsid w:val="005833E3"/>
    <w:rsid w:val="005836B3"/>
    <w:rsid w:val="00583A6B"/>
    <w:rsid w:val="005841BE"/>
    <w:rsid w:val="005841E4"/>
    <w:rsid w:val="00584910"/>
    <w:rsid w:val="00585871"/>
    <w:rsid w:val="00585EDD"/>
    <w:rsid w:val="005861D9"/>
    <w:rsid w:val="00586866"/>
    <w:rsid w:val="005870A4"/>
    <w:rsid w:val="005871D2"/>
    <w:rsid w:val="0058721C"/>
    <w:rsid w:val="00587703"/>
    <w:rsid w:val="00587753"/>
    <w:rsid w:val="00587BDD"/>
    <w:rsid w:val="00587C4D"/>
    <w:rsid w:val="00587CFF"/>
    <w:rsid w:val="00590245"/>
    <w:rsid w:val="0059080F"/>
    <w:rsid w:val="00590A05"/>
    <w:rsid w:val="00590CBB"/>
    <w:rsid w:val="00591A76"/>
    <w:rsid w:val="00591AFE"/>
    <w:rsid w:val="00591E5B"/>
    <w:rsid w:val="005924F0"/>
    <w:rsid w:val="0059295A"/>
    <w:rsid w:val="00592F4E"/>
    <w:rsid w:val="00593075"/>
    <w:rsid w:val="0059339F"/>
    <w:rsid w:val="005934D7"/>
    <w:rsid w:val="005939CD"/>
    <w:rsid w:val="0059479F"/>
    <w:rsid w:val="0059506A"/>
    <w:rsid w:val="00595228"/>
    <w:rsid w:val="005955AE"/>
    <w:rsid w:val="00595D2A"/>
    <w:rsid w:val="00596419"/>
    <w:rsid w:val="0059672C"/>
    <w:rsid w:val="00596F41"/>
    <w:rsid w:val="00596F48"/>
    <w:rsid w:val="00597970"/>
    <w:rsid w:val="005A01F7"/>
    <w:rsid w:val="005A0F7F"/>
    <w:rsid w:val="005A18B0"/>
    <w:rsid w:val="005A1B60"/>
    <w:rsid w:val="005A1B86"/>
    <w:rsid w:val="005A1D0A"/>
    <w:rsid w:val="005A1FBC"/>
    <w:rsid w:val="005A225A"/>
    <w:rsid w:val="005A246A"/>
    <w:rsid w:val="005A274A"/>
    <w:rsid w:val="005A2EF4"/>
    <w:rsid w:val="005A30B2"/>
    <w:rsid w:val="005A3595"/>
    <w:rsid w:val="005A386E"/>
    <w:rsid w:val="005A3A9F"/>
    <w:rsid w:val="005A4107"/>
    <w:rsid w:val="005A4361"/>
    <w:rsid w:val="005A4E61"/>
    <w:rsid w:val="005A5C37"/>
    <w:rsid w:val="005A5DA3"/>
    <w:rsid w:val="005A61E6"/>
    <w:rsid w:val="005A6201"/>
    <w:rsid w:val="005A6A47"/>
    <w:rsid w:val="005A7070"/>
    <w:rsid w:val="005A742E"/>
    <w:rsid w:val="005A751C"/>
    <w:rsid w:val="005A754C"/>
    <w:rsid w:val="005A76C2"/>
    <w:rsid w:val="005B095A"/>
    <w:rsid w:val="005B1F74"/>
    <w:rsid w:val="005B2219"/>
    <w:rsid w:val="005B23D2"/>
    <w:rsid w:val="005B29E4"/>
    <w:rsid w:val="005B2A1D"/>
    <w:rsid w:val="005B3663"/>
    <w:rsid w:val="005B369D"/>
    <w:rsid w:val="005B465D"/>
    <w:rsid w:val="005B475A"/>
    <w:rsid w:val="005B4E38"/>
    <w:rsid w:val="005B5013"/>
    <w:rsid w:val="005B5306"/>
    <w:rsid w:val="005B5565"/>
    <w:rsid w:val="005B66D7"/>
    <w:rsid w:val="005B67DC"/>
    <w:rsid w:val="005B734F"/>
    <w:rsid w:val="005B76ED"/>
    <w:rsid w:val="005B7CEE"/>
    <w:rsid w:val="005B7FEE"/>
    <w:rsid w:val="005C0487"/>
    <w:rsid w:val="005C064B"/>
    <w:rsid w:val="005C0B37"/>
    <w:rsid w:val="005C0B8A"/>
    <w:rsid w:val="005C0D33"/>
    <w:rsid w:val="005C147E"/>
    <w:rsid w:val="005C14B5"/>
    <w:rsid w:val="005C1E14"/>
    <w:rsid w:val="005C1F23"/>
    <w:rsid w:val="005C1F67"/>
    <w:rsid w:val="005C260A"/>
    <w:rsid w:val="005C27B7"/>
    <w:rsid w:val="005C2C7E"/>
    <w:rsid w:val="005C37E5"/>
    <w:rsid w:val="005C37E6"/>
    <w:rsid w:val="005C3810"/>
    <w:rsid w:val="005C3EE7"/>
    <w:rsid w:val="005C3F89"/>
    <w:rsid w:val="005C41FF"/>
    <w:rsid w:val="005C423E"/>
    <w:rsid w:val="005C4CCA"/>
    <w:rsid w:val="005C57F3"/>
    <w:rsid w:val="005C5848"/>
    <w:rsid w:val="005C6219"/>
    <w:rsid w:val="005C64E5"/>
    <w:rsid w:val="005C66A4"/>
    <w:rsid w:val="005C6717"/>
    <w:rsid w:val="005C6C20"/>
    <w:rsid w:val="005C6EFC"/>
    <w:rsid w:val="005C7073"/>
    <w:rsid w:val="005C768F"/>
    <w:rsid w:val="005C7758"/>
    <w:rsid w:val="005C799F"/>
    <w:rsid w:val="005C7AC3"/>
    <w:rsid w:val="005C7BA2"/>
    <w:rsid w:val="005C7FAF"/>
    <w:rsid w:val="005D006F"/>
    <w:rsid w:val="005D0473"/>
    <w:rsid w:val="005D0476"/>
    <w:rsid w:val="005D1670"/>
    <w:rsid w:val="005D2346"/>
    <w:rsid w:val="005D2B3D"/>
    <w:rsid w:val="005D2FA6"/>
    <w:rsid w:val="005D2FC8"/>
    <w:rsid w:val="005D332A"/>
    <w:rsid w:val="005D34C5"/>
    <w:rsid w:val="005D396F"/>
    <w:rsid w:val="005D3A50"/>
    <w:rsid w:val="005D3D3E"/>
    <w:rsid w:val="005D3DE2"/>
    <w:rsid w:val="005D3E2B"/>
    <w:rsid w:val="005D414C"/>
    <w:rsid w:val="005D4303"/>
    <w:rsid w:val="005D4429"/>
    <w:rsid w:val="005D47CC"/>
    <w:rsid w:val="005D4D53"/>
    <w:rsid w:val="005D4E52"/>
    <w:rsid w:val="005D53B1"/>
    <w:rsid w:val="005D5688"/>
    <w:rsid w:val="005D6483"/>
    <w:rsid w:val="005D65B7"/>
    <w:rsid w:val="005D67AC"/>
    <w:rsid w:val="005D6E82"/>
    <w:rsid w:val="005E02EC"/>
    <w:rsid w:val="005E04F1"/>
    <w:rsid w:val="005E0C98"/>
    <w:rsid w:val="005E2145"/>
    <w:rsid w:val="005E2A80"/>
    <w:rsid w:val="005E2EEA"/>
    <w:rsid w:val="005E442F"/>
    <w:rsid w:val="005E4F76"/>
    <w:rsid w:val="005E558B"/>
    <w:rsid w:val="005E6403"/>
    <w:rsid w:val="005E645F"/>
    <w:rsid w:val="005E6856"/>
    <w:rsid w:val="005E6E2D"/>
    <w:rsid w:val="005E6FDF"/>
    <w:rsid w:val="005E74E1"/>
    <w:rsid w:val="005E7794"/>
    <w:rsid w:val="005E788A"/>
    <w:rsid w:val="005E7A25"/>
    <w:rsid w:val="005E7B7A"/>
    <w:rsid w:val="005E7DB8"/>
    <w:rsid w:val="005E7E7B"/>
    <w:rsid w:val="005F04B5"/>
    <w:rsid w:val="005F08FA"/>
    <w:rsid w:val="005F092B"/>
    <w:rsid w:val="005F09C7"/>
    <w:rsid w:val="005F0B13"/>
    <w:rsid w:val="005F0E1A"/>
    <w:rsid w:val="005F1241"/>
    <w:rsid w:val="005F149F"/>
    <w:rsid w:val="005F1DB9"/>
    <w:rsid w:val="005F1DE1"/>
    <w:rsid w:val="005F1F19"/>
    <w:rsid w:val="005F216D"/>
    <w:rsid w:val="005F29E8"/>
    <w:rsid w:val="005F381D"/>
    <w:rsid w:val="005F38CD"/>
    <w:rsid w:val="005F418B"/>
    <w:rsid w:val="005F4297"/>
    <w:rsid w:val="005F4973"/>
    <w:rsid w:val="005F4BB5"/>
    <w:rsid w:val="005F4EC1"/>
    <w:rsid w:val="005F5540"/>
    <w:rsid w:val="005F5810"/>
    <w:rsid w:val="005F5A33"/>
    <w:rsid w:val="005F5B9B"/>
    <w:rsid w:val="005F6927"/>
    <w:rsid w:val="005F6C36"/>
    <w:rsid w:val="005F7275"/>
    <w:rsid w:val="005F7500"/>
    <w:rsid w:val="005F7F42"/>
    <w:rsid w:val="006001B9"/>
    <w:rsid w:val="006005F9"/>
    <w:rsid w:val="006007F9"/>
    <w:rsid w:val="006011AA"/>
    <w:rsid w:val="006019C9"/>
    <w:rsid w:val="00601A85"/>
    <w:rsid w:val="00601BEB"/>
    <w:rsid w:val="00601E70"/>
    <w:rsid w:val="00601F0B"/>
    <w:rsid w:val="00602589"/>
    <w:rsid w:val="00602673"/>
    <w:rsid w:val="0060338B"/>
    <w:rsid w:val="006035EF"/>
    <w:rsid w:val="00604364"/>
    <w:rsid w:val="006046BC"/>
    <w:rsid w:val="00604D66"/>
    <w:rsid w:val="006053DF"/>
    <w:rsid w:val="006054D6"/>
    <w:rsid w:val="006056FE"/>
    <w:rsid w:val="00605D39"/>
    <w:rsid w:val="00605D3B"/>
    <w:rsid w:val="00605FE1"/>
    <w:rsid w:val="006064D5"/>
    <w:rsid w:val="0060684F"/>
    <w:rsid w:val="0060695B"/>
    <w:rsid w:val="0060723E"/>
    <w:rsid w:val="00607C1E"/>
    <w:rsid w:val="00610734"/>
    <w:rsid w:val="00610874"/>
    <w:rsid w:val="00610E5C"/>
    <w:rsid w:val="00610FD0"/>
    <w:rsid w:val="006117AD"/>
    <w:rsid w:val="0061180D"/>
    <w:rsid w:val="006118D4"/>
    <w:rsid w:val="00611ABA"/>
    <w:rsid w:val="00611D37"/>
    <w:rsid w:val="0061228A"/>
    <w:rsid w:val="006124BD"/>
    <w:rsid w:val="00612920"/>
    <w:rsid w:val="00612BDB"/>
    <w:rsid w:val="00612E89"/>
    <w:rsid w:val="00612F5C"/>
    <w:rsid w:val="0061444F"/>
    <w:rsid w:val="0061450C"/>
    <w:rsid w:val="00614732"/>
    <w:rsid w:val="006155C0"/>
    <w:rsid w:val="00615AEA"/>
    <w:rsid w:val="00615D13"/>
    <w:rsid w:val="00615EFC"/>
    <w:rsid w:val="006166A2"/>
    <w:rsid w:val="006171F0"/>
    <w:rsid w:val="00617D09"/>
    <w:rsid w:val="00617D3E"/>
    <w:rsid w:val="00617F2C"/>
    <w:rsid w:val="00620393"/>
    <w:rsid w:val="006207A1"/>
    <w:rsid w:val="00620894"/>
    <w:rsid w:val="006208C0"/>
    <w:rsid w:val="006214DB"/>
    <w:rsid w:val="00621582"/>
    <w:rsid w:val="00621655"/>
    <w:rsid w:val="00621686"/>
    <w:rsid w:val="00621A81"/>
    <w:rsid w:val="00622359"/>
    <w:rsid w:val="00622BA8"/>
    <w:rsid w:val="00622DAC"/>
    <w:rsid w:val="00623569"/>
    <w:rsid w:val="006239EC"/>
    <w:rsid w:val="0062463D"/>
    <w:rsid w:val="00624C27"/>
    <w:rsid w:val="006258E6"/>
    <w:rsid w:val="00625E79"/>
    <w:rsid w:val="00625FE3"/>
    <w:rsid w:val="006266D0"/>
    <w:rsid w:val="00626B0F"/>
    <w:rsid w:val="006274AC"/>
    <w:rsid w:val="00627960"/>
    <w:rsid w:val="00627A3D"/>
    <w:rsid w:val="00627A50"/>
    <w:rsid w:val="00627E8D"/>
    <w:rsid w:val="00627F80"/>
    <w:rsid w:val="0063005C"/>
    <w:rsid w:val="00630204"/>
    <w:rsid w:val="0063113D"/>
    <w:rsid w:val="00631E16"/>
    <w:rsid w:val="00631F59"/>
    <w:rsid w:val="0063309D"/>
    <w:rsid w:val="00633356"/>
    <w:rsid w:val="0063337B"/>
    <w:rsid w:val="0063350D"/>
    <w:rsid w:val="006344AD"/>
    <w:rsid w:val="006344B8"/>
    <w:rsid w:val="0063495A"/>
    <w:rsid w:val="006349B3"/>
    <w:rsid w:val="00634C13"/>
    <w:rsid w:val="00635394"/>
    <w:rsid w:val="006355B0"/>
    <w:rsid w:val="00636204"/>
    <w:rsid w:val="006367BB"/>
    <w:rsid w:val="00636DC8"/>
    <w:rsid w:val="006371A5"/>
    <w:rsid w:val="0063782A"/>
    <w:rsid w:val="00637AEE"/>
    <w:rsid w:val="006403B1"/>
    <w:rsid w:val="00640619"/>
    <w:rsid w:val="00640959"/>
    <w:rsid w:val="00640B77"/>
    <w:rsid w:val="00641255"/>
    <w:rsid w:val="0064128F"/>
    <w:rsid w:val="006413E2"/>
    <w:rsid w:val="006414C9"/>
    <w:rsid w:val="00641601"/>
    <w:rsid w:val="00641A7B"/>
    <w:rsid w:val="00641B4E"/>
    <w:rsid w:val="00641C8B"/>
    <w:rsid w:val="00642624"/>
    <w:rsid w:val="00642914"/>
    <w:rsid w:val="00642D15"/>
    <w:rsid w:val="00642E9C"/>
    <w:rsid w:val="00642F55"/>
    <w:rsid w:val="00643080"/>
    <w:rsid w:val="006437ED"/>
    <w:rsid w:val="00643E1E"/>
    <w:rsid w:val="00643F6A"/>
    <w:rsid w:val="006441B1"/>
    <w:rsid w:val="0064458C"/>
    <w:rsid w:val="0064466C"/>
    <w:rsid w:val="00644B87"/>
    <w:rsid w:val="00645C4E"/>
    <w:rsid w:val="006460E7"/>
    <w:rsid w:val="0064615D"/>
    <w:rsid w:val="00646510"/>
    <w:rsid w:val="006465EC"/>
    <w:rsid w:val="00646B49"/>
    <w:rsid w:val="00646B67"/>
    <w:rsid w:val="00646D85"/>
    <w:rsid w:val="006471F2"/>
    <w:rsid w:val="0064756E"/>
    <w:rsid w:val="00647785"/>
    <w:rsid w:val="0065001E"/>
    <w:rsid w:val="00650078"/>
    <w:rsid w:val="0065077B"/>
    <w:rsid w:val="00650863"/>
    <w:rsid w:val="00651183"/>
    <w:rsid w:val="00651579"/>
    <w:rsid w:val="00651590"/>
    <w:rsid w:val="006518AE"/>
    <w:rsid w:val="006522FC"/>
    <w:rsid w:val="0065230D"/>
    <w:rsid w:val="00652A48"/>
    <w:rsid w:val="00652CBF"/>
    <w:rsid w:val="006549CC"/>
    <w:rsid w:val="00655152"/>
    <w:rsid w:val="00655517"/>
    <w:rsid w:val="0065555C"/>
    <w:rsid w:val="00655977"/>
    <w:rsid w:val="00655FFE"/>
    <w:rsid w:val="00656241"/>
    <w:rsid w:val="006566B4"/>
    <w:rsid w:val="00656A7B"/>
    <w:rsid w:val="006578E2"/>
    <w:rsid w:val="00657A72"/>
    <w:rsid w:val="00657C66"/>
    <w:rsid w:val="00657D9D"/>
    <w:rsid w:val="00660631"/>
    <w:rsid w:val="0066094C"/>
    <w:rsid w:val="00660A67"/>
    <w:rsid w:val="00660CCC"/>
    <w:rsid w:val="00660D67"/>
    <w:rsid w:val="00660F95"/>
    <w:rsid w:val="0066158D"/>
    <w:rsid w:val="00661E68"/>
    <w:rsid w:val="0066211E"/>
    <w:rsid w:val="006621FC"/>
    <w:rsid w:val="00662251"/>
    <w:rsid w:val="00662363"/>
    <w:rsid w:val="00662D49"/>
    <w:rsid w:val="00662E42"/>
    <w:rsid w:val="00663415"/>
    <w:rsid w:val="006634C0"/>
    <w:rsid w:val="00663556"/>
    <w:rsid w:val="006642E5"/>
    <w:rsid w:val="006655D4"/>
    <w:rsid w:val="0066658E"/>
    <w:rsid w:val="006666DC"/>
    <w:rsid w:val="00666919"/>
    <w:rsid w:val="00666CF0"/>
    <w:rsid w:val="00666FDB"/>
    <w:rsid w:val="00667415"/>
    <w:rsid w:val="00667D1C"/>
    <w:rsid w:val="00670159"/>
    <w:rsid w:val="00670307"/>
    <w:rsid w:val="0067093C"/>
    <w:rsid w:val="00670C65"/>
    <w:rsid w:val="00670E1C"/>
    <w:rsid w:val="00670F52"/>
    <w:rsid w:val="0067175F"/>
    <w:rsid w:val="006719CE"/>
    <w:rsid w:val="0067212F"/>
    <w:rsid w:val="006722A8"/>
    <w:rsid w:val="006728D0"/>
    <w:rsid w:val="00672A05"/>
    <w:rsid w:val="00672FA0"/>
    <w:rsid w:val="006736E9"/>
    <w:rsid w:val="00673954"/>
    <w:rsid w:val="006739DD"/>
    <w:rsid w:val="00673BD0"/>
    <w:rsid w:val="00673F1E"/>
    <w:rsid w:val="0067483C"/>
    <w:rsid w:val="00674CB2"/>
    <w:rsid w:val="00674EDF"/>
    <w:rsid w:val="00675795"/>
    <w:rsid w:val="0067589E"/>
    <w:rsid w:val="00675DE5"/>
    <w:rsid w:val="00675F78"/>
    <w:rsid w:val="00676057"/>
    <w:rsid w:val="0067618E"/>
    <w:rsid w:val="006762E8"/>
    <w:rsid w:val="0067657C"/>
    <w:rsid w:val="00676963"/>
    <w:rsid w:val="00676AF7"/>
    <w:rsid w:val="00676DAB"/>
    <w:rsid w:val="006770FB"/>
    <w:rsid w:val="0067733C"/>
    <w:rsid w:val="00680733"/>
    <w:rsid w:val="00680A5D"/>
    <w:rsid w:val="00680C27"/>
    <w:rsid w:val="00680FFD"/>
    <w:rsid w:val="006814B2"/>
    <w:rsid w:val="006814B6"/>
    <w:rsid w:val="00681612"/>
    <w:rsid w:val="0068223B"/>
    <w:rsid w:val="006826A5"/>
    <w:rsid w:val="00682B10"/>
    <w:rsid w:val="0068312A"/>
    <w:rsid w:val="00683609"/>
    <w:rsid w:val="00683639"/>
    <w:rsid w:val="00683A91"/>
    <w:rsid w:val="0068447E"/>
    <w:rsid w:val="00684A71"/>
    <w:rsid w:val="00684BEF"/>
    <w:rsid w:val="006850C6"/>
    <w:rsid w:val="006853D8"/>
    <w:rsid w:val="00685C34"/>
    <w:rsid w:val="00685C37"/>
    <w:rsid w:val="006866D6"/>
    <w:rsid w:val="00686988"/>
    <w:rsid w:val="00686DB9"/>
    <w:rsid w:val="0068705A"/>
    <w:rsid w:val="00687994"/>
    <w:rsid w:val="00690008"/>
    <w:rsid w:val="00690158"/>
    <w:rsid w:val="00690291"/>
    <w:rsid w:val="006903C5"/>
    <w:rsid w:val="006905F4"/>
    <w:rsid w:val="0069091D"/>
    <w:rsid w:val="00691207"/>
    <w:rsid w:val="006912CC"/>
    <w:rsid w:val="006919A3"/>
    <w:rsid w:val="00691A91"/>
    <w:rsid w:val="00692078"/>
    <w:rsid w:val="00692337"/>
    <w:rsid w:val="0069270B"/>
    <w:rsid w:val="0069290C"/>
    <w:rsid w:val="00692FBB"/>
    <w:rsid w:val="00693560"/>
    <w:rsid w:val="006935C2"/>
    <w:rsid w:val="00694ACE"/>
    <w:rsid w:val="006961F4"/>
    <w:rsid w:val="0069682D"/>
    <w:rsid w:val="00696E5F"/>
    <w:rsid w:val="00696EC1"/>
    <w:rsid w:val="00697B26"/>
    <w:rsid w:val="00697C63"/>
    <w:rsid w:val="006A057E"/>
    <w:rsid w:val="006A06ED"/>
    <w:rsid w:val="006A0A67"/>
    <w:rsid w:val="006A0FA3"/>
    <w:rsid w:val="006A169D"/>
    <w:rsid w:val="006A1A26"/>
    <w:rsid w:val="006A1CE8"/>
    <w:rsid w:val="006A2299"/>
    <w:rsid w:val="006A25BB"/>
    <w:rsid w:val="006A2693"/>
    <w:rsid w:val="006A2E95"/>
    <w:rsid w:val="006A3A16"/>
    <w:rsid w:val="006A3A97"/>
    <w:rsid w:val="006A4338"/>
    <w:rsid w:val="006A4901"/>
    <w:rsid w:val="006A4AFE"/>
    <w:rsid w:val="006A4B2D"/>
    <w:rsid w:val="006A579D"/>
    <w:rsid w:val="006A63CD"/>
    <w:rsid w:val="006A659D"/>
    <w:rsid w:val="006A6937"/>
    <w:rsid w:val="006A69CF"/>
    <w:rsid w:val="006A6E74"/>
    <w:rsid w:val="006A6FC2"/>
    <w:rsid w:val="006A7141"/>
    <w:rsid w:val="006A7B55"/>
    <w:rsid w:val="006A7FD6"/>
    <w:rsid w:val="006B043D"/>
    <w:rsid w:val="006B095F"/>
    <w:rsid w:val="006B098E"/>
    <w:rsid w:val="006B1428"/>
    <w:rsid w:val="006B199A"/>
    <w:rsid w:val="006B2430"/>
    <w:rsid w:val="006B2561"/>
    <w:rsid w:val="006B2D4D"/>
    <w:rsid w:val="006B3941"/>
    <w:rsid w:val="006B3A4B"/>
    <w:rsid w:val="006B407C"/>
    <w:rsid w:val="006B4091"/>
    <w:rsid w:val="006B409A"/>
    <w:rsid w:val="006B47D9"/>
    <w:rsid w:val="006B48E3"/>
    <w:rsid w:val="006B4AD9"/>
    <w:rsid w:val="006B5325"/>
    <w:rsid w:val="006B5771"/>
    <w:rsid w:val="006B5BA9"/>
    <w:rsid w:val="006B5F97"/>
    <w:rsid w:val="006B673F"/>
    <w:rsid w:val="006B7B33"/>
    <w:rsid w:val="006B7CB1"/>
    <w:rsid w:val="006B7DC8"/>
    <w:rsid w:val="006C0304"/>
    <w:rsid w:val="006C032E"/>
    <w:rsid w:val="006C03B9"/>
    <w:rsid w:val="006C0AA6"/>
    <w:rsid w:val="006C1175"/>
    <w:rsid w:val="006C1892"/>
    <w:rsid w:val="006C1CBE"/>
    <w:rsid w:val="006C2808"/>
    <w:rsid w:val="006C2B93"/>
    <w:rsid w:val="006C2BCB"/>
    <w:rsid w:val="006C2C0F"/>
    <w:rsid w:val="006C2D61"/>
    <w:rsid w:val="006C34E1"/>
    <w:rsid w:val="006C35D4"/>
    <w:rsid w:val="006C36F8"/>
    <w:rsid w:val="006C3D0B"/>
    <w:rsid w:val="006C500A"/>
    <w:rsid w:val="006C5618"/>
    <w:rsid w:val="006C58A6"/>
    <w:rsid w:val="006C5D8C"/>
    <w:rsid w:val="006C5D96"/>
    <w:rsid w:val="006C5ED7"/>
    <w:rsid w:val="006C6231"/>
    <w:rsid w:val="006C6BBC"/>
    <w:rsid w:val="006C6CC8"/>
    <w:rsid w:val="006C6DEE"/>
    <w:rsid w:val="006C7197"/>
    <w:rsid w:val="006C71DB"/>
    <w:rsid w:val="006C7E7E"/>
    <w:rsid w:val="006D02DE"/>
    <w:rsid w:val="006D05F9"/>
    <w:rsid w:val="006D0820"/>
    <w:rsid w:val="006D08A6"/>
    <w:rsid w:val="006D1239"/>
    <w:rsid w:val="006D2407"/>
    <w:rsid w:val="006D2671"/>
    <w:rsid w:val="006D2A5A"/>
    <w:rsid w:val="006D3419"/>
    <w:rsid w:val="006D3E61"/>
    <w:rsid w:val="006D410E"/>
    <w:rsid w:val="006D43C5"/>
    <w:rsid w:val="006D43CE"/>
    <w:rsid w:val="006D493F"/>
    <w:rsid w:val="006D495E"/>
    <w:rsid w:val="006D502B"/>
    <w:rsid w:val="006D5C08"/>
    <w:rsid w:val="006D5F6F"/>
    <w:rsid w:val="006D61A4"/>
    <w:rsid w:val="006D64F2"/>
    <w:rsid w:val="006D706A"/>
    <w:rsid w:val="006D7D7C"/>
    <w:rsid w:val="006E0388"/>
    <w:rsid w:val="006E0878"/>
    <w:rsid w:val="006E08B7"/>
    <w:rsid w:val="006E0B9B"/>
    <w:rsid w:val="006E0C99"/>
    <w:rsid w:val="006E1103"/>
    <w:rsid w:val="006E1573"/>
    <w:rsid w:val="006E2C57"/>
    <w:rsid w:val="006E3393"/>
    <w:rsid w:val="006E3513"/>
    <w:rsid w:val="006E3BAA"/>
    <w:rsid w:val="006E44DA"/>
    <w:rsid w:val="006E52AE"/>
    <w:rsid w:val="006E5615"/>
    <w:rsid w:val="006E65EC"/>
    <w:rsid w:val="006E70C6"/>
    <w:rsid w:val="006E7BAE"/>
    <w:rsid w:val="006E7F45"/>
    <w:rsid w:val="006F019D"/>
    <w:rsid w:val="006F0245"/>
    <w:rsid w:val="006F0966"/>
    <w:rsid w:val="006F09A8"/>
    <w:rsid w:val="006F0A75"/>
    <w:rsid w:val="006F0D33"/>
    <w:rsid w:val="006F0F61"/>
    <w:rsid w:val="006F102D"/>
    <w:rsid w:val="006F12BC"/>
    <w:rsid w:val="006F17CD"/>
    <w:rsid w:val="006F18F8"/>
    <w:rsid w:val="006F26FF"/>
    <w:rsid w:val="006F2DB2"/>
    <w:rsid w:val="006F2E96"/>
    <w:rsid w:val="006F3254"/>
    <w:rsid w:val="006F40D7"/>
    <w:rsid w:val="006F41B8"/>
    <w:rsid w:val="006F43C4"/>
    <w:rsid w:val="006F4BDD"/>
    <w:rsid w:val="006F4C48"/>
    <w:rsid w:val="006F55C9"/>
    <w:rsid w:val="006F56AF"/>
    <w:rsid w:val="006F5A2E"/>
    <w:rsid w:val="006F60C7"/>
    <w:rsid w:val="006F64CB"/>
    <w:rsid w:val="006F66B4"/>
    <w:rsid w:val="006F6816"/>
    <w:rsid w:val="006F68DE"/>
    <w:rsid w:val="006F6AAF"/>
    <w:rsid w:val="006F6F18"/>
    <w:rsid w:val="006F71C4"/>
    <w:rsid w:val="006F76D7"/>
    <w:rsid w:val="007001A0"/>
    <w:rsid w:val="007002BF"/>
    <w:rsid w:val="0070072B"/>
    <w:rsid w:val="007009BC"/>
    <w:rsid w:val="00700C51"/>
    <w:rsid w:val="00701C23"/>
    <w:rsid w:val="00702589"/>
    <w:rsid w:val="0070344F"/>
    <w:rsid w:val="00703A0D"/>
    <w:rsid w:val="00704575"/>
    <w:rsid w:val="00704A53"/>
    <w:rsid w:val="00704A5A"/>
    <w:rsid w:val="0070514B"/>
    <w:rsid w:val="0070525A"/>
    <w:rsid w:val="007061D6"/>
    <w:rsid w:val="00706387"/>
    <w:rsid w:val="0070641F"/>
    <w:rsid w:val="00706679"/>
    <w:rsid w:val="00706996"/>
    <w:rsid w:val="00706BE7"/>
    <w:rsid w:val="00707FD0"/>
    <w:rsid w:val="007100B2"/>
    <w:rsid w:val="00710366"/>
    <w:rsid w:val="00711B78"/>
    <w:rsid w:val="00711D01"/>
    <w:rsid w:val="00711DE5"/>
    <w:rsid w:val="00712952"/>
    <w:rsid w:val="00712BC5"/>
    <w:rsid w:val="00713030"/>
    <w:rsid w:val="007131F8"/>
    <w:rsid w:val="0071331D"/>
    <w:rsid w:val="00713DED"/>
    <w:rsid w:val="00714AB1"/>
    <w:rsid w:val="00714B80"/>
    <w:rsid w:val="00714BF5"/>
    <w:rsid w:val="00714D18"/>
    <w:rsid w:val="00714E40"/>
    <w:rsid w:val="0071518F"/>
    <w:rsid w:val="00715904"/>
    <w:rsid w:val="007160D3"/>
    <w:rsid w:val="00716C95"/>
    <w:rsid w:val="007170F7"/>
    <w:rsid w:val="00717100"/>
    <w:rsid w:val="007175A7"/>
    <w:rsid w:val="00717D16"/>
    <w:rsid w:val="00717E3A"/>
    <w:rsid w:val="007203D4"/>
    <w:rsid w:val="00720B59"/>
    <w:rsid w:val="00721679"/>
    <w:rsid w:val="00721A30"/>
    <w:rsid w:val="00721C92"/>
    <w:rsid w:val="00721DCD"/>
    <w:rsid w:val="00722016"/>
    <w:rsid w:val="007229AF"/>
    <w:rsid w:val="00722A91"/>
    <w:rsid w:val="007235C3"/>
    <w:rsid w:val="00723CF7"/>
    <w:rsid w:val="007244C5"/>
    <w:rsid w:val="007249DC"/>
    <w:rsid w:val="00724CD4"/>
    <w:rsid w:val="00724E93"/>
    <w:rsid w:val="00725027"/>
    <w:rsid w:val="00725454"/>
    <w:rsid w:val="0072564F"/>
    <w:rsid w:val="00725A2C"/>
    <w:rsid w:val="00725D9A"/>
    <w:rsid w:val="00726215"/>
    <w:rsid w:val="00726317"/>
    <w:rsid w:val="007264A0"/>
    <w:rsid w:val="00726C4B"/>
    <w:rsid w:val="00726E83"/>
    <w:rsid w:val="00726F0A"/>
    <w:rsid w:val="007275E9"/>
    <w:rsid w:val="00727695"/>
    <w:rsid w:val="007279F2"/>
    <w:rsid w:val="00727B1B"/>
    <w:rsid w:val="00727BCF"/>
    <w:rsid w:val="00727C1E"/>
    <w:rsid w:val="007301CB"/>
    <w:rsid w:val="00730383"/>
    <w:rsid w:val="0073074A"/>
    <w:rsid w:val="007312F2"/>
    <w:rsid w:val="00731366"/>
    <w:rsid w:val="007313A2"/>
    <w:rsid w:val="0073146E"/>
    <w:rsid w:val="00731BB0"/>
    <w:rsid w:val="00731DE0"/>
    <w:rsid w:val="007322E4"/>
    <w:rsid w:val="00732765"/>
    <w:rsid w:val="00732860"/>
    <w:rsid w:val="00732888"/>
    <w:rsid w:val="00732BBB"/>
    <w:rsid w:val="007332A0"/>
    <w:rsid w:val="00733472"/>
    <w:rsid w:val="00733C08"/>
    <w:rsid w:val="00733F94"/>
    <w:rsid w:val="007341EC"/>
    <w:rsid w:val="00734A8C"/>
    <w:rsid w:val="00734BF6"/>
    <w:rsid w:val="00734F3F"/>
    <w:rsid w:val="007350C4"/>
    <w:rsid w:val="007356E4"/>
    <w:rsid w:val="00735B93"/>
    <w:rsid w:val="007360A4"/>
    <w:rsid w:val="00736509"/>
    <w:rsid w:val="0073657D"/>
    <w:rsid w:val="00736F05"/>
    <w:rsid w:val="00737444"/>
    <w:rsid w:val="007409E1"/>
    <w:rsid w:val="0074160B"/>
    <w:rsid w:val="00742197"/>
    <w:rsid w:val="00742766"/>
    <w:rsid w:val="00742B02"/>
    <w:rsid w:val="007431C8"/>
    <w:rsid w:val="00743401"/>
    <w:rsid w:val="0074395C"/>
    <w:rsid w:val="00744132"/>
    <w:rsid w:val="00744F88"/>
    <w:rsid w:val="00745140"/>
    <w:rsid w:val="0074569F"/>
    <w:rsid w:val="00745D9C"/>
    <w:rsid w:val="0074602C"/>
    <w:rsid w:val="007466A2"/>
    <w:rsid w:val="0074748F"/>
    <w:rsid w:val="00747532"/>
    <w:rsid w:val="00747895"/>
    <w:rsid w:val="00747921"/>
    <w:rsid w:val="00747CEC"/>
    <w:rsid w:val="00747D4D"/>
    <w:rsid w:val="00750056"/>
    <w:rsid w:val="00750125"/>
    <w:rsid w:val="00750909"/>
    <w:rsid w:val="00751196"/>
    <w:rsid w:val="007512C6"/>
    <w:rsid w:val="0075133F"/>
    <w:rsid w:val="00751DED"/>
    <w:rsid w:val="007521ED"/>
    <w:rsid w:val="00752429"/>
    <w:rsid w:val="00752A67"/>
    <w:rsid w:val="00752B3A"/>
    <w:rsid w:val="00752FDC"/>
    <w:rsid w:val="00753504"/>
    <w:rsid w:val="00753551"/>
    <w:rsid w:val="00753AD3"/>
    <w:rsid w:val="00754145"/>
    <w:rsid w:val="00754595"/>
    <w:rsid w:val="007547E2"/>
    <w:rsid w:val="00754963"/>
    <w:rsid w:val="00754C62"/>
    <w:rsid w:val="00755013"/>
    <w:rsid w:val="00755436"/>
    <w:rsid w:val="00756589"/>
    <w:rsid w:val="00756950"/>
    <w:rsid w:val="00756BB5"/>
    <w:rsid w:val="0075720F"/>
    <w:rsid w:val="00757783"/>
    <w:rsid w:val="00761065"/>
    <w:rsid w:val="00761262"/>
    <w:rsid w:val="00761498"/>
    <w:rsid w:val="00761685"/>
    <w:rsid w:val="00762967"/>
    <w:rsid w:val="007629C1"/>
    <w:rsid w:val="00762A88"/>
    <w:rsid w:val="00762BCB"/>
    <w:rsid w:val="00762BD2"/>
    <w:rsid w:val="00762E07"/>
    <w:rsid w:val="00764CFA"/>
    <w:rsid w:val="00764E06"/>
    <w:rsid w:val="007651C0"/>
    <w:rsid w:val="00765606"/>
    <w:rsid w:val="00765685"/>
    <w:rsid w:val="00765927"/>
    <w:rsid w:val="007672EA"/>
    <w:rsid w:val="007674BE"/>
    <w:rsid w:val="007674EB"/>
    <w:rsid w:val="00767715"/>
    <w:rsid w:val="007678E5"/>
    <w:rsid w:val="00767A75"/>
    <w:rsid w:val="0077041A"/>
    <w:rsid w:val="00770D7D"/>
    <w:rsid w:val="00770FC3"/>
    <w:rsid w:val="0077127F"/>
    <w:rsid w:val="00771FC6"/>
    <w:rsid w:val="00772AB2"/>
    <w:rsid w:val="00773548"/>
    <w:rsid w:val="00774399"/>
    <w:rsid w:val="0077467A"/>
    <w:rsid w:val="00774704"/>
    <w:rsid w:val="00774D32"/>
    <w:rsid w:val="00774E98"/>
    <w:rsid w:val="0077587B"/>
    <w:rsid w:val="00775A72"/>
    <w:rsid w:val="00775F9F"/>
    <w:rsid w:val="007761D3"/>
    <w:rsid w:val="00776772"/>
    <w:rsid w:val="0077687A"/>
    <w:rsid w:val="00777948"/>
    <w:rsid w:val="00777EE5"/>
    <w:rsid w:val="00780001"/>
    <w:rsid w:val="0078037A"/>
    <w:rsid w:val="0078054C"/>
    <w:rsid w:val="007806C4"/>
    <w:rsid w:val="00780C15"/>
    <w:rsid w:val="007810D0"/>
    <w:rsid w:val="007825F6"/>
    <w:rsid w:val="00782720"/>
    <w:rsid w:val="00782E35"/>
    <w:rsid w:val="00784366"/>
    <w:rsid w:val="0078487F"/>
    <w:rsid w:val="00784A85"/>
    <w:rsid w:val="00784BB5"/>
    <w:rsid w:val="00785449"/>
    <w:rsid w:val="00785A1D"/>
    <w:rsid w:val="00785CD4"/>
    <w:rsid w:val="007867DA"/>
    <w:rsid w:val="00786CFB"/>
    <w:rsid w:val="00786DA1"/>
    <w:rsid w:val="00786FDD"/>
    <w:rsid w:val="00786FF4"/>
    <w:rsid w:val="0078745D"/>
    <w:rsid w:val="00787909"/>
    <w:rsid w:val="00787DF3"/>
    <w:rsid w:val="00787FD2"/>
    <w:rsid w:val="00790377"/>
    <w:rsid w:val="007907F2"/>
    <w:rsid w:val="0079080F"/>
    <w:rsid w:val="00790907"/>
    <w:rsid w:val="00790E7D"/>
    <w:rsid w:val="00791599"/>
    <w:rsid w:val="007915CE"/>
    <w:rsid w:val="00791C49"/>
    <w:rsid w:val="00791D3A"/>
    <w:rsid w:val="0079223D"/>
    <w:rsid w:val="0079276F"/>
    <w:rsid w:val="0079283A"/>
    <w:rsid w:val="00794028"/>
    <w:rsid w:val="00794404"/>
    <w:rsid w:val="007949E7"/>
    <w:rsid w:val="00794C09"/>
    <w:rsid w:val="007951AE"/>
    <w:rsid w:val="007952E7"/>
    <w:rsid w:val="007953AC"/>
    <w:rsid w:val="00795A2E"/>
    <w:rsid w:val="00795D10"/>
    <w:rsid w:val="00795EC2"/>
    <w:rsid w:val="00796551"/>
    <w:rsid w:val="00796825"/>
    <w:rsid w:val="00797266"/>
    <w:rsid w:val="0079740A"/>
    <w:rsid w:val="00797668"/>
    <w:rsid w:val="007978A6"/>
    <w:rsid w:val="00797E2C"/>
    <w:rsid w:val="007A041F"/>
    <w:rsid w:val="007A07F2"/>
    <w:rsid w:val="007A0BD3"/>
    <w:rsid w:val="007A115B"/>
    <w:rsid w:val="007A135E"/>
    <w:rsid w:val="007A230D"/>
    <w:rsid w:val="007A2ADE"/>
    <w:rsid w:val="007A2B27"/>
    <w:rsid w:val="007A2B3E"/>
    <w:rsid w:val="007A2FC1"/>
    <w:rsid w:val="007A33D2"/>
    <w:rsid w:val="007A3FB5"/>
    <w:rsid w:val="007A44CE"/>
    <w:rsid w:val="007A4CA5"/>
    <w:rsid w:val="007A4E31"/>
    <w:rsid w:val="007A522F"/>
    <w:rsid w:val="007A530E"/>
    <w:rsid w:val="007A5D1A"/>
    <w:rsid w:val="007A67A2"/>
    <w:rsid w:val="007A6C0B"/>
    <w:rsid w:val="007A78FC"/>
    <w:rsid w:val="007A7CD6"/>
    <w:rsid w:val="007B02C8"/>
    <w:rsid w:val="007B104C"/>
    <w:rsid w:val="007B1109"/>
    <w:rsid w:val="007B12BC"/>
    <w:rsid w:val="007B12DD"/>
    <w:rsid w:val="007B2516"/>
    <w:rsid w:val="007B27F9"/>
    <w:rsid w:val="007B28AF"/>
    <w:rsid w:val="007B2935"/>
    <w:rsid w:val="007B2BD3"/>
    <w:rsid w:val="007B3A2F"/>
    <w:rsid w:val="007B3A58"/>
    <w:rsid w:val="007B3E00"/>
    <w:rsid w:val="007B527F"/>
    <w:rsid w:val="007B57C5"/>
    <w:rsid w:val="007B5A36"/>
    <w:rsid w:val="007B5CF2"/>
    <w:rsid w:val="007B6633"/>
    <w:rsid w:val="007B6D71"/>
    <w:rsid w:val="007B6DCE"/>
    <w:rsid w:val="007B7113"/>
    <w:rsid w:val="007B71F2"/>
    <w:rsid w:val="007B761F"/>
    <w:rsid w:val="007B7CB4"/>
    <w:rsid w:val="007B7DBC"/>
    <w:rsid w:val="007C0F71"/>
    <w:rsid w:val="007C101E"/>
    <w:rsid w:val="007C189D"/>
    <w:rsid w:val="007C1929"/>
    <w:rsid w:val="007C22C7"/>
    <w:rsid w:val="007C27E3"/>
    <w:rsid w:val="007C3842"/>
    <w:rsid w:val="007C3F2A"/>
    <w:rsid w:val="007C456F"/>
    <w:rsid w:val="007C4AE5"/>
    <w:rsid w:val="007C4E48"/>
    <w:rsid w:val="007C590D"/>
    <w:rsid w:val="007C67B9"/>
    <w:rsid w:val="007C6C17"/>
    <w:rsid w:val="007C7176"/>
    <w:rsid w:val="007C71FE"/>
    <w:rsid w:val="007C7252"/>
    <w:rsid w:val="007C779E"/>
    <w:rsid w:val="007C7863"/>
    <w:rsid w:val="007C78A4"/>
    <w:rsid w:val="007C7D4A"/>
    <w:rsid w:val="007C7D58"/>
    <w:rsid w:val="007D075E"/>
    <w:rsid w:val="007D091F"/>
    <w:rsid w:val="007D0FB2"/>
    <w:rsid w:val="007D0FF9"/>
    <w:rsid w:val="007D1334"/>
    <w:rsid w:val="007D1AE3"/>
    <w:rsid w:val="007D1B62"/>
    <w:rsid w:val="007D1BF5"/>
    <w:rsid w:val="007D1C31"/>
    <w:rsid w:val="007D21B8"/>
    <w:rsid w:val="007D2678"/>
    <w:rsid w:val="007D35E0"/>
    <w:rsid w:val="007D39C9"/>
    <w:rsid w:val="007D3BD1"/>
    <w:rsid w:val="007D3FC7"/>
    <w:rsid w:val="007D4878"/>
    <w:rsid w:val="007D562B"/>
    <w:rsid w:val="007D5BEA"/>
    <w:rsid w:val="007D5FD6"/>
    <w:rsid w:val="007D62D9"/>
    <w:rsid w:val="007D6776"/>
    <w:rsid w:val="007D68F8"/>
    <w:rsid w:val="007D6913"/>
    <w:rsid w:val="007D6C25"/>
    <w:rsid w:val="007D73EB"/>
    <w:rsid w:val="007D7BFB"/>
    <w:rsid w:val="007D7E1E"/>
    <w:rsid w:val="007E00EA"/>
    <w:rsid w:val="007E0AB0"/>
    <w:rsid w:val="007E0CEF"/>
    <w:rsid w:val="007E0E3E"/>
    <w:rsid w:val="007E108C"/>
    <w:rsid w:val="007E188D"/>
    <w:rsid w:val="007E18BC"/>
    <w:rsid w:val="007E1A27"/>
    <w:rsid w:val="007E1E6D"/>
    <w:rsid w:val="007E232C"/>
    <w:rsid w:val="007E2E96"/>
    <w:rsid w:val="007E2EF5"/>
    <w:rsid w:val="007E325F"/>
    <w:rsid w:val="007E39A2"/>
    <w:rsid w:val="007E4161"/>
    <w:rsid w:val="007E5E6E"/>
    <w:rsid w:val="007E6CFC"/>
    <w:rsid w:val="007E7268"/>
    <w:rsid w:val="007E72F1"/>
    <w:rsid w:val="007E7721"/>
    <w:rsid w:val="007F0195"/>
    <w:rsid w:val="007F0203"/>
    <w:rsid w:val="007F0A12"/>
    <w:rsid w:val="007F10B7"/>
    <w:rsid w:val="007F154E"/>
    <w:rsid w:val="007F208F"/>
    <w:rsid w:val="007F2DE2"/>
    <w:rsid w:val="007F3007"/>
    <w:rsid w:val="007F3211"/>
    <w:rsid w:val="007F3531"/>
    <w:rsid w:val="007F3E31"/>
    <w:rsid w:val="007F43F8"/>
    <w:rsid w:val="007F4492"/>
    <w:rsid w:val="007F5860"/>
    <w:rsid w:val="007F5EEA"/>
    <w:rsid w:val="007F60F4"/>
    <w:rsid w:val="007F69D5"/>
    <w:rsid w:val="007F7001"/>
    <w:rsid w:val="007F7380"/>
    <w:rsid w:val="00800331"/>
    <w:rsid w:val="008005CA"/>
    <w:rsid w:val="008006F9"/>
    <w:rsid w:val="00800803"/>
    <w:rsid w:val="00800DD9"/>
    <w:rsid w:val="00801008"/>
    <w:rsid w:val="00801683"/>
    <w:rsid w:val="0080195A"/>
    <w:rsid w:val="00801EE1"/>
    <w:rsid w:val="00801F38"/>
    <w:rsid w:val="00802123"/>
    <w:rsid w:val="00803018"/>
    <w:rsid w:val="00803D6B"/>
    <w:rsid w:val="00803E7C"/>
    <w:rsid w:val="00803F00"/>
    <w:rsid w:val="008040FE"/>
    <w:rsid w:val="00804204"/>
    <w:rsid w:val="00804C5A"/>
    <w:rsid w:val="0080502C"/>
    <w:rsid w:val="00805B7E"/>
    <w:rsid w:val="00805EAE"/>
    <w:rsid w:val="0080628D"/>
    <w:rsid w:val="008063A5"/>
    <w:rsid w:val="008063B6"/>
    <w:rsid w:val="008071CB"/>
    <w:rsid w:val="00807241"/>
    <w:rsid w:val="008076F4"/>
    <w:rsid w:val="008077F4"/>
    <w:rsid w:val="0080787B"/>
    <w:rsid w:val="008078C2"/>
    <w:rsid w:val="00807A69"/>
    <w:rsid w:val="00810311"/>
    <w:rsid w:val="00810677"/>
    <w:rsid w:val="0081125E"/>
    <w:rsid w:val="008115D7"/>
    <w:rsid w:val="00811600"/>
    <w:rsid w:val="0081192E"/>
    <w:rsid w:val="00811EA6"/>
    <w:rsid w:val="008126BF"/>
    <w:rsid w:val="00812A5B"/>
    <w:rsid w:val="00812AA6"/>
    <w:rsid w:val="00813B07"/>
    <w:rsid w:val="00814067"/>
    <w:rsid w:val="00814216"/>
    <w:rsid w:val="00814D38"/>
    <w:rsid w:val="008151AD"/>
    <w:rsid w:val="00815BF0"/>
    <w:rsid w:val="00815C53"/>
    <w:rsid w:val="008166BC"/>
    <w:rsid w:val="00816700"/>
    <w:rsid w:val="00816CDB"/>
    <w:rsid w:val="00817CB6"/>
    <w:rsid w:val="00820D3C"/>
    <w:rsid w:val="00820E77"/>
    <w:rsid w:val="008214C6"/>
    <w:rsid w:val="00821826"/>
    <w:rsid w:val="00822065"/>
    <w:rsid w:val="00822328"/>
    <w:rsid w:val="00822629"/>
    <w:rsid w:val="008226E4"/>
    <w:rsid w:val="00822701"/>
    <w:rsid w:val="00822D3D"/>
    <w:rsid w:val="00822D77"/>
    <w:rsid w:val="008230AF"/>
    <w:rsid w:val="00823213"/>
    <w:rsid w:val="008233F9"/>
    <w:rsid w:val="00823F25"/>
    <w:rsid w:val="00823F6A"/>
    <w:rsid w:val="008241BF"/>
    <w:rsid w:val="0082493D"/>
    <w:rsid w:val="00824A52"/>
    <w:rsid w:val="008257C2"/>
    <w:rsid w:val="008273A7"/>
    <w:rsid w:val="00827A72"/>
    <w:rsid w:val="00827CE4"/>
    <w:rsid w:val="00827F60"/>
    <w:rsid w:val="0083081B"/>
    <w:rsid w:val="00831474"/>
    <w:rsid w:val="00831986"/>
    <w:rsid w:val="008319D0"/>
    <w:rsid w:val="00831D5A"/>
    <w:rsid w:val="00831EB9"/>
    <w:rsid w:val="00832273"/>
    <w:rsid w:val="00832289"/>
    <w:rsid w:val="00832BAA"/>
    <w:rsid w:val="008330A7"/>
    <w:rsid w:val="008330D6"/>
    <w:rsid w:val="00833385"/>
    <w:rsid w:val="0083391A"/>
    <w:rsid w:val="0083392F"/>
    <w:rsid w:val="00833DDF"/>
    <w:rsid w:val="0083415A"/>
    <w:rsid w:val="00834588"/>
    <w:rsid w:val="00835866"/>
    <w:rsid w:val="00835B4A"/>
    <w:rsid w:val="00836E1D"/>
    <w:rsid w:val="00836F42"/>
    <w:rsid w:val="008372F8"/>
    <w:rsid w:val="00837442"/>
    <w:rsid w:val="00837932"/>
    <w:rsid w:val="008400C5"/>
    <w:rsid w:val="008402EB"/>
    <w:rsid w:val="00841029"/>
    <w:rsid w:val="0084136B"/>
    <w:rsid w:val="00841E0E"/>
    <w:rsid w:val="008423A5"/>
    <w:rsid w:val="008429EA"/>
    <w:rsid w:val="00842CFE"/>
    <w:rsid w:val="00843384"/>
    <w:rsid w:val="00843453"/>
    <w:rsid w:val="00843485"/>
    <w:rsid w:val="008435C1"/>
    <w:rsid w:val="008436DA"/>
    <w:rsid w:val="00843958"/>
    <w:rsid w:val="00843A89"/>
    <w:rsid w:val="00843BB4"/>
    <w:rsid w:val="00843FC7"/>
    <w:rsid w:val="00844C23"/>
    <w:rsid w:val="00844D13"/>
    <w:rsid w:val="00844F6E"/>
    <w:rsid w:val="00845167"/>
    <w:rsid w:val="00845366"/>
    <w:rsid w:val="008458AD"/>
    <w:rsid w:val="008459B2"/>
    <w:rsid w:val="00845D93"/>
    <w:rsid w:val="00845FD0"/>
    <w:rsid w:val="0084608A"/>
    <w:rsid w:val="008463BC"/>
    <w:rsid w:val="008467EA"/>
    <w:rsid w:val="00846B21"/>
    <w:rsid w:val="0084725A"/>
    <w:rsid w:val="00847812"/>
    <w:rsid w:val="00847CA3"/>
    <w:rsid w:val="008506A7"/>
    <w:rsid w:val="008520EA"/>
    <w:rsid w:val="008522C9"/>
    <w:rsid w:val="0085247C"/>
    <w:rsid w:val="008524B1"/>
    <w:rsid w:val="0085253A"/>
    <w:rsid w:val="0085357E"/>
    <w:rsid w:val="00853FBF"/>
    <w:rsid w:val="00854191"/>
    <w:rsid w:val="008542D1"/>
    <w:rsid w:val="008543E1"/>
    <w:rsid w:val="00854447"/>
    <w:rsid w:val="00854B66"/>
    <w:rsid w:val="008551E0"/>
    <w:rsid w:val="00855BED"/>
    <w:rsid w:val="008564F4"/>
    <w:rsid w:val="008568FD"/>
    <w:rsid w:val="00856A06"/>
    <w:rsid w:val="00856D29"/>
    <w:rsid w:val="00856EEF"/>
    <w:rsid w:val="008579FB"/>
    <w:rsid w:val="00857E34"/>
    <w:rsid w:val="00860174"/>
    <w:rsid w:val="00860334"/>
    <w:rsid w:val="008606BF"/>
    <w:rsid w:val="00860980"/>
    <w:rsid w:val="00860B15"/>
    <w:rsid w:val="00860D6C"/>
    <w:rsid w:val="00861198"/>
    <w:rsid w:val="00861884"/>
    <w:rsid w:val="0086189E"/>
    <w:rsid w:val="00861C7C"/>
    <w:rsid w:val="0086200A"/>
    <w:rsid w:val="00862353"/>
    <w:rsid w:val="0086290A"/>
    <w:rsid w:val="00862A00"/>
    <w:rsid w:val="00863105"/>
    <w:rsid w:val="008635E1"/>
    <w:rsid w:val="00863C03"/>
    <w:rsid w:val="00864BFA"/>
    <w:rsid w:val="00865219"/>
    <w:rsid w:val="008657D3"/>
    <w:rsid w:val="00865AB6"/>
    <w:rsid w:val="00865B4A"/>
    <w:rsid w:val="00865BDB"/>
    <w:rsid w:val="00865C44"/>
    <w:rsid w:val="00865CDE"/>
    <w:rsid w:val="0086616C"/>
    <w:rsid w:val="008668EE"/>
    <w:rsid w:val="00867258"/>
    <w:rsid w:val="0086781A"/>
    <w:rsid w:val="008678C9"/>
    <w:rsid w:val="00867C57"/>
    <w:rsid w:val="008700F5"/>
    <w:rsid w:val="0087031F"/>
    <w:rsid w:val="00870352"/>
    <w:rsid w:val="00870A4D"/>
    <w:rsid w:val="00870B5D"/>
    <w:rsid w:val="00870BAE"/>
    <w:rsid w:val="00870D5E"/>
    <w:rsid w:val="00870DAE"/>
    <w:rsid w:val="00871E83"/>
    <w:rsid w:val="0087224B"/>
    <w:rsid w:val="00872D79"/>
    <w:rsid w:val="008734EC"/>
    <w:rsid w:val="008741F6"/>
    <w:rsid w:val="00874CCC"/>
    <w:rsid w:val="008753E0"/>
    <w:rsid w:val="00875624"/>
    <w:rsid w:val="00875987"/>
    <w:rsid w:val="00875AAD"/>
    <w:rsid w:val="00875AD6"/>
    <w:rsid w:val="00875D17"/>
    <w:rsid w:val="00875FD0"/>
    <w:rsid w:val="008760D1"/>
    <w:rsid w:val="008766C4"/>
    <w:rsid w:val="00876846"/>
    <w:rsid w:val="00876DB0"/>
    <w:rsid w:val="00876DF3"/>
    <w:rsid w:val="0087710C"/>
    <w:rsid w:val="00877900"/>
    <w:rsid w:val="00877A39"/>
    <w:rsid w:val="00877D04"/>
    <w:rsid w:val="00880106"/>
    <w:rsid w:val="0088023D"/>
    <w:rsid w:val="008805F1"/>
    <w:rsid w:val="00880A79"/>
    <w:rsid w:val="00880AB4"/>
    <w:rsid w:val="00880CA8"/>
    <w:rsid w:val="00881815"/>
    <w:rsid w:val="0088190B"/>
    <w:rsid w:val="00881DF3"/>
    <w:rsid w:val="00882266"/>
    <w:rsid w:val="00882730"/>
    <w:rsid w:val="00882F6D"/>
    <w:rsid w:val="008831ED"/>
    <w:rsid w:val="00883263"/>
    <w:rsid w:val="00883911"/>
    <w:rsid w:val="00883976"/>
    <w:rsid w:val="00883BA7"/>
    <w:rsid w:val="00883C02"/>
    <w:rsid w:val="00884827"/>
    <w:rsid w:val="0088497C"/>
    <w:rsid w:val="00885DBC"/>
    <w:rsid w:val="00885DD4"/>
    <w:rsid w:val="00885FFA"/>
    <w:rsid w:val="008864B3"/>
    <w:rsid w:val="00886C08"/>
    <w:rsid w:val="00886CD1"/>
    <w:rsid w:val="0088731F"/>
    <w:rsid w:val="00887A94"/>
    <w:rsid w:val="00890708"/>
    <w:rsid w:val="008908D0"/>
    <w:rsid w:val="00891317"/>
    <w:rsid w:val="008915AD"/>
    <w:rsid w:val="00891794"/>
    <w:rsid w:val="00891EFE"/>
    <w:rsid w:val="00892350"/>
    <w:rsid w:val="008924AC"/>
    <w:rsid w:val="00892572"/>
    <w:rsid w:val="00893331"/>
    <w:rsid w:val="008938F9"/>
    <w:rsid w:val="00894185"/>
    <w:rsid w:val="00894383"/>
    <w:rsid w:val="0089446D"/>
    <w:rsid w:val="008949E2"/>
    <w:rsid w:val="00894E3F"/>
    <w:rsid w:val="008952BA"/>
    <w:rsid w:val="0089542D"/>
    <w:rsid w:val="0089570E"/>
    <w:rsid w:val="00895850"/>
    <w:rsid w:val="008971E5"/>
    <w:rsid w:val="0089725F"/>
    <w:rsid w:val="008A0172"/>
    <w:rsid w:val="008A02EB"/>
    <w:rsid w:val="008A045A"/>
    <w:rsid w:val="008A0586"/>
    <w:rsid w:val="008A15E8"/>
    <w:rsid w:val="008A16B7"/>
    <w:rsid w:val="008A1E0C"/>
    <w:rsid w:val="008A1E25"/>
    <w:rsid w:val="008A1EAA"/>
    <w:rsid w:val="008A2D1D"/>
    <w:rsid w:val="008A2DB7"/>
    <w:rsid w:val="008A3807"/>
    <w:rsid w:val="008A3BCF"/>
    <w:rsid w:val="008A3CBC"/>
    <w:rsid w:val="008A3FAD"/>
    <w:rsid w:val="008A422B"/>
    <w:rsid w:val="008A422F"/>
    <w:rsid w:val="008A46E9"/>
    <w:rsid w:val="008A4A12"/>
    <w:rsid w:val="008A4D20"/>
    <w:rsid w:val="008A55C3"/>
    <w:rsid w:val="008A59A0"/>
    <w:rsid w:val="008A5A22"/>
    <w:rsid w:val="008A5E03"/>
    <w:rsid w:val="008A603A"/>
    <w:rsid w:val="008A60DC"/>
    <w:rsid w:val="008A68B2"/>
    <w:rsid w:val="008A68FD"/>
    <w:rsid w:val="008A69D9"/>
    <w:rsid w:val="008A6EA5"/>
    <w:rsid w:val="008A7357"/>
    <w:rsid w:val="008A76AB"/>
    <w:rsid w:val="008A787E"/>
    <w:rsid w:val="008A7954"/>
    <w:rsid w:val="008A7B63"/>
    <w:rsid w:val="008B0CCD"/>
    <w:rsid w:val="008B0E52"/>
    <w:rsid w:val="008B0EA9"/>
    <w:rsid w:val="008B0F02"/>
    <w:rsid w:val="008B0FC3"/>
    <w:rsid w:val="008B101F"/>
    <w:rsid w:val="008B13F5"/>
    <w:rsid w:val="008B1491"/>
    <w:rsid w:val="008B19FE"/>
    <w:rsid w:val="008B1B89"/>
    <w:rsid w:val="008B1E85"/>
    <w:rsid w:val="008B23D0"/>
    <w:rsid w:val="008B2EA6"/>
    <w:rsid w:val="008B32F4"/>
    <w:rsid w:val="008B386A"/>
    <w:rsid w:val="008B3ABE"/>
    <w:rsid w:val="008B3BBC"/>
    <w:rsid w:val="008B3F4C"/>
    <w:rsid w:val="008B42D1"/>
    <w:rsid w:val="008B445C"/>
    <w:rsid w:val="008B4484"/>
    <w:rsid w:val="008B464C"/>
    <w:rsid w:val="008B4E7F"/>
    <w:rsid w:val="008B4F8F"/>
    <w:rsid w:val="008B51DA"/>
    <w:rsid w:val="008B56DB"/>
    <w:rsid w:val="008B571A"/>
    <w:rsid w:val="008B576A"/>
    <w:rsid w:val="008B679A"/>
    <w:rsid w:val="008B6954"/>
    <w:rsid w:val="008B6D08"/>
    <w:rsid w:val="008B763B"/>
    <w:rsid w:val="008B787B"/>
    <w:rsid w:val="008B7D39"/>
    <w:rsid w:val="008B7F08"/>
    <w:rsid w:val="008C0307"/>
    <w:rsid w:val="008C034A"/>
    <w:rsid w:val="008C09C1"/>
    <w:rsid w:val="008C1A6F"/>
    <w:rsid w:val="008C227E"/>
    <w:rsid w:val="008C2304"/>
    <w:rsid w:val="008C2702"/>
    <w:rsid w:val="008C2AAC"/>
    <w:rsid w:val="008C2C44"/>
    <w:rsid w:val="008C3551"/>
    <w:rsid w:val="008C38D4"/>
    <w:rsid w:val="008C3994"/>
    <w:rsid w:val="008C4102"/>
    <w:rsid w:val="008C419E"/>
    <w:rsid w:val="008C4329"/>
    <w:rsid w:val="008C4C2B"/>
    <w:rsid w:val="008C50E1"/>
    <w:rsid w:val="008C586F"/>
    <w:rsid w:val="008C5DD8"/>
    <w:rsid w:val="008C5E4E"/>
    <w:rsid w:val="008C62E1"/>
    <w:rsid w:val="008C6781"/>
    <w:rsid w:val="008C6E96"/>
    <w:rsid w:val="008C787B"/>
    <w:rsid w:val="008C7FCF"/>
    <w:rsid w:val="008D01EE"/>
    <w:rsid w:val="008D0438"/>
    <w:rsid w:val="008D123E"/>
    <w:rsid w:val="008D1287"/>
    <w:rsid w:val="008D1975"/>
    <w:rsid w:val="008D2019"/>
    <w:rsid w:val="008D265F"/>
    <w:rsid w:val="008D26B3"/>
    <w:rsid w:val="008D2880"/>
    <w:rsid w:val="008D2BB9"/>
    <w:rsid w:val="008D2BDC"/>
    <w:rsid w:val="008D2CE9"/>
    <w:rsid w:val="008D30A2"/>
    <w:rsid w:val="008D30A8"/>
    <w:rsid w:val="008D3445"/>
    <w:rsid w:val="008D3858"/>
    <w:rsid w:val="008D3B04"/>
    <w:rsid w:val="008D547C"/>
    <w:rsid w:val="008D553E"/>
    <w:rsid w:val="008D56D1"/>
    <w:rsid w:val="008D5814"/>
    <w:rsid w:val="008D5B7D"/>
    <w:rsid w:val="008D5C1A"/>
    <w:rsid w:val="008D5CAA"/>
    <w:rsid w:val="008D62BD"/>
    <w:rsid w:val="008D63E6"/>
    <w:rsid w:val="008D6475"/>
    <w:rsid w:val="008D6B59"/>
    <w:rsid w:val="008D70B0"/>
    <w:rsid w:val="008D79CC"/>
    <w:rsid w:val="008D7DC1"/>
    <w:rsid w:val="008D7F24"/>
    <w:rsid w:val="008E0174"/>
    <w:rsid w:val="008E06F3"/>
    <w:rsid w:val="008E0843"/>
    <w:rsid w:val="008E0BD8"/>
    <w:rsid w:val="008E0E93"/>
    <w:rsid w:val="008E17D9"/>
    <w:rsid w:val="008E19B5"/>
    <w:rsid w:val="008E1AF4"/>
    <w:rsid w:val="008E2356"/>
    <w:rsid w:val="008E2835"/>
    <w:rsid w:val="008E2D48"/>
    <w:rsid w:val="008E3234"/>
    <w:rsid w:val="008E325C"/>
    <w:rsid w:val="008E39C1"/>
    <w:rsid w:val="008E43A8"/>
    <w:rsid w:val="008E44DC"/>
    <w:rsid w:val="008E4982"/>
    <w:rsid w:val="008E4FA2"/>
    <w:rsid w:val="008E522E"/>
    <w:rsid w:val="008E58A4"/>
    <w:rsid w:val="008E5FD0"/>
    <w:rsid w:val="008E65ED"/>
    <w:rsid w:val="008E665E"/>
    <w:rsid w:val="008E6C9A"/>
    <w:rsid w:val="008E7C9B"/>
    <w:rsid w:val="008F092F"/>
    <w:rsid w:val="008F0983"/>
    <w:rsid w:val="008F0C6F"/>
    <w:rsid w:val="008F0D15"/>
    <w:rsid w:val="008F1550"/>
    <w:rsid w:val="008F160D"/>
    <w:rsid w:val="008F18B1"/>
    <w:rsid w:val="008F18CE"/>
    <w:rsid w:val="008F1CD8"/>
    <w:rsid w:val="008F2A5C"/>
    <w:rsid w:val="008F2BAD"/>
    <w:rsid w:val="008F2C70"/>
    <w:rsid w:val="008F2E35"/>
    <w:rsid w:val="008F3396"/>
    <w:rsid w:val="008F38B5"/>
    <w:rsid w:val="008F3D02"/>
    <w:rsid w:val="008F453B"/>
    <w:rsid w:val="008F4F2B"/>
    <w:rsid w:val="008F500E"/>
    <w:rsid w:val="008F5B9B"/>
    <w:rsid w:val="008F5CDA"/>
    <w:rsid w:val="008F6798"/>
    <w:rsid w:val="008F6D7D"/>
    <w:rsid w:val="008F6D8F"/>
    <w:rsid w:val="008F7CAD"/>
    <w:rsid w:val="009000A5"/>
    <w:rsid w:val="009001F7"/>
    <w:rsid w:val="00900F1A"/>
    <w:rsid w:val="0090101F"/>
    <w:rsid w:val="0090185B"/>
    <w:rsid w:val="00901B23"/>
    <w:rsid w:val="00902A11"/>
    <w:rsid w:val="00902BB6"/>
    <w:rsid w:val="00902DB2"/>
    <w:rsid w:val="00903114"/>
    <w:rsid w:val="00903898"/>
    <w:rsid w:val="00903B9D"/>
    <w:rsid w:val="00903F62"/>
    <w:rsid w:val="0090423D"/>
    <w:rsid w:val="009044FF"/>
    <w:rsid w:val="009048E4"/>
    <w:rsid w:val="0090490D"/>
    <w:rsid w:val="00904F09"/>
    <w:rsid w:val="00905424"/>
    <w:rsid w:val="0090554B"/>
    <w:rsid w:val="00905D05"/>
    <w:rsid w:val="00906221"/>
    <w:rsid w:val="00906393"/>
    <w:rsid w:val="009069A8"/>
    <w:rsid w:val="00906CE4"/>
    <w:rsid w:val="00906EEF"/>
    <w:rsid w:val="0090711B"/>
    <w:rsid w:val="009071D2"/>
    <w:rsid w:val="0090729F"/>
    <w:rsid w:val="009073F4"/>
    <w:rsid w:val="00907508"/>
    <w:rsid w:val="00907C06"/>
    <w:rsid w:val="009104E6"/>
    <w:rsid w:val="00911029"/>
    <w:rsid w:val="00911AC0"/>
    <w:rsid w:val="00911EEA"/>
    <w:rsid w:val="0091258D"/>
    <w:rsid w:val="00913A25"/>
    <w:rsid w:val="00913AD0"/>
    <w:rsid w:val="0091499B"/>
    <w:rsid w:val="00914BE4"/>
    <w:rsid w:val="00914EA6"/>
    <w:rsid w:val="00915327"/>
    <w:rsid w:val="0091534D"/>
    <w:rsid w:val="00915E58"/>
    <w:rsid w:val="00915FF3"/>
    <w:rsid w:val="00916BF5"/>
    <w:rsid w:val="00917260"/>
    <w:rsid w:val="00917629"/>
    <w:rsid w:val="00920053"/>
    <w:rsid w:val="009207B8"/>
    <w:rsid w:val="00920BA6"/>
    <w:rsid w:val="00921812"/>
    <w:rsid w:val="00921937"/>
    <w:rsid w:val="009219DD"/>
    <w:rsid w:val="00921B6D"/>
    <w:rsid w:val="00922218"/>
    <w:rsid w:val="0092233F"/>
    <w:rsid w:val="00922489"/>
    <w:rsid w:val="00922A40"/>
    <w:rsid w:val="00922E00"/>
    <w:rsid w:val="00923224"/>
    <w:rsid w:val="0092340F"/>
    <w:rsid w:val="00923A16"/>
    <w:rsid w:val="00923FAC"/>
    <w:rsid w:val="00924293"/>
    <w:rsid w:val="009242AC"/>
    <w:rsid w:val="00925A72"/>
    <w:rsid w:val="00925A9F"/>
    <w:rsid w:val="00925B44"/>
    <w:rsid w:val="00925E32"/>
    <w:rsid w:val="009262D1"/>
    <w:rsid w:val="00926D40"/>
    <w:rsid w:val="00926FC0"/>
    <w:rsid w:val="00927520"/>
    <w:rsid w:val="00927661"/>
    <w:rsid w:val="0092789D"/>
    <w:rsid w:val="00930028"/>
    <w:rsid w:val="0093006A"/>
    <w:rsid w:val="009301E1"/>
    <w:rsid w:val="00930A25"/>
    <w:rsid w:val="00930B3F"/>
    <w:rsid w:val="00930D46"/>
    <w:rsid w:val="00930F14"/>
    <w:rsid w:val="00931116"/>
    <w:rsid w:val="009316B8"/>
    <w:rsid w:val="009316CB"/>
    <w:rsid w:val="00931BC9"/>
    <w:rsid w:val="00931D2C"/>
    <w:rsid w:val="00931E3C"/>
    <w:rsid w:val="009320B4"/>
    <w:rsid w:val="009323D0"/>
    <w:rsid w:val="009328EB"/>
    <w:rsid w:val="00932A85"/>
    <w:rsid w:val="00932B6E"/>
    <w:rsid w:val="00932DB5"/>
    <w:rsid w:val="00933679"/>
    <w:rsid w:val="009336DB"/>
    <w:rsid w:val="009337D3"/>
    <w:rsid w:val="009339CC"/>
    <w:rsid w:val="0093432E"/>
    <w:rsid w:val="0093456E"/>
    <w:rsid w:val="00934759"/>
    <w:rsid w:val="0093475D"/>
    <w:rsid w:val="009349EA"/>
    <w:rsid w:val="00934C64"/>
    <w:rsid w:val="00934D3E"/>
    <w:rsid w:val="00934DED"/>
    <w:rsid w:val="00935133"/>
    <w:rsid w:val="0093545B"/>
    <w:rsid w:val="009356F2"/>
    <w:rsid w:val="00936318"/>
    <w:rsid w:val="009364FB"/>
    <w:rsid w:val="00936624"/>
    <w:rsid w:val="00936868"/>
    <w:rsid w:val="00936A79"/>
    <w:rsid w:val="00936AF4"/>
    <w:rsid w:val="009371FD"/>
    <w:rsid w:val="009373A9"/>
    <w:rsid w:val="00937AE2"/>
    <w:rsid w:val="00937AE6"/>
    <w:rsid w:val="00937ECE"/>
    <w:rsid w:val="00940AD8"/>
    <w:rsid w:val="00940FA8"/>
    <w:rsid w:val="009411B2"/>
    <w:rsid w:val="0094124B"/>
    <w:rsid w:val="00941416"/>
    <w:rsid w:val="009417B8"/>
    <w:rsid w:val="0094199F"/>
    <w:rsid w:val="00941E87"/>
    <w:rsid w:val="009420DC"/>
    <w:rsid w:val="00942461"/>
    <w:rsid w:val="0094247F"/>
    <w:rsid w:val="00942952"/>
    <w:rsid w:val="00942B17"/>
    <w:rsid w:val="00943A2F"/>
    <w:rsid w:val="009449BF"/>
    <w:rsid w:val="00944AC1"/>
    <w:rsid w:val="009454AB"/>
    <w:rsid w:val="0094682A"/>
    <w:rsid w:val="00947895"/>
    <w:rsid w:val="009478D6"/>
    <w:rsid w:val="00947A4D"/>
    <w:rsid w:val="00947DDC"/>
    <w:rsid w:val="009502BC"/>
    <w:rsid w:val="00950337"/>
    <w:rsid w:val="0095037C"/>
    <w:rsid w:val="009505F1"/>
    <w:rsid w:val="009510DF"/>
    <w:rsid w:val="00951A75"/>
    <w:rsid w:val="0095207D"/>
    <w:rsid w:val="009523CF"/>
    <w:rsid w:val="00952740"/>
    <w:rsid w:val="00952BA6"/>
    <w:rsid w:val="00952DE9"/>
    <w:rsid w:val="009549B1"/>
    <w:rsid w:val="00954A98"/>
    <w:rsid w:val="0095509E"/>
    <w:rsid w:val="0095534E"/>
    <w:rsid w:val="00955621"/>
    <w:rsid w:val="009563F2"/>
    <w:rsid w:val="0095697B"/>
    <w:rsid w:val="009569D7"/>
    <w:rsid w:val="00956D80"/>
    <w:rsid w:val="009575D9"/>
    <w:rsid w:val="009576B6"/>
    <w:rsid w:val="00957ACB"/>
    <w:rsid w:val="00957B50"/>
    <w:rsid w:val="0096057F"/>
    <w:rsid w:val="0096071E"/>
    <w:rsid w:val="00960742"/>
    <w:rsid w:val="0096082A"/>
    <w:rsid w:val="0096090B"/>
    <w:rsid w:val="0096130B"/>
    <w:rsid w:val="0096166E"/>
    <w:rsid w:val="009618F9"/>
    <w:rsid w:val="00962466"/>
    <w:rsid w:val="00964100"/>
    <w:rsid w:val="00964459"/>
    <w:rsid w:val="00964552"/>
    <w:rsid w:val="009647FA"/>
    <w:rsid w:val="00964BCF"/>
    <w:rsid w:val="00964DF7"/>
    <w:rsid w:val="00965F9E"/>
    <w:rsid w:val="00966717"/>
    <w:rsid w:val="009669E7"/>
    <w:rsid w:val="00966B94"/>
    <w:rsid w:val="00967062"/>
    <w:rsid w:val="00967435"/>
    <w:rsid w:val="00967447"/>
    <w:rsid w:val="00967544"/>
    <w:rsid w:val="00967663"/>
    <w:rsid w:val="00967A02"/>
    <w:rsid w:val="00967BF0"/>
    <w:rsid w:val="009700AF"/>
    <w:rsid w:val="0097021F"/>
    <w:rsid w:val="00970A3F"/>
    <w:rsid w:val="00970E18"/>
    <w:rsid w:val="009715D5"/>
    <w:rsid w:val="009720AA"/>
    <w:rsid w:val="00972BAD"/>
    <w:rsid w:val="00973A07"/>
    <w:rsid w:val="00973A49"/>
    <w:rsid w:val="00973F4A"/>
    <w:rsid w:val="0097479A"/>
    <w:rsid w:val="00974B53"/>
    <w:rsid w:val="00974C32"/>
    <w:rsid w:val="0097529D"/>
    <w:rsid w:val="0097534B"/>
    <w:rsid w:val="00975D2B"/>
    <w:rsid w:val="009760EF"/>
    <w:rsid w:val="00976240"/>
    <w:rsid w:val="00976AFB"/>
    <w:rsid w:val="00976D0B"/>
    <w:rsid w:val="00976D46"/>
    <w:rsid w:val="00977715"/>
    <w:rsid w:val="00977A12"/>
    <w:rsid w:val="00977D64"/>
    <w:rsid w:val="00977DDD"/>
    <w:rsid w:val="00977F96"/>
    <w:rsid w:val="009802B9"/>
    <w:rsid w:val="00980800"/>
    <w:rsid w:val="00980EE2"/>
    <w:rsid w:val="00981517"/>
    <w:rsid w:val="0098189D"/>
    <w:rsid w:val="00981AA8"/>
    <w:rsid w:val="00981B91"/>
    <w:rsid w:val="00981C69"/>
    <w:rsid w:val="009823ED"/>
    <w:rsid w:val="00982587"/>
    <w:rsid w:val="009842E1"/>
    <w:rsid w:val="009843DA"/>
    <w:rsid w:val="00984752"/>
    <w:rsid w:val="00984FD1"/>
    <w:rsid w:val="009853DF"/>
    <w:rsid w:val="00985653"/>
    <w:rsid w:val="009859A9"/>
    <w:rsid w:val="00985BE6"/>
    <w:rsid w:val="00985C34"/>
    <w:rsid w:val="00985EF3"/>
    <w:rsid w:val="009866D1"/>
    <w:rsid w:val="00987A2E"/>
    <w:rsid w:val="00987F5E"/>
    <w:rsid w:val="00987FC7"/>
    <w:rsid w:val="00990048"/>
    <w:rsid w:val="009903E5"/>
    <w:rsid w:val="009905C9"/>
    <w:rsid w:val="00990692"/>
    <w:rsid w:val="00990D46"/>
    <w:rsid w:val="00990FC8"/>
    <w:rsid w:val="009910E9"/>
    <w:rsid w:val="009912AE"/>
    <w:rsid w:val="009917E8"/>
    <w:rsid w:val="009917FE"/>
    <w:rsid w:val="00991887"/>
    <w:rsid w:val="009919E8"/>
    <w:rsid w:val="00991D71"/>
    <w:rsid w:val="009921AF"/>
    <w:rsid w:val="00992715"/>
    <w:rsid w:val="0099275A"/>
    <w:rsid w:val="009929FB"/>
    <w:rsid w:val="00992A54"/>
    <w:rsid w:val="00992C44"/>
    <w:rsid w:val="00992EE0"/>
    <w:rsid w:val="009930E7"/>
    <w:rsid w:val="0099341A"/>
    <w:rsid w:val="00993C80"/>
    <w:rsid w:val="00993EDD"/>
    <w:rsid w:val="009943A3"/>
    <w:rsid w:val="00994472"/>
    <w:rsid w:val="00994D9D"/>
    <w:rsid w:val="00994E57"/>
    <w:rsid w:val="0099503B"/>
    <w:rsid w:val="0099579A"/>
    <w:rsid w:val="00995EAC"/>
    <w:rsid w:val="00995F90"/>
    <w:rsid w:val="009960E7"/>
    <w:rsid w:val="0099617D"/>
    <w:rsid w:val="009962FA"/>
    <w:rsid w:val="00996A8F"/>
    <w:rsid w:val="00996A9A"/>
    <w:rsid w:val="009970E0"/>
    <w:rsid w:val="009975C9"/>
    <w:rsid w:val="009976D2"/>
    <w:rsid w:val="009979B8"/>
    <w:rsid w:val="00997B59"/>
    <w:rsid w:val="009A036B"/>
    <w:rsid w:val="009A05AA"/>
    <w:rsid w:val="009A0E27"/>
    <w:rsid w:val="009A10D3"/>
    <w:rsid w:val="009A14B0"/>
    <w:rsid w:val="009A228A"/>
    <w:rsid w:val="009A2CC1"/>
    <w:rsid w:val="009A3DC7"/>
    <w:rsid w:val="009A3FB2"/>
    <w:rsid w:val="009A41D8"/>
    <w:rsid w:val="009A42A5"/>
    <w:rsid w:val="009A4395"/>
    <w:rsid w:val="009A569E"/>
    <w:rsid w:val="009A652A"/>
    <w:rsid w:val="009A653D"/>
    <w:rsid w:val="009A6601"/>
    <w:rsid w:val="009A6843"/>
    <w:rsid w:val="009A68A2"/>
    <w:rsid w:val="009A6995"/>
    <w:rsid w:val="009A6D57"/>
    <w:rsid w:val="009A716C"/>
    <w:rsid w:val="009A72CA"/>
    <w:rsid w:val="009A73F5"/>
    <w:rsid w:val="009B027F"/>
    <w:rsid w:val="009B0A2A"/>
    <w:rsid w:val="009B0C14"/>
    <w:rsid w:val="009B107E"/>
    <w:rsid w:val="009B18AE"/>
    <w:rsid w:val="009B19CA"/>
    <w:rsid w:val="009B1A54"/>
    <w:rsid w:val="009B2593"/>
    <w:rsid w:val="009B26FC"/>
    <w:rsid w:val="009B27E0"/>
    <w:rsid w:val="009B385A"/>
    <w:rsid w:val="009B3863"/>
    <w:rsid w:val="009B3B71"/>
    <w:rsid w:val="009B3B73"/>
    <w:rsid w:val="009B4181"/>
    <w:rsid w:val="009B430F"/>
    <w:rsid w:val="009B4728"/>
    <w:rsid w:val="009B49D1"/>
    <w:rsid w:val="009B5932"/>
    <w:rsid w:val="009B5CE2"/>
    <w:rsid w:val="009B63E0"/>
    <w:rsid w:val="009B64CE"/>
    <w:rsid w:val="009B6BA8"/>
    <w:rsid w:val="009B6CA5"/>
    <w:rsid w:val="009B7363"/>
    <w:rsid w:val="009B75E5"/>
    <w:rsid w:val="009B77F9"/>
    <w:rsid w:val="009B7C60"/>
    <w:rsid w:val="009B7DEF"/>
    <w:rsid w:val="009C02F3"/>
    <w:rsid w:val="009C0492"/>
    <w:rsid w:val="009C0C57"/>
    <w:rsid w:val="009C0CAC"/>
    <w:rsid w:val="009C1449"/>
    <w:rsid w:val="009C2265"/>
    <w:rsid w:val="009C24F2"/>
    <w:rsid w:val="009C28D9"/>
    <w:rsid w:val="009C2D74"/>
    <w:rsid w:val="009C3362"/>
    <w:rsid w:val="009C378A"/>
    <w:rsid w:val="009C3CB3"/>
    <w:rsid w:val="009C4106"/>
    <w:rsid w:val="009C4517"/>
    <w:rsid w:val="009C4894"/>
    <w:rsid w:val="009C4DD6"/>
    <w:rsid w:val="009C4EE2"/>
    <w:rsid w:val="009C53C3"/>
    <w:rsid w:val="009C590C"/>
    <w:rsid w:val="009C5DC4"/>
    <w:rsid w:val="009C68C4"/>
    <w:rsid w:val="009C6A48"/>
    <w:rsid w:val="009C7378"/>
    <w:rsid w:val="009C7ABE"/>
    <w:rsid w:val="009C7DFA"/>
    <w:rsid w:val="009D082E"/>
    <w:rsid w:val="009D0952"/>
    <w:rsid w:val="009D0AC2"/>
    <w:rsid w:val="009D1156"/>
    <w:rsid w:val="009D1A0A"/>
    <w:rsid w:val="009D1CBB"/>
    <w:rsid w:val="009D1D42"/>
    <w:rsid w:val="009D2144"/>
    <w:rsid w:val="009D254E"/>
    <w:rsid w:val="009D2AA7"/>
    <w:rsid w:val="009D2BCC"/>
    <w:rsid w:val="009D3006"/>
    <w:rsid w:val="009D3032"/>
    <w:rsid w:val="009D3054"/>
    <w:rsid w:val="009D30CE"/>
    <w:rsid w:val="009D378A"/>
    <w:rsid w:val="009D3A90"/>
    <w:rsid w:val="009D3D58"/>
    <w:rsid w:val="009D3F8E"/>
    <w:rsid w:val="009D3FB2"/>
    <w:rsid w:val="009D412C"/>
    <w:rsid w:val="009D49A9"/>
    <w:rsid w:val="009D4B63"/>
    <w:rsid w:val="009D4BD4"/>
    <w:rsid w:val="009D4CB8"/>
    <w:rsid w:val="009D528C"/>
    <w:rsid w:val="009D579D"/>
    <w:rsid w:val="009D63E1"/>
    <w:rsid w:val="009D6958"/>
    <w:rsid w:val="009D6AFD"/>
    <w:rsid w:val="009D71D0"/>
    <w:rsid w:val="009D75DA"/>
    <w:rsid w:val="009D7E7A"/>
    <w:rsid w:val="009E055E"/>
    <w:rsid w:val="009E07A7"/>
    <w:rsid w:val="009E07D8"/>
    <w:rsid w:val="009E0E54"/>
    <w:rsid w:val="009E0ED7"/>
    <w:rsid w:val="009E11C7"/>
    <w:rsid w:val="009E173D"/>
    <w:rsid w:val="009E1CAF"/>
    <w:rsid w:val="009E2D00"/>
    <w:rsid w:val="009E2D61"/>
    <w:rsid w:val="009E2DC5"/>
    <w:rsid w:val="009E2FF5"/>
    <w:rsid w:val="009E33BB"/>
    <w:rsid w:val="009E36C0"/>
    <w:rsid w:val="009E3992"/>
    <w:rsid w:val="009E4378"/>
    <w:rsid w:val="009E4EA9"/>
    <w:rsid w:val="009E4FD5"/>
    <w:rsid w:val="009E53AF"/>
    <w:rsid w:val="009E60AF"/>
    <w:rsid w:val="009E690A"/>
    <w:rsid w:val="009E6DE8"/>
    <w:rsid w:val="009E72F5"/>
    <w:rsid w:val="009F00EB"/>
    <w:rsid w:val="009F0140"/>
    <w:rsid w:val="009F047A"/>
    <w:rsid w:val="009F0692"/>
    <w:rsid w:val="009F0BCC"/>
    <w:rsid w:val="009F1A7B"/>
    <w:rsid w:val="009F1EEA"/>
    <w:rsid w:val="009F1F5B"/>
    <w:rsid w:val="009F1F9F"/>
    <w:rsid w:val="009F2154"/>
    <w:rsid w:val="009F227E"/>
    <w:rsid w:val="009F22E2"/>
    <w:rsid w:val="009F25F7"/>
    <w:rsid w:val="009F2708"/>
    <w:rsid w:val="009F2A7E"/>
    <w:rsid w:val="009F2B26"/>
    <w:rsid w:val="009F2B79"/>
    <w:rsid w:val="009F2C50"/>
    <w:rsid w:val="009F3851"/>
    <w:rsid w:val="009F39EB"/>
    <w:rsid w:val="009F3F60"/>
    <w:rsid w:val="009F4164"/>
    <w:rsid w:val="009F4297"/>
    <w:rsid w:val="009F4AD2"/>
    <w:rsid w:val="009F4EFA"/>
    <w:rsid w:val="009F4F02"/>
    <w:rsid w:val="009F4FB6"/>
    <w:rsid w:val="009F50F5"/>
    <w:rsid w:val="009F59E9"/>
    <w:rsid w:val="009F5B2E"/>
    <w:rsid w:val="009F6023"/>
    <w:rsid w:val="009F6441"/>
    <w:rsid w:val="009F7171"/>
    <w:rsid w:val="009F746C"/>
    <w:rsid w:val="009F78CD"/>
    <w:rsid w:val="009F7E21"/>
    <w:rsid w:val="00A0009A"/>
    <w:rsid w:val="00A00366"/>
    <w:rsid w:val="00A005DE"/>
    <w:rsid w:val="00A007FA"/>
    <w:rsid w:val="00A0082A"/>
    <w:rsid w:val="00A00CF7"/>
    <w:rsid w:val="00A00DD4"/>
    <w:rsid w:val="00A0107C"/>
    <w:rsid w:val="00A01820"/>
    <w:rsid w:val="00A02525"/>
    <w:rsid w:val="00A025BF"/>
    <w:rsid w:val="00A02C38"/>
    <w:rsid w:val="00A03663"/>
    <w:rsid w:val="00A03D56"/>
    <w:rsid w:val="00A03EF4"/>
    <w:rsid w:val="00A045C2"/>
    <w:rsid w:val="00A04731"/>
    <w:rsid w:val="00A05396"/>
    <w:rsid w:val="00A0603F"/>
    <w:rsid w:val="00A06DD9"/>
    <w:rsid w:val="00A07233"/>
    <w:rsid w:val="00A07742"/>
    <w:rsid w:val="00A07A4C"/>
    <w:rsid w:val="00A10A8C"/>
    <w:rsid w:val="00A1144E"/>
    <w:rsid w:val="00A119A1"/>
    <w:rsid w:val="00A11BA8"/>
    <w:rsid w:val="00A11CE2"/>
    <w:rsid w:val="00A12E8C"/>
    <w:rsid w:val="00A13853"/>
    <w:rsid w:val="00A13C06"/>
    <w:rsid w:val="00A150FA"/>
    <w:rsid w:val="00A154DF"/>
    <w:rsid w:val="00A15D19"/>
    <w:rsid w:val="00A15DE4"/>
    <w:rsid w:val="00A15F0E"/>
    <w:rsid w:val="00A15FCF"/>
    <w:rsid w:val="00A176ED"/>
    <w:rsid w:val="00A176EF"/>
    <w:rsid w:val="00A20108"/>
    <w:rsid w:val="00A20218"/>
    <w:rsid w:val="00A20F2F"/>
    <w:rsid w:val="00A2109E"/>
    <w:rsid w:val="00A211E3"/>
    <w:rsid w:val="00A211E4"/>
    <w:rsid w:val="00A211F6"/>
    <w:rsid w:val="00A21F2B"/>
    <w:rsid w:val="00A21F73"/>
    <w:rsid w:val="00A220E6"/>
    <w:rsid w:val="00A22D2B"/>
    <w:rsid w:val="00A235DC"/>
    <w:rsid w:val="00A236F1"/>
    <w:rsid w:val="00A2379E"/>
    <w:rsid w:val="00A246AD"/>
    <w:rsid w:val="00A248C5"/>
    <w:rsid w:val="00A24C38"/>
    <w:rsid w:val="00A24E01"/>
    <w:rsid w:val="00A2529E"/>
    <w:rsid w:val="00A2534A"/>
    <w:rsid w:val="00A25BC3"/>
    <w:rsid w:val="00A26226"/>
    <w:rsid w:val="00A2655F"/>
    <w:rsid w:val="00A26773"/>
    <w:rsid w:val="00A26EA8"/>
    <w:rsid w:val="00A26EC8"/>
    <w:rsid w:val="00A27155"/>
    <w:rsid w:val="00A277FA"/>
    <w:rsid w:val="00A3094B"/>
    <w:rsid w:val="00A30B8C"/>
    <w:rsid w:val="00A30DC7"/>
    <w:rsid w:val="00A30E19"/>
    <w:rsid w:val="00A314C4"/>
    <w:rsid w:val="00A31CC6"/>
    <w:rsid w:val="00A31E31"/>
    <w:rsid w:val="00A32632"/>
    <w:rsid w:val="00A328E4"/>
    <w:rsid w:val="00A32921"/>
    <w:rsid w:val="00A329D4"/>
    <w:rsid w:val="00A32BE4"/>
    <w:rsid w:val="00A32DF7"/>
    <w:rsid w:val="00A330E8"/>
    <w:rsid w:val="00A33143"/>
    <w:rsid w:val="00A3398E"/>
    <w:rsid w:val="00A33A32"/>
    <w:rsid w:val="00A33C87"/>
    <w:rsid w:val="00A33F0E"/>
    <w:rsid w:val="00A343C2"/>
    <w:rsid w:val="00A343F3"/>
    <w:rsid w:val="00A3512D"/>
    <w:rsid w:val="00A352B5"/>
    <w:rsid w:val="00A35A49"/>
    <w:rsid w:val="00A35E08"/>
    <w:rsid w:val="00A36272"/>
    <w:rsid w:val="00A363D3"/>
    <w:rsid w:val="00A36DE9"/>
    <w:rsid w:val="00A37A2A"/>
    <w:rsid w:val="00A37DA1"/>
    <w:rsid w:val="00A40460"/>
    <w:rsid w:val="00A405D8"/>
    <w:rsid w:val="00A4062A"/>
    <w:rsid w:val="00A40CFE"/>
    <w:rsid w:val="00A40D30"/>
    <w:rsid w:val="00A40E34"/>
    <w:rsid w:val="00A410A3"/>
    <w:rsid w:val="00A410A4"/>
    <w:rsid w:val="00A4151A"/>
    <w:rsid w:val="00A41A3B"/>
    <w:rsid w:val="00A426E0"/>
    <w:rsid w:val="00A42875"/>
    <w:rsid w:val="00A42C3A"/>
    <w:rsid w:val="00A42EAC"/>
    <w:rsid w:val="00A43344"/>
    <w:rsid w:val="00A433AD"/>
    <w:rsid w:val="00A437DE"/>
    <w:rsid w:val="00A44952"/>
    <w:rsid w:val="00A45292"/>
    <w:rsid w:val="00A4555C"/>
    <w:rsid w:val="00A45A14"/>
    <w:rsid w:val="00A45C10"/>
    <w:rsid w:val="00A45FF4"/>
    <w:rsid w:val="00A460D8"/>
    <w:rsid w:val="00A46459"/>
    <w:rsid w:val="00A46CF8"/>
    <w:rsid w:val="00A47201"/>
    <w:rsid w:val="00A47321"/>
    <w:rsid w:val="00A476E0"/>
    <w:rsid w:val="00A47ADA"/>
    <w:rsid w:val="00A47AED"/>
    <w:rsid w:val="00A47FFB"/>
    <w:rsid w:val="00A508BF"/>
    <w:rsid w:val="00A50CC1"/>
    <w:rsid w:val="00A51723"/>
    <w:rsid w:val="00A52C8A"/>
    <w:rsid w:val="00A53A0B"/>
    <w:rsid w:val="00A54571"/>
    <w:rsid w:val="00A54596"/>
    <w:rsid w:val="00A548D4"/>
    <w:rsid w:val="00A554ED"/>
    <w:rsid w:val="00A561BE"/>
    <w:rsid w:val="00A56CAE"/>
    <w:rsid w:val="00A56F2A"/>
    <w:rsid w:val="00A57E5A"/>
    <w:rsid w:val="00A601B7"/>
    <w:rsid w:val="00A609B4"/>
    <w:rsid w:val="00A6157C"/>
    <w:rsid w:val="00A61666"/>
    <w:rsid w:val="00A61FD3"/>
    <w:rsid w:val="00A62689"/>
    <w:rsid w:val="00A62741"/>
    <w:rsid w:val="00A629F5"/>
    <w:rsid w:val="00A62A24"/>
    <w:rsid w:val="00A62DAC"/>
    <w:rsid w:val="00A62EF2"/>
    <w:rsid w:val="00A63097"/>
    <w:rsid w:val="00A638FD"/>
    <w:rsid w:val="00A63E6D"/>
    <w:rsid w:val="00A64080"/>
    <w:rsid w:val="00A64505"/>
    <w:rsid w:val="00A6471C"/>
    <w:rsid w:val="00A653EA"/>
    <w:rsid w:val="00A654A1"/>
    <w:rsid w:val="00A656B1"/>
    <w:rsid w:val="00A65A3A"/>
    <w:rsid w:val="00A65A6A"/>
    <w:rsid w:val="00A66205"/>
    <w:rsid w:val="00A6631D"/>
    <w:rsid w:val="00A66840"/>
    <w:rsid w:val="00A66955"/>
    <w:rsid w:val="00A66EF1"/>
    <w:rsid w:val="00A6727F"/>
    <w:rsid w:val="00A67E52"/>
    <w:rsid w:val="00A70585"/>
    <w:rsid w:val="00A70E85"/>
    <w:rsid w:val="00A71228"/>
    <w:rsid w:val="00A71666"/>
    <w:rsid w:val="00A7268F"/>
    <w:rsid w:val="00A72998"/>
    <w:rsid w:val="00A72DCE"/>
    <w:rsid w:val="00A7343D"/>
    <w:rsid w:val="00A7352F"/>
    <w:rsid w:val="00A73591"/>
    <w:rsid w:val="00A736F2"/>
    <w:rsid w:val="00A73AC3"/>
    <w:rsid w:val="00A744FA"/>
    <w:rsid w:val="00A74C1E"/>
    <w:rsid w:val="00A74C32"/>
    <w:rsid w:val="00A75670"/>
    <w:rsid w:val="00A75890"/>
    <w:rsid w:val="00A75E9C"/>
    <w:rsid w:val="00A75FA9"/>
    <w:rsid w:val="00A77008"/>
    <w:rsid w:val="00A773E9"/>
    <w:rsid w:val="00A773EE"/>
    <w:rsid w:val="00A779F0"/>
    <w:rsid w:val="00A77E87"/>
    <w:rsid w:val="00A77FB0"/>
    <w:rsid w:val="00A80472"/>
    <w:rsid w:val="00A80618"/>
    <w:rsid w:val="00A80A3F"/>
    <w:rsid w:val="00A81B05"/>
    <w:rsid w:val="00A82ABF"/>
    <w:rsid w:val="00A83340"/>
    <w:rsid w:val="00A835F1"/>
    <w:rsid w:val="00A83CCB"/>
    <w:rsid w:val="00A84449"/>
    <w:rsid w:val="00A847F9"/>
    <w:rsid w:val="00A84D1F"/>
    <w:rsid w:val="00A85391"/>
    <w:rsid w:val="00A8555A"/>
    <w:rsid w:val="00A85BD8"/>
    <w:rsid w:val="00A86ADE"/>
    <w:rsid w:val="00A86F22"/>
    <w:rsid w:val="00A86FD5"/>
    <w:rsid w:val="00A8729E"/>
    <w:rsid w:val="00A873CE"/>
    <w:rsid w:val="00A876C5"/>
    <w:rsid w:val="00A8787A"/>
    <w:rsid w:val="00A87E37"/>
    <w:rsid w:val="00A87F82"/>
    <w:rsid w:val="00A87FA6"/>
    <w:rsid w:val="00A903B3"/>
    <w:rsid w:val="00A9068E"/>
    <w:rsid w:val="00A917DD"/>
    <w:rsid w:val="00A92D35"/>
    <w:rsid w:val="00A93048"/>
    <w:rsid w:val="00A9329E"/>
    <w:rsid w:val="00A934F7"/>
    <w:rsid w:val="00A94339"/>
    <w:rsid w:val="00A94508"/>
    <w:rsid w:val="00A945E4"/>
    <w:rsid w:val="00A949D2"/>
    <w:rsid w:val="00A94A35"/>
    <w:rsid w:val="00A94B86"/>
    <w:rsid w:val="00A94D75"/>
    <w:rsid w:val="00A9727F"/>
    <w:rsid w:val="00A97722"/>
    <w:rsid w:val="00A97A95"/>
    <w:rsid w:val="00A97AED"/>
    <w:rsid w:val="00AA03D3"/>
    <w:rsid w:val="00AA085F"/>
    <w:rsid w:val="00AA097B"/>
    <w:rsid w:val="00AA0C7D"/>
    <w:rsid w:val="00AA0E9E"/>
    <w:rsid w:val="00AA118F"/>
    <w:rsid w:val="00AA11D0"/>
    <w:rsid w:val="00AA12CE"/>
    <w:rsid w:val="00AA15FA"/>
    <w:rsid w:val="00AA19F8"/>
    <w:rsid w:val="00AA1ACB"/>
    <w:rsid w:val="00AA1D84"/>
    <w:rsid w:val="00AA2929"/>
    <w:rsid w:val="00AA2A09"/>
    <w:rsid w:val="00AA33A8"/>
    <w:rsid w:val="00AA3481"/>
    <w:rsid w:val="00AA39D7"/>
    <w:rsid w:val="00AA44B8"/>
    <w:rsid w:val="00AA4544"/>
    <w:rsid w:val="00AA462C"/>
    <w:rsid w:val="00AA4AC3"/>
    <w:rsid w:val="00AA5291"/>
    <w:rsid w:val="00AA6743"/>
    <w:rsid w:val="00AA6D2E"/>
    <w:rsid w:val="00AA6D31"/>
    <w:rsid w:val="00AA70BA"/>
    <w:rsid w:val="00AA71B5"/>
    <w:rsid w:val="00AA7695"/>
    <w:rsid w:val="00AA7C5E"/>
    <w:rsid w:val="00AA7E19"/>
    <w:rsid w:val="00AB05AD"/>
    <w:rsid w:val="00AB114C"/>
    <w:rsid w:val="00AB13CD"/>
    <w:rsid w:val="00AB1C49"/>
    <w:rsid w:val="00AB2031"/>
    <w:rsid w:val="00AB2581"/>
    <w:rsid w:val="00AB26D9"/>
    <w:rsid w:val="00AB2712"/>
    <w:rsid w:val="00AB2CE6"/>
    <w:rsid w:val="00AB2E24"/>
    <w:rsid w:val="00AB2EB3"/>
    <w:rsid w:val="00AB3F13"/>
    <w:rsid w:val="00AB4CFA"/>
    <w:rsid w:val="00AB4E85"/>
    <w:rsid w:val="00AB52FF"/>
    <w:rsid w:val="00AB5CCF"/>
    <w:rsid w:val="00AB5D8A"/>
    <w:rsid w:val="00AB5F63"/>
    <w:rsid w:val="00AB666A"/>
    <w:rsid w:val="00AB695C"/>
    <w:rsid w:val="00AB6963"/>
    <w:rsid w:val="00AB69E8"/>
    <w:rsid w:val="00AB6F74"/>
    <w:rsid w:val="00AB704B"/>
    <w:rsid w:val="00AB79AB"/>
    <w:rsid w:val="00AB7AEE"/>
    <w:rsid w:val="00AB7DB8"/>
    <w:rsid w:val="00AC0227"/>
    <w:rsid w:val="00AC13D6"/>
    <w:rsid w:val="00AC1727"/>
    <w:rsid w:val="00AC1F53"/>
    <w:rsid w:val="00AC21D2"/>
    <w:rsid w:val="00AC2534"/>
    <w:rsid w:val="00AC26C6"/>
    <w:rsid w:val="00AC2C11"/>
    <w:rsid w:val="00AC319B"/>
    <w:rsid w:val="00AC32CE"/>
    <w:rsid w:val="00AC32D8"/>
    <w:rsid w:val="00AC450C"/>
    <w:rsid w:val="00AC55E5"/>
    <w:rsid w:val="00AC56EF"/>
    <w:rsid w:val="00AC7254"/>
    <w:rsid w:val="00AC746E"/>
    <w:rsid w:val="00AC7806"/>
    <w:rsid w:val="00AC78C5"/>
    <w:rsid w:val="00AC795D"/>
    <w:rsid w:val="00AC7E5F"/>
    <w:rsid w:val="00AD00E1"/>
    <w:rsid w:val="00AD1BB3"/>
    <w:rsid w:val="00AD2386"/>
    <w:rsid w:val="00AD24BB"/>
    <w:rsid w:val="00AD2E66"/>
    <w:rsid w:val="00AD31A8"/>
    <w:rsid w:val="00AD3502"/>
    <w:rsid w:val="00AD3E89"/>
    <w:rsid w:val="00AD3F8E"/>
    <w:rsid w:val="00AD483F"/>
    <w:rsid w:val="00AD551C"/>
    <w:rsid w:val="00AD5775"/>
    <w:rsid w:val="00AD5CF2"/>
    <w:rsid w:val="00AD682B"/>
    <w:rsid w:val="00AD69CD"/>
    <w:rsid w:val="00AD6BF3"/>
    <w:rsid w:val="00AD6C42"/>
    <w:rsid w:val="00AD6D11"/>
    <w:rsid w:val="00AD6FA3"/>
    <w:rsid w:val="00AD764F"/>
    <w:rsid w:val="00AD7FDD"/>
    <w:rsid w:val="00AE02D4"/>
    <w:rsid w:val="00AE0969"/>
    <w:rsid w:val="00AE0B57"/>
    <w:rsid w:val="00AE1589"/>
    <w:rsid w:val="00AE198E"/>
    <w:rsid w:val="00AE258A"/>
    <w:rsid w:val="00AE2D11"/>
    <w:rsid w:val="00AE30C9"/>
    <w:rsid w:val="00AE32B5"/>
    <w:rsid w:val="00AE359E"/>
    <w:rsid w:val="00AE3F57"/>
    <w:rsid w:val="00AE4682"/>
    <w:rsid w:val="00AE46AB"/>
    <w:rsid w:val="00AE477F"/>
    <w:rsid w:val="00AE4CA5"/>
    <w:rsid w:val="00AE54AA"/>
    <w:rsid w:val="00AE5788"/>
    <w:rsid w:val="00AE6109"/>
    <w:rsid w:val="00AE6335"/>
    <w:rsid w:val="00AE684F"/>
    <w:rsid w:val="00AE7178"/>
    <w:rsid w:val="00AF0395"/>
    <w:rsid w:val="00AF03CF"/>
    <w:rsid w:val="00AF0BD8"/>
    <w:rsid w:val="00AF0DE3"/>
    <w:rsid w:val="00AF147F"/>
    <w:rsid w:val="00AF152C"/>
    <w:rsid w:val="00AF19D1"/>
    <w:rsid w:val="00AF1CE0"/>
    <w:rsid w:val="00AF1D4D"/>
    <w:rsid w:val="00AF1ED5"/>
    <w:rsid w:val="00AF1FA8"/>
    <w:rsid w:val="00AF20E4"/>
    <w:rsid w:val="00AF24A1"/>
    <w:rsid w:val="00AF38AA"/>
    <w:rsid w:val="00AF3F80"/>
    <w:rsid w:val="00AF4391"/>
    <w:rsid w:val="00AF4499"/>
    <w:rsid w:val="00AF461C"/>
    <w:rsid w:val="00AF476F"/>
    <w:rsid w:val="00AF47E7"/>
    <w:rsid w:val="00AF4953"/>
    <w:rsid w:val="00AF4E6A"/>
    <w:rsid w:val="00AF5335"/>
    <w:rsid w:val="00AF58FC"/>
    <w:rsid w:val="00AF5D56"/>
    <w:rsid w:val="00AF5EAB"/>
    <w:rsid w:val="00AF5FC2"/>
    <w:rsid w:val="00AF6348"/>
    <w:rsid w:val="00AF6E21"/>
    <w:rsid w:val="00AF6F90"/>
    <w:rsid w:val="00AF6FAB"/>
    <w:rsid w:val="00B006E1"/>
    <w:rsid w:val="00B00878"/>
    <w:rsid w:val="00B00CB1"/>
    <w:rsid w:val="00B00F1C"/>
    <w:rsid w:val="00B01D9A"/>
    <w:rsid w:val="00B02029"/>
    <w:rsid w:val="00B021D4"/>
    <w:rsid w:val="00B02D5D"/>
    <w:rsid w:val="00B0301F"/>
    <w:rsid w:val="00B031D3"/>
    <w:rsid w:val="00B032EA"/>
    <w:rsid w:val="00B03390"/>
    <w:rsid w:val="00B0475B"/>
    <w:rsid w:val="00B0482D"/>
    <w:rsid w:val="00B04B38"/>
    <w:rsid w:val="00B04F66"/>
    <w:rsid w:val="00B05280"/>
    <w:rsid w:val="00B05315"/>
    <w:rsid w:val="00B05442"/>
    <w:rsid w:val="00B05FE2"/>
    <w:rsid w:val="00B0637E"/>
    <w:rsid w:val="00B10439"/>
    <w:rsid w:val="00B106B2"/>
    <w:rsid w:val="00B11BBC"/>
    <w:rsid w:val="00B11CC9"/>
    <w:rsid w:val="00B11E8E"/>
    <w:rsid w:val="00B12526"/>
    <w:rsid w:val="00B12826"/>
    <w:rsid w:val="00B129B7"/>
    <w:rsid w:val="00B12C50"/>
    <w:rsid w:val="00B130D3"/>
    <w:rsid w:val="00B1316E"/>
    <w:rsid w:val="00B13249"/>
    <w:rsid w:val="00B13332"/>
    <w:rsid w:val="00B1335A"/>
    <w:rsid w:val="00B134FF"/>
    <w:rsid w:val="00B1358B"/>
    <w:rsid w:val="00B13642"/>
    <w:rsid w:val="00B13F3A"/>
    <w:rsid w:val="00B14580"/>
    <w:rsid w:val="00B14CC5"/>
    <w:rsid w:val="00B152F1"/>
    <w:rsid w:val="00B157C2"/>
    <w:rsid w:val="00B159F3"/>
    <w:rsid w:val="00B16931"/>
    <w:rsid w:val="00B1753F"/>
    <w:rsid w:val="00B17A58"/>
    <w:rsid w:val="00B20118"/>
    <w:rsid w:val="00B209EC"/>
    <w:rsid w:val="00B20E95"/>
    <w:rsid w:val="00B20FEB"/>
    <w:rsid w:val="00B21048"/>
    <w:rsid w:val="00B21349"/>
    <w:rsid w:val="00B21905"/>
    <w:rsid w:val="00B21E58"/>
    <w:rsid w:val="00B21FA6"/>
    <w:rsid w:val="00B226B0"/>
    <w:rsid w:val="00B22EB0"/>
    <w:rsid w:val="00B2343F"/>
    <w:rsid w:val="00B23AF8"/>
    <w:rsid w:val="00B248B5"/>
    <w:rsid w:val="00B24E80"/>
    <w:rsid w:val="00B255EE"/>
    <w:rsid w:val="00B2570C"/>
    <w:rsid w:val="00B25AFC"/>
    <w:rsid w:val="00B25DCC"/>
    <w:rsid w:val="00B262C1"/>
    <w:rsid w:val="00B265D4"/>
    <w:rsid w:val="00B26BC7"/>
    <w:rsid w:val="00B26E17"/>
    <w:rsid w:val="00B26E73"/>
    <w:rsid w:val="00B27079"/>
    <w:rsid w:val="00B27CB9"/>
    <w:rsid w:val="00B27E4C"/>
    <w:rsid w:val="00B303B7"/>
    <w:rsid w:val="00B3086C"/>
    <w:rsid w:val="00B30BF8"/>
    <w:rsid w:val="00B312DB"/>
    <w:rsid w:val="00B313DC"/>
    <w:rsid w:val="00B31AAE"/>
    <w:rsid w:val="00B32199"/>
    <w:rsid w:val="00B32322"/>
    <w:rsid w:val="00B326B6"/>
    <w:rsid w:val="00B332AE"/>
    <w:rsid w:val="00B336BD"/>
    <w:rsid w:val="00B33B66"/>
    <w:rsid w:val="00B346CE"/>
    <w:rsid w:val="00B347BC"/>
    <w:rsid w:val="00B34CDD"/>
    <w:rsid w:val="00B352B0"/>
    <w:rsid w:val="00B355C4"/>
    <w:rsid w:val="00B35ADB"/>
    <w:rsid w:val="00B35FAB"/>
    <w:rsid w:val="00B3619A"/>
    <w:rsid w:val="00B36C90"/>
    <w:rsid w:val="00B36E2F"/>
    <w:rsid w:val="00B3717F"/>
    <w:rsid w:val="00B37E11"/>
    <w:rsid w:val="00B37E29"/>
    <w:rsid w:val="00B4002A"/>
    <w:rsid w:val="00B40304"/>
    <w:rsid w:val="00B40D9A"/>
    <w:rsid w:val="00B40F66"/>
    <w:rsid w:val="00B4114C"/>
    <w:rsid w:val="00B42596"/>
    <w:rsid w:val="00B425A3"/>
    <w:rsid w:val="00B42783"/>
    <w:rsid w:val="00B42A21"/>
    <w:rsid w:val="00B435B9"/>
    <w:rsid w:val="00B43A5A"/>
    <w:rsid w:val="00B44290"/>
    <w:rsid w:val="00B44301"/>
    <w:rsid w:val="00B44BF0"/>
    <w:rsid w:val="00B44DFE"/>
    <w:rsid w:val="00B455CA"/>
    <w:rsid w:val="00B45C1F"/>
    <w:rsid w:val="00B45D25"/>
    <w:rsid w:val="00B46DCC"/>
    <w:rsid w:val="00B46F6B"/>
    <w:rsid w:val="00B47604"/>
    <w:rsid w:val="00B47891"/>
    <w:rsid w:val="00B502CE"/>
    <w:rsid w:val="00B5128B"/>
    <w:rsid w:val="00B516BD"/>
    <w:rsid w:val="00B51931"/>
    <w:rsid w:val="00B52207"/>
    <w:rsid w:val="00B526BF"/>
    <w:rsid w:val="00B52E39"/>
    <w:rsid w:val="00B5313A"/>
    <w:rsid w:val="00B53184"/>
    <w:rsid w:val="00B532DA"/>
    <w:rsid w:val="00B53A45"/>
    <w:rsid w:val="00B53CD8"/>
    <w:rsid w:val="00B54200"/>
    <w:rsid w:val="00B544A3"/>
    <w:rsid w:val="00B5454A"/>
    <w:rsid w:val="00B545E1"/>
    <w:rsid w:val="00B54781"/>
    <w:rsid w:val="00B5494E"/>
    <w:rsid w:val="00B5549E"/>
    <w:rsid w:val="00B555FC"/>
    <w:rsid w:val="00B55627"/>
    <w:rsid w:val="00B55642"/>
    <w:rsid w:val="00B55B7F"/>
    <w:rsid w:val="00B560F6"/>
    <w:rsid w:val="00B56251"/>
    <w:rsid w:val="00B563C6"/>
    <w:rsid w:val="00B57046"/>
    <w:rsid w:val="00B574FD"/>
    <w:rsid w:val="00B57841"/>
    <w:rsid w:val="00B57C0B"/>
    <w:rsid w:val="00B57D85"/>
    <w:rsid w:val="00B602C2"/>
    <w:rsid w:val="00B60658"/>
    <w:rsid w:val="00B60AFA"/>
    <w:rsid w:val="00B60E2C"/>
    <w:rsid w:val="00B60EAA"/>
    <w:rsid w:val="00B616DA"/>
    <w:rsid w:val="00B61CF8"/>
    <w:rsid w:val="00B622C5"/>
    <w:rsid w:val="00B622D4"/>
    <w:rsid w:val="00B63233"/>
    <w:rsid w:val="00B6346F"/>
    <w:rsid w:val="00B635F1"/>
    <w:rsid w:val="00B63AF1"/>
    <w:rsid w:val="00B64C4D"/>
    <w:rsid w:val="00B64E28"/>
    <w:rsid w:val="00B6567B"/>
    <w:rsid w:val="00B65A46"/>
    <w:rsid w:val="00B65FC2"/>
    <w:rsid w:val="00B66113"/>
    <w:rsid w:val="00B664FD"/>
    <w:rsid w:val="00B6662C"/>
    <w:rsid w:val="00B666EC"/>
    <w:rsid w:val="00B66BE1"/>
    <w:rsid w:val="00B66D8A"/>
    <w:rsid w:val="00B67066"/>
    <w:rsid w:val="00B677AD"/>
    <w:rsid w:val="00B67C1B"/>
    <w:rsid w:val="00B67FE3"/>
    <w:rsid w:val="00B70370"/>
    <w:rsid w:val="00B7053D"/>
    <w:rsid w:val="00B70757"/>
    <w:rsid w:val="00B7151C"/>
    <w:rsid w:val="00B71E4C"/>
    <w:rsid w:val="00B71FB4"/>
    <w:rsid w:val="00B725D7"/>
    <w:rsid w:val="00B72B4A"/>
    <w:rsid w:val="00B733BE"/>
    <w:rsid w:val="00B74245"/>
    <w:rsid w:val="00B7456F"/>
    <w:rsid w:val="00B7467C"/>
    <w:rsid w:val="00B74AEC"/>
    <w:rsid w:val="00B74E0D"/>
    <w:rsid w:val="00B7500A"/>
    <w:rsid w:val="00B758EC"/>
    <w:rsid w:val="00B7590C"/>
    <w:rsid w:val="00B75AB2"/>
    <w:rsid w:val="00B75DDD"/>
    <w:rsid w:val="00B7607E"/>
    <w:rsid w:val="00B760FD"/>
    <w:rsid w:val="00B7625B"/>
    <w:rsid w:val="00B765B8"/>
    <w:rsid w:val="00B7660F"/>
    <w:rsid w:val="00B76C1D"/>
    <w:rsid w:val="00B774CD"/>
    <w:rsid w:val="00B77C3D"/>
    <w:rsid w:val="00B8014F"/>
    <w:rsid w:val="00B805DC"/>
    <w:rsid w:val="00B806CF"/>
    <w:rsid w:val="00B819E7"/>
    <w:rsid w:val="00B81C40"/>
    <w:rsid w:val="00B82A06"/>
    <w:rsid w:val="00B83A28"/>
    <w:rsid w:val="00B845B3"/>
    <w:rsid w:val="00B8463B"/>
    <w:rsid w:val="00B8482F"/>
    <w:rsid w:val="00B85093"/>
    <w:rsid w:val="00B8516C"/>
    <w:rsid w:val="00B85598"/>
    <w:rsid w:val="00B855F4"/>
    <w:rsid w:val="00B86159"/>
    <w:rsid w:val="00B86540"/>
    <w:rsid w:val="00B8716E"/>
    <w:rsid w:val="00B8742C"/>
    <w:rsid w:val="00B87BAF"/>
    <w:rsid w:val="00B9071A"/>
    <w:rsid w:val="00B91747"/>
    <w:rsid w:val="00B921A7"/>
    <w:rsid w:val="00B92567"/>
    <w:rsid w:val="00B92B88"/>
    <w:rsid w:val="00B933D3"/>
    <w:rsid w:val="00B93525"/>
    <w:rsid w:val="00B93891"/>
    <w:rsid w:val="00B94AB7"/>
    <w:rsid w:val="00B94B56"/>
    <w:rsid w:val="00B94D70"/>
    <w:rsid w:val="00B95ADF"/>
    <w:rsid w:val="00B96F2E"/>
    <w:rsid w:val="00B96FA9"/>
    <w:rsid w:val="00B97E33"/>
    <w:rsid w:val="00B97E5C"/>
    <w:rsid w:val="00B97EE0"/>
    <w:rsid w:val="00BA01D6"/>
    <w:rsid w:val="00BA0247"/>
    <w:rsid w:val="00BA082A"/>
    <w:rsid w:val="00BA0B46"/>
    <w:rsid w:val="00BA0C9B"/>
    <w:rsid w:val="00BA12A4"/>
    <w:rsid w:val="00BA13B8"/>
    <w:rsid w:val="00BA1F49"/>
    <w:rsid w:val="00BA22AB"/>
    <w:rsid w:val="00BA2592"/>
    <w:rsid w:val="00BA29C9"/>
    <w:rsid w:val="00BA2F21"/>
    <w:rsid w:val="00BA2F4F"/>
    <w:rsid w:val="00BA339B"/>
    <w:rsid w:val="00BA3892"/>
    <w:rsid w:val="00BA3CD1"/>
    <w:rsid w:val="00BA43E6"/>
    <w:rsid w:val="00BA45C2"/>
    <w:rsid w:val="00BA476D"/>
    <w:rsid w:val="00BA481F"/>
    <w:rsid w:val="00BA5442"/>
    <w:rsid w:val="00BA68E2"/>
    <w:rsid w:val="00BA6F1E"/>
    <w:rsid w:val="00BA78A7"/>
    <w:rsid w:val="00BA7BFD"/>
    <w:rsid w:val="00BA7F9B"/>
    <w:rsid w:val="00BB060E"/>
    <w:rsid w:val="00BB0726"/>
    <w:rsid w:val="00BB0E07"/>
    <w:rsid w:val="00BB0FD8"/>
    <w:rsid w:val="00BB1454"/>
    <w:rsid w:val="00BB1482"/>
    <w:rsid w:val="00BB1B4A"/>
    <w:rsid w:val="00BB1D71"/>
    <w:rsid w:val="00BB1E41"/>
    <w:rsid w:val="00BB24C3"/>
    <w:rsid w:val="00BB276A"/>
    <w:rsid w:val="00BB2D83"/>
    <w:rsid w:val="00BB2ECA"/>
    <w:rsid w:val="00BB324B"/>
    <w:rsid w:val="00BB3413"/>
    <w:rsid w:val="00BB3DAE"/>
    <w:rsid w:val="00BB3E33"/>
    <w:rsid w:val="00BB46B9"/>
    <w:rsid w:val="00BB476F"/>
    <w:rsid w:val="00BB55BD"/>
    <w:rsid w:val="00BB60D3"/>
    <w:rsid w:val="00BB6591"/>
    <w:rsid w:val="00BB7376"/>
    <w:rsid w:val="00BB75A4"/>
    <w:rsid w:val="00BB7823"/>
    <w:rsid w:val="00BB784E"/>
    <w:rsid w:val="00BB7BDA"/>
    <w:rsid w:val="00BC0663"/>
    <w:rsid w:val="00BC0D7A"/>
    <w:rsid w:val="00BC10C5"/>
    <w:rsid w:val="00BC21B0"/>
    <w:rsid w:val="00BC2548"/>
    <w:rsid w:val="00BC265E"/>
    <w:rsid w:val="00BC2825"/>
    <w:rsid w:val="00BC2F29"/>
    <w:rsid w:val="00BC319D"/>
    <w:rsid w:val="00BC32FB"/>
    <w:rsid w:val="00BC3620"/>
    <w:rsid w:val="00BC417F"/>
    <w:rsid w:val="00BC4855"/>
    <w:rsid w:val="00BC4DBD"/>
    <w:rsid w:val="00BC4EC5"/>
    <w:rsid w:val="00BC53B6"/>
    <w:rsid w:val="00BC54C5"/>
    <w:rsid w:val="00BC7A8F"/>
    <w:rsid w:val="00BD03F2"/>
    <w:rsid w:val="00BD053B"/>
    <w:rsid w:val="00BD0946"/>
    <w:rsid w:val="00BD0D15"/>
    <w:rsid w:val="00BD106D"/>
    <w:rsid w:val="00BD13D3"/>
    <w:rsid w:val="00BD162C"/>
    <w:rsid w:val="00BD17C1"/>
    <w:rsid w:val="00BD1891"/>
    <w:rsid w:val="00BD2025"/>
    <w:rsid w:val="00BD20A5"/>
    <w:rsid w:val="00BD354A"/>
    <w:rsid w:val="00BD40CC"/>
    <w:rsid w:val="00BD421D"/>
    <w:rsid w:val="00BD44EC"/>
    <w:rsid w:val="00BD4883"/>
    <w:rsid w:val="00BD4C3F"/>
    <w:rsid w:val="00BD562C"/>
    <w:rsid w:val="00BD596E"/>
    <w:rsid w:val="00BD5A95"/>
    <w:rsid w:val="00BD5BB0"/>
    <w:rsid w:val="00BD5E2B"/>
    <w:rsid w:val="00BD6181"/>
    <w:rsid w:val="00BD6251"/>
    <w:rsid w:val="00BD6E72"/>
    <w:rsid w:val="00BD6F08"/>
    <w:rsid w:val="00BD6FE4"/>
    <w:rsid w:val="00BD70DB"/>
    <w:rsid w:val="00BD71DC"/>
    <w:rsid w:val="00BD721F"/>
    <w:rsid w:val="00BD72AC"/>
    <w:rsid w:val="00BD755C"/>
    <w:rsid w:val="00BD75A9"/>
    <w:rsid w:val="00BE08F6"/>
    <w:rsid w:val="00BE0B41"/>
    <w:rsid w:val="00BE0BA1"/>
    <w:rsid w:val="00BE0C80"/>
    <w:rsid w:val="00BE1CAB"/>
    <w:rsid w:val="00BE1D10"/>
    <w:rsid w:val="00BE213E"/>
    <w:rsid w:val="00BE2163"/>
    <w:rsid w:val="00BE2196"/>
    <w:rsid w:val="00BE29A7"/>
    <w:rsid w:val="00BE2B32"/>
    <w:rsid w:val="00BE31C0"/>
    <w:rsid w:val="00BE3333"/>
    <w:rsid w:val="00BE3542"/>
    <w:rsid w:val="00BE3B01"/>
    <w:rsid w:val="00BE3B04"/>
    <w:rsid w:val="00BE4537"/>
    <w:rsid w:val="00BE4A3B"/>
    <w:rsid w:val="00BE5463"/>
    <w:rsid w:val="00BE59D4"/>
    <w:rsid w:val="00BE5B0C"/>
    <w:rsid w:val="00BE6587"/>
    <w:rsid w:val="00BE6D75"/>
    <w:rsid w:val="00BE6EB8"/>
    <w:rsid w:val="00BE7F12"/>
    <w:rsid w:val="00BF0175"/>
    <w:rsid w:val="00BF0B81"/>
    <w:rsid w:val="00BF0BD6"/>
    <w:rsid w:val="00BF0D28"/>
    <w:rsid w:val="00BF16F7"/>
    <w:rsid w:val="00BF1874"/>
    <w:rsid w:val="00BF1D37"/>
    <w:rsid w:val="00BF20E1"/>
    <w:rsid w:val="00BF2619"/>
    <w:rsid w:val="00BF2873"/>
    <w:rsid w:val="00BF2FDD"/>
    <w:rsid w:val="00BF30E1"/>
    <w:rsid w:val="00BF322E"/>
    <w:rsid w:val="00BF3559"/>
    <w:rsid w:val="00BF3829"/>
    <w:rsid w:val="00BF3EC5"/>
    <w:rsid w:val="00BF3F9E"/>
    <w:rsid w:val="00BF4ADD"/>
    <w:rsid w:val="00BF4BE7"/>
    <w:rsid w:val="00BF4F2F"/>
    <w:rsid w:val="00BF53FC"/>
    <w:rsid w:val="00BF5C69"/>
    <w:rsid w:val="00BF605B"/>
    <w:rsid w:val="00BF639E"/>
    <w:rsid w:val="00BF654E"/>
    <w:rsid w:val="00BF6BB0"/>
    <w:rsid w:val="00BF7086"/>
    <w:rsid w:val="00BF793F"/>
    <w:rsid w:val="00C006E5"/>
    <w:rsid w:val="00C0099D"/>
    <w:rsid w:val="00C00A89"/>
    <w:rsid w:val="00C00AA5"/>
    <w:rsid w:val="00C00EE9"/>
    <w:rsid w:val="00C012B1"/>
    <w:rsid w:val="00C013A2"/>
    <w:rsid w:val="00C014D4"/>
    <w:rsid w:val="00C01883"/>
    <w:rsid w:val="00C01B96"/>
    <w:rsid w:val="00C01ECB"/>
    <w:rsid w:val="00C021BB"/>
    <w:rsid w:val="00C024E0"/>
    <w:rsid w:val="00C02511"/>
    <w:rsid w:val="00C028AA"/>
    <w:rsid w:val="00C02CFA"/>
    <w:rsid w:val="00C02DDB"/>
    <w:rsid w:val="00C02EFB"/>
    <w:rsid w:val="00C031CC"/>
    <w:rsid w:val="00C035F4"/>
    <w:rsid w:val="00C03CFD"/>
    <w:rsid w:val="00C04621"/>
    <w:rsid w:val="00C04C3C"/>
    <w:rsid w:val="00C050FE"/>
    <w:rsid w:val="00C05A97"/>
    <w:rsid w:val="00C05AE4"/>
    <w:rsid w:val="00C06C05"/>
    <w:rsid w:val="00C06EBE"/>
    <w:rsid w:val="00C06F63"/>
    <w:rsid w:val="00C071CA"/>
    <w:rsid w:val="00C07753"/>
    <w:rsid w:val="00C07EE9"/>
    <w:rsid w:val="00C1019D"/>
    <w:rsid w:val="00C10300"/>
    <w:rsid w:val="00C10824"/>
    <w:rsid w:val="00C10832"/>
    <w:rsid w:val="00C10D83"/>
    <w:rsid w:val="00C10EC8"/>
    <w:rsid w:val="00C10F95"/>
    <w:rsid w:val="00C11327"/>
    <w:rsid w:val="00C118B2"/>
    <w:rsid w:val="00C11B29"/>
    <w:rsid w:val="00C1200A"/>
    <w:rsid w:val="00C12C30"/>
    <w:rsid w:val="00C13E28"/>
    <w:rsid w:val="00C14331"/>
    <w:rsid w:val="00C145DD"/>
    <w:rsid w:val="00C1463D"/>
    <w:rsid w:val="00C14C62"/>
    <w:rsid w:val="00C14DE2"/>
    <w:rsid w:val="00C1503B"/>
    <w:rsid w:val="00C154AE"/>
    <w:rsid w:val="00C1619E"/>
    <w:rsid w:val="00C162BA"/>
    <w:rsid w:val="00C16377"/>
    <w:rsid w:val="00C1659A"/>
    <w:rsid w:val="00C16A61"/>
    <w:rsid w:val="00C16AE3"/>
    <w:rsid w:val="00C16B08"/>
    <w:rsid w:val="00C17288"/>
    <w:rsid w:val="00C172FB"/>
    <w:rsid w:val="00C17850"/>
    <w:rsid w:val="00C17866"/>
    <w:rsid w:val="00C17E1E"/>
    <w:rsid w:val="00C21167"/>
    <w:rsid w:val="00C217B8"/>
    <w:rsid w:val="00C2182E"/>
    <w:rsid w:val="00C21CDB"/>
    <w:rsid w:val="00C22331"/>
    <w:rsid w:val="00C22631"/>
    <w:rsid w:val="00C2295B"/>
    <w:rsid w:val="00C22CD5"/>
    <w:rsid w:val="00C23135"/>
    <w:rsid w:val="00C231E5"/>
    <w:rsid w:val="00C23817"/>
    <w:rsid w:val="00C2395F"/>
    <w:rsid w:val="00C23A8A"/>
    <w:rsid w:val="00C23E84"/>
    <w:rsid w:val="00C2427C"/>
    <w:rsid w:val="00C24511"/>
    <w:rsid w:val="00C247C6"/>
    <w:rsid w:val="00C248C9"/>
    <w:rsid w:val="00C24B00"/>
    <w:rsid w:val="00C24D68"/>
    <w:rsid w:val="00C24D90"/>
    <w:rsid w:val="00C24DE1"/>
    <w:rsid w:val="00C24E65"/>
    <w:rsid w:val="00C25061"/>
    <w:rsid w:val="00C25BBE"/>
    <w:rsid w:val="00C26002"/>
    <w:rsid w:val="00C26C81"/>
    <w:rsid w:val="00C26CA7"/>
    <w:rsid w:val="00C26E3C"/>
    <w:rsid w:val="00C27DC5"/>
    <w:rsid w:val="00C30C82"/>
    <w:rsid w:val="00C31289"/>
    <w:rsid w:val="00C314D8"/>
    <w:rsid w:val="00C316D2"/>
    <w:rsid w:val="00C32513"/>
    <w:rsid w:val="00C32CB4"/>
    <w:rsid w:val="00C32D55"/>
    <w:rsid w:val="00C3417E"/>
    <w:rsid w:val="00C341A6"/>
    <w:rsid w:val="00C342E9"/>
    <w:rsid w:val="00C34C8F"/>
    <w:rsid w:val="00C356AD"/>
    <w:rsid w:val="00C35813"/>
    <w:rsid w:val="00C358F3"/>
    <w:rsid w:val="00C35D7A"/>
    <w:rsid w:val="00C364E0"/>
    <w:rsid w:val="00C36757"/>
    <w:rsid w:val="00C367D9"/>
    <w:rsid w:val="00C36BAA"/>
    <w:rsid w:val="00C37761"/>
    <w:rsid w:val="00C377D4"/>
    <w:rsid w:val="00C37E86"/>
    <w:rsid w:val="00C4004B"/>
    <w:rsid w:val="00C406A0"/>
    <w:rsid w:val="00C40C6F"/>
    <w:rsid w:val="00C41367"/>
    <w:rsid w:val="00C413DD"/>
    <w:rsid w:val="00C413E8"/>
    <w:rsid w:val="00C41468"/>
    <w:rsid w:val="00C41567"/>
    <w:rsid w:val="00C41B9D"/>
    <w:rsid w:val="00C422F8"/>
    <w:rsid w:val="00C4277D"/>
    <w:rsid w:val="00C43657"/>
    <w:rsid w:val="00C43A2E"/>
    <w:rsid w:val="00C43CE3"/>
    <w:rsid w:val="00C44105"/>
    <w:rsid w:val="00C44263"/>
    <w:rsid w:val="00C44DB5"/>
    <w:rsid w:val="00C46147"/>
    <w:rsid w:val="00C4632C"/>
    <w:rsid w:val="00C463D2"/>
    <w:rsid w:val="00C4656C"/>
    <w:rsid w:val="00C4715E"/>
    <w:rsid w:val="00C4759E"/>
    <w:rsid w:val="00C476F6"/>
    <w:rsid w:val="00C50596"/>
    <w:rsid w:val="00C5118F"/>
    <w:rsid w:val="00C51489"/>
    <w:rsid w:val="00C51778"/>
    <w:rsid w:val="00C51A4D"/>
    <w:rsid w:val="00C51E8D"/>
    <w:rsid w:val="00C52031"/>
    <w:rsid w:val="00C52756"/>
    <w:rsid w:val="00C53217"/>
    <w:rsid w:val="00C53362"/>
    <w:rsid w:val="00C539EC"/>
    <w:rsid w:val="00C53E23"/>
    <w:rsid w:val="00C545EA"/>
    <w:rsid w:val="00C54AAA"/>
    <w:rsid w:val="00C54B25"/>
    <w:rsid w:val="00C54E2D"/>
    <w:rsid w:val="00C54FE4"/>
    <w:rsid w:val="00C55249"/>
    <w:rsid w:val="00C558FD"/>
    <w:rsid w:val="00C558FE"/>
    <w:rsid w:val="00C55D59"/>
    <w:rsid w:val="00C55F89"/>
    <w:rsid w:val="00C5661B"/>
    <w:rsid w:val="00C5697C"/>
    <w:rsid w:val="00C603DE"/>
    <w:rsid w:val="00C60A9F"/>
    <w:rsid w:val="00C60BB7"/>
    <w:rsid w:val="00C60CDF"/>
    <w:rsid w:val="00C61037"/>
    <w:rsid w:val="00C612E3"/>
    <w:rsid w:val="00C61378"/>
    <w:rsid w:val="00C614F0"/>
    <w:rsid w:val="00C61ADE"/>
    <w:rsid w:val="00C61E35"/>
    <w:rsid w:val="00C622DE"/>
    <w:rsid w:val="00C624EA"/>
    <w:rsid w:val="00C635A5"/>
    <w:rsid w:val="00C63632"/>
    <w:rsid w:val="00C6366C"/>
    <w:rsid w:val="00C637A6"/>
    <w:rsid w:val="00C63968"/>
    <w:rsid w:val="00C63A11"/>
    <w:rsid w:val="00C63B34"/>
    <w:rsid w:val="00C63BFD"/>
    <w:rsid w:val="00C649D8"/>
    <w:rsid w:val="00C64E41"/>
    <w:rsid w:val="00C64EEE"/>
    <w:rsid w:val="00C65869"/>
    <w:rsid w:val="00C66085"/>
    <w:rsid w:val="00C66677"/>
    <w:rsid w:val="00C6685B"/>
    <w:rsid w:val="00C66933"/>
    <w:rsid w:val="00C66B72"/>
    <w:rsid w:val="00C66EC6"/>
    <w:rsid w:val="00C6777A"/>
    <w:rsid w:val="00C67A59"/>
    <w:rsid w:val="00C70759"/>
    <w:rsid w:val="00C707B5"/>
    <w:rsid w:val="00C7082E"/>
    <w:rsid w:val="00C70D10"/>
    <w:rsid w:val="00C7105B"/>
    <w:rsid w:val="00C717E5"/>
    <w:rsid w:val="00C7208D"/>
    <w:rsid w:val="00C723D2"/>
    <w:rsid w:val="00C72A93"/>
    <w:rsid w:val="00C72FEB"/>
    <w:rsid w:val="00C733CE"/>
    <w:rsid w:val="00C737FA"/>
    <w:rsid w:val="00C73D9F"/>
    <w:rsid w:val="00C73E09"/>
    <w:rsid w:val="00C74519"/>
    <w:rsid w:val="00C74983"/>
    <w:rsid w:val="00C74EAB"/>
    <w:rsid w:val="00C7544F"/>
    <w:rsid w:val="00C755C6"/>
    <w:rsid w:val="00C75B4F"/>
    <w:rsid w:val="00C75F6F"/>
    <w:rsid w:val="00C75F82"/>
    <w:rsid w:val="00C75FE3"/>
    <w:rsid w:val="00C770DD"/>
    <w:rsid w:val="00C8034B"/>
    <w:rsid w:val="00C81290"/>
    <w:rsid w:val="00C81853"/>
    <w:rsid w:val="00C81B03"/>
    <w:rsid w:val="00C82353"/>
    <w:rsid w:val="00C82A8C"/>
    <w:rsid w:val="00C82AB7"/>
    <w:rsid w:val="00C830EA"/>
    <w:rsid w:val="00C83994"/>
    <w:rsid w:val="00C83CE1"/>
    <w:rsid w:val="00C83DF4"/>
    <w:rsid w:val="00C848EC"/>
    <w:rsid w:val="00C84946"/>
    <w:rsid w:val="00C850E5"/>
    <w:rsid w:val="00C85490"/>
    <w:rsid w:val="00C85D7F"/>
    <w:rsid w:val="00C8632A"/>
    <w:rsid w:val="00C865AD"/>
    <w:rsid w:val="00C86BE7"/>
    <w:rsid w:val="00C86EA8"/>
    <w:rsid w:val="00C874DF"/>
    <w:rsid w:val="00C877FD"/>
    <w:rsid w:val="00C87821"/>
    <w:rsid w:val="00C87DBF"/>
    <w:rsid w:val="00C902BB"/>
    <w:rsid w:val="00C90521"/>
    <w:rsid w:val="00C90671"/>
    <w:rsid w:val="00C90995"/>
    <w:rsid w:val="00C90B74"/>
    <w:rsid w:val="00C91223"/>
    <w:rsid w:val="00C91401"/>
    <w:rsid w:val="00C9197A"/>
    <w:rsid w:val="00C91BD2"/>
    <w:rsid w:val="00C92895"/>
    <w:rsid w:val="00C93085"/>
    <w:rsid w:val="00C931F5"/>
    <w:rsid w:val="00C9426D"/>
    <w:rsid w:val="00C94667"/>
    <w:rsid w:val="00C94BC9"/>
    <w:rsid w:val="00C94E7B"/>
    <w:rsid w:val="00C952E6"/>
    <w:rsid w:val="00C95762"/>
    <w:rsid w:val="00C9608B"/>
    <w:rsid w:val="00C96232"/>
    <w:rsid w:val="00C96318"/>
    <w:rsid w:val="00C96DCF"/>
    <w:rsid w:val="00C974A7"/>
    <w:rsid w:val="00C9758E"/>
    <w:rsid w:val="00C97CE9"/>
    <w:rsid w:val="00C97DF5"/>
    <w:rsid w:val="00CA032A"/>
    <w:rsid w:val="00CA04E9"/>
    <w:rsid w:val="00CA0E34"/>
    <w:rsid w:val="00CA1BAB"/>
    <w:rsid w:val="00CA1CB9"/>
    <w:rsid w:val="00CA230B"/>
    <w:rsid w:val="00CA24E9"/>
    <w:rsid w:val="00CA3514"/>
    <w:rsid w:val="00CA3C0F"/>
    <w:rsid w:val="00CA43B5"/>
    <w:rsid w:val="00CA4EF0"/>
    <w:rsid w:val="00CA4F24"/>
    <w:rsid w:val="00CA520B"/>
    <w:rsid w:val="00CA56EB"/>
    <w:rsid w:val="00CA5C1D"/>
    <w:rsid w:val="00CA6AE2"/>
    <w:rsid w:val="00CA6CA1"/>
    <w:rsid w:val="00CA6F3D"/>
    <w:rsid w:val="00CA7BFF"/>
    <w:rsid w:val="00CB0457"/>
    <w:rsid w:val="00CB0564"/>
    <w:rsid w:val="00CB05DE"/>
    <w:rsid w:val="00CB0AA2"/>
    <w:rsid w:val="00CB17E5"/>
    <w:rsid w:val="00CB1997"/>
    <w:rsid w:val="00CB217E"/>
    <w:rsid w:val="00CB2451"/>
    <w:rsid w:val="00CB2515"/>
    <w:rsid w:val="00CB2738"/>
    <w:rsid w:val="00CB2860"/>
    <w:rsid w:val="00CB2FCB"/>
    <w:rsid w:val="00CB31CA"/>
    <w:rsid w:val="00CB35D1"/>
    <w:rsid w:val="00CB3A46"/>
    <w:rsid w:val="00CB3B6A"/>
    <w:rsid w:val="00CB43D3"/>
    <w:rsid w:val="00CB50CA"/>
    <w:rsid w:val="00CB5426"/>
    <w:rsid w:val="00CB552E"/>
    <w:rsid w:val="00CB6193"/>
    <w:rsid w:val="00CB64CD"/>
    <w:rsid w:val="00CB6514"/>
    <w:rsid w:val="00CB6AD7"/>
    <w:rsid w:val="00CB7653"/>
    <w:rsid w:val="00CB7C01"/>
    <w:rsid w:val="00CB7C53"/>
    <w:rsid w:val="00CB7F20"/>
    <w:rsid w:val="00CC047B"/>
    <w:rsid w:val="00CC0893"/>
    <w:rsid w:val="00CC0B1E"/>
    <w:rsid w:val="00CC0D6B"/>
    <w:rsid w:val="00CC0DFE"/>
    <w:rsid w:val="00CC118D"/>
    <w:rsid w:val="00CC14DF"/>
    <w:rsid w:val="00CC1877"/>
    <w:rsid w:val="00CC2A7D"/>
    <w:rsid w:val="00CC2F2D"/>
    <w:rsid w:val="00CC2F76"/>
    <w:rsid w:val="00CC31FB"/>
    <w:rsid w:val="00CC331D"/>
    <w:rsid w:val="00CC340F"/>
    <w:rsid w:val="00CC3E83"/>
    <w:rsid w:val="00CC46D5"/>
    <w:rsid w:val="00CC47EA"/>
    <w:rsid w:val="00CC4AC3"/>
    <w:rsid w:val="00CC5178"/>
    <w:rsid w:val="00CC518F"/>
    <w:rsid w:val="00CC54F4"/>
    <w:rsid w:val="00CC56B2"/>
    <w:rsid w:val="00CC5EF9"/>
    <w:rsid w:val="00CC6111"/>
    <w:rsid w:val="00CC6592"/>
    <w:rsid w:val="00CC689E"/>
    <w:rsid w:val="00CC7A25"/>
    <w:rsid w:val="00CC7EF3"/>
    <w:rsid w:val="00CD054F"/>
    <w:rsid w:val="00CD066F"/>
    <w:rsid w:val="00CD068B"/>
    <w:rsid w:val="00CD06A8"/>
    <w:rsid w:val="00CD0EF8"/>
    <w:rsid w:val="00CD0FA1"/>
    <w:rsid w:val="00CD1446"/>
    <w:rsid w:val="00CD1722"/>
    <w:rsid w:val="00CD180B"/>
    <w:rsid w:val="00CD1AB2"/>
    <w:rsid w:val="00CD1B38"/>
    <w:rsid w:val="00CD1CAE"/>
    <w:rsid w:val="00CD2607"/>
    <w:rsid w:val="00CD2BE9"/>
    <w:rsid w:val="00CD327D"/>
    <w:rsid w:val="00CD3390"/>
    <w:rsid w:val="00CD355C"/>
    <w:rsid w:val="00CD431A"/>
    <w:rsid w:val="00CD4564"/>
    <w:rsid w:val="00CD573D"/>
    <w:rsid w:val="00CD5993"/>
    <w:rsid w:val="00CD6022"/>
    <w:rsid w:val="00CD60C3"/>
    <w:rsid w:val="00CD6108"/>
    <w:rsid w:val="00CD6FAC"/>
    <w:rsid w:val="00CD7132"/>
    <w:rsid w:val="00CD71BA"/>
    <w:rsid w:val="00CD731D"/>
    <w:rsid w:val="00CD7842"/>
    <w:rsid w:val="00CD7A79"/>
    <w:rsid w:val="00CD7EC1"/>
    <w:rsid w:val="00CE01F3"/>
    <w:rsid w:val="00CE0284"/>
    <w:rsid w:val="00CE0626"/>
    <w:rsid w:val="00CE0980"/>
    <w:rsid w:val="00CE0EFE"/>
    <w:rsid w:val="00CE0FD3"/>
    <w:rsid w:val="00CE1035"/>
    <w:rsid w:val="00CE1741"/>
    <w:rsid w:val="00CE1965"/>
    <w:rsid w:val="00CE2062"/>
    <w:rsid w:val="00CE22E1"/>
    <w:rsid w:val="00CE24F4"/>
    <w:rsid w:val="00CE2511"/>
    <w:rsid w:val="00CE25FC"/>
    <w:rsid w:val="00CE27EA"/>
    <w:rsid w:val="00CE2C2C"/>
    <w:rsid w:val="00CE2CC8"/>
    <w:rsid w:val="00CE2EC2"/>
    <w:rsid w:val="00CE328F"/>
    <w:rsid w:val="00CE3452"/>
    <w:rsid w:val="00CE368B"/>
    <w:rsid w:val="00CE3871"/>
    <w:rsid w:val="00CE3B45"/>
    <w:rsid w:val="00CE3F32"/>
    <w:rsid w:val="00CE3FA3"/>
    <w:rsid w:val="00CE408B"/>
    <w:rsid w:val="00CE424C"/>
    <w:rsid w:val="00CE4676"/>
    <w:rsid w:val="00CE50A8"/>
    <w:rsid w:val="00CE51DF"/>
    <w:rsid w:val="00CE6347"/>
    <w:rsid w:val="00CE66A0"/>
    <w:rsid w:val="00CE75A4"/>
    <w:rsid w:val="00CE7BE9"/>
    <w:rsid w:val="00CE7DD2"/>
    <w:rsid w:val="00CF0079"/>
    <w:rsid w:val="00CF01AC"/>
    <w:rsid w:val="00CF043B"/>
    <w:rsid w:val="00CF0832"/>
    <w:rsid w:val="00CF14E6"/>
    <w:rsid w:val="00CF163D"/>
    <w:rsid w:val="00CF168A"/>
    <w:rsid w:val="00CF16D3"/>
    <w:rsid w:val="00CF1BF5"/>
    <w:rsid w:val="00CF2926"/>
    <w:rsid w:val="00CF2D06"/>
    <w:rsid w:val="00CF2D2E"/>
    <w:rsid w:val="00CF3266"/>
    <w:rsid w:val="00CF3411"/>
    <w:rsid w:val="00CF35BD"/>
    <w:rsid w:val="00CF35F5"/>
    <w:rsid w:val="00CF36AB"/>
    <w:rsid w:val="00CF36EB"/>
    <w:rsid w:val="00CF3ADD"/>
    <w:rsid w:val="00CF4042"/>
    <w:rsid w:val="00CF4176"/>
    <w:rsid w:val="00CF4230"/>
    <w:rsid w:val="00CF43C5"/>
    <w:rsid w:val="00CF4AF1"/>
    <w:rsid w:val="00CF4BA9"/>
    <w:rsid w:val="00CF5289"/>
    <w:rsid w:val="00CF53D2"/>
    <w:rsid w:val="00CF612B"/>
    <w:rsid w:val="00CF717F"/>
    <w:rsid w:val="00CF7197"/>
    <w:rsid w:val="00CF71E4"/>
    <w:rsid w:val="00CF7886"/>
    <w:rsid w:val="00D00B5B"/>
    <w:rsid w:val="00D01095"/>
    <w:rsid w:val="00D0145D"/>
    <w:rsid w:val="00D02DEC"/>
    <w:rsid w:val="00D0304E"/>
    <w:rsid w:val="00D0362C"/>
    <w:rsid w:val="00D03740"/>
    <w:rsid w:val="00D03879"/>
    <w:rsid w:val="00D03F47"/>
    <w:rsid w:val="00D03F82"/>
    <w:rsid w:val="00D0447C"/>
    <w:rsid w:val="00D04510"/>
    <w:rsid w:val="00D045E4"/>
    <w:rsid w:val="00D0470D"/>
    <w:rsid w:val="00D04D51"/>
    <w:rsid w:val="00D0520F"/>
    <w:rsid w:val="00D0525C"/>
    <w:rsid w:val="00D05351"/>
    <w:rsid w:val="00D0545F"/>
    <w:rsid w:val="00D05C88"/>
    <w:rsid w:val="00D065A9"/>
    <w:rsid w:val="00D06608"/>
    <w:rsid w:val="00D0682D"/>
    <w:rsid w:val="00D07585"/>
    <w:rsid w:val="00D07723"/>
    <w:rsid w:val="00D077D7"/>
    <w:rsid w:val="00D07DC2"/>
    <w:rsid w:val="00D07FD0"/>
    <w:rsid w:val="00D1051A"/>
    <w:rsid w:val="00D10715"/>
    <w:rsid w:val="00D10921"/>
    <w:rsid w:val="00D10E20"/>
    <w:rsid w:val="00D1108A"/>
    <w:rsid w:val="00D1118A"/>
    <w:rsid w:val="00D116F9"/>
    <w:rsid w:val="00D11715"/>
    <w:rsid w:val="00D11934"/>
    <w:rsid w:val="00D1194B"/>
    <w:rsid w:val="00D1199F"/>
    <w:rsid w:val="00D11BEC"/>
    <w:rsid w:val="00D121FD"/>
    <w:rsid w:val="00D12E48"/>
    <w:rsid w:val="00D13199"/>
    <w:rsid w:val="00D13630"/>
    <w:rsid w:val="00D13662"/>
    <w:rsid w:val="00D137F3"/>
    <w:rsid w:val="00D13B41"/>
    <w:rsid w:val="00D1441E"/>
    <w:rsid w:val="00D14873"/>
    <w:rsid w:val="00D1493D"/>
    <w:rsid w:val="00D14AA2"/>
    <w:rsid w:val="00D14FA5"/>
    <w:rsid w:val="00D158E7"/>
    <w:rsid w:val="00D15D50"/>
    <w:rsid w:val="00D15FF4"/>
    <w:rsid w:val="00D1666D"/>
    <w:rsid w:val="00D16DC3"/>
    <w:rsid w:val="00D179C6"/>
    <w:rsid w:val="00D17A19"/>
    <w:rsid w:val="00D20396"/>
    <w:rsid w:val="00D20540"/>
    <w:rsid w:val="00D20624"/>
    <w:rsid w:val="00D20F04"/>
    <w:rsid w:val="00D210E5"/>
    <w:rsid w:val="00D23525"/>
    <w:rsid w:val="00D23854"/>
    <w:rsid w:val="00D23D0E"/>
    <w:rsid w:val="00D23D81"/>
    <w:rsid w:val="00D2431C"/>
    <w:rsid w:val="00D2596E"/>
    <w:rsid w:val="00D2664B"/>
    <w:rsid w:val="00D269E3"/>
    <w:rsid w:val="00D3049D"/>
    <w:rsid w:val="00D3056E"/>
    <w:rsid w:val="00D30996"/>
    <w:rsid w:val="00D312EC"/>
    <w:rsid w:val="00D31C19"/>
    <w:rsid w:val="00D321A4"/>
    <w:rsid w:val="00D3278D"/>
    <w:rsid w:val="00D32978"/>
    <w:rsid w:val="00D329E3"/>
    <w:rsid w:val="00D330C6"/>
    <w:rsid w:val="00D332D2"/>
    <w:rsid w:val="00D33AB4"/>
    <w:rsid w:val="00D34D2E"/>
    <w:rsid w:val="00D35092"/>
    <w:rsid w:val="00D35105"/>
    <w:rsid w:val="00D356E6"/>
    <w:rsid w:val="00D36119"/>
    <w:rsid w:val="00D364F0"/>
    <w:rsid w:val="00D36860"/>
    <w:rsid w:val="00D36959"/>
    <w:rsid w:val="00D37674"/>
    <w:rsid w:val="00D37C26"/>
    <w:rsid w:val="00D4000B"/>
    <w:rsid w:val="00D40065"/>
    <w:rsid w:val="00D401C1"/>
    <w:rsid w:val="00D40678"/>
    <w:rsid w:val="00D40C5E"/>
    <w:rsid w:val="00D41035"/>
    <w:rsid w:val="00D41390"/>
    <w:rsid w:val="00D415E2"/>
    <w:rsid w:val="00D41D14"/>
    <w:rsid w:val="00D4225C"/>
    <w:rsid w:val="00D423EF"/>
    <w:rsid w:val="00D42B37"/>
    <w:rsid w:val="00D42BCA"/>
    <w:rsid w:val="00D43106"/>
    <w:rsid w:val="00D43161"/>
    <w:rsid w:val="00D440B4"/>
    <w:rsid w:val="00D440C5"/>
    <w:rsid w:val="00D4545E"/>
    <w:rsid w:val="00D45C18"/>
    <w:rsid w:val="00D45D17"/>
    <w:rsid w:val="00D4759F"/>
    <w:rsid w:val="00D47F07"/>
    <w:rsid w:val="00D500C1"/>
    <w:rsid w:val="00D508B2"/>
    <w:rsid w:val="00D50B21"/>
    <w:rsid w:val="00D51197"/>
    <w:rsid w:val="00D51ACF"/>
    <w:rsid w:val="00D52033"/>
    <w:rsid w:val="00D52696"/>
    <w:rsid w:val="00D52766"/>
    <w:rsid w:val="00D52889"/>
    <w:rsid w:val="00D53387"/>
    <w:rsid w:val="00D538C7"/>
    <w:rsid w:val="00D53955"/>
    <w:rsid w:val="00D539E6"/>
    <w:rsid w:val="00D53EAF"/>
    <w:rsid w:val="00D53FF2"/>
    <w:rsid w:val="00D542AA"/>
    <w:rsid w:val="00D54B1B"/>
    <w:rsid w:val="00D54D4E"/>
    <w:rsid w:val="00D54D76"/>
    <w:rsid w:val="00D54FEF"/>
    <w:rsid w:val="00D55C2F"/>
    <w:rsid w:val="00D55E27"/>
    <w:rsid w:val="00D55F50"/>
    <w:rsid w:val="00D5629D"/>
    <w:rsid w:val="00D564C9"/>
    <w:rsid w:val="00D56DCF"/>
    <w:rsid w:val="00D56E99"/>
    <w:rsid w:val="00D571A1"/>
    <w:rsid w:val="00D60714"/>
    <w:rsid w:val="00D6114A"/>
    <w:rsid w:val="00D61258"/>
    <w:rsid w:val="00D61493"/>
    <w:rsid w:val="00D617D9"/>
    <w:rsid w:val="00D619D3"/>
    <w:rsid w:val="00D61BDA"/>
    <w:rsid w:val="00D62A7F"/>
    <w:rsid w:val="00D62D5E"/>
    <w:rsid w:val="00D636CD"/>
    <w:rsid w:val="00D63B6F"/>
    <w:rsid w:val="00D63DD7"/>
    <w:rsid w:val="00D63DDC"/>
    <w:rsid w:val="00D64D63"/>
    <w:rsid w:val="00D6517A"/>
    <w:rsid w:val="00D659FD"/>
    <w:rsid w:val="00D66B76"/>
    <w:rsid w:val="00D66D7C"/>
    <w:rsid w:val="00D670AE"/>
    <w:rsid w:val="00D6726D"/>
    <w:rsid w:val="00D6749C"/>
    <w:rsid w:val="00D67D79"/>
    <w:rsid w:val="00D7095D"/>
    <w:rsid w:val="00D71014"/>
    <w:rsid w:val="00D71171"/>
    <w:rsid w:val="00D7127D"/>
    <w:rsid w:val="00D71496"/>
    <w:rsid w:val="00D71801"/>
    <w:rsid w:val="00D722B7"/>
    <w:rsid w:val="00D7235D"/>
    <w:rsid w:val="00D7250B"/>
    <w:rsid w:val="00D72CAC"/>
    <w:rsid w:val="00D72D89"/>
    <w:rsid w:val="00D72DA4"/>
    <w:rsid w:val="00D730B7"/>
    <w:rsid w:val="00D730C0"/>
    <w:rsid w:val="00D73263"/>
    <w:rsid w:val="00D735C5"/>
    <w:rsid w:val="00D73AE2"/>
    <w:rsid w:val="00D743E8"/>
    <w:rsid w:val="00D74503"/>
    <w:rsid w:val="00D748B6"/>
    <w:rsid w:val="00D74B4C"/>
    <w:rsid w:val="00D751A2"/>
    <w:rsid w:val="00D761F1"/>
    <w:rsid w:val="00D76491"/>
    <w:rsid w:val="00D76921"/>
    <w:rsid w:val="00D77077"/>
    <w:rsid w:val="00D77222"/>
    <w:rsid w:val="00D77B5A"/>
    <w:rsid w:val="00D77B9B"/>
    <w:rsid w:val="00D80275"/>
    <w:rsid w:val="00D80305"/>
    <w:rsid w:val="00D8038A"/>
    <w:rsid w:val="00D80758"/>
    <w:rsid w:val="00D80904"/>
    <w:rsid w:val="00D80920"/>
    <w:rsid w:val="00D809CF"/>
    <w:rsid w:val="00D80A3D"/>
    <w:rsid w:val="00D80BDB"/>
    <w:rsid w:val="00D81141"/>
    <w:rsid w:val="00D8186B"/>
    <w:rsid w:val="00D81DCC"/>
    <w:rsid w:val="00D82155"/>
    <w:rsid w:val="00D82AA3"/>
    <w:rsid w:val="00D82EDE"/>
    <w:rsid w:val="00D839EF"/>
    <w:rsid w:val="00D84561"/>
    <w:rsid w:val="00D845C4"/>
    <w:rsid w:val="00D84697"/>
    <w:rsid w:val="00D8481C"/>
    <w:rsid w:val="00D84929"/>
    <w:rsid w:val="00D84C24"/>
    <w:rsid w:val="00D85038"/>
    <w:rsid w:val="00D85462"/>
    <w:rsid w:val="00D85635"/>
    <w:rsid w:val="00D85711"/>
    <w:rsid w:val="00D85B03"/>
    <w:rsid w:val="00D85B97"/>
    <w:rsid w:val="00D85FCF"/>
    <w:rsid w:val="00D86006"/>
    <w:rsid w:val="00D861A9"/>
    <w:rsid w:val="00D868F9"/>
    <w:rsid w:val="00D8774F"/>
    <w:rsid w:val="00D87A3E"/>
    <w:rsid w:val="00D87C23"/>
    <w:rsid w:val="00D903CD"/>
    <w:rsid w:val="00D907B9"/>
    <w:rsid w:val="00D90CF8"/>
    <w:rsid w:val="00D9113D"/>
    <w:rsid w:val="00D915F1"/>
    <w:rsid w:val="00D91728"/>
    <w:rsid w:val="00D917BB"/>
    <w:rsid w:val="00D91F6C"/>
    <w:rsid w:val="00D926EF"/>
    <w:rsid w:val="00D92856"/>
    <w:rsid w:val="00D9300F"/>
    <w:rsid w:val="00D931FD"/>
    <w:rsid w:val="00D93E63"/>
    <w:rsid w:val="00D9470F"/>
    <w:rsid w:val="00D9499E"/>
    <w:rsid w:val="00D950C2"/>
    <w:rsid w:val="00D95242"/>
    <w:rsid w:val="00D95804"/>
    <w:rsid w:val="00D95899"/>
    <w:rsid w:val="00D95EAE"/>
    <w:rsid w:val="00D96509"/>
    <w:rsid w:val="00D9653B"/>
    <w:rsid w:val="00D9686F"/>
    <w:rsid w:val="00D972C6"/>
    <w:rsid w:val="00D97501"/>
    <w:rsid w:val="00D9756B"/>
    <w:rsid w:val="00D9757A"/>
    <w:rsid w:val="00D97DA3"/>
    <w:rsid w:val="00DA04C2"/>
    <w:rsid w:val="00DA0AD2"/>
    <w:rsid w:val="00DA19E9"/>
    <w:rsid w:val="00DA1C6D"/>
    <w:rsid w:val="00DA22A5"/>
    <w:rsid w:val="00DA232F"/>
    <w:rsid w:val="00DA239F"/>
    <w:rsid w:val="00DA26A1"/>
    <w:rsid w:val="00DA26E8"/>
    <w:rsid w:val="00DA364C"/>
    <w:rsid w:val="00DA3959"/>
    <w:rsid w:val="00DA3B4A"/>
    <w:rsid w:val="00DA483A"/>
    <w:rsid w:val="00DA4A82"/>
    <w:rsid w:val="00DA4F34"/>
    <w:rsid w:val="00DA5A70"/>
    <w:rsid w:val="00DA5F6E"/>
    <w:rsid w:val="00DA65CD"/>
    <w:rsid w:val="00DA665B"/>
    <w:rsid w:val="00DA6736"/>
    <w:rsid w:val="00DA6897"/>
    <w:rsid w:val="00DA6E43"/>
    <w:rsid w:val="00DA73DE"/>
    <w:rsid w:val="00DA77E8"/>
    <w:rsid w:val="00DA7B84"/>
    <w:rsid w:val="00DA7D84"/>
    <w:rsid w:val="00DA7D8D"/>
    <w:rsid w:val="00DB043D"/>
    <w:rsid w:val="00DB05DC"/>
    <w:rsid w:val="00DB064D"/>
    <w:rsid w:val="00DB0827"/>
    <w:rsid w:val="00DB0DCF"/>
    <w:rsid w:val="00DB1541"/>
    <w:rsid w:val="00DB17A3"/>
    <w:rsid w:val="00DB1B4E"/>
    <w:rsid w:val="00DB2975"/>
    <w:rsid w:val="00DB2D66"/>
    <w:rsid w:val="00DB30BE"/>
    <w:rsid w:val="00DB33AC"/>
    <w:rsid w:val="00DB348C"/>
    <w:rsid w:val="00DB35A7"/>
    <w:rsid w:val="00DB366D"/>
    <w:rsid w:val="00DB367B"/>
    <w:rsid w:val="00DB3D78"/>
    <w:rsid w:val="00DB3F4E"/>
    <w:rsid w:val="00DB43E4"/>
    <w:rsid w:val="00DB4507"/>
    <w:rsid w:val="00DB4711"/>
    <w:rsid w:val="00DB58DD"/>
    <w:rsid w:val="00DB5FFA"/>
    <w:rsid w:val="00DB6003"/>
    <w:rsid w:val="00DB616C"/>
    <w:rsid w:val="00DB6241"/>
    <w:rsid w:val="00DB710B"/>
    <w:rsid w:val="00DB75CB"/>
    <w:rsid w:val="00DB77B2"/>
    <w:rsid w:val="00DC0706"/>
    <w:rsid w:val="00DC07CA"/>
    <w:rsid w:val="00DC1258"/>
    <w:rsid w:val="00DC153B"/>
    <w:rsid w:val="00DC15EE"/>
    <w:rsid w:val="00DC1B18"/>
    <w:rsid w:val="00DC21B9"/>
    <w:rsid w:val="00DC2485"/>
    <w:rsid w:val="00DC28CA"/>
    <w:rsid w:val="00DC2C0E"/>
    <w:rsid w:val="00DC3329"/>
    <w:rsid w:val="00DC395A"/>
    <w:rsid w:val="00DC3B10"/>
    <w:rsid w:val="00DC3CD3"/>
    <w:rsid w:val="00DC4027"/>
    <w:rsid w:val="00DC45C9"/>
    <w:rsid w:val="00DC49D9"/>
    <w:rsid w:val="00DC5A11"/>
    <w:rsid w:val="00DC5EE2"/>
    <w:rsid w:val="00DC6A1C"/>
    <w:rsid w:val="00DC6BE5"/>
    <w:rsid w:val="00DC6BF9"/>
    <w:rsid w:val="00DC747D"/>
    <w:rsid w:val="00DC780B"/>
    <w:rsid w:val="00DD0339"/>
    <w:rsid w:val="00DD048C"/>
    <w:rsid w:val="00DD08E7"/>
    <w:rsid w:val="00DD0AB6"/>
    <w:rsid w:val="00DD12F7"/>
    <w:rsid w:val="00DD1FF5"/>
    <w:rsid w:val="00DD2DB7"/>
    <w:rsid w:val="00DD3026"/>
    <w:rsid w:val="00DD31A1"/>
    <w:rsid w:val="00DD3EC7"/>
    <w:rsid w:val="00DD41A5"/>
    <w:rsid w:val="00DD4611"/>
    <w:rsid w:val="00DD48B8"/>
    <w:rsid w:val="00DD50D3"/>
    <w:rsid w:val="00DD50EC"/>
    <w:rsid w:val="00DD5154"/>
    <w:rsid w:val="00DD530A"/>
    <w:rsid w:val="00DD54D7"/>
    <w:rsid w:val="00DD582E"/>
    <w:rsid w:val="00DD58C2"/>
    <w:rsid w:val="00DD5C22"/>
    <w:rsid w:val="00DD5D5C"/>
    <w:rsid w:val="00DD5E12"/>
    <w:rsid w:val="00DD61A8"/>
    <w:rsid w:val="00DD682E"/>
    <w:rsid w:val="00DD6C50"/>
    <w:rsid w:val="00DD73BA"/>
    <w:rsid w:val="00DE075D"/>
    <w:rsid w:val="00DE0B83"/>
    <w:rsid w:val="00DE106B"/>
    <w:rsid w:val="00DE1118"/>
    <w:rsid w:val="00DE13C6"/>
    <w:rsid w:val="00DE1662"/>
    <w:rsid w:val="00DE1A39"/>
    <w:rsid w:val="00DE1F32"/>
    <w:rsid w:val="00DE1F9F"/>
    <w:rsid w:val="00DE1FA7"/>
    <w:rsid w:val="00DE303C"/>
    <w:rsid w:val="00DE33FF"/>
    <w:rsid w:val="00DE388C"/>
    <w:rsid w:val="00DE3B1F"/>
    <w:rsid w:val="00DE3FC8"/>
    <w:rsid w:val="00DE4CC8"/>
    <w:rsid w:val="00DE4FDC"/>
    <w:rsid w:val="00DE587A"/>
    <w:rsid w:val="00DE5D26"/>
    <w:rsid w:val="00DE5D4A"/>
    <w:rsid w:val="00DE6459"/>
    <w:rsid w:val="00DE7984"/>
    <w:rsid w:val="00DE79BA"/>
    <w:rsid w:val="00DE7A5A"/>
    <w:rsid w:val="00DE7BB7"/>
    <w:rsid w:val="00DF036A"/>
    <w:rsid w:val="00DF096E"/>
    <w:rsid w:val="00DF19C7"/>
    <w:rsid w:val="00DF1B86"/>
    <w:rsid w:val="00DF1ECB"/>
    <w:rsid w:val="00DF2967"/>
    <w:rsid w:val="00DF2D08"/>
    <w:rsid w:val="00DF2EE0"/>
    <w:rsid w:val="00DF31EC"/>
    <w:rsid w:val="00DF364E"/>
    <w:rsid w:val="00DF37CB"/>
    <w:rsid w:val="00DF4696"/>
    <w:rsid w:val="00DF4D1A"/>
    <w:rsid w:val="00DF552A"/>
    <w:rsid w:val="00DF5ABA"/>
    <w:rsid w:val="00DF5B39"/>
    <w:rsid w:val="00DF5F79"/>
    <w:rsid w:val="00DF67A4"/>
    <w:rsid w:val="00DF70E4"/>
    <w:rsid w:val="00DF76FB"/>
    <w:rsid w:val="00DF77FF"/>
    <w:rsid w:val="00E0066D"/>
    <w:rsid w:val="00E00A79"/>
    <w:rsid w:val="00E00F16"/>
    <w:rsid w:val="00E015BB"/>
    <w:rsid w:val="00E0257C"/>
    <w:rsid w:val="00E027F6"/>
    <w:rsid w:val="00E02A79"/>
    <w:rsid w:val="00E02B0D"/>
    <w:rsid w:val="00E03496"/>
    <w:rsid w:val="00E038A1"/>
    <w:rsid w:val="00E03DAF"/>
    <w:rsid w:val="00E03E64"/>
    <w:rsid w:val="00E04631"/>
    <w:rsid w:val="00E04A8B"/>
    <w:rsid w:val="00E04B32"/>
    <w:rsid w:val="00E0513F"/>
    <w:rsid w:val="00E05C06"/>
    <w:rsid w:val="00E05D9F"/>
    <w:rsid w:val="00E068F8"/>
    <w:rsid w:val="00E0773C"/>
    <w:rsid w:val="00E07748"/>
    <w:rsid w:val="00E1021B"/>
    <w:rsid w:val="00E1040D"/>
    <w:rsid w:val="00E104C7"/>
    <w:rsid w:val="00E11125"/>
    <w:rsid w:val="00E11BB3"/>
    <w:rsid w:val="00E126AC"/>
    <w:rsid w:val="00E128E9"/>
    <w:rsid w:val="00E12A7C"/>
    <w:rsid w:val="00E13FE0"/>
    <w:rsid w:val="00E14359"/>
    <w:rsid w:val="00E146CF"/>
    <w:rsid w:val="00E1515D"/>
    <w:rsid w:val="00E15804"/>
    <w:rsid w:val="00E162F1"/>
    <w:rsid w:val="00E1665D"/>
    <w:rsid w:val="00E16C71"/>
    <w:rsid w:val="00E172CD"/>
    <w:rsid w:val="00E20171"/>
    <w:rsid w:val="00E20382"/>
    <w:rsid w:val="00E20768"/>
    <w:rsid w:val="00E20ACF"/>
    <w:rsid w:val="00E214D9"/>
    <w:rsid w:val="00E216A1"/>
    <w:rsid w:val="00E216B9"/>
    <w:rsid w:val="00E216DF"/>
    <w:rsid w:val="00E21FE3"/>
    <w:rsid w:val="00E2259C"/>
    <w:rsid w:val="00E22627"/>
    <w:rsid w:val="00E2286A"/>
    <w:rsid w:val="00E228E5"/>
    <w:rsid w:val="00E22A7C"/>
    <w:rsid w:val="00E22E99"/>
    <w:rsid w:val="00E23126"/>
    <w:rsid w:val="00E2323D"/>
    <w:rsid w:val="00E23A51"/>
    <w:rsid w:val="00E2432B"/>
    <w:rsid w:val="00E2441E"/>
    <w:rsid w:val="00E24459"/>
    <w:rsid w:val="00E25445"/>
    <w:rsid w:val="00E25562"/>
    <w:rsid w:val="00E2584A"/>
    <w:rsid w:val="00E25925"/>
    <w:rsid w:val="00E25CE6"/>
    <w:rsid w:val="00E2609A"/>
    <w:rsid w:val="00E260C0"/>
    <w:rsid w:val="00E265BD"/>
    <w:rsid w:val="00E26DC6"/>
    <w:rsid w:val="00E2711B"/>
    <w:rsid w:val="00E30474"/>
    <w:rsid w:val="00E30725"/>
    <w:rsid w:val="00E30CC7"/>
    <w:rsid w:val="00E31B88"/>
    <w:rsid w:val="00E31CD9"/>
    <w:rsid w:val="00E33620"/>
    <w:rsid w:val="00E33671"/>
    <w:rsid w:val="00E33DF6"/>
    <w:rsid w:val="00E33E1E"/>
    <w:rsid w:val="00E34119"/>
    <w:rsid w:val="00E34153"/>
    <w:rsid w:val="00E34824"/>
    <w:rsid w:val="00E3482F"/>
    <w:rsid w:val="00E34B5C"/>
    <w:rsid w:val="00E34C38"/>
    <w:rsid w:val="00E355D8"/>
    <w:rsid w:val="00E35FBF"/>
    <w:rsid w:val="00E3622E"/>
    <w:rsid w:val="00E3644E"/>
    <w:rsid w:val="00E3692F"/>
    <w:rsid w:val="00E36AC9"/>
    <w:rsid w:val="00E36EE4"/>
    <w:rsid w:val="00E376B3"/>
    <w:rsid w:val="00E37887"/>
    <w:rsid w:val="00E3793B"/>
    <w:rsid w:val="00E40382"/>
    <w:rsid w:val="00E403FD"/>
    <w:rsid w:val="00E40656"/>
    <w:rsid w:val="00E40773"/>
    <w:rsid w:val="00E40E91"/>
    <w:rsid w:val="00E415C8"/>
    <w:rsid w:val="00E41604"/>
    <w:rsid w:val="00E41C4C"/>
    <w:rsid w:val="00E428DB"/>
    <w:rsid w:val="00E42D0C"/>
    <w:rsid w:val="00E432E1"/>
    <w:rsid w:val="00E44074"/>
    <w:rsid w:val="00E444FD"/>
    <w:rsid w:val="00E44697"/>
    <w:rsid w:val="00E447E5"/>
    <w:rsid w:val="00E455AA"/>
    <w:rsid w:val="00E45B25"/>
    <w:rsid w:val="00E46180"/>
    <w:rsid w:val="00E46618"/>
    <w:rsid w:val="00E46B27"/>
    <w:rsid w:val="00E46C0E"/>
    <w:rsid w:val="00E46CCE"/>
    <w:rsid w:val="00E46EDF"/>
    <w:rsid w:val="00E470A0"/>
    <w:rsid w:val="00E470F6"/>
    <w:rsid w:val="00E477BE"/>
    <w:rsid w:val="00E47991"/>
    <w:rsid w:val="00E47DCE"/>
    <w:rsid w:val="00E50B99"/>
    <w:rsid w:val="00E5105E"/>
    <w:rsid w:val="00E51100"/>
    <w:rsid w:val="00E5124F"/>
    <w:rsid w:val="00E513CA"/>
    <w:rsid w:val="00E51924"/>
    <w:rsid w:val="00E51B79"/>
    <w:rsid w:val="00E51C8C"/>
    <w:rsid w:val="00E527F3"/>
    <w:rsid w:val="00E529BC"/>
    <w:rsid w:val="00E52E32"/>
    <w:rsid w:val="00E531D7"/>
    <w:rsid w:val="00E53451"/>
    <w:rsid w:val="00E535C8"/>
    <w:rsid w:val="00E53A69"/>
    <w:rsid w:val="00E53AB2"/>
    <w:rsid w:val="00E543E6"/>
    <w:rsid w:val="00E543FE"/>
    <w:rsid w:val="00E548DA"/>
    <w:rsid w:val="00E54B8B"/>
    <w:rsid w:val="00E54DD8"/>
    <w:rsid w:val="00E550AB"/>
    <w:rsid w:val="00E554BD"/>
    <w:rsid w:val="00E561F6"/>
    <w:rsid w:val="00E563D0"/>
    <w:rsid w:val="00E566E1"/>
    <w:rsid w:val="00E56C92"/>
    <w:rsid w:val="00E56FD9"/>
    <w:rsid w:val="00E56FE4"/>
    <w:rsid w:val="00E57862"/>
    <w:rsid w:val="00E57CA3"/>
    <w:rsid w:val="00E57FFE"/>
    <w:rsid w:val="00E605DA"/>
    <w:rsid w:val="00E6079E"/>
    <w:rsid w:val="00E60DB2"/>
    <w:rsid w:val="00E6131E"/>
    <w:rsid w:val="00E61EEA"/>
    <w:rsid w:val="00E620E6"/>
    <w:rsid w:val="00E62397"/>
    <w:rsid w:val="00E62830"/>
    <w:rsid w:val="00E63013"/>
    <w:rsid w:val="00E633DC"/>
    <w:rsid w:val="00E635E6"/>
    <w:rsid w:val="00E64326"/>
    <w:rsid w:val="00E64439"/>
    <w:rsid w:val="00E644E6"/>
    <w:rsid w:val="00E649A8"/>
    <w:rsid w:val="00E650C6"/>
    <w:rsid w:val="00E65259"/>
    <w:rsid w:val="00E6611D"/>
    <w:rsid w:val="00E6667A"/>
    <w:rsid w:val="00E668F1"/>
    <w:rsid w:val="00E66A4D"/>
    <w:rsid w:val="00E6750C"/>
    <w:rsid w:val="00E67601"/>
    <w:rsid w:val="00E6770C"/>
    <w:rsid w:val="00E70499"/>
    <w:rsid w:val="00E70D1A"/>
    <w:rsid w:val="00E71519"/>
    <w:rsid w:val="00E71A3D"/>
    <w:rsid w:val="00E71ACB"/>
    <w:rsid w:val="00E71B17"/>
    <w:rsid w:val="00E71D0D"/>
    <w:rsid w:val="00E720AB"/>
    <w:rsid w:val="00E720B9"/>
    <w:rsid w:val="00E7270C"/>
    <w:rsid w:val="00E72FD0"/>
    <w:rsid w:val="00E73232"/>
    <w:rsid w:val="00E735C0"/>
    <w:rsid w:val="00E735C8"/>
    <w:rsid w:val="00E73F05"/>
    <w:rsid w:val="00E745AC"/>
    <w:rsid w:val="00E74829"/>
    <w:rsid w:val="00E7482B"/>
    <w:rsid w:val="00E74A1B"/>
    <w:rsid w:val="00E7508D"/>
    <w:rsid w:val="00E75227"/>
    <w:rsid w:val="00E758DF"/>
    <w:rsid w:val="00E75A03"/>
    <w:rsid w:val="00E761D8"/>
    <w:rsid w:val="00E7625D"/>
    <w:rsid w:val="00E762AA"/>
    <w:rsid w:val="00E768AB"/>
    <w:rsid w:val="00E76B84"/>
    <w:rsid w:val="00E76BA6"/>
    <w:rsid w:val="00E774B9"/>
    <w:rsid w:val="00E80407"/>
    <w:rsid w:val="00E80603"/>
    <w:rsid w:val="00E807BA"/>
    <w:rsid w:val="00E80B2A"/>
    <w:rsid w:val="00E80FBB"/>
    <w:rsid w:val="00E81353"/>
    <w:rsid w:val="00E8171F"/>
    <w:rsid w:val="00E819BD"/>
    <w:rsid w:val="00E81CDD"/>
    <w:rsid w:val="00E8370D"/>
    <w:rsid w:val="00E83BD5"/>
    <w:rsid w:val="00E83DA4"/>
    <w:rsid w:val="00E83E2D"/>
    <w:rsid w:val="00E8403D"/>
    <w:rsid w:val="00E84B83"/>
    <w:rsid w:val="00E84BEC"/>
    <w:rsid w:val="00E84E87"/>
    <w:rsid w:val="00E8508B"/>
    <w:rsid w:val="00E858EE"/>
    <w:rsid w:val="00E860D5"/>
    <w:rsid w:val="00E869EC"/>
    <w:rsid w:val="00E86CB9"/>
    <w:rsid w:val="00E86E0E"/>
    <w:rsid w:val="00E87561"/>
    <w:rsid w:val="00E8790D"/>
    <w:rsid w:val="00E87D8E"/>
    <w:rsid w:val="00E87ED3"/>
    <w:rsid w:val="00E90B26"/>
    <w:rsid w:val="00E90EAE"/>
    <w:rsid w:val="00E911B2"/>
    <w:rsid w:val="00E912BD"/>
    <w:rsid w:val="00E91512"/>
    <w:rsid w:val="00E91639"/>
    <w:rsid w:val="00E918B8"/>
    <w:rsid w:val="00E91B29"/>
    <w:rsid w:val="00E91C3B"/>
    <w:rsid w:val="00E91D90"/>
    <w:rsid w:val="00E91FBD"/>
    <w:rsid w:val="00E92781"/>
    <w:rsid w:val="00E92FA2"/>
    <w:rsid w:val="00E932CE"/>
    <w:rsid w:val="00E935BD"/>
    <w:rsid w:val="00E93F2F"/>
    <w:rsid w:val="00E942B5"/>
    <w:rsid w:val="00E94452"/>
    <w:rsid w:val="00E9470B"/>
    <w:rsid w:val="00E947CC"/>
    <w:rsid w:val="00E9537B"/>
    <w:rsid w:val="00E953FB"/>
    <w:rsid w:val="00E9546F"/>
    <w:rsid w:val="00E96385"/>
    <w:rsid w:val="00E9651D"/>
    <w:rsid w:val="00E96989"/>
    <w:rsid w:val="00E97380"/>
    <w:rsid w:val="00E9749E"/>
    <w:rsid w:val="00EA0999"/>
    <w:rsid w:val="00EA0F82"/>
    <w:rsid w:val="00EA158C"/>
    <w:rsid w:val="00EA175D"/>
    <w:rsid w:val="00EA1801"/>
    <w:rsid w:val="00EA1A08"/>
    <w:rsid w:val="00EA1B58"/>
    <w:rsid w:val="00EA1C14"/>
    <w:rsid w:val="00EA1E12"/>
    <w:rsid w:val="00EA2178"/>
    <w:rsid w:val="00EA2183"/>
    <w:rsid w:val="00EA2355"/>
    <w:rsid w:val="00EA2892"/>
    <w:rsid w:val="00EA2990"/>
    <w:rsid w:val="00EA29CF"/>
    <w:rsid w:val="00EA2AE6"/>
    <w:rsid w:val="00EA2C94"/>
    <w:rsid w:val="00EA2FEB"/>
    <w:rsid w:val="00EA3182"/>
    <w:rsid w:val="00EA3424"/>
    <w:rsid w:val="00EA3B59"/>
    <w:rsid w:val="00EA3FE1"/>
    <w:rsid w:val="00EA44EF"/>
    <w:rsid w:val="00EA4A5B"/>
    <w:rsid w:val="00EA4ABD"/>
    <w:rsid w:val="00EA519B"/>
    <w:rsid w:val="00EA5498"/>
    <w:rsid w:val="00EA59B1"/>
    <w:rsid w:val="00EA5F15"/>
    <w:rsid w:val="00EA601F"/>
    <w:rsid w:val="00EA65F5"/>
    <w:rsid w:val="00EA67DA"/>
    <w:rsid w:val="00EA6897"/>
    <w:rsid w:val="00EA6D34"/>
    <w:rsid w:val="00EA710C"/>
    <w:rsid w:val="00EA7129"/>
    <w:rsid w:val="00EA7142"/>
    <w:rsid w:val="00EA7512"/>
    <w:rsid w:val="00EA7681"/>
    <w:rsid w:val="00EB0162"/>
    <w:rsid w:val="00EB04F8"/>
    <w:rsid w:val="00EB0809"/>
    <w:rsid w:val="00EB1C28"/>
    <w:rsid w:val="00EB1E76"/>
    <w:rsid w:val="00EB2665"/>
    <w:rsid w:val="00EB281F"/>
    <w:rsid w:val="00EB2924"/>
    <w:rsid w:val="00EB2AD3"/>
    <w:rsid w:val="00EB2BFA"/>
    <w:rsid w:val="00EB2E0F"/>
    <w:rsid w:val="00EB342B"/>
    <w:rsid w:val="00EB3433"/>
    <w:rsid w:val="00EB365F"/>
    <w:rsid w:val="00EB3959"/>
    <w:rsid w:val="00EB39B2"/>
    <w:rsid w:val="00EB3B31"/>
    <w:rsid w:val="00EB4387"/>
    <w:rsid w:val="00EB4582"/>
    <w:rsid w:val="00EB4B0B"/>
    <w:rsid w:val="00EB5055"/>
    <w:rsid w:val="00EB674D"/>
    <w:rsid w:val="00EB6BB7"/>
    <w:rsid w:val="00EB6BCC"/>
    <w:rsid w:val="00EB7904"/>
    <w:rsid w:val="00EB7C69"/>
    <w:rsid w:val="00EB7CE0"/>
    <w:rsid w:val="00EC0415"/>
    <w:rsid w:val="00EC10E2"/>
    <w:rsid w:val="00EC1228"/>
    <w:rsid w:val="00EC158B"/>
    <w:rsid w:val="00EC174A"/>
    <w:rsid w:val="00EC1BC9"/>
    <w:rsid w:val="00EC3DD6"/>
    <w:rsid w:val="00EC48C8"/>
    <w:rsid w:val="00EC4CC4"/>
    <w:rsid w:val="00EC504D"/>
    <w:rsid w:val="00EC579C"/>
    <w:rsid w:val="00EC5A35"/>
    <w:rsid w:val="00EC6436"/>
    <w:rsid w:val="00EC6B01"/>
    <w:rsid w:val="00EC722D"/>
    <w:rsid w:val="00EC7237"/>
    <w:rsid w:val="00EC7B57"/>
    <w:rsid w:val="00ED00AE"/>
    <w:rsid w:val="00ED07F7"/>
    <w:rsid w:val="00ED0B27"/>
    <w:rsid w:val="00ED0DDA"/>
    <w:rsid w:val="00ED0FB1"/>
    <w:rsid w:val="00ED1925"/>
    <w:rsid w:val="00ED1DDA"/>
    <w:rsid w:val="00ED1F22"/>
    <w:rsid w:val="00ED280C"/>
    <w:rsid w:val="00ED3207"/>
    <w:rsid w:val="00ED3258"/>
    <w:rsid w:val="00ED3811"/>
    <w:rsid w:val="00ED3A3B"/>
    <w:rsid w:val="00ED404E"/>
    <w:rsid w:val="00ED4407"/>
    <w:rsid w:val="00ED441A"/>
    <w:rsid w:val="00ED49C7"/>
    <w:rsid w:val="00ED5BB2"/>
    <w:rsid w:val="00ED612B"/>
    <w:rsid w:val="00ED63FC"/>
    <w:rsid w:val="00ED65FD"/>
    <w:rsid w:val="00ED6981"/>
    <w:rsid w:val="00ED6B98"/>
    <w:rsid w:val="00ED7001"/>
    <w:rsid w:val="00ED7166"/>
    <w:rsid w:val="00ED73FE"/>
    <w:rsid w:val="00ED7B23"/>
    <w:rsid w:val="00ED7BF2"/>
    <w:rsid w:val="00EE0808"/>
    <w:rsid w:val="00EE18A4"/>
    <w:rsid w:val="00EE2305"/>
    <w:rsid w:val="00EE26CA"/>
    <w:rsid w:val="00EE2A8C"/>
    <w:rsid w:val="00EE2CE3"/>
    <w:rsid w:val="00EE2D72"/>
    <w:rsid w:val="00EE3B5B"/>
    <w:rsid w:val="00EE3BBE"/>
    <w:rsid w:val="00EE3C7E"/>
    <w:rsid w:val="00EE3CA6"/>
    <w:rsid w:val="00EE4004"/>
    <w:rsid w:val="00EE49DA"/>
    <w:rsid w:val="00EE49F0"/>
    <w:rsid w:val="00EE50EA"/>
    <w:rsid w:val="00EE5137"/>
    <w:rsid w:val="00EE5190"/>
    <w:rsid w:val="00EE5AF0"/>
    <w:rsid w:val="00EE6031"/>
    <w:rsid w:val="00EE753D"/>
    <w:rsid w:val="00EE7ACB"/>
    <w:rsid w:val="00EF0DA3"/>
    <w:rsid w:val="00EF13B5"/>
    <w:rsid w:val="00EF1B57"/>
    <w:rsid w:val="00EF25E3"/>
    <w:rsid w:val="00EF30E3"/>
    <w:rsid w:val="00EF3919"/>
    <w:rsid w:val="00EF3B1F"/>
    <w:rsid w:val="00EF4339"/>
    <w:rsid w:val="00EF5423"/>
    <w:rsid w:val="00EF56A8"/>
    <w:rsid w:val="00EF57B2"/>
    <w:rsid w:val="00EF5CA7"/>
    <w:rsid w:val="00EF5E27"/>
    <w:rsid w:val="00EF60C5"/>
    <w:rsid w:val="00EF62C1"/>
    <w:rsid w:val="00EF6385"/>
    <w:rsid w:val="00EF64E4"/>
    <w:rsid w:val="00EF689C"/>
    <w:rsid w:val="00EF735E"/>
    <w:rsid w:val="00EF7426"/>
    <w:rsid w:val="00EF783D"/>
    <w:rsid w:val="00EF798E"/>
    <w:rsid w:val="00EF7A66"/>
    <w:rsid w:val="00F001AC"/>
    <w:rsid w:val="00F006BD"/>
    <w:rsid w:val="00F00894"/>
    <w:rsid w:val="00F008E1"/>
    <w:rsid w:val="00F011C7"/>
    <w:rsid w:val="00F014AD"/>
    <w:rsid w:val="00F0216F"/>
    <w:rsid w:val="00F02175"/>
    <w:rsid w:val="00F02282"/>
    <w:rsid w:val="00F024D1"/>
    <w:rsid w:val="00F0252C"/>
    <w:rsid w:val="00F034D1"/>
    <w:rsid w:val="00F035A3"/>
    <w:rsid w:val="00F037E1"/>
    <w:rsid w:val="00F0393C"/>
    <w:rsid w:val="00F03B9C"/>
    <w:rsid w:val="00F04606"/>
    <w:rsid w:val="00F04D62"/>
    <w:rsid w:val="00F05531"/>
    <w:rsid w:val="00F0554E"/>
    <w:rsid w:val="00F05EB2"/>
    <w:rsid w:val="00F05F6F"/>
    <w:rsid w:val="00F0691D"/>
    <w:rsid w:val="00F06D20"/>
    <w:rsid w:val="00F06D6D"/>
    <w:rsid w:val="00F06EE4"/>
    <w:rsid w:val="00F07850"/>
    <w:rsid w:val="00F103BD"/>
    <w:rsid w:val="00F104FF"/>
    <w:rsid w:val="00F11591"/>
    <w:rsid w:val="00F11950"/>
    <w:rsid w:val="00F11D53"/>
    <w:rsid w:val="00F11D97"/>
    <w:rsid w:val="00F1267A"/>
    <w:rsid w:val="00F1297F"/>
    <w:rsid w:val="00F1309B"/>
    <w:rsid w:val="00F1444E"/>
    <w:rsid w:val="00F145CC"/>
    <w:rsid w:val="00F146B1"/>
    <w:rsid w:val="00F15A2C"/>
    <w:rsid w:val="00F15AF3"/>
    <w:rsid w:val="00F16BD8"/>
    <w:rsid w:val="00F16DF4"/>
    <w:rsid w:val="00F17338"/>
    <w:rsid w:val="00F17461"/>
    <w:rsid w:val="00F20BB5"/>
    <w:rsid w:val="00F21CB6"/>
    <w:rsid w:val="00F21E07"/>
    <w:rsid w:val="00F2210A"/>
    <w:rsid w:val="00F22490"/>
    <w:rsid w:val="00F225A7"/>
    <w:rsid w:val="00F22781"/>
    <w:rsid w:val="00F231A6"/>
    <w:rsid w:val="00F23272"/>
    <w:rsid w:val="00F236DC"/>
    <w:rsid w:val="00F23C48"/>
    <w:rsid w:val="00F23CC6"/>
    <w:rsid w:val="00F24255"/>
    <w:rsid w:val="00F242A6"/>
    <w:rsid w:val="00F24637"/>
    <w:rsid w:val="00F24A57"/>
    <w:rsid w:val="00F2528F"/>
    <w:rsid w:val="00F2551F"/>
    <w:rsid w:val="00F256BF"/>
    <w:rsid w:val="00F25776"/>
    <w:rsid w:val="00F259DD"/>
    <w:rsid w:val="00F25CF0"/>
    <w:rsid w:val="00F25FBE"/>
    <w:rsid w:val="00F2659C"/>
    <w:rsid w:val="00F26731"/>
    <w:rsid w:val="00F26807"/>
    <w:rsid w:val="00F26C3C"/>
    <w:rsid w:val="00F26CC2"/>
    <w:rsid w:val="00F26FE5"/>
    <w:rsid w:val="00F27860"/>
    <w:rsid w:val="00F304E0"/>
    <w:rsid w:val="00F30764"/>
    <w:rsid w:val="00F30AAC"/>
    <w:rsid w:val="00F30AAF"/>
    <w:rsid w:val="00F311D2"/>
    <w:rsid w:val="00F31989"/>
    <w:rsid w:val="00F31EAE"/>
    <w:rsid w:val="00F32354"/>
    <w:rsid w:val="00F3353F"/>
    <w:rsid w:val="00F34436"/>
    <w:rsid w:val="00F35FA0"/>
    <w:rsid w:val="00F36130"/>
    <w:rsid w:val="00F365C1"/>
    <w:rsid w:val="00F366A5"/>
    <w:rsid w:val="00F3676E"/>
    <w:rsid w:val="00F36948"/>
    <w:rsid w:val="00F36A33"/>
    <w:rsid w:val="00F37C30"/>
    <w:rsid w:val="00F37D2E"/>
    <w:rsid w:val="00F4014A"/>
    <w:rsid w:val="00F40452"/>
    <w:rsid w:val="00F4070A"/>
    <w:rsid w:val="00F4090A"/>
    <w:rsid w:val="00F40BEE"/>
    <w:rsid w:val="00F40DFB"/>
    <w:rsid w:val="00F410D8"/>
    <w:rsid w:val="00F41381"/>
    <w:rsid w:val="00F4139C"/>
    <w:rsid w:val="00F41933"/>
    <w:rsid w:val="00F41E08"/>
    <w:rsid w:val="00F426D3"/>
    <w:rsid w:val="00F4283C"/>
    <w:rsid w:val="00F429EE"/>
    <w:rsid w:val="00F42BF0"/>
    <w:rsid w:val="00F43C48"/>
    <w:rsid w:val="00F43CEA"/>
    <w:rsid w:val="00F44C46"/>
    <w:rsid w:val="00F4500A"/>
    <w:rsid w:val="00F456FA"/>
    <w:rsid w:val="00F45A98"/>
    <w:rsid w:val="00F45DAA"/>
    <w:rsid w:val="00F46425"/>
    <w:rsid w:val="00F46731"/>
    <w:rsid w:val="00F46BED"/>
    <w:rsid w:val="00F46E0E"/>
    <w:rsid w:val="00F46FD0"/>
    <w:rsid w:val="00F4708F"/>
    <w:rsid w:val="00F4776F"/>
    <w:rsid w:val="00F47AA3"/>
    <w:rsid w:val="00F47D7A"/>
    <w:rsid w:val="00F47DBE"/>
    <w:rsid w:val="00F47FFA"/>
    <w:rsid w:val="00F50027"/>
    <w:rsid w:val="00F507CD"/>
    <w:rsid w:val="00F51667"/>
    <w:rsid w:val="00F52947"/>
    <w:rsid w:val="00F52B3B"/>
    <w:rsid w:val="00F52B65"/>
    <w:rsid w:val="00F52FB3"/>
    <w:rsid w:val="00F53359"/>
    <w:rsid w:val="00F53F14"/>
    <w:rsid w:val="00F540B1"/>
    <w:rsid w:val="00F54A80"/>
    <w:rsid w:val="00F551DA"/>
    <w:rsid w:val="00F5528C"/>
    <w:rsid w:val="00F55756"/>
    <w:rsid w:val="00F5605C"/>
    <w:rsid w:val="00F573EB"/>
    <w:rsid w:val="00F57786"/>
    <w:rsid w:val="00F5783A"/>
    <w:rsid w:val="00F57963"/>
    <w:rsid w:val="00F57B62"/>
    <w:rsid w:val="00F57DF7"/>
    <w:rsid w:val="00F600BE"/>
    <w:rsid w:val="00F6038B"/>
    <w:rsid w:val="00F6048C"/>
    <w:rsid w:val="00F606F0"/>
    <w:rsid w:val="00F60D36"/>
    <w:rsid w:val="00F60E6D"/>
    <w:rsid w:val="00F611C4"/>
    <w:rsid w:val="00F6164B"/>
    <w:rsid w:val="00F61817"/>
    <w:rsid w:val="00F61A3C"/>
    <w:rsid w:val="00F61A86"/>
    <w:rsid w:val="00F61B63"/>
    <w:rsid w:val="00F61B90"/>
    <w:rsid w:val="00F621FE"/>
    <w:rsid w:val="00F6229F"/>
    <w:rsid w:val="00F62B9F"/>
    <w:rsid w:val="00F6356A"/>
    <w:rsid w:val="00F63BE7"/>
    <w:rsid w:val="00F63CA0"/>
    <w:rsid w:val="00F64031"/>
    <w:rsid w:val="00F64321"/>
    <w:rsid w:val="00F64522"/>
    <w:rsid w:val="00F6530C"/>
    <w:rsid w:val="00F6595E"/>
    <w:rsid w:val="00F659E2"/>
    <w:rsid w:val="00F65F46"/>
    <w:rsid w:val="00F65FF4"/>
    <w:rsid w:val="00F66284"/>
    <w:rsid w:val="00F6632C"/>
    <w:rsid w:val="00F6671E"/>
    <w:rsid w:val="00F66A62"/>
    <w:rsid w:val="00F66B9B"/>
    <w:rsid w:val="00F67074"/>
    <w:rsid w:val="00F675FD"/>
    <w:rsid w:val="00F67E3C"/>
    <w:rsid w:val="00F70208"/>
    <w:rsid w:val="00F702C6"/>
    <w:rsid w:val="00F7078A"/>
    <w:rsid w:val="00F70A35"/>
    <w:rsid w:val="00F72516"/>
    <w:rsid w:val="00F72A44"/>
    <w:rsid w:val="00F73060"/>
    <w:rsid w:val="00F732CE"/>
    <w:rsid w:val="00F7350E"/>
    <w:rsid w:val="00F740E0"/>
    <w:rsid w:val="00F74394"/>
    <w:rsid w:val="00F74AF1"/>
    <w:rsid w:val="00F74C2B"/>
    <w:rsid w:val="00F74D24"/>
    <w:rsid w:val="00F74F0D"/>
    <w:rsid w:val="00F74FF0"/>
    <w:rsid w:val="00F755A7"/>
    <w:rsid w:val="00F761A2"/>
    <w:rsid w:val="00F768B6"/>
    <w:rsid w:val="00F76A90"/>
    <w:rsid w:val="00F76E68"/>
    <w:rsid w:val="00F77899"/>
    <w:rsid w:val="00F778E4"/>
    <w:rsid w:val="00F77D6D"/>
    <w:rsid w:val="00F77F48"/>
    <w:rsid w:val="00F80B1B"/>
    <w:rsid w:val="00F80C71"/>
    <w:rsid w:val="00F810AE"/>
    <w:rsid w:val="00F81242"/>
    <w:rsid w:val="00F81274"/>
    <w:rsid w:val="00F815FE"/>
    <w:rsid w:val="00F81693"/>
    <w:rsid w:val="00F81E80"/>
    <w:rsid w:val="00F821B5"/>
    <w:rsid w:val="00F82E77"/>
    <w:rsid w:val="00F83241"/>
    <w:rsid w:val="00F837C5"/>
    <w:rsid w:val="00F839DD"/>
    <w:rsid w:val="00F84E6C"/>
    <w:rsid w:val="00F8528F"/>
    <w:rsid w:val="00F853A3"/>
    <w:rsid w:val="00F855E1"/>
    <w:rsid w:val="00F86090"/>
    <w:rsid w:val="00F8612A"/>
    <w:rsid w:val="00F86D44"/>
    <w:rsid w:val="00F86FD8"/>
    <w:rsid w:val="00F87657"/>
    <w:rsid w:val="00F876BE"/>
    <w:rsid w:val="00F87804"/>
    <w:rsid w:val="00F87944"/>
    <w:rsid w:val="00F906EB"/>
    <w:rsid w:val="00F90903"/>
    <w:rsid w:val="00F90E33"/>
    <w:rsid w:val="00F9126E"/>
    <w:rsid w:val="00F913C7"/>
    <w:rsid w:val="00F91B4E"/>
    <w:rsid w:val="00F922D5"/>
    <w:rsid w:val="00F9270B"/>
    <w:rsid w:val="00F92C1B"/>
    <w:rsid w:val="00F93094"/>
    <w:rsid w:val="00F94189"/>
    <w:rsid w:val="00F94309"/>
    <w:rsid w:val="00F9437F"/>
    <w:rsid w:val="00F94860"/>
    <w:rsid w:val="00F94A77"/>
    <w:rsid w:val="00F94B16"/>
    <w:rsid w:val="00F95261"/>
    <w:rsid w:val="00F9590F"/>
    <w:rsid w:val="00F97143"/>
    <w:rsid w:val="00F97F14"/>
    <w:rsid w:val="00FA03FA"/>
    <w:rsid w:val="00FA06F8"/>
    <w:rsid w:val="00FA0C6B"/>
    <w:rsid w:val="00FA0E7C"/>
    <w:rsid w:val="00FA1300"/>
    <w:rsid w:val="00FA1516"/>
    <w:rsid w:val="00FA1829"/>
    <w:rsid w:val="00FA1866"/>
    <w:rsid w:val="00FA23F1"/>
    <w:rsid w:val="00FA2781"/>
    <w:rsid w:val="00FA2D57"/>
    <w:rsid w:val="00FA3230"/>
    <w:rsid w:val="00FA33AB"/>
    <w:rsid w:val="00FA33CA"/>
    <w:rsid w:val="00FA37E5"/>
    <w:rsid w:val="00FA3F2B"/>
    <w:rsid w:val="00FA482A"/>
    <w:rsid w:val="00FA4B78"/>
    <w:rsid w:val="00FA5DD4"/>
    <w:rsid w:val="00FA6471"/>
    <w:rsid w:val="00FA66ED"/>
    <w:rsid w:val="00FA6B8B"/>
    <w:rsid w:val="00FB008D"/>
    <w:rsid w:val="00FB0154"/>
    <w:rsid w:val="00FB1A5A"/>
    <w:rsid w:val="00FB1CFE"/>
    <w:rsid w:val="00FB23E8"/>
    <w:rsid w:val="00FB26A2"/>
    <w:rsid w:val="00FB26D5"/>
    <w:rsid w:val="00FB2CFD"/>
    <w:rsid w:val="00FB2D7A"/>
    <w:rsid w:val="00FB3284"/>
    <w:rsid w:val="00FB4681"/>
    <w:rsid w:val="00FB46AA"/>
    <w:rsid w:val="00FB4724"/>
    <w:rsid w:val="00FB49FB"/>
    <w:rsid w:val="00FB4C4A"/>
    <w:rsid w:val="00FB4D98"/>
    <w:rsid w:val="00FB5124"/>
    <w:rsid w:val="00FB5313"/>
    <w:rsid w:val="00FB5770"/>
    <w:rsid w:val="00FB5B8E"/>
    <w:rsid w:val="00FB65C2"/>
    <w:rsid w:val="00FB699F"/>
    <w:rsid w:val="00FB6B53"/>
    <w:rsid w:val="00FB6BEF"/>
    <w:rsid w:val="00FB6D98"/>
    <w:rsid w:val="00FB71DC"/>
    <w:rsid w:val="00FB75EE"/>
    <w:rsid w:val="00FB7620"/>
    <w:rsid w:val="00FC03F8"/>
    <w:rsid w:val="00FC0AEF"/>
    <w:rsid w:val="00FC0BFA"/>
    <w:rsid w:val="00FC0C3A"/>
    <w:rsid w:val="00FC0EFA"/>
    <w:rsid w:val="00FC155F"/>
    <w:rsid w:val="00FC188A"/>
    <w:rsid w:val="00FC1988"/>
    <w:rsid w:val="00FC1B96"/>
    <w:rsid w:val="00FC1EFA"/>
    <w:rsid w:val="00FC216E"/>
    <w:rsid w:val="00FC244C"/>
    <w:rsid w:val="00FC26EB"/>
    <w:rsid w:val="00FC27BB"/>
    <w:rsid w:val="00FC2807"/>
    <w:rsid w:val="00FC2BCE"/>
    <w:rsid w:val="00FC2BCF"/>
    <w:rsid w:val="00FC3573"/>
    <w:rsid w:val="00FC3989"/>
    <w:rsid w:val="00FC4149"/>
    <w:rsid w:val="00FC4307"/>
    <w:rsid w:val="00FC463B"/>
    <w:rsid w:val="00FC4696"/>
    <w:rsid w:val="00FC485F"/>
    <w:rsid w:val="00FC499A"/>
    <w:rsid w:val="00FC4E80"/>
    <w:rsid w:val="00FC5315"/>
    <w:rsid w:val="00FC55D1"/>
    <w:rsid w:val="00FC5B32"/>
    <w:rsid w:val="00FC5B70"/>
    <w:rsid w:val="00FC5B92"/>
    <w:rsid w:val="00FC61D9"/>
    <w:rsid w:val="00FC691D"/>
    <w:rsid w:val="00FC69FD"/>
    <w:rsid w:val="00FC6BD9"/>
    <w:rsid w:val="00FC7088"/>
    <w:rsid w:val="00FC7795"/>
    <w:rsid w:val="00FD00C9"/>
    <w:rsid w:val="00FD01A3"/>
    <w:rsid w:val="00FD01B4"/>
    <w:rsid w:val="00FD0687"/>
    <w:rsid w:val="00FD0A49"/>
    <w:rsid w:val="00FD10DD"/>
    <w:rsid w:val="00FD158F"/>
    <w:rsid w:val="00FD1898"/>
    <w:rsid w:val="00FD1BC1"/>
    <w:rsid w:val="00FD21D7"/>
    <w:rsid w:val="00FD2527"/>
    <w:rsid w:val="00FD2679"/>
    <w:rsid w:val="00FD342F"/>
    <w:rsid w:val="00FD4E06"/>
    <w:rsid w:val="00FD51A4"/>
    <w:rsid w:val="00FD52D9"/>
    <w:rsid w:val="00FD55A0"/>
    <w:rsid w:val="00FD57A4"/>
    <w:rsid w:val="00FD5980"/>
    <w:rsid w:val="00FD5EE7"/>
    <w:rsid w:val="00FD6FA6"/>
    <w:rsid w:val="00FD7287"/>
    <w:rsid w:val="00FD7621"/>
    <w:rsid w:val="00FD7BF6"/>
    <w:rsid w:val="00FD7F6C"/>
    <w:rsid w:val="00FD7FAD"/>
    <w:rsid w:val="00FE02E4"/>
    <w:rsid w:val="00FE09B7"/>
    <w:rsid w:val="00FE0DF2"/>
    <w:rsid w:val="00FE13D0"/>
    <w:rsid w:val="00FE1587"/>
    <w:rsid w:val="00FE225A"/>
    <w:rsid w:val="00FE2B73"/>
    <w:rsid w:val="00FE2BD5"/>
    <w:rsid w:val="00FE2CE7"/>
    <w:rsid w:val="00FE47AB"/>
    <w:rsid w:val="00FE5025"/>
    <w:rsid w:val="00FE5146"/>
    <w:rsid w:val="00FE5172"/>
    <w:rsid w:val="00FE57AF"/>
    <w:rsid w:val="00FE66A1"/>
    <w:rsid w:val="00FE69A2"/>
    <w:rsid w:val="00FE6B70"/>
    <w:rsid w:val="00FE754E"/>
    <w:rsid w:val="00FE7B11"/>
    <w:rsid w:val="00FE7B5B"/>
    <w:rsid w:val="00FE7BF6"/>
    <w:rsid w:val="00FE7DFE"/>
    <w:rsid w:val="00FF158B"/>
    <w:rsid w:val="00FF1B5E"/>
    <w:rsid w:val="00FF22CC"/>
    <w:rsid w:val="00FF2837"/>
    <w:rsid w:val="00FF2C3F"/>
    <w:rsid w:val="00FF3724"/>
    <w:rsid w:val="00FF38D9"/>
    <w:rsid w:val="00FF3E18"/>
    <w:rsid w:val="00FF3EEF"/>
    <w:rsid w:val="00FF4303"/>
    <w:rsid w:val="00FF44CE"/>
    <w:rsid w:val="00FF456C"/>
    <w:rsid w:val="00FF486C"/>
    <w:rsid w:val="00FF5325"/>
    <w:rsid w:val="00FF5956"/>
    <w:rsid w:val="00FF615C"/>
    <w:rsid w:val="00FF6253"/>
    <w:rsid w:val="00FF66C9"/>
    <w:rsid w:val="00FF6AA3"/>
    <w:rsid w:val="00FF6EAC"/>
    <w:rsid w:val="00FF73C7"/>
    <w:rsid w:val="00FF7449"/>
    <w:rsid w:val="00FF7B81"/>
    <w:rsid w:val="00FF7DBC"/>
    <w:rsid w:val="00FF7E36"/>
    <w:rsid w:val="00FF7F1B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44553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229B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229B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229B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229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229B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229B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229B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2229B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2229B1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229B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222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2229B1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229B1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2229B1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229B1"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229B1"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229B1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2229B1"/>
    <w:rPr>
      <w:rFonts w:ascii="Cambria" w:hAnsi="Cambria" w:cs="Times New Roman"/>
    </w:rPr>
  </w:style>
  <w:style w:type="paragraph" w:styleId="Title">
    <w:name w:val="Title"/>
    <w:basedOn w:val="Normal"/>
    <w:next w:val="Normal"/>
    <w:link w:val="TitleChar"/>
    <w:uiPriority w:val="99"/>
    <w:qFormat/>
    <w:rsid w:val="002229B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229B1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2229B1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229B1"/>
    <w:rPr>
      <w:rFonts w:ascii="Cambria" w:hAnsi="Cambria"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2229B1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229B1"/>
    <w:rPr>
      <w:rFonts w:ascii="Calibri" w:hAnsi="Calibri" w:cs="Times New Roman"/>
      <w:b/>
      <w:i/>
      <w:iCs/>
    </w:rPr>
  </w:style>
  <w:style w:type="paragraph" w:styleId="NoSpacing">
    <w:name w:val="No Spacing"/>
    <w:basedOn w:val="Normal"/>
    <w:uiPriority w:val="99"/>
    <w:qFormat/>
    <w:rsid w:val="002229B1"/>
    <w:rPr>
      <w:szCs w:val="32"/>
    </w:rPr>
  </w:style>
  <w:style w:type="paragraph" w:styleId="ListParagraph">
    <w:name w:val="List Paragraph"/>
    <w:basedOn w:val="Normal"/>
    <w:uiPriority w:val="99"/>
    <w:qFormat/>
    <w:rsid w:val="002229B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2229B1"/>
    <w:rPr>
      <w:i/>
    </w:rPr>
  </w:style>
  <w:style w:type="character" w:customStyle="1" w:styleId="QuoteChar">
    <w:name w:val="Quote Char"/>
    <w:basedOn w:val="DefaultParagraphFont"/>
    <w:link w:val="Quote"/>
    <w:uiPriority w:val="99"/>
    <w:locked/>
    <w:rsid w:val="002229B1"/>
    <w:rPr>
      <w:rFonts w:cs="Times New Roman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2229B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2229B1"/>
    <w:rPr>
      <w:rFonts w:cs="Times New Roman"/>
      <w:b/>
      <w:i/>
      <w:sz w:val="24"/>
    </w:rPr>
  </w:style>
  <w:style w:type="character" w:styleId="SubtleEmphasis">
    <w:name w:val="Subtle Emphasis"/>
    <w:basedOn w:val="DefaultParagraphFont"/>
    <w:uiPriority w:val="99"/>
    <w:qFormat/>
    <w:rsid w:val="002229B1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2229B1"/>
    <w:rPr>
      <w:rFonts w:cs="Times New Roman"/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2229B1"/>
    <w:rPr>
      <w:rFonts w:cs="Times New Roman"/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2229B1"/>
    <w:rPr>
      <w:rFonts w:cs="Times New Roman"/>
      <w:b/>
      <w:sz w:val="24"/>
      <w:u w:val="single"/>
    </w:rPr>
  </w:style>
  <w:style w:type="character" w:styleId="BookTitle">
    <w:name w:val="Book Title"/>
    <w:basedOn w:val="DefaultParagraphFont"/>
    <w:uiPriority w:val="99"/>
    <w:qFormat/>
    <w:rsid w:val="002229B1"/>
    <w:rPr>
      <w:rFonts w:ascii="Cambria" w:hAnsi="Cambria" w:cs="Times New Roman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2229B1"/>
    <w:pPr>
      <w:outlineLvl w:val="9"/>
    </w:pPr>
  </w:style>
  <w:style w:type="table" w:styleId="TableGrid">
    <w:name w:val="Table Grid"/>
    <w:basedOn w:val="TableNormal"/>
    <w:uiPriority w:val="99"/>
    <w:rsid w:val="0044553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3</Pages>
  <Words>755</Words>
  <Characters>4308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15</cp:revision>
  <cp:lastPrinted>2015-09-02T16:06:00Z</cp:lastPrinted>
  <dcterms:created xsi:type="dcterms:W3CDTF">2013-10-29T04:16:00Z</dcterms:created>
  <dcterms:modified xsi:type="dcterms:W3CDTF">2015-09-02T16:12:00Z</dcterms:modified>
</cp:coreProperties>
</file>