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580" w:rsidRDefault="00456580" w:rsidP="00962351">
      <w:pPr>
        <w:rPr>
          <w:rFonts w:ascii="Monotype Corsiva" w:hAnsi="Monotype Corsiva"/>
          <w:sz w:val="24"/>
          <w:szCs w:val="24"/>
        </w:rPr>
      </w:pPr>
      <w:r>
        <w:rPr>
          <w:rFonts w:ascii="Monotype Corsiva" w:hAnsi="Monotype Corsiva"/>
          <w:sz w:val="24"/>
          <w:szCs w:val="24"/>
        </w:rPr>
        <w:t xml:space="preserve">       </w:t>
      </w:r>
    </w:p>
    <w:p w:rsidR="00456580" w:rsidRPr="00294757" w:rsidRDefault="00456580" w:rsidP="00962351">
      <w:pPr>
        <w:rPr>
          <w:rFonts w:ascii="Monotype Corsiva" w:hAnsi="Monotype Corsiva"/>
          <w:color w:val="002060"/>
          <w:sz w:val="32"/>
          <w:szCs w:val="32"/>
        </w:rPr>
      </w:pPr>
      <w:r>
        <w:rPr>
          <w:rFonts w:ascii="Monotype Corsiva" w:hAnsi="Monotype Corsiva"/>
          <w:sz w:val="24"/>
          <w:szCs w:val="24"/>
        </w:rPr>
        <w:t xml:space="preserve">      </w:t>
      </w:r>
      <w:r w:rsidRPr="00294757">
        <w:rPr>
          <w:rFonts w:ascii="Monotype Corsiva" w:hAnsi="Monotype Corsiva"/>
          <w:color w:val="002060"/>
          <w:sz w:val="32"/>
          <w:szCs w:val="32"/>
        </w:rPr>
        <w:t>МБДОУ детский сад комбинированного вида «Сайзанак» с. Хайыраканский .</w:t>
      </w:r>
    </w:p>
    <w:p w:rsidR="00456580" w:rsidRDefault="00456580" w:rsidP="00962351">
      <w:r>
        <w:t xml:space="preserve"> </w:t>
      </w:r>
    </w:p>
    <w:p w:rsidR="00456580" w:rsidRDefault="00456580" w:rsidP="00962351">
      <w:pPr>
        <w:jc w:val="center"/>
        <w:rPr>
          <w:b/>
          <w:caps/>
          <w:sz w:val="44"/>
          <w:szCs w:val="44"/>
        </w:rPr>
      </w:pPr>
      <w:r w:rsidRPr="001A474F">
        <w:rPr>
          <w:b/>
          <w:caps/>
          <w:sz w:val="44"/>
          <w:szCs w:val="44"/>
        </w:rPr>
        <w:t>журнал</w:t>
      </w:r>
      <w:r>
        <w:rPr>
          <w:b/>
          <w:caps/>
          <w:sz w:val="44"/>
          <w:szCs w:val="44"/>
        </w:rPr>
        <w:t xml:space="preserve"> для родителей</w:t>
      </w:r>
      <w:r w:rsidRPr="001A474F">
        <w:rPr>
          <w:b/>
          <w:caps/>
          <w:sz w:val="44"/>
          <w:szCs w:val="44"/>
        </w:rPr>
        <w:t xml:space="preserve"> </w:t>
      </w:r>
      <w:r>
        <w:rPr>
          <w:b/>
          <w:caps/>
          <w:sz w:val="44"/>
          <w:szCs w:val="44"/>
        </w:rPr>
        <w:t>подготовительной        (речевой) группы «Узнавай-ка»  № 2/2014</w:t>
      </w:r>
    </w:p>
    <w:p w:rsidR="00456580" w:rsidRDefault="00456580" w:rsidP="00962351">
      <w:pPr>
        <w:rPr>
          <w:b/>
          <w:caps/>
          <w:sz w:val="44"/>
          <w:szCs w:val="44"/>
        </w:rPr>
      </w:pPr>
      <w:r w:rsidRPr="001A474F">
        <w:rPr>
          <w:b/>
          <w:caps/>
          <w:sz w:val="44"/>
          <w:szCs w:val="44"/>
        </w:rPr>
        <w:t xml:space="preserve">   </w:t>
      </w:r>
    </w:p>
    <w:p w:rsidR="00456580" w:rsidRDefault="00456580" w:rsidP="00962351">
      <w:pPr>
        <w:rPr>
          <w:b/>
          <w:caps/>
          <w:sz w:val="44"/>
          <w:szCs w:val="44"/>
        </w:rPr>
      </w:pPr>
      <w:r>
        <w:rPr>
          <w:b/>
          <w:caps/>
          <w:noProof/>
          <w:sz w:val="44"/>
          <w:szCs w:val="44"/>
          <w:lang w:eastAsia="ru-RU"/>
        </w:rPr>
        <w:t xml:space="preserve">         </w:t>
      </w:r>
      <w:r w:rsidRPr="00D872B9">
        <w:rPr>
          <w:b/>
          <w:caps/>
          <w:noProof/>
          <w:sz w:val="44"/>
          <w:szCs w:val="4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414pt;height:338.25pt;visibility:visible">
            <v:imagedata r:id="rId5" o:title=""/>
          </v:shape>
        </w:pict>
      </w:r>
      <w:r w:rsidRPr="001A474F">
        <w:rPr>
          <w:b/>
          <w:caps/>
          <w:sz w:val="44"/>
          <w:szCs w:val="44"/>
        </w:rPr>
        <w:t xml:space="preserve">   </w:t>
      </w:r>
    </w:p>
    <w:p w:rsidR="00456580" w:rsidRDefault="00456580" w:rsidP="00962351">
      <w:pPr>
        <w:rPr>
          <w:b/>
          <w:caps/>
          <w:sz w:val="44"/>
          <w:szCs w:val="44"/>
        </w:rPr>
      </w:pPr>
    </w:p>
    <w:p w:rsidR="00456580" w:rsidRDefault="00456580" w:rsidP="00962351">
      <w:pPr>
        <w:jc w:val="center"/>
        <w:rPr>
          <w:rFonts w:ascii="Monotype Corsiva" w:hAnsi="Monotype Corsiva"/>
          <w:b/>
          <w:caps/>
          <w:color w:val="FF0000"/>
          <w:sz w:val="96"/>
          <w:szCs w:val="96"/>
        </w:rPr>
      </w:pPr>
      <w:r w:rsidRPr="001A474F">
        <w:rPr>
          <w:rFonts w:ascii="Monotype Corsiva" w:hAnsi="Monotype Corsiva"/>
          <w:b/>
          <w:caps/>
          <w:color w:val="FF0000"/>
          <w:sz w:val="96"/>
          <w:szCs w:val="96"/>
        </w:rPr>
        <w:t>детский сад – второй наш дом.</w:t>
      </w:r>
    </w:p>
    <w:p w:rsidR="00456580" w:rsidRDefault="00456580" w:rsidP="00962351">
      <w:pPr>
        <w:rPr>
          <w:rFonts w:ascii="Monotype Corsiva" w:hAnsi="Monotype Corsiva"/>
          <w:b/>
          <w:caps/>
          <w:color w:val="FF0000"/>
          <w:sz w:val="96"/>
          <w:szCs w:val="96"/>
        </w:rPr>
      </w:pPr>
    </w:p>
    <w:p w:rsidR="00456580" w:rsidRPr="009E1AB4" w:rsidRDefault="00456580" w:rsidP="009E1AB4">
      <w:pPr>
        <w:jc w:val="center"/>
        <w:rPr>
          <w:rFonts w:ascii="Monotype Corsiva" w:hAnsi="Monotype Corsiva"/>
          <w:b/>
          <w:caps/>
          <w:color w:val="FF0000"/>
          <w:sz w:val="96"/>
          <w:szCs w:val="96"/>
        </w:rPr>
      </w:pPr>
      <w:r w:rsidRPr="00B1702F">
        <w:rPr>
          <w:rFonts w:ascii="Monotype Corsiva" w:hAnsi="Monotype Corsiva"/>
          <w:caps/>
          <w:color w:val="00B050"/>
          <w:sz w:val="28"/>
          <w:szCs w:val="28"/>
        </w:rPr>
        <w:t>уважаемые родители!</w:t>
      </w:r>
    </w:p>
    <w:p w:rsidR="00456580" w:rsidRPr="00B1702F" w:rsidRDefault="00456580" w:rsidP="00962351">
      <w:pPr>
        <w:jc w:val="both"/>
        <w:rPr>
          <w:rFonts w:ascii="Monotype Corsiva" w:hAnsi="Monotype Corsiva"/>
          <w:caps/>
          <w:color w:val="00B050"/>
          <w:sz w:val="28"/>
          <w:szCs w:val="28"/>
        </w:rPr>
      </w:pPr>
      <w:r w:rsidRPr="00B1702F">
        <w:rPr>
          <w:rFonts w:ascii="Monotype Corsiva" w:hAnsi="Monotype Corsiva"/>
          <w:caps/>
          <w:color w:val="00B050"/>
          <w:sz w:val="28"/>
          <w:szCs w:val="28"/>
        </w:rPr>
        <w:t>все эти годы мы вместе с вами, стремились сделать жизнь ребенка в детском саду более интересной и насыщенной. мы постоянно расширяли тематику и совершенствовали форму подачи материалов, чтобы они были интересными.</w:t>
      </w:r>
    </w:p>
    <w:p w:rsidR="00456580" w:rsidRPr="00B1702F" w:rsidRDefault="00456580" w:rsidP="00962351">
      <w:pPr>
        <w:jc w:val="both"/>
        <w:rPr>
          <w:rFonts w:ascii="Monotype Corsiva" w:hAnsi="Monotype Corsiva"/>
          <w:caps/>
          <w:color w:val="00B050"/>
          <w:sz w:val="28"/>
          <w:szCs w:val="28"/>
        </w:rPr>
      </w:pPr>
      <w:r w:rsidRPr="00B1702F">
        <w:rPr>
          <w:rFonts w:ascii="Monotype Corsiva" w:hAnsi="Monotype Corsiva"/>
          <w:caps/>
          <w:color w:val="00B050"/>
          <w:sz w:val="28"/>
          <w:szCs w:val="28"/>
        </w:rPr>
        <w:t xml:space="preserve"> а сейчас наступило время сделать приятное. и я решила создать журнал для родителей «Узнавай-ка»  с различными рубриками про ваших детей и их замечательной жизни в детском саду. </w:t>
      </w:r>
    </w:p>
    <w:p w:rsidR="00456580" w:rsidRPr="00B1702F" w:rsidRDefault="00456580" w:rsidP="00962351">
      <w:pPr>
        <w:jc w:val="both"/>
        <w:rPr>
          <w:rFonts w:ascii="Monotype Corsiva" w:hAnsi="Monotype Corsiva"/>
          <w:caps/>
          <w:color w:val="00B050"/>
          <w:sz w:val="28"/>
          <w:szCs w:val="28"/>
        </w:rPr>
      </w:pPr>
      <w:r w:rsidRPr="00B1702F">
        <w:rPr>
          <w:rFonts w:ascii="Monotype Corsiva" w:hAnsi="Monotype Corsiva"/>
          <w:caps/>
          <w:color w:val="00B050"/>
          <w:sz w:val="28"/>
          <w:szCs w:val="28"/>
        </w:rPr>
        <w:t>конечно, наш путь не будет простым и безошибочным. но как писал известный канадский писатель Л.Дж.Питер «чтобы избежать ошибок, надо набираться опыта. чтобы набираться опыта, надо делать ошибки».</w:t>
      </w:r>
    </w:p>
    <w:p w:rsidR="00456580" w:rsidRPr="00B1702F" w:rsidRDefault="00456580" w:rsidP="00962351">
      <w:pPr>
        <w:jc w:val="both"/>
        <w:rPr>
          <w:rFonts w:ascii="Monotype Corsiva" w:hAnsi="Monotype Corsiva"/>
          <w:caps/>
          <w:color w:val="00B050"/>
          <w:sz w:val="28"/>
          <w:szCs w:val="28"/>
        </w:rPr>
      </w:pPr>
      <w:r w:rsidRPr="00B1702F">
        <w:rPr>
          <w:rFonts w:ascii="Monotype Corsiva" w:hAnsi="Monotype Corsiva"/>
          <w:caps/>
          <w:color w:val="00B050"/>
          <w:sz w:val="28"/>
          <w:szCs w:val="28"/>
        </w:rPr>
        <w:t>мы шагнули в новое время и надеемся, что будем вместе с вами продолжать наше общее благородное дело: учить и воспитывать детей.</w:t>
      </w:r>
    </w:p>
    <w:p w:rsidR="00456580" w:rsidRPr="00B1702F" w:rsidRDefault="00456580" w:rsidP="00962351">
      <w:pPr>
        <w:jc w:val="both"/>
        <w:rPr>
          <w:rFonts w:ascii="Monotype Corsiva" w:hAnsi="Monotype Corsiva"/>
          <w:caps/>
          <w:color w:val="00B050"/>
          <w:sz w:val="28"/>
          <w:szCs w:val="28"/>
        </w:rPr>
      </w:pPr>
      <w:r w:rsidRPr="00B1702F">
        <w:rPr>
          <w:rFonts w:ascii="Monotype Corsiva" w:hAnsi="Monotype Corsiva"/>
          <w:caps/>
          <w:color w:val="00B050"/>
          <w:sz w:val="28"/>
          <w:szCs w:val="28"/>
        </w:rPr>
        <w:t>хочется верить, что слова основоположника русской научной педагогики к.д.Ушинского имеют отношение и к нашей работе: «Если вы удачно выберете труд и вложите в него свою душу, то счастье само вас отыщет».</w:t>
      </w:r>
    </w:p>
    <w:p w:rsidR="00456580" w:rsidRDefault="00456580" w:rsidP="00962351">
      <w:pPr>
        <w:jc w:val="both"/>
        <w:rPr>
          <w:rFonts w:ascii="Monotype Corsiva" w:hAnsi="Monotype Corsiva"/>
          <w:snapToGrid w:val="0"/>
          <w:color w:val="00B050"/>
          <w:w w:val="0"/>
          <w:sz w:val="2"/>
          <w:u w:color="000000"/>
          <w:bdr w:val="none" w:sz="0" w:space="0" w:color="000000"/>
          <w:shd w:val="clear" w:color="000000" w:fill="000000"/>
          <w:lang/>
        </w:rPr>
      </w:pPr>
      <w:r w:rsidRPr="00B1702F">
        <w:rPr>
          <w:rFonts w:ascii="Monotype Corsiva" w:hAnsi="Monotype Corsiva"/>
          <w:caps/>
          <w:color w:val="00B050"/>
          <w:sz w:val="28"/>
          <w:szCs w:val="28"/>
        </w:rPr>
        <w:t xml:space="preserve">                              с  уважением Алла Май-ооловна.</w:t>
      </w:r>
      <w:r w:rsidRPr="00B1702F">
        <w:rPr>
          <w:rFonts w:ascii="Monotype Corsiva" w:hAnsi="Monotype Corsiva"/>
          <w:snapToGrid w:val="0"/>
          <w:color w:val="00B050"/>
          <w:w w:val="0"/>
          <w:sz w:val="2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B1702F">
        <w:rPr>
          <w:rFonts w:ascii="Monotype Corsiva" w:hAnsi="Monotype Corsiva"/>
          <w:snapToGrid w:val="0"/>
          <w:color w:val="00B050"/>
          <w:w w:val="0"/>
          <w:sz w:val="2"/>
          <w:u w:color="000000"/>
          <w:bdr w:val="none" w:sz="0" w:space="0" w:color="000000"/>
          <w:shd w:val="clear" w:color="000000" w:fill="000000"/>
          <w:lang/>
        </w:rPr>
        <w:t xml:space="preserve">         </w:t>
      </w:r>
      <w:r>
        <w:rPr>
          <w:rFonts w:ascii="Monotype Corsiva" w:hAnsi="Monotype Corsiva"/>
          <w:snapToGrid w:val="0"/>
          <w:color w:val="00B050"/>
          <w:w w:val="0"/>
          <w:sz w:val="2"/>
          <w:u w:color="000000"/>
          <w:bdr w:val="none" w:sz="0" w:space="0" w:color="000000"/>
          <w:shd w:val="clear" w:color="000000" w:fill="000000"/>
          <w:lang/>
        </w:rPr>
        <w:t xml:space="preserve">                              </w:t>
      </w:r>
    </w:p>
    <w:p w:rsidR="00456580" w:rsidRPr="00452DC5" w:rsidRDefault="00456580" w:rsidP="00962351">
      <w:pPr>
        <w:jc w:val="both"/>
        <w:rPr>
          <w:rFonts w:ascii="Monotype Corsiva" w:hAnsi="Monotype Corsiva"/>
          <w:snapToGrid w:val="0"/>
          <w:color w:val="00B050"/>
          <w:w w:val="0"/>
          <w:sz w:val="2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Monotype Corsiva" w:hAnsi="Monotype Corsiva"/>
          <w:snapToGrid w:val="0"/>
          <w:color w:val="00B050"/>
          <w:w w:val="0"/>
          <w:sz w:val="2"/>
          <w:u w:color="000000"/>
          <w:bdr w:val="none" w:sz="0" w:space="0" w:color="000000"/>
          <w:shd w:val="clear" w:color="000000" w:fill="000000"/>
          <w:lang/>
        </w:rPr>
        <w:t xml:space="preserve">            </w:t>
      </w:r>
      <w:r w:rsidRPr="00B1702F">
        <w:rPr>
          <w:rFonts w:ascii="Times New Roman" w:hAnsi="Times New Roman"/>
          <w:b/>
          <w:caps/>
          <w:color w:val="00B050"/>
          <w:sz w:val="40"/>
          <w:szCs w:val="40"/>
        </w:rPr>
        <w:t xml:space="preserve"> </w:t>
      </w:r>
      <w:r>
        <w:rPr>
          <w:rFonts w:ascii="Times New Roman" w:hAnsi="Times New Roman"/>
          <w:b/>
          <w:caps/>
          <w:color w:val="00B050"/>
          <w:sz w:val="40"/>
          <w:szCs w:val="40"/>
        </w:rPr>
        <w:t xml:space="preserve">                      </w:t>
      </w:r>
      <w:r w:rsidRPr="00D872B9">
        <w:rPr>
          <w:rFonts w:ascii="Times New Roman" w:hAnsi="Times New Roman"/>
          <w:caps/>
          <w:noProof/>
          <w:sz w:val="28"/>
          <w:szCs w:val="28"/>
          <w:lang w:eastAsia="ru-RU"/>
        </w:rPr>
        <w:pict>
          <v:shape id="Рисунок 4" o:spid="_x0000_i1026" type="#_x0000_t75" style="width:282pt;height:193.5pt;visibility:visible">
            <v:imagedata r:id="rId6" o:title=""/>
          </v:shape>
        </w:pict>
      </w:r>
    </w:p>
    <w:p w:rsidR="00456580" w:rsidRDefault="00456580" w:rsidP="00962351">
      <w:pPr>
        <w:rPr>
          <w:rFonts w:ascii="Times New Roman" w:hAnsi="Times New Roman"/>
          <w:b/>
          <w:caps/>
          <w:color w:val="00B050"/>
          <w:sz w:val="40"/>
          <w:szCs w:val="40"/>
        </w:rPr>
      </w:pPr>
      <w:r>
        <w:rPr>
          <w:rFonts w:ascii="Times New Roman" w:hAnsi="Times New Roman"/>
          <w:b/>
          <w:caps/>
          <w:color w:val="00B050"/>
          <w:sz w:val="40"/>
          <w:szCs w:val="40"/>
        </w:rPr>
        <w:t xml:space="preserve">                            </w:t>
      </w:r>
    </w:p>
    <w:p w:rsidR="00456580" w:rsidRDefault="00456580" w:rsidP="004E07DE"/>
    <w:p w:rsidR="00456580" w:rsidRDefault="00456580" w:rsidP="004E07DE">
      <w:pPr>
        <w:rPr>
          <w:rFonts w:ascii="Times New Roman" w:hAnsi="Times New Roman"/>
          <w:caps/>
          <w:sz w:val="28"/>
          <w:szCs w:val="28"/>
        </w:rPr>
      </w:pPr>
      <w:r w:rsidRPr="00294757">
        <w:rPr>
          <w:rFonts w:ascii="Times New Roman" w:hAnsi="Times New Roman"/>
          <w:caps/>
          <w:sz w:val="28"/>
          <w:szCs w:val="28"/>
        </w:rPr>
        <w:t xml:space="preserve">          </w:t>
      </w:r>
      <w:r>
        <w:rPr>
          <w:rFonts w:ascii="Times New Roman" w:hAnsi="Times New Roman"/>
          <w:caps/>
          <w:sz w:val="28"/>
          <w:szCs w:val="28"/>
        </w:rPr>
        <w:t xml:space="preserve">                           </w:t>
      </w:r>
    </w:p>
    <w:p w:rsidR="00456580" w:rsidRDefault="00456580" w:rsidP="004E07DE">
      <w:pPr>
        <w:rPr>
          <w:rFonts w:ascii="Times New Roman" w:hAnsi="Times New Roman"/>
          <w:caps/>
          <w:sz w:val="28"/>
          <w:szCs w:val="28"/>
        </w:rPr>
      </w:pPr>
    </w:p>
    <w:p w:rsidR="00456580" w:rsidRPr="004E07DE" w:rsidRDefault="00456580" w:rsidP="004E07DE">
      <w:r>
        <w:rPr>
          <w:rFonts w:ascii="Times New Roman" w:hAnsi="Times New Roman"/>
          <w:caps/>
          <w:sz w:val="28"/>
          <w:szCs w:val="28"/>
        </w:rPr>
        <w:t xml:space="preserve">    </w:t>
      </w:r>
      <w:r>
        <w:rPr>
          <w:rFonts w:ascii="Monotype Corsiva" w:hAnsi="Monotype Corsiva"/>
          <w:b/>
          <w:caps/>
          <w:color w:val="FF0000"/>
          <w:sz w:val="96"/>
          <w:szCs w:val="96"/>
        </w:rPr>
        <w:t xml:space="preserve">         </w:t>
      </w:r>
    </w:p>
    <w:p w:rsidR="00456580" w:rsidRPr="004E07DE" w:rsidRDefault="00456580" w:rsidP="009E1AB4">
      <w:pPr>
        <w:jc w:val="center"/>
        <w:rPr>
          <w:rFonts w:ascii="Monotype Corsiva" w:hAnsi="Monotype Corsiva"/>
          <w:b/>
          <w:caps/>
          <w:color w:val="FF0000"/>
          <w:sz w:val="96"/>
          <w:szCs w:val="96"/>
        </w:rPr>
      </w:pPr>
      <w:r>
        <w:rPr>
          <w:rFonts w:ascii="Times New Roman" w:hAnsi="Times New Roman"/>
          <w:caps/>
          <w:color w:val="FF0000"/>
          <w:sz w:val="36"/>
          <w:szCs w:val="28"/>
        </w:rPr>
        <w:t>уважаемые  наши!</w:t>
      </w:r>
    </w:p>
    <w:p w:rsidR="00456580" w:rsidRPr="000B7489" w:rsidRDefault="00456580" w:rsidP="000B7489">
      <w:pPr>
        <w:jc w:val="center"/>
        <w:rPr>
          <w:rFonts w:ascii="Times New Roman" w:hAnsi="Times New Roman"/>
          <w:caps/>
          <w:color w:val="00B050"/>
          <w:sz w:val="36"/>
          <w:szCs w:val="28"/>
        </w:rPr>
      </w:pPr>
      <w:r w:rsidRPr="000B7489">
        <w:rPr>
          <w:rFonts w:ascii="Times New Roman" w:hAnsi="Times New Roman"/>
          <w:caps/>
          <w:color w:val="00B050"/>
          <w:sz w:val="36"/>
          <w:szCs w:val="28"/>
        </w:rPr>
        <w:t>поздравляем Вас с наступающим  Новым   2014 годом! Желаем Вам крепкого здоровья, счастья  и много-много радости.</w:t>
      </w:r>
    </w:p>
    <w:p w:rsidR="00456580" w:rsidRDefault="00456580" w:rsidP="00371234">
      <w:pPr>
        <w:jc w:val="center"/>
        <w:rPr>
          <w:rFonts w:ascii="Times New Roman" w:hAnsi="Times New Roman"/>
          <w:caps/>
          <w:color w:val="002060"/>
          <w:sz w:val="28"/>
          <w:szCs w:val="28"/>
        </w:rPr>
      </w:pPr>
      <w:hyperlink r:id="rId7" w:tooltip="&quot;Просмотры: 2245 | Размеры: 482x396, 212.9Kb&quot; " w:history="1">
        <w:r w:rsidRPr="00D872B9">
          <w:rPr>
            <w:rFonts w:ascii="Verdana" w:hAnsi="Verdana"/>
            <w:noProof/>
            <w:color w:val="247BC5"/>
            <w:sz w:val="16"/>
            <w:szCs w:val="16"/>
            <w:lang w:eastAsia="ru-RU"/>
          </w:rPr>
          <w:pict>
            <v:shape id="Рисунок 3" o:spid="_x0000_i1027" type="#_x0000_t75" alt="http://novyj-god2011.ru/_ph/1/1/139740584.jpg?1418111196" href="http://novyj-god2011.ru/photo/ded_moroz_na_sanjakh_s_olenjami/1-0-" title="&quot;Просмотры: 2245 | Размеры: 482x396, 212.9Kb&quot;" style="width:425.25pt;height:337.5pt;visibility:visible" o:button="t">
              <v:fill o:detectmouseclick="t"/>
              <v:imagedata r:id="rId8" o:title=""/>
            </v:shape>
          </w:pict>
        </w:r>
      </w:hyperlink>
    </w:p>
    <w:p w:rsidR="00456580" w:rsidRDefault="00456580" w:rsidP="00371234">
      <w:pPr>
        <w:rPr>
          <w:rFonts w:ascii="Times New Roman" w:hAnsi="Times New Roman"/>
          <w:caps/>
          <w:color w:val="002060"/>
          <w:sz w:val="28"/>
          <w:szCs w:val="28"/>
        </w:rPr>
      </w:pPr>
    </w:p>
    <w:p w:rsidR="00456580" w:rsidRPr="00371234" w:rsidRDefault="00456580" w:rsidP="00371234">
      <w:pPr>
        <w:jc w:val="center"/>
        <w:rPr>
          <w:rFonts w:ascii="Times New Roman" w:hAnsi="Times New Roman"/>
          <w:caps/>
          <w:color w:val="002060"/>
          <w:sz w:val="28"/>
          <w:szCs w:val="28"/>
        </w:rPr>
      </w:pPr>
      <w:r w:rsidRPr="00371234">
        <w:rPr>
          <w:rFonts w:ascii="Times New Roman" w:hAnsi="Times New Roman"/>
          <w:caps/>
          <w:color w:val="002060"/>
          <w:sz w:val="28"/>
          <w:szCs w:val="28"/>
        </w:rPr>
        <w:t>ждали праздника мы долго</w:t>
      </w:r>
    </w:p>
    <w:p w:rsidR="00456580" w:rsidRPr="00371234" w:rsidRDefault="00456580" w:rsidP="00371234">
      <w:pPr>
        <w:jc w:val="center"/>
        <w:rPr>
          <w:rFonts w:ascii="Times New Roman" w:hAnsi="Times New Roman"/>
          <w:caps/>
          <w:color w:val="002060"/>
          <w:sz w:val="28"/>
          <w:szCs w:val="28"/>
        </w:rPr>
      </w:pPr>
      <w:r w:rsidRPr="00371234">
        <w:rPr>
          <w:rFonts w:ascii="Times New Roman" w:hAnsi="Times New Roman"/>
          <w:caps/>
          <w:color w:val="002060"/>
          <w:sz w:val="28"/>
          <w:szCs w:val="28"/>
        </w:rPr>
        <w:t>Здравствуй, зимушка-зима!</w:t>
      </w:r>
    </w:p>
    <w:p w:rsidR="00456580" w:rsidRPr="00371234" w:rsidRDefault="00456580" w:rsidP="00371234">
      <w:pPr>
        <w:jc w:val="center"/>
        <w:rPr>
          <w:rFonts w:ascii="Times New Roman" w:hAnsi="Times New Roman"/>
          <w:caps/>
          <w:color w:val="002060"/>
          <w:sz w:val="28"/>
          <w:szCs w:val="28"/>
        </w:rPr>
      </w:pPr>
      <w:r w:rsidRPr="00371234">
        <w:rPr>
          <w:rFonts w:ascii="Times New Roman" w:hAnsi="Times New Roman"/>
          <w:caps/>
          <w:color w:val="002060"/>
          <w:sz w:val="28"/>
          <w:szCs w:val="28"/>
        </w:rPr>
        <w:t>здравствуй праздник, здравствуй елка!</w:t>
      </w:r>
    </w:p>
    <w:p w:rsidR="00456580" w:rsidRPr="00371234" w:rsidRDefault="00456580" w:rsidP="00371234">
      <w:pPr>
        <w:jc w:val="center"/>
        <w:rPr>
          <w:rFonts w:ascii="Times New Roman" w:hAnsi="Times New Roman"/>
          <w:b/>
          <w:caps/>
          <w:color w:val="002060"/>
          <w:sz w:val="96"/>
          <w:szCs w:val="96"/>
        </w:rPr>
      </w:pPr>
      <w:r w:rsidRPr="00371234">
        <w:rPr>
          <w:rFonts w:ascii="Times New Roman" w:hAnsi="Times New Roman"/>
          <w:caps/>
          <w:color w:val="002060"/>
          <w:sz w:val="28"/>
          <w:szCs w:val="28"/>
        </w:rPr>
        <w:t>С Новым годом! С Новым  счастьем!</w:t>
      </w:r>
    </w:p>
    <w:p w:rsidR="00456580" w:rsidRPr="00371234" w:rsidRDefault="00456580" w:rsidP="00D41134">
      <w:pPr>
        <w:rPr>
          <w:rFonts w:ascii="Times New Roman" w:hAnsi="Times New Roman"/>
          <w:b/>
          <w:caps/>
          <w:color w:val="002060"/>
          <w:sz w:val="40"/>
          <w:szCs w:val="40"/>
        </w:rPr>
      </w:pPr>
      <w:r w:rsidRPr="00371234">
        <w:rPr>
          <w:rFonts w:ascii="Times New Roman" w:hAnsi="Times New Roman"/>
          <w:b/>
          <w:caps/>
          <w:color w:val="002060"/>
          <w:sz w:val="40"/>
          <w:szCs w:val="40"/>
        </w:rPr>
        <w:t xml:space="preserve">      </w:t>
      </w:r>
    </w:p>
    <w:p w:rsidR="00456580" w:rsidRDefault="00456580" w:rsidP="00D41134">
      <w:pPr>
        <w:rPr>
          <w:rFonts w:ascii="Times New Roman" w:hAnsi="Times New Roman"/>
          <w:b/>
          <w:caps/>
          <w:color w:val="00B050"/>
          <w:sz w:val="40"/>
          <w:szCs w:val="40"/>
        </w:rPr>
      </w:pPr>
    </w:p>
    <w:p w:rsidR="00456580" w:rsidRDefault="00456580" w:rsidP="00D41134">
      <w:pPr>
        <w:rPr>
          <w:rFonts w:ascii="Times New Roman" w:hAnsi="Times New Roman"/>
          <w:b/>
          <w:caps/>
          <w:color w:val="00B050"/>
          <w:sz w:val="40"/>
          <w:szCs w:val="40"/>
        </w:rPr>
      </w:pPr>
    </w:p>
    <w:p w:rsidR="00456580" w:rsidRDefault="00456580" w:rsidP="00D41134">
      <w:pPr>
        <w:rPr>
          <w:rFonts w:ascii="Times New Roman" w:hAnsi="Times New Roman"/>
          <w:b/>
          <w:caps/>
          <w:color w:val="00B050"/>
          <w:sz w:val="40"/>
          <w:szCs w:val="40"/>
        </w:rPr>
      </w:pPr>
    </w:p>
    <w:p w:rsidR="00456580" w:rsidRDefault="00456580" w:rsidP="00D41134">
      <w:pPr>
        <w:rPr>
          <w:rFonts w:ascii="Times New Roman" w:hAnsi="Times New Roman"/>
          <w:b/>
          <w:caps/>
          <w:color w:val="00B050"/>
          <w:sz w:val="40"/>
          <w:szCs w:val="40"/>
        </w:rPr>
      </w:pPr>
    </w:p>
    <w:p w:rsidR="00456580" w:rsidRPr="00CD2D5B" w:rsidRDefault="00456580" w:rsidP="009E1AB4">
      <w:pPr>
        <w:jc w:val="center"/>
        <w:rPr>
          <w:rFonts w:ascii="Times New Roman" w:hAnsi="Times New Roman"/>
          <w:b/>
          <w:caps/>
          <w:color w:val="00B050"/>
          <w:sz w:val="40"/>
          <w:szCs w:val="40"/>
        </w:rPr>
      </w:pPr>
      <w:r w:rsidRPr="00CD2D5B">
        <w:rPr>
          <w:rFonts w:ascii="Times New Roman" w:hAnsi="Times New Roman"/>
          <w:b/>
          <w:caps/>
          <w:color w:val="00B050"/>
          <w:sz w:val="40"/>
          <w:szCs w:val="40"/>
        </w:rPr>
        <w:t>номере:</w:t>
      </w:r>
    </w:p>
    <w:p w:rsidR="00456580" w:rsidRPr="00CD2D5B" w:rsidRDefault="00456580" w:rsidP="00D41134">
      <w:pPr>
        <w:pStyle w:val="ListParagraph"/>
        <w:numPr>
          <w:ilvl w:val="0"/>
          <w:numId w:val="11"/>
        </w:numPr>
        <w:rPr>
          <w:rFonts w:ascii="Times New Roman" w:hAnsi="Times New Roman"/>
          <w:b/>
          <w:caps/>
          <w:sz w:val="32"/>
          <w:szCs w:val="32"/>
        </w:rPr>
      </w:pPr>
      <w:r w:rsidRPr="00CD2D5B">
        <w:rPr>
          <w:rFonts w:ascii="Times New Roman" w:hAnsi="Times New Roman"/>
          <w:b/>
          <w:caps/>
          <w:color w:val="FF0000"/>
          <w:sz w:val="32"/>
          <w:szCs w:val="32"/>
        </w:rPr>
        <w:t>рубрика  «Шпаргалка  для родителей»</w:t>
      </w:r>
      <w:r>
        <w:rPr>
          <w:rFonts w:ascii="Times New Roman" w:hAnsi="Times New Roman"/>
          <w:b/>
          <w:caps/>
          <w:sz w:val="40"/>
          <w:szCs w:val="40"/>
        </w:rPr>
        <w:t xml:space="preserve">  </w:t>
      </w:r>
    </w:p>
    <w:p w:rsidR="00456580" w:rsidRPr="004624CC" w:rsidRDefault="00456580" w:rsidP="004624CC">
      <w:pPr>
        <w:ind w:left="360"/>
        <w:rPr>
          <w:rFonts w:ascii="Times New Roman" w:hAnsi="Times New Roman"/>
          <w:b/>
          <w:caps/>
          <w:sz w:val="32"/>
          <w:szCs w:val="32"/>
        </w:rPr>
      </w:pPr>
      <w:r>
        <w:rPr>
          <w:rFonts w:ascii="Times New Roman" w:hAnsi="Times New Roman"/>
          <w:b/>
          <w:caps/>
          <w:sz w:val="32"/>
          <w:szCs w:val="32"/>
        </w:rPr>
        <w:t xml:space="preserve">мероприятия, которые будут проводиться в декабре и январе месяце       </w:t>
      </w:r>
    </w:p>
    <w:p w:rsidR="00456580" w:rsidRPr="00CD2D5B" w:rsidRDefault="00456580" w:rsidP="00D41134">
      <w:pPr>
        <w:rPr>
          <w:rFonts w:ascii="Times New Roman" w:hAnsi="Times New Roman"/>
          <w:b/>
          <w:caps/>
          <w:sz w:val="32"/>
          <w:szCs w:val="32"/>
        </w:rPr>
      </w:pPr>
      <w:r>
        <w:rPr>
          <w:rFonts w:ascii="Times New Roman" w:hAnsi="Times New Roman"/>
          <w:b/>
          <w:caps/>
          <w:sz w:val="32"/>
          <w:szCs w:val="32"/>
        </w:rPr>
        <w:t xml:space="preserve">    2</w:t>
      </w:r>
      <w:r w:rsidRPr="00CD2D5B">
        <w:rPr>
          <w:rFonts w:ascii="Times New Roman" w:hAnsi="Times New Roman"/>
          <w:b/>
          <w:caps/>
          <w:color w:val="FF0000"/>
          <w:sz w:val="32"/>
          <w:szCs w:val="32"/>
        </w:rPr>
        <w:t xml:space="preserve">. </w:t>
      </w:r>
      <w:r>
        <w:rPr>
          <w:rFonts w:ascii="Times New Roman" w:hAnsi="Times New Roman"/>
          <w:b/>
          <w:caps/>
          <w:color w:val="FF0000"/>
          <w:sz w:val="32"/>
          <w:szCs w:val="32"/>
        </w:rPr>
        <w:t xml:space="preserve">  Рубрика  «Дети наше будущее» </w:t>
      </w:r>
    </w:p>
    <w:p w:rsidR="00456580" w:rsidRPr="00E83C31" w:rsidRDefault="00456580" w:rsidP="00D41134">
      <w:pPr>
        <w:rPr>
          <w:rFonts w:ascii="Times New Roman" w:hAnsi="Times New Roman"/>
          <w:b/>
          <w:caps/>
          <w:color w:val="002060"/>
          <w:sz w:val="32"/>
          <w:szCs w:val="32"/>
        </w:rPr>
      </w:pPr>
      <w:r>
        <w:rPr>
          <w:rFonts w:ascii="Times New Roman" w:hAnsi="Times New Roman"/>
          <w:b/>
          <w:caps/>
          <w:sz w:val="32"/>
          <w:szCs w:val="32"/>
        </w:rPr>
        <w:t xml:space="preserve">    </w:t>
      </w:r>
      <w:r w:rsidRPr="00CD2D5B">
        <w:rPr>
          <w:rFonts w:ascii="Times New Roman" w:hAnsi="Times New Roman"/>
          <w:b/>
          <w:caps/>
          <w:sz w:val="32"/>
          <w:szCs w:val="32"/>
        </w:rPr>
        <w:t xml:space="preserve">3. </w:t>
      </w:r>
      <w:r>
        <w:rPr>
          <w:rFonts w:ascii="Times New Roman" w:hAnsi="Times New Roman"/>
          <w:b/>
          <w:caps/>
          <w:color w:val="FF0000"/>
          <w:sz w:val="32"/>
          <w:szCs w:val="32"/>
        </w:rPr>
        <w:t xml:space="preserve">Рубрика  «Советы  специалистов» </w:t>
      </w:r>
    </w:p>
    <w:p w:rsidR="00456580" w:rsidRDefault="00456580" w:rsidP="00D41134">
      <w:pPr>
        <w:rPr>
          <w:rFonts w:ascii="Times New Roman" w:hAnsi="Times New Roman"/>
          <w:b/>
          <w:caps/>
          <w:sz w:val="32"/>
          <w:szCs w:val="32"/>
        </w:rPr>
      </w:pPr>
      <w:r>
        <w:rPr>
          <w:rFonts w:ascii="Times New Roman" w:hAnsi="Times New Roman"/>
          <w:b/>
          <w:caps/>
          <w:sz w:val="32"/>
          <w:szCs w:val="32"/>
        </w:rPr>
        <w:t xml:space="preserve">   4</w:t>
      </w:r>
      <w:r w:rsidRPr="00CD2D5B">
        <w:rPr>
          <w:rFonts w:ascii="Times New Roman" w:hAnsi="Times New Roman"/>
          <w:b/>
          <w:caps/>
          <w:sz w:val="32"/>
          <w:szCs w:val="32"/>
        </w:rPr>
        <w:t xml:space="preserve">.   </w:t>
      </w:r>
      <w:r>
        <w:rPr>
          <w:rFonts w:ascii="Times New Roman" w:hAnsi="Times New Roman"/>
          <w:b/>
          <w:caps/>
          <w:color w:val="FF0000"/>
          <w:sz w:val="32"/>
          <w:szCs w:val="32"/>
        </w:rPr>
        <w:t>рубрика  «учим вместе с нами»</w:t>
      </w:r>
    </w:p>
    <w:p w:rsidR="00456580" w:rsidRPr="00D345DD" w:rsidRDefault="00456580" w:rsidP="00D41134">
      <w:pPr>
        <w:rPr>
          <w:rFonts w:ascii="Times New Roman" w:hAnsi="Times New Roman"/>
          <w:b/>
          <w:caps/>
          <w:color w:val="FF0000"/>
          <w:sz w:val="32"/>
          <w:szCs w:val="32"/>
        </w:rPr>
      </w:pPr>
      <w:r>
        <w:rPr>
          <w:rFonts w:ascii="Times New Roman" w:hAnsi="Times New Roman"/>
          <w:b/>
          <w:caps/>
          <w:sz w:val="32"/>
          <w:szCs w:val="32"/>
        </w:rPr>
        <w:t xml:space="preserve">   5</w:t>
      </w:r>
      <w:r w:rsidRPr="00D345DD">
        <w:rPr>
          <w:rFonts w:ascii="Times New Roman" w:hAnsi="Times New Roman"/>
          <w:b/>
          <w:caps/>
          <w:color w:val="FF0000"/>
          <w:sz w:val="32"/>
          <w:szCs w:val="32"/>
        </w:rPr>
        <w:t>. РУБРИКА «оБЪЯВЛЕНИЯ»</w:t>
      </w:r>
    </w:p>
    <w:p w:rsidR="00456580" w:rsidRPr="00CD2D5B" w:rsidRDefault="00456580" w:rsidP="00D41134">
      <w:pPr>
        <w:pStyle w:val="ListParagraph"/>
        <w:rPr>
          <w:rFonts w:ascii="Times New Roman" w:hAnsi="Times New Roman"/>
          <w:b/>
          <w:caps/>
          <w:sz w:val="32"/>
          <w:szCs w:val="32"/>
        </w:rPr>
      </w:pPr>
    </w:p>
    <w:p w:rsidR="00456580" w:rsidRPr="00CD2D5B" w:rsidRDefault="00456580" w:rsidP="00D41134">
      <w:pPr>
        <w:pStyle w:val="ListParagraph"/>
        <w:rPr>
          <w:rFonts w:ascii="Times New Roman" w:hAnsi="Times New Roman"/>
          <w:b/>
          <w:caps/>
          <w:sz w:val="32"/>
          <w:szCs w:val="32"/>
        </w:rPr>
      </w:pPr>
    </w:p>
    <w:p w:rsidR="00456580" w:rsidRPr="0084439A" w:rsidRDefault="00456580" w:rsidP="00D41134">
      <w:pPr>
        <w:pStyle w:val="ListParagraph"/>
        <w:rPr>
          <w:rFonts w:ascii="Times New Roman" w:hAnsi="Times New Roman"/>
          <w:b/>
          <w:caps/>
          <w:sz w:val="40"/>
          <w:szCs w:val="40"/>
        </w:rPr>
      </w:pPr>
    </w:p>
    <w:p w:rsidR="00456580" w:rsidRDefault="00456580" w:rsidP="00D41134">
      <w:pPr>
        <w:rPr>
          <w:rFonts w:ascii="Times New Roman" w:hAnsi="Times New Roman"/>
          <w:b/>
          <w:caps/>
          <w:sz w:val="40"/>
          <w:szCs w:val="40"/>
        </w:rPr>
      </w:pPr>
    </w:p>
    <w:p w:rsidR="00456580" w:rsidRDefault="00456580" w:rsidP="00D41134">
      <w:pPr>
        <w:rPr>
          <w:rFonts w:ascii="Times New Roman" w:hAnsi="Times New Roman"/>
          <w:b/>
          <w:caps/>
          <w:sz w:val="40"/>
          <w:szCs w:val="40"/>
        </w:rPr>
      </w:pPr>
    </w:p>
    <w:p w:rsidR="00456580" w:rsidRDefault="00456580" w:rsidP="00D41134">
      <w:pPr>
        <w:rPr>
          <w:rFonts w:ascii="Times New Roman" w:hAnsi="Times New Roman"/>
          <w:b/>
          <w:caps/>
          <w:sz w:val="40"/>
          <w:szCs w:val="40"/>
        </w:rPr>
      </w:pPr>
    </w:p>
    <w:p w:rsidR="00456580" w:rsidRDefault="00456580" w:rsidP="00D41134">
      <w:pPr>
        <w:rPr>
          <w:rFonts w:ascii="Times New Roman" w:hAnsi="Times New Roman"/>
          <w:b/>
          <w:caps/>
          <w:sz w:val="40"/>
          <w:szCs w:val="40"/>
        </w:rPr>
      </w:pPr>
      <w:r>
        <w:rPr>
          <w:rFonts w:ascii="Times New Roman" w:hAnsi="Times New Roman"/>
          <w:b/>
          <w:caps/>
          <w:sz w:val="40"/>
          <w:szCs w:val="40"/>
        </w:rPr>
        <w:t xml:space="preserve">                                                 </w:t>
      </w:r>
    </w:p>
    <w:p w:rsidR="00456580" w:rsidRDefault="00456580" w:rsidP="00D41134">
      <w:pPr>
        <w:jc w:val="both"/>
        <w:rPr>
          <w:rFonts w:ascii="Times New Roman" w:hAnsi="Times New Roman"/>
          <w:b/>
          <w:caps/>
          <w:sz w:val="40"/>
          <w:szCs w:val="40"/>
        </w:rPr>
      </w:pPr>
    </w:p>
    <w:p w:rsidR="00456580" w:rsidRDefault="00456580" w:rsidP="00D41134">
      <w:pPr>
        <w:jc w:val="both"/>
        <w:rPr>
          <w:rFonts w:ascii="Times New Roman" w:hAnsi="Times New Roman"/>
          <w:b/>
          <w:caps/>
          <w:color w:val="C00000"/>
          <w:sz w:val="28"/>
          <w:szCs w:val="28"/>
        </w:rPr>
      </w:pPr>
    </w:p>
    <w:p w:rsidR="00456580" w:rsidRDefault="00456580" w:rsidP="00D41134">
      <w:pPr>
        <w:jc w:val="both"/>
        <w:rPr>
          <w:rFonts w:ascii="Times New Roman" w:hAnsi="Times New Roman"/>
          <w:b/>
          <w:caps/>
          <w:color w:val="C00000"/>
          <w:sz w:val="28"/>
          <w:szCs w:val="28"/>
        </w:rPr>
      </w:pPr>
      <w:r>
        <w:rPr>
          <w:rFonts w:ascii="Times New Roman" w:hAnsi="Times New Roman"/>
          <w:b/>
          <w:caps/>
          <w:color w:val="C00000"/>
          <w:sz w:val="28"/>
          <w:szCs w:val="28"/>
        </w:rPr>
        <w:t xml:space="preserve">                </w:t>
      </w:r>
    </w:p>
    <w:p w:rsidR="00456580" w:rsidRDefault="00456580" w:rsidP="00D41134">
      <w:pPr>
        <w:jc w:val="both"/>
        <w:rPr>
          <w:rFonts w:ascii="Times New Roman" w:hAnsi="Times New Roman"/>
          <w:b/>
          <w:caps/>
          <w:color w:val="C00000"/>
          <w:sz w:val="28"/>
          <w:szCs w:val="28"/>
        </w:rPr>
      </w:pPr>
    </w:p>
    <w:p w:rsidR="00456580" w:rsidRDefault="00456580" w:rsidP="00D41134">
      <w:pPr>
        <w:jc w:val="both"/>
        <w:rPr>
          <w:rFonts w:ascii="Times New Roman" w:hAnsi="Times New Roman"/>
          <w:b/>
          <w:caps/>
          <w:color w:val="C00000"/>
          <w:sz w:val="28"/>
          <w:szCs w:val="28"/>
        </w:rPr>
      </w:pPr>
    </w:p>
    <w:p w:rsidR="00456580" w:rsidRDefault="00456580" w:rsidP="00D41134">
      <w:pPr>
        <w:jc w:val="both"/>
        <w:rPr>
          <w:rFonts w:ascii="Times New Roman" w:hAnsi="Times New Roman"/>
          <w:b/>
          <w:caps/>
          <w:color w:val="C00000"/>
          <w:sz w:val="28"/>
          <w:szCs w:val="28"/>
        </w:rPr>
      </w:pPr>
    </w:p>
    <w:p w:rsidR="00456580" w:rsidRDefault="00456580" w:rsidP="00D41134">
      <w:pPr>
        <w:jc w:val="both"/>
        <w:rPr>
          <w:rFonts w:ascii="Times New Roman" w:hAnsi="Times New Roman"/>
          <w:b/>
          <w:caps/>
          <w:color w:val="C00000"/>
          <w:sz w:val="28"/>
          <w:szCs w:val="28"/>
        </w:rPr>
      </w:pPr>
      <w:r>
        <w:rPr>
          <w:rFonts w:ascii="Times New Roman" w:hAnsi="Times New Roman"/>
          <w:b/>
          <w:caps/>
          <w:color w:val="C00000"/>
          <w:sz w:val="28"/>
          <w:szCs w:val="28"/>
        </w:rPr>
        <w:t xml:space="preserve"> </w:t>
      </w:r>
    </w:p>
    <w:p w:rsidR="00456580" w:rsidRDefault="00456580" w:rsidP="00D41134">
      <w:pPr>
        <w:jc w:val="both"/>
        <w:rPr>
          <w:rFonts w:ascii="Times New Roman" w:hAnsi="Times New Roman"/>
          <w:b/>
          <w:caps/>
          <w:color w:val="C00000"/>
          <w:sz w:val="28"/>
          <w:szCs w:val="28"/>
        </w:rPr>
      </w:pPr>
    </w:p>
    <w:p w:rsidR="00456580" w:rsidRDefault="00456580" w:rsidP="00D41134">
      <w:pPr>
        <w:jc w:val="both"/>
        <w:rPr>
          <w:rFonts w:ascii="Times New Roman" w:hAnsi="Times New Roman"/>
          <w:b/>
          <w:caps/>
          <w:color w:val="C00000"/>
          <w:sz w:val="28"/>
          <w:szCs w:val="28"/>
        </w:rPr>
      </w:pPr>
    </w:p>
    <w:p w:rsidR="00456580" w:rsidRDefault="00456580" w:rsidP="00D41134">
      <w:pPr>
        <w:jc w:val="both"/>
        <w:rPr>
          <w:rFonts w:ascii="Times New Roman" w:hAnsi="Times New Roman"/>
          <w:b/>
          <w:caps/>
          <w:color w:val="C00000"/>
          <w:sz w:val="28"/>
          <w:szCs w:val="28"/>
        </w:rPr>
      </w:pPr>
    </w:p>
    <w:p w:rsidR="00456580" w:rsidRDefault="00456580" w:rsidP="00D41134">
      <w:pPr>
        <w:jc w:val="both"/>
        <w:rPr>
          <w:rFonts w:ascii="Times New Roman" w:hAnsi="Times New Roman"/>
          <w:b/>
          <w:caps/>
          <w:color w:val="C00000"/>
          <w:sz w:val="28"/>
          <w:szCs w:val="28"/>
        </w:rPr>
      </w:pPr>
    </w:p>
    <w:p w:rsidR="00456580" w:rsidRDefault="00456580" w:rsidP="00D41134">
      <w:pPr>
        <w:jc w:val="both"/>
        <w:rPr>
          <w:rFonts w:ascii="Times New Roman" w:hAnsi="Times New Roman"/>
          <w:b/>
          <w:caps/>
          <w:color w:val="C00000"/>
          <w:sz w:val="28"/>
          <w:szCs w:val="28"/>
        </w:rPr>
      </w:pPr>
      <w:r>
        <w:rPr>
          <w:rFonts w:ascii="Times New Roman" w:hAnsi="Times New Roman"/>
          <w:b/>
          <w:caps/>
          <w:color w:val="C00000"/>
          <w:sz w:val="28"/>
          <w:szCs w:val="28"/>
        </w:rPr>
        <w:t xml:space="preserve"> </w:t>
      </w:r>
      <w:r w:rsidRPr="00E028F2">
        <w:rPr>
          <w:rFonts w:ascii="Times New Roman" w:hAnsi="Times New Roman"/>
          <w:b/>
          <w:caps/>
          <w:color w:val="C00000"/>
          <w:sz w:val="28"/>
          <w:szCs w:val="28"/>
        </w:rPr>
        <w:t>Рубрика «шпаргалка для родителей»</w:t>
      </w:r>
      <w:r>
        <w:rPr>
          <w:rFonts w:ascii="Times New Roman" w:hAnsi="Times New Roman"/>
          <w:b/>
          <w:caps/>
          <w:color w:val="C00000"/>
          <w:sz w:val="28"/>
          <w:szCs w:val="28"/>
        </w:rPr>
        <w:t>.</w:t>
      </w:r>
    </w:p>
    <w:p w:rsidR="00456580" w:rsidRDefault="00456580" w:rsidP="004E07DE">
      <w:pPr>
        <w:jc w:val="both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несколько слов о нашей группе…</w:t>
      </w:r>
    </w:p>
    <w:p w:rsidR="00456580" w:rsidRPr="00715945" w:rsidRDefault="00456580" w:rsidP="004E07DE">
      <w:pPr>
        <w:jc w:val="both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caps/>
          <w:sz w:val="28"/>
          <w:szCs w:val="28"/>
        </w:rPr>
        <w:t>в нашей группе всего 25 ребенка: 15 мальчиков и 10</w:t>
      </w:r>
      <w:r w:rsidRPr="00715945">
        <w:rPr>
          <w:rFonts w:ascii="Times New Roman" w:hAnsi="Times New Roman"/>
          <w:caps/>
          <w:sz w:val="28"/>
          <w:szCs w:val="28"/>
        </w:rPr>
        <w:t xml:space="preserve"> д</w:t>
      </w:r>
      <w:r>
        <w:rPr>
          <w:rFonts w:ascii="Times New Roman" w:hAnsi="Times New Roman"/>
          <w:caps/>
          <w:sz w:val="28"/>
          <w:szCs w:val="28"/>
        </w:rPr>
        <w:t>евочек.</w:t>
      </w:r>
    </w:p>
    <w:p w:rsidR="00456580" w:rsidRPr="008244A0" w:rsidRDefault="00456580" w:rsidP="004E07DE">
      <w:pPr>
        <w:jc w:val="both"/>
        <w:rPr>
          <w:rFonts w:ascii="Times New Roman" w:hAnsi="Times New Roman"/>
          <w:caps/>
          <w:color w:val="C00000"/>
          <w:sz w:val="28"/>
          <w:szCs w:val="28"/>
        </w:rPr>
      </w:pPr>
      <w:r w:rsidRPr="008244A0">
        <w:rPr>
          <w:rFonts w:ascii="Times New Roman" w:hAnsi="Times New Roman"/>
          <w:caps/>
          <w:color w:val="C00000"/>
          <w:sz w:val="28"/>
          <w:szCs w:val="28"/>
        </w:rPr>
        <w:t>с вашими детьми работают воспитатели:</w:t>
      </w:r>
    </w:p>
    <w:p w:rsidR="00456580" w:rsidRPr="00715945" w:rsidRDefault="00456580" w:rsidP="004E07DE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caps/>
          <w:sz w:val="28"/>
          <w:szCs w:val="28"/>
        </w:rPr>
      </w:pPr>
      <w:r w:rsidRPr="00715945">
        <w:rPr>
          <w:rFonts w:ascii="Times New Roman" w:hAnsi="Times New Roman"/>
          <w:caps/>
          <w:sz w:val="28"/>
          <w:szCs w:val="28"/>
        </w:rPr>
        <w:t>суван алла май-ооловна – воспитатель первой квалификац</w:t>
      </w:r>
      <w:r>
        <w:rPr>
          <w:rFonts w:ascii="Times New Roman" w:hAnsi="Times New Roman"/>
          <w:caps/>
          <w:sz w:val="28"/>
          <w:szCs w:val="28"/>
        </w:rPr>
        <w:t>ионной категории, стаж работы 18</w:t>
      </w:r>
      <w:r w:rsidRPr="00715945">
        <w:rPr>
          <w:rFonts w:ascii="Times New Roman" w:hAnsi="Times New Roman"/>
          <w:caps/>
          <w:sz w:val="28"/>
          <w:szCs w:val="28"/>
        </w:rPr>
        <w:t xml:space="preserve"> лет, имеет высшее педагогическое образование.</w:t>
      </w:r>
    </w:p>
    <w:p w:rsidR="00456580" w:rsidRPr="00715945" w:rsidRDefault="00456580" w:rsidP="004E07DE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caps/>
          <w:sz w:val="28"/>
          <w:szCs w:val="28"/>
        </w:rPr>
        <w:t>БЫСТАН-ООЛ ШОНЧАЛАЙ ЭРЕСОВНА</w:t>
      </w:r>
      <w:r w:rsidRPr="00715945">
        <w:rPr>
          <w:rFonts w:ascii="Times New Roman" w:hAnsi="Times New Roman"/>
          <w:caps/>
          <w:sz w:val="28"/>
          <w:szCs w:val="28"/>
        </w:rPr>
        <w:t xml:space="preserve"> – воспитатель второй квалификац</w:t>
      </w:r>
      <w:r>
        <w:rPr>
          <w:rFonts w:ascii="Times New Roman" w:hAnsi="Times New Roman"/>
          <w:caps/>
          <w:sz w:val="28"/>
          <w:szCs w:val="28"/>
        </w:rPr>
        <w:t>ионной категории, стаж работы 4 ГОДА</w:t>
      </w:r>
      <w:r w:rsidRPr="00715945">
        <w:rPr>
          <w:rFonts w:ascii="Times New Roman" w:hAnsi="Times New Roman"/>
          <w:caps/>
          <w:sz w:val="28"/>
          <w:szCs w:val="28"/>
        </w:rPr>
        <w:t>, имеет сре</w:t>
      </w:r>
      <w:r>
        <w:rPr>
          <w:rFonts w:ascii="Times New Roman" w:hAnsi="Times New Roman"/>
          <w:caps/>
          <w:sz w:val="28"/>
          <w:szCs w:val="28"/>
        </w:rPr>
        <w:t>днее педагогическое образование, УЧИТСЯ В ТГУ.</w:t>
      </w:r>
    </w:p>
    <w:p w:rsidR="00456580" w:rsidRDefault="00456580" w:rsidP="004E07DE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caps/>
          <w:sz w:val="28"/>
          <w:szCs w:val="28"/>
        </w:rPr>
      </w:pPr>
      <w:r w:rsidRPr="00715945">
        <w:rPr>
          <w:rFonts w:ascii="Times New Roman" w:hAnsi="Times New Roman"/>
          <w:caps/>
          <w:sz w:val="28"/>
          <w:szCs w:val="28"/>
        </w:rPr>
        <w:t>кожаапай марианна владимировна – мла</w:t>
      </w:r>
      <w:r>
        <w:rPr>
          <w:rFonts w:ascii="Times New Roman" w:hAnsi="Times New Roman"/>
          <w:caps/>
          <w:sz w:val="28"/>
          <w:szCs w:val="28"/>
        </w:rPr>
        <w:t>дший воспитатель, стаж работы 11</w:t>
      </w:r>
      <w:r w:rsidRPr="00715945">
        <w:rPr>
          <w:rFonts w:ascii="Times New Roman" w:hAnsi="Times New Roman"/>
          <w:caps/>
          <w:sz w:val="28"/>
          <w:szCs w:val="28"/>
        </w:rPr>
        <w:t xml:space="preserve"> лет.</w:t>
      </w:r>
    </w:p>
    <w:p w:rsidR="00456580" w:rsidRDefault="00456580" w:rsidP="004E07DE">
      <w:pPr>
        <w:ind w:left="360"/>
        <w:jc w:val="both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caps/>
          <w:sz w:val="28"/>
          <w:szCs w:val="28"/>
        </w:rPr>
        <w:t>также:</w:t>
      </w:r>
    </w:p>
    <w:p w:rsidR="00456580" w:rsidRDefault="00456580" w:rsidP="004E07DE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caps/>
          <w:sz w:val="28"/>
          <w:szCs w:val="28"/>
        </w:rPr>
        <w:t>хуурак айлана васильевна  - учитель-логопед 2 квалификационной категории, стаж работы 14 лет, имеет среднее педагогическое образование, УЧИТСЯ В ТГУ.</w:t>
      </w:r>
    </w:p>
    <w:p w:rsidR="00456580" w:rsidRDefault="00456580" w:rsidP="004E07DE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caps/>
          <w:sz w:val="28"/>
          <w:szCs w:val="28"/>
        </w:rPr>
        <w:t>оЮН АЛЕКМАА БАЙЫРТЫЕВНА – педагог-психолог, имеет высшее педагогическое образование.</w:t>
      </w:r>
    </w:p>
    <w:p w:rsidR="00456580" w:rsidRDefault="00456580" w:rsidP="004E07DE">
      <w:pPr>
        <w:jc w:val="both"/>
        <w:rPr>
          <w:rFonts w:ascii="Times New Roman" w:hAnsi="Times New Roman"/>
          <w:caps/>
          <w:sz w:val="28"/>
          <w:szCs w:val="28"/>
        </w:rPr>
      </w:pPr>
    </w:p>
    <w:p w:rsidR="00456580" w:rsidRPr="008244A0" w:rsidRDefault="00456580" w:rsidP="004E07DE">
      <w:pPr>
        <w:jc w:val="both"/>
        <w:rPr>
          <w:rFonts w:ascii="Times New Roman" w:hAnsi="Times New Roman"/>
          <w:caps/>
          <w:color w:val="C00000"/>
          <w:sz w:val="28"/>
          <w:szCs w:val="28"/>
        </w:rPr>
      </w:pPr>
      <w:r w:rsidRPr="008244A0">
        <w:rPr>
          <w:rFonts w:ascii="Times New Roman" w:hAnsi="Times New Roman"/>
          <w:caps/>
          <w:color w:val="C00000"/>
          <w:sz w:val="28"/>
          <w:szCs w:val="28"/>
        </w:rPr>
        <w:t>работают следующие кружки:</w:t>
      </w:r>
    </w:p>
    <w:p w:rsidR="00456580" w:rsidRDefault="00456580" w:rsidP="004E07DE">
      <w:pPr>
        <w:pStyle w:val="ListParagraph"/>
        <w:numPr>
          <w:ilvl w:val="0"/>
          <w:numId w:val="12"/>
        </w:numPr>
        <w:jc w:val="both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caps/>
          <w:sz w:val="28"/>
          <w:szCs w:val="28"/>
        </w:rPr>
        <w:t>кружок «Народная педагогика» - руководитель суван алла май-ооловна.</w:t>
      </w:r>
    </w:p>
    <w:p w:rsidR="00456580" w:rsidRPr="00441577" w:rsidRDefault="00456580" w:rsidP="004E07DE">
      <w:pPr>
        <w:pStyle w:val="ListParagraph"/>
        <w:numPr>
          <w:ilvl w:val="0"/>
          <w:numId w:val="12"/>
        </w:numPr>
        <w:jc w:val="both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caps/>
          <w:sz w:val="28"/>
          <w:szCs w:val="28"/>
        </w:rPr>
        <w:t>кружок «Хуреш» - руководитель шойнуу майлана викторовна.</w:t>
      </w:r>
    </w:p>
    <w:p w:rsidR="00456580" w:rsidRDefault="00456580" w:rsidP="004E07DE">
      <w:pPr>
        <w:pStyle w:val="ListParagraph"/>
        <w:numPr>
          <w:ilvl w:val="0"/>
          <w:numId w:val="12"/>
        </w:numPr>
        <w:jc w:val="both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caps/>
          <w:sz w:val="28"/>
          <w:szCs w:val="28"/>
        </w:rPr>
        <w:t>изо-студия «Челээш»  - руководитель даваа сергей донгакович.</w:t>
      </w:r>
    </w:p>
    <w:p w:rsidR="00456580" w:rsidRDefault="00456580" w:rsidP="004E07DE">
      <w:pPr>
        <w:pStyle w:val="ListParagraph"/>
        <w:numPr>
          <w:ilvl w:val="0"/>
          <w:numId w:val="12"/>
        </w:numPr>
        <w:jc w:val="both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caps/>
          <w:sz w:val="28"/>
          <w:szCs w:val="28"/>
        </w:rPr>
        <w:t>ЛОГОРИТМИКА – ХУУРАК АЙЛАНА ВАСИЛЬЕВНА.</w:t>
      </w:r>
    </w:p>
    <w:p w:rsidR="00456580" w:rsidRPr="008244A0" w:rsidRDefault="00456580" w:rsidP="004E07DE">
      <w:pPr>
        <w:pStyle w:val="ListParagraph"/>
        <w:numPr>
          <w:ilvl w:val="0"/>
          <w:numId w:val="12"/>
        </w:numPr>
        <w:jc w:val="both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caps/>
          <w:sz w:val="28"/>
          <w:szCs w:val="28"/>
        </w:rPr>
        <w:t>БИСЕРОТЕРАПИЯ -</w:t>
      </w:r>
      <w:r w:rsidRPr="00441577">
        <w:rPr>
          <w:rFonts w:ascii="Times New Roman" w:hAnsi="Times New Roman"/>
          <w:caps/>
          <w:sz w:val="28"/>
          <w:szCs w:val="28"/>
        </w:rPr>
        <w:t xml:space="preserve"> </w:t>
      </w:r>
      <w:r>
        <w:rPr>
          <w:rFonts w:ascii="Times New Roman" w:hAnsi="Times New Roman"/>
          <w:caps/>
          <w:sz w:val="28"/>
          <w:szCs w:val="28"/>
        </w:rPr>
        <w:t>БЫСТАН-ООЛ ШОНЧАЛАЙ ЭРЕСОВНА</w:t>
      </w:r>
    </w:p>
    <w:p w:rsidR="00456580" w:rsidRDefault="00456580" w:rsidP="00D41134">
      <w:pPr>
        <w:jc w:val="both"/>
        <w:rPr>
          <w:rFonts w:ascii="Times New Roman" w:hAnsi="Times New Roman"/>
          <w:b/>
          <w:caps/>
          <w:color w:val="C00000"/>
          <w:sz w:val="28"/>
          <w:szCs w:val="28"/>
        </w:rPr>
      </w:pPr>
    </w:p>
    <w:p w:rsidR="00456580" w:rsidRDefault="00456580" w:rsidP="00D41134">
      <w:pPr>
        <w:jc w:val="both"/>
        <w:rPr>
          <w:rFonts w:ascii="Times New Roman" w:hAnsi="Times New Roman"/>
          <w:b/>
          <w:caps/>
          <w:color w:val="C00000"/>
          <w:sz w:val="28"/>
          <w:szCs w:val="28"/>
        </w:rPr>
      </w:pPr>
      <w:r>
        <w:rPr>
          <w:rFonts w:ascii="Times New Roman" w:hAnsi="Times New Roman"/>
          <w:b/>
          <w:caps/>
          <w:color w:val="C00000"/>
          <w:sz w:val="28"/>
          <w:szCs w:val="28"/>
        </w:rPr>
        <w:t xml:space="preserve"> </w:t>
      </w:r>
    </w:p>
    <w:p w:rsidR="00456580" w:rsidRDefault="00456580" w:rsidP="00D41134">
      <w:pPr>
        <w:jc w:val="both"/>
        <w:rPr>
          <w:rFonts w:ascii="Times New Roman" w:hAnsi="Times New Roman"/>
          <w:b/>
          <w:caps/>
          <w:color w:val="C00000"/>
          <w:sz w:val="28"/>
          <w:szCs w:val="28"/>
        </w:rPr>
      </w:pPr>
    </w:p>
    <w:p w:rsidR="00456580" w:rsidRDefault="00456580" w:rsidP="00D41134">
      <w:pPr>
        <w:jc w:val="both"/>
        <w:rPr>
          <w:rFonts w:ascii="Times New Roman" w:hAnsi="Times New Roman"/>
          <w:b/>
          <w:caps/>
          <w:color w:val="C00000"/>
          <w:sz w:val="28"/>
          <w:szCs w:val="28"/>
        </w:rPr>
      </w:pPr>
    </w:p>
    <w:p w:rsidR="00456580" w:rsidRDefault="00456580" w:rsidP="00D41134">
      <w:pPr>
        <w:jc w:val="both"/>
        <w:rPr>
          <w:rFonts w:ascii="Times New Roman" w:hAnsi="Times New Roman"/>
          <w:b/>
          <w:caps/>
          <w:color w:val="C00000"/>
          <w:sz w:val="28"/>
          <w:szCs w:val="28"/>
        </w:rPr>
      </w:pPr>
    </w:p>
    <w:p w:rsidR="00456580" w:rsidRDefault="00456580" w:rsidP="00D41134">
      <w:pPr>
        <w:jc w:val="both"/>
        <w:rPr>
          <w:rFonts w:ascii="Times New Roman" w:hAnsi="Times New Roman"/>
          <w:b/>
          <w:caps/>
          <w:color w:val="C00000"/>
          <w:sz w:val="28"/>
          <w:szCs w:val="28"/>
        </w:rPr>
      </w:pPr>
      <w:r>
        <w:rPr>
          <w:rFonts w:ascii="Times New Roman" w:hAnsi="Times New Roman"/>
          <w:b/>
          <w:caps/>
          <w:color w:val="C00000"/>
          <w:sz w:val="28"/>
          <w:szCs w:val="28"/>
        </w:rPr>
        <w:t>мероприятия, которые будут проводиться в декабре месяце 2014 года и в январе 2015 года.</w:t>
      </w:r>
    </w:p>
    <w:p w:rsidR="00456580" w:rsidRDefault="00456580" w:rsidP="009E2CE3">
      <w:pPr>
        <w:pStyle w:val="ListParagraph"/>
        <w:numPr>
          <w:ilvl w:val="0"/>
          <w:numId w:val="16"/>
        </w:numPr>
        <w:jc w:val="both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caps/>
          <w:sz w:val="28"/>
          <w:szCs w:val="28"/>
        </w:rPr>
        <w:t>выставка подделок «Подарок деду Морозу» с 20-27 декабря 2013 года.</w:t>
      </w:r>
    </w:p>
    <w:p w:rsidR="00456580" w:rsidRDefault="00456580" w:rsidP="009E2CE3">
      <w:pPr>
        <w:pStyle w:val="ListParagraph"/>
        <w:numPr>
          <w:ilvl w:val="0"/>
          <w:numId w:val="16"/>
        </w:numPr>
        <w:jc w:val="both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caps/>
          <w:sz w:val="28"/>
          <w:szCs w:val="28"/>
        </w:rPr>
        <w:t>Новогодник утренник «Встречаем Новый год» 29 декабря в 12.00 часов .</w:t>
      </w:r>
    </w:p>
    <w:p w:rsidR="00456580" w:rsidRDefault="00456580" w:rsidP="009E2CE3">
      <w:pPr>
        <w:pStyle w:val="ListParagraph"/>
        <w:numPr>
          <w:ilvl w:val="0"/>
          <w:numId w:val="16"/>
        </w:numPr>
        <w:jc w:val="both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caps/>
          <w:sz w:val="28"/>
          <w:szCs w:val="28"/>
        </w:rPr>
        <w:t>Экскурсия «Юрта – великий дар предков» 17 января 2015 года.</w:t>
      </w:r>
    </w:p>
    <w:p w:rsidR="00456580" w:rsidRDefault="00456580" w:rsidP="009E2CE3">
      <w:pPr>
        <w:pStyle w:val="ListParagraph"/>
        <w:numPr>
          <w:ilvl w:val="0"/>
          <w:numId w:val="16"/>
        </w:numPr>
        <w:jc w:val="both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caps/>
          <w:sz w:val="28"/>
          <w:szCs w:val="28"/>
        </w:rPr>
        <w:t>Мастер- класс «Проводите ребенка в мир людей»   15 января 2015 года.</w:t>
      </w:r>
    </w:p>
    <w:p w:rsidR="00456580" w:rsidRDefault="00456580" w:rsidP="009E2CE3">
      <w:pPr>
        <w:pStyle w:val="ListParagraph"/>
        <w:jc w:val="both"/>
        <w:rPr>
          <w:rFonts w:ascii="Times New Roman" w:hAnsi="Times New Roman"/>
          <w:caps/>
          <w:sz w:val="28"/>
          <w:szCs w:val="28"/>
        </w:rPr>
      </w:pPr>
    </w:p>
    <w:p w:rsidR="00456580" w:rsidRDefault="00456580" w:rsidP="009E2CE3">
      <w:pPr>
        <w:pStyle w:val="ListParagraph"/>
        <w:jc w:val="both"/>
        <w:rPr>
          <w:rFonts w:ascii="Times New Roman" w:hAnsi="Times New Roman"/>
          <w:caps/>
          <w:sz w:val="28"/>
          <w:szCs w:val="28"/>
        </w:rPr>
      </w:pPr>
    </w:p>
    <w:p w:rsidR="00456580" w:rsidRDefault="00456580" w:rsidP="009E2CE3">
      <w:pPr>
        <w:pStyle w:val="ListParagraph"/>
        <w:jc w:val="both"/>
        <w:rPr>
          <w:rFonts w:ascii="Times New Roman" w:hAnsi="Times New Roman"/>
          <w:caps/>
          <w:sz w:val="28"/>
          <w:szCs w:val="28"/>
        </w:rPr>
      </w:pPr>
      <w:r>
        <w:rPr>
          <w:noProof/>
          <w:lang w:eastAsia="ru-RU"/>
        </w:rPr>
        <w:pict>
          <v:shape id="Выноска с четырьмя стрелками 15" o:spid="_x0000_s1026" style="position:absolute;left:0;text-align:left;margin-left:324.25pt;margin-top:6.6pt;width:95.75pt;height:77.3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16025,982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" path="m,491197l181890,309306r,90945l315419,400251r,-145433l517067,254818r,-72928l426122,181890,608013,,789903,181890r-90945,l698958,254818r201648,l900606,400251r133529,l1034135,309306r181890,181891l1034135,673087r,-90945l900606,582142r,145433l698958,727575r,72928l789903,800503,608013,982393,426122,800503r90945,l517067,727575r-201648,l315419,582142r-133529,l181890,673087,,491197xe" fillcolor="#4f81bd" strokecolor="#385d8a" strokeweight="2pt">
            <v:path arrowok="t" o:connecttype="custom" o:connectlocs="0,491197;181890,309306;181890,400251;315419,400251;315419,254818;517067,254818;517067,181890;426122,181890;608013,0;789903,181890;698958,181890;698958,254818;900606,254818;900606,400251;1034135,400251;1034135,309306;1216025,491197;1034135,673087;1034135,582142;900606,582142;900606,727575;698958,727575;698958,800503;789903,800503;608013,982393;426122,800503;517067,800503;517067,727575;315419,727575;315419,582142;181890,582142;181890,673087;0,491197" o:connectangles="0,0,0,0,0,0,0,0,0,0,0,0,0,0,0,0,0,0,0,0,0,0,0,0,0,0,0,0,0,0,0,0,0"/>
          </v:shape>
        </w:pict>
      </w:r>
      <w:r>
        <w:rPr>
          <w:noProof/>
          <w:lang w:eastAsia="ru-RU"/>
        </w:rPr>
        <w:pict>
          <v:shape id="Выноска с четырьмя стрелками 14" o:spid="_x0000_s1027" style="position:absolute;left:0;text-align:left;margin-left:217.6pt;margin-top:6.6pt;width:95.75pt;height:77.4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16025,982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" path="m,491490l181999,309491r,91000l315419,400491r,-145521l517013,254970r,-72971l426014,181999,608013,,790011,181999r-90999,l699012,254970r201594,l900606,400491r133420,l1034026,309491r181999,181999l1034026,673489r,-91000l900606,582489r,145521l699012,728010r,72971l790011,800981,608013,982980,426014,800981r90999,l517013,728010r-201594,l315419,582489r-133420,l181999,673489,,491490xe" fillcolor="#4f81bd" strokecolor="#385d8a" strokeweight="2pt">
            <v:path arrowok="t" o:connecttype="custom" o:connectlocs="0,491490;181999,309491;181999,400491;315419,400491;315419,254970;517013,254970;517013,181999;426014,181999;608013,0;790011,181999;699012,181999;699012,254970;900606,254970;900606,400491;1034026,400491;1034026,309491;1216025,491490;1034026,673489;1034026,582489;900606,582489;900606,728010;699012,728010;699012,800981;790011,800981;608013,982980;426014,800981;517013,800981;517013,728010;315419,728010;315419,582489;181999,582489;181999,673489;0,491490" o:connectangles="0,0,0,0,0,0,0,0,0,0,0,0,0,0,0,0,0,0,0,0,0,0,0,0,0,0,0,0,0,0,0,0,0"/>
          </v:shape>
        </w:pict>
      </w:r>
      <w:r>
        <w:rPr>
          <w:noProof/>
          <w:lang w:eastAsia="ru-RU"/>
        </w:rPr>
        <w:pict>
          <v:shape id="Выноска с четырьмя стрелками 16" o:spid="_x0000_s1028" style="position:absolute;left:0;text-align:left;margin-left:106.2pt;margin-top:10.65pt;width:95.75pt;height:73.3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16025,930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" path="m,465455l172358,293097r,86179l315419,379276r,-137812l521834,241464r,-69106l435655,172358,608013,,780370,172358r-86179,l694191,241464r206415,l900606,379276r143061,l1043667,293097r172358,172358l1043667,637813r,-86179l900606,551634r,137812l694191,689446r,69106l780370,758552,608013,930910,435655,758552r86179,l521834,689446r-206415,l315419,551634r-143061,l172358,637813,,465455xe" fillcolor="#4f81bd" strokecolor="#243f60" strokeweight="2pt">
            <v:path arrowok="t" o:connecttype="custom" o:connectlocs="0,465455;172358,293097;172358,379276;315419,379276;315419,241464;521834,241464;521834,172358;435655,172358;608013,0;780370,172358;694191,172358;694191,241464;900606,241464;900606,379276;1043667,379276;1043667,293097;1216025,465455;1043667,637813;1043667,551634;900606,551634;900606,689446;694191,689446;694191,758552;780370,758552;608013,930910;435655,758552;521834,758552;521834,689446;315419,689446;315419,551634;172358,551634;172358,637813;0,465455" o:connectangles="0,0,0,0,0,0,0,0,0,0,0,0,0,0,0,0,0,0,0,0,0,0,0,0,0,0,0,0,0,0,0,0,0"/>
          </v:shape>
        </w:pict>
      </w:r>
    </w:p>
    <w:p w:rsidR="00456580" w:rsidRPr="009E2CE3" w:rsidRDefault="00456580" w:rsidP="009E2CE3">
      <w:pPr>
        <w:pStyle w:val="ListParagraph"/>
        <w:jc w:val="both"/>
        <w:rPr>
          <w:rFonts w:ascii="Times New Roman" w:hAnsi="Times New Roman"/>
          <w:caps/>
          <w:sz w:val="28"/>
          <w:szCs w:val="28"/>
        </w:rPr>
      </w:pPr>
    </w:p>
    <w:p w:rsidR="00456580" w:rsidRDefault="00456580" w:rsidP="00D41134">
      <w:pPr>
        <w:rPr>
          <w:b/>
          <w:color w:val="C00000"/>
          <w:sz w:val="36"/>
          <w:szCs w:val="36"/>
        </w:rPr>
      </w:pPr>
    </w:p>
    <w:p w:rsidR="00456580" w:rsidRDefault="00456580" w:rsidP="00D41134">
      <w:pPr>
        <w:rPr>
          <w:b/>
          <w:color w:val="C00000"/>
          <w:sz w:val="36"/>
          <w:szCs w:val="36"/>
        </w:rPr>
      </w:pPr>
    </w:p>
    <w:p w:rsidR="00456580" w:rsidRDefault="00456580" w:rsidP="00E54F8A">
      <w:pPr>
        <w:jc w:val="center"/>
        <w:rPr>
          <w:b/>
          <w:color w:val="002060"/>
          <w:sz w:val="36"/>
          <w:szCs w:val="36"/>
        </w:rPr>
      </w:pPr>
      <w:r>
        <w:rPr>
          <w:noProof/>
          <w:lang w:eastAsia="ru-RU"/>
        </w:rPr>
        <w:pict>
          <v:shape id="Выноска с четырьмя стрелками 32" o:spid="_x0000_s1029" style="position:absolute;left:0;text-align:left;margin-left:117pt;margin-top:74.5pt;width:95.75pt;height:73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16025,930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" path="m,465455l172358,293097r,86179l315419,379276r,-137812l521834,241464r,-69106l435655,172358,608013,,780370,172358r-86179,l694191,241464r206415,l900606,379276r143061,l1043667,293097r172358,172358l1043667,637813r,-86179l900606,551634r,137812l694191,689446r,69106l780370,758552,608013,930910,435655,758552r86179,l521834,689446r-206415,l315419,551634r-143061,l172358,637813,,465455xe" fillcolor="#4f81bd" strokecolor="#385d8a" strokeweight="2pt">
            <v:path arrowok="t" o:connecttype="custom" o:connectlocs="0,465455;172358,293097;172358,379276;315419,379276;315419,241464;521834,241464;521834,172358;435655,172358;608013,0;780370,172358;694191,172358;694191,241464;900606,241464;900606,379276;1043667,379276;1043667,293097;1216025,465455;1043667,637813;1043667,551634;900606,551634;900606,689446;694191,689446;694191,758552;780370,758552;608013,930910;435655,758552;521834,758552;521834,689446;315419,689446;315419,551634;172358,551634;172358,637813;0,465455" o:connectangles="0,0,0,0,0,0,0,0,0,0,0,0,0,0,0,0,0,0,0,0,0,0,0,0,0,0,0,0,0,0,0,0,0"/>
          </v:shape>
        </w:pict>
      </w:r>
      <w:r>
        <w:rPr>
          <w:noProof/>
          <w:lang w:eastAsia="ru-RU"/>
        </w:rPr>
        <w:pict>
          <v:shape id="Выноска с четырьмя стрелками 30" o:spid="_x0000_s1030" style="position:absolute;left:0;text-align:left;margin-left:330.75pt;margin-top:74.25pt;width:95.75pt;height:73.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16025,930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" path="m,465455l172358,293097r,86179l315419,379276r,-137812l521834,241464r,-69106l435655,172358,608013,,780370,172358r-86179,l694191,241464r206415,l900606,379276r143061,l1043667,293097r172358,172358l1043667,637813r,-86179l900606,551634r,137812l694191,689446r,69106l780370,758552,608013,930910,435655,758552r86179,l521834,689446r-206415,l315419,551634r-143061,l172358,637813,,465455xe" fillcolor="#4f81bd" strokecolor="#385d8a" strokeweight="2pt">
            <v:path arrowok="t" o:connecttype="custom" o:connectlocs="0,465455;172358,293097;172358,379276;315419,379276;315419,241464;521834,241464;521834,172358;435655,172358;608013,0;780370,172358;694191,172358;694191,241464;900606,241464;900606,379276;1043667,379276;1043667,293097;1216025,465455;1043667,637813;1043667,551634;900606,551634;900606,689446;694191,689446;694191,758552;780370,758552;608013,930910;435655,758552;521834,758552;521834,689446;315419,689446;315419,551634;172358,551634;172358,637813;0,465455" o:connectangles="0,0,0,0,0,0,0,0,0,0,0,0,0,0,0,0,0,0,0,0,0,0,0,0,0,0,0,0,0,0,0,0,0"/>
          </v:shape>
        </w:pict>
      </w:r>
      <w:r>
        <w:rPr>
          <w:noProof/>
          <w:lang w:eastAsia="ru-RU"/>
        </w:rPr>
        <w:pict>
          <v:shape id="Выноска с четырьмя стрелками 31" o:spid="_x0000_s1031" style="position:absolute;left:0;text-align:left;margin-left:224.55pt;margin-top:74.7pt;width:95.75pt;height:73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16025,930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" path="m,465455l172358,293097r,86179l315419,379276r,-137812l521834,241464r,-69106l435655,172358,608013,,780370,172358r-86179,l694191,241464r206415,l900606,379276r143061,l1043667,293097r172358,172358l1043667,637813r,-86179l900606,551634r,137812l694191,689446r,69106l780370,758552,608013,930910,435655,758552r86179,l521834,689446r-206415,l315419,551634r-143061,l172358,637813,,465455xe" fillcolor="#4f81bd" strokecolor="#385d8a" strokeweight="2pt">
            <v:path arrowok="t" o:connecttype="custom" o:connectlocs="0,465455;172358,293097;172358,379276;315419,379276;315419,241464;521834,241464;521834,172358;435655,172358;608013,0;780370,172358;694191,172358;694191,241464;900606,241464;900606,379276;1043667,379276;1043667,293097;1216025,465455;1043667,637813;1043667,551634;900606,551634;900606,689446;694191,689446;694191,758552;780370,758552;608013,930910;435655,758552;521834,758552;521834,689446;315419,689446;315419,551634;172358,551634;172358,637813;0,465455" o:connectangles="0,0,0,0,0,0,0,0,0,0,0,0,0,0,0,0,0,0,0,0,0,0,0,0,0,0,0,0,0,0,0,0,0"/>
          </v:shape>
        </w:pict>
      </w:r>
      <w:r w:rsidRPr="00E54F8A">
        <w:rPr>
          <w:b/>
          <w:color w:val="FF0000"/>
          <w:sz w:val="36"/>
          <w:szCs w:val="36"/>
        </w:rPr>
        <w:t xml:space="preserve">В октябре месяце был объявлен фотоконкурс «Папа, мама и я – здоровая семья».  Победителем стала семья      </w:t>
      </w:r>
      <w:r>
        <w:rPr>
          <w:b/>
          <w:color w:val="FF0000"/>
          <w:sz w:val="36"/>
          <w:szCs w:val="36"/>
        </w:rPr>
        <w:t>Монгуш Айданы</w:t>
      </w:r>
      <w:r w:rsidRPr="00E54F8A">
        <w:rPr>
          <w:b/>
          <w:color w:val="FF0000"/>
          <w:sz w:val="36"/>
          <w:szCs w:val="36"/>
        </w:rPr>
        <w:t>. Поздравляем!!!</w:t>
      </w:r>
    </w:p>
    <w:p w:rsidR="00456580" w:rsidRPr="00D42466" w:rsidRDefault="00456580" w:rsidP="00D41134">
      <w:pPr>
        <w:rPr>
          <w:b/>
          <w:color w:val="002060"/>
          <w:sz w:val="36"/>
          <w:szCs w:val="36"/>
        </w:rPr>
      </w:pPr>
    </w:p>
    <w:p w:rsidR="00456580" w:rsidRDefault="00456580" w:rsidP="00D41134">
      <w:pPr>
        <w:rPr>
          <w:b/>
          <w:color w:val="C00000"/>
          <w:sz w:val="36"/>
          <w:szCs w:val="36"/>
        </w:rPr>
      </w:pPr>
    </w:p>
    <w:p w:rsidR="00456580" w:rsidRDefault="00456580" w:rsidP="00E54F8A">
      <w:pPr>
        <w:jc w:val="center"/>
        <w:rPr>
          <w:b/>
          <w:color w:val="C00000"/>
          <w:sz w:val="36"/>
          <w:szCs w:val="36"/>
        </w:rPr>
      </w:pPr>
      <w:r>
        <w:rPr>
          <w:b/>
          <w:color w:val="C00000"/>
          <w:sz w:val="36"/>
          <w:szCs w:val="36"/>
        </w:rPr>
        <w:t xml:space="preserve">Выражаем искреннюю благодарность родителям нашей группы за активное участие в фотоконкурсе «Папа, мама и я – здоровая семья». </w:t>
      </w:r>
    </w:p>
    <w:p w:rsidR="00456580" w:rsidRDefault="00456580" w:rsidP="00E54F8A">
      <w:pPr>
        <w:jc w:val="center"/>
        <w:rPr>
          <w:b/>
          <w:color w:val="C00000"/>
          <w:sz w:val="36"/>
          <w:szCs w:val="36"/>
        </w:rPr>
      </w:pPr>
      <w:r>
        <w:rPr>
          <w:b/>
          <w:color w:val="C00000"/>
          <w:sz w:val="36"/>
          <w:szCs w:val="36"/>
        </w:rPr>
        <w:t>Спасибо, Всем, огромное!</w:t>
      </w:r>
    </w:p>
    <w:p w:rsidR="00456580" w:rsidRDefault="00456580" w:rsidP="00D41134">
      <w:pPr>
        <w:rPr>
          <w:b/>
          <w:color w:val="C00000"/>
          <w:sz w:val="36"/>
          <w:szCs w:val="36"/>
        </w:rPr>
      </w:pPr>
    </w:p>
    <w:p w:rsidR="00456580" w:rsidRDefault="00456580" w:rsidP="00D41134">
      <w:pPr>
        <w:rPr>
          <w:b/>
          <w:color w:val="C00000"/>
          <w:sz w:val="36"/>
          <w:szCs w:val="36"/>
        </w:rPr>
      </w:pPr>
      <w:r>
        <w:rPr>
          <w:b/>
          <w:color w:val="C00000"/>
          <w:sz w:val="36"/>
          <w:szCs w:val="36"/>
        </w:rPr>
        <w:t xml:space="preserve">                      </w:t>
      </w:r>
    </w:p>
    <w:p w:rsidR="00456580" w:rsidRDefault="00456580" w:rsidP="00D41134">
      <w:pPr>
        <w:rPr>
          <w:b/>
          <w:color w:val="C00000"/>
          <w:sz w:val="36"/>
          <w:szCs w:val="36"/>
        </w:rPr>
      </w:pPr>
    </w:p>
    <w:p w:rsidR="00456580" w:rsidRDefault="00456580" w:rsidP="00D41134">
      <w:pPr>
        <w:rPr>
          <w:b/>
          <w:color w:val="C00000"/>
          <w:sz w:val="36"/>
          <w:szCs w:val="36"/>
        </w:rPr>
      </w:pPr>
    </w:p>
    <w:p w:rsidR="00456580" w:rsidRDefault="00456580" w:rsidP="00D41134">
      <w:pPr>
        <w:rPr>
          <w:b/>
          <w:color w:val="C00000"/>
          <w:sz w:val="36"/>
          <w:szCs w:val="36"/>
        </w:rPr>
      </w:pPr>
      <w:r>
        <w:rPr>
          <w:b/>
          <w:color w:val="C00000"/>
          <w:sz w:val="36"/>
          <w:szCs w:val="36"/>
        </w:rPr>
        <w:t xml:space="preserve">Рубрика </w:t>
      </w:r>
      <w:r w:rsidRPr="00D5665C">
        <w:rPr>
          <w:b/>
          <w:color w:val="C00000"/>
          <w:sz w:val="36"/>
          <w:szCs w:val="36"/>
        </w:rPr>
        <w:t xml:space="preserve"> «Дети наше будущее»</w:t>
      </w:r>
    </w:p>
    <w:p w:rsidR="00456580" w:rsidRPr="00D5665C" w:rsidRDefault="00456580" w:rsidP="00D41134">
      <w:pPr>
        <w:rPr>
          <w:b/>
          <w:color w:val="C00000"/>
          <w:sz w:val="36"/>
          <w:szCs w:val="36"/>
        </w:rPr>
      </w:pPr>
      <w:r>
        <w:rPr>
          <w:b/>
          <w:color w:val="C00000"/>
          <w:sz w:val="36"/>
          <w:szCs w:val="36"/>
        </w:rPr>
        <w:t xml:space="preserve">                Игра и жизнь маленьких «звездочек»</w:t>
      </w:r>
    </w:p>
    <w:p w:rsidR="00456580" w:rsidRPr="00D5665C" w:rsidRDefault="00456580" w:rsidP="00D41134">
      <w:pPr>
        <w:rPr>
          <w:b/>
          <w:color w:val="002060"/>
          <w:sz w:val="36"/>
          <w:szCs w:val="36"/>
        </w:rPr>
      </w:pPr>
      <w:r>
        <w:rPr>
          <w:b/>
          <w:color w:val="002060"/>
          <w:sz w:val="36"/>
          <w:szCs w:val="36"/>
        </w:rPr>
        <w:t xml:space="preserve"> Экскурсия на поляну «Кто сказал, что осень грустная пора?»</w:t>
      </w:r>
    </w:p>
    <w:p w:rsidR="00456580" w:rsidRDefault="00456580" w:rsidP="00D41134">
      <w:pPr>
        <w:rPr>
          <w:b/>
          <w:color w:val="C00000"/>
          <w:sz w:val="36"/>
          <w:szCs w:val="36"/>
        </w:rPr>
      </w:pPr>
      <w:r>
        <w:rPr>
          <w:b/>
          <w:color w:val="C00000"/>
          <w:sz w:val="36"/>
          <w:szCs w:val="36"/>
        </w:rPr>
        <w:t xml:space="preserve">           </w:t>
      </w:r>
      <w:r w:rsidRPr="00D872B9">
        <w:rPr>
          <w:b/>
          <w:noProof/>
          <w:color w:val="C00000"/>
          <w:sz w:val="36"/>
          <w:szCs w:val="36"/>
          <w:lang w:eastAsia="ru-RU"/>
        </w:rPr>
        <w:pict>
          <v:shape id="Рисунок 17" o:spid="_x0000_i1028" type="#_x0000_t75" style="width:393.75pt;height:228pt;visibility:visible">
            <v:imagedata r:id="rId9" o:title=""/>
          </v:shape>
        </w:pict>
      </w:r>
    </w:p>
    <w:p w:rsidR="00456580" w:rsidRDefault="00456580" w:rsidP="00D41134">
      <w:pPr>
        <w:rPr>
          <w:b/>
          <w:color w:val="C00000"/>
          <w:sz w:val="36"/>
          <w:szCs w:val="36"/>
        </w:rPr>
      </w:pPr>
      <w:r w:rsidRPr="00D872B9">
        <w:rPr>
          <w:b/>
          <w:noProof/>
          <w:color w:val="C00000"/>
          <w:sz w:val="36"/>
          <w:szCs w:val="36"/>
          <w:lang w:eastAsia="ru-RU"/>
        </w:rPr>
        <w:pict>
          <v:shape id="Рисунок 18" o:spid="_x0000_i1029" type="#_x0000_t75" style="width:271.5pt;height:174pt;visibility:visible">
            <v:imagedata r:id="rId10" o:title=""/>
          </v:shape>
        </w:pict>
      </w:r>
      <w:r>
        <w:rPr>
          <w:b/>
          <w:color w:val="C00000"/>
          <w:sz w:val="36"/>
          <w:szCs w:val="36"/>
        </w:rPr>
        <w:t xml:space="preserve">                                                                                                                                                          </w:t>
      </w:r>
      <w:r>
        <w:rPr>
          <w:b/>
          <w:noProof/>
          <w:color w:val="C00000"/>
          <w:sz w:val="36"/>
          <w:szCs w:val="36"/>
          <w:lang w:eastAsia="ru-RU"/>
        </w:rPr>
        <w:t xml:space="preserve">                                  </w:t>
      </w:r>
      <w:r>
        <w:rPr>
          <w:b/>
          <w:color w:val="C00000"/>
          <w:sz w:val="36"/>
          <w:szCs w:val="36"/>
        </w:rPr>
        <w:t xml:space="preserve">                 </w:t>
      </w:r>
    </w:p>
    <w:p w:rsidR="00456580" w:rsidRDefault="00456580" w:rsidP="00D41134">
      <w:pPr>
        <w:rPr>
          <w:b/>
          <w:color w:val="C00000"/>
          <w:sz w:val="36"/>
          <w:szCs w:val="36"/>
        </w:rPr>
      </w:pPr>
      <w:r>
        <w:rPr>
          <w:b/>
          <w:color w:val="C00000"/>
          <w:sz w:val="36"/>
          <w:szCs w:val="36"/>
        </w:rPr>
        <w:t xml:space="preserve">                                                 </w:t>
      </w:r>
      <w:r w:rsidRPr="00D872B9">
        <w:rPr>
          <w:b/>
          <w:noProof/>
          <w:color w:val="C00000"/>
          <w:sz w:val="36"/>
          <w:szCs w:val="36"/>
          <w:lang w:eastAsia="ru-RU"/>
        </w:rPr>
        <w:pict>
          <v:shape id="Рисунок 20" o:spid="_x0000_i1030" type="#_x0000_t75" style="width:276pt;height:192pt;visibility:visible">
            <v:imagedata r:id="rId11" o:title=""/>
          </v:shape>
        </w:pict>
      </w:r>
    </w:p>
    <w:p w:rsidR="00456580" w:rsidRDefault="00456580" w:rsidP="00D41134">
      <w:pPr>
        <w:rPr>
          <w:b/>
          <w:color w:val="C00000"/>
          <w:sz w:val="36"/>
          <w:szCs w:val="36"/>
        </w:rPr>
      </w:pPr>
      <w:r>
        <w:rPr>
          <w:b/>
          <w:color w:val="C00000"/>
          <w:sz w:val="36"/>
          <w:szCs w:val="36"/>
        </w:rPr>
        <w:t xml:space="preserve">           </w:t>
      </w:r>
    </w:p>
    <w:p w:rsidR="00456580" w:rsidRPr="008E4037" w:rsidRDefault="00456580" w:rsidP="00D41134">
      <w:pPr>
        <w:rPr>
          <w:b/>
          <w:color w:val="C00000"/>
          <w:sz w:val="36"/>
          <w:szCs w:val="36"/>
        </w:rPr>
      </w:pPr>
      <w:r>
        <w:rPr>
          <w:b/>
          <w:color w:val="C00000"/>
          <w:sz w:val="36"/>
          <w:szCs w:val="36"/>
        </w:rPr>
        <w:t>«Звездочки» во время игр.</w:t>
      </w:r>
    </w:p>
    <w:p w:rsidR="00456580" w:rsidRPr="00361CE4" w:rsidRDefault="00456580" w:rsidP="00D41134">
      <w:pPr>
        <w:rPr>
          <w:b/>
          <w:color w:val="C00000"/>
          <w:sz w:val="36"/>
          <w:szCs w:val="36"/>
        </w:rPr>
      </w:pPr>
      <w:r w:rsidRPr="00D872B9">
        <w:rPr>
          <w:b/>
          <w:noProof/>
          <w:color w:val="C00000"/>
          <w:sz w:val="36"/>
          <w:szCs w:val="36"/>
          <w:lang w:eastAsia="ru-RU"/>
        </w:rPr>
        <w:pict>
          <v:shape id="Рисунок 21" o:spid="_x0000_i1031" type="#_x0000_t75" style="width:237.75pt;height:171pt;visibility:visible">
            <v:imagedata r:id="rId12" o:title=""/>
          </v:shape>
        </w:pict>
      </w:r>
      <w:r>
        <w:rPr>
          <w:b/>
          <w:color w:val="C00000"/>
          <w:sz w:val="36"/>
          <w:szCs w:val="36"/>
        </w:rPr>
        <w:t xml:space="preserve">   </w:t>
      </w:r>
      <w:r w:rsidRPr="00D872B9">
        <w:rPr>
          <w:b/>
          <w:noProof/>
          <w:color w:val="C00000"/>
          <w:sz w:val="36"/>
          <w:szCs w:val="36"/>
          <w:lang w:eastAsia="ru-RU"/>
        </w:rPr>
        <w:pict>
          <v:shape id="Рисунок 22" o:spid="_x0000_i1032" type="#_x0000_t75" style="width:254.25pt;height:166.5pt;visibility:visible">
            <v:imagedata r:id="rId13" o:title=""/>
          </v:shape>
        </w:pict>
      </w:r>
      <w:r w:rsidRPr="00D5665C">
        <w:rPr>
          <w:b/>
          <w:color w:val="002060"/>
          <w:sz w:val="36"/>
          <w:szCs w:val="36"/>
        </w:rPr>
        <w:t xml:space="preserve">               </w:t>
      </w:r>
    </w:p>
    <w:p w:rsidR="00456580" w:rsidRDefault="00456580" w:rsidP="00D41134">
      <w:pPr>
        <w:rPr>
          <w:b/>
          <w:color w:val="C00000"/>
          <w:sz w:val="36"/>
          <w:szCs w:val="36"/>
        </w:rPr>
      </w:pPr>
      <w:r w:rsidRPr="00D872B9">
        <w:rPr>
          <w:b/>
          <w:noProof/>
          <w:color w:val="C00000"/>
          <w:sz w:val="36"/>
          <w:szCs w:val="36"/>
          <w:lang w:eastAsia="ru-RU"/>
        </w:rPr>
        <w:pict>
          <v:shape id="Рисунок 23" o:spid="_x0000_i1033" type="#_x0000_t75" style="width:237.75pt;height:165pt;visibility:visible">
            <v:imagedata r:id="rId14" o:title=""/>
          </v:shape>
        </w:pict>
      </w:r>
      <w:r>
        <w:rPr>
          <w:b/>
          <w:color w:val="C00000"/>
          <w:sz w:val="36"/>
          <w:szCs w:val="36"/>
        </w:rPr>
        <w:t xml:space="preserve">     </w:t>
      </w:r>
      <w:r w:rsidRPr="00D872B9">
        <w:rPr>
          <w:b/>
          <w:noProof/>
          <w:color w:val="C00000"/>
          <w:sz w:val="36"/>
          <w:szCs w:val="36"/>
          <w:lang w:eastAsia="ru-RU"/>
        </w:rPr>
        <w:pict>
          <v:shape id="Рисунок 24" o:spid="_x0000_i1034" type="#_x0000_t75" style="width:243pt;height:169.5pt;visibility:visible">
            <v:imagedata r:id="rId15" o:title=""/>
          </v:shape>
        </w:pict>
      </w:r>
      <w:r>
        <w:rPr>
          <w:b/>
          <w:color w:val="C00000"/>
          <w:sz w:val="36"/>
          <w:szCs w:val="36"/>
        </w:rPr>
        <w:t xml:space="preserve">  </w:t>
      </w:r>
      <w:r w:rsidRPr="00D872B9">
        <w:rPr>
          <w:b/>
          <w:noProof/>
          <w:color w:val="C00000"/>
          <w:sz w:val="36"/>
          <w:szCs w:val="36"/>
          <w:lang w:eastAsia="ru-RU"/>
        </w:rPr>
        <w:pict>
          <v:shape id="Рисунок 25" o:spid="_x0000_i1035" type="#_x0000_t75" style="width:237.75pt;height:162pt;visibility:visible">
            <v:imagedata r:id="rId16" o:title=""/>
          </v:shape>
        </w:pict>
      </w:r>
      <w:r>
        <w:rPr>
          <w:b/>
          <w:color w:val="C00000"/>
          <w:sz w:val="36"/>
          <w:szCs w:val="36"/>
        </w:rPr>
        <w:t xml:space="preserve">   </w:t>
      </w:r>
      <w:r w:rsidRPr="00D872B9">
        <w:rPr>
          <w:b/>
          <w:noProof/>
          <w:color w:val="C00000"/>
          <w:sz w:val="36"/>
          <w:szCs w:val="36"/>
          <w:lang w:eastAsia="ru-RU"/>
        </w:rPr>
        <w:pict>
          <v:shape id="Рисунок 26" o:spid="_x0000_i1036" type="#_x0000_t75" style="width:237.75pt;height:150pt;visibility:visible">
            <v:imagedata r:id="rId17" o:title=""/>
          </v:shape>
        </w:pict>
      </w:r>
    </w:p>
    <w:p w:rsidR="00456580" w:rsidRDefault="00456580" w:rsidP="00D41134">
      <w:pPr>
        <w:rPr>
          <w:b/>
          <w:noProof/>
          <w:color w:val="C00000"/>
          <w:sz w:val="36"/>
          <w:szCs w:val="36"/>
          <w:lang w:eastAsia="ru-RU"/>
        </w:rPr>
      </w:pPr>
      <w:r w:rsidRPr="00D872B9">
        <w:rPr>
          <w:b/>
          <w:noProof/>
          <w:color w:val="C00000"/>
          <w:sz w:val="36"/>
          <w:szCs w:val="36"/>
          <w:lang w:eastAsia="ru-RU"/>
        </w:rPr>
        <w:pict>
          <v:shape id="Рисунок 27" o:spid="_x0000_i1037" type="#_x0000_t75" style="width:242.25pt;height:165.75pt;visibility:visible">
            <v:imagedata r:id="rId18" o:title=""/>
          </v:shape>
        </w:pict>
      </w:r>
      <w:r>
        <w:rPr>
          <w:b/>
          <w:noProof/>
          <w:color w:val="C00000"/>
          <w:sz w:val="36"/>
          <w:szCs w:val="36"/>
          <w:lang w:eastAsia="ru-RU"/>
        </w:rPr>
        <w:t xml:space="preserve">  </w:t>
      </w:r>
      <w:r w:rsidRPr="00D872B9">
        <w:rPr>
          <w:b/>
          <w:noProof/>
          <w:color w:val="C00000"/>
          <w:sz w:val="36"/>
          <w:szCs w:val="36"/>
          <w:lang w:eastAsia="ru-RU"/>
        </w:rPr>
        <w:pict>
          <v:shape id="Рисунок 28" o:spid="_x0000_i1038" type="#_x0000_t75" style="width:242.25pt;height:166.5pt;visibility:visible">
            <v:imagedata r:id="rId19" o:title=""/>
          </v:shape>
        </w:pict>
      </w:r>
    </w:p>
    <w:p w:rsidR="00456580" w:rsidRDefault="00456580" w:rsidP="00D345DD">
      <w:pPr>
        <w:spacing w:after="0" w:line="240" w:lineRule="auto"/>
        <w:ind w:left="720"/>
        <w:jc w:val="center"/>
        <w:rPr>
          <w:b/>
          <w:color w:val="C00000"/>
          <w:sz w:val="36"/>
          <w:szCs w:val="36"/>
        </w:rPr>
      </w:pPr>
      <w:r>
        <w:rPr>
          <w:b/>
          <w:color w:val="C00000"/>
          <w:sz w:val="36"/>
          <w:szCs w:val="36"/>
        </w:rPr>
        <w:t xml:space="preserve">                </w:t>
      </w:r>
    </w:p>
    <w:p w:rsidR="00456580" w:rsidRDefault="00456580" w:rsidP="00D345DD">
      <w:pPr>
        <w:spacing w:after="0" w:line="240" w:lineRule="auto"/>
        <w:ind w:left="720"/>
        <w:rPr>
          <w:b/>
          <w:color w:val="C00000"/>
          <w:sz w:val="36"/>
          <w:szCs w:val="36"/>
        </w:rPr>
      </w:pPr>
      <w:r>
        <w:rPr>
          <w:b/>
          <w:color w:val="C00000"/>
          <w:sz w:val="36"/>
          <w:szCs w:val="36"/>
        </w:rPr>
        <w:t>Рубрика «Советы специалистов».</w:t>
      </w:r>
    </w:p>
    <w:p w:rsidR="00456580" w:rsidRPr="00D345DD" w:rsidRDefault="00456580" w:rsidP="00D345DD">
      <w:pPr>
        <w:spacing w:after="0" w:line="240" w:lineRule="auto"/>
        <w:ind w:left="720"/>
        <w:rPr>
          <w:b/>
          <w:color w:val="7030A0"/>
          <w:sz w:val="36"/>
          <w:szCs w:val="36"/>
        </w:rPr>
      </w:pPr>
      <w:r>
        <w:rPr>
          <w:b/>
          <w:color w:val="C00000"/>
          <w:sz w:val="36"/>
          <w:szCs w:val="36"/>
        </w:rPr>
        <w:t xml:space="preserve">                     </w:t>
      </w:r>
      <w:r w:rsidRPr="00D345DD">
        <w:rPr>
          <w:rFonts w:ascii="Times New Roman" w:hAnsi="Times New Roman"/>
          <w:b/>
          <w:bCs/>
          <w:color w:val="7030A0"/>
          <w:sz w:val="32"/>
          <w:lang w:eastAsia="ru-RU"/>
        </w:rPr>
        <w:t>Правильно ли говорит ваш ребенок?</w:t>
      </w:r>
    </w:p>
    <w:p w:rsidR="00456580" w:rsidRPr="00D345DD" w:rsidRDefault="00456580" w:rsidP="00D345DD">
      <w:pPr>
        <w:spacing w:after="0" w:line="240" w:lineRule="auto"/>
        <w:ind w:left="720"/>
        <w:jc w:val="center"/>
        <w:rPr>
          <w:rFonts w:ascii="Arial" w:hAnsi="Arial" w:cs="Arial"/>
          <w:color w:val="FF0000"/>
          <w:sz w:val="28"/>
          <w:szCs w:val="28"/>
          <w:lang w:eastAsia="ru-RU"/>
        </w:rPr>
      </w:pPr>
      <w:r w:rsidRPr="00D345DD"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 xml:space="preserve">                                                Учитель-логопед: Хуурак А.В. </w:t>
      </w:r>
    </w:p>
    <w:p w:rsidR="00456580" w:rsidRPr="00D345DD" w:rsidRDefault="00456580" w:rsidP="00D345DD">
      <w:pPr>
        <w:spacing w:after="0" w:line="240" w:lineRule="auto"/>
        <w:ind w:left="720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</w:t>
      </w:r>
      <w:r w:rsidRPr="00D345D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Порою умственно и психически нормально развивающиеся дети испытывают трудности в овладении речью. Чаще всего это бывает в тех случаях, когда ребенок много болеет, по каким – то причинам часто отсутствует а детском саду.</w:t>
      </w:r>
    </w:p>
    <w:p w:rsidR="00456580" w:rsidRPr="00D345DD" w:rsidRDefault="00456580" w:rsidP="00D345DD">
      <w:pPr>
        <w:spacing w:after="0" w:line="240" w:lineRule="auto"/>
        <w:ind w:left="720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D345DD">
        <w:rPr>
          <w:rFonts w:ascii="Times New Roman" w:hAnsi="Times New Roman"/>
          <w:color w:val="000000"/>
          <w:sz w:val="28"/>
          <w:szCs w:val="28"/>
          <w:lang w:eastAsia="ru-RU"/>
        </w:rPr>
        <w:t>  Ни для кого не секрет, что совместная деятельность родителей и специалистов дает наиболее эффективный результат в коррекционной работе с детьми.</w:t>
      </w:r>
    </w:p>
    <w:p w:rsidR="00456580" w:rsidRPr="00D345DD" w:rsidRDefault="00456580" w:rsidP="00D345DD">
      <w:pPr>
        <w:spacing w:after="0" w:line="240" w:lineRule="auto"/>
        <w:ind w:left="720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D345DD">
        <w:rPr>
          <w:rFonts w:ascii="Times New Roman" w:hAnsi="Times New Roman"/>
          <w:color w:val="000000"/>
          <w:sz w:val="28"/>
          <w:szCs w:val="28"/>
          <w:lang w:eastAsia="ru-RU"/>
        </w:rPr>
        <w:t>Однако очень часто можно констатировать тот факт, что родители не уделяют должного внимания работе по преодолению какого-либо речевого дефекта у ребенка. На мой взгляд, это связано с двумя причинами:</w:t>
      </w:r>
    </w:p>
    <w:p w:rsidR="00456580" w:rsidRPr="00D345DD" w:rsidRDefault="00456580" w:rsidP="00D345DD">
      <w:pPr>
        <w:spacing w:after="0" w:line="240" w:lineRule="auto"/>
        <w:ind w:left="720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D345DD">
        <w:rPr>
          <w:rFonts w:ascii="Times New Roman" w:hAnsi="Times New Roman"/>
          <w:color w:val="000000"/>
          <w:sz w:val="28"/>
          <w:szCs w:val="28"/>
          <w:lang w:eastAsia="ru-RU"/>
        </w:rPr>
        <w:t>родители не слышат недостатков речи своих детей;</w:t>
      </w:r>
    </w:p>
    <w:p w:rsidR="00456580" w:rsidRPr="00D345DD" w:rsidRDefault="00456580" w:rsidP="00D345DD">
      <w:pPr>
        <w:spacing w:after="0" w:line="240" w:lineRule="auto"/>
        <w:ind w:left="720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D345DD">
        <w:rPr>
          <w:rFonts w:ascii="Times New Roman" w:hAnsi="Times New Roman"/>
          <w:color w:val="000000"/>
          <w:sz w:val="28"/>
          <w:szCs w:val="28"/>
          <w:lang w:eastAsia="ru-RU"/>
        </w:rPr>
        <w:t>взрослые не придают нарушениям речи серьезного значения, полагая, что с возрастом все пройдет само собой.</w:t>
      </w:r>
    </w:p>
    <w:p w:rsidR="00456580" w:rsidRPr="00D345DD" w:rsidRDefault="00456580" w:rsidP="00D345DD">
      <w:pPr>
        <w:spacing w:after="0" w:line="240" w:lineRule="auto"/>
        <w:ind w:left="720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D345DD">
        <w:rPr>
          <w:rFonts w:ascii="Times New Roman" w:hAnsi="Times New Roman"/>
          <w:color w:val="000000"/>
          <w:sz w:val="28"/>
          <w:szCs w:val="28"/>
          <w:lang w:eastAsia="ru-RU"/>
        </w:rPr>
        <w:t>Но время, благоприятное для коррекционной работы, проходит, а дефекты речи остаются. Ребенок из детского сада уходит в школу, и эти недостатки приносят ему немало огорчений. Сверстники замечают искажение звуков или неправильно произносимые слова, высмеивают одноклассника, взрослые постоянно делают замечания. В тетрадях могут появиться «необычные» ошибки. Ребенок начинает стесняться общения со сверстниками и взрослыми, отказываться участвовать в праздниках, где надо читать стихи или что-то рассказывать, неуверенно чувствует себя, отвечая на занятиях и уроках, переживает из-за неудовлетворительных оценок по русскому языку.</w:t>
      </w:r>
    </w:p>
    <w:p w:rsidR="00456580" w:rsidRPr="00D345DD" w:rsidRDefault="00456580" w:rsidP="00D345DD">
      <w:pPr>
        <w:spacing w:after="0" w:line="240" w:lineRule="auto"/>
        <w:ind w:left="720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D345DD">
        <w:rPr>
          <w:rFonts w:ascii="Times New Roman" w:hAnsi="Times New Roman"/>
          <w:color w:val="000000"/>
          <w:sz w:val="28"/>
          <w:szCs w:val="28"/>
          <w:lang w:eastAsia="ru-RU"/>
        </w:rPr>
        <w:t>В этой ситуации критические замечания и требования говорить правильно, настоятельно предъявляемые взрослыми, не дают нужного результата. Ребенку необходимо умело и вовремя помочь. При этом очевидно, что именно помощь родителей обязательна и чрезвычайно ценна. Потому что, во-первых, родительское мнение наиболее авторитетно для ребенка и, во-вторых, только у родителей есть возможность ежедневно закреплять формируемые навыки в процессе живого, непосредственного общения со своим малышом.</w:t>
      </w:r>
    </w:p>
    <w:p w:rsidR="00456580" w:rsidRPr="00D345DD" w:rsidRDefault="00456580" w:rsidP="00D345DD">
      <w:pPr>
        <w:spacing w:after="0" w:line="240" w:lineRule="auto"/>
        <w:ind w:left="720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D345DD">
        <w:rPr>
          <w:rFonts w:ascii="Times New Roman" w:hAnsi="Times New Roman"/>
          <w:color w:val="000000"/>
          <w:sz w:val="28"/>
          <w:szCs w:val="28"/>
          <w:lang w:eastAsia="ru-RU"/>
        </w:rPr>
        <w:t>        В течение года в детском саду проводится «День открытых дверей» для родителей. Они посещают все режимные Моменты и занятия, в том числе и логопедическое. В конце учебного года мы приглашаем взрослых на итоговое занятие-праздник, где дети демонстрируют знания, умения и навыки, приобретенные за это время.</w:t>
      </w:r>
    </w:p>
    <w:p w:rsidR="00456580" w:rsidRPr="00D345DD" w:rsidRDefault="00456580" w:rsidP="00D345DD">
      <w:pPr>
        <w:spacing w:after="0" w:line="240" w:lineRule="auto"/>
        <w:ind w:left="720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D345DD">
        <w:rPr>
          <w:rFonts w:ascii="Times New Roman" w:hAnsi="Times New Roman"/>
          <w:color w:val="000000"/>
          <w:sz w:val="28"/>
          <w:szCs w:val="28"/>
          <w:lang w:eastAsia="ru-RU"/>
        </w:rPr>
        <w:t>Со старшими дошкольниками, помимо занятий по формированию лексико-грамматических категорий, я провожу занятия и по обучению грамоте.</w:t>
      </w:r>
    </w:p>
    <w:p w:rsidR="00456580" w:rsidRPr="00D345DD" w:rsidRDefault="00456580" w:rsidP="00D345DD">
      <w:pPr>
        <w:spacing w:after="0" w:line="240" w:lineRule="auto"/>
        <w:ind w:left="720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D345DD">
        <w:rPr>
          <w:rFonts w:ascii="Times New Roman" w:hAnsi="Times New Roman"/>
          <w:color w:val="000000"/>
          <w:sz w:val="28"/>
          <w:szCs w:val="28"/>
          <w:lang w:eastAsia="ru-RU"/>
        </w:rPr>
        <w:t>Таким образом, благодаря тесному сотрудничеству педагогов, родителей и детей нам удается добиться самого главного — хороших результатов в развитии наших воспитанников.</w:t>
      </w:r>
    </w:p>
    <w:p w:rsidR="00456580" w:rsidRPr="00D345DD" w:rsidRDefault="00456580" w:rsidP="00D41134">
      <w:pPr>
        <w:rPr>
          <w:b/>
          <w:color w:val="C00000"/>
          <w:sz w:val="28"/>
          <w:szCs w:val="28"/>
        </w:rPr>
      </w:pPr>
    </w:p>
    <w:p w:rsidR="00456580" w:rsidRDefault="00456580" w:rsidP="00D41134">
      <w:pPr>
        <w:rPr>
          <w:b/>
          <w:color w:val="C00000"/>
          <w:sz w:val="36"/>
          <w:szCs w:val="36"/>
        </w:rPr>
      </w:pPr>
      <w:r>
        <w:rPr>
          <w:b/>
          <w:color w:val="C00000"/>
          <w:sz w:val="36"/>
          <w:szCs w:val="36"/>
        </w:rPr>
        <w:t xml:space="preserve">  </w:t>
      </w:r>
    </w:p>
    <w:p w:rsidR="00456580" w:rsidRPr="00285A20" w:rsidRDefault="00456580" w:rsidP="00D41134">
      <w:pPr>
        <w:rPr>
          <w:b/>
          <w:sz w:val="36"/>
          <w:szCs w:val="36"/>
        </w:rPr>
      </w:pPr>
      <w:r>
        <w:rPr>
          <w:b/>
          <w:color w:val="C00000"/>
          <w:sz w:val="36"/>
          <w:szCs w:val="36"/>
        </w:rPr>
        <w:t xml:space="preserve">                                           </w:t>
      </w:r>
    </w:p>
    <w:p w:rsidR="00456580" w:rsidRPr="00D345DD" w:rsidRDefault="00456580" w:rsidP="00E27756">
      <w:pPr>
        <w:rPr>
          <w:b/>
          <w:sz w:val="36"/>
          <w:szCs w:val="36"/>
        </w:rPr>
      </w:pPr>
      <w:r w:rsidRPr="00D345DD">
        <w:rPr>
          <w:b/>
          <w:sz w:val="36"/>
          <w:szCs w:val="36"/>
        </w:rPr>
        <w:t xml:space="preserve">                     </w:t>
      </w:r>
      <w:r w:rsidRPr="00D345DD">
        <w:rPr>
          <w:b/>
          <w:sz w:val="40"/>
          <w:szCs w:val="40"/>
        </w:rPr>
        <w:t>Рубрика «Учим вместе с нами».</w:t>
      </w:r>
    </w:p>
    <w:p w:rsidR="00456580" w:rsidRPr="00D345DD" w:rsidRDefault="00456580" w:rsidP="00DA5068">
      <w:pPr>
        <w:pStyle w:val="ListParagraph"/>
        <w:numPr>
          <w:ilvl w:val="0"/>
          <w:numId w:val="17"/>
        </w:numPr>
        <w:rPr>
          <w:b/>
          <w:sz w:val="28"/>
          <w:szCs w:val="28"/>
        </w:rPr>
      </w:pPr>
      <w:r w:rsidRPr="00D345DD">
        <w:rPr>
          <w:sz w:val="28"/>
          <w:szCs w:val="28"/>
        </w:rPr>
        <w:t xml:space="preserve"> </w:t>
      </w:r>
      <w:r w:rsidRPr="00D345DD">
        <w:rPr>
          <w:b/>
          <w:sz w:val="28"/>
          <w:szCs w:val="28"/>
        </w:rPr>
        <w:t>Новогодний хоровод.</w:t>
      </w:r>
    </w:p>
    <w:p w:rsidR="00456580" w:rsidRPr="00D345DD" w:rsidRDefault="00456580" w:rsidP="00DA5068">
      <w:pPr>
        <w:ind w:left="-284"/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 xml:space="preserve">                     Слова Н Соловьева                                  Музыка    Г.Струве.</w:t>
      </w:r>
    </w:p>
    <w:p w:rsidR="00456580" w:rsidRPr="00D345DD" w:rsidRDefault="00456580" w:rsidP="00E83C31">
      <w:pPr>
        <w:pStyle w:val="ListParagraph"/>
        <w:numPr>
          <w:ilvl w:val="0"/>
          <w:numId w:val="23"/>
        </w:numPr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>Белые, белые в декабре, в декабре</w:t>
      </w:r>
    </w:p>
    <w:p w:rsidR="00456580" w:rsidRPr="00D345DD" w:rsidRDefault="00456580" w:rsidP="00DA5068">
      <w:pPr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 xml:space="preserve">  Елочки, елочки во дворе, во дворе.</w:t>
      </w:r>
    </w:p>
    <w:p w:rsidR="00456580" w:rsidRPr="00D345DD" w:rsidRDefault="00456580" w:rsidP="00DA5068">
      <w:pPr>
        <w:ind w:left="142"/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>Кружится, кружится и поет, и  поет</w:t>
      </w:r>
    </w:p>
    <w:p w:rsidR="00456580" w:rsidRPr="00D345DD" w:rsidRDefault="00456580" w:rsidP="00DA5068">
      <w:pPr>
        <w:ind w:left="142"/>
        <w:rPr>
          <w:b/>
          <w:sz w:val="28"/>
          <w:szCs w:val="28"/>
        </w:rPr>
        <w:sectPr w:rsidR="00456580" w:rsidRPr="00D345DD" w:rsidSect="009E1AB4">
          <w:type w:val="continuous"/>
          <w:pgSz w:w="11906" w:h="16838"/>
          <w:pgMar w:top="719" w:right="851" w:bottom="567" w:left="851" w:header="709" w:footer="709" w:gutter="0"/>
          <w:pgBorders w:offsetFrom="page">
            <w:top w:val="shadowedSquares" w:sz="12" w:space="24" w:color="auto"/>
            <w:left w:val="shadowedSquares" w:sz="12" w:space="24" w:color="auto"/>
            <w:bottom w:val="shadowedSquares" w:sz="12" w:space="24" w:color="auto"/>
            <w:right w:val="shadowedSquares" w:sz="12" w:space="24" w:color="auto"/>
          </w:pgBorders>
          <w:cols w:space="708"/>
          <w:docGrid w:linePitch="360"/>
        </w:sectPr>
      </w:pPr>
      <w:r w:rsidRPr="00D345DD">
        <w:rPr>
          <w:b/>
          <w:sz w:val="28"/>
          <w:szCs w:val="28"/>
        </w:rPr>
        <w:t xml:space="preserve">Праздничный, праздничный хоровод, хоровод. </w:t>
      </w:r>
    </w:p>
    <w:p w:rsidR="00456580" w:rsidRPr="00D345DD" w:rsidRDefault="00456580" w:rsidP="00E83C31">
      <w:pPr>
        <w:pStyle w:val="ListParagraph"/>
        <w:numPr>
          <w:ilvl w:val="0"/>
          <w:numId w:val="23"/>
        </w:numPr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>Скользкие, скользкие в декабре, в декабре</w:t>
      </w:r>
    </w:p>
    <w:p w:rsidR="00456580" w:rsidRPr="00D345DD" w:rsidRDefault="00456580" w:rsidP="00DA5068">
      <w:pPr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 xml:space="preserve">  Горочки, горочки во дворе, во дворе.</w:t>
      </w:r>
    </w:p>
    <w:p w:rsidR="00456580" w:rsidRPr="00D345DD" w:rsidRDefault="00456580" w:rsidP="00DA5068">
      <w:pPr>
        <w:ind w:left="142"/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>Кружится, кружится и поет, и  поет</w:t>
      </w:r>
    </w:p>
    <w:p w:rsidR="00456580" w:rsidRPr="00D345DD" w:rsidRDefault="00456580" w:rsidP="00DA5068">
      <w:pPr>
        <w:ind w:left="142"/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 xml:space="preserve">Праздничный, праздничный хоровод, хоровод. </w:t>
      </w:r>
    </w:p>
    <w:p w:rsidR="00456580" w:rsidRPr="00D345DD" w:rsidRDefault="00456580" w:rsidP="00E83C31">
      <w:pPr>
        <w:rPr>
          <w:b/>
          <w:sz w:val="28"/>
          <w:szCs w:val="28"/>
        </w:rPr>
        <w:sectPr w:rsidR="00456580" w:rsidRPr="00D345DD" w:rsidSect="00361CE4">
          <w:type w:val="continuous"/>
          <w:pgSz w:w="11906" w:h="16838"/>
          <w:pgMar w:top="567" w:right="851" w:bottom="567" w:left="851" w:header="709" w:footer="709" w:gutter="0"/>
          <w:pgBorders w:offsetFrom="page">
            <w:top w:val="shadowedSquares" w:sz="12" w:space="24" w:color="auto"/>
            <w:left w:val="shadowedSquares" w:sz="12" w:space="24" w:color="auto"/>
            <w:bottom w:val="shadowedSquares" w:sz="12" w:space="24" w:color="auto"/>
            <w:right w:val="shadowedSquares" w:sz="12" w:space="24" w:color="auto"/>
          </w:pgBorders>
          <w:cols w:space="708"/>
          <w:docGrid w:linePitch="360"/>
        </w:sectPr>
      </w:pPr>
    </w:p>
    <w:p w:rsidR="00456580" w:rsidRPr="00D345DD" w:rsidRDefault="00456580" w:rsidP="00E83C31">
      <w:pPr>
        <w:pStyle w:val="ListParagraph"/>
        <w:numPr>
          <w:ilvl w:val="0"/>
          <w:numId w:val="23"/>
        </w:numPr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>Звонкие, звонкие в декабре, в декабре</w:t>
      </w:r>
    </w:p>
    <w:p w:rsidR="00456580" w:rsidRPr="00D345DD" w:rsidRDefault="00456580" w:rsidP="00DA5068">
      <w:pPr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 xml:space="preserve">  Песенки, песенки во дворе, во дворе.</w:t>
      </w:r>
    </w:p>
    <w:p w:rsidR="00456580" w:rsidRPr="00D345DD" w:rsidRDefault="00456580" w:rsidP="00DA5068">
      <w:pPr>
        <w:ind w:left="142"/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>Кружится, кружится и поет, и  поет</w:t>
      </w:r>
    </w:p>
    <w:p w:rsidR="00456580" w:rsidRPr="00D345DD" w:rsidRDefault="00456580" w:rsidP="00DA5068">
      <w:pPr>
        <w:ind w:left="142"/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 xml:space="preserve">Праздничный, праздничный хоровод, хоровод. </w:t>
      </w:r>
    </w:p>
    <w:p w:rsidR="00456580" w:rsidRPr="00D345DD" w:rsidRDefault="00456580" w:rsidP="00DA5068">
      <w:pPr>
        <w:ind w:left="142"/>
        <w:rPr>
          <w:b/>
          <w:sz w:val="28"/>
          <w:szCs w:val="28"/>
        </w:rPr>
      </w:pPr>
    </w:p>
    <w:p w:rsidR="00456580" w:rsidRPr="00D345DD" w:rsidRDefault="00456580" w:rsidP="00DA5068">
      <w:pPr>
        <w:pStyle w:val="ListParagraph"/>
        <w:numPr>
          <w:ilvl w:val="0"/>
          <w:numId w:val="17"/>
        </w:numPr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>«Скоро, скоро Новый год!»</w:t>
      </w:r>
    </w:p>
    <w:p w:rsidR="00456580" w:rsidRPr="00D345DD" w:rsidRDefault="00456580" w:rsidP="00E83C31">
      <w:pPr>
        <w:pStyle w:val="ListParagraph"/>
        <w:numPr>
          <w:ilvl w:val="0"/>
          <w:numId w:val="24"/>
        </w:numPr>
        <w:rPr>
          <w:b/>
          <w:sz w:val="28"/>
          <w:szCs w:val="28"/>
        </w:rPr>
        <w:sectPr w:rsidR="00456580" w:rsidRPr="00D345DD" w:rsidSect="00361CE4">
          <w:type w:val="continuous"/>
          <w:pgSz w:w="11906" w:h="16838"/>
          <w:pgMar w:top="567" w:right="851" w:bottom="567" w:left="851" w:header="709" w:footer="709" w:gutter="0"/>
          <w:pgBorders w:offsetFrom="page">
            <w:top w:val="shadowedSquares" w:sz="12" w:space="24" w:color="auto"/>
            <w:left w:val="shadowedSquares" w:sz="12" w:space="24" w:color="auto"/>
            <w:bottom w:val="shadowedSquares" w:sz="12" w:space="24" w:color="auto"/>
            <w:right w:val="shadowedSquares" w:sz="12" w:space="24" w:color="auto"/>
          </w:pgBorders>
          <w:cols w:space="708"/>
          <w:docGrid w:linePitch="360"/>
        </w:sectPr>
      </w:pPr>
    </w:p>
    <w:p w:rsidR="00456580" w:rsidRPr="00D345DD" w:rsidRDefault="00456580" w:rsidP="00E83C31">
      <w:pPr>
        <w:pStyle w:val="ListParagraph"/>
        <w:numPr>
          <w:ilvl w:val="0"/>
          <w:numId w:val="24"/>
        </w:numPr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>Скоро! Скоро Новый год.</w:t>
      </w:r>
    </w:p>
    <w:p w:rsidR="00456580" w:rsidRPr="00D345DD" w:rsidRDefault="00456580" w:rsidP="00DA5068">
      <w:pPr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>Собираем хоровод.</w:t>
      </w:r>
    </w:p>
    <w:p w:rsidR="00456580" w:rsidRPr="00D345DD" w:rsidRDefault="00456580" w:rsidP="00DA5068">
      <w:pPr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 xml:space="preserve">Собираем всех друзей – </w:t>
      </w:r>
    </w:p>
    <w:p w:rsidR="00456580" w:rsidRPr="00D345DD" w:rsidRDefault="00456580" w:rsidP="00DA5068">
      <w:pPr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>Заек, белочек, ежей.</w:t>
      </w:r>
    </w:p>
    <w:p w:rsidR="00456580" w:rsidRPr="00D345DD" w:rsidRDefault="00456580" w:rsidP="00DA5068">
      <w:pPr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>Не грусти и не скучай,</w:t>
      </w:r>
    </w:p>
    <w:p w:rsidR="00456580" w:rsidRPr="00D345DD" w:rsidRDefault="00456580" w:rsidP="00DA5068">
      <w:pPr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>Песне громче подпевай.</w:t>
      </w:r>
    </w:p>
    <w:p w:rsidR="00456580" w:rsidRPr="00D345DD" w:rsidRDefault="00456580" w:rsidP="00DA5068">
      <w:pPr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>Прибегай к нам поскорей,</w:t>
      </w:r>
    </w:p>
    <w:p w:rsidR="00456580" w:rsidRPr="00D345DD" w:rsidRDefault="00456580" w:rsidP="00DA5068">
      <w:pPr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>Вместе будет веселей.</w:t>
      </w:r>
    </w:p>
    <w:p w:rsidR="00456580" w:rsidRPr="00D345DD" w:rsidRDefault="00456580" w:rsidP="00DA5068">
      <w:pPr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>Припев:</w:t>
      </w:r>
    </w:p>
    <w:p w:rsidR="00456580" w:rsidRPr="00D345DD" w:rsidRDefault="00456580" w:rsidP="00DA5068">
      <w:pPr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>Кружит веселый</w:t>
      </w:r>
    </w:p>
    <w:p w:rsidR="00456580" w:rsidRPr="00D345DD" w:rsidRDefault="00456580" w:rsidP="00DA5068">
      <w:pPr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>Дружный хоровод.</w:t>
      </w:r>
    </w:p>
    <w:p w:rsidR="00456580" w:rsidRPr="00D345DD" w:rsidRDefault="00456580" w:rsidP="00DA5068">
      <w:pPr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>Вместе под елкой</w:t>
      </w:r>
    </w:p>
    <w:p w:rsidR="00456580" w:rsidRPr="00D345DD" w:rsidRDefault="00456580" w:rsidP="00DA5068">
      <w:pPr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>Встретим новый год.</w:t>
      </w:r>
    </w:p>
    <w:p w:rsidR="00456580" w:rsidRPr="00D345DD" w:rsidRDefault="00456580" w:rsidP="00E83C31">
      <w:pPr>
        <w:pStyle w:val="ListParagraph"/>
        <w:numPr>
          <w:ilvl w:val="0"/>
          <w:numId w:val="24"/>
        </w:numPr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>Дед Мороз пустился в пляс…</w:t>
      </w:r>
    </w:p>
    <w:p w:rsidR="00456580" w:rsidRPr="00D345DD" w:rsidRDefault="00456580" w:rsidP="00E27756">
      <w:pPr>
        <w:pStyle w:val="ListParagraph"/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>Как же весело у нас!</w:t>
      </w:r>
    </w:p>
    <w:p w:rsidR="00456580" w:rsidRPr="00D345DD" w:rsidRDefault="00456580" w:rsidP="00E27756">
      <w:pPr>
        <w:pStyle w:val="ListParagraph"/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>И Снегурочка поет:</w:t>
      </w:r>
    </w:p>
    <w:p w:rsidR="00456580" w:rsidRPr="00D345DD" w:rsidRDefault="00456580" w:rsidP="00E27756">
      <w:pPr>
        <w:pStyle w:val="ListParagraph"/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>«Скоро! Скоро Новый год»</w:t>
      </w:r>
    </w:p>
    <w:p w:rsidR="00456580" w:rsidRPr="00D345DD" w:rsidRDefault="00456580" w:rsidP="00E27756">
      <w:pPr>
        <w:pStyle w:val="ListParagraph"/>
        <w:rPr>
          <w:b/>
          <w:sz w:val="28"/>
          <w:szCs w:val="28"/>
        </w:rPr>
      </w:pPr>
    </w:p>
    <w:p w:rsidR="00456580" w:rsidRPr="00D345DD" w:rsidRDefault="00456580" w:rsidP="00E27756">
      <w:pPr>
        <w:pStyle w:val="ListParagraph"/>
        <w:rPr>
          <w:b/>
          <w:sz w:val="28"/>
          <w:szCs w:val="28"/>
        </w:rPr>
      </w:pPr>
    </w:p>
    <w:p w:rsidR="00456580" w:rsidRPr="00D345DD" w:rsidRDefault="00456580" w:rsidP="00E27756">
      <w:pPr>
        <w:pStyle w:val="ListParagraph"/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>Праздник! Праздник к пришел.</w:t>
      </w:r>
    </w:p>
    <w:p w:rsidR="00456580" w:rsidRPr="00D345DD" w:rsidRDefault="00456580" w:rsidP="00E27756">
      <w:pPr>
        <w:pStyle w:val="ListParagraph"/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>Приглашаем всех за стол.</w:t>
      </w:r>
    </w:p>
    <w:p w:rsidR="00456580" w:rsidRPr="00D345DD" w:rsidRDefault="00456580" w:rsidP="00E27756">
      <w:pPr>
        <w:pStyle w:val="ListParagraph"/>
        <w:rPr>
          <w:b/>
          <w:sz w:val="28"/>
          <w:szCs w:val="28"/>
        </w:rPr>
      </w:pPr>
    </w:p>
    <w:p w:rsidR="00456580" w:rsidRPr="00D345DD" w:rsidRDefault="00456580" w:rsidP="00E27756">
      <w:pPr>
        <w:pStyle w:val="ListParagraph"/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>Припев:</w:t>
      </w:r>
    </w:p>
    <w:p w:rsidR="00456580" w:rsidRPr="00D345DD" w:rsidRDefault="00456580" w:rsidP="00E83C31">
      <w:pPr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>Кружит веселый</w:t>
      </w:r>
    </w:p>
    <w:p w:rsidR="00456580" w:rsidRPr="00D345DD" w:rsidRDefault="00456580" w:rsidP="00E83C31">
      <w:pPr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>Дружный хоровод.</w:t>
      </w:r>
    </w:p>
    <w:p w:rsidR="00456580" w:rsidRPr="00D345DD" w:rsidRDefault="00456580" w:rsidP="00E27756">
      <w:pPr>
        <w:pStyle w:val="ListParagraph"/>
        <w:rPr>
          <w:b/>
          <w:sz w:val="28"/>
          <w:szCs w:val="28"/>
        </w:rPr>
        <w:sectPr w:rsidR="00456580" w:rsidRPr="00D345DD" w:rsidSect="00E83C31">
          <w:type w:val="continuous"/>
          <w:pgSz w:w="11906" w:h="16838"/>
          <w:pgMar w:top="567" w:right="851" w:bottom="567" w:left="851" w:header="709" w:footer="709" w:gutter="0"/>
          <w:pgBorders w:offsetFrom="page">
            <w:top w:val="shadowedSquares" w:sz="12" w:space="24" w:color="auto"/>
            <w:left w:val="shadowedSquares" w:sz="12" w:space="24" w:color="auto"/>
            <w:bottom w:val="shadowedSquares" w:sz="12" w:space="24" w:color="auto"/>
            <w:right w:val="shadowedSquares" w:sz="12" w:space="24" w:color="auto"/>
          </w:pgBorders>
          <w:cols w:num="2" w:space="708"/>
          <w:docGrid w:linePitch="360"/>
        </w:sectPr>
      </w:pPr>
    </w:p>
    <w:p w:rsidR="00456580" w:rsidRPr="00D345DD" w:rsidRDefault="00456580" w:rsidP="00E83C31">
      <w:pPr>
        <w:pStyle w:val="ListParagraph"/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>Приглашаем всех друзей –</w:t>
      </w:r>
    </w:p>
    <w:p w:rsidR="00456580" w:rsidRPr="00D345DD" w:rsidRDefault="00456580" w:rsidP="00E83C31">
      <w:pPr>
        <w:pStyle w:val="ListParagraph"/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>Заек, белочек, ежей</w:t>
      </w:r>
    </w:p>
    <w:p w:rsidR="00456580" w:rsidRPr="00D345DD" w:rsidRDefault="00456580" w:rsidP="00E27756">
      <w:pPr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>Вместе под елкой</w:t>
      </w:r>
    </w:p>
    <w:p w:rsidR="00456580" w:rsidRPr="00D345DD" w:rsidRDefault="00456580" w:rsidP="00E27756">
      <w:pPr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>Встретим новый год.</w:t>
      </w:r>
    </w:p>
    <w:p w:rsidR="00456580" w:rsidRPr="00D345DD" w:rsidRDefault="00456580" w:rsidP="00E27756">
      <w:pPr>
        <w:rPr>
          <w:b/>
          <w:sz w:val="28"/>
          <w:szCs w:val="28"/>
        </w:rPr>
        <w:sectPr w:rsidR="00456580" w:rsidRPr="00D345DD" w:rsidSect="00E83C31">
          <w:type w:val="continuous"/>
          <w:pgSz w:w="11906" w:h="16838"/>
          <w:pgMar w:top="567" w:right="851" w:bottom="567" w:left="851" w:header="709" w:footer="709" w:gutter="0"/>
          <w:pgBorders w:offsetFrom="page">
            <w:top w:val="shadowedSquares" w:sz="12" w:space="24" w:color="auto"/>
            <w:left w:val="shadowedSquares" w:sz="12" w:space="24" w:color="auto"/>
            <w:bottom w:val="shadowedSquares" w:sz="12" w:space="24" w:color="auto"/>
            <w:right w:val="shadowedSquares" w:sz="12" w:space="24" w:color="auto"/>
          </w:pgBorders>
          <w:cols w:num="2" w:space="708"/>
          <w:docGrid w:linePitch="360"/>
        </w:sectPr>
      </w:pPr>
    </w:p>
    <w:p w:rsidR="00456580" w:rsidRPr="00D345DD" w:rsidRDefault="00456580" w:rsidP="00E27756">
      <w:pPr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 xml:space="preserve">                                             В  лесу родилась елочка.</w:t>
      </w:r>
    </w:p>
    <w:p w:rsidR="00456580" w:rsidRPr="00D345DD" w:rsidRDefault="00456580" w:rsidP="00E27756">
      <w:pPr>
        <w:pStyle w:val="ListParagraph"/>
        <w:numPr>
          <w:ilvl w:val="0"/>
          <w:numId w:val="19"/>
        </w:numPr>
        <w:rPr>
          <w:b/>
          <w:sz w:val="28"/>
          <w:szCs w:val="28"/>
        </w:rPr>
        <w:sectPr w:rsidR="00456580" w:rsidRPr="00D345DD" w:rsidSect="00371234">
          <w:type w:val="continuous"/>
          <w:pgSz w:w="11906" w:h="16838"/>
          <w:pgMar w:top="567" w:right="851" w:bottom="567" w:left="851" w:header="709" w:footer="709" w:gutter="0"/>
          <w:pgBorders w:offsetFrom="page">
            <w:top w:val="shadowedSquares" w:sz="12" w:space="24" w:color="auto"/>
            <w:left w:val="shadowedSquares" w:sz="12" w:space="24" w:color="auto"/>
            <w:bottom w:val="shadowedSquares" w:sz="12" w:space="24" w:color="auto"/>
            <w:right w:val="shadowedSquares" w:sz="12" w:space="24" w:color="auto"/>
          </w:pgBorders>
          <w:cols w:space="708"/>
          <w:docGrid w:linePitch="360"/>
        </w:sectPr>
      </w:pPr>
    </w:p>
    <w:p w:rsidR="00456580" w:rsidRPr="00D345DD" w:rsidRDefault="00456580" w:rsidP="00E27756">
      <w:pPr>
        <w:pStyle w:val="ListParagraph"/>
        <w:numPr>
          <w:ilvl w:val="0"/>
          <w:numId w:val="19"/>
        </w:numPr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>В лесу родилась елочка</w:t>
      </w:r>
    </w:p>
    <w:p w:rsidR="00456580" w:rsidRPr="00D345DD" w:rsidRDefault="00456580" w:rsidP="00E83C31">
      <w:pPr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>В лесу она росла.</w:t>
      </w:r>
    </w:p>
    <w:p w:rsidR="00456580" w:rsidRPr="00D345DD" w:rsidRDefault="00456580" w:rsidP="00E27756">
      <w:pPr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>Зимой и летом стройная</w:t>
      </w:r>
    </w:p>
    <w:p w:rsidR="00456580" w:rsidRPr="00D345DD" w:rsidRDefault="00456580" w:rsidP="00E27756">
      <w:pPr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>Зеленая была.</w:t>
      </w:r>
    </w:p>
    <w:p w:rsidR="00456580" w:rsidRPr="00D345DD" w:rsidRDefault="00456580" w:rsidP="00E83C31">
      <w:pPr>
        <w:pStyle w:val="ListParagraph"/>
        <w:numPr>
          <w:ilvl w:val="0"/>
          <w:numId w:val="19"/>
        </w:numPr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>Метель ей пела песенку</w:t>
      </w:r>
    </w:p>
    <w:p w:rsidR="00456580" w:rsidRPr="00D345DD" w:rsidRDefault="00456580" w:rsidP="00E27756">
      <w:pPr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>«Спи, елочка, бай-бай.</w:t>
      </w:r>
    </w:p>
    <w:p w:rsidR="00456580" w:rsidRPr="00D345DD" w:rsidRDefault="00456580" w:rsidP="00E27756">
      <w:pPr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>Мороз снежком укутывал</w:t>
      </w:r>
    </w:p>
    <w:p w:rsidR="00456580" w:rsidRPr="00D345DD" w:rsidRDefault="00456580" w:rsidP="00E27756">
      <w:pPr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>Смотри, не замерзай!</w:t>
      </w:r>
    </w:p>
    <w:p w:rsidR="00456580" w:rsidRPr="00D345DD" w:rsidRDefault="00456580" w:rsidP="00E83C31">
      <w:pPr>
        <w:pStyle w:val="ListParagraph"/>
        <w:numPr>
          <w:ilvl w:val="0"/>
          <w:numId w:val="24"/>
        </w:numPr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>Трусишка заяц серенький</w:t>
      </w:r>
    </w:p>
    <w:p w:rsidR="00456580" w:rsidRPr="00D345DD" w:rsidRDefault="00456580" w:rsidP="00E27756">
      <w:pPr>
        <w:pStyle w:val="ListParagraph"/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>Под елочкой скакал.</w:t>
      </w:r>
    </w:p>
    <w:p w:rsidR="00456580" w:rsidRPr="00D345DD" w:rsidRDefault="00456580" w:rsidP="00E27756">
      <w:pPr>
        <w:pStyle w:val="ListParagraph"/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>Порою волк, сердитый волк</w:t>
      </w:r>
    </w:p>
    <w:p w:rsidR="00456580" w:rsidRPr="00D345DD" w:rsidRDefault="00456580" w:rsidP="00E27756">
      <w:pPr>
        <w:pStyle w:val="ListParagraph"/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>Русою пробегал.</w:t>
      </w:r>
    </w:p>
    <w:p w:rsidR="00456580" w:rsidRPr="00D345DD" w:rsidRDefault="00456580" w:rsidP="00E83C31">
      <w:pPr>
        <w:pStyle w:val="ListParagraph"/>
        <w:numPr>
          <w:ilvl w:val="0"/>
          <w:numId w:val="24"/>
        </w:numPr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>Чу, снег по лесу частому</w:t>
      </w:r>
    </w:p>
    <w:p w:rsidR="00456580" w:rsidRPr="00D345DD" w:rsidRDefault="00456580" w:rsidP="00E27756">
      <w:pPr>
        <w:pStyle w:val="ListParagraph"/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>Под полозом скрипит.</w:t>
      </w:r>
    </w:p>
    <w:p w:rsidR="00456580" w:rsidRPr="00D345DD" w:rsidRDefault="00456580" w:rsidP="00E27756">
      <w:pPr>
        <w:pStyle w:val="ListParagraph"/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>Лошадка мохноногая</w:t>
      </w:r>
    </w:p>
    <w:p w:rsidR="00456580" w:rsidRPr="00D345DD" w:rsidRDefault="00456580" w:rsidP="00E27756">
      <w:pPr>
        <w:pStyle w:val="ListParagraph"/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>Торопится, бежит.</w:t>
      </w:r>
    </w:p>
    <w:p w:rsidR="00456580" w:rsidRPr="00D345DD" w:rsidRDefault="00456580" w:rsidP="00E83C31">
      <w:pPr>
        <w:pStyle w:val="ListParagraph"/>
        <w:numPr>
          <w:ilvl w:val="0"/>
          <w:numId w:val="24"/>
        </w:numPr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>Везет лошадка дровенки</w:t>
      </w:r>
    </w:p>
    <w:p w:rsidR="00456580" w:rsidRPr="00D345DD" w:rsidRDefault="00456580" w:rsidP="00E27756">
      <w:pPr>
        <w:pStyle w:val="ListParagraph"/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>А в дровнях – мужичок.</w:t>
      </w:r>
    </w:p>
    <w:p w:rsidR="00456580" w:rsidRPr="00D345DD" w:rsidRDefault="00456580" w:rsidP="00E27756">
      <w:pPr>
        <w:pStyle w:val="ListParagraph"/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>Срубил он нашу елочку</w:t>
      </w:r>
    </w:p>
    <w:p w:rsidR="00456580" w:rsidRPr="00D345DD" w:rsidRDefault="00456580" w:rsidP="00E27756">
      <w:pPr>
        <w:pStyle w:val="ListParagraph"/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>Под самый корешок.</w:t>
      </w:r>
    </w:p>
    <w:p w:rsidR="00456580" w:rsidRPr="00D345DD" w:rsidRDefault="00456580" w:rsidP="00E83C31">
      <w:pPr>
        <w:pStyle w:val="ListParagraph"/>
        <w:numPr>
          <w:ilvl w:val="0"/>
          <w:numId w:val="24"/>
        </w:numPr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>Теперь она нарядная</w:t>
      </w:r>
    </w:p>
    <w:p w:rsidR="00456580" w:rsidRPr="00D345DD" w:rsidRDefault="00456580" w:rsidP="00E27756">
      <w:pPr>
        <w:pStyle w:val="ListParagraph"/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>На праздник к нам пришла</w:t>
      </w:r>
    </w:p>
    <w:p w:rsidR="00456580" w:rsidRPr="00D345DD" w:rsidRDefault="00456580" w:rsidP="00E27756">
      <w:pPr>
        <w:pStyle w:val="ListParagraph"/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>И много-много радости</w:t>
      </w:r>
    </w:p>
    <w:p w:rsidR="00456580" w:rsidRPr="00D345DD" w:rsidRDefault="00456580" w:rsidP="00E27756">
      <w:pPr>
        <w:pStyle w:val="ListParagraph"/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>Детишкам принесла.</w:t>
      </w:r>
    </w:p>
    <w:p w:rsidR="00456580" w:rsidRPr="00D345DD" w:rsidRDefault="00456580" w:rsidP="00E27756">
      <w:pPr>
        <w:pStyle w:val="ListParagraph"/>
        <w:rPr>
          <w:b/>
          <w:sz w:val="28"/>
          <w:szCs w:val="28"/>
        </w:rPr>
        <w:sectPr w:rsidR="00456580" w:rsidRPr="00D345DD" w:rsidSect="00E83C31">
          <w:type w:val="continuous"/>
          <w:pgSz w:w="11906" w:h="16838"/>
          <w:pgMar w:top="567" w:right="851" w:bottom="567" w:left="851" w:header="709" w:footer="709" w:gutter="0"/>
          <w:pgBorders w:offsetFrom="page">
            <w:top w:val="shadowedSquares" w:sz="12" w:space="24" w:color="auto"/>
            <w:left w:val="shadowedSquares" w:sz="12" w:space="24" w:color="auto"/>
            <w:bottom w:val="shadowedSquares" w:sz="12" w:space="24" w:color="auto"/>
            <w:right w:val="shadowedSquares" w:sz="12" w:space="24" w:color="auto"/>
          </w:pgBorders>
          <w:cols w:num="2" w:space="708"/>
          <w:docGrid w:linePitch="360"/>
        </w:sectPr>
      </w:pPr>
    </w:p>
    <w:p w:rsidR="00456580" w:rsidRPr="00D345DD" w:rsidRDefault="00456580" w:rsidP="00E27756">
      <w:pPr>
        <w:pStyle w:val="ListParagraph"/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 xml:space="preserve">                                                  «Дед Мороз»</w:t>
      </w:r>
    </w:p>
    <w:p w:rsidR="00456580" w:rsidRPr="00D345DD" w:rsidRDefault="00456580" w:rsidP="00AF68A2">
      <w:pPr>
        <w:pStyle w:val="ListParagraph"/>
        <w:numPr>
          <w:ilvl w:val="0"/>
          <w:numId w:val="20"/>
        </w:numPr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>Один лишь в раз году приходит Новый год,</w:t>
      </w:r>
    </w:p>
    <w:p w:rsidR="00456580" w:rsidRPr="00D345DD" w:rsidRDefault="00456580" w:rsidP="00E27756">
      <w:pPr>
        <w:pStyle w:val="ListParagraph"/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>Его все дети очень ждут.</w:t>
      </w:r>
    </w:p>
    <w:p w:rsidR="00456580" w:rsidRPr="00D345DD" w:rsidRDefault="00456580" w:rsidP="00E27756">
      <w:pPr>
        <w:pStyle w:val="ListParagraph"/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>И дед  Мороз с большим мешком опять придет,</w:t>
      </w:r>
    </w:p>
    <w:p w:rsidR="00456580" w:rsidRPr="00D345DD" w:rsidRDefault="00456580" w:rsidP="00E27756">
      <w:pPr>
        <w:pStyle w:val="ListParagraph"/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>И дети запоют:</w:t>
      </w:r>
    </w:p>
    <w:p w:rsidR="00456580" w:rsidRPr="00D345DD" w:rsidRDefault="00456580" w:rsidP="00E27756">
      <w:pPr>
        <w:pStyle w:val="ListParagraph"/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>Припев:</w:t>
      </w:r>
    </w:p>
    <w:p w:rsidR="00456580" w:rsidRPr="00D345DD" w:rsidRDefault="00456580" w:rsidP="00E27756">
      <w:pPr>
        <w:pStyle w:val="ListParagraph"/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>Дед Мороз, что ты нам принес,</w:t>
      </w:r>
    </w:p>
    <w:p w:rsidR="00456580" w:rsidRPr="00D345DD" w:rsidRDefault="00456580" w:rsidP="00E27756">
      <w:pPr>
        <w:pStyle w:val="ListParagraph"/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>Мячик или мишку или паровоз?</w:t>
      </w:r>
    </w:p>
    <w:p w:rsidR="00456580" w:rsidRPr="00D345DD" w:rsidRDefault="00456580" w:rsidP="00AF68A2">
      <w:pPr>
        <w:pStyle w:val="ListParagraph"/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>Дед Мороз, что ты нам принес,</w:t>
      </w:r>
    </w:p>
    <w:p w:rsidR="00456580" w:rsidRPr="00D345DD" w:rsidRDefault="00456580" w:rsidP="00AF68A2">
      <w:pPr>
        <w:pStyle w:val="ListParagraph"/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>Мячик или мишку или паровоз?</w:t>
      </w:r>
    </w:p>
    <w:p w:rsidR="00456580" w:rsidRPr="00D345DD" w:rsidRDefault="00456580" w:rsidP="00AF68A2">
      <w:pPr>
        <w:pStyle w:val="ListParagraph"/>
        <w:numPr>
          <w:ilvl w:val="0"/>
          <w:numId w:val="20"/>
        </w:numPr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>На помеле, как вертолет под Новый год,</w:t>
      </w:r>
    </w:p>
    <w:p w:rsidR="00456580" w:rsidRPr="00D345DD" w:rsidRDefault="00456580" w:rsidP="00AF68A2">
      <w:pPr>
        <w:ind w:left="720"/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>Примчится Бабушка-Яга.</w:t>
      </w:r>
    </w:p>
    <w:p w:rsidR="00456580" w:rsidRPr="00D345DD" w:rsidRDefault="00456580" w:rsidP="00AF68A2">
      <w:pPr>
        <w:ind w:left="720"/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>Она подарков от Мороза тоже ждет</w:t>
      </w:r>
    </w:p>
    <w:p w:rsidR="00456580" w:rsidRPr="00D345DD" w:rsidRDefault="00456580" w:rsidP="00AF68A2">
      <w:pPr>
        <w:ind w:left="720"/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>И говорит она:</w:t>
      </w:r>
    </w:p>
    <w:p w:rsidR="00456580" w:rsidRPr="00D345DD" w:rsidRDefault="00456580" w:rsidP="00AF68A2">
      <w:pPr>
        <w:pStyle w:val="ListParagraph"/>
        <w:rPr>
          <w:b/>
          <w:sz w:val="28"/>
          <w:szCs w:val="28"/>
        </w:rPr>
      </w:pPr>
    </w:p>
    <w:p w:rsidR="00456580" w:rsidRPr="00D345DD" w:rsidRDefault="00456580" w:rsidP="00AF68A2">
      <w:pPr>
        <w:pStyle w:val="ListParagraph"/>
        <w:rPr>
          <w:b/>
          <w:sz w:val="28"/>
          <w:szCs w:val="28"/>
        </w:rPr>
      </w:pPr>
    </w:p>
    <w:p w:rsidR="00456580" w:rsidRPr="00D345DD" w:rsidRDefault="00456580" w:rsidP="00AF68A2">
      <w:pPr>
        <w:pStyle w:val="ListParagraph"/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>Припев:</w:t>
      </w:r>
    </w:p>
    <w:p w:rsidR="00456580" w:rsidRPr="00D345DD" w:rsidRDefault="00456580" w:rsidP="00AF68A2">
      <w:pPr>
        <w:pStyle w:val="ListParagraph"/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>Дед Мороз, что ты нам принес,</w:t>
      </w:r>
    </w:p>
    <w:p w:rsidR="00456580" w:rsidRPr="00D345DD" w:rsidRDefault="00456580" w:rsidP="00AF68A2">
      <w:pPr>
        <w:pStyle w:val="ListParagraph"/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>Мячик или мишку или паровоз?</w:t>
      </w:r>
    </w:p>
    <w:p w:rsidR="00456580" w:rsidRPr="00D345DD" w:rsidRDefault="00456580" w:rsidP="00AF68A2">
      <w:pPr>
        <w:pStyle w:val="ListParagraph"/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>Дед Мороз, что ты нам принес,</w:t>
      </w:r>
    </w:p>
    <w:p w:rsidR="00456580" w:rsidRPr="00D345DD" w:rsidRDefault="00456580" w:rsidP="00AF68A2">
      <w:pPr>
        <w:pStyle w:val="ListParagraph"/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>Мячик или мишку или паровоз?</w:t>
      </w:r>
    </w:p>
    <w:p w:rsidR="00456580" w:rsidRPr="00D345DD" w:rsidRDefault="00456580" w:rsidP="00AF68A2">
      <w:pPr>
        <w:pStyle w:val="ListParagraph"/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 xml:space="preserve">                                           </w:t>
      </w:r>
    </w:p>
    <w:p w:rsidR="00456580" w:rsidRPr="00D345DD" w:rsidRDefault="00456580" w:rsidP="00AF68A2">
      <w:pPr>
        <w:pStyle w:val="ListParagraph"/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 xml:space="preserve">                                   «Шивижигеш»</w:t>
      </w:r>
    </w:p>
    <w:p w:rsidR="00456580" w:rsidRPr="00D345DD" w:rsidRDefault="00456580" w:rsidP="00AF68A2">
      <w:pPr>
        <w:pStyle w:val="ListParagraph"/>
        <w:numPr>
          <w:ilvl w:val="0"/>
          <w:numId w:val="21"/>
        </w:numPr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>Чидиг ине бурулерлиг</w:t>
      </w:r>
    </w:p>
    <w:p w:rsidR="00456580" w:rsidRPr="00D345DD" w:rsidRDefault="00456580" w:rsidP="00AF68A2">
      <w:pPr>
        <w:ind w:left="720"/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>Чингир ногаан  чараш оннуг.</w:t>
      </w:r>
    </w:p>
    <w:p w:rsidR="00456580" w:rsidRPr="00D345DD" w:rsidRDefault="00456580" w:rsidP="00AF68A2">
      <w:pPr>
        <w:ind w:left="720"/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>Эзим чурттуг шивижигеш</w:t>
      </w:r>
    </w:p>
    <w:p w:rsidR="00456580" w:rsidRPr="00D345DD" w:rsidRDefault="00456580" w:rsidP="00AF68A2">
      <w:pPr>
        <w:ind w:left="720"/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>Экиивенер! Экиивенер!</w:t>
      </w:r>
    </w:p>
    <w:p w:rsidR="00456580" w:rsidRPr="00D345DD" w:rsidRDefault="00456580" w:rsidP="00E83C31">
      <w:pPr>
        <w:pStyle w:val="ListParagraph"/>
        <w:numPr>
          <w:ilvl w:val="0"/>
          <w:numId w:val="21"/>
        </w:numPr>
        <w:jc w:val="center"/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>Салбак болгаш илчирбелер</w:t>
      </w:r>
    </w:p>
    <w:p w:rsidR="00456580" w:rsidRPr="00D345DD" w:rsidRDefault="00456580" w:rsidP="00E83C31">
      <w:pPr>
        <w:ind w:left="720"/>
        <w:jc w:val="center"/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>Саазын аъттар, коге-буга</w:t>
      </w:r>
    </w:p>
    <w:p w:rsidR="00456580" w:rsidRPr="00D345DD" w:rsidRDefault="00456580" w:rsidP="00E83C31">
      <w:pPr>
        <w:ind w:left="720"/>
        <w:jc w:val="center"/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>Челээш оннуг сайгылгаан дээш</w:t>
      </w:r>
    </w:p>
    <w:p w:rsidR="00456580" w:rsidRPr="00D345DD" w:rsidRDefault="00456580" w:rsidP="00E83C31">
      <w:pPr>
        <w:ind w:left="720"/>
        <w:jc w:val="center"/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>Черле каазын кайгамчык-тыр.</w:t>
      </w:r>
    </w:p>
    <w:p w:rsidR="00456580" w:rsidRPr="00D345DD" w:rsidRDefault="00456580" w:rsidP="00AF68A2">
      <w:pPr>
        <w:pStyle w:val="ListParagraph"/>
        <w:numPr>
          <w:ilvl w:val="0"/>
          <w:numId w:val="21"/>
        </w:numPr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>Аккыр харлар кыланнап тур</w:t>
      </w:r>
    </w:p>
    <w:p w:rsidR="00456580" w:rsidRPr="00D345DD" w:rsidRDefault="00456580" w:rsidP="00AF68A2">
      <w:pPr>
        <w:ind w:left="720"/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>Алдын сылдыс чайнап туру</w:t>
      </w:r>
    </w:p>
    <w:p w:rsidR="00456580" w:rsidRPr="00D345DD" w:rsidRDefault="00456580" w:rsidP="00AF68A2">
      <w:pPr>
        <w:ind w:left="720"/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>Сеткилдерни оортуп келир</w:t>
      </w:r>
    </w:p>
    <w:p w:rsidR="00456580" w:rsidRPr="00D345DD" w:rsidRDefault="00456580" w:rsidP="00AF68A2">
      <w:pPr>
        <w:ind w:left="720"/>
        <w:rPr>
          <w:b/>
          <w:sz w:val="28"/>
          <w:szCs w:val="28"/>
        </w:rPr>
      </w:pPr>
      <w:r w:rsidRPr="00D345DD">
        <w:rPr>
          <w:b/>
          <w:sz w:val="28"/>
          <w:szCs w:val="28"/>
        </w:rPr>
        <w:t>Черле каазын кайгамчык-тыр.</w:t>
      </w:r>
    </w:p>
    <w:p w:rsidR="00456580" w:rsidRPr="00D345DD" w:rsidRDefault="00456580" w:rsidP="00AF68A2">
      <w:pPr>
        <w:ind w:left="720"/>
        <w:rPr>
          <w:b/>
          <w:sz w:val="28"/>
          <w:szCs w:val="28"/>
        </w:rPr>
      </w:pPr>
    </w:p>
    <w:p w:rsidR="00456580" w:rsidRPr="00E27756" w:rsidRDefault="00456580" w:rsidP="00E27756">
      <w:pPr>
        <w:pStyle w:val="ListParagraph"/>
        <w:rPr>
          <w:b/>
          <w:color w:val="00B050"/>
          <w:sz w:val="28"/>
          <w:szCs w:val="28"/>
        </w:rPr>
      </w:pPr>
    </w:p>
    <w:p w:rsidR="00456580" w:rsidRPr="00294757" w:rsidRDefault="00456580" w:rsidP="00D41134">
      <w:pPr>
        <w:rPr>
          <w:sz w:val="28"/>
          <w:szCs w:val="28"/>
        </w:rPr>
      </w:pPr>
    </w:p>
    <w:p w:rsidR="00456580" w:rsidRDefault="00456580" w:rsidP="00D41134">
      <w:pPr>
        <w:pStyle w:val="ListParagraph"/>
        <w:ind w:left="-28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456580" w:rsidRDefault="00456580" w:rsidP="00D41134">
      <w:pPr>
        <w:pStyle w:val="ListParagraph"/>
        <w:ind w:left="-284"/>
        <w:jc w:val="center"/>
        <w:rPr>
          <w:sz w:val="28"/>
          <w:szCs w:val="28"/>
        </w:rPr>
      </w:pPr>
    </w:p>
    <w:p w:rsidR="00456580" w:rsidRDefault="00456580" w:rsidP="00D41134">
      <w:pPr>
        <w:pStyle w:val="ListParagraph"/>
        <w:ind w:left="-284"/>
        <w:jc w:val="center"/>
        <w:rPr>
          <w:sz w:val="28"/>
          <w:szCs w:val="28"/>
        </w:rPr>
      </w:pPr>
    </w:p>
    <w:p w:rsidR="00456580" w:rsidRDefault="00456580" w:rsidP="00D41134">
      <w:pPr>
        <w:pStyle w:val="ListParagraph"/>
        <w:ind w:left="-284"/>
        <w:jc w:val="center"/>
        <w:rPr>
          <w:sz w:val="28"/>
          <w:szCs w:val="28"/>
        </w:rPr>
      </w:pPr>
    </w:p>
    <w:p w:rsidR="00456580" w:rsidRDefault="00456580" w:rsidP="00D41134">
      <w:pPr>
        <w:pStyle w:val="ListParagraph"/>
        <w:ind w:left="-284"/>
        <w:jc w:val="center"/>
        <w:rPr>
          <w:sz w:val="28"/>
          <w:szCs w:val="28"/>
        </w:rPr>
      </w:pPr>
    </w:p>
    <w:p w:rsidR="00456580" w:rsidRDefault="00456580" w:rsidP="00D41134">
      <w:pPr>
        <w:pStyle w:val="ListParagraph"/>
        <w:ind w:left="-284"/>
        <w:jc w:val="center"/>
        <w:rPr>
          <w:sz w:val="28"/>
          <w:szCs w:val="28"/>
        </w:rPr>
      </w:pPr>
    </w:p>
    <w:p w:rsidR="00456580" w:rsidRDefault="00456580" w:rsidP="00D41134">
      <w:pPr>
        <w:pStyle w:val="ListParagraph"/>
        <w:ind w:left="-284"/>
        <w:jc w:val="center"/>
        <w:rPr>
          <w:sz w:val="28"/>
          <w:szCs w:val="28"/>
        </w:rPr>
      </w:pPr>
    </w:p>
    <w:p w:rsidR="00456580" w:rsidRDefault="00456580" w:rsidP="00D41134">
      <w:pPr>
        <w:pStyle w:val="ListParagraph"/>
        <w:ind w:left="-284"/>
        <w:jc w:val="center"/>
        <w:rPr>
          <w:sz w:val="28"/>
          <w:szCs w:val="28"/>
        </w:rPr>
      </w:pPr>
    </w:p>
    <w:p w:rsidR="00456580" w:rsidRDefault="00456580" w:rsidP="00D41134">
      <w:pPr>
        <w:pStyle w:val="ListParagraph"/>
        <w:ind w:left="-284"/>
        <w:jc w:val="center"/>
        <w:rPr>
          <w:sz w:val="28"/>
          <w:szCs w:val="28"/>
        </w:rPr>
      </w:pPr>
    </w:p>
    <w:p w:rsidR="00456580" w:rsidRDefault="00456580" w:rsidP="000B7489">
      <w:pPr>
        <w:pStyle w:val="ListParagraph"/>
        <w:ind w:left="-284"/>
        <w:jc w:val="center"/>
        <w:rPr>
          <w:b/>
          <w:color w:val="C00000"/>
          <w:sz w:val="44"/>
          <w:szCs w:val="44"/>
        </w:rPr>
      </w:pPr>
    </w:p>
    <w:p w:rsidR="00456580" w:rsidRDefault="00456580" w:rsidP="000B7489">
      <w:pPr>
        <w:pStyle w:val="ListParagraph"/>
        <w:ind w:left="-284"/>
        <w:jc w:val="center"/>
        <w:rPr>
          <w:b/>
          <w:color w:val="C00000"/>
          <w:sz w:val="44"/>
          <w:szCs w:val="44"/>
        </w:rPr>
      </w:pPr>
      <w:r w:rsidRPr="00013FAD">
        <w:rPr>
          <w:b/>
          <w:color w:val="C00000"/>
          <w:sz w:val="44"/>
          <w:szCs w:val="44"/>
        </w:rPr>
        <w:t>Рубрика «Объявление»</w:t>
      </w:r>
      <w:r>
        <w:rPr>
          <w:b/>
          <w:color w:val="C00000"/>
          <w:sz w:val="44"/>
          <w:szCs w:val="44"/>
        </w:rPr>
        <w:t>.</w:t>
      </w:r>
    </w:p>
    <w:p w:rsidR="00456580" w:rsidRPr="00B43D78" w:rsidRDefault="00456580" w:rsidP="000B7489">
      <w:pPr>
        <w:pStyle w:val="ListParagraph"/>
        <w:numPr>
          <w:ilvl w:val="0"/>
          <w:numId w:val="15"/>
        </w:numPr>
        <w:jc w:val="center"/>
        <w:rPr>
          <w:b/>
          <w:color w:val="C00000"/>
          <w:sz w:val="44"/>
          <w:szCs w:val="44"/>
        </w:rPr>
      </w:pPr>
      <w:r w:rsidRPr="00B43D78">
        <w:rPr>
          <w:b/>
          <w:color w:val="C00000"/>
          <w:sz w:val="44"/>
          <w:szCs w:val="44"/>
        </w:rPr>
        <w:t>Внимание! Внимание! Внимание!</w:t>
      </w:r>
    </w:p>
    <w:p w:rsidR="00456580" w:rsidRDefault="00456580" w:rsidP="000B7489">
      <w:pPr>
        <w:pStyle w:val="ListParagraph"/>
        <w:numPr>
          <w:ilvl w:val="0"/>
          <w:numId w:val="22"/>
        </w:numPr>
        <w:rPr>
          <w:b/>
          <w:color w:val="002060"/>
          <w:sz w:val="44"/>
          <w:szCs w:val="44"/>
        </w:rPr>
      </w:pPr>
      <w:r w:rsidRPr="00E54F8A">
        <w:rPr>
          <w:b/>
          <w:color w:val="002060"/>
          <w:sz w:val="44"/>
          <w:szCs w:val="44"/>
        </w:rPr>
        <w:t xml:space="preserve">Объявляется выставка подделок </w:t>
      </w:r>
      <w:r>
        <w:rPr>
          <w:b/>
          <w:color w:val="FF0000"/>
          <w:sz w:val="44"/>
          <w:szCs w:val="44"/>
        </w:rPr>
        <w:t xml:space="preserve">«Подарок Деду Морозу» с 20 по 29 декабря. </w:t>
      </w:r>
      <w:r w:rsidRPr="00E54F8A">
        <w:rPr>
          <w:b/>
          <w:color w:val="002060"/>
          <w:sz w:val="44"/>
          <w:szCs w:val="44"/>
        </w:rPr>
        <w:t>Просим всех активно участвовать. Победителей ждут призы.</w:t>
      </w:r>
    </w:p>
    <w:p w:rsidR="00456580" w:rsidRPr="00E54F8A" w:rsidRDefault="00456580" w:rsidP="000B7489">
      <w:pPr>
        <w:pStyle w:val="ListParagraph"/>
        <w:numPr>
          <w:ilvl w:val="0"/>
          <w:numId w:val="22"/>
        </w:numPr>
        <w:rPr>
          <w:b/>
          <w:color w:val="002060"/>
          <w:sz w:val="44"/>
          <w:szCs w:val="44"/>
        </w:rPr>
      </w:pPr>
      <w:r>
        <w:rPr>
          <w:b/>
          <w:color w:val="FF0000"/>
          <w:sz w:val="44"/>
          <w:szCs w:val="44"/>
        </w:rPr>
        <w:t xml:space="preserve"> 29</w:t>
      </w:r>
      <w:r w:rsidRPr="00E54F8A">
        <w:rPr>
          <w:b/>
          <w:color w:val="FF0000"/>
          <w:sz w:val="44"/>
          <w:szCs w:val="44"/>
        </w:rPr>
        <w:t xml:space="preserve"> декабря в</w:t>
      </w:r>
      <w:r>
        <w:rPr>
          <w:b/>
          <w:color w:val="FF0000"/>
          <w:sz w:val="44"/>
          <w:szCs w:val="44"/>
        </w:rPr>
        <w:t xml:space="preserve"> 12</w:t>
      </w:r>
      <w:r w:rsidRPr="00E54F8A">
        <w:rPr>
          <w:b/>
          <w:color w:val="FF0000"/>
          <w:sz w:val="44"/>
          <w:szCs w:val="44"/>
        </w:rPr>
        <w:t xml:space="preserve">.00 часов </w:t>
      </w:r>
      <w:r w:rsidRPr="00E54F8A">
        <w:rPr>
          <w:b/>
          <w:color w:val="002060"/>
          <w:sz w:val="44"/>
          <w:szCs w:val="44"/>
        </w:rPr>
        <w:t xml:space="preserve">состоится новогодний утренник </w:t>
      </w:r>
      <w:r w:rsidRPr="00E54F8A">
        <w:rPr>
          <w:b/>
          <w:color w:val="FF0000"/>
          <w:sz w:val="44"/>
          <w:szCs w:val="44"/>
        </w:rPr>
        <w:t xml:space="preserve">«Встречаем Новый год». </w:t>
      </w:r>
      <w:r w:rsidRPr="00E54F8A">
        <w:rPr>
          <w:b/>
          <w:color w:val="002060"/>
          <w:sz w:val="44"/>
          <w:szCs w:val="44"/>
        </w:rPr>
        <w:t>Приглашаем всех желающих участвовать на нашем утреннике.</w:t>
      </w:r>
    </w:p>
    <w:p w:rsidR="00456580" w:rsidRPr="00E54F8A" w:rsidRDefault="00456580" w:rsidP="000B7489">
      <w:pPr>
        <w:pStyle w:val="ListParagraph"/>
        <w:numPr>
          <w:ilvl w:val="0"/>
          <w:numId w:val="22"/>
        </w:numPr>
        <w:rPr>
          <w:b/>
          <w:color w:val="002060"/>
          <w:sz w:val="44"/>
          <w:szCs w:val="44"/>
        </w:rPr>
      </w:pPr>
      <w:r w:rsidRPr="00E54F8A">
        <w:rPr>
          <w:b/>
          <w:color w:val="002060"/>
          <w:sz w:val="44"/>
          <w:szCs w:val="44"/>
        </w:rPr>
        <w:t xml:space="preserve">Приглашаем родителей на экскурсию </w:t>
      </w:r>
      <w:r w:rsidRPr="00E54F8A">
        <w:rPr>
          <w:b/>
          <w:color w:val="FF0000"/>
          <w:sz w:val="44"/>
          <w:szCs w:val="44"/>
        </w:rPr>
        <w:t>«Юрта – великий дар предков» 17 января в 16.00 часов.</w:t>
      </w:r>
    </w:p>
    <w:p w:rsidR="00456580" w:rsidRPr="00E54F8A" w:rsidRDefault="00456580" w:rsidP="000B7489">
      <w:pPr>
        <w:pStyle w:val="ListParagraph"/>
        <w:numPr>
          <w:ilvl w:val="0"/>
          <w:numId w:val="22"/>
        </w:numPr>
        <w:rPr>
          <w:b/>
          <w:color w:val="002060"/>
          <w:sz w:val="44"/>
          <w:szCs w:val="44"/>
        </w:rPr>
      </w:pPr>
      <w:r w:rsidRPr="00E54F8A">
        <w:rPr>
          <w:b/>
          <w:color w:val="002060"/>
          <w:sz w:val="44"/>
          <w:szCs w:val="44"/>
        </w:rPr>
        <w:t xml:space="preserve">Просим </w:t>
      </w:r>
      <w:r>
        <w:rPr>
          <w:b/>
          <w:color w:val="002060"/>
          <w:sz w:val="44"/>
          <w:szCs w:val="44"/>
        </w:rPr>
        <w:t xml:space="preserve">родителей </w:t>
      </w:r>
      <w:r w:rsidRPr="00E54F8A">
        <w:rPr>
          <w:b/>
          <w:color w:val="002060"/>
          <w:sz w:val="44"/>
          <w:szCs w:val="44"/>
        </w:rPr>
        <w:t xml:space="preserve">участвовать в мастер-классе </w:t>
      </w:r>
      <w:r w:rsidRPr="00E54F8A">
        <w:rPr>
          <w:b/>
          <w:color w:val="FF0000"/>
          <w:sz w:val="44"/>
          <w:szCs w:val="44"/>
        </w:rPr>
        <w:t>«П</w:t>
      </w:r>
      <w:r>
        <w:rPr>
          <w:b/>
          <w:color w:val="FF0000"/>
          <w:sz w:val="44"/>
          <w:szCs w:val="44"/>
        </w:rPr>
        <w:t>роводите ребенка в мир людей» 15</w:t>
      </w:r>
      <w:r w:rsidRPr="00E54F8A">
        <w:rPr>
          <w:b/>
          <w:color w:val="FF0000"/>
          <w:sz w:val="44"/>
          <w:szCs w:val="44"/>
        </w:rPr>
        <w:t xml:space="preserve"> января в 11.30 часов.</w:t>
      </w:r>
    </w:p>
    <w:p w:rsidR="00456580" w:rsidRPr="00B43D78" w:rsidRDefault="00456580" w:rsidP="000B7489">
      <w:pPr>
        <w:ind w:left="76"/>
        <w:rPr>
          <w:b/>
          <w:color w:val="7030A0"/>
          <w:sz w:val="44"/>
          <w:szCs w:val="44"/>
        </w:rPr>
      </w:pPr>
      <w:r w:rsidRPr="00B43D78">
        <w:rPr>
          <w:b/>
          <w:color w:val="7030A0"/>
          <w:sz w:val="44"/>
          <w:szCs w:val="44"/>
        </w:rPr>
        <w:t xml:space="preserve">                    Воспитанники и воспитатели подготовительной (речевой) группы «Чодураа».</w:t>
      </w:r>
    </w:p>
    <w:p w:rsidR="00456580" w:rsidRPr="00796904" w:rsidRDefault="00456580" w:rsidP="000B7489">
      <w:pPr>
        <w:rPr>
          <w:b/>
          <w:sz w:val="28"/>
          <w:szCs w:val="28"/>
        </w:rPr>
      </w:pPr>
      <w:r>
        <w:rPr>
          <w:b/>
          <w:color w:val="C00000"/>
          <w:sz w:val="44"/>
          <w:szCs w:val="44"/>
        </w:rPr>
        <w:t xml:space="preserve">                         </w:t>
      </w:r>
      <w:r w:rsidRPr="00D872B9">
        <w:rPr>
          <w:b/>
          <w:noProof/>
          <w:sz w:val="28"/>
          <w:szCs w:val="28"/>
          <w:lang w:eastAsia="ru-RU"/>
        </w:rPr>
        <w:pict>
          <v:shape id="Рисунок 1" o:spid="_x0000_i1039" type="#_x0000_t75" style="width:262.5pt;height:196.5pt;visibility:visible">
            <v:imagedata r:id="rId20" o:title=""/>
          </v:shape>
        </w:pict>
      </w:r>
    </w:p>
    <w:p w:rsidR="00456580" w:rsidRDefault="00456580" w:rsidP="000B7489">
      <w:pPr>
        <w:pStyle w:val="ListParagraph"/>
        <w:ind w:left="-284"/>
        <w:jc w:val="center"/>
        <w:rPr>
          <w:b/>
          <w:sz w:val="28"/>
          <w:szCs w:val="28"/>
        </w:rPr>
      </w:pPr>
    </w:p>
    <w:p w:rsidR="00456580" w:rsidRPr="00796904" w:rsidRDefault="00456580" w:rsidP="000B7489">
      <w:pPr>
        <w:rPr>
          <w:b/>
          <w:sz w:val="28"/>
          <w:szCs w:val="28"/>
        </w:rPr>
      </w:pPr>
    </w:p>
    <w:p w:rsidR="00456580" w:rsidRDefault="00456580" w:rsidP="00D41134">
      <w:pPr>
        <w:pStyle w:val="ListParagraph"/>
        <w:ind w:left="-284"/>
        <w:jc w:val="center"/>
        <w:rPr>
          <w:sz w:val="28"/>
          <w:szCs w:val="28"/>
        </w:rPr>
      </w:pPr>
    </w:p>
    <w:p w:rsidR="00456580" w:rsidRDefault="00456580" w:rsidP="00D41134">
      <w:pPr>
        <w:pStyle w:val="ListParagraph"/>
        <w:ind w:left="-284"/>
        <w:jc w:val="center"/>
        <w:rPr>
          <w:sz w:val="28"/>
          <w:szCs w:val="28"/>
        </w:rPr>
      </w:pPr>
    </w:p>
    <w:p w:rsidR="00456580" w:rsidRDefault="00456580" w:rsidP="00D41134">
      <w:pPr>
        <w:pStyle w:val="ListParagraph"/>
        <w:ind w:left="-28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D872B9">
        <w:rPr>
          <w:noProof/>
          <w:sz w:val="28"/>
          <w:szCs w:val="28"/>
          <w:lang w:eastAsia="ru-RU"/>
        </w:rPr>
        <w:pict>
          <v:shape id="Рисунок 11" o:spid="_x0000_i1040" type="#_x0000_t75" style="width:492.75pt;height:284.25pt;visibility:visible">
            <v:imagedata r:id="rId21" o:title=""/>
          </v:shape>
        </w:pict>
      </w:r>
    </w:p>
    <w:p w:rsidR="00456580" w:rsidRDefault="00456580" w:rsidP="00D41134">
      <w:pPr>
        <w:pStyle w:val="ListParagraph"/>
        <w:ind w:left="-284"/>
        <w:jc w:val="center"/>
        <w:rPr>
          <w:sz w:val="28"/>
          <w:szCs w:val="28"/>
        </w:rPr>
      </w:pPr>
    </w:p>
    <w:p w:rsidR="00456580" w:rsidRDefault="00456580" w:rsidP="00D41134">
      <w:pPr>
        <w:pStyle w:val="ListParagraph"/>
        <w:ind w:left="-284"/>
        <w:jc w:val="center"/>
        <w:rPr>
          <w:sz w:val="28"/>
          <w:szCs w:val="28"/>
        </w:rPr>
      </w:pPr>
    </w:p>
    <w:p w:rsidR="00456580" w:rsidRDefault="00456580" w:rsidP="00D41134">
      <w:pPr>
        <w:pStyle w:val="ListParagraph"/>
        <w:ind w:left="-284"/>
        <w:jc w:val="center"/>
        <w:rPr>
          <w:sz w:val="28"/>
          <w:szCs w:val="28"/>
        </w:rPr>
      </w:pPr>
    </w:p>
    <w:p w:rsidR="00456580" w:rsidRDefault="00456580" w:rsidP="00D41134">
      <w:pPr>
        <w:pStyle w:val="ListParagraph"/>
        <w:ind w:left="-284"/>
        <w:jc w:val="center"/>
        <w:rPr>
          <w:b/>
          <w:sz w:val="28"/>
          <w:szCs w:val="28"/>
        </w:rPr>
      </w:pPr>
    </w:p>
    <w:p w:rsidR="00456580" w:rsidRPr="00920393" w:rsidRDefault="00456580" w:rsidP="00D41134">
      <w:pPr>
        <w:pStyle w:val="ListParagraph"/>
        <w:ind w:left="-284"/>
        <w:jc w:val="center"/>
        <w:rPr>
          <w:b/>
          <w:sz w:val="28"/>
          <w:szCs w:val="28"/>
        </w:rPr>
      </w:pPr>
      <w:r w:rsidRPr="00920393">
        <w:rPr>
          <w:b/>
          <w:sz w:val="28"/>
          <w:szCs w:val="28"/>
        </w:rPr>
        <w:t>Наш адрес:</w:t>
      </w:r>
    </w:p>
    <w:p w:rsidR="00456580" w:rsidRPr="00920393" w:rsidRDefault="00456580" w:rsidP="00D41134">
      <w:pPr>
        <w:pStyle w:val="ListParagraph"/>
        <w:ind w:left="-284"/>
        <w:jc w:val="center"/>
        <w:rPr>
          <w:b/>
          <w:sz w:val="28"/>
          <w:szCs w:val="28"/>
        </w:rPr>
      </w:pPr>
      <w:r w:rsidRPr="00920393">
        <w:rPr>
          <w:b/>
          <w:sz w:val="28"/>
          <w:szCs w:val="28"/>
        </w:rPr>
        <w:t>668236</w:t>
      </w:r>
    </w:p>
    <w:p w:rsidR="00456580" w:rsidRPr="00920393" w:rsidRDefault="00456580" w:rsidP="00D41134">
      <w:pPr>
        <w:pStyle w:val="ListParagraph"/>
        <w:ind w:left="-284"/>
        <w:jc w:val="center"/>
        <w:rPr>
          <w:b/>
          <w:sz w:val="28"/>
          <w:szCs w:val="28"/>
        </w:rPr>
      </w:pPr>
      <w:r w:rsidRPr="00920393">
        <w:rPr>
          <w:b/>
          <w:sz w:val="28"/>
          <w:szCs w:val="28"/>
        </w:rPr>
        <w:t xml:space="preserve">с. Хайыракан улица Тюлюш-Кускелдей 9 </w:t>
      </w:r>
    </w:p>
    <w:p w:rsidR="00456580" w:rsidRPr="00920393" w:rsidRDefault="00456580" w:rsidP="00D41134">
      <w:pPr>
        <w:pStyle w:val="ListParagraph"/>
        <w:ind w:left="-284"/>
        <w:jc w:val="center"/>
        <w:rPr>
          <w:b/>
          <w:sz w:val="28"/>
          <w:szCs w:val="28"/>
        </w:rPr>
      </w:pPr>
      <w:r w:rsidRPr="00920393">
        <w:rPr>
          <w:b/>
          <w:sz w:val="28"/>
          <w:szCs w:val="28"/>
        </w:rPr>
        <w:t>МБДОУ детский сад комбинированного вида «Сайзанак» с. Хайыраканский Улуг-Хемского кожууна подготовительная (речевая) группа «Чодураа».</w:t>
      </w:r>
    </w:p>
    <w:p w:rsidR="00456580" w:rsidRPr="00920393" w:rsidRDefault="00456580" w:rsidP="00D41134">
      <w:pPr>
        <w:pStyle w:val="ListParagraph"/>
        <w:ind w:left="-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Журнал и</w:t>
      </w:r>
      <w:r w:rsidRPr="00920393">
        <w:rPr>
          <w:b/>
          <w:sz w:val="28"/>
          <w:szCs w:val="28"/>
        </w:rPr>
        <w:t xml:space="preserve">здается </w:t>
      </w:r>
      <w:r>
        <w:rPr>
          <w:b/>
          <w:sz w:val="28"/>
          <w:szCs w:val="28"/>
        </w:rPr>
        <w:t>с сентября</w:t>
      </w:r>
      <w:r w:rsidRPr="00920393">
        <w:rPr>
          <w:b/>
          <w:sz w:val="28"/>
          <w:szCs w:val="28"/>
        </w:rPr>
        <w:t xml:space="preserve"> 2013 года, выходит 1 раз в </w:t>
      </w:r>
      <w:r>
        <w:rPr>
          <w:b/>
          <w:sz w:val="28"/>
          <w:szCs w:val="28"/>
        </w:rPr>
        <w:t xml:space="preserve">3 месяца.  </w:t>
      </w:r>
    </w:p>
    <w:p w:rsidR="00456580" w:rsidRPr="00920393" w:rsidRDefault="00456580" w:rsidP="00D41134">
      <w:pPr>
        <w:pStyle w:val="ListParagraph"/>
        <w:ind w:left="-284"/>
        <w:jc w:val="center"/>
        <w:rPr>
          <w:b/>
          <w:sz w:val="28"/>
          <w:szCs w:val="28"/>
        </w:rPr>
      </w:pPr>
      <w:r w:rsidRPr="00920393">
        <w:rPr>
          <w:b/>
          <w:sz w:val="28"/>
          <w:szCs w:val="28"/>
        </w:rPr>
        <w:t xml:space="preserve">Подписано </w:t>
      </w:r>
      <w:r>
        <w:rPr>
          <w:b/>
          <w:sz w:val="28"/>
          <w:szCs w:val="28"/>
        </w:rPr>
        <w:t>в печать 10</w:t>
      </w:r>
      <w:r w:rsidRPr="00920393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12.2014</w:t>
      </w:r>
      <w:bookmarkStart w:id="0" w:name="_GoBack"/>
      <w:bookmarkEnd w:id="0"/>
      <w:r w:rsidRPr="00920393">
        <w:rPr>
          <w:b/>
          <w:sz w:val="28"/>
          <w:szCs w:val="28"/>
        </w:rPr>
        <w:t xml:space="preserve"> г. Тираж  30 экз.</w:t>
      </w:r>
    </w:p>
    <w:p w:rsidR="00456580" w:rsidRDefault="00456580" w:rsidP="00D41134">
      <w:pPr>
        <w:pStyle w:val="ListParagraph"/>
        <w:ind w:left="-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Разработчик  Суван Алла Май-ооловна</w:t>
      </w:r>
    </w:p>
    <w:p w:rsidR="00456580" w:rsidRPr="009E1AB4" w:rsidRDefault="00456580" w:rsidP="009E1AB4">
      <w:pPr>
        <w:pStyle w:val="ListParagraph"/>
        <w:ind w:left="-284"/>
        <w:jc w:val="center"/>
        <w:rPr>
          <w:b/>
          <w:sz w:val="28"/>
          <w:szCs w:val="28"/>
        </w:rPr>
        <w:sectPr w:rsidR="00456580" w:rsidRPr="009E1AB4" w:rsidSect="00371234">
          <w:type w:val="continuous"/>
          <w:pgSz w:w="11906" w:h="16838"/>
          <w:pgMar w:top="567" w:right="851" w:bottom="567" w:left="851" w:header="709" w:footer="709" w:gutter="0"/>
          <w:pgBorders w:offsetFrom="page">
            <w:top w:val="shadowedSquares" w:sz="12" w:space="24" w:color="auto"/>
            <w:left w:val="shadowedSquares" w:sz="12" w:space="24" w:color="auto"/>
            <w:bottom w:val="shadowedSquares" w:sz="12" w:space="24" w:color="auto"/>
            <w:right w:val="shadowedSquares" w:sz="12" w:space="24" w:color="auto"/>
          </w:pgBorders>
          <w:cols w:space="708"/>
          <w:docGrid w:linePitch="360"/>
        </w:sectPr>
      </w:pPr>
      <w:r>
        <w:rPr>
          <w:b/>
          <w:sz w:val="28"/>
          <w:szCs w:val="28"/>
        </w:rPr>
        <w:t>Тел:89235513153</w:t>
      </w:r>
    </w:p>
    <w:p w:rsidR="00456580" w:rsidRPr="009E1AB4" w:rsidRDefault="00456580" w:rsidP="009E1AB4">
      <w:pPr>
        <w:pStyle w:val="ListParagraph"/>
        <w:ind w:left="0"/>
        <w:rPr>
          <w:sz w:val="28"/>
          <w:szCs w:val="28"/>
        </w:rPr>
      </w:pPr>
    </w:p>
    <w:sectPr w:rsidR="00456580" w:rsidRPr="009E1AB4" w:rsidSect="00371234">
      <w:pgSz w:w="11906" w:h="16838"/>
      <w:pgMar w:top="1134" w:right="282" w:bottom="1134" w:left="426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84D05"/>
    <w:multiLevelType w:val="hybridMultilevel"/>
    <w:tmpl w:val="A0C63A64"/>
    <w:lvl w:ilvl="0" w:tplc="C98EE1C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07AC7F6B"/>
    <w:multiLevelType w:val="hybridMultilevel"/>
    <w:tmpl w:val="FD12506A"/>
    <w:lvl w:ilvl="0" w:tplc="F4089830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">
    <w:nsid w:val="13C46D38"/>
    <w:multiLevelType w:val="hybridMultilevel"/>
    <w:tmpl w:val="7B7A54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8E70D51"/>
    <w:multiLevelType w:val="hybridMultilevel"/>
    <w:tmpl w:val="2276932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E031D77"/>
    <w:multiLevelType w:val="hybridMultilevel"/>
    <w:tmpl w:val="13EE14AC"/>
    <w:lvl w:ilvl="0" w:tplc="466895FA">
      <w:start w:val="1"/>
      <w:numFmt w:val="decimal"/>
      <w:lvlText w:val="%1."/>
      <w:lvlJc w:val="left"/>
      <w:pPr>
        <w:ind w:left="180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5">
    <w:nsid w:val="1E1C3C9D"/>
    <w:multiLevelType w:val="hybridMultilevel"/>
    <w:tmpl w:val="36B63F4E"/>
    <w:lvl w:ilvl="0" w:tplc="6C36F218">
      <w:start w:val="1"/>
      <w:numFmt w:val="decimal"/>
      <w:lvlText w:val="%1."/>
      <w:lvlJc w:val="left"/>
      <w:pPr>
        <w:ind w:left="7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2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3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  <w:rPr>
        <w:rFonts w:cs="Times New Roman"/>
      </w:rPr>
    </w:lvl>
  </w:abstractNum>
  <w:abstractNum w:abstractNumId="6">
    <w:nsid w:val="214800B6"/>
    <w:multiLevelType w:val="hybridMultilevel"/>
    <w:tmpl w:val="2F28870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4FD39AC"/>
    <w:multiLevelType w:val="hybridMultilevel"/>
    <w:tmpl w:val="3536D9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6E313E3"/>
    <w:multiLevelType w:val="hybridMultilevel"/>
    <w:tmpl w:val="936278F6"/>
    <w:lvl w:ilvl="0" w:tplc="68DC3514">
      <w:start w:val="1"/>
      <w:numFmt w:val="decimal"/>
      <w:lvlText w:val="%1."/>
      <w:lvlJc w:val="left"/>
      <w:pPr>
        <w:ind w:left="436" w:hanging="360"/>
      </w:pPr>
      <w:rPr>
        <w:rFonts w:cs="Times New Roman"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9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5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  <w:rPr>
        <w:rFonts w:cs="Times New Roman"/>
      </w:rPr>
    </w:lvl>
  </w:abstractNum>
  <w:abstractNum w:abstractNumId="9">
    <w:nsid w:val="2BAF108D"/>
    <w:multiLevelType w:val="hybridMultilevel"/>
    <w:tmpl w:val="C22A5C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BD43268"/>
    <w:multiLevelType w:val="hybridMultilevel"/>
    <w:tmpl w:val="01661D94"/>
    <w:lvl w:ilvl="0" w:tplc="22A6AF9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>
    <w:nsid w:val="30624B7B"/>
    <w:multiLevelType w:val="hybridMultilevel"/>
    <w:tmpl w:val="09E0542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2C614C3"/>
    <w:multiLevelType w:val="hybridMultilevel"/>
    <w:tmpl w:val="4AC6E57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37B25DD"/>
    <w:multiLevelType w:val="hybridMultilevel"/>
    <w:tmpl w:val="2C681D20"/>
    <w:lvl w:ilvl="0" w:tplc="C916D50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AA468D1"/>
    <w:multiLevelType w:val="hybridMultilevel"/>
    <w:tmpl w:val="4BA094F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40B0AB0"/>
    <w:multiLevelType w:val="hybridMultilevel"/>
    <w:tmpl w:val="083AE79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49C72D8F"/>
    <w:multiLevelType w:val="hybridMultilevel"/>
    <w:tmpl w:val="CF6E5192"/>
    <w:lvl w:ilvl="0" w:tplc="8F1A4A04">
      <w:start w:val="1"/>
      <w:numFmt w:val="decimal"/>
      <w:lvlText w:val="%1."/>
      <w:lvlJc w:val="left"/>
      <w:pPr>
        <w:ind w:left="2296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301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73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45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17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89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61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33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056" w:hanging="180"/>
      </w:pPr>
      <w:rPr>
        <w:rFonts w:cs="Times New Roman"/>
      </w:rPr>
    </w:lvl>
  </w:abstractNum>
  <w:abstractNum w:abstractNumId="17">
    <w:nsid w:val="4E207444"/>
    <w:multiLevelType w:val="hybridMultilevel"/>
    <w:tmpl w:val="B232BED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FC04274"/>
    <w:multiLevelType w:val="hybridMultilevel"/>
    <w:tmpl w:val="03B0F4C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52250BB7"/>
    <w:multiLevelType w:val="hybridMultilevel"/>
    <w:tmpl w:val="BFDA97D2"/>
    <w:lvl w:ilvl="0" w:tplc="F0860EC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0">
    <w:nsid w:val="599616B6"/>
    <w:multiLevelType w:val="hybridMultilevel"/>
    <w:tmpl w:val="865ABB28"/>
    <w:lvl w:ilvl="0" w:tplc="16F4E9B6">
      <w:start w:val="1"/>
      <w:numFmt w:val="decimal"/>
      <w:lvlText w:val="%1."/>
      <w:lvlJc w:val="left"/>
      <w:pPr>
        <w:ind w:left="7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2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3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  <w:rPr>
        <w:rFonts w:cs="Times New Roman"/>
      </w:rPr>
    </w:lvl>
  </w:abstractNum>
  <w:abstractNum w:abstractNumId="21">
    <w:nsid w:val="5F8072A4"/>
    <w:multiLevelType w:val="hybridMultilevel"/>
    <w:tmpl w:val="79923CF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612058B7"/>
    <w:multiLevelType w:val="hybridMultilevel"/>
    <w:tmpl w:val="1824618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6D7A2425"/>
    <w:multiLevelType w:val="hybridMultilevel"/>
    <w:tmpl w:val="2D5EC030"/>
    <w:lvl w:ilvl="0" w:tplc="82068E72">
      <w:start w:val="1"/>
      <w:numFmt w:val="decimal"/>
      <w:lvlText w:val="%1."/>
      <w:lvlJc w:val="left"/>
      <w:pPr>
        <w:ind w:left="43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9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5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  <w:rPr>
        <w:rFonts w:cs="Times New Roman"/>
      </w:rPr>
    </w:lvl>
  </w:abstractNum>
  <w:num w:numId="1">
    <w:abstractNumId w:val="9"/>
  </w:num>
  <w:num w:numId="2">
    <w:abstractNumId w:val="22"/>
  </w:num>
  <w:num w:numId="3">
    <w:abstractNumId w:val="6"/>
  </w:num>
  <w:num w:numId="4">
    <w:abstractNumId w:val="3"/>
  </w:num>
  <w:num w:numId="5">
    <w:abstractNumId w:val="18"/>
  </w:num>
  <w:num w:numId="6">
    <w:abstractNumId w:val="21"/>
  </w:num>
  <w:num w:numId="7">
    <w:abstractNumId w:val="2"/>
  </w:num>
  <w:num w:numId="8">
    <w:abstractNumId w:val="20"/>
  </w:num>
  <w:num w:numId="9">
    <w:abstractNumId w:val="23"/>
  </w:num>
  <w:num w:numId="10">
    <w:abstractNumId w:val="4"/>
  </w:num>
  <w:num w:numId="11">
    <w:abstractNumId w:val="12"/>
  </w:num>
  <w:num w:numId="12">
    <w:abstractNumId w:val="7"/>
  </w:num>
  <w:num w:numId="13">
    <w:abstractNumId w:val="0"/>
  </w:num>
  <w:num w:numId="14">
    <w:abstractNumId w:val="1"/>
  </w:num>
  <w:num w:numId="15">
    <w:abstractNumId w:val="5"/>
  </w:num>
  <w:num w:numId="16">
    <w:abstractNumId w:val="13"/>
  </w:num>
  <w:num w:numId="17">
    <w:abstractNumId w:val="16"/>
  </w:num>
  <w:num w:numId="18">
    <w:abstractNumId w:val="15"/>
  </w:num>
  <w:num w:numId="19">
    <w:abstractNumId w:val="11"/>
  </w:num>
  <w:num w:numId="20">
    <w:abstractNumId w:val="19"/>
  </w:num>
  <w:num w:numId="21">
    <w:abstractNumId w:val="10"/>
  </w:num>
  <w:num w:numId="22">
    <w:abstractNumId w:val="8"/>
  </w:num>
  <w:num w:numId="23">
    <w:abstractNumId w:val="14"/>
  </w:num>
  <w:num w:numId="24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41134"/>
    <w:rsid w:val="00013FAD"/>
    <w:rsid w:val="000B7489"/>
    <w:rsid w:val="00196970"/>
    <w:rsid w:val="001A474F"/>
    <w:rsid w:val="00285A20"/>
    <w:rsid w:val="00294757"/>
    <w:rsid w:val="00311AFC"/>
    <w:rsid w:val="00361CE4"/>
    <w:rsid w:val="00371234"/>
    <w:rsid w:val="00441577"/>
    <w:rsid w:val="00452DC5"/>
    <w:rsid w:val="00456580"/>
    <w:rsid w:val="004624CC"/>
    <w:rsid w:val="004E07DE"/>
    <w:rsid w:val="00583387"/>
    <w:rsid w:val="00715945"/>
    <w:rsid w:val="00796904"/>
    <w:rsid w:val="008244A0"/>
    <w:rsid w:val="0084439A"/>
    <w:rsid w:val="008E4037"/>
    <w:rsid w:val="0091162F"/>
    <w:rsid w:val="00920393"/>
    <w:rsid w:val="00962351"/>
    <w:rsid w:val="00972807"/>
    <w:rsid w:val="009E1AB4"/>
    <w:rsid w:val="009E2CE3"/>
    <w:rsid w:val="00A35164"/>
    <w:rsid w:val="00A62643"/>
    <w:rsid w:val="00AF68A2"/>
    <w:rsid w:val="00B1702F"/>
    <w:rsid w:val="00B43D78"/>
    <w:rsid w:val="00BD228A"/>
    <w:rsid w:val="00C76BCB"/>
    <w:rsid w:val="00CD2D5B"/>
    <w:rsid w:val="00D345DD"/>
    <w:rsid w:val="00D41134"/>
    <w:rsid w:val="00D42466"/>
    <w:rsid w:val="00D5665C"/>
    <w:rsid w:val="00D872B9"/>
    <w:rsid w:val="00DA5068"/>
    <w:rsid w:val="00E028F2"/>
    <w:rsid w:val="00E27756"/>
    <w:rsid w:val="00E54F8A"/>
    <w:rsid w:val="00E83C31"/>
    <w:rsid w:val="00EB20EB"/>
    <w:rsid w:val="00F419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162F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1162F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1162F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91162F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1162F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1162F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1162F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1162F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1162F"/>
    <w:rPr>
      <w:rFonts w:ascii="Cambria" w:hAnsi="Cambria" w:cs="Times New Roman"/>
      <w:b/>
      <w:bCs/>
      <w:i/>
      <w:iCs/>
      <w:color w:val="4F81BD"/>
    </w:rPr>
  </w:style>
  <w:style w:type="paragraph" w:styleId="NoSpacing">
    <w:name w:val="No Spacing"/>
    <w:uiPriority w:val="99"/>
    <w:qFormat/>
    <w:rsid w:val="0091162F"/>
    <w:rPr>
      <w:lang w:eastAsia="en-US"/>
    </w:rPr>
  </w:style>
  <w:style w:type="paragraph" w:styleId="ListParagraph">
    <w:name w:val="List Paragraph"/>
    <w:basedOn w:val="Normal"/>
    <w:uiPriority w:val="99"/>
    <w:qFormat/>
    <w:rsid w:val="00D41134"/>
    <w:pPr>
      <w:ind w:left="720"/>
      <w:contextualSpacing/>
    </w:pPr>
  </w:style>
  <w:style w:type="table" w:styleId="TableGrid">
    <w:name w:val="Table Grid"/>
    <w:basedOn w:val="TableNormal"/>
    <w:uiPriority w:val="99"/>
    <w:rsid w:val="00D4113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uiPriority w:val="99"/>
    <w:rsid w:val="00D4113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uiPriority w:val="99"/>
    <w:rsid w:val="00D4113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uiPriority w:val="99"/>
    <w:rsid w:val="00D4113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D41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411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hyperlink" Target="http://novyj-god2011.ru/photo/ded_moroz_na_sanjakh_s_olenjami/1-0-55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156</TotalTime>
  <Pages>15</Pages>
  <Words>1612</Words>
  <Characters>9194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сайзанак</cp:lastModifiedBy>
  <cp:revision>17</cp:revision>
  <cp:lastPrinted>2013-12-16T14:44:00Z</cp:lastPrinted>
  <dcterms:created xsi:type="dcterms:W3CDTF">2013-12-10T04:10:00Z</dcterms:created>
  <dcterms:modified xsi:type="dcterms:W3CDTF">2016-01-29T07:08:00Z</dcterms:modified>
</cp:coreProperties>
</file>