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5D6" w:rsidRPr="00716843" w:rsidRDefault="00AD15D6" w:rsidP="006B2E5D">
      <w:pPr>
        <w:spacing w:before="240" w:after="240" w:line="270" w:lineRule="atLeast"/>
        <w:rPr>
          <w:rFonts w:ascii="Arial" w:hAnsi="Arial" w:cs="Arial"/>
          <w:iCs/>
          <w:color w:val="333333"/>
          <w:sz w:val="27"/>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pt;margin-top:0;width:540pt;height:10in;z-index:-251658240">
            <v:imagedata r:id="rId7" o:title="" cropleft="2300f"/>
          </v:shape>
        </w:pict>
      </w: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Default="00AD15D6" w:rsidP="00416EA6">
      <w:pPr>
        <w:spacing w:before="240" w:after="240" w:line="270" w:lineRule="atLeast"/>
        <w:jc w:val="center"/>
        <w:rPr>
          <w:b/>
          <w:iCs/>
          <w:color w:val="333333"/>
        </w:rPr>
      </w:pPr>
    </w:p>
    <w:p w:rsidR="00AD15D6" w:rsidRPr="00416EA6" w:rsidRDefault="00AD15D6" w:rsidP="00416EA6">
      <w:pPr>
        <w:spacing w:before="240" w:after="240" w:line="270" w:lineRule="atLeast"/>
        <w:jc w:val="center"/>
        <w:rPr>
          <w:b/>
          <w:iCs/>
          <w:color w:val="333333"/>
        </w:rPr>
      </w:pPr>
      <w:r w:rsidRPr="00416EA6">
        <w:rPr>
          <w:b/>
          <w:iCs/>
          <w:color w:val="333333"/>
        </w:rPr>
        <w:t>Содержание.</w:t>
      </w:r>
    </w:p>
    <w:p w:rsidR="00AD15D6" w:rsidRPr="00416EA6" w:rsidRDefault="00AD15D6" w:rsidP="00416EA6">
      <w:pPr>
        <w:spacing w:before="240" w:after="240"/>
        <w:rPr>
          <w:iCs/>
          <w:color w:val="333333"/>
        </w:rPr>
      </w:pPr>
      <w:r w:rsidRPr="00416EA6">
        <w:rPr>
          <w:iCs/>
          <w:color w:val="333333"/>
        </w:rPr>
        <w:t>1. Целевой раздел.</w:t>
      </w:r>
    </w:p>
    <w:p w:rsidR="00AD15D6" w:rsidRPr="00416EA6" w:rsidRDefault="00AD15D6" w:rsidP="00416EA6">
      <w:pPr>
        <w:spacing w:before="240" w:after="240"/>
        <w:rPr>
          <w:iCs/>
          <w:color w:val="333333"/>
        </w:rPr>
      </w:pPr>
      <w:r w:rsidRPr="00416EA6">
        <w:rPr>
          <w:iCs/>
          <w:color w:val="333333"/>
        </w:rPr>
        <w:t>1.1. Пояснительная записка.</w:t>
      </w:r>
    </w:p>
    <w:p w:rsidR="00AD15D6" w:rsidRPr="00416EA6" w:rsidRDefault="00AD15D6" w:rsidP="00416EA6">
      <w:pPr>
        <w:spacing w:before="240" w:after="240"/>
        <w:rPr>
          <w:iCs/>
          <w:color w:val="333333"/>
        </w:rPr>
      </w:pPr>
      <w:r w:rsidRPr="00416EA6">
        <w:rPr>
          <w:iCs/>
          <w:color w:val="333333"/>
        </w:rPr>
        <w:t>1.2. Цели и задачи Рабочей программы.</w:t>
      </w:r>
    </w:p>
    <w:p w:rsidR="00AD15D6" w:rsidRPr="00416EA6" w:rsidRDefault="00AD15D6" w:rsidP="00416EA6">
      <w:pPr>
        <w:spacing w:before="240" w:after="240"/>
        <w:rPr>
          <w:iCs/>
          <w:color w:val="333333"/>
        </w:rPr>
      </w:pPr>
      <w:r w:rsidRPr="00416EA6">
        <w:rPr>
          <w:iCs/>
          <w:color w:val="333333"/>
        </w:rPr>
        <w:t>1.3. Нормативные документы.</w:t>
      </w:r>
    </w:p>
    <w:p w:rsidR="00AD15D6" w:rsidRPr="00416EA6" w:rsidRDefault="00AD15D6" w:rsidP="00416EA6">
      <w:pPr>
        <w:spacing w:before="240" w:after="240"/>
        <w:rPr>
          <w:iCs/>
          <w:color w:val="333333"/>
        </w:rPr>
      </w:pPr>
      <w:r w:rsidRPr="00416EA6">
        <w:rPr>
          <w:iCs/>
          <w:color w:val="333333"/>
        </w:rPr>
        <w:t>1.4. Значимые для разработки и реализации Программы характеристики, в том числе характеристики особенностей развития детей.</w:t>
      </w:r>
    </w:p>
    <w:p w:rsidR="00AD15D6" w:rsidRPr="00416EA6" w:rsidRDefault="00AD15D6" w:rsidP="00416EA6">
      <w:pPr>
        <w:spacing w:before="240" w:after="240"/>
        <w:rPr>
          <w:iCs/>
          <w:color w:val="333333"/>
        </w:rPr>
      </w:pPr>
      <w:r w:rsidRPr="00416EA6">
        <w:rPr>
          <w:iCs/>
          <w:color w:val="333333"/>
        </w:rPr>
        <w:t>1.5. Планируемые результаты освоения Программы.</w:t>
      </w:r>
    </w:p>
    <w:p w:rsidR="00AD15D6" w:rsidRPr="00416EA6" w:rsidRDefault="00AD15D6" w:rsidP="00416EA6">
      <w:pPr>
        <w:spacing w:before="240" w:after="240"/>
        <w:jc w:val="both"/>
        <w:rPr>
          <w:bCs/>
          <w:iCs/>
          <w:color w:val="333333"/>
        </w:rPr>
      </w:pPr>
      <w:r w:rsidRPr="00416EA6">
        <w:rPr>
          <w:bCs/>
          <w:iCs/>
          <w:color w:val="333333"/>
        </w:rPr>
        <w:t>1.6. Оценка результатов освоения Рабочей программы.</w:t>
      </w:r>
    </w:p>
    <w:p w:rsidR="00AD15D6" w:rsidRPr="00416EA6" w:rsidRDefault="00AD15D6" w:rsidP="00416EA6">
      <w:pPr>
        <w:spacing w:before="240" w:after="240"/>
        <w:jc w:val="both"/>
        <w:rPr>
          <w:bCs/>
          <w:iCs/>
          <w:color w:val="333333"/>
        </w:rPr>
      </w:pPr>
      <w:r w:rsidRPr="00416EA6">
        <w:rPr>
          <w:bCs/>
          <w:iCs/>
          <w:color w:val="333333"/>
        </w:rPr>
        <w:t>1.7. Методики, технологии, средства воспитания.</w:t>
      </w:r>
    </w:p>
    <w:p w:rsidR="00AD15D6" w:rsidRPr="00416EA6" w:rsidRDefault="00AD15D6" w:rsidP="00416EA6">
      <w:pPr>
        <w:spacing w:before="240" w:after="240"/>
        <w:jc w:val="both"/>
        <w:rPr>
          <w:bCs/>
          <w:iCs/>
          <w:color w:val="333333"/>
        </w:rPr>
      </w:pPr>
      <w:r w:rsidRPr="00416EA6">
        <w:rPr>
          <w:bCs/>
          <w:iCs/>
          <w:color w:val="333333"/>
        </w:rPr>
        <w:t>1.7.1. Здоровьесберегающие технологии.</w:t>
      </w:r>
    </w:p>
    <w:p w:rsidR="00AD15D6" w:rsidRPr="00416EA6" w:rsidRDefault="00AD15D6" w:rsidP="00416EA6">
      <w:pPr>
        <w:spacing w:before="240" w:after="240"/>
        <w:jc w:val="both"/>
        <w:rPr>
          <w:bCs/>
          <w:iCs/>
          <w:color w:val="333333"/>
        </w:rPr>
      </w:pPr>
      <w:r w:rsidRPr="00416EA6">
        <w:rPr>
          <w:bCs/>
          <w:iCs/>
          <w:color w:val="333333"/>
        </w:rPr>
        <w:t>1.7.2. Технологии проектной деятельности.</w:t>
      </w:r>
    </w:p>
    <w:p w:rsidR="00AD15D6" w:rsidRPr="00416EA6" w:rsidRDefault="00AD15D6" w:rsidP="00416EA6">
      <w:pPr>
        <w:spacing w:before="240" w:after="240"/>
        <w:jc w:val="both"/>
        <w:rPr>
          <w:bCs/>
          <w:iCs/>
          <w:color w:val="333333"/>
        </w:rPr>
      </w:pPr>
      <w:r w:rsidRPr="00416EA6">
        <w:rPr>
          <w:bCs/>
          <w:iCs/>
          <w:color w:val="333333"/>
        </w:rPr>
        <w:t>1.7.3. Технология исследовательской деятельности.</w:t>
      </w:r>
    </w:p>
    <w:p w:rsidR="00AD15D6" w:rsidRPr="00416EA6" w:rsidRDefault="00AD15D6" w:rsidP="00416EA6">
      <w:pPr>
        <w:spacing w:before="240" w:after="240"/>
        <w:jc w:val="both"/>
        <w:rPr>
          <w:bCs/>
          <w:iCs/>
          <w:color w:val="333333"/>
        </w:rPr>
      </w:pPr>
      <w:r w:rsidRPr="00416EA6">
        <w:rPr>
          <w:bCs/>
          <w:iCs/>
          <w:color w:val="333333"/>
        </w:rPr>
        <w:t>1.7.4. Технология «Портфолио дошкольника».</w:t>
      </w:r>
    </w:p>
    <w:p w:rsidR="00AD15D6" w:rsidRPr="00416EA6" w:rsidRDefault="00AD15D6" w:rsidP="00416EA6">
      <w:pPr>
        <w:spacing w:before="240" w:after="240"/>
        <w:jc w:val="both"/>
        <w:rPr>
          <w:bCs/>
          <w:iCs/>
          <w:color w:val="333333"/>
        </w:rPr>
      </w:pPr>
      <w:r w:rsidRPr="00416EA6">
        <w:rPr>
          <w:bCs/>
          <w:iCs/>
          <w:color w:val="333333"/>
        </w:rPr>
        <w:t>1.7.5. Информационно-коммуникативные технологии.</w:t>
      </w:r>
    </w:p>
    <w:p w:rsidR="00AD15D6" w:rsidRPr="00416EA6" w:rsidRDefault="00AD15D6" w:rsidP="00416EA6">
      <w:pPr>
        <w:spacing w:before="240" w:after="240"/>
        <w:jc w:val="both"/>
        <w:rPr>
          <w:bCs/>
          <w:iCs/>
          <w:color w:val="333333"/>
        </w:rPr>
      </w:pPr>
      <w:r w:rsidRPr="00416EA6">
        <w:rPr>
          <w:bCs/>
          <w:iCs/>
          <w:color w:val="333333"/>
        </w:rPr>
        <w:t>1.8. Содержание совместной деятельности воспитателя с детьми.</w:t>
      </w:r>
    </w:p>
    <w:p w:rsidR="00AD15D6" w:rsidRPr="00416EA6" w:rsidRDefault="00AD15D6" w:rsidP="00416EA6">
      <w:pPr>
        <w:spacing w:before="240" w:after="240"/>
        <w:jc w:val="both"/>
        <w:rPr>
          <w:bCs/>
          <w:iCs/>
          <w:color w:val="333333"/>
        </w:rPr>
      </w:pPr>
      <w:r w:rsidRPr="00416EA6">
        <w:rPr>
          <w:bCs/>
          <w:iCs/>
          <w:color w:val="333333"/>
        </w:rPr>
        <w:t>2. Основной раздел.</w:t>
      </w:r>
    </w:p>
    <w:p w:rsidR="00AD15D6" w:rsidRPr="00416EA6" w:rsidRDefault="00AD15D6" w:rsidP="00416EA6">
      <w:pPr>
        <w:spacing w:before="240" w:after="240"/>
        <w:jc w:val="both"/>
        <w:rPr>
          <w:bCs/>
          <w:iCs/>
          <w:color w:val="333333"/>
        </w:rPr>
      </w:pPr>
      <w:r w:rsidRPr="00416EA6">
        <w:rPr>
          <w:bCs/>
          <w:iCs/>
          <w:color w:val="333333"/>
        </w:rPr>
        <w:t>2.1. Описание образовательной деятельности в соответствии с направлениями развития ребенка, представленным в пяти образовательных областях.</w:t>
      </w:r>
    </w:p>
    <w:p w:rsidR="00AD15D6" w:rsidRPr="00416EA6" w:rsidRDefault="00AD15D6" w:rsidP="00416EA6">
      <w:pPr>
        <w:spacing w:before="240" w:after="240"/>
        <w:jc w:val="both"/>
        <w:rPr>
          <w:bCs/>
          <w:iCs/>
          <w:color w:val="333333"/>
        </w:rPr>
      </w:pPr>
      <w:r w:rsidRPr="00416EA6">
        <w:rPr>
          <w:bCs/>
          <w:iCs/>
          <w:color w:val="333333"/>
        </w:rPr>
        <w:t>2.2. Пояснительная записка к комплексно-тематическом планировании.</w:t>
      </w:r>
    </w:p>
    <w:p w:rsidR="00AD15D6" w:rsidRPr="00416EA6" w:rsidRDefault="00AD15D6" w:rsidP="00416EA6">
      <w:pPr>
        <w:spacing w:before="240" w:after="240"/>
        <w:jc w:val="both"/>
        <w:rPr>
          <w:bCs/>
          <w:iCs/>
          <w:color w:val="333333"/>
        </w:rPr>
      </w:pPr>
      <w:r w:rsidRPr="00416EA6">
        <w:rPr>
          <w:bCs/>
          <w:iCs/>
          <w:color w:val="333333"/>
        </w:rPr>
        <w:t>2.3. Календарь тематических недель.</w:t>
      </w:r>
    </w:p>
    <w:p w:rsidR="00AD15D6" w:rsidRPr="00416EA6" w:rsidRDefault="00AD15D6" w:rsidP="00416EA6">
      <w:pPr>
        <w:spacing w:before="240" w:after="240"/>
        <w:jc w:val="both"/>
        <w:rPr>
          <w:bCs/>
          <w:iCs/>
          <w:color w:val="333333"/>
        </w:rPr>
      </w:pPr>
      <w:r w:rsidRPr="00416EA6">
        <w:rPr>
          <w:bCs/>
          <w:iCs/>
          <w:color w:val="333333"/>
        </w:rPr>
        <w:t>2.4. Расписание образовательных областей.</w:t>
      </w:r>
    </w:p>
    <w:p w:rsidR="00AD15D6" w:rsidRPr="00416EA6" w:rsidRDefault="00AD15D6" w:rsidP="00416EA6">
      <w:pPr>
        <w:spacing w:before="240" w:after="240"/>
        <w:jc w:val="both"/>
        <w:rPr>
          <w:bCs/>
          <w:iCs/>
          <w:color w:val="333333"/>
        </w:rPr>
      </w:pPr>
      <w:r w:rsidRPr="00416EA6">
        <w:rPr>
          <w:bCs/>
          <w:iCs/>
          <w:color w:val="333333"/>
        </w:rPr>
        <w:t>2.5. Описание вариативных форм, способов, методов и средств реализации с учетом возрастных и индивидуальных особенностей воспитанников, специфики их образовательных потребностей и интересов.</w:t>
      </w:r>
    </w:p>
    <w:p w:rsidR="00AD15D6" w:rsidRPr="00416EA6" w:rsidRDefault="00AD15D6" w:rsidP="00416EA6">
      <w:pPr>
        <w:spacing w:before="240" w:after="240"/>
        <w:jc w:val="both"/>
        <w:rPr>
          <w:bCs/>
          <w:iCs/>
          <w:color w:val="333333"/>
        </w:rPr>
      </w:pPr>
      <w:r w:rsidRPr="00416EA6">
        <w:rPr>
          <w:bCs/>
          <w:iCs/>
          <w:color w:val="333333"/>
        </w:rPr>
        <w:t>2.6. Формы работы по образовательным областям в соответствии с возрастными особенностями воспитанников.</w:t>
      </w:r>
    </w:p>
    <w:p w:rsidR="00AD15D6" w:rsidRPr="00416EA6" w:rsidRDefault="00AD15D6" w:rsidP="00416EA6">
      <w:pPr>
        <w:spacing w:before="240" w:after="240"/>
        <w:jc w:val="both"/>
        <w:rPr>
          <w:bCs/>
          <w:iCs/>
          <w:color w:val="333333"/>
        </w:rPr>
      </w:pPr>
      <w:r w:rsidRPr="00416EA6">
        <w:rPr>
          <w:bCs/>
          <w:iCs/>
          <w:color w:val="333333"/>
        </w:rPr>
        <w:t>2.7. 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AD15D6" w:rsidRPr="00416EA6" w:rsidRDefault="00AD15D6" w:rsidP="00416EA6">
      <w:pPr>
        <w:spacing w:before="240" w:after="240"/>
        <w:jc w:val="both"/>
        <w:rPr>
          <w:bCs/>
          <w:iCs/>
          <w:color w:val="333333"/>
        </w:rPr>
      </w:pPr>
      <w:r w:rsidRPr="00416EA6">
        <w:rPr>
          <w:bCs/>
          <w:iCs/>
          <w:color w:val="333333"/>
        </w:rPr>
        <w:t>2.8. Формы, приемы организации образовательного процесса по образовательным областям с учетом структуры образовательного процесса.</w:t>
      </w:r>
    </w:p>
    <w:p w:rsidR="00AD15D6" w:rsidRPr="00416EA6" w:rsidRDefault="00AD15D6" w:rsidP="00416EA6">
      <w:pPr>
        <w:spacing w:before="240" w:after="240"/>
        <w:jc w:val="both"/>
        <w:rPr>
          <w:bCs/>
          <w:iCs/>
          <w:color w:val="333333"/>
        </w:rPr>
      </w:pPr>
      <w:r w:rsidRPr="00416EA6">
        <w:rPr>
          <w:bCs/>
          <w:iCs/>
          <w:color w:val="333333"/>
        </w:rPr>
        <w:t>2.9. Оформление модели образовательного процесса.</w:t>
      </w:r>
    </w:p>
    <w:p w:rsidR="00AD15D6" w:rsidRPr="00416EA6" w:rsidRDefault="00AD15D6" w:rsidP="00416EA6">
      <w:pPr>
        <w:spacing w:before="240" w:after="240"/>
        <w:jc w:val="both"/>
        <w:rPr>
          <w:bCs/>
          <w:iCs/>
          <w:color w:val="333333"/>
        </w:rPr>
      </w:pPr>
      <w:r w:rsidRPr="00416EA6">
        <w:rPr>
          <w:bCs/>
          <w:iCs/>
          <w:color w:val="333333"/>
        </w:rPr>
        <w:t>2.10. Комплексно-тематическая модель.</w:t>
      </w:r>
    </w:p>
    <w:p w:rsidR="00AD15D6" w:rsidRPr="00416EA6" w:rsidRDefault="00AD15D6" w:rsidP="00416EA6">
      <w:pPr>
        <w:spacing w:before="240" w:after="240"/>
        <w:jc w:val="both"/>
        <w:rPr>
          <w:bCs/>
          <w:iCs/>
          <w:color w:val="333333"/>
        </w:rPr>
      </w:pPr>
      <w:r w:rsidRPr="00416EA6">
        <w:rPr>
          <w:bCs/>
          <w:iCs/>
          <w:color w:val="333333"/>
        </w:rPr>
        <w:t>2.11. Режим дня.</w:t>
      </w:r>
    </w:p>
    <w:p w:rsidR="00AD15D6" w:rsidRPr="00416EA6" w:rsidRDefault="00AD15D6" w:rsidP="00416EA6">
      <w:pPr>
        <w:spacing w:before="240" w:after="240"/>
        <w:jc w:val="both"/>
        <w:rPr>
          <w:bCs/>
          <w:iCs/>
          <w:color w:val="333333"/>
        </w:rPr>
      </w:pPr>
      <w:r w:rsidRPr="00416EA6">
        <w:rPr>
          <w:bCs/>
          <w:iCs/>
          <w:color w:val="333333"/>
        </w:rPr>
        <w:t>2.11.1.Режим дня в холодный период года.</w:t>
      </w:r>
    </w:p>
    <w:p w:rsidR="00AD15D6" w:rsidRPr="00416EA6" w:rsidRDefault="00AD15D6" w:rsidP="00416EA6">
      <w:pPr>
        <w:spacing w:before="240" w:after="240"/>
        <w:jc w:val="both"/>
        <w:rPr>
          <w:bCs/>
          <w:iCs/>
          <w:color w:val="333333"/>
        </w:rPr>
      </w:pPr>
      <w:r w:rsidRPr="00416EA6">
        <w:rPr>
          <w:bCs/>
          <w:iCs/>
          <w:color w:val="333333"/>
        </w:rPr>
        <w:t>2.11.2. Режим дня в теплый период года.</w:t>
      </w:r>
    </w:p>
    <w:p w:rsidR="00AD15D6" w:rsidRPr="00416EA6" w:rsidRDefault="00AD15D6" w:rsidP="00416EA6">
      <w:pPr>
        <w:spacing w:before="240" w:after="240"/>
        <w:jc w:val="both"/>
        <w:rPr>
          <w:bCs/>
          <w:iCs/>
          <w:color w:val="333333"/>
        </w:rPr>
      </w:pPr>
      <w:r w:rsidRPr="00416EA6">
        <w:rPr>
          <w:bCs/>
          <w:iCs/>
          <w:color w:val="333333"/>
        </w:rPr>
        <w:t>2.11.3. Особенности организации режимных моментов.</w:t>
      </w:r>
    </w:p>
    <w:p w:rsidR="00AD15D6" w:rsidRPr="00416EA6" w:rsidRDefault="00AD15D6" w:rsidP="00416EA6">
      <w:pPr>
        <w:spacing w:before="240" w:after="240"/>
        <w:jc w:val="both"/>
        <w:rPr>
          <w:bCs/>
          <w:iCs/>
          <w:color w:val="333333"/>
        </w:rPr>
      </w:pPr>
      <w:r w:rsidRPr="00416EA6">
        <w:rPr>
          <w:bCs/>
          <w:iCs/>
          <w:color w:val="333333"/>
        </w:rPr>
        <w:t>2.11.4. Физкультурно-оздоровительная работа.</w:t>
      </w:r>
    </w:p>
    <w:p w:rsidR="00AD15D6" w:rsidRPr="00416EA6" w:rsidRDefault="00AD15D6" w:rsidP="00416EA6">
      <w:pPr>
        <w:spacing w:before="240" w:after="240"/>
        <w:jc w:val="both"/>
        <w:rPr>
          <w:bCs/>
          <w:iCs/>
          <w:color w:val="333333"/>
        </w:rPr>
      </w:pPr>
      <w:r w:rsidRPr="00416EA6">
        <w:rPr>
          <w:bCs/>
          <w:iCs/>
          <w:color w:val="333333"/>
        </w:rPr>
        <w:t>2.11.5. Организация двигательного режима в ДО.</w:t>
      </w:r>
    </w:p>
    <w:p w:rsidR="00AD15D6" w:rsidRPr="00416EA6" w:rsidRDefault="00AD15D6" w:rsidP="00416EA6">
      <w:pPr>
        <w:spacing w:before="240" w:after="240"/>
        <w:jc w:val="both"/>
        <w:rPr>
          <w:bCs/>
          <w:iCs/>
          <w:color w:val="333333"/>
        </w:rPr>
      </w:pPr>
      <w:r w:rsidRPr="00416EA6">
        <w:rPr>
          <w:bCs/>
          <w:iCs/>
          <w:color w:val="333333"/>
        </w:rPr>
        <w:t>2.11.6. Распорядок дня при карантине.</w:t>
      </w:r>
    </w:p>
    <w:p w:rsidR="00AD15D6" w:rsidRPr="00416EA6" w:rsidRDefault="00AD15D6" w:rsidP="00416EA6">
      <w:pPr>
        <w:spacing w:before="240" w:after="240"/>
        <w:jc w:val="both"/>
        <w:rPr>
          <w:bCs/>
          <w:iCs/>
          <w:color w:val="333333"/>
        </w:rPr>
      </w:pPr>
      <w:r w:rsidRPr="00416EA6">
        <w:rPr>
          <w:bCs/>
          <w:iCs/>
          <w:color w:val="333333"/>
        </w:rPr>
        <w:t>2.11.7. Индивидуальный щадящий режим после перенесенных заболеваний.</w:t>
      </w:r>
    </w:p>
    <w:p w:rsidR="00AD15D6" w:rsidRPr="00416EA6" w:rsidRDefault="00AD15D6" w:rsidP="00416EA6">
      <w:pPr>
        <w:spacing w:before="240" w:after="240"/>
        <w:jc w:val="both"/>
        <w:rPr>
          <w:bCs/>
          <w:iCs/>
          <w:color w:val="333333"/>
        </w:rPr>
      </w:pPr>
      <w:r w:rsidRPr="00416EA6">
        <w:rPr>
          <w:bCs/>
          <w:iCs/>
          <w:color w:val="333333"/>
        </w:rPr>
        <w:t>2.12. Модель двигательного режима в ДО.</w:t>
      </w:r>
    </w:p>
    <w:p w:rsidR="00AD15D6" w:rsidRPr="00416EA6" w:rsidRDefault="00AD15D6" w:rsidP="00416EA6">
      <w:pPr>
        <w:spacing w:before="240" w:after="240"/>
        <w:jc w:val="both"/>
        <w:rPr>
          <w:bCs/>
          <w:iCs/>
          <w:color w:val="333333"/>
        </w:rPr>
      </w:pPr>
      <w:r w:rsidRPr="00416EA6">
        <w:rPr>
          <w:bCs/>
          <w:iCs/>
          <w:color w:val="333333"/>
        </w:rPr>
        <w:t>2.13. Календарь тематических недель в образовательной деятельности (праздников, событий, проектов и т.д)</w:t>
      </w:r>
    </w:p>
    <w:p w:rsidR="00AD15D6" w:rsidRPr="00416EA6" w:rsidRDefault="00AD15D6" w:rsidP="00416EA6">
      <w:pPr>
        <w:spacing w:before="240" w:after="240"/>
        <w:jc w:val="both"/>
        <w:rPr>
          <w:bCs/>
          <w:iCs/>
          <w:color w:val="333333"/>
        </w:rPr>
      </w:pPr>
      <w:r w:rsidRPr="00416EA6">
        <w:rPr>
          <w:bCs/>
          <w:iCs/>
          <w:color w:val="333333"/>
        </w:rPr>
        <w:t>2.14. Вариативный компонент Программы.</w:t>
      </w:r>
    </w:p>
    <w:p w:rsidR="00AD15D6" w:rsidRPr="00416EA6" w:rsidRDefault="00AD15D6" w:rsidP="00416EA6">
      <w:pPr>
        <w:spacing w:before="240" w:after="240"/>
        <w:jc w:val="both"/>
        <w:rPr>
          <w:bCs/>
          <w:iCs/>
          <w:color w:val="333333"/>
        </w:rPr>
      </w:pPr>
      <w:r w:rsidRPr="00416EA6">
        <w:rPr>
          <w:bCs/>
          <w:iCs/>
          <w:color w:val="333333"/>
        </w:rPr>
        <w:t>2.14.1. Часть программы, формулирующая участниками образовательных отношений.</w:t>
      </w:r>
    </w:p>
    <w:p w:rsidR="00AD15D6" w:rsidRPr="00416EA6" w:rsidRDefault="00AD15D6" w:rsidP="00416EA6">
      <w:pPr>
        <w:spacing w:before="240" w:after="240"/>
        <w:jc w:val="both"/>
        <w:rPr>
          <w:bCs/>
          <w:iCs/>
          <w:color w:val="333333"/>
        </w:rPr>
      </w:pPr>
      <w:r w:rsidRPr="00416EA6">
        <w:rPr>
          <w:bCs/>
          <w:iCs/>
          <w:color w:val="333333"/>
        </w:rPr>
        <w:t>2.14.2. Национально-региональный компонент.</w:t>
      </w:r>
    </w:p>
    <w:p w:rsidR="00AD15D6" w:rsidRPr="00416EA6" w:rsidRDefault="00AD15D6" w:rsidP="00416EA6">
      <w:pPr>
        <w:spacing w:before="240" w:after="240"/>
        <w:jc w:val="both"/>
        <w:rPr>
          <w:bCs/>
          <w:iCs/>
          <w:color w:val="333333"/>
        </w:rPr>
      </w:pPr>
      <w:r w:rsidRPr="00416EA6">
        <w:rPr>
          <w:bCs/>
          <w:iCs/>
          <w:color w:val="333333"/>
        </w:rPr>
        <w:t>2.14.3. Комплексно-тематическое планирование работы.</w:t>
      </w:r>
    </w:p>
    <w:p w:rsidR="00AD15D6" w:rsidRPr="00416EA6" w:rsidRDefault="00AD15D6" w:rsidP="00416EA6">
      <w:pPr>
        <w:spacing w:before="240" w:after="240"/>
        <w:jc w:val="both"/>
        <w:rPr>
          <w:bCs/>
          <w:iCs/>
          <w:color w:val="333333"/>
        </w:rPr>
      </w:pPr>
      <w:r w:rsidRPr="00416EA6">
        <w:rPr>
          <w:bCs/>
          <w:iCs/>
          <w:color w:val="333333"/>
        </w:rPr>
        <w:t>2.15. Описание образовательной деятельности по профессиональной коррекции нарушений развития детей.</w:t>
      </w:r>
    </w:p>
    <w:p w:rsidR="00AD15D6" w:rsidRPr="00416EA6" w:rsidRDefault="00AD15D6" w:rsidP="00416EA6">
      <w:pPr>
        <w:spacing w:before="240" w:after="240"/>
        <w:jc w:val="both"/>
        <w:rPr>
          <w:bCs/>
          <w:iCs/>
          <w:color w:val="333333"/>
        </w:rPr>
      </w:pPr>
      <w:r w:rsidRPr="00416EA6">
        <w:rPr>
          <w:bCs/>
          <w:iCs/>
          <w:color w:val="333333"/>
        </w:rPr>
        <w:t>2.15.1. Задачи и создание условий по преодолению речевых нарушений у детей.</w:t>
      </w:r>
    </w:p>
    <w:p w:rsidR="00AD15D6" w:rsidRPr="00416EA6" w:rsidRDefault="00AD15D6" w:rsidP="00416EA6">
      <w:pPr>
        <w:spacing w:before="240" w:after="240"/>
        <w:jc w:val="both"/>
        <w:rPr>
          <w:bCs/>
          <w:iCs/>
          <w:color w:val="333333"/>
        </w:rPr>
      </w:pPr>
      <w:r w:rsidRPr="00416EA6">
        <w:rPr>
          <w:bCs/>
          <w:iCs/>
          <w:color w:val="333333"/>
        </w:rPr>
        <w:t>2.15.2. Условия диагностической работы.</w:t>
      </w:r>
    </w:p>
    <w:p w:rsidR="00AD15D6" w:rsidRPr="00416EA6" w:rsidRDefault="00AD15D6" w:rsidP="00416EA6">
      <w:pPr>
        <w:spacing w:before="240" w:after="240"/>
        <w:jc w:val="both"/>
        <w:rPr>
          <w:bCs/>
          <w:iCs/>
          <w:color w:val="333333"/>
        </w:rPr>
      </w:pPr>
      <w:r w:rsidRPr="00416EA6">
        <w:rPr>
          <w:bCs/>
          <w:iCs/>
          <w:color w:val="333333"/>
        </w:rPr>
        <w:t>2.15.3. Условия коррекционно-речевой работы в ДОУ.</w:t>
      </w:r>
    </w:p>
    <w:p w:rsidR="00AD15D6" w:rsidRPr="00416EA6" w:rsidRDefault="00AD15D6" w:rsidP="00416EA6">
      <w:pPr>
        <w:spacing w:before="240" w:after="240"/>
        <w:jc w:val="both"/>
        <w:rPr>
          <w:bCs/>
          <w:iCs/>
          <w:color w:val="333333"/>
        </w:rPr>
      </w:pPr>
      <w:r w:rsidRPr="00416EA6">
        <w:rPr>
          <w:bCs/>
          <w:iCs/>
          <w:color w:val="333333"/>
        </w:rPr>
        <w:t>2.15.4. Парциальные программы по коррекционно-речевой работе ДОУ.</w:t>
      </w:r>
    </w:p>
    <w:p w:rsidR="00AD15D6" w:rsidRPr="00416EA6" w:rsidRDefault="00AD15D6" w:rsidP="00416EA6">
      <w:pPr>
        <w:spacing w:before="240" w:after="240"/>
        <w:jc w:val="both"/>
        <w:rPr>
          <w:bCs/>
          <w:iCs/>
          <w:color w:val="333333"/>
        </w:rPr>
      </w:pPr>
      <w:r w:rsidRPr="00416EA6">
        <w:rPr>
          <w:bCs/>
          <w:iCs/>
          <w:color w:val="333333"/>
        </w:rPr>
        <w:t>2.16. Способы и направления поддержки детской инициативы.</w:t>
      </w:r>
    </w:p>
    <w:p w:rsidR="00AD15D6" w:rsidRPr="00416EA6" w:rsidRDefault="00AD15D6" w:rsidP="00416EA6">
      <w:pPr>
        <w:spacing w:before="240" w:after="240"/>
        <w:jc w:val="both"/>
        <w:rPr>
          <w:bCs/>
          <w:iCs/>
          <w:color w:val="333333"/>
        </w:rPr>
      </w:pPr>
      <w:r w:rsidRPr="00416EA6">
        <w:rPr>
          <w:bCs/>
          <w:iCs/>
          <w:color w:val="333333"/>
        </w:rPr>
        <w:t>2.17. Психолого-педагогические условия реализации Программы.</w:t>
      </w:r>
    </w:p>
    <w:p w:rsidR="00AD15D6" w:rsidRPr="00416EA6" w:rsidRDefault="00AD15D6" w:rsidP="00416EA6">
      <w:pPr>
        <w:spacing w:before="240" w:after="240"/>
        <w:jc w:val="both"/>
        <w:rPr>
          <w:bCs/>
          <w:iCs/>
          <w:color w:val="333333"/>
        </w:rPr>
      </w:pPr>
      <w:r w:rsidRPr="00416EA6">
        <w:rPr>
          <w:bCs/>
          <w:iCs/>
          <w:color w:val="333333"/>
        </w:rPr>
        <w:t>2.18. Взаимодействие с семьями воспитанников учреждения.</w:t>
      </w:r>
    </w:p>
    <w:p w:rsidR="00AD15D6" w:rsidRPr="00416EA6" w:rsidRDefault="00AD15D6" w:rsidP="00416EA6">
      <w:pPr>
        <w:spacing w:before="240" w:after="240"/>
        <w:jc w:val="both"/>
        <w:rPr>
          <w:bCs/>
          <w:iCs/>
          <w:color w:val="333333"/>
        </w:rPr>
      </w:pPr>
      <w:r w:rsidRPr="00416EA6">
        <w:rPr>
          <w:bCs/>
          <w:iCs/>
          <w:color w:val="333333"/>
        </w:rPr>
        <w:t>3. Организационный раздел.</w:t>
      </w:r>
    </w:p>
    <w:p w:rsidR="00AD15D6" w:rsidRPr="00416EA6" w:rsidRDefault="00AD15D6" w:rsidP="00416EA6">
      <w:pPr>
        <w:spacing w:before="240" w:after="240"/>
        <w:jc w:val="both"/>
        <w:rPr>
          <w:bCs/>
          <w:iCs/>
          <w:color w:val="333333"/>
        </w:rPr>
      </w:pPr>
      <w:r w:rsidRPr="00416EA6">
        <w:rPr>
          <w:bCs/>
          <w:iCs/>
          <w:color w:val="333333"/>
        </w:rPr>
        <w:t>3.1. Описание материально-технического обеспечения.</w:t>
      </w:r>
    </w:p>
    <w:p w:rsidR="00AD15D6" w:rsidRPr="00416EA6" w:rsidRDefault="00AD15D6" w:rsidP="00416EA6">
      <w:pPr>
        <w:spacing w:before="240" w:after="240"/>
        <w:jc w:val="both"/>
        <w:rPr>
          <w:bCs/>
          <w:iCs/>
          <w:color w:val="333333"/>
        </w:rPr>
      </w:pPr>
      <w:r w:rsidRPr="00416EA6">
        <w:rPr>
          <w:bCs/>
          <w:iCs/>
          <w:color w:val="333333"/>
        </w:rPr>
        <w:t>3.2. Традиционные события, праздники, мероприятия.</w:t>
      </w:r>
    </w:p>
    <w:p w:rsidR="00AD15D6" w:rsidRPr="00416EA6" w:rsidRDefault="00AD15D6" w:rsidP="00416EA6">
      <w:pPr>
        <w:spacing w:before="240" w:after="240"/>
        <w:jc w:val="both"/>
        <w:rPr>
          <w:bCs/>
          <w:iCs/>
          <w:color w:val="333333"/>
        </w:rPr>
      </w:pPr>
      <w:r w:rsidRPr="00416EA6">
        <w:rPr>
          <w:bCs/>
          <w:iCs/>
          <w:color w:val="333333"/>
        </w:rPr>
        <w:t>3.3. Особенности и организация предметно-развивающей среды.</w:t>
      </w:r>
    </w:p>
    <w:p w:rsidR="00AD15D6" w:rsidRPr="00416EA6" w:rsidRDefault="00AD15D6" w:rsidP="00416EA6">
      <w:pPr>
        <w:spacing w:before="240" w:after="240"/>
        <w:jc w:val="both"/>
        <w:rPr>
          <w:bCs/>
          <w:iCs/>
          <w:color w:val="333333"/>
        </w:rPr>
      </w:pPr>
      <w:r w:rsidRPr="00416EA6">
        <w:rPr>
          <w:bCs/>
          <w:iCs/>
          <w:color w:val="333333"/>
        </w:rPr>
        <w:t>3.4. Особенности взаимодействия с семьями воспитанников. Цели и задачи.</w:t>
      </w:r>
    </w:p>
    <w:p w:rsidR="00AD15D6" w:rsidRPr="00416EA6" w:rsidRDefault="00AD15D6" w:rsidP="00416EA6">
      <w:pPr>
        <w:spacing w:before="240" w:after="240"/>
        <w:jc w:val="both"/>
        <w:rPr>
          <w:bCs/>
          <w:iCs/>
          <w:color w:val="333333"/>
        </w:rPr>
      </w:pPr>
      <w:r w:rsidRPr="00416EA6">
        <w:rPr>
          <w:bCs/>
          <w:iCs/>
          <w:color w:val="333333"/>
        </w:rPr>
        <w:t>3.5. Комплексно-тематическое планирование работы с детьми.</w:t>
      </w:r>
    </w:p>
    <w:p w:rsidR="00AD15D6" w:rsidRPr="00416EA6" w:rsidRDefault="00AD15D6" w:rsidP="00416EA6">
      <w:pPr>
        <w:spacing w:before="240" w:after="240"/>
        <w:jc w:val="both"/>
        <w:rPr>
          <w:bCs/>
          <w:iCs/>
          <w:color w:val="333333"/>
        </w:rPr>
      </w:pPr>
      <w:r w:rsidRPr="00416EA6">
        <w:rPr>
          <w:bCs/>
          <w:iCs/>
          <w:color w:val="333333"/>
        </w:rPr>
        <w:t>3.6. Учебно-методический комплекс к программе.</w:t>
      </w:r>
    </w:p>
    <w:p w:rsidR="00AD15D6" w:rsidRPr="00416EA6" w:rsidRDefault="00AD15D6" w:rsidP="00416EA6">
      <w:pPr>
        <w:spacing w:before="240" w:after="240"/>
        <w:jc w:val="both"/>
        <w:rPr>
          <w:bCs/>
          <w:iCs/>
          <w:color w:val="333333"/>
        </w:rPr>
      </w:pPr>
      <w:r w:rsidRPr="00416EA6">
        <w:rPr>
          <w:bCs/>
          <w:iCs/>
          <w:color w:val="333333"/>
        </w:rPr>
        <w:t>3.7. Список литературы для чтения детям.</w:t>
      </w:r>
    </w:p>
    <w:p w:rsidR="00AD15D6" w:rsidRPr="00416EA6" w:rsidRDefault="00AD15D6" w:rsidP="00416EA6">
      <w:pPr>
        <w:spacing w:before="240" w:after="240"/>
        <w:jc w:val="both"/>
        <w:rPr>
          <w:color w:val="333333"/>
        </w:rPr>
      </w:pPr>
      <w:r w:rsidRPr="00416EA6">
        <w:rPr>
          <w:bCs/>
          <w:iCs/>
          <w:color w:val="333333"/>
        </w:rPr>
        <w:t>3.8. Музыкальные репертуары.</w:t>
      </w:r>
    </w:p>
    <w:p w:rsidR="00AD15D6" w:rsidRPr="006B2E5D" w:rsidRDefault="00AD15D6" w:rsidP="00416EA6">
      <w:pPr>
        <w:spacing w:before="240" w:after="240"/>
        <w:rPr>
          <w:iCs/>
          <w:color w:val="333333"/>
          <w:sz w:val="20"/>
          <w:szCs w:val="20"/>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Default="00AD15D6" w:rsidP="00E3678D">
      <w:pPr>
        <w:spacing w:before="240" w:after="240" w:line="270" w:lineRule="atLeast"/>
        <w:ind w:left="1500"/>
        <w:rPr>
          <w:rFonts w:ascii="Arial" w:hAnsi="Arial" w:cs="Arial"/>
          <w:iCs/>
          <w:color w:val="333333"/>
          <w:sz w:val="27"/>
          <w:szCs w:val="22"/>
        </w:rPr>
      </w:pPr>
    </w:p>
    <w:p w:rsidR="00AD15D6" w:rsidRPr="00E3678D" w:rsidRDefault="00AD15D6" w:rsidP="00E3678D">
      <w:pPr>
        <w:spacing w:before="240" w:after="240" w:line="270" w:lineRule="atLeast"/>
        <w:ind w:left="1500"/>
        <w:rPr>
          <w:rFonts w:ascii="Arial" w:hAnsi="Arial" w:cs="Arial"/>
          <w:iCs/>
          <w:color w:val="333333"/>
          <w:sz w:val="27"/>
          <w:szCs w:val="22"/>
        </w:rPr>
      </w:pPr>
    </w:p>
    <w:p w:rsidR="00AD15D6" w:rsidRPr="00C63F14" w:rsidRDefault="00AD15D6" w:rsidP="00C63F14">
      <w:pPr>
        <w:pStyle w:val="ListParagraph"/>
        <w:numPr>
          <w:ilvl w:val="0"/>
          <w:numId w:val="85"/>
        </w:numPr>
        <w:spacing w:before="240" w:after="240" w:line="270" w:lineRule="atLeast"/>
        <w:jc w:val="both"/>
        <w:rPr>
          <w:b/>
          <w:color w:val="333333"/>
          <w:sz w:val="24"/>
        </w:rPr>
      </w:pPr>
      <w:r w:rsidRPr="00C63F14">
        <w:rPr>
          <w:b/>
          <w:iCs/>
          <w:color w:val="333333"/>
          <w:sz w:val="24"/>
        </w:rPr>
        <w:t xml:space="preserve">ЦЕЛЕВОЙ РАЗДЕЛ </w:t>
      </w:r>
    </w:p>
    <w:p w:rsidR="00AD15D6" w:rsidRPr="00C63F14" w:rsidRDefault="00AD15D6" w:rsidP="00C63F14">
      <w:pPr>
        <w:spacing w:before="240" w:after="240" w:line="270" w:lineRule="atLeast"/>
        <w:jc w:val="both"/>
        <w:rPr>
          <w:color w:val="333333"/>
        </w:rPr>
      </w:pPr>
      <w:r w:rsidRPr="00C63F14">
        <w:rPr>
          <w:b/>
          <w:bCs/>
          <w:iCs/>
          <w:color w:val="333333"/>
        </w:rPr>
        <w:t>Пояснительная записка</w:t>
      </w:r>
    </w:p>
    <w:p w:rsidR="00AD15D6" w:rsidRPr="00C63F14" w:rsidRDefault="00AD15D6" w:rsidP="00C63F14">
      <w:pPr>
        <w:spacing w:before="240" w:after="240" w:line="270" w:lineRule="atLeast"/>
        <w:jc w:val="both"/>
        <w:rPr>
          <w:color w:val="333333"/>
        </w:rPr>
      </w:pPr>
      <w:r w:rsidRPr="00C63F14">
        <w:rPr>
          <w:color w:val="333333"/>
        </w:rPr>
        <w:t>         Рабочая программа разработана для подготовительной к школе группы детского сада на основе ОП ДОО</w:t>
      </w:r>
      <w:r>
        <w:rPr>
          <w:color w:val="333333"/>
        </w:rPr>
        <w:t xml:space="preserve"> «Сайзанак» с.Хайыраканский</w:t>
      </w:r>
      <w:r w:rsidRPr="00C63F14">
        <w:rPr>
          <w:color w:val="333333"/>
        </w:rPr>
        <w:t>   в соответствии с Федеральным государственным образовательным стандартом дошкольного образования.</w:t>
      </w:r>
    </w:p>
    <w:p w:rsidR="00AD15D6" w:rsidRPr="00C63F14" w:rsidRDefault="00AD15D6" w:rsidP="00C63F14">
      <w:pPr>
        <w:spacing w:before="240" w:after="240" w:line="270" w:lineRule="atLeast"/>
        <w:jc w:val="both"/>
        <w:rPr>
          <w:b/>
          <w:color w:val="333333"/>
        </w:rPr>
      </w:pPr>
      <w:r w:rsidRPr="00C63F14">
        <w:rPr>
          <w:i/>
          <w:iCs/>
          <w:color w:val="333333"/>
        </w:rPr>
        <w:t xml:space="preserve">           </w:t>
      </w:r>
      <w:r w:rsidRPr="00C63F14">
        <w:rPr>
          <w:b/>
          <w:iCs/>
          <w:color w:val="333333"/>
        </w:rPr>
        <w:t>Целью  Рабочей программы является:</w:t>
      </w:r>
    </w:p>
    <w:p w:rsidR="00AD15D6" w:rsidRPr="00C63F14" w:rsidRDefault="00AD15D6" w:rsidP="00C63F14">
      <w:pPr>
        <w:spacing w:before="240" w:after="240" w:line="270" w:lineRule="atLeast"/>
        <w:ind w:left="360"/>
        <w:jc w:val="both"/>
        <w:rPr>
          <w:color w:val="333333"/>
        </w:rPr>
      </w:pPr>
      <w:r w:rsidRPr="00C63F14">
        <w:rPr>
          <w:color w:val="333333"/>
        </w:rPr>
        <w:t>·        создание благоприятных условий для полноценного проживания каждым ребенком дошкольного детства</w:t>
      </w:r>
    </w:p>
    <w:p w:rsidR="00AD15D6" w:rsidRPr="00C63F14" w:rsidRDefault="00AD15D6" w:rsidP="00C63F14">
      <w:pPr>
        <w:spacing w:before="240" w:after="240" w:line="270" w:lineRule="atLeast"/>
        <w:ind w:left="360"/>
        <w:jc w:val="both"/>
        <w:rPr>
          <w:color w:val="333333"/>
        </w:rPr>
      </w:pPr>
      <w:r w:rsidRPr="00C63F14">
        <w:rPr>
          <w:color w:val="333333"/>
        </w:rPr>
        <w:t>·        создание условий для формирования у детей основ базовой культуры личности, всестороннего развития психических и физических качеств каждого ребёнка в соответствии с возрастными и индивидуальными особенностями</w:t>
      </w:r>
    </w:p>
    <w:p w:rsidR="00AD15D6" w:rsidRPr="00C63F14" w:rsidRDefault="00AD15D6" w:rsidP="00C63F14">
      <w:pPr>
        <w:spacing w:before="240" w:after="240" w:line="270" w:lineRule="atLeast"/>
        <w:ind w:left="360"/>
        <w:jc w:val="both"/>
        <w:rPr>
          <w:color w:val="333333"/>
        </w:rPr>
      </w:pPr>
      <w:r w:rsidRPr="00C63F14">
        <w:rPr>
          <w:color w:val="333333"/>
        </w:rPr>
        <w:t>·        подготовка дошкольников к жизни в современном обществе</w:t>
      </w:r>
    </w:p>
    <w:p w:rsidR="00AD15D6" w:rsidRPr="00C63F14" w:rsidRDefault="00AD15D6" w:rsidP="00C63F14">
      <w:pPr>
        <w:spacing w:before="240" w:after="240" w:line="270" w:lineRule="atLeast"/>
        <w:ind w:left="360"/>
        <w:jc w:val="both"/>
        <w:rPr>
          <w:color w:val="333333"/>
        </w:rPr>
      </w:pPr>
      <w:r w:rsidRPr="00C63F14">
        <w:rPr>
          <w:color w:val="333333"/>
        </w:rPr>
        <w:t>·        обеспечение безопасности жизнедеятельности дошкольника</w:t>
      </w:r>
    </w:p>
    <w:p w:rsidR="00AD15D6" w:rsidRPr="00C63F14" w:rsidRDefault="00AD15D6" w:rsidP="00C63F14">
      <w:pPr>
        <w:spacing w:before="240" w:after="240" w:line="270" w:lineRule="atLeast"/>
        <w:jc w:val="both"/>
        <w:rPr>
          <w:b/>
          <w:color w:val="333333"/>
        </w:rPr>
      </w:pPr>
      <w:r w:rsidRPr="00C63F14">
        <w:rPr>
          <w:color w:val="333333"/>
        </w:rPr>
        <w:t xml:space="preserve">          </w:t>
      </w:r>
      <w:r w:rsidRPr="00C63F14">
        <w:rPr>
          <w:b/>
          <w:color w:val="333333"/>
        </w:rPr>
        <w:t>Цели Рабочей программы реализуются в процессе разнообразных видов детской деятельности:</w:t>
      </w:r>
    </w:p>
    <w:p w:rsidR="00AD15D6" w:rsidRPr="00C63F14" w:rsidRDefault="00AD15D6" w:rsidP="00C63F14">
      <w:pPr>
        <w:numPr>
          <w:ilvl w:val="0"/>
          <w:numId w:val="83"/>
        </w:numPr>
        <w:spacing w:before="100" w:beforeAutospacing="1" w:after="100" w:afterAutospacing="1" w:line="324" w:lineRule="atLeast"/>
        <w:ind w:left="0"/>
        <w:jc w:val="both"/>
        <w:rPr>
          <w:color w:val="333333"/>
        </w:rPr>
      </w:pPr>
      <w:r w:rsidRPr="00C63F14">
        <w:rPr>
          <w:color w:val="333333"/>
        </w:rPr>
        <w:t>Образовательная деятельность, которая   осуществляется в процессе организации различных видов детской деятельности  - игровой, коммуникативной, трудовой, познавательно-исследовательской, продуктивной, музыкально-художественной, чтения художественной литературы.</w:t>
      </w:r>
    </w:p>
    <w:p w:rsidR="00AD15D6" w:rsidRPr="00C63F14" w:rsidRDefault="00AD15D6" w:rsidP="00C63F14">
      <w:pPr>
        <w:numPr>
          <w:ilvl w:val="0"/>
          <w:numId w:val="83"/>
        </w:numPr>
        <w:spacing w:before="100" w:beforeAutospacing="1" w:after="100" w:afterAutospacing="1" w:line="324" w:lineRule="atLeast"/>
        <w:ind w:left="0"/>
        <w:jc w:val="both"/>
        <w:rPr>
          <w:color w:val="333333"/>
        </w:rPr>
      </w:pPr>
      <w:r w:rsidRPr="00C63F14">
        <w:rPr>
          <w:color w:val="333333"/>
        </w:rPr>
        <w:t>Образовательная деятельность, осуществляемая в ходе режимных моментов.</w:t>
      </w:r>
    </w:p>
    <w:p w:rsidR="00AD15D6" w:rsidRPr="00C63F14" w:rsidRDefault="00AD15D6" w:rsidP="00C63F14">
      <w:pPr>
        <w:numPr>
          <w:ilvl w:val="0"/>
          <w:numId w:val="83"/>
        </w:numPr>
        <w:spacing w:before="100" w:beforeAutospacing="1" w:after="100" w:afterAutospacing="1" w:line="324" w:lineRule="atLeast"/>
        <w:ind w:left="0"/>
        <w:jc w:val="both"/>
        <w:rPr>
          <w:color w:val="333333"/>
        </w:rPr>
      </w:pPr>
      <w:r w:rsidRPr="00C63F14">
        <w:rPr>
          <w:color w:val="333333"/>
        </w:rPr>
        <w:t>Самостоятельная деятельность детей.</w:t>
      </w:r>
    </w:p>
    <w:p w:rsidR="00AD15D6" w:rsidRPr="00C63F14" w:rsidRDefault="00AD15D6" w:rsidP="00C63F14">
      <w:pPr>
        <w:numPr>
          <w:ilvl w:val="0"/>
          <w:numId w:val="83"/>
        </w:numPr>
        <w:spacing w:before="100" w:beforeAutospacing="1" w:after="100" w:afterAutospacing="1" w:line="324" w:lineRule="atLeast"/>
        <w:ind w:left="0"/>
        <w:jc w:val="both"/>
        <w:rPr>
          <w:color w:val="333333"/>
        </w:rPr>
      </w:pPr>
      <w:r w:rsidRPr="00C63F14">
        <w:rPr>
          <w:color w:val="333333"/>
        </w:rPr>
        <w:t>Взаимодействие с семьями детей по реализации образовательной программы.</w:t>
      </w:r>
    </w:p>
    <w:p w:rsidR="00AD15D6" w:rsidRPr="00C63F14" w:rsidRDefault="00AD15D6" w:rsidP="00C63F14">
      <w:pPr>
        <w:spacing w:before="240" w:after="240" w:line="270" w:lineRule="atLeast"/>
        <w:jc w:val="both"/>
        <w:rPr>
          <w:b/>
          <w:color w:val="333333"/>
        </w:rPr>
      </w:pPr>
      <w:r w:rsidRPr="00C63F14">
        <w:rPr>
          <w:b/>
          <w:color w:val="333333"/>
        </w:rPr>
        <w:t>           Для достижения целей программы первостепенное значение имеют:</w:t>
      </w:r>
    </w:p>
    <w:p w:rsidR="00AD15D6" w:rsidRPr="00C63F14" w:rsidRDefault="00AD15D6" w:rsidP="00C63F14">
      <w:pPr>
        <w:numPr>
          <w:ilvl w:val="0"/>
          <w:numId w:val="84"/>
        </w:numPr>
        <w:spacing w:before="100" w:beforeAutospacing="1" w:after="100" w:afterAutospacing="1" w:line="324" w:lineRule="atLeast"/>
        <w:ind w:left="0"/>
        <w:jc w:val="both"/>
        <w:rPr>
          <w:color w:val="333333"/>
        </w:rPr>
      </w:pPr>
      <w:r w:rsidRPr="00C63F14">
        <w:rPr>
          <w:color w:val="333333"/>
        </w:rPr>
        <w:t>забота о здоровье, эмоциональном благополучии и своевременном всестороннем развитии каждого ребенка;</w:t>
      </w:r>
    </w:p>
    <w:p w:rsidR="00AD15D6" w:rsidRPr="00C63F14" w:rsidRDefault="00AD15D6" w:rsidP="00C63F14">
      <w:pPr>
        <w:numPr>
          <w:ilvl w:val="0"/>
          <w:numId w:val="84"/>
        </w:numPr>
        <w:spacing w:before="100" w:beforeAutospacing="1" w:after="100" w:afterAutospacing="1" w:line="324" w:lineRule="atLeast"/>
        <w:ind w:left="0"/>
        <w:jc w:val="both"/>
        <w:rPr>
          <w:color w:val="333333"/>
        </w:rPr>
      </w:pPr>
      <w:r w:rsidRPr="00C63F14">
        <w:rPr>
          <w:color w:val="333333"/>
        </w:rPr>
        <w:t>создание в группах атмосферы гуманного и доброжелательного отношения ко всем воспи</w:t>
      </w:r>
      <w:r w:rsidRPr="00C63F14">
        <w:rPr>
          <w:color w:val="333333"/>
        </w:rPr>
        <w:softHyphen/>
        <w:t>танникам, что позволит растить их общительными, добрыми, любознательными, инициативны</w:t>
      </w:r>
      <w:r w:rsidRPr="00C63F14">
        <w:rPr>
          <w:color w:val="333333"/>
        </w:rPr>
        <w:softHyphen/>
        <w:t>ми, стремящимися к самостоятельности и творчеству;</w:t>
      </w:r>
    </w:p>
    <w:p w:rsidR="00AD15D6" w:rsidRPr="00C63F14" w:rsidRDefault="00AD15D6" w:rsidP="00C63F14">
      <w:pPr>
        <w:numPr>
          <w:ilvl w:val="0"/>
          <w:numId w:val="84"/>
        </w:numPr>
        <w:spacing w:before="100" w:beforeAutospacing="1" w:after="100" w:afterAutospacing="1" w:line="324" w:lineRule="atLeast"/>
        <w:ind w:left="0"/>
        <w:jc w:val="both"/>
        <w:rPr>
          <w:color w:val="333333"/>
        </w:rPr>
      </w:pPr>
      <w:r w:rsidRPr="00C63F14">
        <w:rPr>
          <w:color w:val="333333"/>
        </w:rPr>
        <w:t>максимальное использование разнообразных видов детской деятельности; их интеграции в целях повышения эффективности образовательного процесса;</w:t>
      </w:r>
    </w:p>
    <w:p w:rsidR="00AD15D6" w:rsidRPr="00C63F14" w:rsidRDefault="00AD15D6" w:rsidP="00C63F14">
      <w:pPr>
        <w:numPr>
          <w:ilvl w:val="0"/>
          <w:numId w:val="84"/>
        </w:numPr>
        <w:spacing w:before="100" w:beforeAutospacing="1" w:after="100" w:afterAutospacing="1" w:line="324" w:lineRule="atLeast"/>
        <w:ind w:left="0"/>
        <w:jc w:val="both"/>
        <w:rPr>
          <w:color w:val="333333"/>
        </w:rPr>
      </w:pPr>
      <w:r w:rsidRPr="00C63F14">
        <w:rPr>
          <w:color w:val="333333"/>
        </w:rPr>
        <w:t>творческая организация процесса воспитания и обучения;</w:t>
      </w:r>
    </w:p>
    <w:p w:rsidR="00AD15D6" w:rsidRPr="00C63F14" w:rsidRDefault="00AD15D6" w:rsidP="00C63F14">
      <w:pPr>
        <w:numPr>
          <w:ilvl w:val="0"/>
          <w:numId w:val="84"/>
        </w:numPr>
        <w:spacing w:before="100" w:beforeAutospacing="1" w:after="100" w:afterAutospacing="1" w:line="324" w:lineRule="atLeast"/>
        <w:ind w:left="0"/>
        <w:jc w:val="both"/>
        <w:rPr>
          <w:color w:val="333333"/>
        </w:rPr>
      </w:pPr>
      <w:r w:rsidRPr="00C63F14">
        <w:rPr>
          <w:color w:val="333333"/>
        </w:rPr>
        <w:t>вариативность использования образовательного материала, позволяющая развивать твор</w:t>
      </w:r>
      <w:r w:rsidRPr="00C63F14">
        <w:rPr>
          <w:color w:val="333333"/>
        </w:rPr>
        <w:softHyphen/>
        <w:t>чество в соответствии с интересами и наклонностями каждого ребенка;</w:t>
      </w:r>
    </w:p>
    <w:p w:rsidR="00AD15D6" w:rsidRPr="00C63F14" w:rsidRDefault="00AD15D6" w:rsidP="00C63F14">
      <w:pPr>
        <w:numPr>
          <w:ilvl w:val="0"/>
          <w:numId w:val="84"/>
        </w:numPr>
        <w:spacing w:before="100" w:beforeAutospacing="1" w:after="100" w:afterAutospacing="1" w:line="324" w:lineRule="atLeast"/>
        <w:ind w:left="0"/>
        <w:jc w:val="both"/>
        <w:rPr>
          <w:color w:val="333333"/>
        </w:rPr>
      </w:pPr>
      <w:r w:rsidRPr="00C63F14">
        <w:rPr>
          <w:color w:val="333333"/>
        </w:rPr>
        <w:t>уважительное отношение к результатам детского творчества;</w:t>
      </w:r>
    </w:p>
    <w:p w:rsidR="00AD15D6" w:rsidRPr="00C63F14" w:rsidRDefault="00AD15D6" w:rsidP="00C63F14">
      <w:pPr>
        <w:numPr>
          <w:ilvl w:val="0"/>
          <w:numId w:val="84"/>
        </w:numPr>
        <w:spacing w:before="100" w:beforeAutospacing="1" w:after="100" w:afterAutospacing="1" w:line="324" w:lineRule="atLeast"/>
        <w:ind w:left="0"/>
        <w:jc w:val="both"/>
        <w:rPr>
          <w:color w:val="333333"/>
        </w:rPr>
      </w:pPr>
      <w:r w:rsidRPr="00C63F14">
        <w:rPr>
          <w:color w:val="333333"/>
        </w:rPr>
        <w:t>единство подходов к воспитанию детей в условиях ДОУ и семьи;</w:t>
      </w:r>
    </w:p>
    <w:p w:rsidR="00AD15D6" w:rsidRPr="00C63F14" w:rsidRDefault="00AD15D6" w:rsidP="00C63F14">
      <w:pPr>
        <w:numPr>
          <w:ilvl w:val="0"/>
          <w:numId w:val="84"/>
        </w:numPr>
        <w:spacing w:before="100" w:beforeAutospacing="1" w:after="100" w:afterAutospacing="1" w:line="324" w:lineRule="atLeast"/>
        <w:ind w:left="0"/>
        <w:jc w:val="both"/>
        <w:rPr>
          <w:color w:val="333333"/>
        </w:rPr>
      </w:pPr>
      <w:r w:rsidRPr="00C63F14">
        <w:rPr>
          <w:color w:val="333333"/>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AD15D6" w:rsidRPr="00C63F14" w:rsidRDefault="00AD15D6" w:rsidP="00C63F14">
      <w:pPr>
        <w:spacing w:before="240" w:after="240" w:line="270" w:lineRule="atLeast"/>
        <w:jc w:val="both"/>
        <w:rPr>
          <w:b/>
          <w:color w:val="333333"/>
        </w:rPr>
      </w:pPr>
      <w:r w:rsidRPr="00C63F14">
        <w:rPr>
          <w:i/>
          <w:iCs/>
          <w:color w:val="333333"/>
        </w:rPr>
        <w:t xml:space="preserve">         </w:t>
      </w:r>
      <w:r w:rsidRPr="00C63F14">
        <w:rPr>
          <w:b/>
          <w:iCs/>
          <w:color w:val="333333"/>
        </w:rPr>
        <w:t>Исходя из поставленных  целей Рабочей программы, формируются следующие задачи:</w:t>
      </w:r>
    </w:p>
    <w:p w:rsidR="00AD15D6" w:rsidRPr="00C63F14" w:rsidRDefault="00AD15D6" w:rsidP="00C63F14">
      <w:pPr>
        <w:spacing w:before="240" w:after="240" w:line="270" w:lineRule="atLeast"/>
        <w:ind w:left="360"/>
        <w:jc w:val="both"/>
        <w:rPr>
          <w:color w:val="333333"/>
        </w:rPr>
      </w:pPr>
      <w:r w:rsidRPr="00C63F14">
        <w:rPr>
          <w:color w:val="333333"/>
        </w:rPr>
        <w:t>·        Способствовать природному процессу умственного и физического развития детей через организацию игровой, коммуникативной, познавательно-исследовательской, трудовой, двигательной, чтению художественной литературы, музыкально-художественной, продуктивной деятельности;</w:t>
      </w:r>
    </w:p>
    <w:p w:rsidR="00AD15D6" w:rsidRPr="00C63F14" w:rsidRDefault="00AD15D6" w:rsidP="00C63F14">
      <w:pPr>
        <w:spacing w:before="240" w:after="240" w:line="270" w:lineRule="atLeast"/>
        <w:ind w:left="360"/>
        <w:jc w:val="both"/>
        <w:rPr>
          <w:color w:val="333333"/>
        </w:rPr>
      </w:pPr>
      <w:r w:rsidRPr="00C63F14">
        <w:rPr>
          <w:color w:val="333333"/>
        </w:rPr>
        <w:t>·        Укреплять здоровье воспитанников, приобщать их к здоровому образу жизни, развивать двигательную и гигиеническую культуру детей.</w:t>
      </w:r>
    </w:p>
    <w:p w:rsidR="00AD15D6" w:rsidRPr="00C63F14" w:rsidRDefault="00AD15D6" w:rsidP="00C63F14">
      <w:pPr>
        <w:spacing w:before="240" w:after="240" w:line="270" w:lineRule="atLeast"/>
        <w:ind w:left="360"/>
        <w:jc w:val="both"/>
        <w:rPr>
          <w:color w:val="333333"/>
        </w:rPr>
      </w:pPr>
      <w:r w:rsidRPr="00C63F14">
        <w:rPr>
          <w:color w:val="333333"/>
        </w:rPr>
        <w:t>·        Обеспечить психолого-педагогическое сопровождение работы по освоению образовательных областей;</w:t>
      </w:r>
    </w:p>
    <w:p w:rsidR="00AD15D6" w:rsidRPr="00C63F14" w:rsidRDefault="00AD15D6" w:rsidP="00C63F14">
      <w:pPr>
        <w:spacing w:before="240" w:after="240" w:line="270" w:lineRule="atLeast"/>
        <w:ind w:left="360"/>
        <w:jc w:val="both"/>
        <w:rPr>
          <w:color w:val="333333"/>
        </w:rPr>
      </w:pPr>
      <w:r w:rsidRPr="00C63F14">
        <w:rPr>
          <w:color w:val="333333"/>
        </w:rPr>
        <w:t>·        Реализовать формы организации совместной взросло-детской (партнерской деятельности) в ходе непосредственной образовательной деятельности,  в самостоятельной деятельности, в режимных моментах, в работе с родителями. </w:t>
      </w:r>
    </w:p>
    <w:p w:rsidR="00AD15D6" w:rsidRPr="00C63F14" w:rsidRDefault="00AD15D6" w:rsidP="00C63F14">
      <w:pPr>
        <w:spacing w:before="240" w:after="240" w:line="270" w:lineRule="atLeast"/>
        <w:ind w:left="360"/>
        <w:jc w:val="both"/>
        <w:rPr>
          <w:color w:val="333333"/>
        </w:rPr>
      </w:pPr>
      <w:r w:rsidRPr="00C63F14">
        <w:rPr>
          <w:color w:val="333333"/>
        </w:rPr>
        <w:t>·        Развивать гуманистическую направленность отношения детей к миру, воспитывать  у детей культуру общения, эмоциональную отзывчивость и доброжелательность к людям.</w:t>
      </w:r>
    </w:p>
    <w:p w:rsidR="00AD15D6" w:rsidRPr="00C63F14" w:rsidRDefault="00AD15D6" w:rsidP="00C63F14">
      <w:pPr>
        <w:spacing w:before="240" w:after="240" w:line="270" w:lineRule="atLeast"/>
        <w:ind w:left="360"/>
        <w:jc w:val="both"/>
        <w:rPr>
          <w:color w:val="333333"/>
        </w:rPr>
      </w:pPr>
      <w:r w:rsidRPr="00C63F14">
        <w:rPr>
          <w:color w:val="333333"/>
        </w:rPr>
        <w:t>·        Развивать у детей познавательную активность, познавательные интересы, интеллектуальные способности, самостоятельность и инициативу, стремление к активной деятельности и творчеству. </w:t>
      </w:r>
    </w:p>
    <w:p w:rsidR="00AD15D6" w:rsidRPr="00C63F14" w:rsidRDefault="00AD15D6" w:rsidP="00C63F14">
      <w:pPr>
        <w:spacing w:before="240" w:after="240" w:line="270" w:lineRule="atLeast"/>
        <w:ind w:left="360"/>
        <w:jc w:val="both"/>
        <w:rPr>
          <w:color w:val="333333"/>
        </w:rPr>
      </w:pPr>
      <w:r w:rsidRPr="00C63F14">
        <w:rPr>
          <w:color w:val="333333"/>
        </w:rPr>
        <w:t>·        Развивать эстетические чувства детей, творческие способности, эмоционально-ценностные ориентации, приобщать воспитанников к искусству и художественной литературе.</w:t>
      </w:r>
    </w:p>
    <w:p w:rsidR="00AD15D6" w:rsidRPr="00C63F14" w:rsidRDefault="00AD15D6" w:rsidP="00C63F14">
      <w:pPr>
        <w:spacing w:before="240" w:after="240" w:line="270" w:lineRule="atLeast"/>
        <w:jc w:val="both"/>
        <w:rPr>
          <w:b/>
          <w:color w:val="333333"/>
        </w:rPr>
      </w:pPr>
      <w:r w:rsidRPr="00C63F14">
        <w:rPr>
          <w:b/>
          <w:i/>
          <w:iCs/>
          <w:color w:val="333333"/>
          <w:u w:val="single"/>
        </w:rPr>
        <w:t xml:space="preserve"> </w:t>
      </w:r>
      <w:r w:rsidRPr="00C63F14">
        <w:rPr>
          <w:b/>
          <w:iCs/>
          <w:color w:val="333333"/>
        </w:rPr>
        <w:t>Принципы и подходы к формированию Рабочей программы</w:t>
      </w:r>
    </w:p>
    <w:p w:rsidR="00AD15D6" w:rsidRPr="00C63F14" w:rsidRDefault="00AD15D6" w:rsidP="00C63F14">
      <w:pPr>
        <w:spacing w:before="240" w:after="240" w:line="270" w:lineRule="atLeast"/>
        <w:jc w:val="both"/>
        <w:rPr>
          <w:color w:val="333333"/>
        </w:rPr>
      </w:pPr>
      <w:r w:rsidRPr="00C63F14">
        <w:rPr>
          <w:i/>
          <w:iCs/>
          <w:color w:val="333333"/>
        </w:rPr>
        <w:t>      Рабочая программа базируется на основных принципах дошкольного образования  (см. п.1.4. ФГОС ДО): </w:t>
      </w:r>
    </w:p>
    <w:p w:rsidR="00AD15D6" w:rsidRPr="00C63F14" w:rsidRDefault="00AD15D6" w:rsidP="00C63F14">
      <w:pPr>
        <w:spacing w:before="240" w:after="240" w:line="270" w:lineRule="atLeast"/>
        <w:jc w:val="both"/>
        <w:rPr>
          <w:color w:val="333333"/>
        </w:rPr>
      </w:pPr>
      <w:r w:rsidRPr="00C63F14">
        <w:rPr>
          <w:color w:val="333333"/>
        </w:rPr>
        <w:t>  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AD15D6" w:rsidRPr="00C63F14" w:rsidRDefault="00AD15D6" w:rsidP="00C63F14">
      <w:pPr>
        <w:spacing w:before="240" w:after="240" w:line="270" w:lineRule="atLeast"/>
        <w:jc w:val="both"/>
        <w:rPr>
          <w:color w:val="333333"/>
        </w:rPr>
      </w:pPr>
      <w:r w:rsidRPr="00C63F14">
        <w:rPr>
          <w:color w:val="333333"/>
        </w:rPr>
        <w:t>  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AD15D6" w:rsidRPr="00C63F14" w:rsidRDefault="00AD15D6" w:rsidP="00C63F14">
      <w:pPr>
        <w:spacing w:before="240" w:after="240" w:line="270" w:lineRule="atLeast"/>
        <w:jc w:val="both"/>
        <w:rPr>
          <w:color w:val="333333"/>
        </w:rPr>
      </w:pPr>
      <w:r w:rsidRPr="00C63F14">
        <w:rPr>
          <w:color w:val="333333"/>
        </w:rPr>
        <w:t>  3) содействие и сотрудничество детей и взрослых, признание ребенка полноценным участником (субъектом) образовательных отношений;</w:t>
      </w:r>
    </w:p>
    <w:p w:rsidR="00AD15D6" w:rsidRPr="00C63F14" w:rsidRDefault="00AD15D6" w:rsidP="00C63F14">
      <w:pPr>
        <w:spacing w:before="240" w:after="240" w:line="270" w:lineRule="atLeast"/>
        <w:jc w:val="both"/>
        <w:rPr>
          <w:color w:val="333333"/>
        </w:rPr>
      </w:pPr>
      <w:r w:rsidRPr="00C63F14">
        <w:rPr>
          <w:color w:val="333333"/>
        </w:rPr>
        <w:t>  4) поддержка инициативы детей в различных видах деятельности;</w:t>
      </w:r>
    </w:p>
    <w:p w:rsidR="00AD15D6" w:rsidRPr="00C63F14" w:rsidRDefault="00AD15D6" w:rsidP="00C63F14">
      <w:pPr>
        <w:spacing w:before="240" w:after="240" w:line="270" w:lineRule="atLeast"/>
        <w:jc w:val="both"/>
        <w:rPr>
          <w:color w:val="333333"/>
        </w:rPr>
      </w:pPr>
      <w:r w:rsidRPr="00C63F14">
        <w:rPr>
          <w:color w:val="333333"/>
        </w:rPr>
        <w:t>  5) сотрудничество Организации с семьей;</w:t>
      </w:r>
    </w:p>
    <w:p w:rsidR="00AD15D6" w:rsidRPr="00C63F14" w:rsidRDefault="00AD15D6" w:rsidP="00C63F14">
      <w:pPr>
        <w:spacing w:before="240" w:after="240" w:line="270" w:lineRule="atLeast"/>
        <w:jc w:val="both"/>
        <w:rPr>
          <w:color w:val="333333"/>
        </w:rPr>
      </w:pPr>
      <w:r w:rsidRPr="00C63F14">
        <w:rPr>
          <w:color w:val="333333"/>
        </w:rPr>
        <w:t>  6) приобщение детей к социокультурным нормам, традициям семьи, общества и государства;</w:t>
      </w:r>
    </w:p>
    <w:p w:rsidR="00AD15D6" w:rsidRPr="00C63F14" w:rsidRDefault="00AD15D6" w:rsidP="00C63F14">
      <w:pPr>
        <w:spacing w:before="240" w:after="240" w:line="270" w:lineRule="atLeast"/>
        <w:jc w:val="both"/>
        <w:rPr>
          <w:color w:val="333333"/>
        </w:rPr>
      </w:pPr>
      <w:r w:rsidRPr="00C63F14">
        <w:rPr>
          <w:color w:val="333333"/>
        </w:rPr>
        <w:t>  7) формирование познавательных интересов и познавательных действий ребенка в различных видах деятельности;</w:t>
      </w:r>
    </w:p>
    <w:p w:rsidR="00AD15D6" w:rsidRPr="00C63F14" w:rsidRDefault="00AD15D6" w:rsidP="00C63F14">
      <w:pPr>
        <w:spacing w:before="240" w:after="240" w:line="270" w:lineRule="atLeast"/>
        <w:jc w:val="both"/>
        <w:rPr>
          <w:color w:val="333333"/>
        </w:rPr>
      </w:pPr>
      <w:r w:rsidRPr="00C63F14">
        <w:rPr>
          <w:color w:val="333333"/>
        </w:rPr>
        <w:t>  8) возрастная адекватность дошкольного образования (соответствие условий, требований, методов возрасту и особенностям развития);</w:t>
      </w:r>
    </w:p>
    <w:p w:rsidR="00AD15D6" w:rsidRPr="00C63F14" w:rsidRDefault="00AD15D6" w:rsidP="00E3678D">
      <w:pPr>
        <w:spacing w:before="240" w:after="240" w:line="270" w:lineRule="atLeast"/>
        <w:jc w:val="both"/>
        <w:rPr>
          <w:color w:val="333333"/>
        </w:rPr>
      </w:pPr>
      <w:r w:rsidRPr="00C63F14">
        <w:rPr>
          <w:color w:val="333333"/>
        </w:rPr>
        <w:t>  9) учет этнокультурной ситуации развития детей.</w:t>
      </w:r>
    </w:p>
    <w:p w:rsidR="00AD15D6" w:rsidRPr="00C63F14" w:rsidRDefault="00AD15D6" w:rsidP="00C63F14">
      <w:pPr>
        <w:spacing w:before="240" w:after="240" w:line="270" w:lineRule="atLeast"/>
        <w:jc w:val="both"/>
        <w:rPr>
          <w:b/>
          <w:color w:val="333333"/>
        </w:rPr>
      </w:pPr>
      <w:r w:rsidRPr="00C63F14">
        <w:rPr>
          <w:b/>
          <w:iCs/>
          <w:color w:val="333333"/>
        </w:rPr>
        <w:t>Основания разработки рабочей программы</w:t>
      </w:r>
    </w:p>
    <w:p w:rsidR="00AD15D6" w:rsidRPr="00C63F14" w:rsidRDefault="00AD15D6" w:rsidP="00C63F14">
      <w:pPr>
        <w:spacing w:before="240" w:after="240" w:line="270" w:lineRule="atLeast"/>
        <w:jc w:val="both"/>
        <w:rPr>
          <w:color w:val="333333"/>
        </w:rPr>
      </w:pPr>
      <w:r w:rsidRPr="00C63F14">
        <w:rPr>
          <w:color w:val="333333"/>
        </w:rPr>
        <w:t>      Рабочая программа разработана в соответствии со следующими нормативными документами:</w:t>
      </w:r>
    </w:p>
    <w:p w:rsidR="00AD15D6" w:rsidRPr="00C63F14" w:rsidRDefault="00AD15D6" w:rsidP="00C63F14">
      <w:pPr>
        <w:spacing w:before="240" w:after="240" w:line="270" w:lineRule="atLeast"/>
        <w:ind w:left="360"/>
        <w:jc w:val="both"/>
        <w:rPr>
          <w:color w:val="333333"/>
        </w:rPr>
      </w:pPr>
      <w:r w:rsidRPr="00C63F14">
        <w:rPr>
          <w:color w:val="333333"/>
        </w:rPr>
        <w:t>·   Федеральным законом «Об образовании в Российской Федерации» от 29.12.2012 № 273 -ФЗ.</w:t>
      </w:r>
    </w:p>
    <w:p w:rsidR="00AD15D6" w:rsidRPr="00C63F14" w:rsidRDefault="00AD15D6" w:rsidP="00C63F14">
      <w:pPr>
        <w:spacing w:before="240" w:after="240" w:line="270" w:lineRule="atLeast"/>
        <w:ind w:left="360"/>
        <w:jc w:val="both"/>
        <w:rPr>
          <w:color w:val="333333"/>
        </w:rPr>
      </w:pPr>
      <w:r w:rsidRPr="00C63F14">
        <w:rPr>
          <w:color w:val="333333"/>
        </w:rPr>
        <w:t>·  «Санитарно-эпидемиологическими требованиями к устройству, содержанию и организации режима работы дошкольных организациях». Санитарно-эпидемиологические правила и нормативы СанПиН 2.4.1.3049-13, утвержденные постановлением Главного государственного санитарного врача Российской Федерации от 15 мая 2013 года № 26.</w:t>
      </w:r>
    </w:p>
    <w:p w:rsidR="00AD15D6" w:rsidRPr="00C63F14" w:rsidRDefault="00AD15D6" w:rsidP="00C63F14">
      <w:pPr>
        <w:spacing w:before="240" w:after="240" w:line="270" w:lineRule="atLeast"/>
        <w:ind w:left="360"/>
        <w:jc w:val="both"/>
        <w:rPr>
          <w:color w:val="333333"/>
        </w:rPr>
      </w:pPr>
      <w:r w:rsidRPr="00C63F14">
        <w:rPr>
          <w:color w:val="333333"/>
        </w:rPr>
        <w:t>·        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w:t>
      </w:r>
    </w:p>
    <w:p w:rsidR="00AD15D6" w:rsidRPr="00C63F14" w:rsidRDefault="00AD15D6" w:rsidP="00C63F14">
      <w:pPr>
        <w:spacing w:before="240" w:after="240" w:line="270" w:lineRule="atLeast"/>
        <w:ind w:left="357"/>
        <w:jc w:val="both"/>
        <w:rPr>
          <w:color w:val="333333"/>
        </w:rPr>
      </w:pPr>
      <w:r w:rsidRPr="00C63F14">
        <w:rPr>
          <w:color w:val="333333"/>
        </w:rPr>
        <w:t>·        Приказом Министерства образования и науки Российской Федерации от 13.08.2013г. №1014 "0б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D15D6" w:rsidRPr="00C63F14" w:rsidRDefault="00AD15D6" w:rsidP="00C63F14">
      <w:pPr>
        <w:spacing w:before="240" w:after="240" w:line="270" w:lineRule="atLeast"/>
        <w:jc w:val="both"/>
        <w:rPr>
          <w:b/>
          <w:color w:val="333333"/>
        </w:rPr>
      </w:pPr>
      <w:r w:rsidRPr="00C63F14">
        <w:rPr>
          <w:b/>
          <w:iCs/>
          <w:color w:val="333333"/>
        </w:rPr>
        <w:t>Воз</w:t>
      </w:r>
      <w:r>
        <w:rPr>
          <w:b/>
          <w:iCs/>
          <w:color w:val="333333"/>
        </w:rPr>
        <w:t>растные особенности детей </w:t>
      </w:r>
    </w:p>
    <w:p w:rsidR="00AD15D6" w:rsidRPr="00C63F14" w:rsidRDefault="00AD15D6" w:rsidP="00C63F14">
      <w:pPr>
        <w:spacing w:before="240" w:after="240" w:line="270" w:lineRule="atLeast"/>
        <w:jc w:val="both"/>
        <w:rPr>
          <w:color w:val="333333"/>
        </w:rPr>
      </w:pPr>
      <w:r w:rsidRPr="00C63F14">
        <w:rPr>
          <w:color w:val="333333"/>
        </w:rPr>
        <w:t>      В подготовительной к школе группе дети начинают осваивать в сюжетно-ролевых играх сложные взаимодействия людей, отражающие характерные значимые жизненные ситуации. Игровые действия становятся более сложными, обретают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w:t>
      </w:r>
    </w:p>
    <w:p w:rsidR="00AD15D6" w:rsidRPr="00C63F14" w:rsidRDefault="00AD15D6" w:rsidP="00C63F14">
      <w:pPr>
        <w:spacing w:before="240" w:after="240" w:line="270" w:lineRule="atLeast"/>
        <w:jc w:val="both"/>
        <w:rPr>
          <w:color w:val="333333"/>
        </w:rPr>
      </w:pPr>
      <w:r w:rsidRPr="00C63F14">
        <w:rPr>
          <w:color w:val="333333"/>
        </w:rPr>
        <w:t>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девочек и мальчиков. При правильном педагогическом подходе у дошкольников формируются художественно-творческие способности к изобразительной деятельности.</w:t>
      </w:r>
    </w:p>
    <w:p w:rsidR="00AD15D6" w:rsidRPr="00C63F14" w:rsidRDefault="00AD15D6" w:rsidP="00C63F14">
      <w:pPr>
        <w:spacing w:before="240" w:after="240" w:line="270" w:lineRule="atLeast"/>
        <w:jc w:val="both"/>
        <w:rPr>
          <w:color w:val="333333"/>
        </w:rPr>
      </w:pPr>
      <w:r w:rsidRPr="00C63F14">
        <w:rPr>
          <w:color w:val="333333"/>
        </w:rPr>
        <w:t>      Дети в значительной степени осваивают конструирование из строительного материала. Они способны выполнять различные по степени сложности постройки как по собственному замыслу, так и по условиям.</w:t>
      </w:r>
    </w:p>
    <w:p w:rsidR="00AD15D6" w:rsidRPr="00C63F14" w:rsidRDefault="00AD15D6" w:rsidP="00C63F14">
      <w:pPr>
        <w:spacing w:before="240" w:after="240" w:line="270" w:lineRule="atLeast"/>
        <w:jc w:val="both"/>
        <w:rPr>
          <w:color w:val="333333"/>
        </w:rPr>
      </w:pPr>
      <w:r w:rsidRPr="00C63F14">
        <w:rPr>
          <w:color w:val="333333"/>
        </w:rPr>
        <w:t>      Дети могут освоить сложные формы сложения из листа бумаги и придумывать собственные. Данный вид деятельности важен для углубления пространственных представлений.</w:t>
      </w:r>
    </w:p>
    <w:p w:rsidR="00AD15D6" w:rsidRPr="00C63F14" w:rsidRDefault="00AD15D6" w:rsidP="00C63F14">
      <w:pPr>
        <w:spacing w:before="240" w:after="240" w:line="270" w:lineRule="atLeast"/>
        <w:jc w:val="both"/>
        <w:rPr>
          <w:color w:val="333333"/>
        </w:rPr>
      </w:pPr>
      <w:r w:rsidRPr="00C63F14">
        <w:rPr>
          <w:color w:val="333333"/>
        </w:rPr>
        <w:t>      Усложняется конструирование из природного материала. Детям доступны целостные композиции по предварительному замыслу.</w:t>
      </w:r>
    </w:p>
    <w:p w:rsidR="00AD15D6" w:rsidRPr="00C63F14" w:rsidRDefault="00AD15D6" w:rsidP="00C63F14">
      <w:pPr>
        <w:spacing w:before="240" w:after="240" w:line="270" w:lineRule="atLeast"/>
        <w:jc w:val="both"/>
        <w:rPr>
          <w:color w:val="333333"/>
        </w:rPr>
      </w:pPr>
      <w:r w:rsidRPr="00C63F14">
        <w:rPr>
          <w:color w:val="333333"/>
        </w:rPr>
        <w:t>      У детей продолжает развиваться восприятие, однако они не всегда могут одновременно учитывать несколько различных признаков.</w:t>
      </w:r>
    </w:p>
    <w:p w:rsidR="00AD15D6" w:rsidRPr="00C63F14" w:rsidRDefault="00AD15D6" w:rsidP="00C63F14">
      <w:pPr>
        <w:spacing w:before="240" w:after="240" w:line="270" w:lineRule="atLeast"/>
        <w:jc w:val="both"/>
        <w:rPr>
          <w:color w:val="333333"/>
        </w:rPr>
      </w:pPr>
      <w:r w:rsidRPr="00C63F14">
        <w:rPr>
          <w:color w:val="333333"/>
        </w:rPr>
        <w:t>      Развивается образное мышление, но воспроизведение метрических отношений затруднено.</w:t>
      </w:r>
    </w:p>
    <w:p w:rsidR="00AD15D6" w:rsidRPr="00C63F14" w:rsidRDefault="00AD15D6" w:rsidP="00C63F14">
      <w:pPr>
        <w:spacing w:before="240" w:after="240" w:line="270" w:lineRule="atLeast"/>
        <w:jc w:val="both"/>
        <w:rPr>
          <w:color w:val="333333"/>
        </w:rPr>
      </w:pPr>
      <w:r w:rsidRPr="00C63F14">
        <w:rPr>
          <w:color w:val="333333"/>
        </w:rPr>
        <w:t>      Продолжают развиваться навыки обобщения и рассуждения, но они в значительной степени ограничиваются наглядными признаками ситуации.</w:t>
      </w:r>
    </w:p>
    <w:p w:rsidR="00AD15D6" w:rsidRPr="00C63F14" w:rsidRDefault="00AD15D6" w:rsidP="00C63F14">
      <w:pPr>
        <w:spacing w:before="240" w:after="240" w:line="270" w:lineRule="atLeast"/>
        <w:jc w:val="both"/>
        <w:rPr>
          <w:color w:val="333333"/>
        </w:rPr>
      </w:pPr>
      <w:r w:rsidRPr="00C63F14">
        <w:rPr>
          <w:color w:val="333333"/>
        </w:rPr>
        <w:t>      Продолжает развиваться воображение, но часто можно наблюдать снижение развития воображения в этом возрасте в сравнении со старшей группой. Это можно объяснить различными влияниями, в том числе и СМИ, приводящими к стереотипности образов.</w:t>
      </w:r>
    </w:p>
    <w:p w:rsidR="00AD15D6" w:rsidRPr="00C63F14" w:rsidRDefault="00AD15D6" w:rsidP="00C63F14">
      <w:pPr>
        <w:spacing w:before="240" w:after="240" w:line="270" w:lineRule="atLeast"/>
        <w:jc w:val="both"/>
        <w:rPr>
          <w:color w:val="333333"/>
        </w:rPr>
      </w:pPr>
      <w:r w:rsidRPr="00C63F14">
        <w:rPr>
          <w:color w:val="333333"/>
        </w:rPr>
        <w:t>     Продолжает развиваться внимание, оно становится произвольным. В некоторых видах деятельности время произвольного внимания достигает 30 минут.</w:t>
      </w:r>
    </w:p>
    <w:p w:rsidR="00AD15D6" w:rsidRPr="00C63F14" w:rsidRDefault="00AD15D6" w:rsidP="00C63F14">
      <w:pPr>
        <w:spacing w:before="240" w:after="240" w:line="270" w:lineRule="atLeast"/>
        <w:jc w:val="both"/>
        <w:rPr>
          <w:color w:val="333333"/>
        </w:rPr>
      </w:pPr>
      <w:r w:rsidRPr="00C63F14">
        <w:rPr>
          <w:color w:val="333333"/>
        </w:rPr>
        <w:t>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активно употребляют обобщающие существительные, синонимы, антонимы, прилагательные и т.д. У детей развиваются диалогическая и некоторые формы монологической речи.</w:t>
      </w:r>
    </w:p>
    <w:p w:rsidR="00AD15D6" w:rsidRPr="00C63F14" w:rsidRDefault="00AD15D6" w:rsidP="00C63F14">
      <w:pPr>
        <w:spacing w:before="240" w:after="240" w:line="270" w:lineRule="atLeast"/>
        <w:jc w:val="both"/>
        <w:rPr>
          <w:color w:val="333333"/>
        </w:rPr>
      </w:pPr>
      <w:r w:rsidRPr="00C63F14">
        <w:rPr>
          <w:color w:val="333333"/>
        </w:rPr>
        <w:t>      В этом году у детей группы завершается дошкольный возраст. Основные достижения связаны с освоением мира вещей как предметов человеческой культуры, с освоением форм позитивного общения с людьми, с развитием половой идентификации, с формированием позиции школьника. К концу дошкольного возраста дети должны обладать высоким уровнем познавательного и личностного развития, что позволит им в дальнейшем успешно учиться в школе.</w:t>
      </w:r>
    </w:p>
    <w:p w:rsidR="00AD15D6" w:rsidRPr="00C63F14" w:rsidRDefault="00AD15D6" w:rsidP="00C63F14">
      <w:pPr>
        <w:spacing w:before="240" w:after="240" w:line="270" w:lineRule="atLeast"/>
        <w:jc w:val="both"/>
        <w:rPr>
          <w:color w:val="333333"/>
        </w:rPr>
      </w:pPr>
    </w:p>
    <w:p w:rsidR="00AD15D6" w:rsidRDefault="00AD15D6" w:rsidP="00C63F14">
      <w:pPr>
        <w:spacing w:before="240" w:after="240" w:line="270" w:lineRule="atLeast"/>
        <w:jc w:val="both"/>
        <w:rPr>
          <w:b/>
          <w:color w:val="333333"/>
        </w:rPr>
      </w:pPr>
      <w:r>
        <w:rPr>
          <w:b/>
          <w:color w:val="333333"/>
        </w:rPr>
        <w:t xml:space="preserve">                                                           </w:t>
      </w:r>
      <w:r w:rsidRPr="00C63F14">
        <w:rPr>
          <w:b/>
          <w:color w:val="333333"/>
        </w:rPr>
        <w:t>Список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
        <w:gridCol w:w="5526"/>
        <w:gridCol w:w="3115"/>
      </w:tblGrid>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w:t>
            </w:r>
          </w:p>
        </w:tc>
        <w:tc>
          <w:tcPr>
            <w:tcW w:w="5526" w:type="dxa"/>
          </w:tcPr>
          <w:p w:rsidR="00AD15D6" w:rsidRPr="00AF6C57" w:rsidRDefault="00AD15D6" w:rsidP="00AF6C57">
            <w:pPr>
              <w:jc w:val="both"/>
              <w:rPr>
                <w:lang w:eastAsia="en-US"/>
              </w:rPr>
            </w:pPr>
            <w:r w:rsidRPr="00AF6C57">
              <w:rPr>
                <w:sz w:val="22"/>
                <w:szCs w:val="22"/>
                <w:lang w:eastAsia="en-US"/>
              </w:rPr>
              <w:t>Ф.И.О. ребенка</w:t>
            </w:r>
          </w:p>
        </w:tc>
        <w:tc>
          <w:tcPr>
            <w:tcW w:w="3115" w:type="dxa"/>
          </w:tcPr>
          <w:p w:rsidR="00AD15D6" w:rsidRPr="00AF6C57" w:rsidRDefault="00AD15D6" w:rsidP="00AF6C57">
            <w:pPr>
              <w:jc w:val="both"/>
              <w:rPr>
                <w:lang w:eastAsia="en-US"/>
              </w:rPr>
            </w:pPr>
            <w:r w:rsidRPr="00AF6C57">
              <w:rPr>
                <w:sz w:val="22"/>
                <w:szCs w:val="22"/>
                <w:lang w:eastAsia="en-US"/>
              </w:rPr>
              <w:t>Дата рождения</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1.</w:t>
            </w:r>
          </w:p>
        </w:tc>
        <w:tc>
          <w:tcPr>
            <w:tcW w:w="5526" w:type="dxa"/>
          </w:tcPr>
          <w:p w:rsidR="00AD15D6" w:rsidRPr="00AF6C57" w:rsidRDefault="00AD15D6" w:rsidP="00AF6C57">
            <w:pPr>
              <w:jc w:val="both"/>
              <w:rPr>
                <w:lang w:eastAsia="en-US"/>
              </w:rPr>
            </w:pPr>
            <w:r w:rsidRPr="00AF6C57">
              <w:rPr>
                <w:sz w:val="22"/>
                <w:szCs w:val="22"/>
                <w:lang w:eastAsia="en-US"/>
              </w:rPr>
              <w:t>Аракчаа Найдан Чингисович</w:t>
            </w:r>
          </w:p>
        </w:tc>
        <w:tc>
          <w:tcPr>
            <w:tcW w:w="3115" w:type="dxa"/>
          </w:tcPr>
          <w:p w:rsidR="00AD15D6" w:rsidRPr="00AF6C57" w:rsidRDefault="00AD15D6" w:rsidP="00AF6C57">
            <w:pPr>
              <w:jc w:val="both"/>
              <w:rPr>
                <w:lang w:eastAsia="en-US"/>
              </w:rPr>
            </w:pPr>
            <w:r>
              <w:rPr>
                <w:sz w:val="22"/>
                <w:szCs w:val="22"/>
                <w:lang w:eastAsia="en-US"/>
              </w:rPr>
              <w:t>16.03.2009</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2.</w:t>
            </w:r>
          </w:p>
        </w:tc>
        <w:tc>
          <w:tcPr>
            <w:tcW w:w="5526" w:type="dxa"/>
          </w:tcPr>
          <w:p w:rsidR="00AD15D6" w:rsidRPr="00AF6C57" w:rsidRDefault="00AD15D6" w:rsidP="00AF6C57">
            <w:pPr>
              <w:jc w:val="both"/>
              <w:rPr>
                <w:lang w:eastAsia="en-US"/>
              </w:rPr>
            </w:pPr>
            <w:r w:rsidRPr="00AF6C57">
              <w:rPr>
                <w:sz w:val="22"/>
                <w:szCs w:val="22"/>
                <w:lang w:eastAsia="en-US"/>
              </w:rPr>
              <w:t>Апыр-оол Аялга Омаковна</w:t>
            </w:r>
          </w:p>
        </w:tc>
        <w:tc>
          <w:tcPr>
            <w:tcW w:w="3115" w:type="dxa"/>
          </w:tcPr>
          <w:p w:rsidR="00AD15D6" w:rsidRPr="00AF6C57" w:rsidRDefault="00AD15D6" w:rsidP="00AF6C57">
            <w:pPr>
              <w:jc w:val="both"/>
              <w:rPr>
                <w:lang w:eastAsia="en-US"/>
              </w:rPr>
            </w:pPr>
            <w:r>
              <w:rPr>
                <w:sz w:val="22"/>
                <w:szCs w:val="22"/>
                <w:lang w:eastAsia="en-US"/>
              </w:rPr>
              <w:t>04.03.2010</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3.</w:t>
            </w:r>
          </w:p>
        </w:tc>
        <w:tc>
          <w:tcPr>
            <w:tcW w:w="5526" w:type="dxa"/>
          </w:tcPr>
          <w:p w:rsidR="00AD15D6" w:rsidRPr="00AF6C57" w:rsidRDefault="00AD15D6" w:rsidP="00AF6C57">
            <w:pPr>
              <w:jc w:val="both"/>
              <w:rPr>
                <w:lang w:eastAsia="en-US"/>
              </w:rPr>
            </w:pPr>
            <w:r w:rsidRPr="00AF6C57">
              <w:rPr>
                <w:sz w:val="22"/>
                <w:szCs w:val="22"/>
                <w:lang w:eastAsia="en-US"/>
              </w:rPr>
              <w:t>Белек Шевер Сергекович</w:t>
            </w:r>
          </w:p>
        </w:tc>
        <w:tc>
          <w:tcPr>
            <w:tcW w:w="3115" w:type="dxa"/>
          </w:tcPr>
          <w:p w:rsidR="00AD15D6" w:rsidRPr="00AF6C57" w:rsidRDefault="00AD15D6" w:rsidP="00AF6C57">
            <w:pPr>
              <w:jc w:val="both"/>
              <w:rPr>
                <w:lang w:eastAsia="en-US"/>
              </w:rPr>
            </w:pPr>
            <w:r>
              <w:rPr>
                <w:sz w:val="22"/>
                <w:szCs w:val="22"/>
                <w:lang w:eastAsia="en-US"/>
              </w:rPr>
              <w:t>04.01.2010</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4.</w:t>
            </w:r>
          </w:p>
        </w:tc>
        <w:tc>
          <w:tcPr>
            <w:tcW w:w="5526" w:type="dxa"/>
          </w:tcPr>
          <w:p w:rsidR="00AD15D6" w:rsidRPr="00AF6C57" w:rsidRDefault="00AD15D6" w:rsidP="00AF6C57">
            <w:pPr>
              <w:jc w:val="both"/>
              <w:rPr>
                <w:lang w:eastAsia="en-US"/>
              </w:rPr>
            </w:pPr>
            <w:r w:rsidRPr="00AF6C57">
              <w:rPr>
                <w:sz w:val="22"/>
                <w:szCs w:val="22"/>
                <w:lang w:eastAsia="en-US"/>
              </w:rPr>
              <w:t>Дамба Оранза Шолбановна</w:t>
            </w:r>
          </w:p>
        </w:tc>
        <w:tc>
          <w:tcPr>
            <w:tcW w:w="3115" w:type="dxa"/>
          </w:tcPr>
          <w:p w:rsidR="00AD15D6" w:rsidRPr="00AF6C57" w:rsidRDefault="00AD15D6" w:rsidP="00AF6C57">
            <w:pPr>
              <w:jc w:val="both"/>
              <w:rPr>
                <w:lang w:eastAsia="en-US"/>
              </w:rPr>
            </w:pPr>
            <w:r>
              <w:rPr>
                <w:sz w:val="22"/>
                <w:szCs w:val="22"/>
                <w:lang w:eastAsia="en-US"/>
              </w:rPr>
              <w:t>25.02.2010</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5.</w:t>
            </w:r>
          </w:p>
        </w:tc>
        <w:tc>
          <w:tcPr>
            <w:tcW w:w="5526" w:type="dxa"/>
          </w:tcPr>
          <w:p w:rsidR="00AD15D6" w:rsidRPr="00AF6C57" w:rsidRDefault="00AD15D6" w:rsidP="00AF6C57">
            <w:pPr>
              <w:jc w:val="both"/>
              <w:rPr>
                <w:lang w:eastAsia="en-US"/>
              </w:rPr>
            </w:pPr>
            <w:r w:rsidRPr="00AF6C57">
              <w:rPr>
                <w:sz w:val="22"/>
                <w:szCs w:val="22"/>
                <w:lang w:eastAsia="en-US"/>
              </w:rPr>
              <w:t>Донгак Сай-Херел Николаевич</w:t>
            </w:r>
          </w:p>
        </w:tc>
        <w:tc>
          <w:tcPr>
            <w:tcW w:w="3115" w:type="dxa"/>
          </w:tcPr>
          <w:p w:rsidR="00AD15D6" w:rsidRPr="00AF6C57" w:rsidRDefault="00AD15D6" w:rsidP="00AF6C57">
            <w:pPr>
              <w:jc w:val="both"/>
              <w:rPr>
                <w:lang w:eastAsia="en-US"/>
              </w:rPr>
            </w:pPr>
            <w:r>
              <w:rPr>
                <w:sz w:val="22"/>
                <w:szCs w:val="22"/>
                <w:lang w:eastAsia="en-US"/>
              </w:rPr>
              <w:t>28.02.2010</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6.</w:t>
            </w:r>
          </w:p>
        </w:tc>
        <w:tc>
          <w:tcPr>
            <w:tcW w:w="5526" w:type="dxa"/>
          </w:tcPr>
          <w:p w:rsidR="00AD15D6" w:rsidRPr="00AF6C57" w:rsidRDefault="00AD15D6" w:rsidP="00AF6C57">
            <w:pPr>
              <w:jc w:val="both"/>
              <w:rPr>
                <w:lang w:eastAsia="en-US"/>
              </w:rPr>
            </w:pPr>
            <w:r w:rsidRPr="00AF6C57">
              <w:rPr>
                <w:sz w:val="22"/>
                <w:szCs w:val="22"/>
                <w:lang w:eastAsia="en-US"/>
              </w:rPr>
              <w:t>Дагбалдай Чаян Альбертович</w:t>
            </w:r>
          </w:p>
        </w:tc>
        <w:tc>
          <w:tcPr>
            <w:tcW w:w="3115" w:type="dxa"/>
          </w:tcPr>
          <w:p w:rsidR="00AD15D6" w:rsidRPr="00AF6C57" w:rsidRDefault="00AD15D6" w:rsidP="00AF6C57">
            <w:pPr>
              <w:jc w:val="both"/>
              <w:rPr>
                <w:lang w:eastAsia="en-US"/>
              </w:rPr>
            </w:pPr>
            <w:r>
              <w:rPr>
                <w:sz w:val="22"/>
                <w:szCs w:val="22"/>
                <w:lang w:eastAsia="en-US"/>
              </w:rPr>
              <w:t>22.07.2009</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7.</w:t>
            </w:r>
          </w:p>
        </w:tc>
        <w:tc>
          <w:tcPr>
            <w:tcW w:w="5526" w:type="dxa"/>
          </w:tcPr>
          <w:p w:rsidR="00AD15D6" w:rsidRPr="00AF6C57" w:rsidRDefault="00AD15D6" w:rsidP="00AF6C57">
            <w:pPr>
              <w:jc w:val="both"/>
              <w:rPr>
                <w:lang w:eastAsia="en-US"/>
              </w:rPr>
            </w:pPr>
            <w:r w:rsidRPr="00AF6C57">
              <w:rPr>
                <w:sz w:val="22"/>
                <w:szCs w:val="22"/>
                <w:lang w:eastAsia="en-US"/>
              </w:rPr>
              <w:t>Демир-оол Евгений Аюушович</w:t>
            </w:r>
          </w:p>
        </w:tc>
        <w:tc>
          <w:tcPr>
            <w:tcW w:w="3115" w:type="dxa"/>
          </w:tcPr>
          <w:p w:rsidR="00AD15D6" w:rsidRPr="00AF6C57" w:rsidRDefault="00AD15D6" w:rsidP="00AF6C57">
            <w:pPr>
              <w:jc w:val="both"/>
              <w:rPr>
                <w:lang w:eastAsia="en-US"/>
              </w:rPr>
            </w:pPr>
            <w:r>
              <w:rPr>
                <w:sz w:val="22"/>
                <w:szCs w:val="22"/>
                <w:lang w:eastAsia="en-US"/>
              </w:rPr>
              <w:t>28.12.2009</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8.</w:t>
            </w:r>
          </w:p>
        </w:tc>
        <w:tc>
          <w:tcPr>
            <w:tcW w:w="5526" w:type="dxa"/>
          </w:tcPr>
          <w:p w:rsidR="00AD15D6" w:rsidRPr="00AF6C57" w:rsidRDefault="00AD15D6" w:rsidP="00AF6C57">
            <w:pPr>
              <w:jc w:val="both"/>
              <w:rPr>
                <w:lang w:eastAsia="en-US"/>
              </w:rPr>
            </w:pPr>
            <w:r w:rsidRPr="00AF6C57">
              <w:rPr>
                <w:sz w:val="22"/>
                <w:szCs w:val="22"/>
                <w:lang w:eastAsia="en-US"/>
              </w:rPr>
              <w:t>Дюсюпов Оттук Арманович</w:t>
            </w:r>
          </w:p>
        </w:tc>
        <w:tc>
          <w:tcPr>
            <w:tcW w:w="3115" w:type="dxa"/>
          </w:tcPr>
          <w:p w:rsidR="00AD15D6" w:rsidRPr="00AF6C57" w:rsidRDefault="00AD15D6" w:rsidP="00AF6C57">
            <w:pPr>
              <w:jc w:val="both"/>
              <w:rPr>
                <w:lang w:eastAsia="en-US"/>
              </w:rPr>
            </w:pPr>
            <w:r>
              <w:rPr>
                <w:sz w:val="22"/>
                <w:szCs w:val="22"/>
                <w:lang w:eastAsia="en-US"/>
              </w:rPr>
              <w:t>11.03.2010</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9.</w:t>
            </w:r>
          </w:p>
        </w:tc>
        <w:tc>
          <w:tcPr>
            <w:tcW w:w="5526" w:type="dxa"/>
          </w:tcPr>
          <w:p w:rsidR="00AD15D6" w:rsidRPr="00AF6C57" w:rsidRDefault="00AD15D6" w:rsidP="00AF6C57">
            <w:pPr>
              <w:jc w:val="both"/>
              <w:rPr>
                <w:lang w:eastAsia="en-US"/>
              </w:rPr>
            </w:pPr>
            <w:r w:rsidRPr="00AF6C57">
              <w:rPr>
                <w:sz w:val="22"/>
                <w:szCs w:val="22"/>
                <w:lang w:eastAsia="en-US"/>
              </w:rPr>
              <w:t>Хувартаа Айрат Шолбанович</w:t>
            </w:r>
          </w:p>
        </w:tc>
        <w:tc>
          <w:tcPr>
            <w:tcW w:w="3115" w:type="dxa"/>
          </w:tcPr>
          <w:p w:rsidR="00AD15D6" w:rsidRPr="00AF6C57" w:rsidRDefault="00AD15D6" w:rsidP="00AF6C57">
            <w:pPr>
              <w:jc w:val="both"/>
              <w:rPr>
                <w:lang w:eastAsia="en-US"/>
              </w:rPr>
            </w:pPr>
            <w:r>
              <w:rPr>
                <w:sz w:val="22"/>
                <w:szCs w:val="22"/>
                <w:lang w:eastAsia="en-US"/>
              </w:rPr>
              <w:t>21.12.2009</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10</w:t>
            </w:r>
          </w:p>
        </w:tc>
        <w:tc>
          <w:tcPr>
            <w:tcW w:w="5526" w:type="dxa"/>
          </w:tcPr>
          <w:p w:rsidR="00AD15D6" w:rsidRPr="00AF6C57" w:rsidRDefault="00AD15D6" w:rsidP="00AF6C57">
            <w:pPr>
              <w:jc w:val="both"/>
              <w:rPr>
                <w:lang w:eastAsia="en-US"/>
              </w:rPr>
            </w:pPr>
            <w:r w:rsidRPr="00AF6C57">
              <w:rPr>
                <w:sz w:val="22"/>
                <w:szCs w:val="22"/>
                <w:lang w:eastAsia="en-US"/>
              </w:rPr>
              <w:t>Хертек Буян Дмитриевич</w:t>
            </w:r>
          </w:p>
        </w:tc>
        <w:tc>
          <w:tcPr>
            <w:tcW w:w="3115" w:type="dxa"/>
          </w:tcPr>
          <w:p w:rsidR="00AD15D6" w:rsidRPr="00AF6C57" w:rsidRDefault="00AD15D6" w:rsidP="00AF6C57">
            <w:pPr>
              <w:jc w:val="both"/>
              <w:rPr>
                <w:lang w:eastAsia="en-US"/>
              </w:rPr>
            </w:pPr>
            <w:r>
              <w:rPr>
                <w:sz w:val="22"/>
                <w:szCs w:val="22"/>
                <w:lang w:eastAsia="en-US"/>
              </w:rPr>
              <w:t>08.01.2011</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11.</w:t>
            </w:r>
          </w:p>
        </w:tc>
        <w:tc>
          <w:tcPr>
            <w:tcW w:w="5526" w:type="dxa"/>
          </w:tcPr>
          <w:p w:rsidR="00AD15D6" w:rsidRPr="00AF6C57" w:rsidRDefault="00AD15D6" w:rsidP="00AF6C57">
            <w:pPr>
              <w:jc w:val="both"/>
              <w:rPr>
                <w:lang w:eastAsia="en-US"/>
              </w:rPr>
            </w:pPr>
            <w:r w:rsidRPr="00AF6C57">
              <w:rPr>
                <w:sz w:val="22"/>
                <w:szCs w:val="22"/>
                <w:lang w:eastAsia="en-US"/>
              </w:rPr>
              <w:t>Конгаржап Ия Артышович</w:t>
            </w:r>
          </w:p>
        </w:tc>
        <w:tc>
          <w:tcPr>
            <w:tcW w:w="3115" w:type="dxa"/>
          </w:tcPr>
          <w:p w:rsidR="00AD15D6" w:rsidRPr="00AF6C57" w:rsidRDefault="00AD15D6" w:rsidP="00AF6C57">
            <w:pPr>
              <w:jc w:val="both"/>
              <w:rPr>
                <w:lang w:eastAsia="en-US"/>
              </w:rPr>
            </w:pPr>
            <w:r>
              <w:rPr>
                <w:sz w:val="22"/>
                <w:szCs w:val="22"/>
                <w:lang w:eastAsia="en-US"/>
              </w:rPr>
              <w:t>01.10.2009</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12.</w:t>
            </w:r>
          </w:p>
        </w:tc>
        <w:tc>
          <w:tcPr>
            <w:tcW w:w="5526" w:type="dxa"/>
          </w:tcPr>
          <w:p w:rsidR="00AD15D6" w:rsidRPr="00AF6C57" w:rsidRDefault="00AD15D6" w:rsidP="00AF6C57">
            <w:pPr>
              <w:jc w:val="both"/>
              <w:rPr>
                <w:lang w:eastAsia="en-US"/>
              </w:rPr>
            </w:pPr>
            <w:r w:rsidRPr="00AF6C57">
              <w:rPr>
                <w:sz w:val="22"/>
                <w:szCs w:val="22"/>
                <w:lang w:eastAsia="en-US"/>
              </w:rPr>
              <w:t>Кысыгбай Долаан Викторович</w:t>
            </w:r>
          </w:p>
        </w:tc>
        <w:tc>
          <w:tcPr>
            <w:tcW w:w="3115" w:type="dxa"/>
          </w:tcPr>
          <w:p w:rsidR="00AD15D6" w:rsidRPr="00AF6C57" w:rsidRDefault="00AD15D6" w:rsidP="00AF6C57">
            <w:pPr>
              <w:jc w:val="both"/>
              <w:rPr>
                <w:lang w:eastAsia="en-US"/>
              </w:rPr>
            </w:pPr>
            <w:r>
              <w:rPr>
                <w:sz w:val="22"/>
                <w:szCs w:val="22"/>
                <w:lang w:eastAsia="en-US"/>
              </w:rPr>
              <w:t>24.12.2009</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13.</w:t>
            </w:r>
          </w:p>
        </w:tc>
        <w:tc>
          <w:tcPr>
            <w:tcW w:w="5526" w:type="dxa"/>
          </w:tcPr>
          <w:p w:rsidR="00AD15D6" w:rsidRPr="00AF6C57" w:rsidRDefault="00AD15D6" w:rsidP="00AF6C57">
            <w:pPr>
              <w:jc w:val="both"/>
              <w:rPr>
                <w:lang w:eastAsia="en-US"/>
              </w:rPr>
            </w:pPr>
            <w:r w:rsidRPr="00AF6C57">
              <w:rPr>
                <w:sz w:val="22"/>
                <w:szCs w:val="22"/>
                <w:lang w:eastAsia="en-US"/>
              </w:rPr>
              <w:t>Кызыл-оол Рустам Сагаанович</w:t>
            </w:r>
          </w:p>
        </w:tc>
        <w:tc>
          <w:tcPr>
            <w:tcW w:w="3115" w:type="dxa"/>
          </w:tcPr>
          <w:p w:rsidR="00AD15D6" w:rsidRPr="00AF6C57" w:rsidRDefault="00AD15D6" w:rsidP="00AF6C57">
            <w:pPr>
              <w:jc w:val="both"/>
              <w:rPr>
                <w:lang w:eastAsia="en-US"/>
              </w:rPr>
            </w:pPr>
            <w:r>
              <w:rPr>
                <w:sz w:val="22"/>
                <w:szCs w:val="22"/>
                <w:lang w:eastAsia="en-US"/>
              </w:rPr>
              <w:t>01.08.2009</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14.</w:t>
            </w:r>
          </w:p>
        </w:tc>
        <w:tc>
          <w:tcPr>
            <w:tcW w:w="5526" w:type="dxa"/>
          </w:tcPr>
          <w:p w:rsidR="00AD15D6" w:rsidRPr="00AF6C57" w:rsidRDefault="00AD15D6" w:rsidP="00AF6C57">
            <w:pPr>
              <w:jc w:val="both"/>
              <w:rPr>
                <w:lang w:eastAsia="en-US"/>
              </w:rPr>
            </w:pPr>
            <w:r w:rsidRPr="00AF6C57">
              <w:rPr>
                <w:sz w:val="22"/>
                <w:szCs w:val="22"/>
                <w:lang w:eastAsia="en-US"/>
              </w:rPr>
              <w:t>Кызыл-оол Нелли Ай-Хаановна</w:t>
            </w:r>
          </w:p>
        </w:tc>
        <w:tc>
          <w:tcPr>
            <w:tcW w:w="3115" w:type="dxa"/>
          </w:tcPr>
          <w:p w:rsidR="00AD15D6" w:rsidRPr="00AF6C57" w:rsidRDefault="00AD15D6" w:rsidP="00AF6C57">
            <w:pPr>
              <w:jc w:val="both"/>
              <w:rPr>
                <w:lang w:eastAsia="en-US"/>
              </w:rPr>
            </w:pPr>
            <w:r>
              <w:rPr>
                <w:sz w:val="22"/>
                <w:szCs w:val="22"/>
                <w:lang w:eastAsia="en-US"/>
              </w:rPr>
              <w:t>10.09.2009</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15.</w:t>
            </w:r>
          </w:p>
        </w:tc>
        <w:tc>
          <w:tcPr>
            <w:tcW w:w="5526" w:type="dxa"/>
          </w:tcPr>
          <w:p w:rsidR="00AD15D6" w:rsidRPr="00AF6C57" w:rsidRDefault="00AD15D6" w:rsidP="00AF6C57">
            <w:pPr>
              <w:jc w:val="both"/>
              <w:rPr>
                <w:lang w:eastAsia="en-US"/>
              </w:rPr>
            </w:pPr>
            <w:r w:rsidRPr="00AF6C57">
              <w:rPr>
                <w:sz w:val="22"/>
                <w:szCs w:val="22"/>
                <w:lang w:eastAsia="en-US"/>
              </w:rPr>
              <w:t>Кызыл-оол Илона ай-Хаановна</w:t>
            </w:r>
          </w:p>
        </w:tc>
        <w:tc>
          <w:tcPr>
            <w:tcW w:w="3115" w:type="dxa"/>
          </w:tcPr>
          <w:p w:rsidR="00AD15D6" w:rsidRPr="00AF6C57" w:rsidRDefault="00AD15D6" w:rsidP="00AF6C57">
            <w:pPr>
              <w:jc w:val="both"/>
              <w:rPr>
                <w:lang w:eastAsia="en-US"/>
              </w:rPr>
            </w:pPr>
            <w:r>
              <w:rPr>
                <w:sz w:val="22"/>
                <w:szCs w:val="22"/>
                <w:lang w:eastAsia="en-US"/>
              </w:rPr>
              <w:t>26.10.2010</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16.</w:t>
            </w:r>
          </w:p>
        </w:tc>
        <w:tc>
          <w:tcPr>
            <w:tcW w:w="5526" w:type="dxa"/>
          </w:tcPr>
          <w:p w:rsidR="00AD15D6" w:rsidRPr="00AF6C57" w:rsidRDefault="00AD15D6" w:rsidP="00AF6C57">
            <w:pPr>
              <w:jc w:val="both"/>
              <w:rPr>
                <w:lang w:eastAsia="en-US"/>
              </w:rPr>
            </w:pPr>
            <w:r w:rsidRPr="00AF6C57">
              <w:rPr>
                <w:sz w:val="22"/>
                <w:szCs w:val="22"/>
                <w:lang w:eastAsia="en-US"/>
              </w:rPr>
              <w:t>Сурун-оол Авырал Аясовна</w:t>
            </w:r>
          </w:p>
        </w:tc>
        <w:tc>
          <w:tcPr>
            <w:tcW w:w="3115" w:type="dxa"/>
          </w:tcPr>
          <w:p w:rsidR="00AD15D6" w:rsidRPr="00AF6C57" w:rsidRDefault="00AD15D6" w:rsidP="00AF6C57">
            <w:pPr>
              <w:jc w:val="both"/>
              <w:rPr>
                <w:lang w:eastAsia="en-US"/>
              </w:rPr>
            </w:pPr>
            <w:r>
              <w:rPr>
                <w:sz w:val="22"/>
                <w:szCs w:val="22"/>
                <w:lang w:eastAsia="en-US"/>
              </w:rPr>
              <w:t>01.04.2009</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17.</w:t>
            </w:r>
          </w:p>
        </w:tc>
        <w:tc>
          <w:tcPr>
            <w:tcW w:w="5526" w:type="dxa"/>
          </w:tcPr>
          <w:p w:rsidR="00AD15D6" w:rsidRPr="00AF6C57" w:rsidRDefault="00AD15D6" w:rsidP="00AF6C57">
            <w:pPr>
              <w:jc w:val="both"/>
              <w:rPr>
                <w:lang w:eastAsia="en-US"/>
              </w:rPr>
            </w:pPr>
            <w:r w:rsidRPr="00AF6C57">
              <w:rPr>
                <w:sz w:val="22"/>
                <w:szCs w:val="22"/>
                <w:lang w:eastAsia="en-US"/>
              </w:rPr>
              <w:t>Салчак Чимитцу Самировна</w:t>
            </w:r>
          </w:p>
        </w:tc>
        <w:tc>
          <w:tcPr>
            <w:tcW w:w="3115" w:type="dxa"/>
          </w:tcPr>
          <w:p w:rsidR="00AD15D6" w:rsidRPr="00AF6C57" w:rsidRDefault="00AD15D6" w:rsidP="00AF6C57">
            <w:pPr>
              <w:jc w:val="both"/>
              <w:rPr>
                <w:lang w:eastAsia="en-US"/>
              </w:rPr>
            </w:pPr>
            <w:r>
              <w:rPr>
                <w:sz w:val="22"/>
                <w:szCs w:val="22"/>
                <w:lang w:eastAsia="en-US"/>
              </w:rPr>
              <w:t>19.02.2010</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18.</w:t>
            </w:r>
          </w:p>
        </w:tc>
        <w:tc>
          <w:tcPr>
            <w:tcW w:w="5526" w:type="dxa"/>
          </w:tcPr>
          <w:p w:rsidR="00AD15D6" w:rsidRPr="00AF6C57" w:rsidRDefault="00AD15D6" w:rsidP="00AF6C57">
            <w:pPr>
              <w:jc w:val="both"/>
              <w:rPr>
                <w:lang w:eastAsia="en-US"/>
              </w:rPr>
            </w:pPr>
            <w:r w:rsidRPr="00AF6C57">
              <w:rPr>
                <w:sz w:val="22"/>
                <w:szCs w:val="22"/>
                <w:lang w:eastAsia="en-US"/>
              </w:rPr>
              <w:t>Тюлюш Намчал Эртинеевич</w:t>
            </w:r>
          </w:p>
        </w:tc>
        <w:tc>
          <w:tcPr>
            <w:tcW w:w="3115" w:type="dxa"/>
          </w:tcPr>
          <w:p w:rsidR="00AD15D6" w:rsidRPr="00AF6C57" w:rsidRDefault="00AD15D6" w:rsidP="00AF6C57">
            <w:pPr>
              <w:jc w:val="both"/>
              <w:rPr>
                <w:lang w:eastAsia="en-US"/>
              </w:rPr>
            </w:pPr>
            <w:r>
              <w:rPr>
                <w:sz w:val="22"/>
                <w:szCs w:val="22"/>
                <w:lang w:eastAsia="en-US"/>
              </w:rPr>
              <w:t>12.12.2009</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19.</w:t>
            </w:r>
          </w:p>
        </w:tc>
        <w:tc>
          <w:tcPr>
            <w:tcW w:w="5526" w:type="dxa"/>
          </w:tcPr>
          <w:p w:rsidR="00AD15D6" w:rsidRPr="00AF6C57" w:rsidRDefault="00AD15D6" w:rsidP="00AF6C57">
            <w:pPr>
              <w:jc w:val="both"/>
              <w:rPr>
                <w:lang w:eastAsia="en-US"/>
              </w:rPr>
            </w:pPr>
            <w:r w:rsidRPr="00AF6C57">
              <w:rPr>
                <w:sz w:val="22"/>
                <w:szCs w:val="22"/>
                <w:lang w:eastAsia="en-US"/>
              </w:rPr>
              <w:t xml:space="preserve">Тулуш Сенги </w:t>
            </w:r>
            <w:r>
              <w:rPr>
                <w:sz w:val="22"/>
                <w:szCs w:val="22"/>
                <w:lang w:eastAsia="en-US"/>
              </w:rPr>
              <w:t xml:space="preserve"> Саяновна</w:t>
            </w:r>
          </w:p>
        </w:tc>
        <w:tc>
          <w:tcPr>
            <w:tcW w:w="3115" w:type="dxa"/>
          </w:tcPr>
          <w:p w:rsidR="00AD15D6" w:rsidRPr="00AF6C57" w:rsidRDefault="00AD15D6" w:rsidP="00AF6C57">
            <w:pPr>
              <w:jc w:val="both"/>
              <w:rPr>
                <w:lang w:eastAsia="en-US"/>
              </w:rPr>
            </w:pPr>
            <w:r>
              <w:rPr>
                <w:sz w:val="22"/>
                <w:szCs w:val="22"/>
                <w:lang w:eastAsia="en-US"/>
              </w:rPr>
              <w:t>29.05.2009</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20.</w:t>
            </w:r>
          </w:p>
        </w:tc>
        <w:tc>
          <w:tcPr>
            <w:tcW w:w="5526" w:type="dxa"/>
          </w:tcPr>
          <w:p w:rsidR="00AD15D6" w:rsidRPr="00AF6C57" w:rsidRDefault="00AD15D6" w:rsidP="00AF6C57">
            <w:pPr>
              <w:jc w:val="both"/>
              <w:rPr>
                <w:lang w:eastAsia="en-US"/>
              </w:rPr>
            </w:pPr>
            <w:r w:rsidRPr="00AF6C57">
              <w:rPr>
                <w:sz w:val="22"/>
                <w:szCs w:val="22"/>
                <w:lang w:eastAsia="en-US"/>
              </w:rPr>
              <w:t>Лопсан Тамерлан Вячеславович</w:t>
            </w:r>
          </w:p>
        </w:tc>
        <w:tc>
          <w:tcPr>
            <w:tcW w:w="3115" w:type="dxa"/>
          </w:tcPr>
          <w:p w:rsidR="00AD15D6" w:rsidRPr="00AF6C57" w:rsidRDefault="00AD15D6" w:rsidP="00AF6C57">
            <w:pPr>
              <w:jc w:val="both"/>
              <w:rPr>
                <w:lang w:eastAsia="en-US"/>
              </w:rPr>
            </w:pPr>
            <w:r>
              <w:rPr>
                <w:sz w:val="22"/>
                <w:szCs w:val="22"/>
                <w:lang w:eastAsia="en-US"/>
              </w:rPr>
              <w:t>06.04.2009</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21.</w:t>
            </w:r>
          </w:p>
        </w:tc>
        <w:tc>
          <w:tcPr>
            <w:tcW w:w="5526" w:type="dxa"/>
          </w:tcPr>
          <w:p w:rsidR="00AD15D6" w:rsidRPr="00AF6C57" w:rsidRDefault="00AD15D6" w:rsidP="00AF6C57">
            <w:pPr>
              <w:jc w:val="both"/>
              <w:rPr>
                <w:lang w:eastAsia="en-US"/>
              </w:rPr>
            </w:pPr>
            <w:r w:rsidRPr="00AF6C57">
              <w:rPr>
                <w:sz w:val="22"/>
                <w:szCs w:val="22"/>
                <w:lang w:eastAsia="en-US"/>
              </w:rPr>
              <w:t>Оюн Ай-Демир Чечен-оолович</w:t>
            </w:r>
          </w:p>
        </w:tc>
        <w:tc>
          <w:tcPr>
            <w:tcW w:w="3115" w:type="dxa"/>
          </w:tcPr>
          <w:p w:rsidR="00AD15D6" w:rsidRPr="00AF6C57" w:rsidRDefault="00AD15D6" w:rsidP="00AF6C57">
            <w:pPr>
              <w:jc w:val="both"/>
              <w:rPr>
                <w:lang w:eastAsia="en-US"/>
              </w:rPr>
            </w:pPr>
            <w:r>
              <w:rPr>
                <w:sz w:val="22"/>
                <w:szCs w:val="22"/>
                <w:lang w:eastAsia="en-US"/>
              </w:rPr>
              <w:t>17.11.2009</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22.</w:t>
            </w:r>
          </w:p>
        </w:tc>
        <w:tc>
          <w:tcPr>
            <w:tcW w:w="5526" w:type="dxa"/>
          </w:tcPr>
          <w:p w:rsidR="00AD15D6" w:rsidRPr="00AF6C57" w:rsidRDefault="00AD15D6" w:rsidP="00AF6C57">
            <w:pPr>
              <w:jc w:val="both"/>
              <w:rPr>
                <w:lang w:eastAsia="en-US"/>
              </w:rPr>
            </w:pPr>
            <w:r w:rsidRPr="00AF6C57">
              <w:rPr>
                <w:sz w:val="22"/>
                <w:szCs w:val="22"/>
                <w:lang w:eastAsia="en-US"/>
              </w:rPr>
              <w:t>Менгиш Онзагай Буяновна</w:t>
            </w:r>
          </w:p>
        </w:tc>
        <w:tc>
          <w:tcPr>
            <w:tcW w:w="3115" w:type="dxa"/>
          </w:tcPr>
          <w:p w:rsidR="00AD15D6" w:rsidRPr="00AF6C57" w:rsidRDefault="00AD15D6" w:rsidP="00AF6C57">
            <w:pPr>
              <w:jc w:val="both"/>
              <w:rPr>
                <w:lang w:eastAsia="en-US"/>
              </w:rPr>
            </w:pPr>
            <w:r>
              <w:rPr>
                <w:sz w:val="22"/>
                <w:szCs w:val="22"/>
                <w:lang w:eastAsia="en-US"/>
              </w:rPr>
              <w:t>05.06.2009</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23.</w:t>
            </w:r>
          </w:p>
        </w:tc>
        <w:tc>
          <w:tcPr>
            <w:tcW w:w="5526" w:type="dxa"/>
          </w:tcPr>
          <w:p w:rsidR="00AD15D6" w:rsidRPr="00AF6C57" w:rsidRDefault="00AD15D6" w:rsidP="00AF6C57">
            <w:pPr>
              <w:jc w:val="both"/>
              <w:rPr>
                <w:lang w:eastAsia="en-US"/>
              </w:rPr>
            </w:pPr>
            <w:r w:rsidRPr="00AF6C57">
              <w:rPr>
                <w:sz w:val="22"/>
                <w:szCs w:val="22"/>
                <w:lang w:eastAsia="en-US"/>
              </w:rPr>
              <w:t>Середар Сайлуна Сайдашовна</w:t>
            </w:r>
          </w:p>
        </w:tc>
        <w:tc>
          <w:tcPr>
            <w:tcW w:w="3115" w:type="dxa"/>
          </w:tcPr>
          <w:p w:rsidR="00AD15D6" w:rsidRPr="00AF6C57" w:rsidRDefault="00AD15D6" w:rsidP="00AF6C57">
            <w:pPr>
              <w:jc w:val="both"/>
              <w:rPr>
                <w:lang w:eastAsia="en-US"/>
              </w:rPr>
            </w:pPr>
            <w:r>
              <w:rPr>
                <w:sz w:val="22"/>
                <w:szCs w:val="22"/>
                <w:lang w:eastAsia="en-US"/>
              </w:rPr>
              <w:t>04.02.2010</w:t>
            </w: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24.</w:t>
            </w:r>
          </w:p>
        </w:tc>
        <w:tc>
          <w:tcPr>
            <w:tcW w:w="5526" w:type="dxa"/>
          </w:tcPr>
          <w:p w:rsidR="00AD15D6" w:rsidRPr="00AF6C57" w:rsidRDefault="00AD15D6" w:rsidP="00AF6C57">
            <w:pPr>
              <w:jc w:val="both"/>
              <w:rPr>
                <w:lang w:eastAsia="en-US"/>
              </w:rPr>
            </w:pPr>
            <w:r w:rsidRPr="00AF6C57">
              <w:rPr>
                <w:sz w:val="22"/>
                <w:szCs w:val="22"/>
                <w:lang w:eastAsia="en-US"/>
              </w:rPr>
              <w:t>Лаа-Есипова Ария Сергековна</w:t>
            </w:r>
          </w:p>
        </w:tc>
        <w:tc>
          <w:tcPr>
            <w:tcW w:w="3115" w:type="dxa"/>
          </w:tcPr>
          <w:p w:rsidR="00AD15D6" w:rsidRPr="00AF6C57" w:rsidRDefault="00AD15D6" w:rsidP="00AF6C57">
            <w:pPr>
              <w:jc w:val="both"/>
              <w:rPr>
                <w:lang w:eastAsia="en-US"/>
              </w:rPr>
            </w:pPr>
          </w:p>
        </w:tc>
      </w:tr>
      <w:tr w:rsidR="00AD15D6" w:rsidRPr="00C63F14" w:rsidTr="00AF6C57">
        <w:tc>
          <w:tcPr>
            <w:tcW w:w="704" w:type="dxa"/>
          </w:tcPr>
          <w:p w:rsidR="00AD15D6" w:rsidRPr="00AF6C57" w:rsidRDefault="00AD15D6" w:rsidP="00AF6C57">
            <w:pPr>
              <w:jc w:val="both"/>
              <w:rPr>
                <w:lang w:eastAsia="en-US"/>
              </w:rPr>
            </w:pPr>
            <w:r w:rsidRPr="00AF6C57">
              <w:rPr>
                <w:sz w:val="22"/>
                <w:szCs w:val="22"/>
                <w:lang w:eastAsia="en-US"/>
              </w:rPr>
              <w:t>25.</w:t>
            </w:r>
          </w:p>
        </w:tc>
        <w:tc>
          <w:tcPr>
            <w:tcW w:w="5526" w:type="dxa"/>
          </w:tcPr>
          <w:p w:rsidR="00AD15D6" w:rsidRPr="00AF6C57" w:rsidRDefault="00AD15D6" w:rsidP="00AF6C57">
            <w:pPr>
              <w:jc w:val="both"/>
              <w:rPr>
                <w:lang w:eastAsia="en-US"/>
              </w:rPr>
            </w:pPr>
            <w:r w:rsidRPr="00AF6C57">
              <w:rPr>
                <w:sz w:val="22"/>
                <w:szCs w:val="22"/>
                <w:lang w:eastAsia="en-US"/>
              </w:rPr>
              <w:t>Бегзи Артыш Юрьевич</w:t>
            </w:r>
          </w:p>
        </w:tc>
        <w:tc>
          <w:tcPr>
            <w:tcW w:w="3115" w:type="dxa"/>
          </w:tcPr>
          <w:p w:rsidR="00AD15D6" w:rsidRPr="00AF6C57" w:rsidRDefault="00AD15D6" w:rsidP="00AF6C57">
            <w:pPr>
              <w:jc w:val="both"/>
              <w:rPr>
                <w:lang w:eastAsia="en-US"/>
              </w:rPr>
            </w:pPr>
            <w:r>
              <w:rPr>
                <w:sz w:val="22"/>
                <w:szCs w:val="22"/>
                <w:lang w:eastAsia="en-US"/>
              </w:rPr>
              <w:t>03.01.2010</w:t>
            </w:r>
          </w:p>
        </w:tc>
      </w:tr>
    </w:tbl>
    <w:p w:rsidR="00AD15D6" w:rsidRPr="00C63F14" w:rsidRDefault="00AD15D6" w:rsidP="00C63F14">
      <w:pPr>
        <w:spacing w:after="160" w:line="259" w:lineRule="auto"/>
        <w:jc w:val="both"/>
        <w:rPr>
          <w:lang w:eastAsia="en-US"/>
        </w:rPr>
      </w:pPr>
    </w:p>
    <w:p w:rsidR="00AD15D6" w:rsidRDefault="00AD15D6" w:rsidP="004A706F">
      <w:pPr>
        <w:jc w:val="both"/>
        <w:rPr>
          <w:lang w:eastAsia="en-US"/>
        </w:rPr>
      </w:pPr>
      <w:r>
        <w:rPr>
          <w:color w:val="333333"/>
        </w:rPr>
        <w:t xml:space="preserve">          </w:t>
      </w:r>
      <w:r w:rsidRPr="00C63F14">
        <w:rPr>
          <w:color w:val="333333"/>
        </w:rPr>
        <w:t>В группе всего 25 детей, из них 14 мальчиков (57%) и 11 девочек (43%).</w:t>
      </w:r>
    </w:p>
    <w:p w:rsidR="00AD15D6" w:rsidRPr="004A706F" w:rsidRDefault="00AD15D6" w:rsidP="004A706F">
      <w:pPr>
        <w:jc w:val="both"/>
        <w:rPr>
          <w:lang w:eastAsia="en-US"/>
        </w:rPr>
      </w:pPr>
      <w:r w:rsidRPr="00C63F14">
        <w:rPr>
          <w:color w:val="333333"/>
        </w:rPr>
        <w:t>На данный момент отмечается сплоченный детский коллектив, установились дружеские отношения между детьми, которые проявляются во всех видах деятельности. Дети активные, дружелюбные. Родители принимают участие в жизни группы и детского сада, интересуются жизнью детей, радуются их успехам, оказывают посильную помощь в воспитании и развитии детей.</w:t>
      </w:r>
    </w:p>
    <w:p w:rsidR="00AD15D6" w:rsidRPr="00C63F14" w:rsidRDefault="00AD15D6" w:rsidP="00C63F14">
      <w:pPr>
        <w:spacing w:after="160" w:line="259" w:lineRule="auto"/>
        <w:jc w:val="both"/>
        <w:rPr>
          <w:b/>
          <w:lang w:eastAsia="en-US"/>
        </w:rPr>
      </w:pPr>
    </w:p>
    <w:p w:rsidR="00AD15D6" w:rsidRDefault="00AD15D6" w:rsidP="00C63F14">
      <w:pPr>
        <w:spacing w:after="160" w:line="259" w:lineRule="auto"/>
        <w:jc w:val="both"/>
        <w:rPr>
          <w:b/>
          <w:lang w:eastAsia="en-US"/>
        </w:rPr>
      </w:pPr>
      <w:r w:rsidRPr="00C63F14">
        <w:rPr>
          <w:b/>
          <w:lang w:eastAsia="en-US"/>
        </w:rPr>
        <w:t xml:space="preserve">                                              Распределение детей по группам здоровья</w:t>
      </w:r>
    </w:p>
    <w:p w:rsidR="00AD15D6" w:rsidRPr="00C63F14" w:rsidRDefault="00AD15D6" w:rsidP="00576256">
      <w:pPr>
        <w:spacing w:before="240" w:after="240" w:line="270" w:lineRule="atLeast"/>
        <w:jc w:val="both"/>
        <w:rPr>
          <w:color w:val="333333"/>
        </w:rPr>
      </w:pPr>
      <w:r w:rsidRPr="00C63F14">
        <w:rPr>
          <w:color w:val="333333"/>
        </w:rPr>
        <w:t>      Группу посещают 25 ребёнка 5 – 7 лет</w:t>
      </w:r>
      <w:r w:rsidRPr="00576256">
        <w:rPr>
          <w:color w:val="333333"/>
        </w:rPr>
        <w:t>. Из них с I группой здоровья – 4 детей (20%), со II группой здоровья 21 детей (80%).</w:t>
      </w:r>
    </w:p>
    <w:p w:rsidR="00AD15D6" w:rsidRPr="00C63F14" w:rsidRDefault="00AD15D6" w:rsidP="00C63F14">
      <w:pPr>
        <w:spacing w:after="160" w:line="259" w:lineRule="auto"/>
        <w:jc w:val="both"/>
        <w:rPr>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3294"/>
        <w:gridCol w:w="1914"/>
        <w:gridCol w:w="1914"/>
        <w:gridCol w:w="1915"/>
      </w:tblGrid>
      <w:tr w:rsidR="00AD15D6" w:rsidRPr="00C63F14" w:rsidTr="00AF6C57">
        <w:trPr>
          <w:trHeight w:val="165"/>
        </w:trPr>
        <w:tc>
          <w:tcPr>
            <w:tcW w:w="534" w:type="dxa"/>
            <w:vMerge w:val="restart"/>
          </w:tcPr>
          <w:p w:rsidR="00AD15D6" w:rsidRPr="00AF6C57" w:rsidRDefault="00AD15D6" w:rsidP="00AF6C57">
            <w:pPr>
              <w:jc w:val="both"/>
              <w:rPr>
                <w:lang w:eastAsia="en-US"/>
              </w:rPr>
            </w:pPr>
            <w:r w:rsidRPr="00AF6C57">
              <w:rPr>
                <w:sz w:val="22"/>
                <w:szCs w:val="22"/>
                <w:lang w:eastAsia="en-US"/>
              </w:rPr>
              <w:t>№</w:t>
            </w:r>
          </w:p>
        </w:tc>
        <w:tc>
          <w:tcPr>
            <w:tcW w:w="3294" w:type="dxa"/>
            <w:vMerge w:val="restart"/>
          </w:tcPr>
          <w:p w:rsidR="00AD15D6" w:rsidRPr="00AF6C57" w:rsidRDefault="00AD15D6" w:rsidP="00AF6C57">
            <w:pPr>
              <w:jc w:val="both"/>
              <w:rPr>
                <w:lang w:eastAsia="en-US"/>
              </w:rPr>
            </w:pPr>
            <w:r w:rsidRPr="00AF6C57">
              <w:rPr>
                <w:sz w:val="22"/>
                <w:szCs w:val="22"/>
                <w:lang w:eastAsia="en-US"/>
              </w:rPr>
              <w:t>Ф.И.О</w:t>
            </w:r>
          </w:p>
        </w:tc>
        <w:tc>
          <w:tcPr>
            <w:tcW w:w="5743" w:type="dxa"/>
            <w:gridSpan w:val="3"/>
          </w:tcPr>
          <w:p w:rsidR="00AD15D6" w:rsidRPr="00AF6C57" w:rsidRDefault="00AD15D6" w:rsidP="00AF6C57">
            <w:pPr>
              <w:jc w:val="both"/>
              <w:rPr>
                <w:lang w:eastAsia="en-US"/>
              </w:rPr>
            </w:pPr>
            <w:r w:rsidRPr="00AF6C57">
              <w:rPr>
                <w:sz w:val="22"/>
                <w:szCs w:val="22"/>
                <w:lang w:eastAsia="en-US"/>
              </w:rPr>
              <w:t>Группа здоровья</w:t>
            </w:r>
          </w:p>
        </w:tc>
      </w:tr>
      <w:tr w:rsidR="00AD15D6" w:rsidRPr="00C63F14" w:rsidTr="00AF6C57">
        <w:trPr>
          <w:trHeight w:val="90"/>
        </w:trPr>
        <w:tc>
          <w:tcPr>
            <w:tcW w:w="534" w:type="dxa"/>
            <w:vMerge/>
          </w:tcPr>
          <w:p w:rsidR="00AD15D6" w:rsidRPr="00AF6C57" w:rsidRDefault="00AD15D6" w:rsidP="00AF6C57">
            <w:pPr>
              <w:jc w:val="both"/>
              <w:rPr>
                <w:lang w:eastAsia="en-US"/>
              </w:rPr>
            </w:pPr>
          </w:p>
        </w:tc>
        <w:tc>
          <w:tcPr>
            <w:tcW w:w="3294" w:type="dxa"/>
            <w:vMerge/>
          </w:tcPr>
          <w:p w:rsidR="00AD15D6" w:rsidRPr="00AF6C57" w:rsidRDefault="00AD15D6" w:rsidP="00AF6C57">
            <w:pPr>
              <w:jc w:val="both"/>
              <w:rPr>
                <w:lang w:eastAsia="en-US"/>
              </w:rPr>
            </w:pPr>
          </w:p>
        </w:tc>
        <w:tc>
          <w:tcPr>
            <w:tcW w:w="1914" w:type="dxa"/>
          </w:tcPr>
          <w:p w:rsidR="00AD15D6" w:rsidRPr="00AF6C57" w:rsidRDefault="00AD15D6" w:rsidP="00AF6C57">
            <w:pPr>
              <w:jc w:val="both"/>
              <w:rPr>
                <w:lang w:val="en-US" w:eastAsia="en-US"/>
              </w:rPr>
            </w:pPr>
            <w:r w:rsidRPr="00AF6C57">
              <w:rPr>
                <w:sz w:val="22"/>
                <w:szCs w:val="22"/>
                <w:lang w:val="en-US" w:eastAsia="en-US"/>
              </w:rPr>
              <w:t>I</w:t>
            </w:r>
          </w:p>
        </w:tc>
        <w:tc>
          <w:tcPr>
            <w:tcW w:w="1914" w:type="dxa"/>
          </w:tcPr>
          <w:p w:rsidR="00AD15D6" w:rsidRPr="00AF6C57" w:rsidRDefault="00AD15D6" w:rsidP="00AF6C57">
            <w:pPr>
              <w:jc w:val="both"/>
              <w:rPr>
                <w:lang w:val="en-US" w:eastAsia="en-US"/>
              </w:rPr>
            </w:pPr>
            <w:r w:rsidRPr="00AF6C57">
              <w:rPr>
                <w:sz w:val="22"/>
                <w:szCs w:val="22"/>
                <w:lang w:val="en-US" w:eastAsia="en-US"/>
              </w:rPr>
              <w:t>II</w:t>
            </w:r>
          </w:p>
        </w:tc>
        <w:tc>
          <w:tcPr>
            <w:tcW w:w="1915" w:type="dxa"/>
          </w:tcPr>
          <w:p w:rsidR="00AD15D6" w:rsidRPr="00AF6C57" w:rsidRDefault="00AD15D6" w:rsidP="00AF6C57">
            <w:pPr>
              <w:jc w:val="both"/>
              <w:rPr>
                <w:lang w:eastAsia="en-US"/>
              </w:rPr>
            </w:pPr>
            <w:r w:rsidRPr="00AF6C57">
              <w:rPr>
                <w:sz w:val="22"/>
                <w:szCs w:val="22"/>
                <w:lang w:val="en-US" w:eastAsia="en-US"/>
              </w:rPr>
              <w:t>III</w:t>
            </w: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1.</w:t>
            </w:r>
          </w:p>
        </w:tc>
        <w:tc>
          <w:tcPr>
            <w:tcW w:w="3294" w:type="dxa"/>
          </w:tcPr>
          <w:p w:rsidR="00AD15D6" w:rsidRPr="00AF6C57" w:rsidRDefault="00AD15D6" w:rsidP="00AF6C57">
            <w:pPr>
              <w:jc w:val="both"/>
              <w:rPr>
                <w:lang w:eastAsia="en-US"/>
              </w:rPr>
            </w:pPr>
            <w:r w:rsidRPr="00AF6C57">
              <w:rPr>
                <w:sz w:val="22"/>
                <w:szCs w:val="22"/>
                <w:lang w:eastAsia="en-US"/>
              </w:rPr>
              <w:t>Аракчаа Найдан Чингисович</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2.</w:t>
            </w:r>
          </w:p>
        </w:tc>
        <w:tc>
          <w:tcPr>
            <w:tcW w:w="3294" w:type="dxa"/>
          </w:tcPr>
          <w:p w:rsidR="00AD15D6" w:rsidRPr="00AF6C57" w:rsidRDefault="00AD15D6" w:rsidP="00AF6C57">
            <w:pPr>
              <w:jc w:val="both"/>
              <w:rPr>
                <w:lang w:eastAsia="en-US"/>
              </w:rPr>
            </w:pPr>
            <w:r w:rsidRPr="00AF6C57">
              <w:rPr>
                <w:sz w:val="22"/>
                <w:szCs w:val="22"/>
                <w:lang w:eastAsia="en-US"/>
              </w:rPr>
              <w:t>Апыр-оол Аялга Омаковна</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3.</w:t>
            </w:r>
          </w:p>
        </w:tc>
        <w:tc>
          <w:tcPr>
            <w:tcW w:w="3294" w:type="dxa"/>
          </w:tcPr>
          <w:p w:rsidR="00AD15D6" w:rsidRPr="00AF6C57" w:rsidRDefault="00AD15D6" w:rsidP="00AF6C57">
            <w:pPr>
              <w:jc w:val="both"/>
              <w:rPr>
                <w:lang w:eastAsia="en-US"/>
              </w:rPr>
            </w:pPr>
            <w:r w:rsidRPr="00AF6C57">
              <w:rPr>
                <w:sz w:val="22"/>
                <w:szCs w:val="22"/>
                <w:lang w:eastAsia="en-US"/>
              </w:rPr>
              <w:t>Белек Шевер Сергекович</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4.</w:t>
            </w:r>
          </w:p>
        </w:tc>
        <w:tc>
          <w:tcPr>
            <w:tcW w:w="3294" w:type="dxa"/>
          </w:tcPr>
          <w:p w:rsidR="00AD15D6" w:rsidRPr="00AF6C57" w:rsidRDefault="00AD15D6" w:rsidP="00AF6C57">
            <w:pPr>
              <w:jc w:val="both"/>
              <w:rPr>
                <w:lang w:eastAsia="en-US"/>
              </w:rPr>
            </w:pPr>
            <w:r w:rsidRPr="00AF6C57">
              <w:rPr>
                <w:sz w:val="22"/>
                <w:szCs w:val="22"/>
                <w:lang w:eastAsia="en-US"/>
              </w:rPr>
              <w:t>Дамба Оранза Шолбановна</w:t>
            </w:r>
          </w:p>
        </w:tc>
        <w:tc>
          <w:tcPr>
            <w:tcW w:w="1914" w:type="dxa"/>
          </w:tcPr>
          <w:p w:rsidR="00AD15D6" w:rsidRPr="00AF6C57" w:rsidRDefault="00AD15D6" w:rsidP="00AF6C57">
            <w:pPr>
              <w:jc w:val="both"/>
              <w:rPr>
                <w:lang w:eastAsia="en-US"/>
              </w:rPr>
            </w:pPr>
            <w:r>
              <w:rPr>
                <w:sz w:val="22"/>
                <w:szCs w:val="22"/>
                <w:lang w:eastAsia="en-US"/>
              </w:rPr>
              <w:t>+</w:t>
            </w:r>
          </w:p>
        </w:tc>
        <w:tc>
          <w:tcPr>
            <w:tcW w:w="1914" w:type="dxa"/>
          </w:tcPr>
          <w:p w:rsidR="00AD15D6" w:rsidRPr="00AF6C57" w:rsidRDefault="00AD15D6" w:rsidP="00AF6C57">
            <w:pPr>
              <w:jc w:val="both"/>
              <w:rPr>
                <w:lang w:eastAsia="en-US"/>
              </w:rPr>
            </w:pP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5.</w:t>
            </w:r>
          </w:p>
        </w:tc>
        <w:tc>
          <w:tcPr>
            <w:tcW w:w="3294" w:type="dxa"/>
          </w:tcPr>
          <w:p w:rsidR="00AD15D6" w:rsidRPr="00AF6C57" w:rsidRDefault="00AD15D6" w:rsidP="00AF6C57">
            <w:pPr>
              <w:jc w:val="both"/>
              <w:rPr>
                <w:lang w:eastAsia="en-US"/>
              </w:rPr>
            </w:pPr>
            <w:r w:rsidRPr="00AF6C57">
              <w:rPr>
                <w:sz w:val="22"/>
                <w:szCs w:val="22"/>
                <w:lang w:eastAsia="en-US"/>
              </w:rPr>
              <w:t>Донгак Сай-Херел Николаевич</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6.</w:t>
            </w:r>
          </w:p>
        </w:tc>
        <w:tc>
          <w:tcPr>
            <w:tcW w:w="3294" w:type="dxa"/>
          </w:tcPr>
          <w:p w:rsidR="00AD15D6" w:rsidRPr="00AF6C57" w:rsidRDefault="00AD15D6" w:rsidP="00AF6C57">
            <w:pPr>
              <w:jc w:val="both"/>
              <w:rPr>
                <w:lang w:eastAsia="en-US"/>
              </w:rPr>
            </w:pPr>
            <w:r w:rsidRPr="00AF6C57">
              <w:rPr>
                <w:sz w:val="22"/>
                <w:szCs w:val="22"/>
                <w:lang w:eastAsia="en-US"/>
              </w:rPr>
              <w:t>Дагбалдай Чаян Альбертович</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7.</w:t>
            </w:r>
          </w:p>
        </w:tc>
        <w:tc>
          <w:tcPr>
            <w:tcW w:w="3294" w:type="dxa"/>
          </w:tcPr>
          <w:p w:rsidR="00AD15D6" w:rsidRPr="00AF6C57" w:rsidRDefault="00AD15D6" w:rsidP="00AF6C57">
            <w:pPr>
              <w:jc w:val="both"/>
              <w:rPr>
                <w:lang w:eastAsia="en-US"/>
              </w:rPr>
            </w:pPr>
            <w:r w:rsidRPr="00AF6C57">
              <w:rPr>
                <w:sz w:val="22"/>
                <w:szCs w:val="22"/>
                <w:lang w:eastAsia="en-US"/>
              </w:rPr>
              <w:t>Демир-оол Евгений Аюушович</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8.</w:t>
            </w:r>
          </w:p>
        </w:tc>
        <w:tc>
          <w:tcPr>
            <w:tcW w:w="3294" w:type="dxa"/>
          </w:tcPr>
          <w:p w:rsidR="00AD15D6" w:rsidRPr="00AF6C57" w:rsidRDefault="00AD15D6" w:rsidP="00AF6C57">
            <w:pPr>
              <w:jc w:val="both"/>
              <w:rPr>
                <w:lang w:eastAsia="en-US"/>
              </w:rPr>
            </w:pPr>
            <w:r w:rsidRPr="00AF6C57">
              <w:rPr>
                <w:sz w:val="22"/>
                <w:szCs w:val="22"/>
                <w:lang w:eastAsia="en-US"/>
              </w:rPr>
              <w:t>Дюсюпов Оттук Арманович</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9.</w:t>
            </w:r>
          </w:p>
        </w:tc>
        <w:tc>
          <w:tcPr>
            <w:tcW w:w="3294" w:type="dxa"/>
          </w:tcPr>
          <w:p w:rsidR="00AD15D6" w:rsidRPr="00AF6C57" w:rsidRDefault="00AD15D6" w:rsidP="00AF6C57">
            <w:pPr>
              <w:jc w:val="both"/>
              <w:rPr>
                <w:lang w:eastAsia="en-US"/>
              </w:rPr>
            </w:pPr>
            <w:r w:rsidRPr="00AF6C57">
              <w:rPr>
                <w:sz w:val="22"/>
                <w:szCs w:val="22"/>
                <w:lang w:eastAsia="en-US"/>
              </w:rPr>
              <w:t>Хувартаа Айрат Шолбанович</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10.</w:t>
            </w:r>
          </w:p>
        </w:tc>
        <w:tc>
          <w:tcPr>
            <w:tcW w:w="3294" w:type="dxa"/>
          </w:tcPr>
          <w:p w:rsidR="00AD15D6" w:rsidRPr="00AF6C57" w:rsidRDefault="00AD15D6" w:rsidP="00AF6C57">
            <w:pPr>
              <w:jc w:val="both"/>
              <w:rPr>
                <w:lang w:eastAsia="en-US"/>
              </w:rPr>
            </w:pPr>
            <w:r w:rsidRPr="00AF6C57">
              <w:rPr>
                <w:sz w:val="22"/>
                <w:szCs w:val="22"/>
                <w:lang w:eastAsia="en-US"/>
              </w:rPr>
              <w:t>Хертек Буян Дмитриевич</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11.</w:t>
            </w:r>
          </w:p>
        </w:tc>
        <w:tc>
          <w:tcPr>
            <w:tcW w:w="3294" w:type="dxa"/>
          </w:tcPr>
          <w:p w:rsidR="00AD15D6" w:rsidRPr="00AF6C57" w:rsidRDefault="00AD15D6" w:rsidP="00AF6C57">
            <w:pPr>
              <w:jc w:val="both"/>
              <w:rPr>
                <w:lang w:eastAsia="en-US"/>
              </w:rPr>
            </w:pPr>
            <w:r w:rsidRPr="00AF6C57">
              <w:rPr>
                <w:sz w:val="22"/>
                <w:szCs w:val="22"/>
                <w:lang w:eastAsia="en-US"/>
              </w:rPr>
              <w:t>Конгаржап Ия Артышович</w:t>
            </w:r>
          </w:p>
        </w:tc>
        <w:tc>
          <w:tcPr>
            <w:tcW w:w="1914" w:type="dxa"/>
          </w:tcPr>
          <w:p w:rsidR="00AD15D6" w:rsidRPr="00AF6C57" w:rsidRDefault="00AD15D6" w:rsidP="00AF6C57">
            <w:pPr>
              <w:jc w:val="both"/>
              <w:rPr>
                <w:lang w:eastAsia="en-US"/>
              </w:rPr>
            </w:pPr>
            <w:r>
              <w:rPr>
                <w:sz w:val="22"/>
                <w:szCs w:val="22"/>
                <w:lang w:eastAsia="en-US"/>
              </w:rPr>
              <w:t>+</w:t>
            </w:r>
          </w:p>
        </w:tc>
        <w:tc>
          <w:tcPr>
            <w:tcW w:w="1914" w:type="dxa"/>
          </w:tcPr>
          <w:p w:rsidR="00AD15D6" w:rsidRPr="00AF6C57" w:rsidRDefault="00AD15D6" w:rsidP="00AF6C57">
            <w:pPr>
              <w:jc w:val="both"/>
              <w:rPr>
                <w:lang w:eastAsia="en-US"/>
              </w:rPr>
            </w:pP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12.</w:t>
            </w:r>
          </w:p>
        </w:tc>
        <w:tc>
          <w:tcPr>
            <w:tcW w:w="3294" w:type="dxa"/>
          </w:tcPr>
          <w:p w:rsidR="00AD15D6" w:rsidRPr="00AF6C57" w:rsidRDefault="00AD15D6" w:rsidP="00AF6C57">
            <w:pPr>
              <w:jc w:val="both"/>
              <w:rPr>
                <w:lang w:eastAsia="en-US"/>
              </w:rPr>
            </w:pPr>
            <w:r w:rsidRPr="00AF6C57">
              <w:rPr>
                <w:sz w:val="22"/>
                <w:szCs w:val="22"/>
                <w:lang w:eastAsia="en-US"/>
              </w:rPr>
              <w:t>Кысыгбай Долаан Викторович</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13.</w:t>
            </w:r>
          </w:p>
        </w:tc>
        <w:tc>
          <w:tcPr>
            <w:tcW w:w="3294" w:type="dxa"/>
          </w:tcPr>
          <w:p w:rsidR="00AD15D6" w:rsidRPr="00AF6C57" w:rsidRDefault="00AD15D6" w:rsidP="00AF6C57">
            <w:pPr>
              <w:jc w:val="both"/>
              <w:rPr>
                <w:lang w:eastAsia="en-US"/>
              </w:rPr>
            </w:pPr>
            <w:r w:rsidRPr="00AF6C57">
              <w:rPr>
                <w:sz w:val="22"/>
                <w:szCs w:val="22"/>
                <w:lang w:eastAsia="en-US"/>
              </w:rPr>
              <w:t>Кызыл-оол Рустам Сагаанович</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14.</w:t>
            </w:r>
          </w:p>
        </w:tc>
        <w:tc>
          <w:tcPr>
            <w:tcW w:w="3294" w:type="dxa"/>
          </w:tcPr>
          <w:p w:rsidR="00AD15D6" w:rsidRPr="00AF6C57" w:rsidRDefault="00AD15D6" w:rsidP="00AF6C57">
            <w:pPr>
              <w:jc w:val="both"/>
              <w:rPr>
                <w:lang w:eastAsia="en-US"/>
              </w:rPr>
            </w:pPr>
            <w:r w:rsidRPr="00AF6C57">
              <w:rPr>
                <w:sz w:val="22"/>
                <w:szCs w:val="22"/>
                <w:lang w:eastAsia="en-US"/>
              </w:rPr>
              <w:t>Кызыл-оол Нелли Ай-Хаановна</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15.</w:t>
            </w:r>
          </w:p>
        </w:tc>
        <w:tc>
          <w:tcPr>
            <w:tcW w:w="3294" w:type="dxa"/>
          </w:tcPr>
          <w:p w:rsidR="00AD15D6" w:rsidRPr="00AF6C57" w:rsidRDefault="00AD15D6" w:rsidP="00AF6C57">
            <w:pPr>
              <w:jc w:val="both"/>
              <w:rPr>
                <w:lang w:eastAsia="en-US"/>
              </w:rPr>
            </w:pPr>
            <w:r w:rsidRPr="00AF6C57">
              <w:rPr>
                <w:sz w:val="22"/>
                <w:szCs w:val="22"/>
                <w:lang w:eastAsia="en-US"/>
              </w:rPr>
              <w:t>Кызыл-оол Илона ай-Хаановна</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16.</w:t>
            </w:r>
          </w:p>
        </w:tc>
        <w:tc>
          <w:tcPr>
            <w:tcW w:w="3294" w:type="dxa"/>
          </w:tcPr>
          <w:p w:rsidR="00AD15D6" w:rsidRPr="00AF6C57" w:rsidRDefault="00AD15D6" w:rsidP="00AF6C57">
            <w:pPr>
              <w:jc w:val="both"/>
              <w:rPr>
                <w:lang w:eastAsia="en-US"/>
              </w:rPr>
            </w:pPr>
            <w:r w:rsidRPr="00AF6C57">
              <w:rPr>
                <w:sz w:val="22"/>
                <w:szCs w:val="22"/>
                <w:lang w:eastAsia="en-US"/>
              </w:rPr>
              <w:t>Сурун-оол Авырал Аясовна</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17.</w:t>
            </w:r>
          </w:p>
        </w:tc>
        <w:tc>
          <w:tcPr>
            <w:tcW w:w="3294" w:type="dxa"/>
          </w:tcPr>
          <w:p w:rsidR="00AD15D6" w:rsidRPr="00AF6C57" w:rsidRDefault="00AD15D6" w:rsidP="00AF6C57">
            <w:pPr>
              <w:jc w:val="both"/>
              <w:rPr>
                <w:lang w:eastAsia="en-US"/>
              </w:rPr>
            </w:pPr>
            <w:r w:rsidRPr="00AF6C57">
              <w:rPr>
                <w:sz w:val="22"/>
                <w:szCs w:val="22"/>
                <w:lang w:eastAsia="en-US"/>
              </w:rPr>
              <w:t>Салчак Чимитцу Самировна</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18.</w:t>
            </w:r>
          </w:p>
        </w:tc>
        <w:tc>
          <w:tcPr>
            <w:tcW w:w="3294" w:type="dxa"/>
          </w:tcPr>
          <w:p w:rsidR="00AD15D6" w:rsidRPr="00AF6C57" w:rsidRDefault="00AD15D6" w:rsidP="00AF6C57">
            <w:pPr>
              <w:jc w:val="both"/>
              <w:rPr>
                <w:lang w:eastAsia="en-US"/>
              </w:rPr>
            </w:pPr>
            <w:r w:rsidRPr="00AF6C57">
              <w:rPr>
                <w:sz w:val="22"/>
                <w:szCs w:val="22"/>
                <w:lang w:eastAsia="en-US"/>
              </w:rPr>
              <w:t>Тюлюш Намчал Эртинеевич</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19.</w:t>
            </w:r>
          </w:p>
        </w:tc>
        <w:tc>
          <w:tcPr>
            <w:tcW w:w="3294" w:type="dxa"/>
          </w:tcPr>
          <w:p w:rsidR="00AD15D6" w:rsidRPr="00AF6C57" w:rsidRDefault="00AD15D6" w:rsidP="00AF6C57">
            <w:pPr>
              <w:jc w:val="both"/>
              <w:rPr>
                <w:lang w:eastAsia="en-US"/>
              </w:rPr>
            </w:pPr>
            <w:r w:rsidRPr="00AF6C57">
              <w:rPr>
                <w:sz w:val="22"/>
                <w:szCs w:val="22"/>
                <w:lang w:eastAsia="en-US"/>
              </w:rPr>
              <w:t xml:space="preserve">Тулуш Сенги </w:t>
            </w:r>
            <w:r>
              <w:rPr>
                <w:sz w:val="22"/>
                <w:szCs w:val="22"/>
                <w:lang w:eastAsia="en-US"/>
              </w:rPr>
              <w:t xml:space="preserve"> Саяновна</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20.</w:t>
            </w:r>
          </w:p>
        </w:tc>
        <w:tc>
          <w:tcPr>
            <w:tcW w:w="3294" w:type="dxa"/>
          </w:tcPr>
          <w:p w:rsidR="00AD15D6" w:rsidRPr="00AF6C57" w:rsidRDefault="00AD15D6" w:rsidP="00AF6C57">
            <w:pPr>
              <w:jc w:val="both"/>
              <w:rPr>
                <w:lang w:eastAsia="en-US"/>
              </w:rPr>
            </w:pPr>
            <w:r w:rsidRPr="00AF6C57">
              <w:rPr>
                <w:sz w:val="22"/>
                <w:szCs w:val="22"/>
                <w:lang w:eastAsia="en-US"/>
              </w:rPr>
              <w:t>Лопсан Тамерлан Вячеславович</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21.</w:t>
            </w:r>
          </w:p>
        </w:tc>
        <w:tc>
          <w:tcPr>
            <w:tcW w:w="3294" w:type="dxa"/>
          </w:tcPr>
          <w:p w:rsidR="00AD15D6" w:rsidRPr="00AF6C57" w:rsidRDefault="00AD15D6" w:rsidP="00AF6C57">
            <w:pPr>
              <w:jc w:val="both"/>
              <w:rPr>
                <w:lang w:eastAsia="en-US"/>
              </w:rPr>
            </w:pPr>
            <w:r w:rsidRPr="00AF6C57">
              <w:rPr>
                <w:sz w:val="22"/>
                <w:szCs w:val="22"/>
                <w:lang w:eastAsia="en-US"/>
              </w:rPr>
              <w:t>Оюн Ай-Демир Чечен-оолович</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22.</w:t>
            </w:r>
          </w:p>
        </w:tc>
        <w:tc>
          <w:tcPr>
            <w:tcW w:w="3294" w:type="dxa"/>
          </w:tcPr>
          <w:p w:rsidR="00AD15D6" w:rsidRPr="00AF6C57" w:rsidRDefault="00AD15D6" w:rsidP="00AF6C57">
            <w:pPr>
              <w:jc w:val="both"/>
              <w:rPr>
                <w:lang w:eastAsia="en-US"/>
              </w:rPr>
            </w:pPr>
            <w:r w:rsidRPr="00AF6C57">
              <w:rPr>
                <w:sz w:val="22"/>
                <w:szCs w:val="22"/>
                <w:lang w:eastAsia="en-US"/>
              </w:rPr>
              <w:t>Менгиш Онзагай Буяновна</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23.</w:t>
            </w:r>
          </w:p>
        </w:tc>
        <w:tc>
          <w:tcPr>
            <w:tcW w:w="3294" w:type="dxa"/>
          </w:tcPr>
          <w:p w:rsidR="00AD15D6" w:rsidRPr="00AF6C57" w:rsidRDefault="00AD15D6" w:rsidP="00AF6C57">
            <w:pPr>
              <w:jc w:val="both"/>
              <w:rPr>
                <w:lang w:eastAsia="en-US"/>
              </w:rPr>
            </w:pPr>
            <w:r w:rsidRPr="00AF6C57">
              <w:rPr>
                <w:sz w:val="22"/>
                <w:szCs w:val="22"/>
                <w:lang w:eastAsia="en-US"/>
              </w:rPr>
              <w:t>Середар Сайлуна Сайдашовна</w:t>
            </w:r>
          </w:p>
        </w:tc>
        <w:tc>
          <w:tcPr>
            <w:tcW w:w="1914" w:type="dxa"/>
          </w:tcPr>
          <w:p w:rsidR="00AD15D6" w:rsidRPr="00AF6C57" w:rsidRDefault="00AD15D6" w:rsidP="00AF6C57">
            <w:pPr>
              <w:jc w:val="both"/>
              <w:rPr>
                <w:lang w:eastAsia="en-US"/>
              </w:rPr>
            </w:pPr>
            <w:r>
              <w:rPr>
                <w:sz w:val="22"/>
                <w:szCs w:val="22"/>
                <w:lang w:eastAsia="en-US"/>
              </w:rPr>
              <w:t>+</w:t>
            </w:r>
          </w:p>
        </w:tc>
        <w:tc>
          <w:tcPr>
            <w:tcW w:w="1914" w:type="dxa"/>
          </w:tcPr>
          <w:p w:rsidR="00AD15D6" w:rsidRPr="00AF6C57" w:rsidRDefault="00AD15D6" w:rsidP="00AF6C57">
            <w:pPr>
              <w:jc w:val="both"/>
              <w:rPr>
                <w:lang w:eastAsia="en-US"/>
              </w:rPr>
            </w:pP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24.</w:t>
            </w:r>
          </w:p>
        </w:tc>
        <w:tc>
          <w:tcPr>
            <w:tcW w:w="3294" w:type="dxa"/>
          </w:tcPr>
          <w:p w:rsidR="00AD15D6" w:rsidRPr="00AF6C57" w:rsidRDefault="00AD15D6" w:rsidP="00AF6C57">
            <w:pPr>
              <w:jc w:val="both"/>
              <w:rPr>
                <w:lang w:eastAsia="en-US"/>
              </w:rPr>
            </w:pPr>
            <w:r w:rsidRPr="00AF6C57">
              <w:rPr>
                <w:sz w:val="22"/>
                <w:szCs w:val="22"/>
                <w:lang w:eastAsia="en-US"/>
              </w:rPr>
              <w:t>Лаа-Есипова Ария Сергековна</w:t>
            </w:r>
          </w:p>
        </w:tc>
        <w:tc>
          <w:tcPr>
            <w:tcW w:w="1914" w:type="dxa"/>
          </w:tcPr>
          <w:p w:rsidR="00AD15D6" w:rsidRPr="00AF6C57" w:rsidRDefault="00AD15D6" w:rsidP="00AF6C57">
            <w:pPr>
              <w:jc w:val="both"/>
              <w:rPr>
                <w:lang w:eastAsia="en-US"/>
              </w:rPr>
            </w:pPr>
          </w:p>
        </w:tc>
        <w:tc>
          <w:tcPr>
            <w:tcW w:w="1914" w:type="dxa"/>
          </w:tcPr>
          <w:p w:rsidR="00AD15D6" w:rsidRPr="00AF6C57" w:rsidRDefault="00AD15D6" w:rsidP="00AF6C57">
            <w:pPr>
              <w:jc w:val="both"/>
              <w:rPr>
                <w:lang w:eastAsia="en-US"/>
              </w:rPr>
            </w:pPr>
            <w:r w:rsidRPr="00AF6C57">
              <w:rPr>
                <w:sz w:val="22"/>
                <w:szCs w:val="22"/>
                <w:lang w:eastAsia="en-US"/>
              </w:rPr>
              <w:t>+</w:t>
            </w:r>
          </w:p>
        </w:tc>
        <w:tc>
          <w:tcPr>
            <w:tcW w:w="1915" w:type="dxa"/>
          </w:tcPr>
          <w:p w:rsidR="00AD15D6" w:rsidRPr="00AF6C57" w:rsidRDefault="00AD15D6" w:rsidP="00AF6C57">
            <w:pPr>
              <w:jc w:val="both"/>
              <w:rPr>
                <w:lang w:eastAsia="en-US"/>
              </w:rPr>
            </w:pPr>
          </w:p>
        </w:tc>
      </w:tr>
      <w:tr w:rsidR="00AD15D6" w:rsidRPr="00C63F14" w:rsidTr="00AF6C57">
        <w:tc>
          <w:tcPr>
            <w:tcW w:w="534" w:type="dxa"/>
          </w:tcPr>
          <w:p w:rsidR="00AD15D6" w:rsidRPr="00AF6C57" w:rsidRDefault="00AD15D6" w:rsidP="00AF6C57">
            <w:pPr>
              <w:jc w:val="both"/>
              <w:rPr>
                <w:lang w:eastAsia="en-US"/>
              </w:rPr>
            </w:pPr>
            <w:r w:rsidRPr="00AF6C57">
              <w:rPr>
                <w:sz w:val="22"/>
                <w:szCs w:val="22"/>
                <w:lang w:eastAsia="en-US"/>
              </w:rPr>
              <w:t>25.</w:t>
            </w:r>
          </w:p>
        </w:tc>
        <w:tc>
          <w:tcPr>
            <w:tcW w:w="3294" w:type="dxa"/>
          </w:tcPr>
          <w:p w:rsidR="00AD15D6" w:rsidRPr="00AF6C57" w:rsidRDefault="00AD15D6" w:rsidP="00AF6C57">
            <w:pPr>
              <w:jc w:val="both"/>
              <w:rPr>
                <w:lang w:eastAsia="en-US"/>
              </w:rPr>
            </w:pPr>
            <w:r w:rsidRPr="00AF6C57">
              <w:rPr>
                <w:sz w:val="22"/>
                <w:szCs w:val="22"/>
                <w:lang w:eastAsia="en-US"/>
              </w:rPr>
              <w:t>Бегзи Артыш Юрьевич</w:t>
            </w:r>
          </w:p>
        </w:tc>
        <w:tc>
          <w:tcPr>
            <w:tcW w:w="1914" w:type="dxa"/>
          </w:tcPr>
          <w:p w:rsidR="00AD15D6" w:rsidRPr="00AF6C57" w:rsidRDefault="00AD15D6" w:rsidP="00AF6C57">
            <w:pPr>
              <w:jc w:val="both"/>
              <w:rPr>
                <w:lang w:eastAsia="en-US"/>
              </w:rPr>
            </w:pPr>
            <w:r>
              <w:rPr>
                <w:sz w:val="22"/>
                <w:szCs w:val="22"/>
                <w:lang w:eastAsia="en-US"/>
              </w:rPr>
              <w:t>+</w:t>
            </w:r>
          </w:p>
        </w:tc>
        <w:tc>
          <w:tcPr>
            <w:tcW w:w="1914" w:type="dxa"/>
          </w:tcPr>
          <w:p w:rsidR="00AD15D6" w:rsidRPr="00AF6C57" w:rsidRDefault="00AD15D6" w:rsidP="00AF6C57">
            <w:pPr>
              <w:jc w:val="both"/>
              <w:rPr>
                <w:lang w:eastAsia="en-US"/>
              </w:rPr>
            </w:pPr>
          </w:p>
        </w:tc>
        <w:tc>
          <w:tcPr>
            <w:tcW w:w="1915" w:type="dxa"/>
          </w:tcPr>
          <w:p w:rsidR="00AD15D6" w:rsidRPr="00AF6C57" w:rsidRDefault="00AD15D6" w:rsidP="00AF6C57">
            <w:pPr>
              <w:jc w:val="both"/>
              <w:rPr>
                <w:lang w:eastAsia="en-US"/>
              </w:rPr>
            </w:pPr>
          </w:p>
        </w:tc>
      </w:tr>
    </w:tbl>
    <w:p w:rsidR="00AD15D6" w:rsidRPr="00C63F14" w:rsidRDefault="00AD15D6" w:rsidP="00C63F14">
      <w:pPr>
        <w:spacing w:before="240" w:after="240" w:line="270" w:lineRule="atLeast"/>
        <w:jc w:val="both"/>
        <w:rPr>
          <w:color w:val="333333"/>
        </w:rPr>
      </w:pPr>
    </w:p>
    <w:p w:rsidR="00AD15D6" w:rsidRPr="00C63F14" w:rsidRDefault="00AD15D6" w:rsidP="00C63F14">
      <w:pPr>
        <w:spacing w:before="240" w:after="240" w:line="270" w:lineRule="atLeast"/>
        <w:jc w:val="both"/>
        <w:rPr>
          <w:b/>
          <w:color w:val="333333"/>
        </w:rPr>
      </w:pPr>
      <w:r w:rsidRPr="00C63F14">
        <w:rPr>
          <w:b/>
          <w:i/>
          <w:iCs/>
          <w:color w:val="333333"/>
        </w:rPr>
        <w:t xml:space="preserve">                                              </w:t>
      </w:r>
      <w:r w:rsidRPr="00C63F14">
        <w:rPr>
          <w:b/>
          <w:iCs/>
          <w:color w:val="333333"/>
        </w:rPr>
        <w:t>Социальный паспорт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1"/>
        <w:gridCol w:w="2690"/>
        <w:gridCol w:w="567"/>
        <w:gridCol w:w="425"/>
        <w:gridCol w:w="567"/>
        <w:gridCol w:w="993"/>
        <w:gridCol w:w="1134"/>
        <w:gridCol w:w="708"/>
        <w:gridCol w:w="709"/>
        <w:gridCol w:w="851"/>
        <w:gridCol w:w="532"/>
      </w:tblGrid>
      <w:tr w:rsidR="00AD15D6" w:rsidRPr="00C63F14" w:rsidTr="00AF6C57">
        <w:trPr>
          <w:trHeight w:val="1893"/>
        </w:trPr>
        <w:tc>
          <w:tcPr>
            <w:tcW w:w="571" w:type="dxa"/>
          </w:tcPr>
          <w:p w:rsidR="00AD15D6" w:rsidRPr="00AF6C57" w:rsidRDefault="00AD15D6" w:rsidP="00AF6C57">
            <w:pPr>
              <w:jc w:val="both"/>
            </w:pPr>
            <w:r w:rsidRPr="00AF6C57">
              <w:rPr>
                <w:sz w:val="22"/>
                <w:szCs w:val="22"/>
              </w:rPr>
              <w:t>№</w:t>
            </w:r>
          </w:p>
        </w:tc>
        <w:tc>
          <w:tcPr>
            <w:tcW w:w="2690" w:type="dxa"/>
          </w:tcPr>
          <w:p w:rsidR="00AD15D6" w:rsidRPr="00AF6C57" w:rsidRDefault="00AD15D6" w:rsidP="00AF6C57">
            <w:pPr>
              <w:jc w:val="both"/>
            </w:pPr>
            <w:r w:rsidRPr="00AF6C57">
              <w:rPr>
                <w:sz w:val="22"/>
                <w:szCs w:val="22"/>
              </w:rPr>
              <w:t>ФИО родителей</w:t>
            </w:r>
          </w:p>
        </w:tc>
        <w:tc>
          <w:tcPr>
            <w:tcW w:w="567" w:type="dxa"/>
            <w:textDirection w:val="btLr"/>
          </w:tcPr>
          <w:p w:rsidR="00AD15D6" w:rsidRPr="00AF6C57" w:rsidRDefault="00AD15D6" w:rsidP="00AF6C57">
            <w:pPr>
              <w:ind w:left="113" w:right="113"/>
              <w:jc w:val="both"/>
            </w:pPr>
            <w:r w:rsidRPr="00AF6C57">
              <w:rPr>
                <w:sz w:val="22"/>
                <w:szCs w:val="22"/>
              </w:rPr>
              <w:t>Состав семьи</w:t>
            </w:r>
          </w:p>
        </w:tc>
        <w:tc>
          <w:tcPr>
            <w:tcW w:w="425" w:type="dxa"/>
            <w:textDirection w:val="btLr"/>
          </w:tcPr>
          <w:p w:rsidR="00AD15D6" w:rsidRPr="00AF6C57" w:rsidRDefault="00AD15D6" w:rsidP="00AF6C57">
            <w:pPr>
              <w:ind w:left="113" w:right="113"/>
              <w:jc w:val="both"/>
            </w:pPr>
            <w:r w:rsidRPr="00AF6C57">
              <w:rPr>
                <w:sz w:val="22"/>
                <w:szCs w:val="22"/>
              </w:rPr>
              <w:t>Учителя</w:t>
            </w:r>
          </w:p>
        </w:tc>
        <w:tc>
          <w:tcPr>
            <w:tcW w:w="567" w:type="dxa"/>
            <w:textDirection w:val="btLr"/>
          </w:tcPr>
          <w:p w:rsidR="00AD15D6" w:rsidRPr="00AF6C57" w:rsidRDefault="00AD15D6" w:rsidP="00AF6C57">
            <w:pPr>
              <w:ind w:left="113" w:right="113"/>
              <w:jc w:val="both"/>
            </w:pPr>
            <w:r w:rsidRPr="00AF6C57">
              <w:rPr>
                <w:sz w:val="22"/>
                <w:szCs w:val="22"/>
              </w:rPr>
              <w:t>Медработники</w:t>
            </w:r>
          </w:p>
        </w:tc>
        <w:tc>
          <w:tcPr>
            <w:tcW w:w="993" w:type="dxa"/>
            <w:textDirection w:val="btLr"/>
          </w:tcPr>
          <w:p w:rsidR="00AD15D6" w:rsidRPr="00AF6C57" w:rsidRDefault="00AD15D6" w:rsidP="00AF6C57">
            <w:pPr>
              <w:ind w:left="113" w:right="113"/>
              <w:jc w:val="both"/>
            </w:pPr>
            <w:r w:rsidRPr="00AF6C57">
              <w:rPr>
                <w:sz w:val="22"/>
                <w:szCs w:val="22"/>
              </w:rPr>
              <w:t>Служащие, сотрудники МВД</w:t>
            </w:r>
          </w:p>
        </w:tc>
        <w:tc>
          <w:tcPr>
            <w:tcW w:w="1134" w:type="dxa"/>
            <w:textDirection w:val="btLr"/>
          </w:tcPr>
          <w:p w:rsidR="00AD15D6" w:rsidRPr="00AF6C57" w:rsidRDefault="00AD15D6" w:rsidP="00AF6C57">
            <w:pPr>
              <w:ind w:left="113" w:right="113"/>
              <w:jc w:val="both"/>
            </w:pPr>
            <w:r w:rsidRPr="00AF6C57">
              <w:rPr>
                <w:sz w:val="22"/>
                <w:szCs w:val="22"/>
              </w:rPr>
              <w:t>Предприниматели,</w:t>
            </w:r>
          </w:p>
          <w:p w:rsidR="00AD15D6" w:rsidRPr="00AF6C57" w:rsidRDefault="00AD15D6" w:rsidP="00AF6C57">
            <w:pPr>
              <w:ind w:left="113" w:right="113"/>
              <w:jc w:val="both"/>
            </w:pPr>
            <w:r w:rsidRPr="00AF6C57">
              <w:rPr>
                <w:sz w:val="22"/>
                <w:szCs w:val="22"/>
              </w:rPr>
              <w:t>Другие сферы</w:t>
            </w:r>
          </w:p>
        </w:tc>
        <w:tc>
          <w:tcPr>
            <w:tcW w:w="708" w:type="dxa"/>
            <w:textDirection w:val="btLr"/>
          </w:tcPr>
          <w:p w:rsidR="00AD15D6" w:rsidRPr="00AF6C57" w:rsidRDefault="00AD15D6" w:rsidP="00AF6C57">
            <w:pPr>
              <w:ind w:left="113" w:right="113"/>
              <w:jc w:val="both"/>
            </w:pPr>
            <w:r w:rsidRPr="00AF6C57">
              <w:rPr>
                <w:sz w:val="22"/>
                <w:szCs w:val="22"/>
              </w:rPr>
              <w:t>Араты, рабочие</w:t>
            </w:r>
          </w:p>
        </w:tc>
        <w:tc>
          <w:tcPr>
            <w:tcW w:w="709" w:type="dxa"/>
            <w:textDirection w:val="btLr"/>
          </w:tcPr>
          <w:p w:rsidR="00AD15D6" w:rsidRPr="00AF6C57" w:rsidRDefault="00AD15D6" w:rsidP="00AF6C57">
            <w:pPr>
              <w:ind w:left="113" w:right="113"/>
              <w:jc w:val="both"/>
            </w:pPr>
            <w:r w:rsidRPr="00AF6C57">
              <w:rPr>
                <w:sz w:val="22"/>
                <w:szCs w:val="22"/>
              </w:rPr>
              <w:t>Безработные, пенсионеры</w:t>
            </w:r>
          </w:p>
        </w:tc>
        <w:tc>
          <w:tcPr>
            <w:tcW w:w="851" w:type="dxa"/>
            <w:textDirection w:val="btLr"/>
          </w:tcPr>
          <w:p w:rsidR="00AD15D6" w:rsidRPr="00AF6C57" w:rsidRDefault="00AD15D6" w:rsidP="00AF6C57">
            <w:pPr>
              <w:ind w:left="113" w:right="113"/>
              <w:jc w:val="both"/>
            </w:pPr>
            <w:r w:rsidRPr="00AF6C57">
              <w:rPr>
                <w:sz w:val="22"/>
                <w:szCs w:val="22"/>
              </w:rPr>
              <w:t>Родители опекуны</w:t>
            </w:r>
          </w:p>
        </w:tc>
        <w:tc>
          <w:tcPr>
            <w:tcW w:w="532" w:type="dxa"/>
            <w:textDirection w:val="btLr"/>
          </w:tcPr>
          <w:p w:rsidR="00AD15D6" w:rsidRPr="00AF6C57" w:rsidRDefault="00AD15D6" w:rsidP="00AF6C57">
            <w:pPr>
              <w:ind w:left="113" w:right="113"/>
              <w:jc w:val="both"/>
            </w:pPr>
            <w:r w:rsidRPr="00AF6C57">
              <w:rPr>
                <w:sz w:val="22"/>
                <w:szCs w:val="22"/>
              </w:rPr>
              <w:t>Студенты</w:t>
            </w:r>
          </w:p>
        </w:tc>
      </w:tr>
      <w:tr w:rsidR="00AD15D6" w:rsidRPr="00C63F14" w:rsidTr="00AF6C57">
        <w:tc>
          <w:tcPr>
            <w:tcW w:w="571" w:type="dxa"/>
          </w:tcPr>
          <w:p w:rsidR="00AD15D6" w:rsidRPr="00AF6C57" w:rsidRDefault="00AD15D6" w:rsidP="00AF6C57">
            <w:pPr>
              <w:jc w:val="both"/>
            </w:pPr>
            <w:r w:rsidRPr="00AF6C57">
              <w:rPr>
                <w:sz w:val="22"/>
                <w:szCs w:val="22"/>
              </w:rPr>
              <w:t>1.</w:t>
            </w:r>
          </w:p>
        </w:tc>
        <w:tc>
          <w:tcPr>
            <w:tcW w:w="2690" w:type="dxa"/>
          </w:tcPr>
          <w:p w:rsidR="00AD15D6" w:rsidRPr="00AF6C57" w:rsidRDefault="00AD15D6" w:rsidP="00AF6C57">
            <w:pPr>
              <w:jc w:val="both"/>
            </w:pPr>
            <w:r w:rsidRPr="00AF6C57">
              <w:rPr>
                <w:sz w:val="22"/>
                <w:szCs w:val="22"/>
              </w:rPr>
              <w:t>Аракчаа Шончалай Солдатовна</w:t>
            </w:r>
          </w:p>
        </w:tc>
        <w:tc>
          <w:tcPr>
            <w:tcW w:w="567" w:type="dxa"/>
          </w:tcPr>
          <w:p w:rsidR="00AD15D6" w:rsidRPr="00AF6C57" w:rsidRDefault="00AD15D6" w:rsidP="00AF6C57">
            <w:pPr>
              <w:jc w:val="both"/>
            </w:pPr>
            <w:r w:rsidRPr="00AF6C57">
              <w:rPr>
                <w:sz w:val="22"/>
                <w:szCs w:val="22"/>
              </w:rPr>
              <w:t>2</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r w:rsidRPr="00AF6C57">
              <w:rPr>
                <w:sz w:val="22"/>
                <w:szCs w:val="22"/>
              </w:rPr>
              <w:t xml:space="preserve"> +</w:t>
            </w: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2.</w:t>
            </w:r>
          </w:p>
        </w:tc>
        <w:tc>
          <w:tcPr>
            <w:tcW w:w="2690" w:type="dxa"/>
          </w:tcPr>
          <w:p w:rsidR="00AD15D6" w:rsidRPr="00AF6C57" w:rsidRDefault="00AD15D6" w:rsidP="00AF6C57">
            <w:pPr>
              <w:jc w:val="both"/>
            </w:pPr>
            <w:r w:rsidRPr="00AF6C57">
              <w:rPr>
                <w:sz w:val="22"/>
                <w:szCs w:val="22"/>
              </w:rPr>
              <w:t>Кызыл-оол Салбакай Олеговна</w:t>
            </w:r>
          </w:p>
          <w:p w:rsidR="00AD15D6" w:rsidRPr="00AF6C57" w:rsidRDefault="00AD15D6" w:rsidP="00AF6C57">
            <w:pPr>
              <w:jc w:val="both"/>
            </w:pPr>
          </w:p>
        </w:tc>
        <w:tc>
          <w:tcPr>
            <w:tcW w:w="567" w:type="dxa"/>
          </w:tcPr>
          <w:p w:rsidR="00AD15D6" w:rsidRPr="00AF6C57" w:rsidRDefault="00AD15D6" w:rsidP="00AF6C57">
            <w:pPr>
              <w:jc w:val="both"/>
            </w:pPr>
            <w:r w:rsidRPr="00AF6C57">
              <w:rPr>
                <w:sz w:val="22"/>
                <w:szCs w:val="22"/>
              </w:rPr>
              <w:t>5</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p>
        </w:tc>
        <w:tc>
          <w:tcPr>
            <w:tcW w:w="709" w:type="dxa"/>
          </w:tcPr>
          <w:p w:rsidR="00AD15D6" w:rsidRPr="00AF6C57" w:rsidRDefault="00AD15D6" w:rsidP="00AF6C57">
            <w:pPr>
              <w:jc w:val="both"/>
            </w:pPr>
            <w:r w:rsidRPr="00AF6C57">
              <w:rPr>
                <w:sz w:val="22"/>
                <w:szCs w:val="22"/>
              </w:rPr>
              <w:t>+</w:t>
            </w: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3.</w:t>
            </w:r>
          </w:p>
        </w:tc>
        <w:tc>
          <w:tcPr>
            <w:tcW w:w="2690" w:type="dxa"/>
          </w:tcPr>
          <w:p w:rsidR="00AD15D6" w:rsidRPr="00AF6C57" w:rsidRDefault="00AD15D6" w:rsidP="00AF6C57">
            <w:pPr>
              <w:jc w:val="both"/>
            </w:pPr>
            <w:r w:rsidRPr="00AF6C57">
              <w:rPr>
                <w:sz w:val="22"/>
                <w:szCs w:val="22"/>
              </w:rPr>
              <w:t>Белек Октябрина Март-ооловна</w:t>
            </w:r>
          </w:p>
        </w:tc>
        <w:tc>
          <w:tcPr>
            <w:tcW w:w="567" w:type="dxa"/>
          </w:tcPr>
          <w:p w:rsidR="00AD15D6" w:rsidRPr="00AF6C57" w:rsidRDefault="00AD15D6" w:rsidP="00AF6C57">
            <w:pPr>
              <w:jc w:val="both"/>
            </w:pPr>
            <w:r w:rsidRPr="00AF6C57">
              <w:rPr>
                <w:sz w:val="22"/>
                <w:szCs w:val="22"/>
              </w:rPr>
              <w:t>2</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r w:rsidRPr="00AF6C57">
              <w:rPr>
                <w:sz w:val="22"/>
                <w:szCs w:val="22"/>
              </w:rPr>
              <w:t>+</w:t>
            </w: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4.</w:t>
            </w:r>
          </w:p>
        </w:tc>
        <w:tc>
          <w:tcPr>
            <w:tcW w:w="2690" w:type="dxa"/>
          </w:tcPr>
          <w:p w:rsidR="00AD15D6" w:rsidRPr="00AF6C57" w:rsidRDefault="00AD15D6" w:rsidP="00AF6C57">
            <w:pPr>
              <w:jc w:val="both"/>
            </w:pPr>
            <w:r w:rsidRPr="00AF6C57">
              <w:rPr>
                <w:sz w:val="22"/>
                <w:szCs w:val="22"/>
              </w:rPr>
              <w:t>Хунажык Сырга Олеговна</w:t>
            </w:r>
          </w:p>
          <w:p w:rsidR="00AD15D6" w:rsidRPr="00AF6C57" w:rsidRDefault="00AD15D6" w:rsidP="00AF6C57">
            <w:pPr>
              <w:jc w:val="both"/>
            </w:pPr>
          </w:p>
        </w:tc>
        <w:tc>
          <w:tcPr>
            <w:tcW w:w="567" w:type="dxa"/>
          </w:tcPr>
          <w:p w:rsidR="00AD15D6" w:rsidRPr="00AF6C57" w:rsidRDefault="00AD15D6" w:rsidP="00AF6C57">
            <w:pPr>
              <w:jc w:val="both"/>
            </w:pPr>
            <w:r w:rsidRPr="00AF6C57">
              <w:rPr>
                <w:sz w:val="22"/>
                <w:szCs w:val="22"/>
              </w:rPr>
              <w:t>4</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r w:rsidRPr="00AF6C57">
              <w:rPr>
                <w:sz w:val="22"/>
                <w:szCs w:val="22"/>
              </w:rPr>
              <w:t>+</w:t>
            </w: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5.</w:t>
            </w:r>
          </w:p>
        </w:tc>
        <w:tc>
          <w:tcPr>
            <w:tcW w:w="2690" w:type="dxa"/>
          </w:tcPr>
          <w:p w:rsidR="00AD15D6" w:rsidRPr="00AF6C57" w:rsidRDefault="00AD15D6" w:rsidP="00AF6C57">
            <w:pPr>
              <w:jc w:val="both"/>
            </w:pPr>
            <w:r w:rsidRPr="00AF6C57">
              <w:rPr>
                <w:sz w:val="22"/>
                <w:szCs w:val="22"/>
              </w:rPr>
              <w:t>Донгак Алия Николаевна</w:t>
            </w:r>
          </w:p>
          <w:p w:rsidR="00AD15D6" w:rsidRPr="00AF6C57" w:rsidRDefault="00AD15D6" w:rsidP="00AF6C57">
            <w:pPr>
              <w:jc w:val="both"/>
            </w:pPr>
          </w:p>
        </w:tc>
        <w:tc>
          <w:tcPr>
            <w:tcW w:w="567" w:type="dxa"/>
          </w:tcPr>
          <w:p w:rsidR="00AD15D6" w:rsidRPr="00AF6C57" w:rsidRDefault="00AD15D6" w:rsidP="00AF6C57">
            <w:pPr>
              <w:jc w:val="both"/>
            </w:pPr>
            <w:r w:rsidRPr="00AF6C57">
              <w:rPr>
                <w:sz w:val="22"/>
                <w:szCs w:val="22"/>
              </w:rPr>
              <w:t>2</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r w:rsidRPr="00AF6C57">
              <w:rPr>
                <w:sz w:val="22"/>
                <w:szCs w:val="22"/>
              </w:rPr>
              <w:t>+</w:t>
            </w:r>
          </w:p>
        </w:tc>
      </w:tr>
      <w:tr w:rsidR="00AD15D6" w:rsidRPr="00C63F14" w:rsidTr="00AF6C57">
        <w:tc>
          <w:tcPr>
            <w:tcW w:w="571" w:type="dxa"/>
          </w:tcPr>
          <w:p w:rsidR="00AD15D6" w:rsidRPr="00AF6C57" w:rsidRDefault="00AD15D6" w:rsidP="00AF6C57">
            <w:pPr>
              <w:jc w:val="both"/>
            </w:pPr>
            <w:r w:rsidRPr="00AF6C57">
              <w:rPr>
                <w:sz w:val="22"/>
                <w:szCs w:val="22"/>
              </w:rPr>
              <w:t>6.</w:t>
            </w:r>
          </w:p>
        </w:tc>
        <w:tc>
          <w:tcPr>
            <w:tcW w:w="2690" w:type="dxa"/>
          </w:tcPr>
          <w:p w:rsidR="00AD15D6" w:rsidRPr="00AF6C57" w:rsidRDefault="00AD15D6" w:rsidP="00AF6C57">
            <w:pPr>
              <w:jc w:val="both"/>
            </w:pPr>
            <w:r w:rsidRPr="00AF6C57">
              <w:rPr>
                <w:sz w:val="22"/>
                <w:szCs w:val="22"/>
              </w:rPr>
              <w:t>Дагбалдай Алена Кызыл-ооловна</w:t>
            </w:r>
          </w:p>
          <w:p w:rsidR="00AD15D6" w:rsidRPr="00AF6C57" w:rsidRDefault="00AD15D6" w:rsidP="00AF6C57">
            <w:pPr>
              <w:jc w:val="both"/>
            </w:pPr>
            <w:r w:rsidRPr="00AF6C57">
              <w:rPr>
                <w:sz w:val="22"/>
                <w:szCs w:val="22"/>
              </w:rPr>
              <w:t>Дагбалдай Альберт Александрович</w:t>
            </w:r>
          </w:p>
        </w:tc>
        <w:tc>
          <w:tcPr>
            <w:tcW w:w="567" w:type="dxa"/>
          </w:tcPr>
          <w:p w:rsidR="00AD15D6" w:rsidRPr="00AF6C57" w:rsidRDefault="00AD15D6" w:rsidP="00AF6C57">
            <w:pPr>
              <w:jc w:val="both"/>
            </w:pPr>
            <w:r w:rsidRPr="00AF6C57">
              <w:rPr>
                <w:sz w:val="22"/>
                <w:szCs w:val="22"/>
              </w:rPr>
              <w:t>5</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r w:rsidRPr="00AF6C57">
              <w:rPr>
                <w:sz w:val="22"/>
                <w:szCs w:val="22"/>
              </w:rPr>
              <w:t>+</w:t>
            </w:r>
          </w:p>
        </w:tc>
        <w:tc>
          <w:tcPr>
            <w:tcW w:w="708" w:type="dxa"/>
          </w:tcPr>
          <w:p w:rsidR="00AD15D6" w:rsidRPr="00AF6C57" w:rsidRDefault="00AD15D6" w:rsidP="00AF6C57">
            <w:pPr>
              <w:jc w:val="both"/>
            </w:pPr>
            <w:r w:rsidRPr="00AF6C57">
              <w:rPr>
                <w:sz w:val="22"/>
                <w:szCs w:val="22"/>
              </w:rPr>
              <w:t>+</w:t>
            </w: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7.</w:t>
            </w:r>
          </w:p>
        </w:tc>
        <w:tc>
          <w:tcPr>
            <w:tcW w:w="2690" w:type="dxa"/>
          </w:tcPr>
          <w:p w:rsidR="00AD15D6" w:rsidRPr="00AF6C57" w:rsidRDefault="00AD15D6" w:rsidP="00AF6C57">
            <w:pPr>
              <w:jc w:val="both"/>
            </w:pPr>
            <w:r w:rsidRPr="00AF6C57">
              <w:rPr>
                <w:sz w:val="22"/>
                <w:szCs w:val="22"/>
              </w:rPr>
              <w:t>Ховалыг  Владина Вадимовна</w:t>
            </w:r>
          </w:p>
          <w:p w:rsidR="00AD15D6" w:rsidRPr="00AF6C57" w:rsidRDefault="00AD15D6" w:rsidP="00AF6C57">
            <w:pPr>
              <w:jc w:val="both"/>
            </w:pPr>
            <w:r w:rsidRPr="00AF6C57">
              <w:rPr>
                <w:sz w:val="22"/>
                <w:szCs w:val="22"/>
              </w:rPr>
              <w:t>Демир-оол Аюуш Анатольевич</w:t>
            </w:r>
          </w:p>
        </w:tc>
        <w:tc>
          <w:tcPr>
            <w:tcW w:w="567" w:type="dxa"/>
          </w:tcPr>
          <w:p w:rsidR="00AD15D6" w:rsidRPr="00AF6C57" w:rsidRDefault="00AD15D6" w:rsidP="00AF6C57">
            <w:pPr>
              <w:jc w:val="both"/>
            </w:pPr>
            <w:r w:rsidRPr="00AF6C57">
              <w:rPr>
                <w:sz w:val="22"/>
                <w:szCs w:val="22"/>
              </w:rPr>
              <w:t>4</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r w:rsidRPr="00AF6C57">
              <w:rPr>
                <w:sz w:val="22"/>
                <w:szCs w:val="22"/>
              </w:rPr>
              <w:t>+</w:t>
            </w:r>
          </w:p>
        </w:tc>
      </w:tr>
      <w:tr w:rsidR="00AD15D6" w:rsidRPr="00C63F14" w:rsidTr="00AF6C57">
        <w:tc>
          <w:tcPr>
            <w:tcW w:w="571" w:type="dxa"/>
          </w:tcPr>
          <w:p w:rsidR="00AD15D6" w:rsidRPr="00AF6C57" w:rsidRDefault="00AD15D6" w:rsidP="00AF6C57">
            <w:pPr>
              <w:jc w:val="both"/>
            </w:pPr>
            <w:r w:rsidRPr="00AF6C57">
              <w:rPr>
                <w:sz w:val="22"/>
                <w:szCs w:val="22"/>
              </w:rPr>
              <w:t>8.</w:t>
            </w:r>
          </w:p>
        </w:tc>
        <w:tc>
          <w:tcPr>
            <w:tcW w:w="2690" w:type="dxa"/>
          </w:tcPr>
          <w:p w:rsidR="00AD15D6" w:rsidRPr="00AF6C57" w:rsidRDefault="00AD15D6" w:rsidP="00AF6C57">
            <w:pPr>
              <w:jc w:val="both"/>
            </w:pPr>
            <w:r w:rsidRPr="00AF6C57">
              <w:rPr>
                <w:sz w:val="22"/>
                <w:szCs w:val="22"/>
              </w:rPr>
              <w:t>Дюсюпов Арман Ессенбекович</w:t>
            </w:r>
          </w:p>
          <w:p w:rsidR="00AD15D6" w:rsidRPr="00AF6C57" w:rsidRDefault="00AD15D6" w:rsidP="00AF6C57">
            <w:pPr>
              <w:jc w:val="both"/>
            </w:pPr>
            <w:r w:rsidRPr="00AF6C57">
              <w:rPr>
                <w:sz w:val="22"/>
                <w:szCs w:val="22"/>
              </w:rPr>
              <w:t>Дюсюпова Виктория Викторовна</w:t>
            </w:r>
          </w:p>
        </w:tc>
        <w:tc>
          <w:tcPr>
            <w:tcW w:w="567" w:type="dxa"/>
          </w:tcPr>
          <w:p w:rsidR="00AD15D6" w:rsidRPr="00AF6C57" w:rsidRDefault="00AD15D6" w:rsidP="00AF6C57">
            <w:pPr>
              <w:jc w:val="both"/>
            </w:pPr>
            <w:r w:rsidRPr="00AF6C57">
              <w:rPr>
                <w:sz w:val="22"/>
                <w:szCs w:val="22"/>
              </w:rPr>
              <w:t>4</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p w:rsidR="00AD15D6" w:rsidRPr="00AF6C57" w:rsidRDefault="00AD15D6" w:rsidP="00AF6C57">
            <w:pPr>
              <w:jc w:val="both"/>
            </w:pPr>
          </w:p>
          <w:p w:rsidR="00AD15D6" w:rsidRPr="00AF6C57" w:rsidRDefault="00AD15D6" w:rsidP="00AF6C57">
            <w:pPr>
              <w:jc w:val="both"/>
            </w:pPr>
            <w:r w:rsidRPr="00AF6C57">
              <w:rPr>
                <w:sz w:val="22"/>
                <w:szCs w:val="22"/>
              </w:rPr>
              <w:t>+</w:t>
            </w:r>
          </w:p>
        </w:tc>
        <w:tc>
          <w:tcPr>
            <w:tcW w:w="708" w:type="dxa"/>
          </w:tcPr>
          <w:p w:rsidR="00AD15D6" w:rsidRPr="00AF6C57" w:rsidRDefault="00AD15D6" w:rsidP="00AF6C57">
            <w:pPr>
              <w:jc w:val="both"/>
            </w:pPr>
          </w:p>
        </w:tc>
        <w:tc>
          <w:tcPr>
            <w:tcW w:w="709" w:type="dxa"/>
          </w:tcPr>
          <w:p w:rsidR="00AD15D6" w:rsidRPr="00AF6C57" w:rsidRDefault="00AD15D6" w:rsidP="00AF6C57">
            <w:pPr>
              <w:jc w:val="both"/>
            </w:pPr>
            <w:r w:rsidRPr="00AF6C57">
              <w:rPr>
                <w:sz w:val="22"/>
                <w:szCs w:val="22"/>
              </w:rPr>
              <w:t>+</w:t>
            </w:r>
          </w:p>
          <w:p w:rsidR="00AD15D6" w:rsidRPr="00AF6C57" w:rsidRDefault="00AD15D6" w:rsidP="00AF6C57">
            <w:pPr>
              <w:jc w:val="both"/>
            </w:pPr>
          </w:p>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9.</w:t>
            </w:r>
          </w:p>
        </w:tc>
        <w:tc>
          <w:tcPr>
            <w:tcW w:w="2690" w:type="dxa"/>
          </w:tcPr>
          <w:p w:rsidR="00AD15D6" w:rsidRPr="00AF6C57" w:rsidRDefault="00AD15D6" w:rsidP="00AF6C57">
            <w:pPr>
              <w:jc w:val="both"/>
            </w:pPr>
            <w:r w:rsidRPr="00AF6C57">
              <w:rPr>
                <w:sz w:val="22"/>
                <w:szCs w:val="22"/>
              </w:rPr>
              <w:t>Хувартаа Галина Владимировна</w:t>
            </w:r>
          </w:p>
          <w:p w:rsidR="00AD15D6" w:rsidRPr="00AF6C57" w:rsidRDefault="00AD15D6" w:rsidP="00AF6C57">
            <w:pPr>
              <w:jc w:val="both"/>
            </w:pPr>
            <w:r w:rsidRPr="00AF6C57">
              <w:rPr>
                <w:sz w:val="22"/>
                <w:szCs w:val="22"/>
              </w:rPr>
              <w:t>Хувартаа Валерий Сатович</w:t>
            </w:r>
          </w:p>
        </w:tc>
        <w:tc>
          <w:tcPr>
            <w:tcW w:w="567" w:type="dxa"/>
          </w:tcPr>
          <w:p w:rsidR="00AD15D6" w:rsidRPr="00AF6C57" w:rsidRDefault="00AD15D6" w:rsidP="00AF6C57">
            <w:pPr>
              <w:jc w:val="both"/>
            </w:pPr>
            <w:r w:rsidRPr="00AF6C57">
              <w:rPr>
                <w:sz w:val="22"/>
                <w:szCs w:val="22"/>
              </w:rPr>
              <w:t>5</w:t>
            </w:r>
          </w:p>
        </w:tc>
        <w:tc>
          <w:tcPr>
            <w:tcW w:w="425" w:type="dxa"/>
          </w:tcPr>
          <w:p w:rsidR="00AD15D6" w:rsidRPr="00AF6C57" w:rsidRDefault="00AD15D6" w:rsidP="00AF6C57">
            <w:pPr>
              <w:jc w:val="both"/>
            </w:pPr>
            <w:r w:rsidRPr="00AF6C57">
              <w:rPr>
                <w:sz w:val="22"/>
                <w:szCs w:val="22"/>
              </w:rPr>
              <w:t>+</w:t>
            </w: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p>
        </w:tc>
        <w:tc>
          <w:tcPr>
            <w:tcW w:w="709" w:type="dxa"/>
          </w:tcPr>
          <w:p w:rsidR="00AD15D6" w:rsidRPr="00AF6C57" w:rsidRDefault="00AD15D6" w:rsidP="00AF6C57">
            <w:pPr>
              <w:jc w:val="both"/>
            </w:pPr>
          </w:p>
          <w:p w:rsidR="00AD15D6" w:rsidRPr="00AF6C57" w:rsidRDefault="00AD15D6" w:rsidP="00AF6C57">
            <w:pPr>
              <w:jc w:val="both"/>
            </w:pPr>
          </w:p>
          <w:p w:rsidR="00AD15D6" w:rsidRPr="00AF6C57" w:rsidRDefault="00AD15D6" w:rsidP="00AF6C57">
            <w:pPr>
              <w:jc w:val="both"/>
            </w:pPr>
            <w:r w:rsidRPr="00AF6C57">
              <w:rPr>
                <w:sz w:val="22"/>
                <w:szCs w:val="22"/>
              </w:rPr>
              <w:t>+</w:t>
            </w:r>
          </w:p>
        </w:tc>
        <w:tc>
          <w:tcPr>
            <w:tcW w:w="851" w:type="dxa"/>
          </w:tcPr>
          <w:p w:rsidR="00AD15D6" w:rsidRPr="00AF6C57" w:rsidRDefault="00AD15D6" w:rsidP="00AF6C57">
            <w:pPr>
              <w:jc w:val="both"/>
            </w:pPr>
            <w:r w:rsidRPr="00AF6C57">
              <w:rPr>
                <w:sz w:val="22"/>
                <w:szCs w:val="22"/>
              </w:rPr>
              <w:t>+</w:t>
            </w: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10.</w:t>
            </w:r>
          </w:p>
        </w:tc>
        <w:tc>
          <w:tcPr>
            <w:tcW w:w="2690" w:type="dxa"/>
          </w:tcPr>
          <w:p w:rsidR="00AD15D6" w:rsidRPr="00AF6C57" w:rsidRDefault="00AD15D6" w:rsidP="00AF6C57">
            <w:pPr>
              <w:jc w:val="both"/>
            </w:pPr>
            <w:r w:rsidRPr="00AF6C57">
              <w:rPr>
                <w:sz w:val="22"/>
                <w:szCs w:val="22"/>
              </w:rPr>
              <w:t>Хертек  Дмитрий Серээевич</w:t>
            </w:r>
          </w:p>
          <w:p w:rsidR="00AD15D6" w:rsidRPr="00AF6C57" w:rsidRDefault="00AD15D6" w:rsidP="00AF6C57">
            <w:pPr>
              <w:jc w:val="both"/>
            </w:pPr>
            <w:r w:rsidRPr="00AF6C57">
              <w:rPr>
                <w:sz w:val="22"/>
                <w:szCs w:val="22"/>
              </w:rPr>
              <w:t>Хертек Шончалай Алын-ооловна</w:t>
            </w:r>
          </w:p>
        </w:tc>
        <w:tc>
          <w:tcPr>
            <w:tcW w:w="567" w:type="dxa"/>
          </w:tcPr>
          <w:p w:rsidR="00AD15D6" w:rsidRPr="00AF6C57" w:rsidRDefault="00AD15D6" w:rsidP="00AF6C57">
            <w:pPr>
              <w:jc w:val="both"/>
            </w:pPr>
            <w:r w:rsidRPr="00AF6C57">
              <w:rPr>
                <w:sz w:val="22"/>
                <w:szCs w:val="22"/>
              </w:rPr>
              <w:t>4</w:t>
            </w:r>
          </w:p>
        </w:tc>
        <w:tc>
          <w:tcPr>
            <w:tcW w:w="425" w:type="dxa"/>
          </w:tcPr>
          <w:p w:rsidR="00AD15D6" w:rsidRPr="00AF6C57" w:rsidRDefault="00AD15D6" w:rsidP="00AF6C57">
            <w:pPr>
              <w:jc w:val="both"/>
            </w:pPr>
          </w:p>
          <w:p w:rsidR="00AD15D6" w:rsidRPr="00AF6C57" w:rsidRDefault="00AD15D6" w:rsidP="00AF6C57">
            <w:pPr>
              <w:jc w:val="both"/>
            </w:pPr>
          </w:p>
          <w:p w:rsidR="00AD15D6" w:rsidRPr="00AF6C57" w:rsidRDefault="00AD15D6" w:rsidP="00AF6C57">
            <w:pPr>
              <w:jc w:val="both"/>
            </w:pPr>
            <w:r w:rsidRPr="00AF6C57">
              <w:rPr>
                <w:sz w:val="22"/>
                <w:szCs w:val="22"/>
              </w:rPr>
              <w:t>+</w:t>
            </w: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r w:rsidRPr="00AF6C57">
              <w:rPr>
                <w:sz w:val="22"/>
                <w:szCs w:val="22"/>
              </w:rPr>
              <w:t>+</w:t>
            </w: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11.</w:t>
            </w:r>
          </w:p>
        </w:tc>
        <w:tc>
          <w:tcPr>
            <w:tcW w:w="2690" w:type="dxa"/>
          </w:tcPr>
          <w:p w:rsidR="00AD15D6" w:rsidRPr="00AF6C57" w:rsidRDefault="00AD15D6" w:rsidP="00AF6C57">
            <w:pPr>
              <w:jc w:val="both"/>
            </w:pPr>
            <w:r w:rsidRPr="00AF6C57">
              <w:rPr>
                <w:sz w:val="22"/>
                <w:szCs w:val="22"/>
              </w:rPr>
              <w:t>Конгаржап Артыш Аликович</w:t>
            </w:r>
          </w:p>
          <w:p w:rsidR="00AD15D6" w:rsidRPr="00AF6C57" w:rsidRDefault="00AD15D6" w:rsidP="00AF6C57">
            <w:pPr>
              <w:jc w:val="both"/>
            </w:pPr>
            <w:r w:rsidRPr="00AF6C57">
              <w:rPr>
                <w:sz w:val="22"/>
                <w:szCs w:val="22"/>
              </w:rPr>
              <w:t>Хапык-оол Аржаана Сазаевна</w:t>
            </w:r>
          </w:p>
        </w:tc>
        <w:tc>
          <w:tcPr>
            <w:tcW w:w="567" w:type="dxa"/>
          </w:tcPr>
          <w:p w:rsidR="00AD15D6" w:rsidRPr="00AF6C57" w:rsidRDefault="00AD15D6" w:rsidP="00AF6C57">
            <w:pPr>
              <w:jc w:val="both"/>
            </w:pPr>
            <w:r w:rsidRPr="00AF6C57">
              <w:rPr>
                <w:sz w:val="22"/>
                <w:szCs w:val="22"/>
              </w:rPr>
              <w:t>4</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r w:rsidRPr="00AF6C57">
              <w:rPr>
                <w:sz w:val="22"/>
                <w:szCs w:val="22"/>
              </w:rPr>
              <w:t>+</w:t>
            </w:r>
          </w:p>
          <w:p w:rsidR="00AD15D6" w:rsidRPr="00AF6C57" w:rsidRDefault="00AD15D6" w:rsidP="00AF6C57">
            <w:pPr>
              <w:jc w:val="both"/>
            </w:pPr>
          </w:p>
          <w:p w:rsidR="00AD15D6" w:rsidRPr="00AF6C57" w:rsidRDefault="00AD15D6" w:rsidP="00AF6C57">
            <w:pPr>
              <w:jc w:val="both"/>
            </w:pPr>
            <w:r w:rsidRPr="00AF6C57">
              <w:rPr>
                <w:sz w:val="22"/>
                <w:szCs w:val="22"/>
              </w:rPr>
              <w:t>+</w:t>
            </w: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12.</w:t>
            </w:r>
          </w:p>
        </w:tc>
        <w:tc>
          <w:tcPr>
            <w:tcW w:w="2690" w:type="dxa"/>
          </w:tcPr>
          <w:p w:rsidR="00AD15D6" w:rsidRPr="00AF6C57" w:rsidRDefault="00AD15D6" w:rsidP="00AF6C57">
            <w:pPr>
              <w:jc w:val="both"/>
            </w:pPr>
            <w:r w:rsidRPr="00AF6C57">
              <w:rPr>
                <w:sz w:val="22"/>
                <w:szCs w:val="22"/>
              </w:rPr>
              <w:t>Кысыгбай Виктория Викторовна</w:t>
            </w:r>
          </w:p>
        </w:tc>
        <w:tc>
          <w:tcPr>
            <w:tcW w:w="567" w:type="dxa"/>
          </w:tcPr>
          <w:p w:rsidR="00AD15D6" w:rsidRPr="00AF6C57" w:rsidRDefault="00AD15D6" w:rsidP="00AF6C57">
            <w:pPr>
              <w:jc w:val="both"/>
            </w:pPr>
            <w:r w:rsidRPr="00AF6C57">
              <w:rPr>
                <w:sz w:val="22"/>
                <w:szCs w:val="22"/>
              </w:rPr>
              <w:t>2</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r w:rsidRPr="00AF6C57">
              <w:rPr>
                <w:sz w:val="22"/>
                <w:szCs w:val="22"/>
              </w:rPr>
              <w:t>+</w:t>
            </w: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13.</w:t>
            </w:r>
          </w:p>
        </w:tc>
        <w:tc>
          <w:tcPr>
            <w:tcW w:w="2690" w:type="dxa"/>
          </w:tcPr>
          <w:p w:rsidR="00AD15D6" w:rsidRPr="00AF6C57" w:rsidRDefault="00AD15D6" w:rsidP="00AF6C57">
            <w:pPr>
              <w:jc w:val="both"/>
            </w:pPr>
            <w:r w:rsidRPr="00AF6C57">
              <w:rPr>
                <w:sz w:val="22"/>
                <w:szCs w:val="22"/>
              </w:rPr>
              <w:t>Кызыл-оол Ай-Хаан Орланович</w:t>
            </w:r>
          </w:p>
          <w:p w:rsidR="00AD15D6" w:rsidRPr="00AF6C57" w:rsidRDefault="00AD15D6" w:rsidP="00AF6C57">
            <w:pPr>
              <w:jc w:val="both"/>
            </w:pPr>
            <w:r w:rsidRPr="00AF6C57">
              <w:rPr>
                <w:sz w:val="22"/>
                <w:szCs w:val="22"/>
              </w:rPr>
              <w:t>Сандан  Анюта Михайловна</w:t>
            </w:r>
          </w:p>
        </w:tc>
        <w:tc>
          <w:tcPr>
            <w:tcW w:w="567" w:type="dxa"/>
          </w:tcPr>
          <w:p w:rsidR="00AD15D6" w:rsidRPr="00AF6C57" w:rsidRDefault="00AD15D6" w:rsidP="00AF6C57">
            <w:pPr>
              <w:jc w:val="both"/>
            </w:pPr>
            <w:r w:rsidRPr="00AF6C57">
              <w:rPr>
                <w:sz w:val="22"/>
                <w:szCs w:val="22"/>
              </w:rPr>
              <w:t>4</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r w:rsidRPr="00AF6C57">
              <w:rPr>
                <w:sz w:val="22"/>
                <w:szCs w:val="22"/>
              </w:rPr>
              <w:t>+</w:t>
            </w:r>
          </w:p>
          <w:p w:rsidR="00AD15D6" w:rsidRPr="00AF6C57" w:rsidRDefault="00AD15D6" w:rsidP="00AF6C57">
            <w:pPr>
              <w:jc w:val="both"/>
            </w:pPr>
          </w:p>
          <w:p w:rsidR="00AD15D6" w:rsidRPr="00AF6C57" w:rsidRDefault="00AD15D6" w:rsidP="00AF6C57">
            <w:pPr>
              <w:jc w:val="both"/>
            </w:pPr>
            <w:r w:rsidRPr="00AF6C57">
              <w:rPr>
                <w:sz w:val="22"/>
                <w:szCs w:val="22"/>
              </w:rPr>
              <w:t>+</w:t>
            </w:r>
          </w:p>
        </w:tc>
        <w:tc>
          <w:tcPr>
            <w:tcW w:w="708" w:type="dxa"/>
          </w:tcPr>
          <w:p w:rsidR="00AD15D6" w:rsidRPr="00AF6C57" w:rsidRDefault="00AD15D6" w:rsidP="00AF6C57">
            <w:pPr>
              <w:jc w:val="both"/>
            </w:pP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14.</w:t>
            </w:r>
          </w:p>
        </w:tc>
        <w:tc>
          <w:tcPr>
            <w:tcW w:w="2690" w:type="dxa"/>
          </w:tcPr>
          <w:p w:rsidR="00AD15D6" w:rsidRPr="00AF6C57" w:rsidRDefault="00AD15D6" w:rsidP="00AF6C57">
            <w:pPr>
              <w:jc w:val="both"/>
            </w:pPr>
            <w:r w:rsidRPr="00AF6C57">
              <w:rPr>
                <w:sz w:val="22"/>
                <w:szCs w:val="22"/>
              </w:rPr>
              <w:t>Кызыл-оол Ай-Хаан Орланович</w:t>
            </w:r>
          </w:p>
          <w:p w:rsidR="00AD15D6" w:rsidRPr="00AF6C57" w:rsidRDefault="00AD15D6" w:rsidP="00AF6C57">
            <w:pPr>
              <w:jc w:val="both"/>
            </w:pPr>
            <w:r w:rsidRPr="00AF6C57">
              <w:rPr>
                <w:sz w:val="22"/>
                <w:szCs w:val="22"/>
              </w:rPr>
              <w:t>Сандан  Анюта Михайловна</w:t>
            </w:r>
          </w:p>
        </w:tc>
        <w:tc>
          <w:tcPr>
            <w:tcW w:w="567" w:type="dxa"/>
          </w:tcPr>
          <w:p w:rsidR="00AD15D6" w:rsidRPr="00AF6C57" w:rsidRDefault="00AD15D6" w:rsidP="00AF6C57">
            <w:pPr>
              <w:jc w:val="both"/>
            </w:pPr>
            <w:r w:rsidRPr="00AF6C57">
              <w:rPr>
                <w:sz w:val="22"/>
                <w:szCs w:val="22"/>
              </w:rPr>
              <w:t>4</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r w:rsidRPr="00AF6C57">
              <w:rPr>
                <w:sz w:val="22"/>
                <w:szCs w:val="22"/>
              </w:rPr>
              <w:t>+</w:t>
            </w:r>
          </w:p>
          <w:p w:rsidR="00AD15D6" w:rsidRPr="00AF6C57" w:rsidRDefault="00AD15D6" w:rsidP="00AF6C57">
            <w:pPr>
              <w:jc w:val="both"/>
            </w:pPr>
          </w:p>
          <w:p w:rsidR="00AD15D6" w:rsidRPr="00AF6C57" w:rsidRDefault="00AD15D6" w:rsidP="00AF6C57">
            <w:pPr>
              <w:jc w:val="both"/>
            </w:pPr>
            <w:r w:rsidRPr="00AF6C57">
              <w:rPr>
                <w:sz w:val="22"/>
                <w:szCs w:val="22"/>
              </w:rPr>
              <w:t>+</w:t>
            </w:r>
          </w:p>
        </w:tc>
        <w:tc>
          <w:tcPr>
            <w:tcW w:w="708" w:type="dxa"/>
          </w:tcPr>
          <w:p w:rsidR="00AD15D6" w:rsidRPr="00AF6C57" w:rsidRDefault="00AD15D6" w:rsidP="00AF6C57">
            <w:pPr>
              <w:jc w:val="both"/>
            </w:pP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15.</w:t>
            </w:r>
          </w:p>
        </w:tc>
        <w:tc>
          <w:tcPr>
            <w:tcW w:w="2690" w:type="dxa"/>
          </w:tcPr>
          <w:p w:rsidR="00AD15D6" w:rsidRPr="00AF6C57" w:rsidRDefault="00AD15D6" w:rsidP="00AF6C57">
            <w:pPr>
              <w:jc w:val="both"/>
            </w:pPr>
            <w:r w:rsidRPr="00AF6C57">
              <w:rPr>
                <w:sz w:val="22"/>
                <w:szCs w:val="22"/>
              </w:rPr>
              <w:t>Кызыл-оол Сагаан Олегович</w:t>
            </w:r>
          </w:p>
          <w:p w:rsidR="00AD15D6" w:rsidRPr="00AF6C57" w:rsidRDefault="00AD15D6" w:rsidP="00AF6C57">
            <w:pPr>
              <w:jc w:val="both"/>
            </w:pPr>
            <w:r w:rsidRPr="00AF6C57">
              <w:rPr>
                <w:sz w:val="22"/>
                <w:szCs w:val="22"/>
              </w:rPr>
              <w:t>Ойдуп Долаана Сергеевна</w:t>
            </w:r>
          </w:p>
        </w:tc>
        <w:tc>
          <w:tcPr>
            <w:tcW w:w="567" w:type="dxa"/>
          </w:tcPr>
          <w:p w:rsidR="00AD15D6" w:rsidRPr="00AF6C57" w:rsidRDefault="00AD15D6" w:rsidP="00AF6C57">
            <w:pPr>
              <w:jc w:val="both"/>
            </w:pPr>
            <w:r w:rsidRPr="00AF6C57">
              <w:rPr>
                <w:sz w:val="22"/>
                <w:szCs w:val="22"/>
              </w:rPr>
              <w:t>4</w:t>
            </w:r>
          </w:p>
        </w:tc>
        <w:tc>
          <w:tcPr>
            <w:tcW w:w="425" w:type="dxa"/>
          </w:tcPr>
          <w:p w:rsidR="00AD15D6" w:rsidRPr="00AF6C57" w:rsidRDefault="00AD15D6" w:rsidP="00AF6C57">
            <w:pPr>
              <w:jc w:val="both"/>
            </w:pPr>
          </w:p>
          <w:p w:rsidR="00AD15D6" w:rsidRPr="00AF6C57" w:rsidRDefault="00AD15D6" w:rsidP="00AF6C57">
            <w:pPr>
              <w:jc w:val="both"/>
            </w:pPr>
          </w:p>
          <w:p w:rsidR="00AD15D6" w:rsidRPr="00AF6C57" w:rsidRDefault="00AD15D6" w:rsidP="00AF6C57">
            <w:pPr>
              <w:jc w:val="both"/>
            </w:pPr>
            <w:r w:rsidRPr="00AF6C57">
              <w:rPr>
                <w:sz w:val="22"/>
                <w:szCs w:val="22"/>
              </w:rPr>
              <w:t>+</w:t>
            </w: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r w:rsidRPr="00AF6C57">
              <w:rPr>
                <w:sz w:val="22"/>
                <w:szCs w:val="22"/>
              </w:rPr>
              <w:t>+</w:t>
            </w:r>
          </w:p>
        </w:tc>
        <w:tc>
          <w:tcPr>
            <w:tcW w:w="708" w:type="dxa"/>
          </w:tcPr>
          <w:p w:rsidR="00AD15D6" w:rsidRPr="00AF6C57" w:rsidRDefault="00AD15D6" w:rsidP="00AF6C57">
            <w:pPr>
              <w:jc w:val="both"/>
            </w:pP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16.</w:t>
            </w:r>
          </w:p>
        </w:tc>
        <w:tc>
          <w:tcPr>
            <w:tcW w:w="2690" w:type="dxa"/>
          </w:tcPr>
          <w:p w:rsidR="00AD15D6" w:rsidRPr="00AF6C57" w:rsidRDefault="00AD15D6" w:rsidP="00AF6C57">
            <w:pPr>
              <w:jc w:val="both"/>
            </w:pPr>
            <w:r w:rsidRPr="00AF6C57">
              <w:rPr>
                <w:sz w:val="22"/>
                <w:szCs w:val="22"/>
              </w:rPr>
              <w:t>Сурун-оол Аяс Александрович</w:t>
            </w:r>
          </w:p>
          <w:p w:rsidR="00AD15D6" w:rsidRPr="00AF6C57" w:rsidRDefault="00AD15D6" w:rsidP="00AF6C57">
            <w:pPr>
              <w:jc w:val="both"/>
            </w:pPr>
            <w:r w:rsidRPr="00AF6C57">
              <w:rPr>
                <w:sz w:val="22"/>
                <w:szCs w:val="22"/>
              </w:rPr>
              <w:t>Сурун-оол Жанна Владимировна</w:t>
            </w:r>
          </w:p>
        </w:tc>
        <w:tc>
          <w:tcPr>
            <w:tcW w:w="567" w:type="dxa"/>
          </w:tcPr>
          <w:p w:rsidR="00AD15D6" w:rsidRPr="00AF6C57" w:rsidRDefault="00AD15D6" w:rsidP="00AF6C57">
            <w:pPr>
              <w:jc w:val="both"/>
            </w:pPr>
            <w:r w:rsidRPr="00AF6C57">
              <w:rPr>
                <w:sz w:val="22"/>
                <w:szCs w:val="22"/>
              </w:rPr>
              <w:t>6</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p w:rsidR="00AD15D6" w:rsidRPr="00AF6C57" w:rsidRDefault="00AD15D6" w:rsidP="00AF6C57">
            <w:pPr>
              <w:jc w:val="both"/>
            </w:pPr>
          </w:p>
          <w:p w:rsidR="00AD15D6" w:rsidRPr="00AF6C57" w:rsidRDefault="00AD15D6" w:rsidP="00AF6C57">
            <w:pPr>
              <w:jc w:val="both"/>
            </w:pPr>
            <w:r w:rsidRPr="00AF6C57">
              <w:rPr>
                <w:sz w:val="22"/>
                <w:szCs w:val="22"/>
              </w:rPr>
              <w:t>+</w:t>
            </w:r>
          </w:p>
        </w:tc>
        <w:tc>
          <w:tcPr>
            <w:tcW w:w="708" w:type="dxa"/>
          </w:tcPr>
          <w:p w:rsidR="00AD15D6" w:rsidRPr="00AF6C57" w:rsidRDefault="00AD15D6" w:rsidP="00AF6C57">
            <w:pPr>
              <w:jc w:val="both"/>
            </w:pPr>
            <w:r w:rsidRPr="00AF6C57">
              <w:rPr>
                <w:sz w:val="22"/>
                <w:szCs w:val="22"/>
              </w:rPr>
              <w:t>+</w:t>
            </w: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17.</w:t>
            </w:r>
          </w:p>
        </w:tc>
        <w:tc>
          <w:tcPr>
            <w:tcW w:w="2690" w:type="dxa"/>
          </w:tcPr>
          <w:p w:rsidR="00AD15D6" w:rsidRPr="00AF6C57" w:rsidRDefault="00AD15D6" w:rsidP="00AF6C57">
            <w:pPr>
              <w:jc w:val="both"/>
            </w:pPr>
            <w:r w:rsidRPr="00AF6C57">
              <w:rPr>
                <w:sz w:val="22"/>
                <w:szCs w:val="22"/>
              </w:rPr>
              <w:t>Салчак Айлана Михайловна</w:t>
            </w:r>
          </w:p>
          <w:p w:rsidR="00AD15D6" w:rsidRPr="00AF6C57" w:rsidRDefault="00AD15D6" w:rsidP="00AF6C57">
            <w:pPr>
              <w:jc w:val="both"/>
            </w:pPr>
            <w:r w:rsidRPr="00AF6C57">
              <w:rPr>
                <w:sz w:val="22"/>
                <w:szCs w:val="22"/>
              </w:rPr>
              <w:t>Салчак Самир Владимирович</w:t>
            </w:r>
          </w:p>
          <w:p w:rsidR="00AD15D6" w:rsidRPr="00AF6C57" w:rsidRDefault="00AD15D6" w:rsidP="00AF6C57">
            <w:pPr>
              <w:jc w:val="both"/>
            </w:pPr>
          </w:p>
        </w:tc>
        <w:tc>
          <w:tcPr>
            <w:tcW w:w="567" w:type="dxa"/>
          </w:tcPr>
          <w:p w:rsidR="00AD15D6" w:rsidRPr="00AF6C57" w:rsidRDefault="00AD15D6" w:rsidP="00AF6C57">
            <w:pPr>
              <w:jc w:val="both"/>
            </w:pPr>
            <w:r w:rsidRPr="00AF6C57">
              <w:rPr>
                <w:sz w:val="22"/>
                <w:szCs w:val="22"/>
              </w:rPr>
              <w:t>5</w:t>
            </w:r>
          </w:p>
        </w:tc>
        <w:tc>
          <w:tcPr>
            <w:tcW w:w="425" w:type="dxa"/>
          </w:tcPr>
          <w:p w:rsidR="00AD15D6" w:rsidRPr="00AF6C57" w:rsidRDefault="00AD15D6" w:rsidP="00AF6C57">
            <w:pPr>
              <w:jc w:val="both"/>
            </w:pPr>
            <w:r w:rsidRPr="00AF6C57">
              <w:rPr>
                <w:sz w:val="22"/>
                <w:szCs w:val="22"/>
              </w:rPr>
              <w:t>+</w:t>
            </w:r>
          </w:p>
        </w:tc>
        <w:tc>
          <w:tcPr>
            <w:tcW w:w="567" w:type="dxa"/>
          </w:tcPr>
          <w:p w:rsidR="00AD15D6" w:rsidRPr="00AF6C57" w:rsidRDefault="00AD15D6" w:rsidP="00AF6C57">
            <w:pPr>
              <w:jc w:val="both"/>
            </w:pPr>
          </w:p>
          <w:p w:rsidR="00AD15D6" w:rsidRPr="00AF6C57" w:rsidRDefault="00AD15D6" w:rsidP="00AF6C57">
            <w:pPr>
              <w:jc w:val="both"/>
            </w:pPr>
          </w:p>
          <w:p w:rsidR="00AD15D6" w:rsidRPr="00AF6C57" w:rsidRDefault="00AD15D6" w:rsidP="00AF6C57">
            <w:pPr>
              <w:jc w:val="both"/>
            </w:pPr>
            <w:r w:rsidRPr="00AF6C57">
              <w:rPr>
                <w:sz w:val="22"/>
                <w:szCs w:val="22"/>
              </w:rPr>
              <w:t>+</w:t>
            </w: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18.</w:t>
            </w:r>
          </w:p>
        </w:tc>
        <w:tc>
          <w:tcPr>
            <w:tcW w:w="2690" w:type="dxa"/>
          </w:tcPr>
          <w:p w:rsidR="00AD15D6" w:rsidRPr="00AF6C57" w:rsidRDefault="00AD15D6" w:rsidP="00AF6C57">
            <w:pPr>
              <w:jc w:val="both"/>
            </w:pPr>
            <w:r w:rsidRPr="00AF6C57">
              <w:rPr>
                <w:sz w:val="22"/>
                <w:szCs w:val="22"/>
              </w:rPr>
              <w:t>Тюлюш Эртине Вальеревич</w:t>
            </w:r>
          </w:p>
          <w:p w:rsidR="00AD15D6" w:rsidRPr="00AF6C57" w:rsidRDefault="00AD15D6" w:rsidP="00AF6C57">
            <w:pPr>
              <w:jc w:val="both"/>
            </w:pPr>
            <w:r w:rsidRPr="00AF6C57">
              <w:rPr>
                <w:sz w:val="22"/>
                <w:szCs w:val="22"/>
              </w:rPr>
              <w:t>Шарап Долаана Кир-ооловна</w:t>
            </w:r>
          </w:p>
        </w:tc>
        <w:tc>
          <w:tcPr>
            <w:tcW w:w="567" w:type="dxa"/>
          </w:tcPr>
          <w:p w:rsidR="00AD15D6" w:rsidRPr="00AF6C57" w:rsidRDefault="00AD15D6" w:rsidP="00AF6C57">
            <w:pPr>
              <w:jc w:val="both"/>
            </w:pPr>
            <w:r w:rsidRPr="00AF6C57">
              <w:rPr>
                <w:sz w:val="22"/>
                <w:szCs w:val="22"/>
              </w:rPr>
              <w:t>4</w:t>
            </w:r>
          </w:p>
        </w:tc>
        <w:tc>
          <w:tcPr>
            <w:tcW w:w="425" w:type="dxa"/>
          </w:tcPr>
          <w:p w:rsidR="00AD15D6" w:rsidRPr="00AF6C57" w:rsidRDefault="00AD15D6" w:rsidP="00AF6C57">
            <w:pPr>
              <w:jc w:val="both"/>
            </w:pPr>
          </w:p>
          <w:p w:rsidR="00AD15D6" w:rsidRPr="00AF6C57" w:rsidRDefault="00AD15D6" w:rsidP="00AF6C57">
            <w:pPr>
              <w:jc w:val="both"/>
            </w:pPr>
          </w:p>
          <w:p w:rsidR="00AD15D6" w:rsidRPr="00AF6C57" w:rsidRDefault="00AD15D6" w:rsidP="00AF6C57">
            <w:pPr>
              <w:jc w:val="both"/>
            </w:pPr>
            <w:r w:rsidRPr="00AF6C57">
              <w:rPr>
                <w:sz w:val="22"/>
                <w:szCs w:val="22"/>
              </w:rPr>
              <w:t>+</w:t>
            </w: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r w:rsidRPr="00AF6C57">
              <w:rPr>
                <w:sz w:val="22"/>
                <w:szCs w:val="22"/>
              </w:rPr>
              <w:t>+</w:t>
            </w: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19.</w:t>
            </w:r>
          </w:p>
        </w:tc>
        <w:tc>
          <w:tcPr>
            <w:tcW w:w="2690" w:type="dxa"/>
          </w:tcPr>
          <w:p w:rsidR="00AD15D6" w:rsidRPr="00AF6C57" w:rsidRDefault="00AD15D6" w:rsidP="00AF6C57">
            <w:pPr>
              <w:jc w:val="both"/>
            </w:pPr>
            <w:r w:rsidRPr="00AF6C57">
              <w:rPr>
                <w:sz w:val="22"/>
                <w:szCs w:val="22"/>
              </w:rPr>
              <w:t>Тулуш Алена Дандар-ооловна</w:t>
            </w:r>
          </w:p>
        </w:tc>
        <w:tc>
          <w:tcPr>
            <w:tcW w:w="567" w:type="dxa"/>
          </w:tcPr>
          <w:p w:rsidR="00AD15D6" w:rsidRPr="00AF6C57" w:rsidRDefault="00AD15D6" w:rsidP="00AF6C57">
            <w:pPr>
              <w:jc w:val="both"/>
            </w:pPr>
            <w:r w:rsidRPr="00AF6C57">
              <w:rPr>
                <w:sz w:val="22"/>
                <w:szCs w:val="22"/>
              </w:rPr>
              <w:t>4</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r w:rsidRPr="00AF6C57">
              <w:rPr>
                <w:sz w:val="22"/>
                <w:szCs w:val="22"/>
              </w:rPr>
              <w:t>+</w:t>
            </w:r>
          </w:p>
        </w:tc>
        <w:tc>
          <w:tcPr>
            <w:tcW w:w="708" w:type="dxa"/>
          </w:tcPr>
          <w:p w:rsidR="00AD15D6" w:rsidRPr="00AF6C57" w:rsidRDefault="00AD15D6" w:rsidP="00AF6C57">
            <w:pPr>
              <w:jc w:val="both"/>
            </w:pP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20.</w:t>
            </w:r>
          </w:p>
        </w:tc>
        <w:tc>
          <w:tcPr>
            <w:tcW w:w="2690" w:type="dxa"/>
          </w:tcPr>
          <w:p w:rsidR="00AD15D6" w:rsidRPr="00AF6C57" w:rsidRDefault="00AD15D6" w:rsidP="00AF6C57">
            <w:pPr>
              <w:jc w:val="both"/>
            </w:pPr>
            <w:r w:rsidRPr="00AF6C57">
              <w:rPr>
                <w:sz w:val="22"/>
                <w:szCs w:val="22"/>
              </w:rPr>
              <w:t>Лопсан Валентина Даш-ооловна</w:t>
            </w:r>
          </w:p>
        </w:tc>
        <w:tc>
          <w:tcPr>
            <w:tcW w:w="567" w:type="dxa"/>
          </w:tcPr>
          <w:p w:rsidR="00AD15D6" w:rsidRPr="00AF6C57" w:rsidRDefault="00AD15D6" w:rsidP="00AF6C57">
            <w:pPr>
              <w:jc w:val="both"/>
            </w:pPr>
            <w:r w:rsidRPr="00AF6C57">
              <w:rPr>
                <w:sz w:val="22"/>
                <w:szCs w:val="22"/>
              </w:rPr>
              <w:t>4</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r w:rsidRPr="00AF6C57">
              <w:rPr>
                <w:sz w:val="22"/>
                <w:szCs w:val="22"/>
              </w:rPr>
              <w:t>+</w:t>
            </w: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21.</w:t>
            </w:r>
          </w:p>
        </w:tc>
        <w:tc>
          <w:tcPr>
            <w:tcW w:w="2690" w:type="dxa"/>
          </w:tcPr>
          <w:p w:rsidR="00AD15D6" w:rsidRPr="00AF6C57" w:rsidRDefault="00AD15D6" w:rsidP="00AF6C57">
            <w:pPr>
              <w:jc w:val="both"/>
            </w:pPr>
            <w:r w:rsidRPr="00AF6C57">
              <w:rPr>
                <w:sz w:val="22"/>
                <w:szCs w:val="22"/>
              </w:rPr>
              <w:t>Оюн Урана Сергеевна</w:t>
            </w:r>
          </w:p>
          <w:p w:rsidR="00AD15D6" w:rsidRPr="00AF6C57" w:rsidRDefault="00AD15D6" w:rsidP="00AF6C57">
            <w:pPr>
              <w:jc w:val="both"/>
            </w:pPr>
            <w:r w:rsidRPr="00AF6C57">
              <w:rPr>
                <w:sz w:val="22"/>
                <w:szCs w:val="22"/>
              </w:rPr>
              <w:t>Оюн Чечен-оол Сергеевич</w:t>
            </w:r>
          </w:p>
        </w:tc>
        <w:tc>
          <w:tcPr>
            <w:tcW w:w="567" w:type="dxa"/>
          </w:tcPr>
          <w:p w:rsidR="00AD15D6" w:rsidRPr="00AF6C57" w:rsidRDefault="00AD15D6" w:rsidP="00AF6C57">
            <w:pPr>
              <w:jc w:val="both"/>
            </w:pPr>
            <w:r w:rsidRPr="00AF6C57">
              <w:rPr>
                <w:sz w:val="22"/>
                <w:szCs w:val="22"/>
              </w:rPr>
              <w:t>4</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r w:rsidRPr="00AF6C57">
              <w:rPr>
                <w:sz w:val="22"/>
                <w:szCs w:val="22"/>
              </w:rPr>
              <w:t>+</w:t>
            </w: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p>
          <w:p w:rsidR="00AD15D6" w:rsidRPr="00AF6C57" w:rsidRDefault="00AD15D6" w:rsidP="00AF6C57">
            <w:pPr>
              <w:jc w:val="both"/>
            </w:pPr>
          </w:p>
          <w:p w:rsidR="00AD15D6" w:rsidRPr="00AF6C57" w:rsidRDefault="00AD15D6" w:rsidP="00AF6C57">
            <w:pPr>
              <w:jc w:val="both"/>
            </w:pPr>
            <w:r w:rsidRPr="00AF6C57">
              <w:rPr>
                <w:sz w:val="22"/>
                <w:szCs w:val="22"/>
              </w:rPr>
              <w:t>+</w:t>
            </w: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22.</w:t>
            </w:r>
          </w:p>
        </w:tc>
        <w:tc>
          <w:tcPr>
            <w:tcW w:w="2690" w:type="dxa"/>
          </w:tcPr>
          <w:p w:rsidR="00AD15D6" w:rsidRPr="00AF6C57" w:rsidRDefault="00AD15D6" w:rsidP="00AF6C57">
            <w:pPr>
              <w:jc w:val="both"/>
            </w:pPr>
            <w:r w:rsidRPr="00AF6C57">
              <w:rPr>
                <w:sz w:val="22"/>
                <w:szCs w:val="22"/>
              </w:rPr>
              <w:t>Менгиш Сай-Суу Начын-ооловна</w:t>
            </w:r>
          </w:p>
        </w:tc>
        <w:tc>
          <w:tcPr>
            <w:tcW w:w="567" w:type="dxa"/>
          </w:tcPr>
          <w:p w:rsidR="00AD15D6" w:rsidRPr="00AF6C57" w:rsidRDefault="00AD15D6" w:rsidP="00AF6C57">
            <w:pPr>
              <w:jc w:val="both"/>
            </w:pPr>
            <w:r w:rsidRPr="00AF6C57">
              <w:rPr>
                <w:sz w:val="22"/>
                <w:szCs w:val="22"/>
              </w:rPr>
              <w:t>4</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p>
        </w:tc>
        <w:tc>
          <w:tcPr>
            <w:tcW w:w="709" w:type="dxa"/>
          </w:tcPr>
          <w:p w:rsidR="00AD15D6" w:rsidRPr="00AF6C57" w:rsidRDefault="00AD15D6" w:rsidP="00AF6C57">
            <w:pPr>
              <w:jc w:val="both"/>
            </w:pPr>
            <w:r w:rsidRPr="00AF6C57">
              <w:rPr>
                <w:sz w:val="22"/>
                <w:szCs w:val="22"/>
              </w:rPr>
              <w:t>+</w:t>
            </w: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23.</w:t>
            </w:r>
          </w:p>
        </w:tc>
        <w:tc>
          <w:tcPr>
            <w:tcW w:w="2690" w:type="dxa"/>
          </w:tcPr>
          <w:p w:rsidR="00AD15D6" w:rsidRPr="00AF6C57" w:rsidRDefault="00AD15D6" w:rsidP="00AF6C57">
            <w:pPr>
              <w:jc w:val="both"/>
            </w:pPr>
            <w:r w:rsidRPr="00AF6C57">
              <w:rPr>
                <w:sz w:val="22"/>
                <w:szCs w:val="22"/>
              </w:rPr>
              <w:t>Середар Сайдаш Салчакович</w:t>
            </w:r>
          </w:p>
          <w:p w:rsidR="00AD15D6" w:rsidRPr="00AF6C57" w:rsidRDefault="00AD15D6" w:rsidP="00AF6C57">
            <w:pPr>
              <w:jc w:val="both"/>
            </w:pPr>
            <w:r w:rsidRPr="00AF6C57">
              <w:rPr>
                <w:sz w:val="22"/>
                <w:szCs w:val="22"/>
              </w:rPr>
              <w:t xml:space="preserve">Середар </w:t>
            </w:r>
          </w:p>
        </w:tc>
        <w:tc>
          <w:tcPr>
            <w:tcW w:w="567" w:type="dxa"/>
          </w:tcPr>
          <w:p w:rsidR="00AD15D6" w:rsidRPr="00AF6C57" w:rsidRDefault="00AD15D6" w:rsidP="00AF6C57">
            <w:pPr>
              <w:jc w:val="both"/>
            </w:pPr>
            <w:r w:rsidRPr="00AF6C57">
              <w:rPr>
                <w:sz w:val="22"/>
                <w:szCs w:val="22"/>
              </w:rPr>
              <w:t>4</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r w:rsidRPr="00AF6C57">
              <w:rPr>
                <w:sz w:val="22"/>
                <w:szCs w:val="22"/>
              </w:rPr>
              <w:t>+</w:t>
            </w: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p w:rsidR="00AD15D6" w:rsidRPr="00AF6C57" w:rsidRDefault="00AD15D6" w:rsidP="00AF6C57">
            <w:pPr>
              <w:jc w:val="both"/>
            </w:pPr>
          </w:p>
          <w:p w:rsidR="00AD15D6" w:rsidRPr="00AF6C57" w:rsidRDefault="00AD15D6" w:rsidP="00AF6C57">
            <w:pPr>
              <w:jc w:val="both"/>
            </w:pPr>
            <w:r w:rsidRPr="00AF6C57">
              <w:rPr>
                <w:sz w:val="22"/>
                <w:szCs w:val="22"/>
              </w:rPr>
              <w:t>+</w:t>
            </w:r>
          </w:p>
        </w:tc>
      </w:tr>
      <w:tr w:rsidR="00AD15D6" w:rsidRPr="00C63F14" w:rsidTr="00AF6C57">
        <w:tc>
          <w:tcPr>
            <w:tcW w:w="571" w:type="dxa"/>
          </w:tcPr>
          <w:p w:rsidR="00AD15D6" w:rsidRPr="00AF6C57" w:rsidRDefault="00AD15D6" w:rsidP="00AF6C57">
            <w:pPr>
              <w:jc w:val="both"/>
            </w:pPr>
            <w:r w:rsidRPr="00AF6C57">
              <w:rPr>
                <w:sz w:val="22"/>
                <w:szCs w:val="22"/>
              </w:rPr>
              <w:t>24.</w:t>
            </w:r>
          </w:p>
        </w:tc>
        <w:tc>
          <w:tcPr>
            <w:tcW w:w="2690" w:type="dxa"/>
          </w:tcPr>
          <w:p w:rsidR="00AD15D6" w:rsidRPr="00AF6C57" w:rsidRDefault="00AD15D6" w:rsidP="00AF6C57">
            <w:pPr>
              <w:jc w:val="both"/>
            </w:pPr>
            <w:r w:rsidRPr="00AF6C57">
              <w:rPr>
                <w:sz w:val="22"/>
                <w:szCs w:val="22"/>
              </w:rPr>
              <w:t>Лаа-Есипов Сергек</w:t>
            </w:r>
          </w:p>
          <w:p w:rsidR="00AD15D6" w:rsidRPr="00AF6C57" w:rsidRDefault="00AD15D6" w:rsidP="00AF6C57">
            <w:pPr>
              <w:jc w:val="both"/>
            </w:pPr>
            <w:r w:rsidRPr="00AF6C57">
              <w:rPr>
                <w:sz w:val="22"/>
                <w:szCs w:val="22"/>
              </w:rPr>
              <w:t>Лаа-Есипова Диана</w:t>
            </w:r>
          </w:p>
        </w:tc>
        <w:tc>
          <w:tcPr>
            <w:tcW w:w="567" w:type="dxa"/>
          </w:tcPr>
          <w:p w:rsidR="00AD15D6" w:rsidRPr="00AF6C57" w:rsidRDefault="00AD15D6" w:rsidP="00AF6C57">
            <w:pPr>
              <w:jc w:val="both"/>
            </w:pPr>
            <w:r w:rsidRPr="00AF6C57">
              <w:rPr>
                <w:sz w:val="22"/>
                <w:szCs w:val="22"/>
              </w:rPr>
              <w:t>6</w:t>
            </w: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r w:rsidRPr="00AF6C57">
              <w:rPr>
                <w:sz w:val="22"/>
                <w:szCs w:val="22"/>
              </w:rPr>
              <w:t>+</w:t>
            </w:r>
          </w:p>
          <w:p w:rsidR="00AD15D6" w:rsidRPr="00AF6C57" w:rsidRDefault="00AD15D6" w:rsidP="00AF6C57">
            <w:pPr>
              <w:jc w:val="both"/>
            </w:pPr>
          </w:p>
          <w:p w:rsidR="00AD15D6" w:rsidRPr="00AF6C57" w:rsidRDefault="00AD15D6" w:rsidP="00AF6C57">
            <w:pPr>
              <w:jc w:val="both"/>
            </w:pPr>
            <w:r w:rsidRPr="00AF6C57">
              <w:rPr>
                <w:sz w:val="22"/>
                <w:szCs w:val="22"/>
              </w:rPr>
              <w:t>+</w:t>
            </w:r>
          </w:p>
        </w:tc>
        <w:tc>
          <w:tcPr>
            <w:tcW w:w="708" w:type="dxa"/>
          </w:tcPr>
          <w:p w:rsidR="00AD15D6" w:rsidRPr="00AF6C57" w:rsidRDefault="00AD15D6" w:rsidP="00AF6C57">
            <w:pPr>
              <w:jc w:val="both"/>
            </w:pPr>
          </w:p>
        </w:tc>
        <w:tc>
          <w:tcPr>
            <w:tcW w:w="709" w:type="dxa"/>
          </w:tcPr>
          <w:p w:rsidR="00AD15D6" w:rsidRPr="00AF6C57" w:rsidRDefault="00AD15D6" w:rsidP="00AF6C57">
            <w:pPr>
              <w:jc w:val="both"/>
            </w:pP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r w:rsidR="00AD15D6" w:rsidRPr="00C63F14" w:rsidTr="00AF6C57">
        <w:tc>
          <w:tcPr>
            <w:tcW w:w="571" w:type="dxa"/>
          </w:tcPr>
          <w:p w:rsidR="00AD15D6" w:rsidRPr="00AF6C57" w:rsidRDefault="00AD15D6" w:rsidP="00AF6C57">
            <w:pPr>
              <w:jc w:val="both"/>
            </w:pPr>
            <w:r w:rsidRPr="00AF6C57">
              <w:rPr>
                <w:sz w:val="22"/>
                <w:szCs w:val="22"/>
              </w:rPr>
              <w:t>25.</w:t>
            </w:r>
          </w:p>
        </w:tc>
        <w:tc>
          <w:tcPr>
            <w:tcW w:w="2690" w:type="dxa"/>
          </w:tcPr>
          <w:p w:rsidR="00AD15D6" w:rsidRPr="00AF6C57" w:rsidRDefault="00AD15D6" w:rsidP="00AF6C57">
            <w:pPr>
              <w:jc w:val="both"/>
            </w:pPr>
            <w:r w:rsidRPr="00AF6C57">
              <w:rPr>
                <w:sz w:val="22"/>
                <w:szCs w:val="22"/>
              </w:rPr>
              <w:t>Кысыгбай Алдынай Борисовна</w:t>
            </w:r>
          </w:p>
          <w:p w:rsidR="00AD15D6" w:rsidRPr="00AF6C57" w:rsidRDefault="00AD15D6" w:rsidP="00AF6C57">
            <w:pPr>
              <w:jc w:val="both"/>
            </w:pPr>
            <w:r w:rsidRPr="00AF6C57">
              <w:rPr>
                <w:sz w:val="22"/>
                <w:szCs w:val="22"/>
              </w:rPr>
              <w:t>Бегзи Юрий Михайлович</w:t>
            </w:r>
          </w:p>
        </w:tc>
        <w:tc>
          <w:tcPr>
            <w:tcW w:w="567" w:type="dxa"/>
          </w:tcPr>
          <w:p w:rsidR="00AD15D6" w:rsidRPr="00AF6C57" w:rsidRDefault="00AD15D6" w:rsidP="00AF6C57">
            <w:pPr>
              <w:jc w:val="both"/>
            </w:pPr>
          </w:p>
        </w:tc>
        <w:tc>
          <w:tcPr>
            <w:tcW w:w="425" w:type="dxa"/>
          </w:tcPr>
          <w:p w:rsidR="00AD15D6" w:rsidRPr="00AF6C57" w:rsidRDefault="00AD15D6" w:rsidP="00AF6C57">
            <w:pPr>
              <w:jc w:val="both"/>
            </w:pPr>
          </w:p>
        </w:tc>
        <w:tc>
          <w:tcPr>
            <w:tcW w:w="567" w:type="dxa"/>
          </w:tcPr>
          <w:p w:rsidR="00AD15D6" w:rsidRPr="00AF6C57" w:rsidRDefault="00AD15D6" w:rsidP="00AF6C57">
            <w:pPr>
              <w:jc w:val="both"/>
            </w:pPr>
          </w:p>
        </w:tc>
        <w:tc>
          <w:tcPr>
            <w:tcW w:w="993" w:type="dxa"/>
          </w:tcPr>
          <w:p w:rsidR="00AD15D6" w:rsidRPr="00AF6C57" w:rsidRDefault="00AD15D6" w:rsidP="00AF6C57">
            <w:pPr>
              <w:jc w:val="both"/>
            </w:pPr>
          </w:p>
        </w:tc>
        <w:tc>
          <w:tcPr>
            <w:tcW w:w="1134" w:type="dxa"/>
          </w:tcPr>
          <w:p w:rsidR="00AD15D6" w:rsidRPr="00AF6C57" w:rsidRDefault="00AD15D6" w:rsidP="00AF6C57">
            <w:pPr>
              <w:jc w:val="both"/>
            </w:pPr>
          </w:p>
        </w:tc>
        <w:tc>
          <w:tcPr>
            <w:tcW w:w="708" w:type="dxa"/>
          </w:tcPr>
          <w:p w:rsidR="00AD15D6" w:rsidRPr="00AF6C57" w:rsidRDefault="00AD15D6" w:rsidP="00AF6C57">
            <w:pPr>
              <w:jc w:val="both"/>
            </w:pPr>
            <w:r w:rsidRPr="00AF6C57">
              <w:rPr>
                <w:sz w:val="22"/>
                <w:szCs w:val="22"/>
              </w:rPr>
              <w:t>+</w:t>
            </w:r>
          </w:p>
        </w:tc>
        <w:tc>
          <w:tcPr>
            <w:tcW w:w="709" w:type="dxa"/>
          </w:tcPr>
          <w:p w:rsidR="00AD15D6" w:rsidRPr="00AF6C57" w:rsidRDefault="00AD15D6" w:rsidP="00AF6C57">
            <w:pPr>
              <w:jc w:val="both"/>
            </w:pPr>
          </w:p>
          <w:p w:rsidR="00AD15D6" w:rsidRPr="00AF6C57" w:rsidRDefault="00AD15D6" w:rsidP="00AF6C57">
            <w:pPr>
              <w:jc w:val="both"/>
            </w:pPr>
          </w:p>
          <w:p w:rsidR="00AD15D6" w:rsidRPr="00AF6C57" w:rsidRDefault="00AD15D6" w:rsidP="00AF6C57">
            <w:pPr>
              <w:jc w:val="both"/>
            </w:pPr>
            <w:r w:rsidRPr="00AF6C57">
              <w:rPr>
                <w:sz w:val="22"/>
                <w:szCs w:val="22"/>
              </w:rPr>
              <w:t>+</w:t>
            </w:r>
          </w:p>
        </w:tc>
        <w:tc>
          <w:tcPr>
            <w:tcW w:w="851" w:type="dxa"/>
          </w:tcPr>
          <w:p w:rsidR="00AD15D6" w:rsidRPr="00AF6C57" w:rsidRDefault="00AD15D6" w:rsidP="00AF6C57">
            <w:pPr>
              <w:jc w:val="both"/>
            </w:pPr>
          </w:p>
        </w:tc>
        <w:tc>
          <w:tcPr>
            <w:tcW w:w="532" w:type="dxa"/>
          </w:tcPr>
          <w:p w:rsidR="00AD15D6" w:rsidRPr="00AF6C57" w:rsidRDefault="00AD15D6" w:rsidP="00AF6C57">
            <w:pPr>
              <w:jc w:val="both"/>
            </w:pPr>
          </w:p>
        </w:tc>
      </w:tr>
    </w:tbl>
    <w:p w:rsidR="00AD15D6" w:rsidRDefault="00AD15D6" w:rsidP="00C63F14">
      <w:pPr>
        <w:jc w:val="both"/>
        <w:rPr>
          <w:color w:val="333333"/>
        </w:rPr>
      </w:pPr>
      <w:r w:rsidRPr="00C63F14">
        <w:rPr>
          <w:color w:val="333333"/>
        </w:rPr>
        <w:t xml:space="preserve">  </w:t>
      </w:r>
    </w:p>
    <w:p w:rsidR="00AD15D6" w:rsidRPr="00C63F14" w:rsidRDefault="00AD15D6" w:rsidP="00C63F14">
      <w:pPr>
        <w:jc w:val="both"/>
        <w:rPr>
          <w:lang w:eastAsia="en-US"/>
        </w:rPr>
      </w:pPr>
      <w:r w:rsidRPr="00C63F14">
        <w:rPr>
          <w:color w:val="333333"/>
        </w:rPr>
        <w:t xml:space="preserve"> </w:t>
      </w:r>
      <w:r w:rsidRPr="00C63F14">
        <w:rPr>
          <w:lang w:eastAsia="en-US"/>
        </w:rPr>
        <w:t>Всего родителей – 39. Из них: учителя и воспитатели -  5 , медработники -  4, служащие, сотрудники МВД - 0, предприниматели, другие сферы - 9, араты, рабочие -  12, безработные и пенсионеры - 5, родители опекуны -   1, студенты - 3, дети полусироты -  4.</w:t>
      </w:r>
    </w:p>
    <w:p w:rsidR="00AD15D6" w:rsidRPr="00C63F14" w:rsidRDefault="00AD15D6" w:rsidP="00C63F14">
      <w:pPr>
        <w:jc w:val="both"/>
        <w:rPr>
          <w:lang w:eastAsia="en-US"/>
        </w:rPr>
      </w:pPr>
    </w:p>
    <w:p w:rsidR="00AD15D6" w:rsidRPr="00C63F14" w:rsidRDefault="00AD15D6" w:rsidP="00C63F14">
      <w:pPr>
        <w:spacing w:before="240" w:after="240" w:line="270" w:lineRule="atLeast"/>
        <w:jc w:val="both"/>
        <w:rPr>
          <w:color w:val="333333"/>
        </w:rPr>
      </w:pPr>
      <w:r w:rsidRPr="00C63F14">
        <w:rPr>
          <w:color w:val="333333"/>
        </w:rPr>
        <w:t>       Анализ социального статуса семей выявил, что в группе :</w:t>
      </w:r>
    </w:p>
    <w:p w:rsidR="00AD15D6" w:rsidRPr="00C63F14" w:rsidRDefault="00AD15D6" w:rsidP="00C63F14">
      <w:pPr>
        <w:spacing w:before="240" w:after="240" w:line="270" w:lineRule="atLeast"/>
        <w:jc w:val="both"/>
        <w:rPr>
          <w:color w:val="333333"/>
        </w:rPr>
      </w:pPr>
      <w:r>
        <w:rPr>
          <w:color w:val="333333"/>
        </w:rPr>
        <w:t>16 семей (64%) - полные семьи;</w:t>
      </w:r>
    </w:p>
    <w:p w:rsidR="00AD15D6" w:rsidRPr="00C63F14" w:rsidRDefault="00AD15D6" w:rsidP="00C63F14">
      <w:pPr>
        <w:spacing w:before="240" w:after="240" w:line="270" w:lineRule="atLeast"/>
        <w:jc w:val="both"/>
        <w:rPr>
          <w:color w:val="333333"/>
        </w:rPr>
      </w:pPr>
      <w:r w:rsidRPr="00C63F14">
        <w:rPr>
          <w:color w:val="333333"/>
        </w:rPr>
        <w:t xml:space="preserve"> 8 семей (33%) - неполные сем</w:t>
      </w:r>
      <w:r>
        <w:rPr>
          <w:color w:val="333333"/>
        </w:rPr>
        <w:t>ьи (ребёнок проживает с мамой);</w:t>
      </w:r>
    </w:p>
    <w:p w:rsidR="00AD15D6" w:rsidRPr="00C63F14" w:rsidRDefault="00AD15D6" w:rsidP="00C63F14">
      <w:pPr>
        <w:spacing w:before="240" w:after="240" w:line="270" w:lineRule="atLeast"/>
        <w:jc w:val="both"/>
        <w:rPr>
          <w:color w:val="333333"/>
        </w:rPr>
      </w:pPr>
      <w:r>
        <w:rPr>
          <w:color w:val="333333"/>
        </w:rPr>
        <w:t>1 семья (3%) – родитель-опекун;</w:t>
      </w:r>
    </w:p>
    <w:p w:rsidR="00AD15D6" w:rsidRPr="00C63F14" w:rsidRDefault="00AD15D6" w:rsidP="00C63F14">
      <w:pPr>
        <w:spacing w:before="240" w:after="240" w:line="270" w:lineRule="atLeast"/>
        <w:jc w:val="both"/>
        <w:rPr>
          <w:color w:val="333333"/>
        </w:rPr>
      </w:pPr>
      <w:r w:rsidRPr="00C63F14">
        <w:rPr>
          <w:color w:val="333333"/>
        </w:rPr>
        <w:t xml:space="preserve"> 10  семей (26%) -  многодетная. </w:t>
      </w:r>
    </w:p>
    <w:p w:rsidR="00AD15D6" w:rsidRPr="00C63F14" w:rsidRDefault="00AD15D6" w:rsidP="00C63F14">
      <w:pPr>
        <w:spacing w:before="240" w:after="240" w:line="270" w:lineRule="atLeast"/>
        <w:jc w:val="both"/>
        <w:rPr>
          <w:color w:val="333333"/>
        </w:rPr>
      </w:pPr>
      <w:r w:rsidRPr="00C63F14">
        <w:rPr>
          <w:color w:val="333333"/>
        </w:rPr>
        <w:t>Уровень жизни семей удовлетворительный.  </w:t>
      </w:r>
    </w:p>
    <w:p w:rsidR="00AD15D6" w:rsidRPr="00C63F14" w:rsidRDefault="00AD15D6" w:rsidP="00C63F14">
      <w:pPr>
        <w:spacing w:before="240" w:after="240" w:line="270" w:lineRule="atLeast"/>
        <w:jc w:val="both"/>
        <w:rPr>
          <w:b/>
          <w:color w:val="333333"/>
        </w:rPr>
      </w:pPr>
      <w:r>
        <w:rPr>
          <w:b/>
          <w:color w:val="333333"/>
        </w:rPr>
        <w:t xml:space="preserve">                              </w:t>
      </w:r>
      <w:r w:rsidRPr="00C63F14">
        <w:rPr>
          <w:b/>
          <w:color w:val="333333"/>
        </w:rPr>
        <w:t>Характеристика семей по материальному обеспечению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8"/>
        <w:gridCol w:w="3399"/>
        <w:gridCol w:w="3399"/>
      </w:tblGrid>
      <w:tr w:rsidR="00AD15D6" w:rsidRPr="00C63F14" w:rsidTr="00AF6C57">
        <w:tc>
          <w:tcPr>
            <w:tcW w:w="3398" w:type="dxa"/>
          </w:tcPr>
          <w:p w:rsidR="00AD15D6" w:rsidRPr="00AF6C57" w:rsidRDefault="00AD15D6" w:rsidP="00AF6C57">
            <w:pPr>
              <w:spacing w:before="240" w:after="240" w:line="270" w:lineRule="atLeast"/>
              <w:jc w:val="both"/>
              <w:rPr>
                <w:b/>
                <w:color w:val="333333"/>
              </w:rPr>
            </w:pPr>
            <w:r w:rsidRPr="00AF6C57">
              <w:rPr>
                <w:b/>
                <w:color w:val="333333"/>
              </w:rPr>
              <w:t>Обеспечены полностью</w:t>
            </w:r>
          </w:p>
        </w:tc>
        <w:tc>
          <w:tcPr>
            <w:tcW w:w="3399" w:type="dxa"/>
          </w:tcPr>
          <w:p w:rsidR="00AD15D6" w:rsidRPr="00AF6C57" w:rsidRDefault="00AD15D6" w:rsidP="00AF6C57">
            <w:pPr>
              <w:spacing w:before="240" w:after="240" w:line="270" w:lineRule="atLeast"/>
              <w:jc w:val="both"/>
              <w:rPr>
                <w:b/>
                <w:color w:val="333333"/>
              </w:rPr>
            </w:pPr>
            <w:r w:rsidRPr="00AF6C57">
              <w:rPr>
                <w:b/>
                <w:color w:val="333333"/>
              </w:rPr>
              <w:t>Средне-обеспечены</w:t>
            </w:r>
          </w:p>
        </w:tc>
        <w:tc>
          <w:tcPr>
            <w:tcW w:w="3399" w:type="dxa"/>
          </w:tcPr>
          <w:p w:rsidR="00AD15D6" w:rsidRPr="00AF6C57" w:rsidRDefault="00AD15D6" w:rsidP="00AF6C57">
            <w:pPr>
              <w:spacing w:before="240" w:after="240" w:line="270" w:lineRule="atLeast"/>
              <w:jc w:val="both"/>
              <w:rPr>
                <w:b/>
                <w:color w:val="333333"/>
              </w:rPr>
            </w:pPr>
            <w:r w:rsidRPr="00AF6C57">
              <w:rPr>
                <w:b/>
                <w:color w:val="333333"/>
              </w:rPr>
              <w:t>малообеспечены</w:t>
            </w:r>
          </w:p>
        </w:tc>
      </w:tr>
      <w:tr w:rsidR="00AD15D6" w:rsidRPr="00C63F14" w:rsidTr="00AF6C57">
        <w:tc>
          <w:tcPr>
            <w:tcW w:w="3398" w:type="dxa"/>
          </w:tcPr>
          <w:p w:rsidR="00AD15D6" w:rsidRPr="00AF6C57" w:rsidRDefault="00AD15D6" w:rsidP="00AF6C57">
            <w:pPr>
              <w:spacing w:before="240" w:after="240" w:line="270" w:lineRule="atLeast"/>
              <w:jc w:val="both"/>
              <w:rPr>
                <w:b/>
                <w:color w:val="333333"/>
              </w:rPr>
            </w:pPr>
            <w:r w:rsidRPr="00AF6C57">
              <w:rPr>
                <w:b/>
                <w:color w:val="333333"/>
              </w:rPr>
              <w:t>17</w:t>
            </w:r>
          </w:p>
        </w:tc>
        <w:tc>
          <w:tcPr>
            <w:tcW w:w="3399" w:type="dxa"/>
          </w:tcPr>
          <w:p w:rsidR="00AD15D6" w:rsidRPr="00AF6C57" w:rsidRDefault="00AD15D6" w:rsidP="00AF6C57">
            <w:pPr>
              <w:spacing w:before="240" w:after="240" w:line="270" w:lineRule="atLeast"/>
              <w:jc w:val="both"/>
              <w:rPr>
                <w:b/>
                <w:color w:val="333333"/>
              </w:rPr>
            </w:pPr>
            <w:r w:rsidRPr="00AF6C57">
              <w:rPr>
                <w:b/>
                <w:color w:val="333333"/>
              </w:rPr>
              <w:t>8</w:t>
            </w:r>
          </w:p>
        </w:tc>
        <w:tc>
          <w:tcPr>
            <w:tcW w:w="3399" w:type="dxa"/>
          </w:tcPr>
          <w:p w:rsidR="00AD15D6" w:rsidRPr="00AF6C57" w:rsidRDefault="00AD15D6" w:rsidP="00AF6C57">
            <w:pPr>
              <w:spacing w:before="240" w:after="240" w:line="270" w:lineRule="atLeast"/>
              <w:jc w:val="both"/>
              <w:rPr>
                <w:b/>
                <w:color w:val="333333"/>
              </w:rPr>
            </w:pPr>
            <w:r w:rsidRPr="00AF6C57">
              <w:rPr>
                <w:b/>
                <w:color w:val="333333"/>
              </w:rPr>
              <w:t>-</w:t>
            </w:r>
          </w:p>
        </w:tc>
      </w:tr>
    </w:tbl>
    <w:p w:rsidR="00AD15D6" w:rsidRPr="00C63F14" w:rsidRDefault="00AD15D6" w:rsidP="00C63F14">
      <w:pPr>
        <w:spacing w:before="240" w:after="240" w:line="270" w:lineRule="atLeast"/>
        <w:jc w:val="both"/>
        <w:rPr>
          <w:b/>
          <w:color w:val="333333"/>
        </w:rPr>
      </w:pPr>
      <w:r>
        <w:rPr>
          <w:b/>
          <w:color w:val="333333"/>
        </w:rPr>
        <w:t xml:space="preserve">                                                </w:t>
      </w:r>
      <w:r w:rsidRPr="00C63F14">
        <w:rPr>
          <w:b/>
          <w:color w:val="333333"/>
        </w:rPr>
        <w:t>Социальная характеристика семей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9"/>
        <w:gridCol w:w="2039"/>
        <w:gridCol w:w="2039"/>
        <w:gridCol w:w="2039"/>
        <w:gridCol w:w="2040"/>
      </w:tblGrid>
      <w:tr w:rsidR="00AD15D6" w:rsidRPr="00C63F14" w:rsidTr="00AF6C57">
        <w:tc>
          <w:tcPr>
            <w:tcW w:w="2039" w:type="dxa"/>
          </w:tcPr>
          <w:p w:rsidR="00AD15D6" w:rsidRPr="00AF6C57" w:rsidRDefault="00AD15D6" w:rsidP="00AF6C57">
            <w:pPr>
              <w:spacing w:before="240" w:after="240" w:line="270" w:lineRule="atLeast"/>
              <w:jc w:val="both"/>
              <w:rPr>
                <w:b/>
                <w:color w:val="333333"/>
              </w:rPr>
            </w:pPr>
            <w:r w:rsidRPr="00AF6C57">
              <w:rPr>
                <w:b/>
                <w:color w:val="333333"/>
              </w:rPr>
              <w:t>Молодые семьи до 30 лет</w:t>
            </w:r>
          </w:p>
        </w:tc>
        <w:tc>
          <w:tcPr>
            <w:tcW w:w="2039" w:type="dxa"/>
          </w:tcPr>
          <w:p w:rsidR="00AD15D6" w:rsidRPr="00AF6C57" w:rsidRDefault="00AD15D6" w:rsidP="00AF6C57">
            <w:pPr>
              <w:spacing w:before="240" w:after="240" w:line="270" w:lineRule="atLeast"/>
              <w:jc w:val="both"/>
              <w:rPr>
                <w:b/>
                <w:color w:val="333333"/>
              </w:rPr>
            </w:pPr>
            <w:r w:rsidRPr="00AF6C57">
              <w:rPr>
                <w:b/>
                <w:color w:val="333333"/>
              </w:rPr>
              <w:t>Семьи от 30-40 лет</w:t>
            </w:r>
          </w:p>
        </w:tc>
        <w:tc>
          <w:tcPr>
            <w:tcW w:w="2039" w:type="dxa"/>
          </w:tcPr>
          <w:p w:rsidR="00AD15D6" w:rsidRPr="00AF6C57" w:rsidRDefault="00AD15D6" w:rsidP="00AF6C57">
            <w:pPr>
              <w:spacing w:before="240" w:after="240" w:line="270" w:lineRule="atLeast"/>
              <w:jc w:val="both"/>
              <w:rPr>
                <w:b/>
                <w:color w:val="333333"/>
              </w:rPr>
            </w:pPr>
            <w:r w:rsidRPr="00AF6C57">
              <w:rPr>
                <w:b/>
                <w:color w:val="333333"/>
              </w:rPr>
              <w:t>Семьи от 40-50 лет</w:t>
            </w:r>
          </w:p>
        </w:tc>
        <w:tc>
          <w:tcPr>
            <w:tcW w:w="2039" w:type="dxa"/>
          </w:tcPr>
          <w:p w:rsidR="00AD15D6" w:rsidRPr="00AF6C57" w:rsidRDefault="00AD15D6" w:rsidP="00AF6C57">
            <w:pPr>
              <w:spacing w:before="240" w:after="240" w:line="270" w:lineRule="atLeast"/>
              <w:jc w:val="both"/>
              <w:rPr>
                <w:b/>
                <w:color w:val="333333"/>
              </w:rPr>
            </w:pPr>
            <w:r w:rsidRPr="00AF6C57">
              <w:rPr>
                <w:b/>
                <w:color w:val="333333"/>
              </w:rPr>
              <w:t>Неполные семьи</w:t>
            </w:r>
          </w:p>
        </w:tc>
        <w:tc>
          <w:tcPr>
            <w:tcW w:w="2040" w:type="dxa"/>
          </w:tcPr>
          <w:p w:rsidR="00AD15D6" w:rsidRPr="00AF6C57" w:rsidRDefault="00AD15D6" w:rsidP="00AF6C57">
            <w:pPr>
              <w:spacing w:before="240" w:after="240" w:line="270" w:lineRule="atLeast"/>
              <w:jc w:val="both"/>
              <w:rPr>
                <w:b/>
                <w:color w:val="333333"/>
              </w:rPr>
            </w:pPr>
            <w:r w:rsidRPr="00AF6C57">
              <w:rPr>
                <w:b/>
                <w:color w:val="333333"/>
              </w:rPr>
              <w:t>Асоциальные семьи</w:t>
            </w:r>
          </w:p>
        </w:tc>
      </w:tr>
      <w:tr w:rsidR="00AD15D6" w:rsidRPr="00C63F14" w:rsidTr="00AF6C57">
        <w:tc>
          <w:tcPr>
            <w:tcW w:w="2039" w:type="dxa"/>
          </w:tcPr>
          <w:p w:rsidR="00AD15D6" w:rsidRPr="00AF6C57" w:rsidRDefault="00AD15D6" w:rsidP="00AF6C57">
            <w:pPr>
              <w:spacing w:before="240" w:after="240" w:line="270" w:lineRule="atLeast"/>
              <w:jc w:val="both"/>
              <w:rPr>
                <w:b/>
                <w:color w:val="333333"/>
              </w:rPr>
            </w:pPr>
            <w:r w:rsidRPr="00AF6C57">
              <w:rPr>
                <w:b/>
                <w:color w:val="333333"/>
              </w:rPr>
              <w:t>4</w:t>
            </w:r>
          </w:p>
        </w:tc>
        <w:tc>
          <w:tcPr>
            <w:tcW w:w="2039" w:type="dxa"/>
          </w:tcPr>
          <w:p w:rsidR="00AD15D6" w:rsidRPr="00AF6C57" w:rsidRDefault="00AD15D6" w:rsidP="00AF6C57">
            <w:pPr>
              <w:spacing w:before="240" w:after="240" w:line="270" w:lineRule="atLeast"/>
              <w:jc w:val="both"/>
              <w:rPr>
                <w:b/>
                <w:color w:val="333333"/>
              </w:rPr>
            </w:pPr>
            <w:r w:rsidRPr="00AF6C57">
              <w:rPr>
                <w:b/>
                <w:color w:val="333333"/>
              </w:rPr>
              <w:t>13</w:t>
            </w:r>
          </w:p>
        </w:tc>
        <w:tc>
          <w:tcPr>
            <w:tcW w:w="2039" w:type="dxa"/>
          </w:tcPr>
          <w:p w:rsidR="00AD15D6" w:rsidRPr="00AF6C57" w:rsidRDefault="00AD15D6" w:rsidP="00AF6C57">
            <w:pPr>
              <w:spacing w:before="240" w:after="240" w:line="270" w:lineRule="atLeast"/>
              <w:jc w:val="both"/>
              <w:rPr>
                <w:b/>
                <w:color w:val="333333"/>
              </w:rPr>
            </w:pPr>
            <w:r w:rsidRPr="00AF6C57">
              <w:rPr>
                <w:b/>
                <w:color w:val="333333"/>
              </w:rPr>
              <w:t>8</w:t>
            </w:r>
          </w:p>
        </w:tc>
        <w:tc>
          <w:tcPr>
            <w:tcW w:w="2039" w:type="dxa"/>
          </w:tcPr>
          <w:p w:rsidR="00AD15D6" w:rsidRPr="00AF6C57" w:rsidRDefault="00AD15D6" w:rsidP="00AF6C57">
            <w:pPr>
              <w:spacing w:before="240" w:after="240" w:line="270" w:lineRule="atLeast"/>
              <w:jc w:val="both"/>
              <w:rPr>
                <w:b/>
                <w:color w:val="333333"/>
              </w:rPr>
            </w:pPr>
            <w:r w:rsidRPr="00AF6C57">
              <w:rPr>
                <w:b/>
                <w:color w:val="333333"/>
              </w:rPr>
              <w:t>8</w:t>
            </w:r>
          </w:p>
        </w:tc>
        <w:tc>
          <w:tcPr>
            <w:tcW w:w="2040" w:type="dxa"/>
          </w:tcPr>
          <w:p w:rsidR="00AD15D6" w:rsidRPr="00AF6C57" w:rsidRDefault="00AD15D6" w:rsidP="00AF6C57">
            <w:pPr>
              <w:spacing w:before="240" w:after="240" w:line="270" w:lineRule="atLeast"/>
              <w:jc w:val="both"/>
              <w:rPr>
                <w:b/>
                <w:color w:val="333333"/>
              </w:rPr>
            </w:pPr>
          </w:p>
        </w:tc>
      </w:tr>
    </w:tbl>
    <w:p w:rsidR="00AD15D6" w:rsidRPr="00C63F14" w:rsidRDefault="00AD15D6" w:rsidP="00C63F14">
      <w:pPr>
        <w:spacing w:before="240" w:after="240" w:line="270" w:lineRule="atLeast"/>
        <w:jc w:val="both"/>
        <w:rPr>
          <w:b/>
          <w:color w:val="333333"/>
        </w:rPr>
      </w:pPr>
      <w:r>
        <w:rPr>
          <w:b/>
          <w:color w:val="333333"/>
        </w:rPr>
        <w:t xml:space="preserve">                                      </w:t>
      </w:r>
      <w:r w:rsidRPr="00C63F14">
        <w:rPr>
          <w:b/>
          <w:color w:val="333333"/>
        </w:rPr>
        <w:t>Сведения об участии семей в жизни детского сада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8"/>
        <w:gridCol w:w="3399"/>
        <w:gridCol w:w="3399"/>
      </w:tblGrid>
      <w:tr w:rsidR="00AD15D6" w:rsidRPr="00C63F14" w:rsidTr="00AF6C57">
        <w:tc>
          <w:tcPr>
            <w:tcW w:w="3398" w:type="dxa"/>
          </w:tcPr>
          <w:p w:rsidR="00AD15D6" w:rsidRPr="00AF6C57" w:rsidRDefault="00AD15D6" w:rsidP="00AF6C57">
            <w:pPr>
              <w:spacing w:before="240" w:after="240" w:line="270" w:lineRule="atLeast"/>
              <w:jc w:val="both"/>
              <w:rPr>
                <w:b/>
                <w:color w:val="333333"/>
              </w:rPr>
            </w:pPr>
            <w:r w:rsidRPr="00AF6C57">
              <w:rPr>
                <w:b/>
                <w:color w:val="333333"/>
              </w:rPr>
              <w:t>Постоянно участвуют</w:t>
            </w:r>
          </w:p>
        </w:tc>
        <w:tc>
          <w:tcPr>
            <w:tcW w:w="3399" w:type="dxa"/>
          </w:tcPr>
          <w:p w:rsidR="00AD15D6" w:rsidRPr="00AF6C57" w:rsidRDefault="00AD15D6" w:rsidP="00AF6C57">
            <w:pPr>
              <w:spacing w:before="240" w:after="240" w:line="270" w:lineRule="atLeast"/>
              <w:jc w:val="both"/>
              <w:rPr>
                <w:b/>
                <w:color w:val="333333"/>
              </w:rPr>
            </w:pPr>
            <w:r w:rsidRPr="00AF6C57">
              <w:rPr>
                <w:b/>
                <w:color w:val="333333"/>
              </w:rPr>
              <w:t>Эпизодически участвуют</w:t>
            </w:r>
          </w:p>
        </w:tc>
        <w:tc>
          <w:tcPr>
            <w:tcW w:w="3399" w:type="dxa"/>
          </w:tcPr>
          <w:p w:rsidR="00AD15D6" w:rsidRPr="00AF6C57" w:rsidRDefault="00AD15D6" w:rsidP="00AF6C57">
            <w:pPr>
              <w:spacing w:before="240" w:after="240" w:line="270" w:lineRule="atLeast"/>
              <w:jc w:val="both"/>
              <w:rPr>
                <w:b/>
                <w:color w:val="333333"/>
              </w:rPr>
            </w:pPr>
            <w:r w:rsidRPr="00AF6C57">
              <w:rPr>
                <w:b/>
                <w:color w:val="333333"/>
              </w:rPr>
              <w:t>Не участвуют</w:t>
            </w:r>
          </w:p>
        </w:tc>
      </w:tr>
      <w:tr w:rsidR="00AD15D6" w:rsidRPr="00C63F14" w:rsidTr="00AF6C57">
        <w:tc>
          <w:tcPr>
            <w:tcW w:w="3398" w:type="dxa"/>
          </w:tcPr>
          <w:p w:rsidR="00AD15D6" w:rsidRPr="00AF6C57" w:rsidRDefault="00AD15D6" w:rsidP="00AF6C57">
            <w:pPr>
              <w:spacing w:before="240" w:after="240" w:line="270" w:lineRule="atLeast"/>
              <w:jc w:val="both"/>
              <w:rPr>
                <w:b/>
                <w:color w:val="333333"/>
              </w:rPr>
            </w:pPr>
            <w:r w:rsidRPr="00AF6C57">
              <w:rPr>
                <w:b/>
                <w:color w:val="333333"/>
              </w:rPr>
              <w:t>12</w:t>
            </w:r>
          </w:p>
        </w:tc>
        <w:tc>
          <w:tcPr>
            <w:tcW w:w="3399" w:type="dxa"/>
          </w:tcPr>
          <w:p w:rsidR="00AD15D6" w:rsidRPr="00AF6C57" w:rsidRDefault="00AD15D6" w:rsidP="00AF6C57">
            <w:pPr>
              <w:spacing w:before="240" w:after="240" w:line="270" w:lineRule="atLeast"/>
              <w:jc w:val="both"/>
              <w:rPr>
                <w:b/>
                <w:color w:val="333333"/>
              </w:rPr>
            </w:pPr>
            <w:r w:rsidRPr="00AF6C57">
              <w:rPr>
                <w:b/>
                <w:color w:val="333333"/>
              </w:rPr>
              <w:t>13</w:t>
            </w:r>
          </w:p>
        </w:tc>
        <w:tc>
          <w:tcPr>
            <w:tcW w:w="3399" w:type="dxa"/>
          </w:tcPr>
          <w:p w:rsidR="00AD15D6" w:rsidRPr="00AF6C57" w:rsidRDefault="00AD15D6" w:rsidP="00AF6C57">
            <w:pPr>
              <w:spacing w:before="240" w:after="240" w:line="270" w:lineRule="atLeast"/>
              <w:jc w:val="both"/>
              <w:rPr>
                <w:b/>
                <w:color w:val="333333"/>
              </w:rPr>
            </w:pPr>
            <w:r w:rsidRPr="00AF6C57">
              <w:rPr>
                <w:b/>
                <w:color w:val="333333"/>
              </w:rPr>
              <w:t>-</w:t>
            </w:r>
          </w:p>
        </w:tc>
      </w:tr>
    </w:tbl>
    <w:p w:rsidR="00AD15D6" w:rsidRDefault="00AD15D6" w:rsidP="006B2E5D">
      <w:pPr>
        <w:spacing w:line="276" w:lineRule="auto"/>
        <w:ind w:left="284"/>
        <w:jc w:val="both"/>
        <w:rPr>
          <w:rStyle w:val="FontStyle46"/>
          <w:bCs/>
        </w:rPr>
      </w:pPr>
      <w:r w:rsidRPr="00C63F14">
        <w:rPr>
          <w:color w:val="333333"/>
        </w:rPr>
        <w:t>     </w:t>
      </w:r>
      <w:r w:rsidRPr="00C63F14">
        <w:rPr>
          <w:rStyle w:val="FontStyle46"/>
          <w:bCs/>
        </w:rPr>
        <w:t xml:space="preserve">   </w:t>
      </w:r>
    </w:p>
    <w:p w:rsidR="00AD15D6" w:rsidRPr="00C63F14" w:rsidRDefault="00AD15D6" w:rsidP="006B2E5D">
      <w:pPr>
        <w:spacing w:line="276" w:lineRule="auto"/>
        <w:ind w:left="284"/>
        <w:jc w:val="both"/>
        <w:rPr>
          <w:b/>
        </w:rPr>
      </w:pPr>
      <w:r w:rsidRPr="00C63F14">
        <w:rPr>
          <w:rStyle w:val="FontStyle46"/>
          <w:bCs/>
        </w:rPr>
        <w:t xml:space="preserve">  </w:t>
      </w:r>
      <w:r w:rsidRPr="00C63F14">
        <w:rPr>
          <w:b/>
        </w:rPr>
        <w:t>Планируемые результаты усвоения программы</w:t>
      </w:r>
    </w:p>
    <w:p w:rsidR="00AD15D6" w:rsidRPr="00C63F14" w:rsidRDefault="00AD15D6" w:rsidP="006B2E5D">
      <w:pPr>
        <w:spacing w:before="240" w:after="240" w:line="270" w:lineRule="atLeast"/>
        <w:jc w:val="both"/>
        <w:rPr>
          <w:color w:val="333333"/>
        </w:rPr>
      </w:pPr>
      <w:r w:rsidRPr="00C63F14">
        <w:t xml:space="preserve">        </w:t>
      </w:r>
      <w:r w:rsidRPr="00C63F14">
        <w:rPr>
          <w:color w:val="333333"/>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D15D6" w:rsidRPr="00C63F14" w:rsidRDefault="00AD15D6" w:rsidP="006B2E5D">
      <w:pPr>
        <w:spacing w:before="240" w:after="240" w:line="270" w:lineRule="atLeast"/>
        <w:jc w:val="both"/>
        <w:rPr>
          <w:color w:val="333333"/>
        </w:rPr>
      </w:pPr>
      <w:r w:rsidRPr="00C63F14">
        <w:rPr>
          <w:color w:val="333333"/>
        </w:rPr>
        <w:t>    •  Ребёнок обладает установкой положительного отношения к миру,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AD15D6" w:rsidRPr="00C63F14" w:rsidRDefault="00AD15D6" w:rsidP="006B2E5D">
      <w:pPr>
        <w:spacing w:before="240" w:after="240" w:line="270" w:lineRule="atLeast"/>
        <w:jc w:val="both"/>
        <w:rPr>
          <w:color w:val="333333"/>
        </w:rPr>
      </w:pPr>
      <w:r w:rsidRPr="00C63F14">
        <w:rPr>
          <w:color w:val="333333"/>
        </w:rPr>
        <w:t>    •  Ребёнок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AD15D6" w:rsidRPr="00C63F14" w:rsidRDefault="00AD15D6" w:rsidP="006B2E5D">
      <w:pPr>
        <w:spacing w:before="240" w:after="240" w:line="270" w:lineRule="atLeast"/>
        <w:jc w:val="both"/>
        <w:rPr>
          <w:color w:val="333333"/>
        </w:rPr>
      </w:pPr>
      <w:r w:rsidRPr="00C63F14">
        <w:rPr>
          <w:color w:val="333333"/>
        </w:rPr>
        <w:t>    •  Ребёнок способен сотрудничать и выполнять как лидерские, так и исполнительские функции в совместной деятельности.</w:t>
      </w:r>
    </w:p>
    <w:p w:rsidR="00AD15D6" w:rsidRPr="00C63F14" w:rsidRDefault="00AD15D6" w:rsidP="006B2E5D">
      <w:pPr>
        <w:spacing w:before="240" w:after="240" w:line="270" w:lineRule="atLeast"/>
        <w:jc w:val="both"/>
        <w:rPr>
          <w:color w:val="333333"/>
        </w:rPr>
      </w:pPr>
      <w:r w:rsidRPr="00C63F14">
        <w:rPr>
          <w:color w:val="333333"/>
        </w:rPr>
        <w:t>    •  Ребёнок понимает, что все люди равны вне зависимости от их социального происхождения, этнической принадлежности, религиозных и других вероисповеданий, их физических и психических особенностей.</w:t>
      </w:r>
    </w:p>
    <w:p w:rsidR="00AD15D6" w:rsidRPr="00C63F14" w:rsidRDefault="00AD15D6" w:rsidP="006B2E5D">
      <w:pPr>
        <w:spacing w:before="240" w:after="240" w:line="270" w:lineRule="atLeast"/>
        <w:jc w:val="both"/>
        <w:rPr>
          <w:color w:val="333333"/>
        </w:rPr>
      </w:pPr>
      <w:r w:rsidRPr="00C63F14">
        <w:rPr>
          <w:color w:val="333333"/>
        </w:rPr>
        <w:t>    •   Ребёнок проявляет эмпатию по отношению к другим людям, готовность прийти на помощь тем, кто в этом нуждается.</w:t>
      </w:r>
    </w:p>
    <w:p w:rsidR="00AD15D6" w:rsidRPr="00C63F14" w:rsidRDefault="00AD15D6" w:rsidP="006B2E5D">
      <w:pPr>
        <w:spacing w:before="240" w:after="240" w:line="270" w:lineRule="atLeast"/>
        <w:jc w:val="both"/>
        <w:rPr>
          <w:color w:val="333333"/>
        </w:rPr>
      </w:pPr>
      <w:r w:rsidRPr="00C63F14">
        <w:rPr>
          <w:color w:val="333333"/>
        </w:rPr>
        <w:t>    •   Ребёнок проявляет умение слышать других и стремление быть понятым другими.</w:t>
      </w:r>
    </w:p>
    <w:p w:rsidR="00AD15D6" w:rsidRPr="00C63F14" w:rsidRDefault="00AD15D6" w:rsidP="006B2E5D">
      <w:pPr>
        <w:spacing w:before="240" w:after="240" w:line="270" w:lineRule="atLeast"/>
        <w:jc w:val="both"/>
        <w:rPr>
          <w:color w:val="333333"/>
        </w:rPr>
      </w:pPr>
      <w:r w:rsidRPr="00C63F14">
        <w:rPr>
          <w:color w:val="333333"/>
        </w:rPr>
        <w:t>    •  Ребёнок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AD15D6" w:rsidRPr="00C63F14" w:rsidRDefault="00AD15D6" w:rsidP="006B2E5D">
      <w:pPr>
        <w:spacing w:before="240" w:after="240" w:line="270" w:lineRule="atLeast"/>
        <w:jc w:val="both"/>
        <w:rPr>
          <w:color w:val="333333"/>
        </w:rPr>
      </w:pPr>
      <w:r w:rsidRPr="00C63F14">
        <w:rPr>
          <w:color w:val="333333"/>
        </w:rPr>
        <w:t>     •  Ребёнок достаточно хорошо владеет устной речью, может выражать свои мысли и желания, использует речь для выражения своих мыслей, чувств и желаний, построения . речевого  высказывания в ситуации общения, выделять звуки в словах. У ребёнка складываются предпосылки грамотности.</w:t>
      </w:r>
    </w:p>
    <w:p w:rsidR="00AD15D6" w:rsidRPr="00C63F14" w:rsidRDefault="00AD15D6" w:rsidP="006B2E5D">
      <w:pPr>
        <w:spacing w:before="240" w:after="240" w:line="270" w:lineRule="atLeast"/>
        <w:jc w:val="both"/>
        <w:rPr>
          <w:color w:val="333333"/>
        </w:rPr>
      </w:pPr>
      <w:r w:rsidRPr="00C63F14">
        <w:rPr>
          <w:color w:val="333333"/>
        </w:rPr>
        <w:t>     •  У ребёнка развиты крупная и мелкая моторика, он подвижен, вынослив, владеет основными движениями, может контролировать свои движения и управлять ими.</w:t>
      </w:r>
    </w:p>
    <w:p w:rsidR="00AD15D6" w:rsidRPr="00C63F14" w:rsidRDefault="00AD15D6" w:rsidP="006B2E5D">
      <w:pPr>
        <w:spacing w:before="240" w:after="240" w:line="270" w:lineRule="atLeast"/>
        <w:jc w:val="both"/>
        <w:rPr>
          <w:color w:val="333333"/>
        </w:rPr>
      </w:pPr>
      <w:r w:rsidRPr="00C63F14">
        <w:rPr>
          <w:color w:val="333333"/>
        </w:rPr>
        <w:t>     • Ребёнок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Он  может соблюдать правила безопасного поведения и личной гигиены.</w:t>
      </w:r>
    </w:p>
    <w:p w:rsidR="00AD15D6" w:rsidRPr="00C63F14" w:rsidRDefault="00AD15D6" w:rsidP="006B2E5D">
      <w:pPr>
        <w:spacing w:before="240" w:after="240" w:line="270" w:lineRule="atLeast"/>
        <w:jc w:val="both"/>
        <w:rPr>
          <w:color w:val="333333"/>
        </w:rPr>
      </w:pPr>
      <w:r w:rsidRPr="00C63F14">
        <w:rPr>
          <w:color w:val="333333"/>
        </w:rPr>
        <w:t>     •   Ребёнок проявляет ответственность за начатое дело.</w:t>
      </w:r>
    </w:p>
    <w:p w:rsidR="00AD15D6" w:rsidRPr="00C63F14" w:rsidRDefault="00AD15D6" w:rsidP="006B2E5D">
      <w:pPr>
        <w:spacing w:before="240" w:after="240" w:line="270" w:lineRule="atLeast"/>
        <w:jc w:val="both"/>
        <w:rPr>
          <w:color w:val="333333"/>
        </w:rPr>
      </w:pPr>
      <w:r w:rsidRPr="00C63F14">
        <w:rPr>
          <w:color w:val="333333"/>
        </w:rPr>
        <w:t>     •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Он склонен наблюдать, экспериментировать, обладает начальными знаниями о себе,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склонен к принятию собственных решений, опираясь на свои знания и умения в различных видах деятельности.  </w:t>
      </w:r>
    </w:p>
    <w:p w:rsidR="00AD15D6" w:rsidRPr="00C63F14" w:rsidRDefault="00AD15D6" w:rsidP="006B2E5D">
      <w:pPr>
        <w:spacing w:before="240" w:after="240" w:line="270" w:lineRule="atLeast"/>
        <w:jc w:val="both"/>
        <w:rPr>
          <w:color w:val="333333"/>
        </w:rPr>
      </w:pPr>
      <w:r w:rsidRPr="00C63F14">
        <w:rPr>
          <w:color w:val="333333"/>
        </w:rPr>
        <w:t>     •   Ребёнок открыт новому, проявляет стремления к получению знаний, положительную мотивацию к дальнейшему обучению в школе, институте.</w:t>
      </w:r>
    </w:p>
    <w:p w:rsidR="00AD15D6" w:rsidRPr="00C63F14" w:rsidRDefault="00AD15D6" w:rsidP="006B2E5D">
      <w:pPr>
        <w:spacing w:before="240" w:after="240" w:line="270" w:lineRule="atLeast"/>
        <w:jc w:val="both"/>
        <w:rPr>
          <w:color w:val="333333"/>
        </w:rPr>
      </w:pPr>
      <w:r w:rsidRPr="00C63F14">
        <w:rPr>
          <w:color w:val="333333"/>
        </w:rPr>
        <w:t>     •  Ребёнок проявляет уважение к жизни в различных её формах и заботу об окружающей среде.</w:t>
      </w:r>
    </w:p>
    <w:p w:rsidR="00AD15D6" w:rsidRPr="00C63F14" w:rsidRDefault="00AD15D6" w:rsidP="006B2E5D">
      <w:pPr>
        <w:spacing w:before="240" w:after="240" w:line="270" w:lineRule="atLeast"/>
        <w:jc w:val="both"/>
        <w:rPr>
          <w:color w:val="333333"/>
        </w:rPr>
      </w:pPr>
      <w:r w:rsidRPr="00C63F14">
        <w:rPr>
          <w:color w:val="333333"/>
        </w:rPr>
        <w:t>     •  Ребёнок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w:t>
      </w:r>
    </w:p>
    <w:p w:rsidR="00AD15D6" w:rsidRPr="00C63F14" w:rsidRDefault="00AD15D6" w:rsidP="006B2E5D">
      <w:pPr>
        <w:spacing w:before="240" w:after="240" w:line="270" w:lineRule="atLeast"/>
        <w:jc w:val="both"/>
        <w:rPr>
          <w:color w:val="333333"/>
        </w:rPr>
      </w:pPr>
      <w:r w:rsidRPr="00C63F14">
        <w:rPr>
          <w:color w:val="333333"/>
        </w:rPr>
        <w:t>     •   Ребёнок проявляет патриотические чувства, ощущает гордость за свою страну, её достижения, имеет представления о её географическом разнообразии, многонациональности, важнейших исторических событиях.</w:t>
      </w:r>
    </w:p>
    <w:p w:rsidR="00AD15D6" w:rsidRPr="00C63F14" w:rsidRDefault="00AD15D6" w:rsidP="006B2E5D">
      <w:pPr>
        <w:spacing w:before="240" w:after="240" w:line="270" w:lineRule="atLeast"/>
        <w:jc w:val="both"/>
        <w:rPr>
          <w:color w:val="333333"/>
        </w:rPr>
      </w:pPr>
      <w:r w:rsidRPr="00C63F14">
        <w:rPr>
          <w:color w:val="333333"/>
        </w:rPr>
        <w:t>     •   Ребёнок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AD15D6" w:rsidRPr="00C63F14" w:rsidRDefault="00AD15D6" w:rsidP="006B2E5D">
      <w:pPr>
        <w:spacing w:before="240" w:after="240" w:line="270" w:lineRule="atLeast"/>
        <w:jc w:val="both"/>
        <w:rPr>
          <w:color w:val="333333"/>
        </w:rPr>
      </w:pPr>
      <w:r w:rsidRPr="00C63F14">
        <w:rPr>
          <w:color w:val="333333"/>
        </w:rPr>
        <w:t>     •   Ребёнок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AD15D6" w:rsidRPr="00C63F14" w:rsidRDefault="00AD15D6" w:rsidP="006B2E5D">
      <w:pPr>
        <w:spacing w:before="240" w:after="240" w:line="270" w:lineRule="atLeast"/>
        <w:jc w:val="both"/>
        <w:rPr>
          <w:color w:val="333333"/>
        </w:rPr>
      </w:pPr>
      <w:r w:rsidRPr="00C63F14">
        <w:rPr>
          <w:color w:val="333333"/>
        </w:rPr>
        <w:t>     •   Ребёнок имеет начальные представления о здоровом образе жизни, воспринимает  здоровый образ жизни как ценность.</w:t>
      </w:r>
    </w:p>
    <w:p w:rsidR="00AD15D6" w:rsidRPr="00C63F14" w:rsidRDefault="00AD15D6" w:rsidP="006B2E5D">
      <w:pPr>
        <w:spacing w:before="240" w:after="240" w:line="270" w:lineRule="atLeast"/>
        <w:jc w:val="both"/>
        <w:rPr>
          <w:color w:val="333333"/>
        </w:rPr>
      </w:pPr>
      <w:r w:rsidRPr="00C63F14">
        <w:rPr>
          <w:b/>
          <w:bCs/>
          <w:iCs/>
          <w:color w:val="333333"/>
        </w:rPr>
        <w:t>Оценка результатов освоения Рабочей программы</w:t>
      </w:r>
    </w:p>
    <w:p w:rsidR="00AD15D6" w:rsidRPr="00C63F14" w:rsidRDefault="00AD15D6" w:rsidP="006B2E5D">
      <w:pPr>
        <w:spacing w:before="240" w:after="240" w:line="270" w:lineRule="atLeast"/>
        <w:jc w:val="both"/>
        <w:rPr>
          <w:color w:val="333333"/>
        </w:rPr>
      </w:pPr>
      <w:r w:rsidRPr="00C63F14">
        <w:rPr>
          <w:color w:val="333333"/>
        </w:rPr>
        <w:t>      При реализации Рабочей программы может производиться </w:t>
      </w:r>
      <w:r w:rsidRPr="00C63F14">
        <w:rPr>
          <w:i/>
          <w:iCs/>
          <w:color w:val="333333"/>
        </w:rPr>
        <w:t>оценка индивидуального развития детей</w:t>
      </w:r>
      <w:r w:rsidRPr="00C63F14">
        <w:rPr>
          <w:color w:val="333333"/>
        </w:rPr>
        <w:t>. Формы и методы педагогической диагностики – наблюдение и анализ продуктов детской деятельности. Такая оценка производится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AD15D6" w:rsidRPr="00C63F14" w:rsidRDefault="00AD15D6" w:rsidP="006B2E5D">
      <w:pPr>
        <w:spacing w:before="240" w:after="240" w:line="270" w:lineRule="atLeast"/>
        <w:jc w:val="both"/>
        <w:rPr>
          <w:color w:val="333333"/>
        </w:rPr>
      </w:pPr>
      <w:r w:rsidRPr="00C63F14">
        <w:rPr>
          <w:color w:val="333333"/>
        </w:rPr>
        <w:t>      Результаты педагогической диагностики могут использоваться исключительно для решения следующих образовательных задач:</w:t>
      </w:r>
    </w:p>
    <w:p w:rsidR="00AD15D6" w:rsidRPr="00C63F14" w:rsidRDefault="00AD15D6" w:rsidP="006B2E5D">
      <w:pPr>
        <w:spacing w:before="240" w:after="240" w:line="270" w:lineRule="atLeast"/>
        <w:jc w:val="both"/>
        <w:rPr>
          <w:color w:val="333333"/>
        </w:rPr>
      </w:pPr>
      <w:r w:rsidRPr="00C63F14">
        <w:rPr>
          <w:color w:val="333333"/>
        </w:rPr>
        <w:t>• Индивидуализации образования</w:t>
      </w:r>
    </w:p>
    <w:p w:rsidR="00AD15D6" w:rsidRDefault="00AD15D6" w:rsidP="006B2E5D">
      <w:pPr>
        <w:spacing w:before="240" w:after="240" w:line="270" w:lineRule="atLeast"/>
        <w:jc w:val="both"/>
        <w:rPr>
          <w:color w:val="333333"/>
        </w:rPr>
      </w:pPr>
      <w:r w:rsidRPr="00C63F14">
        <w:rPr>
          <w:color w:val="333333"/>
        </w:rPr>
        <w:t>•Оптимизации работы с группой детей</w:t>
      </w:r>
      <w:r>
        <w:rPr>
          <w:color w:val="333333"/>
        </w:rPr>
        <w:t xml:space="preserve">       </w:t>
      </w:r>
    </w:p>
    <w:p w:rsidR="00AD15D6" w:rsidRPr="00142C00" w:rsidRDefault="00AD15D6" w:rsidP="006B2E5D">
      <w:pPr>
        <w:pStyle w:val="NoSpacing"/>
        <w:rPr>
          <w:b/>
          <w:sz w:val="20"/>
          <w:szCs w:val="18"/>
        </w:rPr>
      </w:pPr>
      <w:r w:rsidRPr="00142C00">
        <w:rPr>
          <w:b/>
          <w:sz w:val="24"/>
        </w:rPr>
        <w:t>Срок реализации Рабочей Программы</w:t>
      </w:r>
    </w:p>
    <w:p w:rsidR="00AD15D6" w:rsidRPr="00142C00" w:rsidRDefault="00AD15D6" w:rsidP="006B2E5D">
      <w:pPr>
        <w:pStyle w:val="NoSpacing"/>
        <w:rPr>
          <w:sz w:val="18"/>
          <w:szCs w:val="18"/>
        </w:rPr>
      </w:pPr>
      <w:r w:rsidRPr="00142C00">
        <w:rPr>
          <w:szCs w:val="21"/>
        </w:rPr>
        <w:t xml:space="preserve">      </w:t>
      </w:r>
      <w:r>
        <w:rPr>
          <w:szCs w:val="21"/>
        </w:rPr>
        <w:t>1 год (</w:t>
      </w:r>
      <w:r w:rsidRPr="00142C00">
        <w:rPr>
          <w:szCs w:val="21"/>
        </w:rPr>
        <w:t>2015 - 2016 учебный год</w:t>
      </w:r>
      <w:r>
        <w:rPr>
          <w:szCs w:val="21"/>
        </w:rPr>
        <w:t xml:space="preserve">)  </w:t>
      </w:r>
    </w:p>
    <w:p w:rsidR="00AD15D6" w:rsidRPr="00416EA6" w:rsidRDefault="00AD15D6" w:rsidP="00416EA6">
      <w:pPr>
        <w:pStyle w:val="Style23"/>
        <w:widowControl/>
        <w:spacing w:before="115" w:line="276" w:lineRule="auto"/>
        <w:jc w:val="both"/>
        <w:rPr>
          <w:rFonts w:ascii="Times New Roman" w:hAnsi="Times New Roman" w:cs="Times New Roman"/>
          <w:b/>
          <w:bCs/>
          <w:spacing w:val="-10"/>
        </w:rPr>
      </w:pPr>
      <w:r w:rsidRPr="00C63F14">
        <w:rPr>
          <w:rStyle w:val="FontStyle46"/>
          <w:rFonts w:cs="Times New Roman"/>
          <w:bCs/>
        </w:rPr>
        <w:t xml:space="preserve">           </w:t>
      </w:r>
    </w:p>
    <w:p w:rsidR="00AD15D6" w:rsidRPr="00545FE1" w:rsidRDefault="00AD15D6" w:rsidP="00C63F14">
      <w:pPr>
        <w:spacing w:line="276" w:lineRule="auto"/>
        <w:ind w:left="284"/>
        <w:jc w:val="both"/>
        <w:rPr>
          <w:b/>
          <w:sz w:val="28"/>
        </w:rPr>
      </w:pPr>
      <w:r w:rsidRPr="00545FE1">
        <w:rPr>
          <w:sz w:val="28"/>
        </w:rPr>
        <w:t xml:space="preserve">               </w:t>
      </w:r>
      <w:r w:rsidRPr="00545FE1">
        <w:rPr>
          <w:b/>
          <w:sz w:val="28"/>
        </w:rPr>
        <w:t>Методики, технологии, средства воспитания</w:t>
      </w:r>
    </w:p>
    <w:p w:rsidR="00AD15D6" w:rsidRPr="00C63F14" w:rsidRDefault="00AD15D6" w:rsidP="00C63F14">
      <w:pPr>
        <w:pStyle w:val="body"/>
        <w:spacing w:before="0" w:beforeAutospacing="0" w:after="0" w:afterAutospacing="0" w:line="276" w:lineRule="auto"/>
        <w:jc w:val="both"/>
        <w:rPr>
          <w:b/>
        </w:rPr>
      </w:pPr>
      <w:r w:rsidRPr="00C63F14">
        <w:rPr>
          <w:b/>
        </w:rPr>
        <w:t xml:space="preserve">                         </w:t>
      </w:r>
    </w:p>
    <w:p w:rsidR="00AD15D6" w:rsidRPr="00C63F14" w:rsidRDefault="00AD15D6" w:rsidP="00C63F14">
      <w:pPr>
        <w:pStyle w:val="body"/>
        <w:spacing w:before="0" w:beforeAutospacing="0" w:after="0" w:afterAutospacing="0" w:line="276" w:lineRule="auto"/>
        <w:jc w:val="both"/>
        <w:rPr>
          <w:b/>
        </w:rPr>
      </w:pPr>
      <w:r w:rsidRPr="00C63F14">
        <w:rPr>
          <w:b/>
        </w:rPr>
        <w:t xml:space="preserve"> </w:t>
      </w:r>
      <w:r w:rsidRPr="00545FE1">
        <w:rPr>
          <w:b/>
          <w:sz w:val="20"/>
        </w:rPr>
        <w:t>ЗДОРОВЬЕСБЕРЕГАЮЩИЕ ТЕХНОЛОГИИ</w:t>
      </w:r>
    </w:p>
    <w:tbl>
      <w:tblPr>
        <w:tblpPr w:leftFromText="180" w:rightFromText="180" w:vertAnchor="text" w:horzAnchor="margin" w:tblpY="554"/>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5953"/>
        <w:gridCol w:w="3402"/>
      </w:tblGrid>
      <w:tr w:rsidR="00AD15D6" w:rsidRPr="00C63F14" w:rsidTr="00545FE1">
        <w:tc>
          <w:tcPr>
            <w:tcW w:w="1063" w:type="dxa"/>
          </w:tcPr>
          <w:p w:rsidR="00AD15D6" w:rsidRPr="00C63F14" w:rsidRDefault="00AD15D6" w:rsidP="00C63F14">
            <w:pPr>
              <w:spacing w:line="276" w:lineRule="auto"/>
              <w:jc w:val="both"/>
              <w:rPr>
                <w:b/>
              </w:rPr>
            </w:pPr>
            <w:r w:rsidRPr="00C63F14">
              <w:rPr>
                <w:b/>
              </w:rPr>
              <w:t>№</w:t>
            </w:r>
          </w:p>
        </w:tc>
        <w:tc>
          <w:tcPr>
            <w:tcW w:w="5953" w:type="dxa"/>
          </w:tcPr>
          <w:p w:rsidR="00AD15D6" w:rsidRPr="00C63F14" w:rsidRDefault="00AD15D6" w:rsidP="00C63F14">
            <w:pPr>
              <w:spacing w:line="276" w:lineRule="auto"/>
              <w:jc w:val="both"/>
              <w:rPr>
                <w:b/>
              </w:rPr>
            </w:pPr>
            <w:r w:rsidRPr="00C63F14">
              <w:rPr>
                <w:b/>
              </w:rPr>
              <w:t>Виды</w:t>
            </w:r>
          </w:p>
        </w:tc>
        <w:tc>
          <w:tcPr>
            <w:tcW w:w="3402" w:type="dxa"/>
          </w:tcPr>
          <w:p w:rsidR="00AD15D6" w:rsidRPr="00C63F14" w:rsidRDefault="00AD15D6" w:rsidP="00C63F14">
            <w:pPr>
              <w:spacing w:line="276" w:lineRule="auto"/>
              <w:jc w:val="both"/>
              <w:rPr>
                <w:b/>
              </w:rPr>
            </w:pPr>
            <w:r w:rsidRPr="00C63F14">
              <w:rPr>
                <w:b/>
              </w:rPr>
              <w:t>Особенности организации</w:t>
            </w:r>
          </w:p>
        </w:tc>
      </w:tr>
      <w:tr w:rsidR="00AD15D6" w:rsidRPr="00C63F14" w:rsidTr="00545FE1">
        <w:tc>
          <w:tcPr>
            <w:tcW w:w="1063" w:type="dxa"/>
          </w:tcPr>
          <w:p w:rsidR="00AD15D6" w:rsidRPr="00C63F14" w:rsidRDefault="00AD15D6" w:rsidP="00C63F14">
            <w:pPr>
              <w:spacing w:line="276" w:lineRule="auto"/>
              <w:jc w:val="both"/>
            </w:pPr>
          </w:p>
        </w:tc>
        <w:tc>
          <w:tcPr>
            <w:tcW w:w="9355" w:type="dxa"/>
            <w:gridSpan w:val="2"/>
          </w:tcPr>
          <w:p w:rsidR="00AD15D6" w:rsidRPr="00C63F14" w:rsidRDefault="00AD15D6" w:rsidP="00C63F14">
            <w:pPr>
              <w:spacing w:line="276" w:lineRule="auto"/>
              <w:jc w:val="both"/>
            </w:pPr>
            <w:r w:rsidRPr="00C63F14">
              <w:rPr>
                <w:b/>
                <w:bCs/>
              </w:rPr>
              <w:t>Медико-профилактические</w:t>
            </w:r>
          </w:p>
        </w:tc>
      </w:tr>
      <w:tr w:rsidR="00AD15D6" w:rsidRPr="00C63F14" w:rsidTr="00545FE1">
        <w:tc>
          <w:tcPr>
            <w:tcW w:w="1063" w:type="dxa"/>
          </w:tcPr>
          <w:p w:rsidR="00AD15D6" w:rsidRPr="00C63F14" w:rsidRDefault="00AD15D6" w:rsidP="00C63F14">
            <w:pPr>
              <w:spacing w:line="276" w:lineRule="auto"/>
              <w:ind w:left="360"/>
              <w:jc w:val="both"/>
            </w:pPr>
          </w:p>
        </w:tc>
        <w:tc>
          <w:tcPr>
            <w:tcW w:w="9355" w:type="dxa"/>
            <w:gridSpan w:val="2"/>
          </w:tcPr>
          <w:p w:rsidR="00AD15D6" w:rsidRPr="00C63F14" w:rsidRDefault="00AD15D6" w:rsidP="00C63F14">
            <w:pPr>
              <w:spacing w:line="276" w:lineRule="auto"/>
              <w:jc w:val="both"/>
              <w:rPr>
                <w:i/>
              </w:rPr>
            </w:pPr>
            <w:r w:rsidRPr="00C63F14">
              <w:rPr>
                <w:i/>
              </w:rPr>
              <w:t xml:space="preserve">Закаливание  </w:t>
            </w:r>
            <w:r w:rsidRPr="00C63F14">
              <w:t xml:space="preserve"> в соответствии с медицинскими показаниями</w:t>
            </w:r>
          </w:p>
        </w:tc>
      </w:tr>
      <w:tr w:rsidR="00AD15D6" w:rsidRPr="00C63F14" w:rsidTr="00545FE1">
        <w:tc>
          <w:tcPr>
            <w:tcW w:w="1063" w:type="dxa"/>
          </w:tcPr>
          <w:p w:rsidR="00AD15D6" w:rsidRPr="00C63F14" w:rsidRDefault="00AD15D6" w:rsidP="00C63F14">
            <w:pPr>
              <w:spacing w:line="276" w:lineRule="auto"/>
              <w:ind w:left="142"/>
              <w:jc w:val="both"/>
            </w:pPr>
            <w:r w:rsidRPr="00C63F14">
              <w:t>1.</w:t>
            </w:r>
          </w:p>
        </w:tc>
        <w:tc>
          <w:tcPr>
            <w:tcW w:w="5953" w:type="dxa"/>
          </w:tcPr>
          <w:p w:rsidR="00AD15D6" w:rsidRPr="00C63F14" w:rsidRDefault="00AD15D6" w:rsidP="00C63F14">
            <w:pPr>
              <w:spacing w:line="276" w:lineRule="auto"/>
              <w:jc w:val="both"/>
            </w:pPr>
            <w:r w:rsidRPr="00C63F14">
              <w:t>умывание после дневного сна (мытье рук до локтя)</w:t>
            </w:r>
          </w:p>
        </w:tc>
        <w:tc>
          <w:tcPr>
            <w:tcW w:w="3402" w:type="dxa"/>
          </w:tcPr>
          <w:p w:rsidR="00AD15D6" w:rsidRPr="00C63F14" w:rsidRDefault="00AD15D6" w:rsidP="00C63F14">
            <w:pPr>
              <w:spacing w:line="276" w:lineRule="auto"/>
              <w:jc w:val="both"/>
            </w:pPr>
            <w:r w:rsidRPr="00C63F14">
              <w:t xml:space="preserve">ежедневно </w:t>
            </w:r>
          </w:p>
        </w:tc>
      </w:tr>
      <w:tr w:rsidR="00AD15D6" w:rsidRPr="00C63F14" w:rsidTr="00545FE1">
        <w:tc>
          <w:tcPr>
            <w:tcW w:w="1063" w:type="dxa"/>
          </w:tcPr>
          <w:p w:rsidR="00AD15D6" w:rsidRPr="00C63F14" w:rsidRDefault="00AD15D6" w:rsidP="00C63F14">
            <w:pPr>
              <w:spacing w:line="276" w:lineRule="auto"/>
              <w:jc w:val="both"/>
            </w:pPr>
            <w:r w:rsidRPr="00C63F14">
              <w:t xml:space="preserve">     2.</w:t>
            </w:r>
          </w:p>
        </w:tc>
        <w:tc>
          <w:tcPr>
            <w:tcW w:w="5953" w:type="dxa"/>
          </w:tcPr>
          <w:p w:rsidR="00AD15D6" w:rsidRPr="00C63F14" w:rsidRDefault="00AD15D6" w:rsidP="00C63F14">
            <w:pPr>
              <w:spacing w:line="276" w:lineRule="auto"/>
              <w:jc w:val="both"/>
            </w:pPr>
            <w:r w:rsidRPr="00C63F14">
              <w:t>ходьба босиком</w:t>
            </w:r>
          </w:p>
        </w:tc>
        <w:tc>
          <w:tcPr>
            <w:tcW w:w="3402" w:type="dxa"/>
          </w:tcPr>
          <w:p w:rsidR="00AD15D6" w:rsidRPr="00C63F14" w:rsidRDefault="00AD15D6" w:rsidP="00C63F14">
            <w:pPr>
              <w:spacing w:line="276" w:lineRule="auto"/>
              <w:jc w:val="both"/>
            </w:pPr>
            <w:r w:rsidRPr="00C63F14">
              <w:t xml:space="preserve"> ежедневно</w:t>
            </w:r>
          </w:p>
        </w:tc>
      </w:tr>
      <w:tr w:rsidR="00AD15D6" w:rsidRPr="00C63F14" w:rsidTr="00545FE1">
        <w:tc>
          <w:tcPr>
            <w:tcW w:w="1063" w:type="dxa"/>
          </w:tcPr>
          <w:p w:rsidR="00AD15D6" w:rsidRPr="00C63F14" w:rsidRDefault="00AD15D6" w:rsidP="00C63F14">
            <w:pPr>
              <w:spacing w:line="276" w:lineRule="auto"/>
              <w:jc w:val="both"/>
            </w:pPr>
            <w:r w:rsidRPr="00C63F14">
              <w:t xml:space="preserve">      3.</w:t>
            </w:r>
          </w:p>
        </w:tc>
        <w:tc>
          <w:tcPr>
            <w:tcW w:w="5953" w:type="dxa"/>
          </w:tcPr>
          <w:p w:rsidR="00AD15D6" w:rsidRPr="00C63F14" w:rsidRDefault="00AD15D6" w:rsidP="00C63F14">
            <w:pPr>
              <w:tabs>
                <w:tab w:val="left" w:pos="3940"/>
              </w:tabs>
              <w:spacing w:line="276" w:lineRule="auto"/>
              <w:jc w:val="both"/>
            </w:pPr>
            <w:r w:rsidRPr="00C63F14">
              <w:t>облегченная одежда</w:t>
            </w:r>
          </w:p>
        </w:tc>
        <w:tc>
          <w:tcPr>
            <w:tcW w:w="3402" w:type="dxa"/>
          </w:tcPr>
          <w:p w:rsidR="00AD15D6" w:rsidRPr="00C63F14" w:rsidRDefault="00AD15D6" w:rsidP="00C63F14">
            <w:pPr>
              <w:spacing w:line="276" w:lineRule="auto"/>
              <w:jc w:val="both"/>
            </w:pPr>
            <w:r w:rsidRPr="00C63F14">
              <w:t xml:space="preserve"> ежедневно</w:t>
            </w:r>
          </w:p>
        </w:tc>
      </w:tr>
      <w:tr w:rsidR="00AD15D6" w:rsidRPr="00C63F14" w:rsidTr="00545FE1">
        <w:tc>
          <w:tcPr>
            <w:tcW w:w="1063" w:type="dxa"/>
          </w:tcPr>
          <w:p w:rsidR="00AD15D6" w:rsidRPr="00C63F14" w:rsidRDefault="00AD15D6" w:rsidP="00C63F14">
            <w:pPr>
              <w:spacing w:line="276" w:lineRule="auto"/>
              <w:ind w:left="142"/>
              <w:jc w:val="both"/>
            </w:pPr>
          </w:p>
        </w:tc>
        <w:tc>
          <w:tcPr>
            <w:tcW w:w="9355" w:type="dxa"/>
            <w:gridSpan w:val="2"/>
          </w:tcPr>
          <w:p w:rsidR="00AD15D6" w:rsidRPr="00C63F14" w:rsidRDefault="00AD15D6" w:rsidP="00C63F14">
            <w:pPr>
              <w:spacing w:line="276" w:lineRule="auto"/>
              <w:jc w:val="both"/>
              <w:rPr>
                <w:i/>
              </w:rPr>
            </w:pPr>
            <w:r w:rsidRPr="00C63F14">
              <w:rPr>
                <w:i/>
              </w:rPr>
              <w:t>Профилактические мероприятия</w:t>
            </w:r>
          </w:p>
        </w:tc>
      </w:tr>
      <w:tr w:rsidR="00AD15D6" w:rsidRPr="00C63F14" w:rsidTr="00545FE1">
        <w:tc>
          <w:tcPr>
            <w:tcW w:w="1063" w:type="dxa"/>
          </w:tcPr>
          <w:p w:rsidR="00AD15D6" w:rsidRPr="00C63F14" w:rsidRDefault="00AD15D6" w:rsidP="00C63F14">
            <w:pPr>
              <w:spacing w:line="276" w:lineRule="auto"/>
              <w:ind w:left="142"/>
              <w:jc w:val="both"/>
            </w:pPr>
            <w:r w:rsidRPr="00C63F14">
              <w:t>1.</w:t>
            </w:r>
          </w:p>
        </w:tc>
        <w:tc>
          <w:tcPr>
            <w:tcW w:w="5953" w:type="dxa"/>
          </w:tcPr>
          <w:p w:rsidR="00AD15D6" w:rsidRPr="00C63F14" w:rsidRDefault="00AD15D6" w:rsidP="00C63F14">
            <w:pPr>
              <w:spacing w:line="276" w:lineRule="auto"/>
              <w:jc w:val="both"/>
            </w:pPr>
            <w:r w:rsidRPr="00C63F14">
              <w:t>Витаминотерапия</w:t>
            </w:r>
          </w:p>
        </w:tc>
        <w:tc>
          <w:tcPr>
            <w:tcW w:w="3402" w:type="dxa"/>
          </w:tcPr>
          <w:p w:rsidR="00AD15D6" w:rsidRPr="00C63F14" w:rsidRDefault="00AD15D6" w:rsidP="00C63F14">
            <w:pPr>
              <w:spacing w:line="276" w:lineRule="auto"/>
              <w:jc w:val="both"/>
            </w:pPr>
            <w:r w:rsidRPr="00C63F14">
              <w:t>2 раза в год (осень, весна)</w:t>
            </w:r>
          </w:p>
        </w:tc>
      </w:tr>
      <w:tr w:rsidR="00AD15D6" w:rsidRPr="00C63F14" w:rsidTr="00545FE1">
        <w:tc>
          <w:tcPr>
            <w:tcW w:w="1063" w:type="dxa"/>
          </w:tcPr>
          <w:p w:rsidR="00AD15D6" w:rsidRPr="00C63F14" w:rsidRDefault="00AD15D6" w:rsidP="00C63F14">
            <w:pPr>
              <w:spacing w:line="276" w:lineRule="auto"/>
              <w:ind w:left="142"/>
              <w:jc w:val="both"/>
            </w:pPr>
            <w:r w:rsidRPr="00C63F14">
              <w:t>2.</w:t>
            </w:r>
          </w:p>
        </w:tc>
        <w:tc>
          <w:tcPr>
            <w:tcW w:w="5953" w:type="dxa"/>
          </w:tcPr>
          <w:p w:rsidR="00AD15D6" w:rsidRPr="00C63F14" w:rsidRDefault="00AD15D6" w:rsidP="00C63F14">
            <w:pPr>
              <w:tabs>
                <w:tab w:val="left" w:pos="3940"/>
              </w:tabs>
              <w:spacing w:line="276" w:lineRule="auto"/>
              <w:jc w:val="both"/>
            </w:pPr>
            <w:r w:rsidRPr="00C63F14">
              <w:t>витаминизация 3-х блюд</w:t>
            </w:r>
          </w:p>
        </w:tc>
        <w:tc>
          <w:tcPr>
            <w:tcW w:w="3402" w:type="dxa"/>
          </w:tcPr>
          <w:p w:rsidR="00AD15D6" w:rsidRPr="00C63F14" w:rsidRDefault="00AD15D6" w:rsidP="00C63F14">
            <w:pPr>
              <w:spacing w:line="276" w:lineRule="auto"/>
              <w:jc w:val="both"/>
            </w:pPr>
            <w:r w:rsidRPr="00C63F14">
              <w:t>ежедневно</w:t>
            </w:r>
          </w:p>
        </w:tc>
      </w:tr>
      <w:tr w:rsidR="00AD15D6" w:rsidRPr="00C63F14" w:rsidTr="00545FE1">
        <w:tc>
          <w:tcPr>
            <w:tcW w:w="1063" w:type="dxa"/>
          </w:tcPr>
          <w:p w:rsidR="00AD15D6" w:rsidRPr="00C63F14" w:rsidRDefault="00AD15D6" w:rsidP="00C63F14">
            <w:pPr>
              <w:spacing w:line="276" w:lineRule="auto"/>
              <w:ind w:left="142"/>
              <w:jc w:val="both"/>
            </w:pPr>
            <w:r w:rsidRPr="00C63F14">
              <w:t>3.</w:t>
            </w:r>
          </w:p>
        </w:tc>
        <w:tc>
          <w:tcPr>
            <w:tcW w:w="5953" w:type="dxa"/>
          </w:tcPr>
          <w:p w:rsidR="00AD15D6" w:rsidRPr="00C63F14" w:rsidRDefault="00AD15D6" w:rsidP="00C63F14">
            <w:pPr>
              <w:tabs>
                <w:tab w:val="left" w:pos="3940"/>
              </w:tabs>
              <w:spacing w:line="276" w:lineRule="auto"/>
              <w:jc w:val="both"/>
            </w:pPr>
            <w:r w:rsidRPr="00C63F14">
              <w:t>употребление фитонцидов (лук, чеснок)</w:t>
            </w:r>
          </w:p>
        </w:tc>
        <w:tc>
          <w:tcPr>
            <w:tcW w:w="3402" w:type="dxa"/>
          </w:tcPr>
          <w:p w:rsidR="00AD15D6" w:rsidRPr="00C63F14" w:rsidRDefault="00AD15D6" w:rsidP="00C63F14">
            <w:pPr>
              <w:spacing w:line="276" w:lineRule="auto"/>
              <w:jc w:val="both"/>
            </w:pPr>
            <w:r w:rsidRPr="00C63F14">
              <w:t>Осенне-зимний период</w:t>
            </w:r>
          </w:p>
        </w:tc>
      </w:tr>
      <w:tr w:rsidR="00AD15D6" w:rsidRPr="00C63F14" w:rsidTr="00545FE1">
        <w:tc>
          <w:tcPr>
            <w:tcW w:w="1063" w:type="dxa"/>
          </w:tcPr>
          <w:p w:rsidR="00AD15D6" w:rsidRPr="00C63F14" w:rsidRDefault="00AD15D6" w:rsidP="00C63F14">
            <w:pPr>
              <w:spacing w:line="276" w:lineRule="auto"/>
              <w:ind w:left="142"/>
              <w:jc w:val="both"/>
            </w:pPr>
            <w:r w:rsidRPr="00C63F14">
              <w:t>4.</w:t>
            </w:r>
          </w:p>
        </w:tc>
        <w:tc>
          <w:tcPr>
            <w:tcW w:w="5953" w:type="dxa"/>
          </w:tcPr>
          <w:p w:rsidR="00AD15D6" w:rsidRPr="00C63F14" w:rsidRDefault="00AD15D6" w:rsidP="00C63F14">
            <w:pPr>
              <w:spacing w:line="276" w:lineRule="auto"/>
              <w:jc w:val="both"/>
            </w:pPr>
            <w:r w:rsidRPr="00C63F14">
              <w:t>чесночные бусы</w:t>
            </w:r>
          </w:p>
        </w:tc>
        <w:tc>
          <w:tcPr>
            <w:tcW w:w="3402" w:type="dxa"/>
          </w:tcPr>
          <w:p w:rsidR="00AD15D6" w:rsidRPr="00C63F14" w:rsidRDefault="00AD15D6" w:rsidP="00C63F14">
            <w:pPr>
              <w:spacing w:line="276" w:lineRule="auto"/>
              <w:jc w:val="both"/>
            </w:pPr>
            <w:r w:rsidRPr="00C63F14">
              <w:t>ежедневно, по эпидпоказаниям</w:t>
            </w:r>
          </w:p>
        </w:tc>
      </w:tr>
      <w:tr w:rsidR="00AD15D6" w:rsidRPr="00C63F14" w:rsidTr="00545FE1">
        <w:tc>
          <w:tcPr>
            <w:tcW w:w="1063" w:type="dxa"/>
          </w:tcPr>
          <w:p w:rsidR="00AD15D6" w:rsidRPr="00C63F14" w:rsidRDefault="00AD15D6" w:rsidP="00C63F14">
            <w:pPr>
              <w:spacing w:line="276" w:lineRule="auto"/>
              <w:ind w:left="142"/>
              <w:jc w:val="both"/>
            </w:pPr>
          </w:p>
        </w:tc>
        <w:tc>
          <w:tcPr>
            <w:tcW w:w="9355" w:type="dxa"/>
            <w:gridSpan w:val="2"/>
          </w:tcPr>
          <w:p w:rsidR="00AD15D6" w:rsidRPr="00C63F14" w:rsidRDefault="00AD15D6" w:rsidP="00C63F14">
            <w:pPr>
              <w:spacing w:line="276" w:lineRule="auto"/>
              <w:jc w:val="both"/>
              <w:rPr>
                <w:i/>
              </w:rPr>
            </w:pPr>
            <w:r w:rsidRPr="00C63F14">
              <w:rPr>
                <w:i/>
              </w:rPr>
              <w:t>Медицинские</w:t>
            </w:r>
          </w:p>
        </w:tc>
      </w:tr>
      <w:tr w:rsidR="00AD15D6" w:rsidRPr="00C63F14" w:rsidTr="00545FE1">
        <w:tc>
          <w:tcPr>
            <w:tcW w:w="1063" w:type="dxa"/>
          </w:tcPr>
          <w:p w:rsidR="00AD15D6" w:rsidRPr="00C63F14" w:rsidRDefault="00AD15D6" w:rsidP="00C63F14">
            <w:pPr>
              <w:spacing w:line="276" w:lineRule="auto"/>
              <w:ind w:left="142"/>
              <w:jc w:val="both"/>
            </w:pPr>
            <w:r w:rsidRPr="00C63F14">
              <w:t>1.</w:t>
            </w:r>
          </w:p>
        </w:tc>
        <w:tc>
          <w:tcPr>
            <w:tcW w:w="5953" w:type="dxa"/>
          </w:tcPr>
          <w:p w:rsidR="00AD15D6" w:rsidRPr="00C63F14" w:rsidRDefault="00AD15D6" w:rsidP="00C63F14">
            <w:pPr>
              <w:spacing w:line="276" w:lineRule="auto"/>
              <w:jc w:val="both"/>
            </w:pPr>
            <w:r w:rsidRPr="00C63F14">
              <w:t>мониторинг здоровья воспитанников</w:t>
            </w:r>
          </w:p>
        </w:tc>
        <w:tc>
          <w:tcPr>
            <w:tcW w:w="3402" w:type="dxa"/>
          </w:tcPr>
          <w:p w:rsidR="00AD15D6" w:rsidRPr="00C63F14" w:rsidRDefault="00AD15D6" w:rsidP="00C63F14">
            <w:pPr>
              <w:spacing w:line="276" w:lineRule="auto"/>
              <w:jc w:val="both"/>
            </w:pPr>
            <w:r w:rsidRPr="00C63F14">
              <w:t>В течение года</w:t>
            </w:r>
          </w:p>
        </w:tc>
      </w:tr>
      <w:tr w:rsidR="00AD15D6" w:rsidRPr="00C63F14" w:rsidTr="00545FE1">
        <w:tc>
          <w:tcPr>
            <w:tcW w:w="1063" w:type="dxa"/>
          </w:tcPr>
          <w:p w:rsidR="00AD15D6" w:rsidRPr="00C63F14" w:rsidRDefault="00AD15D6" w:rsidP="00C63F14">
            <w:pPr>
              <w:spacing w:line="276" w:lineRule="auto"/>
              <w:ind w:left="142"/>
              <w:jc w:val="both"/>
            </w:pPr>
            <w:r w:rsidRPr="00C63F14">
              <w:t>2.</w:t>
            </w:r>
          </w:p>
        </w:tc>
        <w:tc>
          <w:tcPr>
            <w:tcW w:w="5953" w:type="dxa"/>
          </w:tcPr>
          <w:p w:rsidR="00AD15D6" w:rsidRPr="00C63F14" w:rsidRDefault="00AD15D6" w:rsidP="00C63F14">
            <w:pPr>
              <w:spacing w:line="276" w:lineRule="auto"/>
              <w:jc w:val="both"/>
              <w:rPr>
                <w:color w:val="000000"/>
                <w:spacing w:val="-5"/>
              </w:rPr>
            </w:pPr>
            <w:r w:rsidRPr="00C63F14">
              <w:rPr>
                <w:color w:val="000000"/>
                <w:spacing w:val="-5"/>
              </w:rPr>
              <w:t>плановые медицинские осмотры</w:t>
            </w:r>
          </w:p>
        </w:tc>
        <w:tc>
          <w:tcPr>
            <w:tcW w:w="3402" w:type="dxa"/>
          </w:tcPr>
          <w:p w:rsidR="00AD15D6" w:rsidRPr="00C63F14" w:rsidRDefault="00AD15D6" w:rsidP="00C63F14">
            <w:pPr>
              <w:spacing w:line="276" w:lineRule="auto"/>
              <w:jc w:val="both"/>
            </w:pPr>
            <w:r w:rsidRPr="00C63F14">
              <w:t>2 раза в год</w:t>
            </w:r>
          </w:p>
        </w:tc>
      </w:tr>
      <w:tr w:rsidR="00AD15D6" w:rsidRPr="00C63F14" w:rsidTr="00545FE1">
        <w:tc>
          <w:tcPr>
            <w:tcW w:w="1063" w:type="dxa"/>
          </w:tcPr>
          <w:p w:rsidR="00AD15D6" w:rsidRPr="00C63F14" w:rsidRDefault="00AD15D6" w:rsidP="00C63F14">
            <w:pPr>
              <w:spacing w:line="276" w:lineRule="auto"/>
              <w:ind w:left="142"/>
              <w:jc w:val="both"/>
            </w:pPr>
            <w:r w:rsidRPr="00C63F14">
              <w:t>3.</w:t>
            </w:r>
          </w:p>
        </w:tc>
        <w:tc>
          <w:tcPr>
            <w:tcW w:w="5953" w:type="dxa"/>
          </w:tcPr>
          <w:p w:rsidR="00AD15D6" w:rsidRPr="00C63F14" w:rsidRDefault="00AD15D6" w:rsidP="00C63F14">
            <w:pPr>
              <w:spacing w:line="276" w:lineRule="auto"/>
              <w:jc w:val="both"/>
              <w:rPr>
                <w:color w:val="000000"/>
                <w:spacing w:val="-5"/>
              </w:rPr>
            </w:pPr>
            <w:r w:rsidRPr="00C63F14">
              <w:rPr>
                <w:color w:val="000000"/>
                <w:spacing w:val="-5"/>
              </w:rPr>
              <w:t>антропометрические измерения</w:t>
            </w:r>
          </w:p>
        </w:tc>
        <w:tc>
          <w:tcPr>
            <w:tcW w:w="3402" w:type="dxa"/>
          </w:tcPr>
          <w:p w:rsidR="00AD15D6" w:rsidRPr="00C63F14" w:rsidRDefault="00AD15D6" w:rsidP="00C63F14">
            <w:pPr>
              <w:spacing w:line="276" w:lineRule="auto"/>
              <w:jc w:val="both"/>
            </w:pPr>
            <w:r w:rsidRPr="00C63F14">
              <w:t>2 раза в год</w:t>
            </w:r>
          </w:p>
        </w:tc>
      </w:tr>
      <w:tr w:rsidR="00AD15D6" w:rsidRPr="00C63F14" w:rsidTr="00545FE1">
        <w:tc>
          <w:tcPr>
            <w:tcW w:w="1063" w:type="dxa"/>
          </w:tcPr>
          <w:p w:rsidR="00AD15D6" w:rsidRPr="00C63F14" w:rsidRDefault="00AD15D6" w:rsidP="00C63F14">
            <w:pPr>
              <w:spacing w:line="276" w:lineRule="auto"/>
              <w:ind w:left="142"/>
              <w:jc w:val="both"/>
            </w:pPr>
            <w:r w:rsidRPr="00C63F14">
              <w:t>4.</w:t>
            </w:r>
          </w:p>
        </w:tc>
        <w:tc>
          <w:tcPr>
            <w:tcW w:w="5953" w:type="dxa"/>
          </w:tcPr>
          <w:p w:rsidR="00AD15D6" w:rsidRPr="00C63F14" w:rsidRDefault="00AD15D6" w:rsidP="00C63F14">
            <w:pPr>
              <w:spacing w:line="276" w:lineRule="auto"/>
              <w:jc w:val="both"/>
              <w:rPr>
                <w:color w:val="000000"/>
                <w:spacing w:val="-5"/>
              </w:rPr>
            </w:pPr>
            <w:r w:rsidRPr="00C63F14">
              <w:rPr>
                <w:color w:val="000000"/>
                <w:spacing w:val="-5"/>
              </w:rPr>
              <w:t>профилактические прививки</w:t>
            </w:r>
          </w:p>
        </w:tc>
        <w:tc>
          <w:tcPr>
            <w:tcW w:w="3402" w:type="dxa"/>
          </w:tcPr>
          <w:p w:rsidR="00AD15D6" w:rsidRPr="00C63F14" w:rsidRDefault="00AD15D6" w:rsidP="00C63F14">
            <w:pPr>
              <w:spacing w:line="276" w:lineRule="auto"/>
              <w:jc w:val="both"/>
            </w:pPr>
            <w:r w:rsidRPr="00C63F14">
              <w:t>По возрасту</w:t>
            </w:r>
          </w:p>
        </w:tc>
      </w:tr>
      <w:tr w:rsidR="00AD15D6" w:rsidRPr="00C63F14" w:rsidTr="00545FE1">
        <w:tc>
          <w:tcPr>
            <w:tcW w:w="1063" w:type="dxa"/>
          </w:tcPr>
          <w:p w:rsidR="00AD15D6" w:rsidRPr="00C63F14" w:rsidRDefault="00AD15D6" w:rsidP="00C63F14">
            <w:pPr>
              <w:spacing w:line="276" w:lineRule="auto"/>
              <w:ind w:left="142"/>
              <w:jc w:val="both"/>
            </w:pPr>
            <w:r w:rsidRPr="00C63F14">
              <w:t>5.</w:t>
            </w:r>
          </w:p>
        </w:tc>
        <w:tc>
          <w:tcPr>
            <w:tcW w:w="5953" w:type="dxa"/>
          </w:tcPr>
          <w:p w:rsidR="00AD15D6" w:rsidRPr="00C63F14" w:rsidRDefault="00AD15D6" w:rsidP="00C63F14">
            <w:pPr>
              <w:spacing w:line="276" w:lineRule="auto"/>
              <w:jc w:val="both"/>
            </w:pPr>
            <w:r w:rsidRPr="00C63F14">
              <w:rPr>
                <w:color w:val="000000"/>
                <w:spacing w:val="-5"/>
              </w:rPr>
              <w:t>Кварцевание</w:t>
            </w:r>
          </w:p>
        </w:tc>
        <w:tc>
          <w:tcPr>
            <w:tcW w:w="3402" w:type="dxa"/>
          </w:tcPr>
          <w:p w:rsidR="00AD15D6" w:rsidRPr="00C63F14" w:rsidRDefault="00AD15D6" w:rsidP="00C63F14">
            <w:pPr>
              <w:spacing w:line="276" w:lineRule="auto"/>
              <w:jc w:val="both"/>
            </w:pPr>
            <w:r w:rsidRPr="00C63F14">
              <w:t>По эпидпоказаниям</w:t>
            </w:r>
          </w:p>
        </w:tc>
      </w:tr>
      <w:tr w:rsidR="00AD15D6" w:rsidRPr="00C63F14" w:rsidTr="00545FE1">
        <w:tc>
          <w:tcPr>
            <w:tcW w:w="1063" w:type="dxa"/>
          </w:tcPr>
          <w:p w:rsidR="00AD15D6" w:rsidRPr="00C63F14" w:rsidRDefault="00AD15D6" w:rsidP="00C63F14">
            <w:pPr>
              <w:spacing w:line="276" w:lineRule="auto"/>
              <w:ind w:left="142"/>
              <w:jc w:val="both"/>
            </w:pPr>
            <w:r w:rsidRPr="00C63F14">
              <w:t>6.</w:t>
            </w:r>
          </w:p>
        </w:tc>
        <w:tc>
          <w:tcPr>
            <w:tcW w:w="5953" w:type="dxa"/>
          </w:tcPr>
          <w:p w:rsidR="00AD15D6" w:rsidRPr="00C63F14" w:rsidRDefault="00AD15D6" w:rsidP="00C63F14">
            <w:pPr>
              <w:spacing w:line="276" w:lineRule="auto"/>
              <w:jc w:val="both"/>
            </w:pPr>
            <w:r w:rsidRPr="00C63F14">
              <w:t>организация и контроль питания детей</w:t>
            </w:r>
          </w:p>
        </w:tc>
        <w:tc>
          <w:tcPr>
            <w:tcW w:w="3402" w:type="dxa"/>
          </w:tcPr>
          <w:p w:rsidR="00AD15D6" w:rsidRPr="00C63F14" w:rsidRDefault="00AD15D6" w:rsidP="00C63F14">
            <w:pPr>
              <w:spacing w:line="276" w:lineRule="auto"/>
              <w:jc w:val="both"/>
            </w:pPr>
            <w:r w:rsidRPr="00C63F14">
              <w:t>ежедневно</w:t>
            </w:r>
          </w:p>
        </w:tc>
      </w:tr>
      <w:tr w:rsidR="00AD15D6" w:rsidRPr="00C63F14" w:rsidTr="00545FE1">
        <w:tc>
          <w:tcPr>
            <w:tcW w:w="1063" w:type="dxa"/>
          </w:tcPr>
          <w:p w:rsidR="00AD15D6" w:rsidRPr="00C63F14" w:rsidRDefault="00AD15D6" w:rsidP="00C63F14">
            <w:pPr>
              <w:spacing w:line="276" w:lineRule="auto"/>
              <w:ind w:left="142"/>
              <w:jc w:val="both"/>
            </w:pPr>
          </w:p>
        </w:tc>
        <w:tc>
          <w:tcPr>
            <w:tcW w:w="9355" w:type="dxa"/>
            <w:gridSpan w:val="2"/>
          </w:tcPr>
          <w:p w:rsidR="00AD15D6" w:rsidRPr="00C63F14" w:rsidRDefault="00AD15D6" w:rsidP="00C63F14">
            <w:pPr>
              <w:spacing w:line="276" w:lineRule="auto"/>
              <w:jc w:val="both"/>
              <w:rPr>
                <w:i/>
              </w:rPr>
            </w:pPr>
            <w:r w:rsidRPr="00C63F14">
              <w:rPr>
                <w:i/>
              </w:rPr>
              <w:t>Физкультурно- оздоровительные</w:t>
            </w:r>
          </w:p>
        </w:tc>
      </w:tr>
      <w:tr w:rsidR="00AD15D6" w:rsidRPr="00C63F14" w:rsidTr="00545FE1">
        <w:tc>
          <w:tcPr>
            <w:tcW w:w="1063" w:type="dxa"/>
          </w:tcPr>
          <w:p w:rsidR="00AD15D6" w:rsidRPr="00C63F14" w:rsidRDefault="00AD15D6" w:rsidP="00C63F14">
            <w:pPr>
              <w:spacing w:line="276" w:lineRule="auto"/>
              <w:ind w:left="142"/>
              <w:jc w:val="both"/>
            </w:pPr>
            <w:r w:rsidRPr="00C63F14">
              <w:t>1.</w:t>
            </w:r>
          </w:p>
        </w:tc>
        <w:tc>
          <w:tcPr>
            <w:tcW w:w="5953" w:type="dxa"/>
          </w:tcPr>
          <w:p w:rsidR="00AD15D6" w:rsidRPr="00C63F14" w:rsidRDefault="00AD15D6" w:rsidP="00C63F14">
            <w:pPr>
              <w:spacing w:line="276" w:lineRule="auto"/>
              <w:jc w:val="both"/>
              <w:rPr>
                <w:color w:val="000000"/>
                <w:spacing w:val="-5"/>
              </w:rPr>
            </w:pPr>
            <w:r w:rsidRPr="00C63F14">
              <w:rPr>
                <w:color w:val="000000"/>
                <w:spacing w:val="-5"/>
              </w:rPr>
              <w:t>коррегирующие упражнения (</w:t>
            </w:r>
            <w:r w:rsidRPr="00C63F14">
              <w:rPr>
                <w:color w:val="000000"/>
                <w:spacing w:val="-4"/>
              </w:rPr>
              <w:t>улучшение</w:t>
            </w:r>
            <w:r w:rsidRPr="00C63F14">
              <w:t xml:space="preserve"> </w:t>
            </w:r>
            <w:r w:rsidRPr="00C63F14">
              <w:rPr>
                <w:color w:val="000000"/>
                <w:spacing w:val="-4"/>
              </w:rPr>
              <w:t>осанки, плоскостопие)</w:t>
            </w:r>
          </w:p>
        </w:tc>
        <w:tc>
          <w:tcPr>
            <w:tcW w:w="3402" w:type="dxa"/>
          </w:tcPr>
          <w:p w:rsidR="00AD15D6" w:rsidRPr="00C63F14" w:rsidRDefault="00AD15D6" w:rsidP="00C63F14">
            <w:pPr>
              <w:spacing w:line="276" w:lineRule="auto"/>
              <w:jc w:val="both"/>
            </w:pPr>
            <w:r w:rsidRPr="00C63F14">
              <w:t>ежедневно</w:t>
            </w:r>
          </w:p>
        </w:tc>
      </w:tr>
      <w:tr w:rsidR="00AD15D6" w:rsidRPr="00C63F14" w:rsidTr="00545FE1">
        <w:tc>
          <w:tcPr>
            <w:tcW w:w="1063" w:type="dxa"/>
          </w:tcPr>
          <w:p w:rsidR="00AD15D6" w:rsidRPr="00C63F14" w:rsidRDefault="00AD15D6" w:rsidP="00C63F14">
            <w:pPr>
              <w:spacing w:line="276" w:lineRule="auto"/>
              <w:ind w:left="142"/>
              <w:jc w:val="both"/>
            </w:pPr>
            <w:r w:rsidRPr="00C63F14">
              <w:t>2.</w:t>
            </w:r>
          </w:p>
        </w:tc>
        <w:tc>
          <w:tcPr>
            <w:tcW w:w="5953" w:type="dxa"/>
          </w:tcPr>
          <w:p w:rsidR="00AD15D6" w:rsidRPr="00C63F14" w:rsidRDefault="00AD15D6" w:rsidP="00C63F14">
            <w:pPr>
              <w:spacing w:line="276" w:lineRule="auto"/>
              <w:jc w:val="both"/>
              <w:rPr>
                <w:color w:val="000000"/>
                <w:spacing w:val="-5"/>
              </w:rPr>
            </w:pPr>
            <w:r w:rsidRPr="00C63F14">
              <w:rPr>
                <w:color w:val="000000"/>
                <w:spacing w:val="-5"/>
              </w:rPr>
              <w:t>пальчиковая гимнастика</w:t>
            </w:r>
          </w:p>
        </w:tc>
        <w:tc>
          <w:tcPr>
            <w:tcW w:w="3402" w:type="dxa"/>
          </w:tcPr>
          <w:p w:rsidR="00AD15D6" w:rsidRPr="00C63F14" w:rsidRDefault="00AD15D6" w:rsidP="00C63F14">
            <w:pPr>
              <w:spacing w:line="276" w:lineRule="auto"/>
              <w:jc w:val="both"/>
            </w:pPr>
            <w:r w:rsidRPr="00C63F14">
              <w:t>ежедневно</w:t>
            </w:r>
          </w:p>
        </w:tc>
      </w:tr>
      <w:tr w:rsidR="00AD15D6" w:rsidRPr="00C63F14" w:rsidTr="00545FE1">
        <w:tc>
          <w:tcPr>
            <w:tcW w:w="1063" w:type="dxa"/>
          </w:tcPr>
          <w:p w:rsidR="00AD15D6" w:rsidRPr="00C63F14" w:rsidRDefault="00AD15D6" w:rsidP="00C63F14">
            <w:pPr>
              <w:spacing w:line="276" w:lineRule="auto"/>
              <w:ind w:left="142"/>
              <w:jc w:val="both"/>
            </w:pPr>
            <w:r w:rsidRPr="00C63F14">
              <w:t>3.</w:t>
            </w:r>
          </w:p>
        </w:tc>
        <w:tc>
          <w:tcPr>
            <w:tcW w:w="5953" w:type="dxa"/>
          </w:tcPr>
          <w:p w:rsidR="00AD15D6" w:rsidRPr="00C63F14" w:rsidRDefault="00AD15D6" w:rsidP="00C63F14">
            <w:pPr>
              <w:spacing w:line="276" w:lineRule="auto"/>
              <w:jc w:val="both"/>
              <w:rPr>
                <w:color w:val="000000"/>
                <w:spacing w:val="-5"/>
              </w:rPr>
            </w:pPr>
            <w:r w:rsidRPr="00C63F14">
              <w:rPr>
                <w:color w:val="000000"/>
                <w:spacing w:val="-5"/>
              </w:rPr>
              <w:t>дыхательная гимнастика</w:t>
            </w:r>
          </w:p>
        </w:tc>
        <w:tc>
          <w:tcPr>
            <w:tcW w:w="3402" w:type="dxa"/>
          </w:tcPr>
          <w:p w:rsidR="00AD15D6" w:rsidRPr="00C63F14" w:rsidRDefault="00AD15D6" w:rsidP="00C63F14">
            <w:pPr>
              <w:spacing w:line="276" w:lineRule="auto"/>
              <w:jc w:val="both"/>
            </w:pPr>
            <w:r w:rsidRPr="00C63F14">
              <w:t>ежедневно</w:t>
            </w:r>
          </w:p>
        </w:tc>
      </w:tr>
      <w:tr w:rsidR="00AD15D6" w:rsidRPr="00C63F14" w:rsidTr="00545FE1">
        <w:tc>
          <w:tcPr>
            <w:tcW w:w="1063" w:type="dxa"/>
          </w:tcPr>
          <w:p w:rsidR="00AD15D6" w:rsidRPr="00C63F14" w:rsidRDefault="00AD15D6" w:rsidP="00C63F14">
            <w:pPr>
              <w:spacing w:line="276" w:lineRule="auto"/>
              <w:ind w:left="142"/>
              <w:jc w:val="both"/>
            </w:pPr>
            <w:r w:rsidRPr="00C63F14">
              <w:t>4.</w:t>
            </w:r>
          </w:p>
        </w:tc>
        <w:tc>
          <w:tcPr>
            <w:tcW w:w="5953" w:type="dxa"/>
          </w:tcPr>
          <w:p w:rsidR="00AD15D6" w:rsidRPr="00C63F14" w:rsidRDefault="00AD15D6" w:rsidP="00C63F14">
            <w:pPr>
              <w:spacing w:line="276" w:lineRule="auto"/>
              <w:jc w:val="both"/>
              <w:rPr>
                <w:color w:val="000000"/>
                <w:spacing w:val="-5"/>
              </w:rPr>
            </w:pPr>
            <w:r w:rsidRPr="00C63F14">
              <w:rPr>
                <w:color w:val="000000"/>
                <w:spacing w:val="-5"/>
              </w:rPr>
              <w:t>динамические паузы</w:t>
            </w:r>
          </w:p>
        </w:tc>
        <w:tc>
          <w:tcPr>
            <w:tcW w:w="3402" w:type="dxa"/>
          </w:tcPr>
          <w:p w:rsidR="00AD15D6" w:rsidRPr="00C63F14" w:rsidRDefault="00AD15D6" w:rsidP="00C63F14">
            <w:pPr>
              <w:spacing w:line="276" w:lineRule="auto"/>
              <w:jc w:val="both"/>
            </w:pPr>
            <w:r w:rsidRPr="00C63F14">
              <w:t>ежедневно</w:t>
            </w:r>
          </w:p>
        </w:tc>
      </w:tr>
      <w:tr w:rsidR="00AD15D6" w:rsidRPr="00C63F14" w:rsidTr="00545FE1">
        <w:tc>
          <w:tcPr>
            <w:tcW w:w="1063" w:type="dxa"/>
          </w:tcPr>
          <w:p w:rsidR="00AD15D6" w:rsidRPr="00C63F14" w:rsidRDefault="00AD15D6" w:rsidP="00C63F14">
            <w:pPr>
              <w:spacing w:line="276" w:lineRule="auto"/>
              <w:ind w:left="142"/>
              <w:jc w:val="both"/>
            </w:pPr>
          </w:p>
        </w:tc>
        <w:tc>
          <w:tcPr>
            <w:tcW w:w="9355" w:type="dxa"/>
            <w:gridSpan w:val="2"/>
          </w:tcPr>
          <w:p w:rsidR="00AD15D6" w:rsidRPr="00C63F14" w:rsidRDefault="00AD15D6" w:rsidP="00C63F14">
            <w:pPr>
              <w:spacing w:line="276" w:lineRule="auto"/>
              <w:jc w:val="both"/>
              <w:rPr>
                <w:i/>
              </w:rPr>
            </w:pPr>
            <w:r w:rsidRPr="00C63F14">
              <w:rPr>
                <w:i/>
                <w:color w:val="000000"/>
                <w:spacing w:val="-5"/>
              </w:rPr>
              <w:t>Образовательные</w:t>
            </w:r>
          </w:p>
        </w:tc>
      </w:tr>
      <w:tr w:rsidR="00AD15D6" w:rsidRPr="00C63F14" w:rsidTr="00545FE1">
        <w:tc>
          <w:tcPr>
            <w:tcW w:w="1063" w:type="dxa"/>
          </w:tcPr>
          <w:p w:rsidR="00AD15D6" w:rsidRPr="00C63F14" w:rsidRDefault="00AD15D6" w:rsidP="00C63F14">
            <w:pPr>
              <w:spacing w:line="276" w:lineRule="auto"/>
              <w:ind w:left="142"/>
              <w:jc w:val="both"/>
            </w:pPr>
            <w:r w:rsidRPr="00C63F14">
              <w:t>1.</w:t>
            </w:r>
          </w:p>
        </w:tc>
        <w:tc>
          <w:tcPr>
            <w:tcW w:w="5953" w:type="dxa"/>
          </w:tcPr>
          <w:p w:rsidR="00AD15D6" w:rsidRPr="00C63F14" w:rsidRDefault="00AD15D6" w:rsidP="00C63F14">
            <w:pPr>
              <w:spacing w:line="276" w:lineRule="auto"/>
              <w:jc w:val="both"/>
              <w:rPr>
                <w:color w:val="000000"/>
                <w:spacing w:val="-5"/>
              </w:rPr>
            </w:pPr>
            <w:r w:rsidRPr="00C63F14">
              <w:rPr>
                <w:color w:val="000000"/>
                <w:spacing w:val="-5"/>
              </w:rPr>
              <w:t>привитие культурно-гигиенических навыков</w:t>
            </w:r>
          </w:p>
        </w:tc>
        <w:tc>
          <w:tcPr>
            <w:tcW w:w="3402" w:type="dxa"/>
          </w:tcPr>
          <w:p w:rsidR="00AD15D6" w:rsidRPr="00C63F14" w:rsidRDefault="00AD15D6" w:rsidP="00C63F14">
            <w:pPr>
              <w:spacing w:line="276" w:lineRule="auto"/>
              <w:jc w:val="both"/>
            </w:pPr>
            <w:r w:rsidRPr="00C63F14">
              <w:t>ежедневно</w:t>
            </w:r>
          </w:p>
        </w:tc>
      </w:tr>
    </w:tbl>
    <w:p w:rsidR="00AD15D6" w:rsidRPr="00C63F14" w:rsidRDefault="00AD15D6" w:rsidP="00C63F14">
      <w:pPr>
        <w:pStyle w:val="NormalWeb"/>
        <w:spacing w:before="0" w:beforeAutospacing="0" w:after="0" w:afterAutospacing="0" w:line="276" w:lineRule="auto"/>
        <w:jc w:val="both"/>
        <w:rPr>
          <w:b/>
        </w:rPr>
      </w:pPr>
    </w:p>
    <w:p w:rsidR="00AD15D6" w:rsidRPr="00C63F14" w:rsidRDefault="00AD15D6" w:rsidP="00C63F14">
      <w:pPr>
        <w:pStyle w:val="Style23"/>
        <w:widowControl/>
        <w:spacing w:before="115" w:line="276" w:lineRule="auto"/>
        <w:jc w:val="both"/>
        <w:rPr>
          <w:rStyle w:val="FontStyle46"/>
          <w:rFonts w:cs="Times New Roman"/>
          <w:bCs/>
        </w:rPr>
      </w:pPr>
      <w:r w:rsidRPr="00C63F14">
        <w:rPr>
          <w:rStyle w:val="FontStyle46"/>
          <w:rFonts w:cs="Times New Roman"/>
          <w:bCs/>
        </w:rPr>
        <w:t xml:space="preserve">                      Технологии проектной деятельности</w:t>
      </w:r>
    </w:p>
    <w:p w:rsidR="00AD15D6" w:rsidRPr="00C63F14" w:rsidRDefault="00AD15D6" w:rsidP="00C63F14">
      <w:pPr>
        <w:pStyle w:val="Style13"/>
        <w:widowControl/>
        <w:spacing w:line="276" w:lineRule="auto"/>
        <w:ind w:firstLine="374"/>
        <w:rPr>
          <w:rStyle w:val="FontStyle44"/>
          <w:rFonts w:cs="Times New Roman"/>
          <w:b/>
        </w:rPr>
      </w:pPr>
      <w:r w:rsidRPr="00C63F14">
        <w:rPr>
          <w:rStyle w:val="FontStyle44"/>
          <w:rFonts w:cs="Times New Roman"/>
          <w:b/>
        </w:rPr>
        <w:t>Этапа в развитии проектной деятельности:</w:t>
      </w:r>
    </w:p>
    <w:p w:rsidR="00AD15D6" w:rsidRPr="00C63F14" w:rsidRDefault="00AD15D6" w:rsidP="00C63F14">
      <w:pPr>
        <w:pStyle w:val="Style13"/>
        <w:widowControl/>
        <w:numPr>
          <w:ilvl w:val="0"/>
          <w:numId w:val="33"/>
        </w:numPr>
        <w:spacing w:line="276" w:lineRule="auto"/>
        <w:rPr>
          <w:rStyle w:val="FontStyle44"/>
          <w:rFonts w:cs="Times New Roman"/>
        </w:rPr>
      </w:pPr>
      <w:r w:rsidRPr="00C63F14">
        <w:rPr>
          <w:rStyle w:val="FontStyle49"/>
          <w:rFonts w:cs="Times New Roman"/>
          <w:i w:val="0"/>
          <w:iCs/>
        </w:rPr>
        <w:t xml:space="preserve">Подражателъско-исполнительский, </w:t>
      </w:r>
      <w:r w:rsidRPr="00C63F14">
        <w:rPr>
          <w:rStyle w:val="FontStyle44"/>
          <w:rFonts w:cs="Times New Roman"/>
        </w:rPr>
        <w:t>реализация которого возможна с детьми трех с полови</w:t>
      </w:r>
      <w:r w:rsidRPr="00C63F14">
        <w:rPr>
          <w:rStyle w:val="FontStyle44"/>
          <w:rFonts w:cs="Times New Roman"/>
        </w:rPr>
        <w:softHyphen/>
        <w:t>ной — пяти лет. На этом этапе дети участвуют в проекте «из вторых ролях», выполняют действия по прямому предложе</w:t>
      </w:r>
      <w:r w:rsidRPr="00C63F14">
        <w:rPr>
          <w:rStyle w:val="FontStyle44"/>
          <w:rFonts w:cs="Times New Roman"/>
        </w:rPr>
        <w:softHyphen/>
        <w:t>нию взрослого или путем подражания ему, что не противоре</w:t>
      </w:r>
      <w:r w:rsidRPr="00C63F14">
        <w:rPr>
          <w:rStyle w:val="FontStyle44"/>
          <w:rFonts w:cs="Times New Roman"/>
        </w:rPr>
        <w:softHyphen/>
        <w:t xml:space="preserve">чит природе маленького ребенка: в этом возрасте </w:t>
      </w:r>
      <w:r w:rsidRPr="00C63F14">
        <w:rPr>
          <w:rStyle w:val="FontStyle44"/>
          <w:rFonts w:cs="Times New Roman"/>
          <w:vertAlign w:val="superscript"/>
        </w:rPr>
        <w:t xml:space="preserve"> </w:t>
      </w:r>
      <w:r w:rsidRPr="00C63F14">
        <w:rPr>
          <w:rStyle w:val="FontStyle44"/>
          <w:rFonts w:cs="Times New Roman"/>
        </w:rPr>
        <w:t>как потребность установить и сохранить положительное отно</w:t>
      </w:r>
      <w:r w:rsidRPr="00C63F14">
        <w:rPr>
          <w:rStyle w:val="FontStyle44"/>
          <w:rFonts w:cs="Times New Roman"/>
        </w:rPr>
        <w:softHyphen/>
        <w:t xml:space="preserve">шение к взрослому, так и подражательность. </w:t>
      </w:r>
    </w:p>
    <w:p w:rsidR="00AD15D6" w:rsidRPr="00C63F14" w:rsidRDefault="00AD15D6" w:rsidP="00C63F14">
      <w:pPr>
        <w:pStyle w:val="Style13"/>
        <w:widowControl/>
        <w:numPr>
          <w:ilvl w:val="0"/>
          <w:numId w:val="33"/>
        </w:numPr>
        <w:spacing w:line="276" w:lineRule="auto"/>
        <w:rPr>
          <w:rStyle w:val="FontStyle44"/>
          <w:rFonts w:cs="Times New Roman"/>
        </w:rPr>
      </w:pPr>
      <w:r w:rsidRPr="00C63F14">
        <w:rPr>
          <w:rStyle w:val="FontStyle49"/>
          <w:rFonts w:cs="Times New Roman"/>
          <w:i w:val="0"/>
          <w:iCs/>
        </w:rPr>
        <w:t xml:space="preserve">Общеразвивающий </w:t>
      </w:r>
      <w:r w:rsidRPr="00C63F14">
        <w:rPr>
          <w:rStyle w:val="FontStyle44"/>
          <w:rFonts w:cs="Times New Roman"/>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sidRPr="00C63F14">
        <w:rPr>
          <w:rStyle w:val="FontStyle44"/>
          <w:rFonts w:cs="Times New Roman"/>
        </w:rPr>
        <w:softHyphen/>
        <w:t>тивнее организует совместную деятельность со сверстниками. У детей развиваются самоконтроль и самооценка, они способ</w:t>
      </w:r>
      <w:r w:rsidRPr="00C63F14">
        <w:rPr>
          <w:rStyle w:val="FontStyle44"/>
          <w:rFonts w:cs="Times New Roman"/>
        </w:rPr>
        <w:softHyphen/>
        <w:t>ны достаточно объективно оценивать как собственные поступ</w:t>
      </w:r>
      <w:r w:rsidRPr="00C63F14">
        <w:rPr>
          <w:rStyle w:val="FontStyle44"/>
          <w:rFonts w:cs="Times New Roman"/>
        </w:rPr>
        <w:softHyphen/>
        <w:t>ки так и поступки сверстников. В этом возрасте дети прини</w:t>
      </w:r>
      <w:r w:rsidRPr="00C63F14">
        <w:rPr>
          <w:rStyle w:val="FontStyle44"/>
          <w:rFonts w:cs="Times New Roman"/>
        </w:rPr>
        <w:softHyphen/>
        <w:t>мают проблему, уточняют цель, способны выбрать необходи</w:t>
      </w:r>
      <w:r w:rsidRPr="00C63F14">
        <w:rPr>
          <w:rStyle w:val="FontStyle44"/>
          <w:rFonts w:cs="Times New Roman"/>
        </w:rPr>
        <w:softHyphen/>
        <w:t>мые средства для достижения результата деятельности. Они не только проявляют готовность участвовать в проектах, предло</w:t>
      </w:r>
      <w:r w:rsidRPr="00C63F14">
        <w:rPr>
          <w:rStyle w:val="FontStyle44"/>
          <w:rFonts w:cs="Times New Roman"/>
        </w:rPr>
        <w:softHyphen/>
        <w:t>женных взрослым, но и самостоятельно находят проблемы, являющиеся отправной точкой творческих, исследователь</w:t>
      </w:r>
      <w:r w:rsidRPr="00C63F14">
        <w:rPr>
          <w:rStyle w:val="FontStyle44"/>
          <w:rFonts w:cs="Times New Roman"/>
        </w:rPr>
        <w:softHyphen/>
        <w:t xml:space="preserve">ских, опытно-ориентировочных проектов. </w:t>
      </w:r>
    </w:p>
    <w:p w:rsidR="00AD15D6" w:rsidRPr="00C63F14" w:rsidRDefault="00AD15D6" w:rsidP="00C63F14">
      <w:pPr>
        <w:pStyle w:val="Style13"/>
        <w:widowControl/>
        <w:numPr>
          <w:ilvl w:val="0"/>
          <w:numId w:val="33"/>
        </w:numPr>
        <w:spacing w:line="276" w:lineRule="auto"/>
        <w:rPr>
          <w:rStyle w:val="FontStyle44"/>
          <w:rFonts w:cs="Times New Roman"/>
        </w:rPr>
      </w:pPr>
      <w:r w:rsidRPr="00C63F14">
        <w:rPr>
          <w:rStyle w:val="FontStyle44"/>
          <w:rFonts w:cs="Times New Roman"/>
        </w:rPr>
        <w:t>Т</w:t>
      </w:r>
      <w:r w:rsidRPr="00C63F14">
        <w:rPr>
          <w:rStyle w:val="FontStyle49"/>
          <w:rFonts w:cs="Times New Roman"/>
          <w:i w:val="0"/>
          <w:iCs/>
        </w:rPr>
        <w:t xml:space="preserve">ворческий, </w:t>
      </w:r>
      <w:r w:rsidRPr="00C63F14">
        <w:rPr>
          <w:rStyle w:val="FontStyle44"/>
          <w:rFonts w:cs="Times New Roman"/>
        </w:rPr>
        <w:t>он  характерен для детей шести-семи лет. Взрос</w:t>
      </w:r>
      <w:r w:rsidRPr="00C63F14">
        <w:rPr>
          <w:rStyle w:val="FontStyle44"/>
          <w:rFonts w:cs="Times New Roman"/>
        </w:rPr>
        <w:softHyphen/>
        <w:t>лому очень важно на этом этапе развивать и поддерживать творческую активность детей, создавать условия для самосто</w:t>
      </w:r>
      <w:r w:rsidRPr="00C63F14">
        <w:rPr>
          <w:rStyle w:val="FontStyle44"/>
          <w:rFonts w:cs="Times New Roman"/>
        </w:rPr>
        <w:softHyphen/>
        <w:t>ятельного определения детьми цели и содержания предстоя</w:t>
      </w:r>
      <w:r w:rsidRPr="00C63F14">
        <w:rPr>
          <w:rStyle w:val="FontStyle44"/>
          <w:rFonts w:cs="Times New Roman"/>
        </w:rPr>
        <w:softHyphen/>
        <w:t>щей деятельности, выбора способов работы над проектом и возможности организовать ее последовательность.</w:t>
      </w:r>
    </w:p>
    <w:p w:rsidR="00AD15D6" w:rsidRPr="00C63F14" w:rsidRDefault="00AD15D6" w:rsidP="00C63F14">
      <w:pPr>
        <w:pStyle w:val="Style13"/>
        <w:widowControl/>
        <w:spacing w:line="276" w:lineRule="auto"/>
        <w:ind w:firstLine="0"/>
        <w:rPr>
          <w:rStyle w:val="FontStyle44"/>
          <w:rFonts w:cs="Times New Roman"/>
        </w:rPr>
      </w:pPr>
      <w:r w:rsidRPr="00C63F14">
        <w:rPr>
          <w:rStyle w:val="FontStyle44"/>
          <w:rFonts w:cs="Times New Roman"/>
          <w:b/>
        </w:rPr>
        <w:t xml:space="preserve">    Алгоритм деятельности педагога</w:t>
      </w:r>
      <w:r w:rsidRPr="00C63F14">
        <w:rPr>
          <w:rStyle w:val="FontStyle44"/>
          <w:rFonts w:cs="Times New Roman"/>
        </w:rPr>
        <w:t xml:space="preserve">: </w:t>
      </w:r>
    </w:p>
    <w:p w:rsidR="00AD15D6" w:rsidRPr="00C63F14" w:rsidRDefault="00AD15D6" w:rsidP="00C63F14">
      <w:pPr>
        <w:pStyle w:val="Style18"/>
        <w:widowControl/>
        <w:numPr>
          <w:ilvl w:val="0"/>
          <w:numId w:val="34"/>
        </w:numPr>
        <w:spacing w:line="276" w:lineRule="auto"/>
        <w:jc w:val="both"/>
        <w:rPr>
          <w:rStyle w:val="FontStyle44"/>
          <w:rFonts w:cs="Times New Roman"/>
        </w:rPr>
      </w:pPr>
      <w:r w:rsidRPr="00C63F14">
        <w:rPr>
          <w:rStyle w:val="FontStyle44"/>
          <w:rFonts w:cs="Times New Roman"/>
        </w:rPr>
        <w:t>педагог ставит перед собой цель, исходя из потребностей и интересов детей;</w:t>
      </w:r>
    </w:p>
    <w:p w:rsidR="00AD15D6" w:rsidRPr="00C63F14" w:rsidRDefault="00AD15D6" w:rsidP="00C63F14">
      <w:pPr>
        <w:pStyle w:val="Style18"/>
        <w:widowControl/>
        <w:numPr>
          <w:ilvl w:val="0"/>
          <w:numId w:val="34"/>
        </w:numPr>
        <w:spacing w:line="276" w:lineRule="auto"/>
        <w:jc w:val="both"/>
        <w:rPr>
          <w:rStyle w:val="FontStyle44"/>
          <w:rFonts w:cs="Times New Roman"/>
        </w:rPr>
      </w:pPr>
      <w:r w:rsidRPr="00C63F14">
        <w:rPr>
          <w:rStyle w:val="FontStyle44"/>
          <w:rFonts w:cs="Times New Roman"/>
        </w:rPr>
        <w:t>вовлекает дошкольников в решение проблемы</w:t>
      </w:r>
    </w:p>
    <w:p w:rsidR="00AD15D6" w:rsidRPr="00C63F14" w:rsidRDefault="00AD15D6" w:rsidP="00C63F14">
      <w:pPr>
        <w:pStyle w:val="Style14"/>
        <w:widowControl/>
        <w:numPr>
          <w:ilvl w:val="0"/>
          <w:numId w:val="34"/>
        </w:numPr>
        <w:spacing w:line="276" w:lineRule="auto"/>
        <w:rPr>
          <w:rStyle w:val="FontStyle44"/>
          <w:rFonts w:cs="Times New Roman"/>
        </w:rPr>
      </w:pPr>
      <w:r w:rsidRPr="00C63F14">
        <w:rPr>
          <w:rStyle w:val="FontStyle44"/>
          <w:rFonts w:cs="Times New Roman"/>
        </w:rPr>
        <w:t>собирает информацию, материал;</w:t>
      </w:r>
    </w:p>
    <w:p w:rsidR="00AD15D6" w:rsidRPr="00C63F14" w:rsidRDefault="00AD15D6" w:rsidP="00C63F14">
      <w:pPr>
        <w:pStyle w:val="Style14"/>
        <w:widowControl/>
        <w:numPr>
          <w:ilvl w:val="0"/>
          <w:numId w:val="34"/>
        </w:numPr>
        <w:spacing w:line="276" w:lineRule="auto"/>
        <w:rPr>
          <w:rStyle w:val="FontStyle62"/>
          <w:rFonts w:cs="Times New Roman"/>
          <w:b w:val="0"/>
          <w:i w:val="0"/>
        </w:rPr>
      </w:pPr>
      <w:r w:rsidRPr="00C63F14">
        <w:rPr>
          <w:rStyle w:val="FontStyle44"/>
          <w:rFonts w:cs="Times New Roman"/>
        </w:rPr>
        <w:t xml:space="preserve">проводит занятия, игры, наблюдения, поездки (мероприятия основной части проекта); </w:t>
      </w:r>
    </w:p>
    <w:p w:rsidR="00AD15D6" w:rsidRPr="00C63F14" w:rsidRDefault="00AD15D6" w:rsidP="00C63F14">
      <w:pPr>
        <w:pStyle w:val="Style14"/>
        <w:widowControl/>
        <w:numPr>
          <w:ilvl w:val="0"/>
          <w:numId w:val="34"/>
        </w:numPr>
        <w:spacing w:line="276" w:lineRule="auto"/>
        <w:rPr>
          <w:rStyle w:val="FontStyle62"/>
          <w:rFonts w:cs="Times New Roman"/>
          <w:b w:val="0"/>
          <w:i w:val="0"/>
        </w:rPr>
      </w:pPr>
      <w:r w:rsidRPr="00C63F14">
        <w:rPr>
          <w:rStyle w:val="FontStyle44"/>
          <w:rFonts w:cs="Times New Roman"/>
        </w:rPr>
        <w:t xml:space="preserve">дает домашние задания родителям и детям; </w:t>
      </w:r>
    </w:p>
    <w:p w:rsidR="00AD15D6" w:rsidRPr="00C63F14" w:rsidRDefault="00AD15D6" w:rsidP="00C63F14">
      <w:pPr>
        <w:pStyle w:val="Style14"/>
        <w:widowControl/>
        <w:numPr>
          <w:ilvl w:val="0"/>
          <w:numId w:val="34"/>
        </w:numPr>
        <w:spacing w:line="276" w:lineRule="auto"/>
        <w:rPr>
          <w:rStyle w:val="FontStyle44"/>
          <w:rFonts w:cs="Times New Roman"/>
        </w:rPr>
      </w:pPr>
      <w:r w:rsidRPr="00C63F14">
        <w:rPr>
          <w:rStyle w:val="FontStyle44"/>
          <w:rFonts w:cs="Times New Roman"/>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AD15D6" w:rsidRPr="00C63F14" w:rsidRDefault="00AD15D6" w:rsidP="00C63F14">
      <w:pPr>
        <w:pStyle w:val="Style14"/>
        <w:widowControl/>
        <w:numPr>
          <w:ilvl w:val="0"/>
          <w:numId w:val="34"/>
        </w:numPr>
        <w:spacing w:line="276" w:lineRule="auto"/>
        <w:rPr>
          <w:rStyle w:val="FontStyle44"/>
          <w:rFonts w:cs="Times New Roman"/>
        </w:rPr>
      </w:pPr>
      <w:r w:rsidRPr="00C63F14">
        <w:rPr>
          <w:rStyle w:val="FontStyle44"/>
          <w:rFonts w:cs="Times New Roman"/>
        </w:rPr>
        <w:t>организует презентацию проекта (праздник, открытое занятие, акция, КВН), составляет книгу, альбом совместный с детьми;</w:t>
      </w:r>
    </w:p>
    <w:p w:rsidR="00AD15D6" w:rsidRPr="00C63F14" w:rsidRDefault="00AD15D6" w:rsidP="00C63F14">
      <w:pPr>
        <w:pStyle w:val="Style14"/>
        <w:widowControl/>
        <w:numPr>
          <w:ilvl w:val="0"/>
          <w:numId w:val="34"/>
        </w:numPr>
        <w:spacing w:line="276" w:lineRule="auto"/>
        <w:rPr>
          <w:rStyle w:val="FontStyle44"/>
          <w:rFonts w:cs="Times New Roman"/>
        </w:rPr>
      </w:pPr>
      <w:r w:rsidRPr="00C63F14">
        <w:rPr>
          <w:rStyle w:val="FontStyle44"/>
          <w:rFonts w:cs="Times New Roman"/>
        </w:rPr>
        <w:t>подводит итоги (выступает на педсовете, обобщает опыт работы).</w:t>
      </w:r>
    </w:p>
    <w:p w:rsidR="00AD15D6" w:rsidRPr="00C63F14" w:rsidRDefault="00AD15D6" w:rsidP="00C63F14">
      <w:pPr>
        <w:pStyle w:val="Style23"/>
        <w:widowControl/>
        <w:spacing w:before="14" w:line="276" w:lineRule="auto"/>
        <w:jc w:val="both"/>
        <w:rPr>
          <w:rStyle w:val="FontStyle46"/>
          <w:rFonts w:cs="Times New Roman"/>
          <w:bCs/>
        </w:rPr>
      </w:pPr>
      <w:r w:rsidRPr="00C63F14">
        <w:rPr>
          <w:rStyle w:val="FontStyle46"/>
          <w:rFonts w:cs="Times New Roman"/>
          <w:bCs/>
        </w:rPr>
        <w:t xml:space="preserve">      Технологии исследовательской деятельности</w:t>
      </w:r>
    </w:p>
    <w:p w:rsidR="00AD15D6" w:rsidRPr="00C63F14" w:rsidRDefault="00AD15D6" w:rsidP="00C63F14">
      <w:pPr>
        <w:pStyle w:val="Style13"/>
        <w:widowControl/>
        <w:spacing w:before="19" w:line="276" w:lineRule="auto"/>
        <w:ind w:firstLine="370"/>
        <w:rPr>
          <w:rStyle w:val="FontStyle44"/>
          <w:rFonts w:cs="Times New Roman"/>
          <w:b/>
        </w:rPr>
      </w:pPr>
      <w:r w:rsidRPr="00C63F14">
        <w:rPr>
          <w:rStyle w:val="FontStyle44"/>
          <w:rFonts w:cs="Times New Roman"/>
          <w:b/>
        </w:rPr>
        <w:t>Этапы становления исследователь</w:t>
      </w:r>
      <w:r w:rsidRPr="00C63F14">
        <w:rPr>
          <w:rStyle w:val="FontStyle44"/>
          <w:rFonts w:cs="Times New Roman"/>
          <w:b/>
        </w:rPr>
        <w:softHyphen/>
        <w:t>ской деятельности:</w:t>
      </w:r>
    </w:p>
    <w:p w:rsidR="00AD15D6" w:rsidRPr="00C63F14" w:rsidRDefault="00AD15D6" w:rsidP="00C63F14">
      <w:pPr>
        <w:pStyle w:val="Style12"/>
        <w:widowControl/>
        <w:numPr>
          <w:ilvl w:val="0"/>
          <w:numId w:val="35"/>
        </w:numPr>
        <w:spacing w:line="276" w:lineRule="auto"/>
        <w:rPr>
          <w:rStyle w:val="FontStyle44"/>
          <w:rFonts w:cs="Times New Roman"/>
        </w:rPr>
      </w:pPr>
      <w:r w:rsidRPr="00C63F14">
        <w:rPr>
          <w:rStyle w:val="FontStyle44"/>
          <w:rFonts w:cs="Times New Roman"/>
        </w:rPr>
        <w:t>ориентировка (выделение предметной области осуществле</w:t>
      </w:r>
      <w:r w:rsidRPr="00C63F14">
        <w:rPr>
          <w:rStyle w:val="FontStyle44"/>
          <w:rFonts w:cs="Times New Roman"/>
        </w:rPr>
        <w:softHyphen/>
        <w:t>ния исследования);</w:t>
      </w:r>
    </w:p>
    <w:p w:rsidR="00AD15D6" w:rsidRPr="00C63F14" w:rsidRDefault="00AD15D6" w:rsidP="00C63F14">
      <w:pPr>
        <w:pStyle w:val="Style12"/>
        <w:widowControl/>
        <w:numPr>
          <w:ilvl w:val="0"/>
          <w:numId w:val="35"/>
        </w:numPr>
        <w:spacing w:line="276" w:lineRule="auto"/>
        <w:rPr>
          <w:rStyle w:val="FontStyle44"/>
          <w:rFonts w:cs="Times New Roman"/>
          <w:lang w:eastAsia="en-US"/>
        </w:rPr>
      </w:pPr>
      <w:r w:rsidRPr="00C63F14">
        <w:rPr>
          <w:rStyle w:val="FontStyle44"/>
          <w:rFonts w:cs="Times New Roman"/>
          <w:lang w:eastAsia="en-US"/>
        </w:rPr>
        <w:t>проблематизация (определение способов и средств прове</w:t>
      </w:r>
      <w:r w:rsidRPr="00C63F14">
        <w:rPr>
          <w:rStyle w:val="FontStyle44"/>
          <w:rFonts w:cs="Times New Roman"/>
          <w:lang w:eastAsia="en-US"/>
        </w:rPr>
        <w:softHyphen/>
        <w:t>дения исследования);</w:t>
      </w:r>
    </w:p>
    <w:p w:rsidR="00AD15D6" w:rsidRPr="00C63F14" w:rsidRDefault="00AD15D6" w:rsidP="00C63F14">
      <w:pPr>
        <w:pStyle w:val="Style12"/>
        <w:widowControl/>
        <w:numPr>
          <w:ilvl w:val="0"/>
          <w:numId w:val="35"/>
        </w:numPr>
        <w:spacing w:line="276" w:lineRule="auto"/>
        <w:rPr>
          <w:rStyle w:val="FontStyle44"/>
          <w:rFonts w:cs="Times New Roman"/>
        </w:rPr>
      </w:pPr>
      <w:r w:rsidRPr="00C63F14">
        <w:rPr>
          <w:rStyle w:val="FontStyle44"/>
          <w:rFonts w:cs="Times New Roman"/>
        </w:rPr>
        <w:t>планирование (формулировка последовательных задач ис</w:t>
      </w:r>
      <w:r w:rsidRPr="00C63F14">
        <w:rPr>
          <w:rStyle w:val="FontStyle44"/>
          <w:rFonts w:cs="Times New Roman"/>
        </w:rPr>
        <w:softHyphen/>
        <w:t>следования, распределение последовательности действий для осуществления исследовательского поиска);</w:t>
      </w:r>
    </w:p>
    <w:p w:rsidR="00AD15D6" w:rsidRPr="00C63F14" w:rsidRDefault="00AD15D6" w:rsidP="00C63F14">
      <w:pPr>
        <w:pStyle w:val="Style12"/>
        <w:widowControl/>
        <w:numPr>
          <w:ilvl w:val="0"/>
          <w:numId w:val="35"/>
        </w:numPr>
        <w:spacing w:line="276" w:lineRule="auto"/>
        <w:rPr>
          <w:rStyle w:val="FontStyle44"/>
          <w:rFonts w:cs="Times New Roman"/>
          <w:lang w:eastAsia="en-US"/>
        </w:rPr>
      </w:pPr>
      <w:r w:rsidRPr="00C63F14">
        <w:rPr>
          <w:rStyle w:val="FontStyle44"/>
          <w:rFonts w:cs="Times New Roman"/>
          <w:lang w:eastAsia="en-US"/>
        </w:rPr>
        <w:t>эмпирия (сбор эмпирического материала, постановка и проведение исследования, первичная систематизация по</w:t>
      </w:r>
      <w:r w:rsidRPr="00C63F14">
        <w:rPr>
          <w:rStyle w:val="FontStyle44"/>
          <w:rFonts w:cs="Times New Roman"/>
          <w:lang w:eastAsia="en-US"/>
        </w:rPr>
        <w:softHyphen/>
        <w:t>лученных данных);</w:t>
      </w:r>
    </w:p>
    <w:p w:rsidR="00AD15D6" w:rsidRPr="00C63F14" w:rsidRDefault="00AD15D6" w:rsidP="00C63F14">
      <w:pPr>
        <w:pStyle w:val="Style12"/>
        <w:widowControl/>
        <w:numPr>
          <w:ilvl w:val="0"/>
          <w:numId w:val="35"/>
        </w:numPr>
        <w:spacing w:line="276" w:lineRule="auto"/>
        <w:rPr>
          <w:rStyle w:val="FontStyle44"/>
          <w:rFonts w:cs="Times New Roman"/>
        </w:rPr>
      </w:pPr>
      <w:r w:rsidRPr="00C63F14">
        <w:rPr>
          <w:rStyle w:val="FontStyle44"/>
          <w:rFonts w:cs="Times New Roman"/>
        </w:rPr>
        <w:t>анализ (обобщение, сравнение, анализ, интерпретация данных);</w:t>
      </w:r>
    </w:p>
    <w:p w:rsidR="00AD15D6" w:rsidRPr="00C63F14" w:rsidRDefault="00AD15D6" w:rsidP="00C63F14">
      <w:pPr>
        <w:pStyle w:val="Style13"/>
        <w:widowControl/>
        <w:spacing w:line="276" w:lineRule="auto"/>
        <w:ind w:firstLine="360"/>
        <w:rPr>
          <w:rStyle w:val="FontStyle44"/>
          <w:rFonts w:cs="Times New Roman"/>
          <w:b/>
        </w:rPr>
      </w:pPr>
      <w:r w:rsidRPr="00C63F14">
        <w:rPr>
          <w:rStyle w:val="FontStyle44"/>
          <w:rFonts w:cs="Times New Roman"/>
          <w:b/>
        </w:rPr>
        <w:t>Алгоритм действий:</w:t>
      </w:r>
    </w:p>
    <w:p w:rsidR="00AD15D6" w:rsidRPr="00C63F14" w:rsidRDefault="00AD15D6" w:rsidP="00C63F14">
      <w:pPr>
        <w:pStyle w:val="Style39"/>
        <w:widowControl/>
        <w:numPr>
          <w:ilvl w:val="0"/>
          <w:numId w:val="36"/>
        </w:numPr>
        <w:spacing w:before="77" w:line="276" w:lineRule="auto"/>
        <w:ind w:right="-32"/>
        <w:jc w:val="both"/>
        <w:rPr>
          <w:rStyle w:val="FontStyle44"/>
          <w:rFonts w:cs="Times New Roman"/>
          <w:b/>
          <w:bCs/>
        </w:rPr>
      </w:pPr>
      <w:r w:rsidRPr="00C63F14">
        <w:rPr>
          <w:rStyle w:val="FontStyle44"/>
          <w:rFonts w:cs="Times New Roman"/>
        </w:rPr>
        <w:t>Выявление проблемы, которую можно исследовать и которую хотелось бы разрешить (в переводе с древнегрече</w:t>
      </w:r>
      <w:r w:rsidRPr="00C63F14">
        <w:rPr>
          <w:rStyle w:val="FontStyle44"/>
          <w:rFonts w:cs="Times New Roman"/>
        </w:rPr>
        <w:softHyphen/>
        <w:t xml:space="preserve">ского слово </w:t>
      </w:r>
      <w:r w:rsidRPr="00C63F14">
        <w:rPr>
          <w:rStyle w:val="FontStyle44"/>
          <w:rFonts w:cs="Times New Roman"/>
          <w:lang w:val="en-US"/>
        </w:rPr>
        <w:t>problems</w:t>
      </w:r>
      <w:r w:rsidRPr="00C63F14">
        <w:rPr>
          <w:rStyle w:val="FontStyle44"/>
          <w:rFonts w:cs="Times New Roman"/>
        </w:rPr>
        <w:t xml:space="preserve"> означает «задача», «преграда», «труд</w:t>
      </w:r>
      <w:r w:rsidRPr="00C63F14">
        <w:rPr>
          <w:rStyle w:val="FontStyle44"/>
          <w:rFonts w:cs="Times New Roman"/>
        </w:rPr>
        <w:softHyphen/>
        <w:t>ность»).</w:t>
      </w:r>
    </w:p>
    <w:p w:rsidR="00AD15D6" w:rsidRPr="00C63F14" w:rsidRDefault="00AD15D6" w:rsidP="00C63F14">
      <w:pPr>
        <w:pStyle w:val="Style39"/>
        <w:widowControl/>
        <w:tabs>
          <w:tab w:val="left" w:pos="15136"/>
        </w:tabs>
        <w:spacing w:before="77" w:line="276" w:lineRule="auto"/>
        <w:ind w:left="720" w:right="-32"/>
        <w:jc w:val="both"/>
        <w:rPr>
          <w:rStyle w:val="FontStyle44"/>
          <w:rFonts w:cs="Times New Roman"/>
          <w:b/>
          <w:bCs/>
        </w:rPr>
      </w:pPr>
      <w:r w:rsidRPr="00C63F14">
        <w:rPr>
          <w:rStyle w:val="FontStyle44"/>
          <w:rFonts w:cs="Times New Roman"/>
        </w:rPr>
        <w:t>Выбор темы исследования. Выбирая тему, следует иметь в виду, что можно провести исследование, а можно заняться проектированием. Определение задач исследования (основных шагов направления исследования). Ясная формулировка делает предсказуемым про</w:t>
      </w:r>
      <w:r w:rsidRPr="00C63F14">
        <w:rPr>
          <w:rStyle w:val="FontStyle44"/>
          <w:rFonts w:cs="Times New Roman"/>
        </w:rPr>
        <w:softHyphen/>
        <w:t>цесс и лишает его черт творческого поиска, а исследователя — права импровизировать.</w:t>
      </w:r>
    </w:p>
    <w:p w:rsidR="00AD15D6" w:rsidRPr="00C63F14" w:rsidRDefault="00AD15D6" w:rsidP="00C63F14">
      <w:pPr>
        <w:pStyle w:val="Style39"/>
        <w:widowControl/>
        <w:numPr>
          <w:ilvl w:val="0"/>
          <w:numId w:val="36"/>
        </w:numPr>
        <w:spacing w:before="77" w:line="276" w:lineRule="auto"/>
        <w:ind w:right="-32"/>
        <w:jc w:val="both"/>
        <w:rPr>
          <w:rStyle w:val="FontStyle44"/>
          <w:rFonts w:cs="Times New Roman"/>
          <w:b/>
          <w:bCs/>
        </w:rPr>
      </w:pPr>
      <w:r w:rsidRPr="00C63F14">
        <w:rPr>
          <w:rStyle w:val="FontStyle44"/>
          <w:rFonts w:cs="Times New Roman"/>
        </w:rPr>
        <w:t>Выдвижение гипотезы (предположения, догадки, недоказанной логически и не подтвержденной опытом). Ги</w:t>
      </w:r>
      <w:r w:rsidRPr="00C63F14">
        <w:rPr>
          <w:rStyle w:val="FontStyle44"/>
          <w:rFonts w:cs="Times New Roman"/>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AD15D6" w:rsidRPr="00C63F14" w:rsidRDefault="00AD15D6" w:rsidP="00C63F14">
      <w:pPr>
        <w:pStyle w:val="Style39"/>
        <w:widowControl/>
        <w:numPr>
          <w:ilvl w:val="0"/>
          <w:numId w:val="36"/>
        </w:numPr>
        <w:spacing w:before="77" w:line="276" w:lineRule="auto"/>
        <w:ind w:right="-32"/>
        <w:jc w:val="both"/>
        <w:rPr>
          <w:rStyle w:val="FontStyle44"/>
          <w:rFonts w:cs="Times New Roman"/>
          <w:b/>
          <w:bCs/>
        </w:rPr>
      </w:pPr>
      <w:r w:rsidRPr="00C63F14">
        <w:rPr>
          <w:rStyle w:val="FontStyle44"/>
          <w:rFonts w:cs="Times New Roman"/>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Провести эксперимент (опыт), наблюдение, прове</w:t>
      </w:r>
      <w:r w:rsidRPr="00C63F14">
        <w:rPr>
          <w:rStyle w:val="FontStyle44"/>
          <w:rFonts w:cs="Times New Roman"/>
        </w:rPr>
        <w:softHyphen/>
        <w:t>рить гипотезы, сделать выводы.</w:t>
      </w:r>
    </w:p>
    <w:p w:rsidR="00AD15D6" w:rsidRPr="00C63F14" w:rsidRDefault="00AD15D6" w:rsidP="00C63F14">
      <w:pPr>
        <w:pStyle w:val="Style39"/>
        <w:widowControl/>
        <w:numPr>
          <w:ilvl w:val="0"/>
          <w:numId w:val="36"/>
        </w:numPr>
        <w:spacing w:before="77" w:line="276" w:lineRule="auto"/>
        <w:ind w:right="-32"/>
        <w:jc w:val="both"/>
        <w:rPr>
          <w:rStyle w:val="FontStyle44"/>
          <w:rFonts w:cs="Times New Roman"/>
          <w:b/>
          <w:bCs/>
        </w:rPr>
      </w:pPr>
      <w:r w:rsidRPr="00C63F14">
        <w:rPr>
          <w:rStyle w:val="FontStyle44"/>
          <w:rFonts w:cs="Times New Roman"/>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AD15D6" w:rsidRPr="00C63F14" w:rsidRDefault="00AD15D6" w:rsidP="00C63F14">
      <w:pPr>
        <w:pStyle w:val="NormalWeb"/>
        <w:spacing w:before="0" w:beforeAutospacing="0" w:after="0" w:afterAutospacing="0" w:line="276" w:lineRule="auto"/>
        <w:jc w:val="both"/>
        <w:rPr>
          <w:rStyle w:val="FontStyle44"/>
          <w:b/>
        </w:rPr>
      </w:pPr>
      <w:r w:rsidRPr="00C63F14">
        <w:rPr>
          <w:rStyle w:val="FontStyle44"/>
          <w:b/>
        </w:rPr>
        <w:t xml:space="preserve">    Принципы исследовательского обучения</w:t>
      </w:r>
    </w:p>
    <w:p w:rsidR="00AD15D6" w:rsidRPr="00C63F14" w:rsidRDefault="00AD15D6" w:rsidP="00C63F14">
      <w:pPr>
        <w:pStyle w:val="NormalWeb"/>
        <w:numPr>
          <w:ilvl w:val="0"/>
          <w:numId w:val="37"/>
        </w:numPr>
        <w:spacing w:before="0" w:beforeAutospacing="0" w:after="0" w:afterAutospacing="0" w:line="276" w:lineRule="auto"/>
        <w:jc w:val="both"/>
        <w:rPr>
          <w:rStyle w:val="FontStyle44"/>
        </w:rPr>
      </w:pPr>
      <w:r w:rsidRPr="00C63F14">
        <w:rPr>
          <w:rStyle w:val="FontStyle44"/>
        </w:rPr>
        <w:t>ориентации на познавательные интересы детей (исследо</w:t>
      </w:r>
      <w:r w:rsidRPr="00C63F14">
        <w:rPr>
          <w:rStyle w:val="FontStyle44"/>
        </w:rPr>
        <w:softHyphen/>
        <w:t>вание — процесс творческий, творчество невозможно на</w:t>
      </w:r>
      <w:r w:rsidRPr="00C63F14">
        <w:rPr>
          <w:rStyle w:val="FontStyle44"/>
        </w:rPr>
        <w:softHyphen/>
        <w:t>вязать извне, оно рождается только на основе внутренней потребности, в данном случае на потребности в познании);</w:t>
      </w:r>
    </w:p>
    <w:p w:rsidR="00AD15D6" w:rsidRPr="00C63F14" w:rsidRDefault="00AD15D6" w:rsidP="00C63F14">
      <w:pPr>
        <w:pStyle w:val="NormalWeb"/>
        <w:numPr>
          <w:ilvl w:val="0"/>
          <w:numId w:val="37"/>
        </w:numPr>
        <w:spacing w:before="0" w:beforeAutospacing="0" w:after="0" w:afterAutospacing="0" w:line="276" w:lineRule="auto"/>
        <w:jc w:val="both"/>
        <w:rPr>
          <w:rStyle w:val="FontStyle44"/>
        </w:rPr>
      </w:pPr>
      <w:r w:rsidRPr="00C63F14">
        <w:rPr>
          <w:rStyle w:val="FontStyle44"/>
        </w:rPr>
        <w:t>опоры на развитие умений самостоятельного поиска ин</w:t>
      </w:r>
      <w:r w:rsidRPr="00C63F14">
        <w:rPr>
          <w:rStyle w:val="FontStyle44"/>
        </w:rPr>
        <w:softHyphen/>
        <w:t>формации;</w:t>
      </w:r>
    </w:p>
    <w:p w:rsidR="00AD15D6" w:rsidRPr="00C63F14" w:rsidRDefault="00AD15D6" w:rsidP="00C63F14">
      <w:pPr>
        <w:pStyle w:val="NormalWeb"/>
        <w:numPr>
          <w:ilvl w:val="0"/>
          <w:numId w:val="37"/>
        </w:numPr>
        <w:spacing w:before="0" w:beforeAutospacing="0" w:after="0" w:afterAutospacing="0" w:line="276" w:lineRule="auto"/>
        <w:jc w:val="both"/>
        <w:rPr>
          <w:rStyle w:val="FontStyle44"/>
        </w:rPr>
      </w:pPr>
      <w:r w:rsidRPr="00C63F14">
        <w:rPr>
          <w:rStyle w:val="FontStyle44"/>
          <w:lang w:eastAsia="en-US"/>
        </w:rPr>
        <w:t>сочетания репродуктивных и продуктивных методов обу</w:t>
      </w:r>
      <w:r w:rsidRPr="00C63F14">
        <w:rPr>
          <w:rStyle w:val="FontStyle44"/>
          <w:lang w:eastAsia="en-US"/>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AD15D6" w:rsidRPr="00C63F14" w:rsidRDefault="00AD15D6" w:rsidP="00C63F14">
      <w:pPr>
        <w:pStyle w:val="NormalWeb"/>
        <w:numPr>
          <w:ilvl w:val="0"/>
          <w:numId w:val="37"/>
        </w:numPr>
        <w:spacing w:before="0" w:beforeAutospacing="0" w:after="0" w:afterAutospacing="0" w:line="276" w:lineRule="auto"/>
        <w:jc w:val="both"/>
        <w:rPr>
          <w:rStyle w:val="FontStyle44"/>
        </w:rPr>
      </w:pPr>
      <w:r w:rsidRPr="00C63F14">
        <w:rPr>
          <w:rStyle w:val="FontStyle44"/>
        </w:rPr>
        <w:t>формирования представлений об исследовании как стиле жизни.</w:t>
      </w:r>
    </w:p>
    <w:p w:rsidR="00AD15D6" w:rsidRPr="00C63F14" w:rsidRDefault="00AD15D6" w:rsidP="00C63F14">
      <w:pPr>
        <w:pStyle w:val="Style13"/>
        <w:widowControl/>
        <w:spacing w:line="276" w:lineRule="auto"/>
        <w:ind w:firstLine="374"/>
        <w:rPr>
          <w:rStyle w:val="FontStyle44"/>
          <w:rFonts w:cs="Times New Roman"/>
        </w:rPr>
      </w:pPr>
      <w:r w:rsidRPr="00C63F14">
        <w:rPr>
          <w:rStyle w:val="FontStyle44"/>
          <w:rFonts w:cs="Times New Roman"/>
          <w:b/>
        </w:rPr>
        <w:t>Пути создания проблемных ситуаций, личностно значи</w:t>
      </w:r>
      <w:r w:rsidRPr="00C63F14">
        <w:rPr>
          <w:rStyle w:val="FontStyle44"/>
          <w:rFonts w:cs="Times New Roman"/>
          <w:b/>
        </w:rPr>
        <w:softHyphen/>
        <w:t>мых для ребенка</w:t>
      </w:r>
      <w:r w:rsidRPr="00C63F14">
        <w:rPr>
          <w:rStyle w:val="FontStyle44"/>
          <w:rFonts w:cs="Times New Roman"/>
        </w:rPr>
        <w:t>:</w:t>
      </w:r>
    </w:p>
    <w:p w:rsidR="00AD15D6" w:rsidRPr="00C63F14" w:rsidRDefault="00AD15D6" w:rsidP="00C63F14">
      <w:pPr>
        <w:pStyle w:val="Style12"/>
        <w:widowControl/>
        <w:numPr>
          <w:ilvl w:val="0"/>
          <w:numId w:val="38"/>
        </w:numPr>
        <w:spacing w:line="276" w:lineRule="auto"/>
        <w:rPr>
          <w:rStyle w:val="FontStyle44"/>
          <w:rFonts w:cs="Times New Roman"/>
        </w:rPr>
      </w:pPr>
      <w:r w:rsidRPr="00C63F14">
        <w:rPr>
          <w:rStyle w:val="FontStyle44"/>
          <w:rFonts w:cs="Times New Roman"/>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AD15D6" w:rsidRPr="00C63F14" w:rsidRDefault="00AD15D6" w:rsidP="00C63F14">
      <w:pPr>
        <w:pStyle w:val="Style12"/>
        <w:widowControl/>
        <w:numPr>
          <w:ilvl w:val="0"/>
          <w:numId w:val="38"/>
        </w:numPr>
        <w:spacing w:line="276" w:lineRule="auto"/>
        <w:rPr>
          <w:rStyle w:val="FontStyle44"/>
          <w:rFonts w:cs="Times New Roman"/>
        </w:rPr>
      </w:pPr>
      <w:r w:rsidRPr="00C63F14">
        <w:rPr>
          <w:rStyle w:val="FontStyle44"/>
          <w:rFonts w:cs="Times New Roman"/>
        </w:rPr>
        <w:t>преднамеренное побуждение детей к решению новых задач старыми способами;</w:t>
      </w:r>
    </w:p>
    <w:p w:rsidR="00AD15D6" w:rsidRPr="00C63F14" w:rsidRDefault="00AD15D6" w:rsidP="00C63F14">
      <w:pPr>
        <w:numPr>
          <w:ilvl w:val="0"/>
          <w:numId w:val="38"/>
        </w:numPr>
        <w:spacing w:line="276" w:lineRule="auto"/>
        <w:jc w:val="both"/>
        <w:rPr>
          <w:rStyle w:val="FontStyle44"/>
        </w:rPr>
      </w:pPr>
      <w:r w:rsidRPr="00C63F14">
        <w:rPr>
          <w:rStyle w:val="FontStyle44"/>
        </w:rPr>
        <w:t>побуждение детей выдвигать гипотезы, делать предвари</w:t>
      </w:r>
      <w:r w:rsidRPr="00C63F14">
        <w:rPr>
          <w:rStyle w:val="FontStyle44"/>
        </w:rPr>
        <w:softHyphen/>
        <w:t>тельные выводы и обобщения (противоречие — ядро про</w:t>
      </w:r>
      <w:r w:rsidRPr="00C63F14">
        <w:rPr>
          <w:rStyle w:val="FontStyle44"/>
        </w:rPr>
        <w:softHyphen/>
        <w:t>блемной ситуации — в данном случае возникает в резуль</w:t>
      </w:r>
      <w:r w:rsidRPr="00C63F14">
        <w:rPr>
          <w:rStyle w:val="FontStyle44"/>
        </w:rPr>
        <w:softHyphen/>
        <w:t>тате столкновения различных мнений, выдвинутого пред</w:t>
      </w:r>
      <w:r w:rsidRPr="00C63F14">
        <w:rPr>
          <w:rStyle w:val="FontStyle44"/>
        </w:rPr>
        <w:softHyphen/>
        <w:t>положения и результатов его опытной проверки в процессе диалога</w:t>
      </w:r>
    </w:p>
    <w:p w:rsidR="00AD15D6" w:rsidRPr="00C63F14" w:rsidRDefault="00AD15D6" w:rsidP="00C63F14">
      <w:pPr>
        <w:pStyle w:val="Style13"/>
        <w:widowControl/>
        <w:spacing w:line="276" w:lineRule="auto"/>
        <w:ind w:firstLine="0"/>
        <w:rPr>
          <w:rStyle w:val="FontStyle44"/>
          <w:rFonts w:cs="Times New Roman"/>
        </w:rPr>
      </w:pPr>
      <w:r w:rsidRPr="00C63F14">
        <w:rPr>
          <w:rStyle w:val="FontStyle44"/>
          <w:rFonts w:cs="Times New Roman"/>
          <w:b/>
        </w:rPr>
        <w:t xml:space="preserve">    Методические приемы:</w:t>
      </w:r>
      <w:r w:rsidRPr="00C63F14">
        <w:rPr>
          <w:rStyle w:val="FontStyle44"/>
          <w:rFonts w:cs="Times New Roman"/>
        </w:rPr>
        <w:t xml:space="preserve"> </w:t>
      </w:r>
    </w:p>
    <w:p w:rsidR="00AD15D6" w:rsidRPr="00C63F14" w:rsidRDefault="00AD15D6" w:rsidP="00C63F14">
      <w:pPr>
        <w:pStyle w:val="Style13"/>
        <w:widowControl/>
        <w:numPr>
          <w:ilvl w:val="0"/>
          <w:numId w:val="39"/>
        </w:numPr>
        <w:spacing w:line="276" w:lineRule="auto"/>
        <w:rPr>
          <w:rStyle w:val="FontStyle44"/>
          <w:rFonts w:cs="Times New Roman"/>
        </w:rPr>
      </w:pPr>
      <w:r w:rsidRPr="00C63F14">
        <w:rPr>
          <w:rStyle w:val="FontStyle44"/>
          <w:rFonts w:cs="Times New Roman"/>
        </w:rPr>
        <w:t>подведение детей к противоречию и предложение самосто</w:t>
      </w:r>
      <w:r w:rsidRPr="00C63F14">
        <w:rPr>
          <w:rStyle w:val="FontStyle44"/>
          <w:rFonts w:cs="Times New Roman"/>
        </w:rPr>
        <w:softHyphen/>
        <w:t xml:space="preserve">ятельно найти способ его разрешения; </w:t>
      </w:r>
      <w:r w:rsidRPr="00C63F14">
        <w:rPr>
          <w:rStyle w:val="FontStyle62"/>
          <w:rFonts w:cs="Times New Roman"/>
          <w:bCs/>
          <w:iCs/>
        </w:rPr>
        <w:t xml:space="preserve"> </w:t>
      </w:r>
      <w:r w:rsidRPr="00C63F14">
        <w:rPr>
          <w:rStyle w:val="FontStyle44"/>
          <w:rFonts w:cs="Times New Roman"/>
        </w:rPr>
        <w:t>изложение различных точек зрения на один и тот же во</w:t>
      </w:r>
      <w:r w:rsidRPr="00C63F14">
        <w:rPr>
          <w:rStyle w:val="FontStyle44"/>
          <w:rFonts w:cs="Times New Roman"/>
        </w:rPr>
        <w:softHyphen/>
        <w:t>прос;</w:t>
      </w:r>
    </w:p>
    <w:p w:rsidR="00AD15D6" w:rsidRPr="00C63F14" w:rsidRDefault="00AD15D6" w:rsidP="00C63F14">
      <w:pPr>
        <w:pStyle w:val="Style12"/>
        <w:widowControl/>
        <w:numPr>
          <w:ilvl w:val="0"/>
          <w:numId w:val="39"/>
        </w:numPr>
        <w:spacing w:line="276" w:lineRule="auto"/>
        <w:rPr>
          <w:rStyle w:val="FontStyle44"/>
          <w:rFonts w:cs="Times New Roman"/>
        </w:rPr>
      </w:pPr>
      <w:r w:rsidRPr="00C63F14">
        <w:rPr>
          <w:rStyle w:val="FontStyle44"/>
          <w:rFonts w:cs="Times New Roman"/>
        </w:rPr>
        <w:t>предложение детям рассмотреть явление с различных по</w:t>
      </w:r>
      <w:r w:rsidRPr="00C63F14">
        <w:rPr>
          <w:rStyle w:val="FontStyle44"/>
          <w:rFonts w:cs="Times New Roman"/>
        </w:rPr>
        <w:softHyphen/>
        <w:t>зиций;</w:t>
      </w:r>
    </w:p>
    <w:p w:rsidR="00AD15D6" w:rsidRPr="00C63F14" w:rsidRDefault="00AD15D6" w:rsidP="00C63F14">
      <w:pPr>
        <w:pStyle w:val="Style12"/>
        <w:widowControl/>
        <w:numPr>
          <w:ilvl w:val="0"/>
          <w:numId w:val="39"/>
        </w:numPr>
        <w:spacing w:line="276" w:lineRule="auto"/>
        <w:rPr>
          <w:rStyle w:val="FontStyle44"/>
          <w:rFonts w:cs="Times New Roman"/>
        </w:rPr>
      </w:pPr>
      <w:r w:rsidRPr="00C63F14">
        <w:rPr>
          <w:rStyle w:val="FontStyle44"/>
          <w:rFonts w:cs="Times New Roman"/>
        </w:rPr>
        <w:t>побуждение детей к сравнению, обобщению, выводам из ситуации, сопоставлению фактов;</w:t>
      </w:r>
    </w:p>
    <w:p w:rsidR="00AD15D6" w:rsidRPr="00C63F14" w:rsidRDefault="00AD15D6" w:rsidP="00C63F14">
      <w:pPr>
        <w:pStyle w:val="Style12"/>
        <w:widowControl/>
        <w:numPr>
          <w:ilvl w:val="0"/>
          <w:numId w:val="39"/>
        </w:numPr>
        <w:spacing w:line="276" w:lineRule="auto"/>
        <w:rPr>
          <w:rStyle w:val="FontStyle44"/>
          <w:rFonts w:cs="Times New Roman"/>
        </w:rPr>
      </w:pPr>
      <w:r w:rsidRPr="00C63F14">
        <w:rPr>
          <w:rStyle w:val="FontStyle44"/>
          <w:rFonts w:cs="Times New Roman"/>
        </w:rPr>
        <w:t>постановка конкретных вопросов на обобщение, обосно</w:t>
      </w:r>
      <w:r w:rsidRPr="00C63F14">
        <w:rPr>
          <w:rStyle w:val="FontStyle44"/>
          <w:rFonts w:cs="Times New Roman"/>
        </w:rPr>
        <w:softHyphen/>
        <w:t>вание, конкретизацию, логику, рассуждения;</w:t>
      </w:r>
    </w:p>
    <w:p w:rsidR="00AD15D6" w:rsidRPr="00C63F14" w:rsidRDefault="00AD15D6" w:rsidP="00C63F14">
      <w:pPr>
        <w:numPr>
          <w:ilvl w:val="0"/>
          <w:numId w:val="39"/>
        </w:numPr>
        <w:spacing w:line="276" w:lineRule="auto"/>
        <w:jc w:val="both"/>
        <w:rPr>
          <w:rStyle w:val="FontStyle44"/>
        </w:rPr>
      </w:pPr>
      <w:r w:rsidRPr="00C63F14">
        <w:rPr>
          <w:rStyle w:val="FontStyle44"/>
        </w:rPr>
        <w:t>постановка проблемных задач (например, с недостаточны</w:t>
      </w:r>
      <w:r w:rsidRPr="00C63F14">
        <w:rPr>
          <w:rStyle w:val="FontStyle44"/>
        </w:rPr>
        <w:softHyphen/>
        <w:t>ми или избыточными исходными данными, неопределен</w:t>
      </w:r>
      <w:r w:rsidRPr="00C63F14">
        <w:rPr>
          <w:rStyle w:val="FontStyle44"/>
        </w:rPr>
        <w:softHyphen/>
        <w:t>ностью в постановке вопроса, противоречивыми данными, заведомо допущенными ошибками, ограниченным време</w:t>
      </w:r>
      <w:r w:rsidRPr="00C63F14">
        <w:rPr>
          <w:rStyle w:val="FontStyle44"/>
        </w:rPr>
        <w:softHyphen/>
        <w:t>нем решения и т.д.)</w:t>
      </w:r>
    </w:p>
    <w:p w:rsidR="00AD15D6" w:rsidRPr="00C63F14" w:rsidRDefault="00AD15D6" w:rsidP="00C63F14">
      <w:pPr>
        <w:pStyle w:val="Style23"/>
        <w:widowControl/>
        <w:spacing w:before="139" w:line="276" w:lineRule="auto"/>
        <w:jc w:val="both"/>
        <w:rPr>
          <w:rStyle w:val="FontStyle46"/>
          <w:rFonts w:cs="Times New Roman"/>
          <w:bCs/>
        </w:rPr>
      </w:pPr>
      <w:r w:rsidRPr="00C63F14">
        <w:rPr>
          <w:rStyle w:val="FontStyle46"/>
          <w:rFonts w:cs="Times New Roman"/>
          <w:bCs/>
        </w:rPr>
        <w:t xml:space="preserve"> Технологии «Портфолио дошкольника»</w:t>
      </w:r>
    </w:p>
    <w:p w:rsidR="00AD15D6" w:rsidRPr="00C63F14" w:rsidRDefault="00AD15D6" w:rsidP="00C63F14">
      <w:pPr>
        <w:spacing w:line="276" w:lineRule="auto"/>
        <w:jc w:val="both"/>
        <w:rPr>
          <w:b/>
        </w:rPr>
      </w:pPr>
      <w:r w:rsidRPr="00C63F14">
        <w:rPr>
          <w:b/>
        </w:rPr>
        <w:t>Разделы портфолио</w:t>
      </w:r>
    </w:p>
    <w:p w:rsidR="00AD15D6" w:rsidRPr="00C63F14" w:rsidRDefault="00AD15D6" w:rsidP="00C63F14">
      <w:pPr>
        <w:pStyle w:val="Style13"/>
        <w:widowControl/>
        <w:spacing w:before="86" w:line="276" w:lineRule="auto"/>
        <w:ind w:left="426" w:firstLine="283"/>
        <w:rPr>
          <w:rStyle w:val="FontStyle44"/>
          <w:rFonts w:cs="Times New Roman"/>
        </w:rPr>
      </w:pPr>
      <w:r w:rsidRPr="00C63F14">
        <w:rPr>
          <w:rStyle w:val="FontStyle49"/>
          <w:rFonts w:cs="Times New Roman"/>
          <w:i w:val="0"/>
          <w:iCs/>
        </w:rPr>
        <w:t xml:space="preserve">Раздел 1 «Давайте познакомимся». </w:t>
      </w:r>
      <w:r w:rsidRPr="00C63F14">
        <w:rPr>
          <w:rStyle w:val="FontStyle44"/>
          <w:rFonts w:cs="Times New Roman"/>
        </w:rPr>
        <w:t>В разделе помещается фотография ребенка, указываются его фамилия и имя, номер группы; можно ввести рубрику «Я люблю...» («Мне нравит</w:t>
      </w:r>
      <w:r w:rsidRPr="00C63F14">
        <w:rPr>
          <w:rStyle w:val="FontStyle44"/>
          <w:rFonts w:cs="Times New Roman"/>
        </w:rPr>
        <w:softHyphen/>
        <w:t>ся...», «Обожаю, когда...»), в которой будут записаны ответы ребенка.</w:t>
      </w:r>
    </w:p>
    <w:p w:rsidR="00AD15D6" w:rsidRPr="00C63F14" w:rsidRDefault="00AD15D6" w:rsidP="00C63F14">
      <w:pPr>
        <w:pStyle w:val="Style13"/>
        <w:widowControl/>
        <w:spacing w:before="10" w:line="276" w:lineRule="auto"/>
        <w:ind w:left="426" w:firstLine="283"/>
        <w:rPr>
          <w:rStyle w:val="FontStyle44"/>
          <w:rFonts w:cs="Times New Roman"/>
        </w:rPr>
      </w:pPr>
      <w:r w:rsidRPr="00C63F14">
        <w:rPr>
          <w:rStyle w:val="FontStyle49"/>
          <w:rFonts w:cs="Times New Roman"/>
          <w:i w:val="0"/>
          <w:iCs/>
        </w:rPr>
        <w:t xml:space="preserve">Раздел 2 «Я расту!». </w:t>
      </w:r>
      <w:r w:rsidRPr="00C63F14">
        <w:rPr>
          <w:rStyle w:val="FontStyle44"/>
          <w:rFonts w:cs="Times New Roman"/>
        </w:rPr>
        <w:t>В раздел вносятся антропометриче</w:t>
      </w:r>
      <w:r w:rsidRPr="00C63F14">
        <w:rPr>
          <w:rStyle w:val="FontStyle44"/>
          <w:rFonts w:cs="Times New Roman"/>
        </w:rPr>
        <w:softHyphen/>
        <w:t>ские данные (в художественно-графическом исполнении): «Вот я какой!», «Как я расту», «Я вырос», «Я большой».</w:t>
      </w:r>
    </w:p>
    <w:p w:rsidR="00AD15D6" w:rsidRPr="00C63F14" w:rsidRDefault="00AD15D6" w:rsidP="00C63F14">
      <w:pPr>
        <w:pStyle w:val="Style13"/>
        <w:widowControl/>
        <w:spacing w:line="276" w:lineRule="auto"/>
        <w:ind w:left="426" w:firstLine="283"/>
        <w:rPr>
          <w:rStyle w:val="FontStyle44"/>
          <w:rFonts w:cs="Times New Roman"/>
        </w:rPr>
      </w:pPr>
      <w:r w:rsidRPr="00C63F14">
        <w:rPr>
          <w:rStyle w:val="FontStyle49"/>
          <w:rFonts w:cs="Times New Roman"/>
          <w:i w:val="0"/>
          <w:iCs/>
        </w:rPr>
        <w:t xml:space="preserve">Раздел 3 «Портрет моего ребенка». </w:t>
      </w:r>
      <w:r w:rsidRPr="00C63F14">
        <w:rPr>
          <w:rStyle w:val="FontStyle44"/>
          <w:rFonts w:cs="Times New Roman"/>
        </w:rPr>
        <w:t>В разделе помещаются сочинения родителей о своем малыше.</w:t>
      </w:r>
    </w:p>
    <w:p w:rsidR="00AD15D6" w:rsidRPr="00C63F14" w:rsidRDefault="00AD15D6" w:rsidP="00C63F14">
      <w:pPr>
        <w:pStyle w:val="Style13"/>
        <w:widowControl/>
        <w:spacing w:line="276" w:lineRule="auto"/>
        <w:ind w:left="426" w:firstLine="283"/>
        <w:rPr>
          <w:rStyle w:val="FontStyle44"/>
          <w:rFonts w:cs="Times New Roman"/>
        </w:rPr>
      </w:pPr>
      <w:r w:rsidRPr="00C63F14">
        <w:rPr>
          <w:rStyle w:val="FontStyle49"/>
          <w:rFonts w:cs="Times New Roman"/>
          <w:i w:val="0"/>
          <w:iCs/>
        </w:rPr>
        <w:t xml:space="preserve">Раздел 4 «Я мечтаю...». </w:t>
      </w:r>
      <w:r w:rsidRPr="00C63F14">
        <w:rPr>
          <w:rStyle w:val="FontStyle44"/>
          <w:rFonts w:cs="Times New Roman"/>
        </w:rPr>
        <w:t>В разделе фиксируются высказы</w:t>
      </w:r>
      <w:r w:rsidRPr="00C63F14">
        <w:rPr>
          <w:rStyle w:val="FontStyle44"/>
          <w:rFonts w:cs="Times New Roman"/>
        </w:rPr>
        <w:softHyphen/>
        <w:t>вания самого ребенка на предложение продолжить фразы: «Я мечтаю о...», «Я бы хотел быть...», «Я жду, когда...», «Я ви</w:t>
      </w:r>
      <w:r w:rsidRPr="00C63F14">
        <w:rPr>
          <w:rStyle w:val="FontStyle44"/>
          <w:rFonts w:cs="Times New Roman"/>
        </w:rPr>
        <w:softHyphen/>
        <w:t>жу себя...», «Я хочу видеть себя...», «Мои любимые дела...»; ответы на вопросы: «Кем и каким я буду, когда вырасту?», «О чем я люблю думать?».</w:t>
      </w:r>
    </w:p>
    <w:p w:rsidR="00AD15D6" w:rsidRPr="00C63F14" w:rsidRDefault="00AD15D6" w:rsidP="00C63F14">
      <w:pPr>
        <w:pStyle w:val="Style13"/>
        <w:widowControl/>
        <w:spacing w:before="5" w:line="276" w:lineRule="auto"/>
        <w:ind w:left="426" w:firstLine="283"/>
        <w:rPr>
          <w:rStyle w:val="FontStyle44"/>
          <w:rFonts w:cs="Times New Roman"/>
        </w:rPr>
      </w:pPr>
      <w:r w:rsidRPr="00C63F14">
        <w:rPr>
          <w:rStyle w:val="FontStyle49"/>
          <w:rFonts w:cs="Times New Roman"/>
          <w:i w:val="0"/>
          <w:iCs/>
        </w:rPr>
        <w:t xml:space="preserve">Раздел 5 «Вот что я могу». </w:t>
      </w:r>
      <w:r w:rsidRPr="00C63F14">
        <w:rPr>
          <w:rStyle w:val="FontStyle44"/>
          <w:rFonts w:cs="Times New Roman"/>
        </w:rPr>
        <w:t>В разделе помещаются образцы творчества ребенка (рисунки, рассказы, книги-самоделки).</w:t>
      </w:r>
    </w:p>
    <w:p w:rsidR="00AD15D6" w:rsidRPr="00C63F14" w:rsidRDefault="00AD15D6" w:rsidP="00C63F14">
      <w:pPr>
        <w:pStyle w:val="Style13"/>
        <w:widowControl/>
        <w:spacing w:line="276" w:lineRule="auto"/>
        <w:ind w:left="426" w:firstLine="283"/>
        <w:rPr>
          <w:rStyle w:val="FontStyle44"/>
          <w:rFonts w:cs="Times New Roman"/>
        </w:rPr>
      </w:pPr>
      <w:r w:rsidRPr="00C63F14">
        <w:rPr>
          <w:rStyle w:val="FontStyle49"/>
          <w:rFonts w:cs="Times New Roman"/>
          <w:i w:val="0"/>
          <w:iCs/>
        </w:rPr>
        <w:t xml:space="preserve">Раздел 6 «Мои достижения». </w:t>
      </w:r>
      <w:r w:rsidRPr="00C63F14">
        <w:rPr>
          <w:rStyle w:val="FontStyle44"/>
          <w:rFonts w:cs="Times New Roman"/>
        </w:rPr>
        <w:t>В разделе фиксируются гра</w:t>
      </w:r>
      <w:r w:rsidRPr="00C63F14">
        <w:rPr>
          <w:rStyle w:val="FontStyle44"/>
          <w:rFonts w:cs="Times New Roman"/>
        </w:rPr>
        <w:softHyphen/>
        <w:t>моты, дипломы (от различных организаций: детского сада, СМИ, проводящих конкурсы).</w:t>
      </w:r>
    </w:p>
    <w:p w:rsidR="00AD15D6" w:rsidRPr="00C63F14" w:rsidRDefault="00AD15D6" w:rsidP="00C63F14">
      <w:pPr>
        <w:pStyle w:val="Style23"/>
        <w:widowControl/>
        <w:spacing w:before="10" w:line="276" w:lineRule="auto"/>
        <w:jc w:val="both"/>
        <w:rPr>
          <w:rStyle w:val="FontStyle46"/>
          <w:rFonts w:cs="Times New Roman"/>
          <w:bCs/>
        </w:rPr>
      </w:pPr>
      <w:r w:rsidRPr="00C63F14">
        <w:rPr>
          <w:rStyle w:val="FontStyle46"/>
          <w:rFonts w:cs="Times New Roman"/>
          <w:bCs/>
        </w:rPr>
        <w:t>Информационно - коммуникативные технологии</w:t>
      </w:r>
    </w:p>
    <w:p w:rsidR="00AD15D6" w:rsidRPr="00C63F14" w:rsidRDefault="00AD15D6" w:rsidP="00C63F14">
      <w:pPr>
        <w:pStyle w:val="BODY0"/>
        <w:spacing w:line="276" w:lineRule="auto"/>
        <w:ind w:left="360" w:firstLine="0"/>
        <w:rPr>
          <w:rStyle w:val="FontStyle44"/>
          <w:rFonts w:cs="Times New Roman"/>
          <w:szCs w:val="24"/>
        </w:rPr>
      </w:pPr>
      <w:r w:rsidRPr="00C63F14">
        <w:rPr>
          <w:rStyle w:val="FontStyle44"/>
          <w:rFonts w:cs="Times New Roman"/>
          <w:szCs w:val="24"/>
        </w:rPr>
        <w:t xml:space="preserve">    В детском саду  применяются информационно-коммуникационные техно</w:t>
      </w:r>
      <w:r w:rsidRPr="00C63F14">
        <w:rPr>
          <w:rStyle w:val="FontStyle44"/>
          <w:rFonts w:cs="Times New Roman"/>
          <w:szCs w:val="24"/>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Pr="00C63F14">
        <w:rPr>
          <w:rStyle w:val="FontStyle44"/>
          <w:rFonts w:cs="Times New Roman"/>
          <w:szCs w:val="24"/>
        </w:rPr>
        <w:softHyphen/>
        <w:t xml:space="preserve">зованием видеофрагментов. </w:t>
      </w:r>
    </w:p>
    <w:p w:rsidR="00AD15D6" w:rsidRPr="00C63F14" w:rsidRDefault="00AD15D6" w:rsidP="00C63F14">
      <w:pPr>
        <w:pStyle w:val="Style13"/>
        <w:widowControl/>
        <w:spacing w:line="276" w:lineRule="auto"/>
        <w:ind w:firstLine="379"/>
        <w:rPr>
          <w:rStyle w:val="FontStyle44"/>
          <w:rFonts w:cs="Times New Roman"/>
        </w:rPr>
      </w:pPr>
      <w:r w:rsidRPr="00C63F14">
        <w:rPr>
          <w:rStyle w:val="FontStyle44"/>
          <w:rFonts w:cs="Times New Roman"/>
          <w:b/>
        </w:rPr>
        <w:t>Основные требования при проведении занятий с ис</w:t>
      </w:r>
      <w:r w:rsidRPr="00C63F14">
        <w:rPr>
          <w:rStyle w:val="FontStyle44"/>
          <w:rFonts w:cs="Times New Roman"/>
          <w:b/>
        </w:rPr>
        <w:softHyphen/>
        <w:t>пользованием компьютеров</w:t>
      </w:r>
      <w:r w:rsidRPr="00C63F14">
        <w:rPr>
          <w:rStyle w:val="FontStyle44"/>
          <w:rFonts w:cs="Times New Roman"/>
        </w:rPr>
        <w:t>:</w:t>
      </w:r>
    </w:p>
    <w:p w:rsidR="00AD15D6" w:rsidRPr="00C63F14" w:rsidRDefault="00AD15D6" w:rsidP="00C63F14">
      <w:pPr>
        <w:pStyle w:val="Style13"/>
        <w:widowControl/>
        <w:numPr>
          <w:ilvl w:val="0"/>
          <w:numId w:val="41"/>
        </w:numPr>
        <w:spacing w:line="276" w:lineRule="auto"/>
        <w:rPr>
          <w:rStyle w:val="FontStyle44"/>
          <w:rFonts w:cs="Times New Roman"/>
        </w:rPr>
      </w:pPr>
      <w:r w:rsidRPr="00C63F14">
        <w:rPr>
          <w:rStyle w:val="FontStyle44"/>
          <w:rFonts w:cs="Times New Roman"/>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AD15D6" w:rsidRPr="00C63F14" w:rsidRDefault="00AD15D6" w:rsidP="00C63F14">
      <w:pPr>
        <w:pStyle w:val="Style12"/>
        <w:widowControl/>
        <w:numPr>
          <w:ilvl w:val="0"/>
          <w:numId w:val="41"/>
        </w:numPr>
        <w:spacing w:line="276" w:lineRule="auto"/>
        <w:rPr>
          <w:rStyle w:val="FontStyle44"/>
          <w:rFonts w:cs="Times New Roman"/>
          <w:lang w:eastAsia="en-US"/>
        </w:rPr>
      </w:pPr>
      <w:r w:rsidRPr="00C63F14">
        <w:rPr>
          <w:rStyle w:val="FontStyle44"/>
          <w:rFonts w:cs="Times New Roman"/>
          <w:lang w:eastAsia="en-US"/>
        </w:rPr>
        <w:t>на образовательной деятельности  дети должны не просто получить какую-то ин</w:t>
      </w:r>
      <w:r w:rsidRPr="00C63F14">
        <w:rPr>
          <w:rStyle w:val="FontStyle44"/>
          <w:rFonts w:cs="Times New Roman"/>
          <w:lang w:eastAsia="en-US"/>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AD15D6" w:rsidRPr="00C63F14" w:rsidRDefault="00AD15D6" w:rsidP="00C63F14">
      <w:pPr>
        <w:pStyle w:val="Style12"/>
        <w:widowControl/>
        <w:numPr>
          <w:ilvl w:val="0"/>
          <w:numId w:val="41"/>
        </w:numPr>
        <w:spacing w:line="276" w:lineRule="auto"/>
        <w:rPr>
          <w:rFonts w:ascii="Times New Roman" w:hAnsi="Times New Roman" w:cs="Times New Roman"/>
          <w:lang w:eastAsia="en-US"/>
        </w:rPr>
      </w:pPr>
      <w:r w:rsidRPr="00C63F14">
        <w:rPr>
          <w:rStyle w:val="FontStyle44"/>
          <w:rFonts w:cs="Times New Roman"/>
        </w:rPr>
        <w:t xml:space="preserve">перед </w:t>
      </w:r>
      <w:r w:rsidRPr="00C63F14">
        <w:rPr>
          <w:rStyle w:val="FontStyle44"/>
          <w:rFonts w:cs="Times New Roman"/>
          <w:lang w:eastAsia="en-US"/>
        </w:rPr>
        <w:t>образовательной деятельностью</w:t>
      </w:r>
      <w:r w:rsidRPr="00C63F14">
        <w:rPr>
          <w:rStyle w:val="FontStyle44"/>
          <w:rFonts w:cs="Times New Roman"/>
        </w:rPr>
        <w:t xml:space="preserve"> должна быть проведена специализирован</w:t>
      </w:r>
      <w:r w:rsidRPr="00C63F14">
        <w:rPr>
          <w:rStyle w:val="FontStyle44"/>
          <w:rFonts w:cs="Times New Roman"/>
        </w:rPr>
        <w:softHyphen/>
        <w:t>ная подготовка — социально-ориентированная мотивация действий ребенка.</w:t>
      </w:r>
    </w:p>
    <w:p w:rsidR="00AD15D6" w:rsidRPr="00C63F14" w:rsidRDefault="00AD15D6" w:rsidP="00C63F14">
      <w:pPr>
        <w:tabs>
          <w:tab w:val="left" w:pos="10206"/>
        </w:tabs>
        <w:spacing w:line="240" w:lineRule="atLeast"/>
        <w:ind w:right="-13" w:firstLine="567"/>
        <w:jc w:val="both"/>
        <w:rPr>
          <w:color w:val="000000"/>
          <w:kern w:val="20"/>
        </w:rPr>
      </w:pPr>
    </w:p>
    <w:p w:rsidR="00AD15D6" w:rsidRPr="00C63F14" w:rsidRDefault="00AD15D6" w:rsidP="00C63F14">
      <w:pPr>
        <w:spacing w:before="240" w:after="240" w:line="270" w:lineRule="atLeast"/>
        <w:jc w:val="both"/>
        <w:rPr>
          <w:color w:val="333333"/>
        </w:rPr>
      </w:pPr>
      <w:r w:rsidRPr="00C63F14">
        <w:rPr>
          <w:b/>
          <w:bCs/>
          <w:iCs/>
          <w:color w:val="333333"/>
        </w:rPr>
        <w:t>Содержание совместной деятельности воспитателя с детьми</w:t>
      </w:r>
    </w:p>
    <w:p w:rsidR="00AD15D6" w:rsidRPr="00C63F14" w:rsidRDefault="00AD15D6" w:rsidP="00C63F14">
      <w:pPr>
        <w:spacing w:before="240" w:after="240" w:line="270" w:lineRule="atLeast"/>
        <w:jc w:val="both"/>
        <w:rPr>
          <w:color w:val="333333"/>
        </w:rPr>
      </w:pPr>
      <w:r w:rsidRPr="00C63F14">
        <w:rPr>
          <w:color w:val="333333"/>
        </w:rPr>
        <w:t>      Рабочая программа определяет содержание и организацию совместной деятельности воспитателя и детей в подготовительной к школе группе детского сада.  Она направлена на формирование общей культуры, развитие физических, интеллектуальных и личностных качеств детей 6-7 лет, формирование у них предпосылок учебной деятельности, обеспечение их дальнейшей социальной успешности, сохранение и укрепление здоровья.</w:t>
      </w:r>
    </w:p>
    <w:p w:rsidR="00AD15D6" w:rsidRPr="00C63F14" w:rsidRDefault="00AD15D6" w:rsidP="00C63F14">
      <w:pPr>
        <w:spacing w:before="240" w:after="240" w:line="270" w:lineRule="atLeast"/>
        <w:jc w:val="both"/>
        <w:rPr>
          <w:color w:val="333333"/>
        </w:rPr>
      </w:pPr>
      <w:r w:rsidRPr="00C63F14">
        <w:rPr>
          <w:color w:val="333333"/>
        </w:rPr>
        <w:t>      Содержание работы ориентировано на разностороннее развитие дошкольников с учётом их возрастных и индивидуальных особенностей.</w:t>
      </w:r>
    </w:p>
    <w:p w:rsidR="00AD15D6" w:rsidRPr="00C63F14" w:rsidRDefault="00AD15D6" w:rsidP="00C63F14">
      <w:pPr>
        <w:spacing w:before="240" w:after="240" w:line="270" w:lineRule="atLeast"/>
        <w:jc w:val="both"/>
        <w:rPr>
          <w:b/>
          <w:color w:val="333333"/>
        </w:rPr>
      </w:pPr>
      <w:r w:rsidRPr="00C63F14">
        <w:rPr>
          <w:color w:val="333333"/>
        </w:rPr>
        <w:t> </w:t>
      </w:r>
      <w:r w:rsidRPr="00C63F14">
        <w:rPr>
          <w:b/>
          <w:color w:val="333333"/>
        </w:rPr>
        <w:t xml:space="preserve">2. </w:t>
      </w:r>
      <w:r>
        <w:rPr>
          <w:b/>
          <w:color w:val="333333"/>
        </w:rPr>
        <w:t>ОСНОВНОЙ РАЗДЕЛ.</w:t>
      </w:r>
    </w:p>
    <w:p w:rsidR="00AD15D6" w:rsidRPr="00C63F14" w:rsidRDefault="00AD15D6" w:rsidP="00C63F14">
      <w:pPr>
        <w:spacing w:before="240" w:after="240" w:line="270" w:lineRule="atLeast"/>
        <w:jc w:val="both"/>
        <w:rPr>
          <w:color w:val="333333"/>
        </w:rPr>
      </w:pPr>
      <w:r w:rsidRPr="00C63F14">
        <w:rPr>
          <w:b/>
        </w:rPr>
        <w:t>Описание образовательной деятельности в соответствии с направлениями развития ребенка представленным в пяти образовательных областях.</w:t>
      </w:r>
    </w:p>
    <w:p w:rsidR="00AD15D6" w:rsidRPr="00C63F14" w:rsidRDefault="00AD15D6" w:rsidP="00C63F14">
      <w:pPr>
        <w:ind w:firstLine="648"/>
        <w:jc w:val="both"/>
        <w:rPr>
          <w:color w:val="000000"/>
        </w:rPr>
      </w:pPr>
      <w:r w:rsidRPr="00C63F14">
        <w:rPr>
          <w:color w:val="000000"/>
        </w:rPr>
        <w:t>Программа  обеспечивает  развитие личности, мотивации и способностей детей в различных видах деятельности и охватывает пять образовательные области, представляющие определенные направления развития и образования детей:</w:t>
      </w:r>
    </w:p>
    <w:p w:rsidR="00AD15D6" w:rsidRPr="00C63F14" w:rsidRDefault="00AD15D6" w:rsidP="00C63F14">
      <w:pPr>
        <w:numPr>
          <w:ilvl w:val="0"/>
          <w:numId w:val="59"/>
        </w:numPr>
        <w:jc w:val="both"/>
        <w:rPr>
          <w:color w:val="000000"/>
        </w:rPr>
      </w:pPr>
      <w:r w:rsidRPr="00C63F14">
        <w:rPr>
          <w:color w:val="000000"/>
        </w:rPr>
        <w:t>социально-коммуникативное развитие;</w:t>
      </w:r>
    </w:p>
    <w:p w:rsidR="00AD15D6" w:rsidRPr="00C63F14" w:rsidRDefault="00AD15D6" w:rsidP="00C63F14">
      <w:pPr>
        <w:numPr>
          <w:ilvl w:val="0"/>
          <w:numId w:val="59"/>
        </w:numPr>
        <w:jc w:val="both"/>
        <w:rPr>
          <w:color w:val="000000"/>
        </w:rPr>
      </w:pPr>
      <w:r w:rsidRPr="00C63F14">
        <w:rPr>
          <w:color w:val="000000"/>
        </w:rPr>
        <w:t>познавательное развитие;</w:t>
      </w:r>
    </w:p>
    <w:p w:rsidR="00AD15D6" w:rsidRPr="00C63F14" w:rsidRDefault="00AD15D6" w:rsidP="00C63F14">
      <w:pPr>
        <w:numPr>
          <w:ilvl w:val="0"/>
          <w:numId w:val="59"/>
        </w:numPr>
        <w:jc w:val="both"/>
        <w:rPr>
          <w:color w:val="000000"/>
        </w:rPr>
      </w:pPr>
      <w:r w:rsidRPr="00C63F14">
        <w:rPr>
          <w:color w:val="000000"/>
        </w:rPr>
        <w:t>речевое развитие;</w:t>
      </w:r>
    </w:p>
    <w:p w:rsidR="00AD15D6" w:rsidRPr="00C63F14" w:rsidRDefault="00AD15D6" w:rsidP="00C63F14">
      <w:pPr>
        <w:numPr>
          <w:ilvl w:val="0"/>
          <w:numId w:val="59"/>
        </w:numPr>
        <w:jc w:val="both"/>
        <w:rPr>
          <w:color w:val="000000"/>
        </w:rPr>
      </w:pPr>
      <w:r w:rsidRPr="00C63F14">
        <w:rPr>
          <w:color w:val="000000"/>
        </w:rPr>
        <w:t>художественно-эстетическое развитие;</w:t>
      </w:r>
    </w:p>
    <w:p w:rsidR="00AD15D6" w:rsidRPr="00C63F14" w:rsidRDefault="00AD15D6" w:rsidP="00C63F14">
      <w:pPr>
        <w:numPr>
          <w:ilvl w:val="0"/>
          <w:numId w:val="59"/>
        </w:numPr>
        <w:jc w:val="both"/>
        <w:rPr>
          <w:color w:val="000000"/>
        </w:rPr>
      </w:pPr>
      <w:r w:rsidRPr="00C63F14">
        <w:rPr>
          <w:color w:val="000000"/>
        </w:rPr>
        <w:t>физическое развитие.</w:t>
      </w:r>
    </w:p>
    <w:p w:rsidR="00AD15D6" w:rsidRPr="00C63F14" w:rsidRDefault="00AD15D6" w:rsidP="00C63F14">
      <w:pPr>
        <w:spacing w:before="240" w:after="240" w:line="270" w:lineRule="atLeast"/>
        <w:jc w:val="both"/>
        <w:rPr>
          <w:color w:val="333333"/>
        </w:rPr>
      </w:pPr>
      <w:r w:rsidRPr="00C63F14">
        <w:rPr>
          <w:color w:val="333333"/>
        </w:rPr>
        <w:t> </w:t>
      </w:r>
      <w:r w:rsidRPr="00C63F14">
        <w:rPr>
          <w:i/>
          <w:iCs/>
          <w:color w:val="333333"/>
        </w:rPr>
        <w:t>      </w:t>
      </w:r>
      <w:r w:rsidRPr="00C63F14">
        <w:rPr>
          <w:b/>
          <w:i/>
          <w:iCs/>
          <w:color w:val="333333"/>
          <w:u w:val="single"/>
        </w:rPr>
        <w:t>1.Социально - коммуникативное развитие:</w:t>
      </w:r>
      <w:r w:rsidRPr="00C63F14">
        <w:rPr>
          <w:i/>
          <w:iCs/>
          <w:color w:val="333333"/>
          <w:u w:val="single"/>
        </w:rPr>
        <w:t>  </w:t>
      </w:r>
      <w:r w:rsidRPr="00C63F14">
        <w:rPr>
          <w:color w:val="333333"/>
        </w:rPr>
        <w:t>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в социуме, в природе.</w:t>
      </w:r>
    </w:p>
    <w:p w:rsidR="00AD15D6" w:rsidRPr="00C63F14" w:rsidRDefault="00AD15D6" w:rsidP="00C63F14">
      <w:pPr>
        <w:spacing w:before="240" w:after="240" w:line="270" w:lineRule="atLeast"/>
        <w:jc w:val="both"/>
        <w:rPr>
          <w:color w:val="333333"/>
        </w:rPr>
      </w:pPr>
      <w:r w:rsidRPr="00C63F14">
        <w:rPr>
          <w:i/>
          <w:iCs/>
          <w:color w:val="333333"/>
        </w:rPr>
        <w:t>      Основные цели и задачи:</w:t>
      </w:r>
    </w:p>
    <w:p w:rsidR="00AD15D6" w:rsidRPr="00C63F14" w:rsidRDefault="00AD15D6" w:rsidP="00C63F14">
      <w:pPr>
        <w:spacing w:before="240" w:after="240" w:line="270" w:lineRule="atLeast"/>
        <w:jc w:val="both"/>
        <w:rPr>
          <w:color w:val="333333"/>
        </w:rPr>
      </w:pPr>
      <w:r w:rsidRPr="00C63F14">
        <w:rPr>
          <w:color w:val="333333"/>
        </w:rPr>
        <w:t>-  Социализация, развитие общения, нравственное воспитание.</w:t>
      </w:r>
    </w:p>
    <w:p w:rsidR="00AD15D6" w:rsidRPr="00C63F14" w:rsidRDefault="00AD15D6" w:rsidP="00C63F14">
      <w:pPr>
        <w:spacing w:before="240" w:after="240" w:line="270" w:lineRule="atLeast"/>
        <w:jc w:val="both"/>
        <w:rPr>
          <w:color w:val="333333"/>
        </w:rPr>
      </w:pPr>
      <w:r w:rsidRPr="00C63F14">
        <w:rPr>
          <w:color w:val="333333"/>
        </w:rPr>
        <w:t>-  Формирование гендерной и семейной принадлежности.</w:t>
      </w:r>
    </w:p>
    <w:p w:rsidR="00AD15D6" w:rsidRPr="00C63F14" w:rsidRDefault="00AD15D6" w:rsidP="00C63F14">
      <w:pPr>
        <w:spacing w:before="240" w:after="240" w:line="270" w:lineRule="atLeast"/>
        <w:jc w:val="both"/>
        <w:rPr>
          <w:color w:val="333333"/>
        </w:rPr>
      </w:pPr>
      <w:r w:rsidRPr="00C63F14">
        <w:rPr>
          <w:color w:val="333333"/>
        </w:rPr>
        <w:t>-  Самообслуживание, самостоятельность, трудовое воспитание.</w:t>
      </w:r>
    </w:p>
    <w:p w:rsidR="00AD15D6" w:rsidRPr="00C63F14" w:rsidRDefault="00AD15D6" w:rsidP="00C63F14">
      <w:pPr>
        <w:spacing w:before="240" w:after="240" w:line="270" w:lineRule="atLeast"/>
        <w:jc w:val="both"/>
        <w:rPr>
          <w:color w:val="333333"/>
        </w:rPr>
      </w:pPr>
      <w:r w:rsidRPr="00C63F14">
        <w:rPr>
          <w:color w:val="333333"/>
        </w:rPr>
        <w:t>-  Формирование основ безопасности.</w:t>
      </w:r>
    </w:p>
    <w:p w:rsidR="00AD15D6" w:rsidRPr="00C63F14" w:rsidRDefault="00AD15D6" w:rsidP="00C63F14">
      <w:pPr>
        <w:spacing w:before="240" w:after="240" w:line="270" w:lineRule="atLeast"/>
        <w:jc w:val="both"/>
        <w:rPr>
          <w:color w:val="333333"/>
        </w:rPr>
      </w:pPr>
      <w:r w:rsidRPr="00C63F14">
        <w:rPr>
          <w:i/>
          <w:iCs/>
          <w:color w:val="333333"/>
        </w:rPr>
        <w:t>      </w:t>
      </w:r>
      <w:r w:rsidRPr="00C63F14">
        <w:rPr>
          <w:b/>
          <w:i/>
          <w:iCs/>
          <w:color w:val="333333"/>
          <w:u w:val="single"/>
        </w:rPr>
        <w:t>2. Познавательное развитие</w:t>
      </w:r>
      <w:r w:rsidRPr="00C63F14">
        <w:rPr>
          <w:color w:val="333333"/>
        </w:rPr>
        <w:t>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Познавательное развитие формирует первичные представления ребёнка о себе, о других людях,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следствии и др.).  Познавательное развитие развивает интерес детей к малой родине и Отечеству, даёт представление о социокультурных ценностях нашего народа, об отечественных традициях и праздниках, о планете Земля, как общем доме людей, об особенностях её природы, о многообразии стран и народов мира.</w:t>
      </w:r>
    </w:p>
    <w:p w:rsidR="00AD15D6" w:rsidRPr="00C63F14" w:rsidRDefault="00AD15D6" w:rsidP="00C63F14">
      <w:pPr>
        <w:spacing w:before="240" w:after="240" w:line="270" w:lineRule="atLeast"/>
        <w:jc w:val="both"/>
        <w:rPr>
          <w:color w:val="333333"/>
        </w:rPr>
      </w:pPr>
      <w:r w:rsidRPr="00C63F14">
        <w:rPr>
          <w:i/>
          <w:iCs/>
          <w:color w:val="333333"/>
        </w:rPr>
        <w:t>      Основные цели и задачи:</w:t>
      </w:r>
    </w:p>
    <w:p w:rsidR="00AD15D6" w:rsidRPr="00C63F14" w:rsidRDefault="00AD15D6" w:rsidP="00C63F14">
      <w:pPr>
        <w:spacing w:before="240" w:after="240" w:line="270" w:lineRule="atLeast"/>
        <w:jc w:val="both"/>
        <w:rPr>
          <w:color w:val="333333"/>
        </w:rPr>
      </w:pPr>
      <w:r w:rsidRPr="00C63F14">
        <w:rPr>
          <w:color w:val="333333"/>
        </w:rPr>
        <w:t>- Формирование элементарных математических представлений.</w:t>
      </w:r>
    </w:p>
    <w:p w:rsidR="00AD15D6" w:rsidRPr="00C63F14" w:rsidRDefault="00AD15D6" w:rsidP="00C63F14">
      <w:pPr>
        <w:spacing w:before="240" w:after="240" w:line="270" w:lineRule="atLeast"/>
        <w:jc w:val="both"/>
        <w:rPr>
          <w:color w:val="333333"/>
        </w:rPr>
      </w:pPr>
      <w:r w:rsidRPr="00C63F14">
        <w:rPr>
          <w:color w:val="333333"/>
        </w:rPr>
        <w:t>- Развитие познавательно-исследовательской деятельности, в том числе опытно-экспериментальная деятельность (учебно-методическое пособие  «Занимательные опыты с воздухом, водой, песком и статическим электричеством»</w:t>
      </w:r>
    </w:p>
    <w:p w:rsidR="00AD15D6" w:rsidRPr="00C63F14" w:rsidRDefault="00AD15D6" w:rsidP="00C63F14">
      <w:pPr>
        <w:spacing w:before="240" w:after="240" w:line="270" w:lineRule="atLeast"/>
        <w:jc w:val="both"/>
        <w:rPr>
          <w:color w:val="333333"/>
        </w:rPr>
      </w:pPr>
      <w:r w:rsidRPr="00C63F14">
        <w:rPr>
          <w:color w:val="333333"/>
        </w:rPr>
        <w:t>- Ознакомление с предметным окружением.</w:t>
      </w:r>
    </w:p>
    <w:p w:rsidR="00AD15D6" w:rsidRPr="00C63F14" w:rsidRDefault="00AD15D6" w:rsidP="00C63F14">
      <w:pPr>
        <w:spacing w:before="240" w:after="240" w:line="270" w:lineRule="atLeast"/>
        <w:jc w:val="both"/>
        <w:rPr>
          <w:color w:val="333333"/>
        </w:rPr>
      </w:pPr>
      <w:r w:rsidRPr="00C63F14">
        <w:rPr>
          <w:color w:val="333333"/>
        </w:rPr>
        <w:t>- Ознакомление с социальным миром.</w:t>
      </w:r>
    </w:p>
    <w:p w:rsidR="00AD15D6" w:rsidRPr="00C63F14" w:rsidRDefault="00AD15D6" w:rsidP="00C63F14">
      <w:pPr>
        <w:spacing w:before="240" w:after="240" w:line="270" w:lineRule="atLeast"/>
        <w:jc w:val="both"/>
        <w:rPr>
          <w:color w:val="333333"/>
        </w:rPr>
      </w:pPr>
      <w:r w:rsidRPr="00C63F14">
        <w:rPr>
          <w:color w:val="333333"/>
        </w:rPr>
        <w:t>- Ознакомление с миром природы.</w:t>
      </w:r>
    </w:p>
    <w:p w:rsidR="00AD15D6" w:rsidRPr="00C63F14" w:rsidRDefault="00AD15D6" w:rsidP="00C63F14">
      <w:pPr>
        <w:spacing w:before="240" w:after="240" w:line="270" w:lineRule="atLeast"/>
        <w:jc w:val="both"/>
        <w:rPr>
          <w:color w:val="333333"/>
        </w:rPr>
      </w:pPr>
      <w:r w:rsidRPr="00C63F14">
        <w:rPr>
          <w:b/>
          <w:i/>
          <w:iCs/>
          <w:color w:val="333333"/>
        </w:rPr>
        <w:t>      </w:t>
      </w:r>
      <w:r w:rsidRPr="00C63F14">
        <w:rPr>
          <w:b/>
          <w:i/>
          <w:iCs/>
          <w:color w:val="333333"/>
          <w:u w:val="single"/>
        </w:rPr>
        <w:t>3. Речевое развитие</w:t>
      </w:r>
      <w:r w:rsidRPr="00C63F14">
        <w:rPr>
          <w:i/>
          <w:iCs/>
          <w:color w:val="333333"/>
          <w:u w:val="single"/>
        </w:rPr>
        <w:t> </w:t>
      </w:r>
      <w:r w:rsidRPr="00C63F14">
        <w:rPr>
          <w:color w:val="333333"/>
        </w:rPr>
        <w:t>включает в себя владение речью как средством общения и культуры,  обогащение активного словаря, развитие связной и  грамматически правильной диалогической и монологической речи,  развитие речевого творчества. Также к речевому развитию относится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AD15D6" w:rsidRPr="00C63F14" w:rsidRDefault="00AD15D6" w:rsidP="00C63F14">
      <w:pPr>
        <w:spacing w:before="240" w:after="240" w:line="270" w:lineRule="atLeast"/>
        <w:jc w:val="both"/>
        <w:rPr>
          <w:color w:val="333333"/>
        </w:rPr>
      </w:pPr>
      <w:r w:rsidRPr="00C63F14">
        <w:rPr>
          <w:i/>
          <w:iCs/>
          <w:color w:val="333333"/>
        </w:rPr>
        <w:t>      Основные цели и задачи:</w:t>
      </w:r>
    </w:p>
    <w:p w:rsidR="00AD15D6" w:rsidRPr="00C63F14" w:rsidRDefault="00AD15D6" w:rsidP="00C63F14">
      <w:pPr>
        <w:spacing w:before="240" w:after="240" w:line="270" w:lineRule="atLeast"/>
        <w:jc w:val="both"/>
        <w:rPr>
          <w:color w:val="333333"/>
        </w:rPr>
      </w:pPr>
      <w:r w:rsidRPr="00C63F14">
        <w:rPr>
          <w:color w:val="333333"/>
        </w:rPr>
        <w:t>- Развитие речи детей.</w:t>
      </w:r>
    </w:p>
    <w:p w:rsidR="00AD15D6" w:rsidRPr="00C63F14" w:rsidRDefault="00AD15D6" w:rsidP="00C63F14">
      <w:pPr>
        <w:spacing w:before="240" w:after="240" w:line="270" w:lineRule="atLeast"/>
        <w:jc w:val="both"/>
        <w:rPr>
          <w:color w:val="333333"/>
        </w:rPr>
      </w:pPr>
      <w:r w:rsidRPr="00C63F14">
        <w:rPr>
          <w:color w:val="333333"/>
        </w:rPr>
        <w:t>- Знакомство с художественной литературой.</w:t>
      </w:r>
    </w:p>
    <w:p w:rsidR="00AD15D6" w:rsidRPr="00C63F14" w:rsidRDefault="00AD15D6" w:rsidP="00C63F14">
      <w:pPr>
        <w:spacing w:before="240" w:after="240" w:line="270" w:lineRule="atLeast"/>
        <w:jc w:val="both"/>
        <w:rPr>
          <w:color w:val="333333"/>
        </w:rPr>
      </w:pPr>
      <w:r w:rsidRPr="00C63F14">
        <w:rPr>
          <w:b/>
          <w:i/>
          <w:iCs/>
          <w:color w:val="333333"/>
        </w:rPr>
        <w:t>      </w:t>
      </w:r>
      <w:r w:rsidRPr="00C63F14">
        <w:rPr>
          <w:b/>
          <w:i/>
          <w:iCs/>
          <w:color w:val="333333"/>
          <w:u w:val="single"/>
        </w:rPr>
        <w:t>4. Художественно - эстетическое развитие</w:t>
      </w:r>
      <w:r w:rsidRPr="00C63F14">
        <w:rPr>
          <w:i/>
          <w:iCs/>
          <w:color w:val="333333"/>
          <w:u w:val="single"/>
        </w:rPr>
        <w:t> </w:t>
      </w:r>
      <w:r w:rsidRPr="00C63F14">
        <w:rPr>
          <w:color w:val="333333"/>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и др.).</w:t>
      </w:r>
    </w:p>
    <w:p w:rsidR="00AD15D6" w:rsidRPr="00C63F14" w:rsidRDefault="00AD15D6" w:rsidP="00C63F14">
      <w:pPr>
        <w:spacing w:before="240" w:after="240" w:line="270" w:lineRule="atLeast"/>
        <w:jc w:val="both"/>
        <w:rPr>
          <w:color w:val="333333"/>
        </w:rPr>
      </w:pPr>
      <w:r w:rsidRPr="00C63F14">
        <w:rPr>
          <w:i/>
          <w:iCs/>
          <w:color w:val="333333"/>
        </w:rPr>
        <w:t>      Основные цели и задачи:</w:t>
      </w:r>
    </w:p>
    <w:p w:rsidR="00AD15D6" w:rsidRPr="00C63F14" w:rsidRDefault="00AD15D6" w:rsidP="00C63F14">
      <w:pPr>
        <w:spacing w:before="240" w:after="240" w:line="270" w:lineRule="atLeast"/>
        <w:jc w:val="both"/>
        <w:rPr>
          <w:color w:val="333333"/>
        </w:rPr>
      </w:pPr>
      <w:r w:rsidRPr="00C63F14">
        <w:rPr>
          <w:color w:val="333333"/>
        </w:rPr>
        <w:t>- Приобщение к искусству.</w:t>
      </w:r>
    </w:p>
    <w:p w:rsidR="00AD15D6" w:rsidRPr="00C63F14" w:rsidRDefault="00AD15D6" w:rsidP="00C63F14">
      <w:pPr>
        <w:spacing w:before="240" w:after="240" w:line="270" w:lineRule="atLeast"/>
        <w:jc w:val="both"/>
        <w:rPr>
          <w:color w:val="333333"/>
        </w:rPr>
      </w:pPr>
      <w:r w:rsidRPr="00C63F14">
        <w:rPr>
          <w:color w:val="333333"/>
        </w:rPr>
        <w:t>- Изобразительная деятельность.</w:t>
      </w:r>
    </w:p>
    <w:p w:rsidR="00AD15D6" w:rsidRPr="00C63F14" w:rsidRDefault="00AD15D6" w:rsidP="00C63F14">
      <w:pPr>
        <w:spacing w:before="240" w:after="240" w:line="270" w:lineRule="atLeast"/>
        <w:jc w:val="both"/>
        <w:rPr>
          <w:color w:val="333333"/>
        </w:rPr>
      </w:pPr>
      <w:r w:rsidRPr="00C63F14">
        <w:rPr>
          <w:color w:val="333333"/>
        </w:rPr>
        <w:t>- Конструктивно-модельная деятельность.     </w:t>
      </w:r>
    </w:p>
    <w:p w:rsidR="00AD15D6" w:rsidRPr="00C63F14" w:rsidRDefault="00AD15D6" w:rsidP="00C63F14">
      <w:pPr>
        <w:spacing w:before="240" w:after="240" w:line="270" w:lineRule="atLeast"/>
        <w:jc w:val="both"/>
        <w:rPr>
          <w:color w:val="333333"/>
        </w:rPr>
      </w:pPr>
      <w:r w:rsidRPr="00C63F14">
        <w:rPr>
          <w:i/>
          <w:iCs/>
          <w:color w:val="333333"/>
        </w:rPr>
        <w:t>     </w:t>
      </w:r>
      <w:r w:rsidRPr="00C63F14">
        <w:rPr>
          <w:i/>
          <w:iCs/>
          <w:color w:val="333333"/>
          <w:u w:val="single"/>
        </w:rPr>
        <w:t> </w:t>
      </w:r>
      <w:r w:rsidRPr="00C63F14">
        <w:rPr>
          <w:b/>
          <w:i/>
          <w:iCs/>
          <w:color w:val="333333"/>
          <w:u w:val="single"/>
        </w:rPr>
        <w:t>5. Физическое развитие</w:t>
      </w:r>
      <w:r w:rsidRPr="00C63F14">
        <w:rPr>
          <w:color w:val="333333"/>
          <w:u w:val="single"/>
        </w:rPr>
        <w:t> </w:t>
      </w:r>
      <w:r w:rsidRPr="00C63F14">
        <w:rPr>
          <w:color w:val="333333"/>
        </w:rPr>
        <w:t>включает приобретение опыта в следующих видах деятельности детей:</w:t>
      </w:r>
    </w:p>
    <w:p w:rsidR="00AD15D6" w:rsidRPr="00C63F14" w:rsidRDefault="00AD15D6" w:rsidP="00C63F14">
      <w:pPr>
        <w:spacing w:before="240" w:after="240" w:line="270" w:lineRule="atLeast"/>
        <w:jc w:val="both"/>
        <w:rPr>
          <w:color w:val="333333"/>
        </w:rPr>
      </w:pPr>
      <w:r w:rsidRPr="00C63F14">
        <w:rPr>
          <w:color w:val="333333"/>
        </w:rPr>
        <w:t>- двигательная активность, связанная с правильным, не наносящим ущерба организму выполнением основных движений (ходьба, бег, мягкие  прыжки, повороты в обе стороны)</w:t>
      </w:r>
    </w:p>
    <w:p w:rsidR="00AD15D6" w:rsidRPr="00C63F14" w:rsidRDefault="00AD15D6" w:rsidP="00C63F14">
      <w:pPr>
        <w:spacing w:before="240" w:after="240" w:line="270" w:lineRule="atLeast"/>
        <w:jc w:val="both"/>
        <w:rPr>
          <w:color w:val="333333"/>
        </w:rPr>
      </w:pPr>
      <w:r w:rsidRPr="00C63F14">
        <w:rPr>
          <w:color w:val="333333"/>
        </w:rPr>
        <w:t>- выполнение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w:t>
      </w:r>
    </w:p>
    <w:p w:rsidR="00AD15D6" w:rsidRPr="00C63F14" w:rsidRDefault="00AD15D6" w:rsidP="00C63F14">
      <w:pPr>
        <w:spacing w:before="240" w:after="240" w:line="270" w:lineRule="atLeast"/>
        <w:jc w:val="both"/>
        <w:rPr>
          <w:color w:val="333333"/>
        </w:rPr>
      </w:pPr>
      <w:r w:rsidRPr="00C63F14">
        <w:rPr>
          <w:color w:val="333333"/>
        </w:rPr>
        <w:t>- формирование начальных представлений о некоторых видах спорта;</w:t>
      </w:r>
    </w:p>
    <w:p w:rsidR="00AD15D6" w:rsidRPr="00C63F14" w:rsidRDefault="00AD15D6" w:rsidP="00C63F14">
      <w:pPr>
        <w:spacing w:before="240" w:after="240" w:line="270" w:lineRule="atLeast"/>
        <w:jc w:val="both"/>
        <w:rPr>
          <w:color w:val="333333"/>
        </w:rPr>
      </w:pPr>
      <w:r w:rsidRPr="00C63F14">
        <w:rPr>
          <w:color w:val="333333"/>
        </w:rPr>
        <w:t>- овладение подвижными играми с правилами;</w:t>
      </w:r>
    </w:p>
    <w:p w:rsidR="00AD15D6" w:rsidRPr="00C63F14" w:rsidRDefault="00AD15D6" w:rsidP="00C63F14">
      <w:pPr>
        <w:spacing w:before="240" w:after="240" w:line="270" w:lineRule="atLeast"/>
        <w:jc w:val="both"/>
        <w:rPr>
          <w:color w:val="333333"/>
        </w:rPr>
      </w:pPr>
      <w:r w:rsidRPr="00C63F14">
        <w:rPr>
          <w:color w:val="333333"/>
        </w:rPr>
        <w:t>- становление целенаправленности и саморегуляции в двигательной сфере;</w:t>
      </w:r>
    </w:p>
    <w:p w:rsidR="00AD15D6" w:rsidRPr="00C63F14" w:rsidRDefault="00AD15D6" w:rsidP="00C63F14">
      <w:pPr>
        <w:spacing w:before="240" w:after="240" w:line="270" w:lineRule="atLeast"/>
        <w:jc w:val="both"/>
        <w:rPr>
          <w:color w:val="333333"/>
        </w:rPr>
      </w:pPr>
      <w:r w:rsidRPr="00C63F14">
        <w:rPr>
          <w:color w:val="333333"/>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т.д.)</w:t>
      </w:r>
    </w:p>
    <w:p w:rsidR="00AD15D6" w:rsidRPr="00C63F14" w:rsidRDefault="00AD15D6" w:rsidP="00C63F14">
      <w:pPr>
        <w:spacing w:before="240" w:after="240" w:line="270" w:lineRule="atLeast"/>
        <w:jc w:val="both"/>
        <w:rPr>
          <w:color w:val="333333"/>
        </w:rPr>
      </w:pPr>
      <w:r w:rsidRPr="00C63F14">
        <w:rPr>
          <w:i/>
          <w:iCs/>
          <w:color w:val="333333"/>
        </w:rPr>
        <w:t>      Основные цели и задачи:</w:t>
      </w:r>
    </w:p>
    <w:p w:rsidR="00AD15D6" w:rsidRPr="00C63F14" w:rsidRDefault="00AD15D6" w:rsidP="00C63F14">
      <w:pPr>
        <w:spacing w:before="240" w:after="240" w:line="270" w:lineRule="atLeast"/>
        <w:jc w:val="both"/>
        <w:rPr>
          <w:color w:val="333333"/>
        </w:rPr>
      </w:pPr>
      <w:r w:rsidRPr="00C63F14">
        <w:rPr>
          <w:color w:val="333333"/>
        </w:rPr>
        <w:t>- формирование начальных представлений о здоровом образе жизни</w:t>
      </w:r>
    </w:p>
    <w:p w:rsidR="00AD15D6" w:rsidRPr="00C63F14" w:rsidRDefault="00AD15D6" w:rsidP="00C63F14">
      <w:pPr>
        <w:spacing w:before="240" w:after="240" w:line="270" w:lineRule="atLeast"/>
        <w:jc w:val="both"/>
        <w:rPr>
          <w:color w:val="333333"/>
        </w:rPr>
      </w:pPr>
      <w:r w:rsidRPr="00C63F14">
        <w:rPr>
          <w:color w:val="333333"/>
        </w:rPr>
        <w:t>- физическая культура.</w:t>
      </w:r>
    </w:p>
    <w:p w:rsidR="00AD15D6" w:rsidRPr="00C63F14" w:rsidRDefault="00AD15D6" w:rsidP="00C63F14">
      <w:pPr>
        <w:spacing w:before="240" w:after="240" w:line="270" w:lineRule="atLeast"/>
        <w:jc w:val="both"/>
        <w:rPr>
          <w:color w:val="333333"/>
        </w:rPr>
      </w:pPr>
      <w:r w:rsidRPr="00C63F14">
        <w:rPr>
          <w:color w:val="333333"/>
        </w:rPr>
        <w:t>       Неотъемлемой частью образовательной области «Физическое развитие» также являются:</w:t>
      </w:r>
    </w:p>
    <w:p w:rsidR="00AD15D6" w:rsidRPr="00C63F14" w:rsidRDefault="00AD15D6" w:rsidP="00C63F14">
      <w:pPr>
        <w:spacing w:before="240" w:after="240" w:line="270" w:lineRule="atLeast"/>
        <w:jc w:val="both"/>
        <w:rPr>
          <w:color w:val="333333"/>
        </w:rPr>
      </w:pPr>
      <w:r w:rsidRPr="00C63F14">
        <w:rPr>
          <w:color w:val="333333"/>
        </w:rPr>
        <w:t> 1.  Проведение подвижных игр, спортивных мероприятий, досугов и праздников.</w:t>
      </w:r>
    </w:p>
    <w:p w:rsidR="00AD15D6" w:rsidRPr="00C63F14" w:rsidRDefault="00AD15D6" w:rsidP="00C63F14">
      <w:pPr>
        <w:spacing w:before="240" w:after="240" w:line="270" w:lineRule="atLeast"/>
        <w:jc w:val="both"/>
        <w:rPr>
          <w:color w:val="333333"/>
        </w:rPr>
      </w:pPr>
      <w:r w:rsidRPr="00C63F14">
        <w:rPr>
          <w:color w:val="333333"/>
        </w:rPr>
        <w:t> 2. Физминутки (двигательно-речевые, гимнастика для глаз, пальчиковая гимнастика, релаксационные упражнения), это необходимая составляющая каждой НОД статического плана (методическая разработка «Физминутки нам нужны, для детей они важны!»</w:t>
      </w:r>
    </w:p>
    <w:p w:rsidR="00AD15D6" w:rsidRPr="00C63F14" w:rsidRDefault="00AD15D6" w:rsidP="00C63F14">
      <w:pPr>
        <w:spacing w:before="240" w:after="240" w:line="270" w:lineRule="atLeast"/>
        <w:jc w:val="both"/>
        <w:rPr>
          <w:color w:val="333333"/>
        </w:rPr>
      </w:pPr>
      <w:r w:rsidRPr="00C63F14">
        <w:rPr>
          <w:color w:val="333333"/>
        </w:rPr>
        <w:t> 3. Бодрящая гимнастика, ежедневно проводимая после дневного сна</w:t>
      </w:r>
    </w:p>
    <w:p w:rsidR="00AD15D6" w:rsidRPr="00C63F14" w:rsidRDefault="00AD15D6" w:rsidP="00C63F14">
      <w:pPr>
        <w:spacing w:before="240" w:after="240" w:line="270" w:lineRule="atLeast"/>
        <w:jc w:val="both"/>
        <w:rPr>
          <w:color w:val="333333"/>
        </w:rPr>
      </w:pPr>
      <w:r w:rsidRPr="00C63F14">
        <w:rPr>
          <w:color w:val="333333"/>
        </w:rPr>
        <w:t> 4. Утренняя гимнастика, проводимая ежедневно в утреннее время.</w:t>
      </w:r>
    </w:p>
    <w:p w:rsidR="00AD15D6" w:rsidRPr="00C63F14" w:rsidRDefault="00AD15D6" w:rsidP="00C63F14">
      <w:pPr>
        <w:spacing w:before="240" w:after="240" w:line="270" w:lineRule="atLeast"/>
        <w:jc w:val="both"/>
        <w:rPr>
          <w:color w:val="333333"/>
        </w:rPr>
      </w:pPr>
      <w:r w:rsidRPr="00C63F14">
        <w:rPr>
          <w:color w:val="333333"/>
        </w:rPr>
        <w:t> 5. Точечный самомассаж и дыхательная гимнастика (холодный период года, риск заболевания ОРЗ, ОРВИ) </w:t>
      </w:r>
    </w:p>
    <w:p w:rsidR="00AD15D6" w:rsidRPr="00C63F14" w:rsidRDefault="00AD15D6" w:rsidP="00C63F14">
      <w:pPr>
        <w:spacing w:before="240" w:after="240" w:line="270" w:lineRule="atLeast"/>
        <w:jc w:val="both"/>
        <w:rPr>
          <w:color w:val="333333"/>
        </w:rPr>
      </w:pPr>
      <w:r w:rsidRPr="00C63F14">
        <w:rPr>
          <w:color w:val="333333"/>
        </w:rPr>
        <w:t>  6.  Система закаливающих мероприятий:</w:t>
      </w:r>
    </w:p>
    <w:p w:rsidR="00AD15D6" w:rsidRPr="00C63F14" w:rsidRDefault="00AD15D6" w:rsidP="00C63F14">
      <w:pPr>
        <w:spacing w:before="240" w:after="240" w:line="270" w:lineRule="atLeast"/>
        <w:jc w:val="both"/>
        <w:rPr>
          <w:color w:val="333333"/>
        </w:rPr>
      </w:pPr>
      <w:r w:rsidRPr="00C63F14">
        <w:rPr>
          <w:color w:val="333333"/>
        </w:rPr>
        <w:t>                                  - Контрастные воздушные ванны (групповое помещение и спортивный зал) - после дневного сна и на физкультурных занятиях</w:t>
      </w:r>
    </w:p>
    <w:p w:rsidR="00AD15D6" w:rsidRPr="00C63F14" w:rsidRDefault="00AD15D6" w:rsidP="00C63F14">
      <w:pPr>
        <w:spacing w:before="240" w:after="240" w:line="270" w:lineRule="atLeast"/>
        <w:jc w:val="both"/>
        <w:rPr>
          <w:color w:val="333333"/>
        </w:rPr>
      </w:pPr>
      <w:r w:rsidRPr="00C63F14">
        <w:rPr>
          <w:color w:val="333333"/>
        </w:rPr>
        <w:t>                                  - Ходьба босиком (групповое помещение) - после дневного сна</w:t>
      </w:r>
    </w:p>
    <w:p w:rsidR="00AD15D6" w:rsidRPr="00C63F14" w:rsidRDefault="00AD15D6" w:rsidP="00C63F14">
      <w:pPr>
        <w:spacing w:before="240" w:after="240" w:line="270" w:lineRule="atLeast"/>
        <w:jc w:val="both"/>
        <w:rPr>
          <w:color w:val="333333"/>
        </w:rPr>
      </w:pPr>
      <w:r w:rsidRPr="00C63F14">
        <w:rPr>
          <w:color w:val="333333"/>
        </w:rPr>
        <w:t>                                  - Облегчённая одежда детей (групповое помещение) - в течение дня</w:t>
      </w:r>
    </w:p>
    <w:p w:rsidR="00AD15D6" w:rsidRPr="00C63F14" w:rsidRDefault="00AD15D6" w:rsidP="00C63F14">
      <w:pPr>
        <w:spacing w:before="240" w:after="240" w:line="270" w:lineRule="atLeast"/>
        <w:jc w:val="both"/>
        <w:rPr>
          <w:color w:val="333333"/>
        </w:rPr>
      </w:pPr>
      <w:r w:rsidRPr="00C63F14">
        <w:rPr>
          <w:color w:val="333333"/>
        </w:rPr>
        <w:t>                                  - Мытьё рук, лица. шеи прохладной водой (групповое помещение) - в течение дня</w:t>
      </w:r>
    </w:p>
    <w:p w:rsidR="00AD15D6" w:rsidRPr="00C63F14" w:rsidRDefault="00AD15D6" w:rsidP="00C63F14">
      <w:pPr>
        <w:spacing w:before="240" w:after="240" w:line="270" w:lineRule="atLeast"/>
        <w:jc w:val="both"/>
        <w:rPr>
          <w:b/>
          <w:color w:val="333333"/>
        </w:rPr>
      </w:pPr>
      <w:r w:rsidRPr="00C63F14">
        <w:rPr>
          <w:color w:val="333333"/>
        </w:rPr>
        <w:t>     </w:t>
      </w:r>
      <w:r w:rsidRPr="00C63F14">
        <w:rPr>
          <w:b/>
          <w:color w:val="333333"/>
        </w:rPr>
        <w:t>Пояснительная записка к комплексно-тематическом планировании.</w:t>
      </w:r>
    </w:p>
    <w:p w:rsidR="00AD15D6" w:rsidRPr="00C63F14" w:rsidRDefault="00AD15D6" w:rsidP="00C63F14">
      <w:pPr>
        <w:spacing w:before="240" w:after="240" w:line="270" w:lineRule="atLeast"/>
        <w:jc w:val="both"/>
        <w:rPr>
          <w:color w:val="333333"/>
        </w:rPr>
      </w:pPr>
      <w:r w:rsidRPr="00C63F14">
        <w:rPr>
          <w:color w:val="333333"/>
        </w:rPr>
        <w:t xml:space="preserve">   Рабочая программа основывается на комплексно-тематическом принципе построения образовательного процесса; предполагает построение образовательного процесса на адекватных возрасту формах работы с детьми.</w:t>
      </w:r>
    </w:p>
    <w:p w:rsidR="00AD15D6" w:rsidRPr="00C63F14" w:rsidRDefault="00AD15D6" w:rsidP="00C63F14">
      <w:pPr>
        <w:spacing w:before="240" w:after="240" w:line="270" w:lineRule="atLeast"/>
        <w:jc w:val="both"/>
        <w:rPr>
          <w:color w:val="333333"/>
        </w:rPr>
      </w:pPr>
      <w:r w:rsidRPr="00C63F14">
        <w:rPr>
          <w:color w:val="333333"/>
        </w:rPr>
        <w:t>     </w:t>
      </w:r>
      <w:r w:rsidRPr="00C63F14">
        <w:rPr>
          <w:i/>
          <w:iCs/>
          <w:color w:val="333333"/>
          <w:u w:val="single"/>
        </w:rPr>
        <w:t>В части Рабочей программы, формируемой участниками образовательных отношений (не более 40%)</w:t>
      </w:r>
      <w:r w:rsidRPr="00C63F14">
        <w:rPr>
          <w:i/>
          <w:iCs/>
          <w:color w:val="333333"/>
        </w:rPr>
        <w:t>,  представлены:</w:t>
      </w:r>
    </w:p>
    <w:p w:rsidR="00AD15D6" w:rsidRPr="00C63F14" w:rsidRDefault="00AD15D6" w:rsidP="00C63F14">
      <w:pPr>
        <w:spacing w:before="240" w:after="240" w:line="270" w:lineRule="atLeast"/>
        <w:jc w:val="both"/>
        <w:rPr>
          <w:color w:val="333333"/>
        </w:rPr>
      </w:pPr>
      <w:r w:rsidRPr="00C63F14">
        <w:rPr>
          <w:i/>
          <w:iCs/>
          <w:color w:val="333333"/>
        </w:rPr>
        <w:t>1</w:t>
      </w:r>
      <w:r w:rsidRPr="00C63F14">
        <w:rPr>
          <w:b/>
          <w:i/>
          <w:iCs/>
          <w:color w:val="333333"/>
        </w:rPr>
        <w:t>. Парциальные программы</w:t>
      </w:r>
      <w:r w:rsidRPr="00C63F14">
        <w:rPr>
          <w:color w:val="333333"/>
        </w:rPr>
        <w:t>, направленные на развитие детей в нескольких образовательных областях:</w:t>
      </w:r>
    </w:p>
    <w:p w:rsidR="00AD15D6" w:rsidRPr="00C63F14" w:rsidRDefault="00AD15D6" w:rsidP="00C63F14">
      <w:pPr>
        <w:spacing w:before="240" w:after="240" w:line="270" w:lineRule="atLeast"/>
        <w:ind w:left="360"/>
        <w:jc w:val="both"/>
        <w:rPr>
          <w:color w:val="333333"/>
        </w:rPr>
      </w:pPr>
      <w:r w:rsidRPr="00C63F14">
        <w:rPr>
          <w:color w:val="333333"/>
        </w:rPr>
        <w:t xml:space="preserve">·     Социально - коммуникативное развитие  </w:t>
      </w:r>
    </w:p>
    <w:p w:rsidR="00AD15D6" w:rsidRPr="00C63F14" w:rsidRDefault="00AD15D6" w:rsidP="00C63F14">
      <w:pPr>
        <w:spacing w:before="240" w:after="240" w:line="270" w:lineRule="atLeast"/>
        <w:ind w:left="360"/>
        <w:jc w:val="both"/>
        <w:rPr>
          <w:color w:val="333333"/>
        </w:rPr>
      </w:pPr>
      <w:r w:rsidRPr="00C63F14">
        <w:rPr>
          <w:color w:val="333333"/>
        </w:rPr>
        <w:t>·     </w:t>
      </w:r>
      <w:r w:rsidRPr="00C63F14">
        <w:rPr>
          <w:i/>
          <w:iCs/>
          <w:color w:val="333333"/>
        </w:rPr>
        <w:t>Художественно - эстетическое развитие</w:t>
      </w:r>
      <w:r w:rsidRPr="00C63F14">
        <w:rPr>
          <w:color w:val="333333"/>
        </w:rPr>
        <w:t>  -  И.А.Лыкова «Цветные ладошки. Изобразительная деятельность в детском саду. Подготовительная к школе группа», М.: «Карапуз», 2009</w:t>
      </w:r>
    </w:p>
    <w:p w:rsidR="00AD15D6" w:rsidRPr="00C63F14" w:rsidRDefault="00AD15D6" w:rsidP="00C63F14">
      <w:pPr>
        <w:spacing w:before="240" w:after="240" w:line="270" w:lineRule="atLeast"/>
        <w:ind w:left="360"/>
        <w:jc w:val="both"/>
        <w:rPr>
          <w:color w:val="333333"/>
        </w:rPr>
      </w:pPr>
      <w:r w:rsidRPr="00C63F14">
        <w:rPr>
          <w:color w:val="333333"/>
        </w:rPr>
        <w:t>·     </w:t>
      </w:r>
      <w:r w:rsidRPr="00C63F14">
        <w:rPr>
          <w:i/>
          <w:iCs/>
          <w:color w:val="333333"/>
        </w:rPr>
        <w:t>Физическое развитие</w:t>
      </w:r>
      <w:r w:rsidRPr="00C63F14">
        <w:rPr>
          <w:color w:val="333333"/>
        </w:rPr>
        <w:t>- Л.Д. Глазырина «Программа «Физическая культура – дошкольникам», М. Владос, 2004</w:t>
      </w:r>
    </w:p>
    <w:p w:rsidR="00AD15D6" w:rsidRPr="00C63F14" w:rsidRDefault="00AD15D6" w:rsidP="00C63F14">
      <w:pPr>
        <w:spacing w:before="240" w:after="240" w:line="270" w:lineRule="atLeast"/>
        <w:ind w:left="360"/>
        <w:jc w:val="both"/>
        <w:rPr>
          <w:color w:val="333333"/>
        </w:rPr>
      </w:pPr>
      <w:r w:rsidRPr="00C63F14">
        <w:rPr>
          <w:color w:val="333333"/>
        </w:rPr>
        <w:t>·   </w:t>
      </w:r>
      <w:r w:rsidRPr="00C63F14">
        <w:rPr>
          <w:i/>
          <w:iCs/>
          <w:color w:val="333333"/>
        </w:rPr>
        <w:t>Познавательное развитие</w:t>
      </w:r>
      <w:r w:rsidRPr="00C63F14">
        <w:rPr>
          <w:color w:val="333333"/>
        </w:rPr>
        <w:t>- Г. Алифанова «Первые шаги. Петербурговедение для малышей от 3 до 7 лет», М. Паритет, 2008.  Реализация регионального компонента осуществляется через знакомство с национально - культурными особенностями города Санкт-Петербурга.   Знакомясь с родным городом, его достопримечательностями, ребенок учится осознавать себя, живущим в определенный временной период, в определенных этнокультурных условиях.</w:t>
      </w:r>
    </w:p>
    <w:p w:rsidR="00AD15D6" w:rsidRPr="00C63F14" w:rsidRDefault="00AD15D6" w:rsidP="00C63F14">
      <w:pPr>
        <w:spacing w:before="240" w:after="240" w:line="270" w:lineRule="atLeast"/>
        <w:jc w:val="both"/>
        <w:rPr>
          <w:color w:val="333333"/>
        </w:rPr>
      </w:pPr>
      <w:r w:rsidRPr="00C63F14">
        <w:rPr>
          <w:i/>
          <w:iCs/>
          <w:color w:val="333333"/>
        </w:rPr>
        <w:t xml:space="preserve">2. </w:t>
      </w:r>
      <w:r w:rsidRPr="00C63F14">
        <w:rPr>
          <w:b/>
          <w:i/>
          <w:iCs/>
          <w:color w:val="333333"/>
        </w:rPr>
        <w:t>Инновационные технологии</w:t>
      </w:r>
      <w:r w:rsidRPr="00C63F14">
        <w:rPr>
          <w:color w:val="333333"/>
        </w:rPr>
        <w:t>(современные образовательные технологии), формы организации работы с детьми, которые в наибольшей степени соответствуют потребностям и интересам детей данной группы.</w:t>
      </w:r>
    </w:p>
    <w:p w:rsidR="00AD15D6" w:rsidRPr="00C63F14" w:rsidRDefault="00AD15D6" w:rsidP="00C63F14">
      <w:pPr>
        <w:spacing w:before="240" w:after="240" w:line="270" w:lineRule="atLeast"/>
        <w:ind w:left="360"/>
        <w:jc w:val="both"/>
        <w:rPr>
          <w:color w:val="333333"/>
        </w:rPr>
      </w:pPr>
      <w:r w:rsidRPr="00C63F14">
        <w:rPr>
          <w:color w:val="333333"/>
        </w:rPr>
        <w:t>·       Проектная деятельность</w:t>
      </w:r>
    </w:p>
    <w:p w:rsidR="00AD15D6" w:rsidRPr="00C63F14" w:rsidRDefault="00AD15D6" w:rsidP="00C63F14">
      <w:pPr>
        <w:spacing w:before="240" w:after="240" w:line="270" w:lineRule="atLeast"/>
        <w:ind w:left="360"/>
        <w:jc w:val="both"/>
        <w:rPr>
          <w:color w:val="333333"/>
        </w:rPr>
      </w:pPr>
      <w:r w:rsidRPr="00C63F14">
        <w:rPr>
          <w:color w:val="333333"/>
        </w:rPr>
        <w:t>·     ИКТ-технология («Примерные способы применения ИКТ-технологий в образовательно-воспитательной деятельности ДОУ»</w:t>
      </w:r>
    </w:p>
    <w:p w:rsidR="00AD15D6" w:rsidRPr="00C63F14" w:rsidRDefault="00AD15D6" w:rsidP="00C63F14">
      <w:pPr>
        <w:spacing w:before="240" w:after="240" w:line="270" w:lineRule="atLeast"/>
        <w:ind w:left="360"/>
        <w:jc w:val="both"/>
        <w:rPr>
          <w:color w:val="333333"/>
        </w:rPr>
      </w:pPr>
      <w:r w:rsidRPr="00C63F14">
        <w:rPr>
          <w:color w:val="333333"/>
        </w:rPr>
        <w:t>·     ТРИЗ-технология, методы развития творческого воображения дошкольников («Игры и упражнения для развития творческого воображения дошкольников» </w:t>
      </w:r>
    </w:p>
    <w:p w:rsidR="00AD15D6" w:rsidRPr="00C63F14" w:rsidRDefault="00AD15D6" w:rsidP="00C63F14">
      <w:pPr>
        <w:spacing w:before="240" w:after="240" w:line="270" w:lineRule="atLeast"/>
        <w:ind w:left="360"/>
        <w:jc w:val="both"/>
        <w:rPr>
          <w:color w:val="333333"/>
        </w:rPr>
      </w:pPr>
      <w:r w:rsidRPr="00C63F14">
        <w:rPr>
          <w:color w:val="333333"/>
        </w:rPr>
        <w:t>·        Блоки Дьенеша, ("Система начальных игровых занятий с Блоками Дьенеша"</w:t>
      </w:r>
    </w:p>
    <w:p w:rsidR="00AD15D6" w:rsidRPr="00C63F14" w:rsidRDefault="00AD15D6" w:rsidP="00C63F14">
      <w:pPr>
        <w:spacing w:before="240" w:after="240" w:line="270" w:lineRule="atLeast"/>
        <w:ind w:left="360"/>
        <w:jc w:val="both"/>
        <w:rPr>
          <w:color w:val="333333"/>
        </w:rPr>
      </w:pPr>
      <w:r w:rsidRPr="00C63F14">
        <w:rPr>
          <w:color w:val="333333"/>
        </w:rPr>
        <w:t>·        Сказкотерапия</w:t>
      </w:r>
    </w:p>
    <w:p w:rsidR="00AD15D6" w:rsidRPr="00C63F14" w:rsidRDefault="00AD15D6" w:rsidP="00C63F14">
      <w:pPr>
        <w:spacing w:before="240" w:after="240" w:line="270" w:lineRule="atLeast"/>
        <w:ind w:left="360"/>
        <w:jc w:val="both"/>
        <w:rPr>
          <w:color w:val="333333"/>
        </w:rPr>
      </w:pPr>
      <w:r w:rsidRPr="00C63F14">
        <w:rPr>
          <w:color w:val="333333"/>
        </w:rPr>
        <w:t>·   Исследовательская технология ("Занимательные опыты с воздухом, водой, песком и статическим электричеством" </w:t>
      </w:r>
    </w:p>
    <w:p w:rsidR="00AD15D6" w:rsidRPr="00C63F14" w:rsidRDefault="00AD15D6" w:rsidP="00C63F14">
      <w:pPr>
        <w:spacing w:before="240" w:after="240" w:line="270" w:lineRule="atLeast"/>
        <w:ind w:left="360"/>
        <w:jc w:val="both"/>
        <w:rPr>
          <w:color w:val="333333"/>
        </w:rPr>
      </w:pPr>
      <w:r w:rsidRPr="00C63F14">
        <w:rPr>
          <w:color w:val="333333"/>
        </w:rPr>
        <w:t>·        Мнемотехника.</w:t>
      </w:r>
    </w:p>
    <w:p w:rsidR="00AD15D6" w:rsidRPr="00C63F14" w:rsidRDefault="00AD15D6" w:rsidP="00C63F14">
      <w:pPr>
        <w:spacing w:before="240" w:after="240" w:line="270" w:lineRule="atLeast"/>
        <w:ind w:left="360"/>
        <w:jc w:val="both"/>
        <w:rPr>
          <w:color w:val="333333"/>
        </w:rPr>
      </w:pPr>
      <w:r w:rsidRPr="00C63F14">
        <w:rPr>
          <w:color w:val="333333"/>
        </w:rPr>
        <w:t>·        Технология музыкального воздействия.</w:t>
      </w:r>
    </w:p>
    <w:p w:rsidR="00AD15D6" w:rsidRPr="00C63F14" w:rsidRDefault="00AD15D6" w:rsidP="00C63F14">
      <w:pPr>
        <w:spacing w:before="240" w:after="240" w:line="270" w:lineRule="atLeast"/>
        <w:ind w:left="360"/>
        <w:jc w:val="both"/>
        <w:rPr>
          <w:color w:val="333333"/>
        </w:rPr>
      </w:pPr>
      <w:r w:rsidRPr="00C63F14">
        <w:rPr>
          <w:color w:val="333333"/>
        </w:rPr>
        <w:t>·        Игры Воскобовича.</w:t>
      </w:r>
    </w:p>
    <w:p w:rsidR="00AD15D6" w:rsidRPr="00C63F14" w:rsidRDefault="00AD15D6" w:rsidP="00C63F14">
      <w:pPr>
        <w:spacing w:before="240" w:after="240" w:line="270" w:lineRule="atLeast"/>
        <w:ind w:left="360"/>
        <w:jc w:val="both"/>
        <w:rPr>
          <w:color w:val="333333"/>
        </w:rPr>
      </w:pPr>
      <w:r w:rsidRPr="00C63F14">
        <w:rPr>
          <w:color w:val="333333"/>
        </w:rPr>
        <w:t>·        Здоровьеформирующие  технологии:</w:t>
      </w:r>
    </w:p>
    <w:p w:rsidR="00AD15D6" w:rsidRPr="00C63F14" w:rsidRDefault="00AD15D6" w:rsidP="00C63F14">
      <w:pPr>
        <w:spacing w:before="240" w:after="240" w:line="270" w:lineRule="atLeast"/>
        <w:ind w:left="900"/>
        <w:jc w:val="both"/>
        <w:rPr>
          <w:color w:val="333333"/>
        </w:rPr>
      </w:pPr>
      <w:r w:rsidRPr="00C63F14">
        <w:rPr>
          <w:color w:val="333333"/>
        </w:rPr>
        <w:t>         -     Логоритмика.</w:t>
      </w:r>
    </w:p>
    <w:p w:rsidR="00AD15D6" w:rsidRPr="00C63F14" w:rsidRDefault="00AD15D6" w:rsidP="00C63F14">
      <w:pPr>
        <w:spacing w:before="240" w:after="240" w:line="270" w:lineRule="atLeast"/>
        <w:ind w:left="900"/>
        <w:jc w:val="both"/>
        <w:rPr>
          <w:color w:val="333333"/>
        </w:rPr>
      </w:pPr>
      <w:r w:rsidRPr="00C63F14">
        <w:rPr>
          <w:color w:val="333333"/>
        </w:rPr>
        <w:t>      -  Пальчиковая гимнастика, ("Пальчиковые игры – лучший способ развития мелкой моторики рук дошкольников"</w:t>
      </w:r>
    </w:p>
    <w:p w:rsidR="00AD15D6" w:rsidRPr="00C63F14" w:rsidRDefault="00AD15D6" w:rsidP="00C63F14">
      <w:pPr>
        <w:spacing w:before="240" w:after="240" w:line="270" w:lineRule="atLeast"/>
        <w:ind w:left="900"/>
        <w:jc w:val="both"/>
        <w:rPr>
          <w:color w:val="333333"/>
        </w:rPr>
      </w:pPr>
      <w:r w:rsidRPr="00C63F14">
        <w:rPr>
          <w:color w:val="333333"/>
        </w:rPr>
        <w:t>         -    Гимнастика для глаз, ("Физминутки нам нужны, для детей они важны!"  </w:t>
      </w:r>
    </w:p>
    <w:p w:rsidR="00AD15D6" w:rsidRPr="00C63F14" w:rsidRDefault="00AD15D6" w:rsidP="00C63F14">
      <w:pPr>
        <w:spacing w:before="240" w:after="240" w:line="270" w:lineRule="atLeast"/>
        <w:ind w:left="900"/>
        <w:jc w:val="both"/>
        <w:rPr>
          <w:color w:val="333333"/>
        </w:rPr>
      </w:pPr>
      <w:r w:rsidRPr="00C63F14">
        <w:rPr>
          <w:color w:val="333333"/>
        </w:rPr>
        <w:t>    - Релаксационные упражнения (элементы психогимнастики), ("Игровые релаксационные упражнения для старших дошкольников"</w:t>
      </w:r>
    </w:p>
    <w:p w:rsidR="00AD15D6" w:rsidRPr="00C63F14" w:rsidRDefault="00AD15D6" w:rsidP="00C63F14">
      <w:pPr>
        <w:spacing w:before="240" w:after="240" w:line="270" w:lineRule="atLeast"/>
        <w:jc w:val="both"/>
        <w:rPr>
          <w:color w:val="333333"/>
        </w:rPr>
      </w:pPr>
      <w:r w:rsidRPr="00C63F14">
        <w:rPr>
          <w:color w:val="333333"/>
        </w:rPr>
        <w:t>      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 Она предназначена для детей 6 - 7 лет (подготовительная к школе группа детского сада) и рассчитана на 40 недель.</w:t>
      </w:r>
    </w:p>
    <w:p w:rsidR="00AD15D6" w:rsidRPr="00C63F14" w:rsidRDefault="00AD15D6" w:rsidP="00C63F14">
      <w:pPr>
        <w:spacing w:before="240" w:after="240" w:line="270" w:lineRule="atLeast"/>
        <w:jc w:val="both"/>
        <w:rPr>
          <w:color w:val="333333"/>
        </w:rPr>
      </w:pPr>
      <w:r w:rsidRPr="00C63F14">
        <w:rPr>
          <w:color w:val="333333"/>
        </w:rPr>
        <w:t>      Рабочая программа предусматривает решение программных образовательных задач не только в рамках образовательной деятельности, но и в ходе режимных моментов, как в совместной деятельности взрослого и детей, так и в самостоятельной деятельности дошкольников.</w:t>
      </w:r>
    </w:p>
    <w:p w:rsidR="00AD15D6" w:rsidRPr="00C63F14" w:rsidRDefault="00AD15D6" w:rsidP="00C63F14">
      <w:pPr>
        <w:spacing w:before="240" w:after="240" w:line="270" w:lineRule="atLeast"/>
        <w:jc w:val="both"/>
        <w:rPr>
          <w:color w:val="333333"/>
        </w:rPr>
      </w:pPr>
      <w:r w:rsidRPr="00C63F14">
        <w:rPr>
          <w:color w:val="333333"/>
        </w:rPr>
        <w:t>      Перспективное планирование совместной деятельности воспитателя с детьми 6 – 7 лет в подготовительной к школе группе детского сада представлено в виде Приложения к Рабочей программе.</w:t>
      </w:r>
    </w:p>
    <w:p w:rsidR="00AD15D6" w:rsidRPr="00C63F14" w:rsidRDefault="00AD15D6" w:rsidP="00C63F14">
      <w:pPr>
        <w:pStyle w:val="body"/>
        <w:spacing w:before="0" w:beforeAutospacing="0" w:after="0" w:afterAutospacing="0" w:line="276" w:lineRule="auto"/>
        <w:ind w:left="426"/>
        <w:jc w:val="both"/>
        <w:rPr>
          <w:bCs/>
        </w:rPr>
      </w:pPr>
      <w:r w:rsidRPr="00C63F14">
        <w:rPr>
          <w:bCs/>
        </w:rPr>
        <w:t>Позитивная социализация детей дошкольного возраста, приобщение детей к социокультурным нормам, традициям семьи, общества и государства.</w:t>
      </w:r>
    </w:p>
    <w:p w:rsidR="00AD15D6" w:rsidRPr="00C63F14" w:rsidRDefault="00AD15D6" w:rsidP="00C63F14">
      <w:pPr>
        <w:pStyle w:val="body"/>
        <w:spacing w:before="0" w:beforeAutospacing="0" w:after="0" w:afterAutospacing="0" w:line="276" w:lineRule="auto"/>
        <w:ind w:firstLine="851"/>
        <w:jc w:val="both"/>
        <w:rPr>
          <w:b/>
          <w:bCs/>
        </w:rPr>
      </w:pPr>
      <w:r w:rsidRPr="00C63F14">
        <w:rPr>
          <w:b/>
          <w:bCs/>
        </w:rPr>
        <w:t>Задачи:</w:t>
      </w:r>
    </w:p>
    <w:p w:rsidR="00AD15D6" w:rsidRPr="00C63F14" w:rsidRDefault="00AD15D6" w:rsidP="00C63F14">
      <w:pPr>
        <w:pStyle w:val="body"/>
        <w:numPr>
          <w:ilvl w:val="0"/>
          <w:numId w:val="20"/>
        </w:numPr>
        <w:spacing w:before="0" w:beforeAutospacing="0" w:after="0" w:afterAutospacing="0" w:line="276" w:lineRule="auto"/>
        <w:ind w:left="567" w:hanging="141"/>
        <w:jc w:val="both"/>
      </w:pPr>
      <w:r w:rsidRPr="00C63F14">
        <w:t>Усвоение норм и ценностей, принятых в обществе, включая моральные и нравственные ценности.</w:t>
      </w:r>
    </w:p>
    <w:p w:rsidR="00AD15D6" w:rsidRPr="00C63F14" w:rsidRDefault="00AD15D6" w:rsidP="00C63F14">
      <w:pPr>
        <w:pStyle w:val="body"/>
        <w:numPr>
          <w:ilvl w:val="0"/>
          <w:numId w:val="20"/>
        </w:numPr>
        <w:spacing w:line="276" w:lineRule="auto"/>
        <w:ind w:hanging="1374"/>
        <w:jc w:val="both"/>
      </w:pPr>
      <w:r w:rsidRPr="00C63F14">
        <w:t>Развитие общения и взаимодействия ребёнка со взрослыми и сверстниками.</w:t>
      </w:r>
    </w:p>
    <w:p w:rsidR="00AD15D6" w:rsidRPr="00C63F14" w:rsidRDefault="00AD15D6" w:rsidP="00C63F14">
      <w:pPr>
        <w:pStyle w:val="body"/>
        <w:numPr>
          <w:ilvl w:val="0"/>
          <w:numId w:val="20"/>
        </w:numPr>
        <w:spacing w:line="276" w:lineRule="auto"/>
        <w:ind w:left="567" w:hanging="141"/>
        <w:jc w:val="both"/>
      </w:pPr>
      <w:r w:rsidRPr="00C63F14">
        <w:t>Становление самостоятельности, целенаправленности и саморегуляции собственных действий.</w:t>
      </w:r>
    </w:p>
    <w:p w:rsidR="00AD15D6" w:rsidRPr="00C63F14" w:rsidRDefault="00AD15D6" w:rsidP="00C63F14">
      <w:pPr>
        <w:pStyle w:val="body"/>
        <w:numPr>
          <w:ilvl w:val="0"/>
          <w:numId w:val="20"/>
        </w:numPr>
        <w:spacing w:line="276" w:lineRule="auto"/>
        <w:ind w:left="426" w:firstLine="0"/>
        <w:jc w:val="both"/>
      </w:pPr>
      <w:r w:rsidRPr="00C63F14">
        <w:t>Развитие социального и эмоционального интеллекта, эмоциональной отзывчивости, сопереживания.</w:t>
      </w:r>
    </w:p>
    <w:p w:rsidR="00AD15D6" w:rsidRPr="00C63F14" w:rsidRDefault="00AD15D6" w:rsidP="00C63F14">
      <w:pPr>
        <w:pStyle w:val="body"/>
        <w:numPr>
          <w:ilvl w:val="0"/>
          <w:numId w:val="20"/>
        </w:numPr>
        <w:spacing w:line="276" w:lineRule="auto"/>
        <w:ind w:left="709" w:hanging="283"/>
        <w:jc w:val="both"/>
      </w:pPr>
      <w:r w:rsidRPr="00C63F14">
        <w:t>Формирование уважительного отношения и чувства принадлежности к своей семье и к сообществу детей и взрослых в ДОУ</w:t>
      </w:r>
    </w:p>
    <w:p w:rsidR="00AD15D6" w:rsidRPr="00C63F14" w:rsidRDefault="00AD15D6" w:rsidP="00C63F14">
      <w:pPr>
        <w:pStyle w:val="body"/>
        <w:numPr>
          <w:ilvl w:val="0"/>
          <w:numId w:val="20"/>
        </w:numPr>
        <w:spacing w:line="276" w:lineRule="auto"/>
        <w:ind w:hanging="1374"/>
        <w:jc w:val="both"/>
      </w:pPr>
      <w:r w:rsidRPr="00C63F14">
        <w:t>Формирование позитивных установок к различным видам труда и творчества.</w:t>
      </w:r>
    </w:p>
    <w:p w:rsidR="00AD15D6" w:rsidRPr="00C63F14" w:rsidRDefault="00AD15D6" w:rsidP="00C63F14">
      <w:pPr>
        <w:pStyle w:val="body"/>
        <w:numPr>
          <w:ilvl w:val="0"/>
          <w:numId w:val="20"/>
        </w:numPr>
        <w:spacing w:line="276" w:lineRule="auto"/>
        <w:ind w:hanging="1374"/>
        <w:jc w:val="both"/>
      </w:pPr>
      <w:r w:rsidRPr="00C63F14">
        <w:t>Формирование основ безопасного поведения в быту, социуме, природе.</w:t>
      </w:r>
    </w:p>
    <w:p w:rsidR="00AD15D6" w:rsidRPr="00C63F14" w:rsidRDefault="00AD15D6" w:rsidP="00C63F14">
      <w:pPr>
        <w:pStyle w:val="body"/>
        <w:numPr>
          <w:ilvl w:val="0"/>
          <w:numId w:val="20"/>
        </w:numPr>
        <w:spacing w:before="0" w:beforeAutospacing="0" w:after="0" w:afterAutospacing="0" w:line="276" w:lineRule="auto"/>
        <w:ind w:left="0" w:hanging="1374"/>
        <w:jc w:val="both"/>
      </w:pPr>
      <w:r w:rsidRPr="00C63F14">
        <w:t xml:space="preserve">                   </w:t>
      </w:r>
      <w:r w:rsidRPr="00C63F14">
        <w:rPr>
          <w:b/>
          <w:bCs/>
        </w:rPr>
        <w:t>Направления:</w:t>
      </w:r>
    </w:p>
    <w:p w:rsidR="00AD15D6" w:rsidRPr="00C63F14" w:rsidRDefault="00AD15D6" w:rsidP="00C63F14">
      <w:pPr>
        <w:pStyle w:val="body"/>
        <w:numPr>
          <w:ilvl w:val="0"/>
          <w:numId w:val="21"/>
        </w:numPr>
        <w:spacing w:before="0" w:beforeAutospacing="0" w:after="0" w:afterAutospacing="0" w:line="276" w:lineRule="auto"/>
        <w:ind w:left="426" w:firstLine="0"/>
        <w:jc w:val="both"/>
        <w:rPr>
          <w:bCs/>
        </w:rPr>
      </w:pPr>
      <w:r w:rsidRPr="00C63F14">
        <w:rPr>
          <w:bCs/>
        </w:rPr>
        <w:t>Развитие игровой деятельности детей с целью освоения различных социальных ролей.</w:t>
      </w:r>
    </w:p>
    <w:p w:rsidR="00AD15D6" w:rsidRPr="00C63F14" w:rsidRDefault="00AD15D6" w:rsidP="00C63F14">
      <w:pPr>
        <w:pStyle w:val="body"/>
        <w:numPr>
          <w:ilvl w:val="0"/>
          <w:numId w:val="21"/>
        </w:numPr>
        <w:spacing w:before="0" w:beforeAutospacing="0" w:after="0" w:afterAutospacing="0" w:line="276" w:lineRule="auto"/>
        <w:ind w:left="426" w:firstLine="0"/>
        <w:jc w:val="both"/>
        <w:rPr>
          <w:bCs/>
        </w:rPr>
      </w:pPr>
      <w:r w:rsidRPr="00C63F14">
        <w:rPr>
          <w:bCs/>
        </w:rPr>
        <w:t>Формирование основ безопасного поведения в быту, социуме, природе.</w:t>
      </w:r>
    </w:p>
    <w:p w:rsidR="00AD15D6" w:rsidRPr="00C63F14" w:rsidRDefault="00AD15D6" w:rsidP="00C63F14">
      <w:pPr>
        <w:pStyle w:val="body"/>
        <w:numPr>
          <w:ilvl w:val="0"/>
          <w:numId w:val="21"/>
        </w:numPr>
        <w:spacing w:line="276" w:lineRule="auto"/>
        <w:ind w:left="426" w:firstLine="0"/>
        <w:jc w:val="both"/>
        <w:rPr>
          <w:bCs/>
        </w:rPr>
      </w:pPr>
      <w:r w:rsidRPr="00C63F14">
        <w:rPr>
          <w:bCs/>
        </w:rPr>
        <w:t>Трудовое воспитание.</w:t>
      </w:r>
    </w:p>
    <w:p w:rsidR="00AD15D6" w:rsidRPr="00C63F14" w:rsidRDefault="00AD15D6" w:rsidP="00C63F14">
      <w:pPr>
        <w:pStyle w:val="body"/>
        <w:numPr>
          <w:ilvl w:val="0"/>
          <w:numId w:val="21"/>
        </w:numPr>
        <w:spacing w:before="0" w:beforeAutospacing="0" w:after="0" w:afterAutospacing="0" w:line="276" w:lineRule="auto"/>
        <w:ind w:left="426" w:firstLine="0"/>
        <w:jc w:val="both"/>
        <w:rPr>
          <w:bCs/>
        </w:rPr>
      </w:pPr>
      <w:r w:rsidRPr="00C63F14">
        <w:rPr>
          <w:bCs/>
        </w:rPr>
        <w:t>Патриотическое воспитание детей дошкольного возраста</w:t>
      </w:r>
    </w:p>
    <w:p w:rsidR="00AD15D6" w:rsidRPr="00C63F14" w:rsidRDefault="00AD15D6" w:rsidP="00C63F14">
      <w:pPr>
        <w:pStyle w:val="body"/>
        <w:spacing w:before="0" w:beforeAutospacing="0" w:after="0" w:afterAutospacing="0" w:line="276" w:lineRule="auto"/>
        <w:ind w:left="426"/>
        <w:jc w:val="both"/>
      </w:pPr>
      <w:r w:rsidRPr="00C63F14">
        <w:rPr>
          <w:bCs/>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rsidR="00AD15D6" w:rsidRPr="00C63F14" w:rsidRDefault="00AD15D6" w:rsidP="00C63F14">
      <w:pPr>
        <w:pStyle w:val="body"/>
        <w:numPr>
          <w:ilvl w:val="0"/>
          <w:numId w:val="22"/>
        </w:numPr>
        <w:spacing w:before="0" w:beforeAutospacing="0" w:after="0" w:afterAutospacing="0" w:line="276" w:lineRule="auto"/>
        <w:jc w:val="both"/>
      </w:pPr>
      <w:r w:rsidRPr="00C63F14">
        <w:t xml:space="preserve">действие в воображаемом плане способствует </w:t>
      </w:r>
      <w:r w:rsidRPr="00C63F14">
        <w:rPr>
          <w:bCs/>
        </w:rPr>
        <w:t>развитию символической функции мышления;</w:t>
      </w:r>
    </w:p>
    <w:p w:rsidR="00AD15D6" w:rsidRPr="00C63F14" w:rsidRDefault="00AD15D6" w:rsidP="00C63F14">
      <w:pPr>
        <w:pStyle w:val="body"/>
        <w:numPr>
          <w:ilvl w:val="0"/>
          <w:numId w:val="22"/>
        </w:numPr>
        <w:spacing w:before="0" w:beforeAutospacing="0" w:after="0" w:afterAutospacing="0" w:line="276" w:lineRule="auto"/>
        <w:jc w:val="both"/>
      </w:pPr>
      <w:r w:rsidRPr="00C63F14">
        <w:rPr>
          <w:bCs/>
        </w:rPr>
        <w:t xml:space="preserve"> </w:t>
      </w:r>
      <w:r w:rsidRPr="00C63F14">
        <w:t xml:space="preserve">наличие воображаемой ситуации способствует </w:t>
      </w:r>
      <w:r w:rsidRPr="00C63F14">
        <w:rPr>
          <w:bCs/>
        </w:rPr>
        <w:t>формированию</w:t>
      </w:r>
      <w:r w:rsidRPr="00C63F14">
        <w:t xml:space="preserve"> </w:t>
      </w:r>
      <w:r w:rsidRPr="00C63F14">
        <w:rPr>
          <w:bCs/>
        </w:rPr>
        <w:t>плана представлений;</w:t>
      </w:r>
    </w:p>
    <w:p w:rsidR="00AD15D6" w:rsidRPr="00C63F14" w:rsidRDefault="00AD15D6" w:rsidP="00C63F14">
      <w:pPr>
        <w:pStyle w:val="body"/>
        <w:numPr>
          <w:ilvl w:val="0"/>
          <w:numId w:val="22"/>
        </w:numPr>
        <w:spacing w:before="0" w:beforeAutospacing="0" w:after="0" w:afterAutospacing="0" w:line="276" w:lineRule="auto"/>
        <w:jc w:val="both"/>
      </w:pPr>
      <w:r w:rsidRPr="00C63F14">
        <w:t xml:space="preserve">игра направлена на воспроизведение </w:t>
      </w:r>
      <w:r w:rsidRPr="00C63F14">
        <w:rPr>
          <w:bCs/>
        </w:rPr>
        <w:t xml:space="preserve">человеческих взаимоотношений, </w:t>
      </w:r>
      <w:r w:rsidRPr="00C63F14">
        <w:t xml:space="preserve">следовательно, она способствует формированию у ребенка </w:t>
      </w:r>
      <w:r w:rsidRPr="00C63F14">
        <w:rPr>
          <w:bCs/>
        </w:rPr>
        <w:t>способности определенным образом в них ориентироваться;</w:t>
      </w:r>
    </w:p>
    <w:p w:rsidR="00AD15D6" w:rsidRPr="00C63F14" w:rsidRDefault="00AD15D6" w:rsidP="00C63F14">
      <w:pPr>
        <w:pStyle w:val="body"/>
        <w:numPr>
          <w:ilvl w:val="0"/>
          <w:numId w:val="22"/>
        </w:numPr>
        <w:spacing w:before="0" w:beforeAutospacing="0" w:after="0" w:afterAutospacing="0" w:line="276" w:lineRule="auto"/>
        <w:jc w:val="both"/>
        <w:rPr>
          <w:bCs/>
        </w:rPr>
      </w:pPr>
      <w:r w:rsidRPr="00C63F14">
        <w:rPr>
          <w:bCs/>
        </w:rPr>
        <w:t>необходимость согласовывать игровые действия способствует формированию реальных взаимоотношений между играющими детьми.</w:t>
      </w:r>
    </w:p>
    <w:p w:rsidR="00AD15D6" w:rsidRPr="00C63F14" w:rsidRDefault="00AD15D6" w:rsidP="00C63F14">
      <w:pPr>
        <w:pStyle w:val="body"/>
        <w:spacing w:before="0" w:beforeAutospacing="0" w:after="0" w:afterAutospacing="0" w:line="276" w:lineRule="auto"/>
        <w:jc w:val="both"/>
        <w:rPr>
          <w:b/>
          <w:bCs/>
        </w:rPr>
      </w:pPr>
      <w:r w:rsidRPr="00C63F14">
        <w:rPr>
          <w:b/>
          <w:bCs/>
        </w:rPr>
        <w:t>Принципы руководства сюжетно-ролевой игрой:</w:t>
      </w:r>
    </w:p>
    <w:p w:rsidR="00AD15D6" w:rsidRPr="00C63F14" w:rsidRDefault="00AD15D6" w:rsidP="00C63F14">
      <w:pPr>
        <w:pStyle w:val="body"/>
        <w:numPr>
          <w:ilvl w:val="0"/>
          <w:numId w:val="23"/>
        </w:numPr>
        <w:spacing w:before="0" w:beforeAutospacing="0" w:after="0" w:afterAutospacing="0" w:line="276" w:lineRule="auto"/>
        <w:ind w:firstLine="207"/>
        <w:jc w:val="both"/>
        <w:rPr>
          <w:b/>
          <w:bCs/>
          <w:i/>
          <w:iCs/>
        </w:rPr>
      </w:pPr>
      <w:r w:rsidRPr="00C63F14">
        <w:rPr>
          <w:bCs/>
        </w:rPr>
        <w:t xml:space="preserve">Для того, чтобы дети овладели игровыми умениями, воспитатель должен </w:t>
      </w:r>
      <w:r w:rsidRPr="00C63F14">
        <w:rPr>
          <w:b/>
          <w:bCs/>
          <w:i/>
          <w:iCs/>
        </w:rPr>
        <w:t>играть вместе с ними.</w:t>
      </w:r>
    </w:p>
    <w:p w:rsidR="00AD15D6" w:rsidRPr="00C63F14" w:rsidRDefault="00AD15D6" w:rsidP="00C63F14">
      <w:pPr>
        <w:pStyle w:val="body"/>
        <w:numPr>
          <w:ilvl w:val="0"/>
          <w:numId w:val="23"/>
        </w:numPr>
        <w:spacing w:before="0" w:beforeAutospacing="0" w:after="0" w:afterAutospacing="0" w:line="276" w:lineRule="auto"/>
        <w:ind w:firstLine="207"/>
        <w:jc w:val="both"/>
        <w:rPr>
          <w:b/>
          <w:bCs/>
          <w:i/>
          <w:iCs/>
        </w:rPr>
      </w:pPr>
      <w:r w:rsidRPr="00C63F14">
        <w:rPr>
          <w:bCs/>
        </w:rPr>
        <w:t xml:space="preserve">На каждом возрастном этапе игра развертывается особым образом, так, чтобы детьми «открывался»  и усваивался новый, </w:t>
      </w:r>
      <w:r w:rsidRPr="00C63F14">
        <w:rPr>
          <w:b/>
          <w:bCs/>
          <w:i/>
          <w:iCs/>
        </w:rPr>
        <w:t>более сложный способ построения игры.</w:t>
      </w:r>
    </w:p>
    <w:p w:rsidR="00AD15D6" w:rsidRPr="00C63F14" w:rsidRDefault="00AD15D6" w:rsidP="00C63F14">
      <w:pPr>
        <w:pStyle w:val="body"/>
        <w:numPr>
          <w:ilvl w:val="0"/>
          <w:numId w:val="23"/>
        </w:numPr>
        <w:spacing w:before="0" w:beforeAutospacing="0" w:after="0" w:afterAutospacing="0" w:line="276" w:lineRule="auto"/>
        <w:ind w:firstLine="207"/>
        <w:jc w:val="both"/>
        <w:rPr>
          <w:bCs/>
        </w:rPr>
      </w:pPr>
      <w:r w:rsidRPr="00C63F14">
        <w:rPr>
          <w:bCs/>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sidRPr="00C63F14">
        <w:rPr>
          <w:b/>
          <w:bCs/>
          <w:i/>
          <w:iCs/>
        </w:rPr>
        <w:t>пояснение его смысла партнерам.</w:t>
      </w:r>
    </w:p>
    <w:p w:rsidR="00AD15D6" w:rsidRPr="00C63F14" w:rsidRDefault="00AD15D6" w:rsidP="00C63F14">
      <w:pPr>
        <w:spacing w:line="276" w:lineRule="auto"/>
        <w:ind w:left="142" w:firstLine="207"/>
        <w:jc w:val="both"/>
        <w:rPr>
          <w:spacing w:val="-4"/>
        </w:rPr>
      </w:pPr>
      <w:r w:rsidRPr="00C63F14">
        <w:rPr>
          <w:spacing w:val="-4"/>
        </w:rPr>
        <w:t xml:space="preserve">     Руководя  сюжетно-ролевой игрой,  педагог должен помнить:</w:t>
      </w:r>
    </w:p>
    <w:p w:rsidR="00AD15D6" w:rsidRPr="00C63F14" w:rsidRDefault="00AD15D6" w:rsidP="00C63F14">
      <w:pPr>
        <w:numPr>
          <w:ilvl w:val="0"/>
          <w:numId w:val="24"/>
        </w:numPr>
        <w:spacing w:line="276" w:lineRule="auto"/>
        <w:ind w:left="567" w:firstLine="207"/>
        <w:jc w:val="both"/>
      </w:pPr>
      <w:r w:rsidRPr="00C63F14">
        <w:rPr>
          <w:spacing w:val="-4"/>
        </w:rPr>
        <w:t>об обязательном общении с детьми: ди</w:t>
      </w:r>
      <w:r w:rsidRPr="00C63F14">
        <w:rPr>
          <w:spacing w:val="-4"/>
        </w:rPr>
        <w:softHyphen/>
        <w:t>алогическом общении, полилогическом общении, предполага</w:t>
      </w:r>
      <w:r w:rsidRPr="00C63F14">
        <w:rPr>
          <w:spacing w:val="-4"/>
        </w:rPr>
        <w:softHyphen/>
      </w:r>
      <w:r w:rsidRPr="00C63F14">
        <w:t xml:space="preserve">ющем диалог с несколькими участниками игры одновременно (во время многоотраслевого сюжетного построения) и воспитывающем </w:t>
      </w:r>
      <w:r w:rsidRPr="00C63F14">
        <w:rPr>
          <w:spacing w:val="-3"/>
        </w:rPr>
        <w:t>полифоничное слуховое восприятие;</w:t>
      </w:r>
    </w:p>
    <w:p w:rsidR="00AD15D6" w:rsidRPr="00C63F14" w:rsidRDefault="00AD15D6" w:rsidP="00C63F14">
      <w:pPr>
        <w:numPr>
          <w:ilvl w:val="0"/>
          <w:numId w:val="24"/>
        </w:numPr>
        <w:spacing w:line="276" w:lineRule="auto"/>
        <w:ind w:left="567" w:firstLine="207"/>
        <w:jc w:val="both"/>
      </w:pPr>
      <w:r w:rsidRPr="00C63F14">
        <w:rPr>
          <w:spacing w:val="-3"/>
        </w:rPr>
        <w:t xml:space="preserve"> создании проблемных ситуаций, </w:t>
      </w:r>
      <w:r w:rsidRPr="00C63F14">
        <w:rPr>
          <w:spacing w:val="-1"/>
        </w:rPr>
        <w:t xml:space="preserve">позволяющих стимулировать творческие проявления детей в поиске </w:t>
      </w:r>
      <w:r w:rsidRPr="00C63F14">
        <w:rPr>
          <w:spacing w:val="-6"/>
        </w:rPr>
        <w:t>решения задачи.</w:t>
      </w:r>
    </w:p>
    <w:p w:rsidR="00AD15D6" w:rsidRPr="00C63F14" w:rsidRDefault="00AD15D6" w:rsidP="00C63F14">
      <w:pPr>
        <w:tabs>
          <w:tab w:val="left" w:pos="4598"/>
        </w:tabs>
        <w:spacing w:line="276" w:lineRule="auto"/>
        <w:ind w:left="426" w:firstLine="207"/>
        <w:jc w:val="both"/>
        <w:rPr>
          <w:spacing w:val="-3"/>
        </w:rPr>
      </w:pPr>
      <w:r w:rsidRPr="00C63F14">
        <w:t xml:space="preserve">      Немаловажно способствовать развитию игры, используя прямые (предполагают «вмеша</w:t>
      </w:r>
      <w:r w:rsidRPr="00C63F14">
        <w:softHyphen/>
      </w:r>
      <w:r w:rsidRPr="00C63F14">
        <w:rPr>
          <w:spacing w:val="-4"/>
        </w:rPr>
        <w:t>тельство» взрослого в виде прямого показа и руководства деятельнос</w:t>
      </w:r>
      <w:r w:rsidRPr="00C63F14">
        <w:rPr>
          <w:spacing w:val="-4"/>
        </w:rPr>
        <w:softHyphen/>
      </w:r>
      <w:r w:rsidRPr="00C63F14">
        <w:rPr>
          <w:spacing w:val="-5"/>
        </w:rPr>
        <w:t>тью) и косвенные (предполагают ненавязчивое побуждение к деятель</w:t>
      </w:r>
      <w:r w:rsidRPr="00C63F14">
        <w:rPr>
          <w:spacing w:val="-5"/>
        </w:rPr>
        <w:softHyphen/>
      </w:r>
      <w:r w:rsidRPr="00C63F14">
        <w:rPr>
          <w:spacing w:val="-3"/>
        </w:rPr>
        <w:t>ности) воздействия на игру и играющих.</w:t>
      </w:r>
    </w:p>
    <w:p w:rsidR="00AD15D6" w:rsidRPr="00C63F14" w:rsidRDefault="00AD15D6" w:rsidP="00C63F14">
      <w:pPr>
        <w:pStyle w:val="body"/>
        <w:spacing w:before="0" w:beforeAutospacing="0" w:after="0" w:afterAutospacing="0" w:line="276" w:lineRule="auto"/>
        <w:jc w:val="both"/>
        <w:rPr>
          <w:b/>
          <w:bCs/>
        </w:rPr>
      </w:pPr>
      <w:r w:rsidRPr="00C63F14">
        <w:rPr>
          <w:b/>
          <w:bCs/>
        </w:rPr>
        <w:t xml:space="preserve">            Патриотическое воспитание.</w:t>
      </w:r>
    </w:p>
    <w:p w:rsidR="00AD15D6" w:rsidRPr="00C63F14" w:rsidRDefault="00AD15D6" w:rsidP="00C63F14">
      <w:pPr>
        <w:spacing w:line="276" w:lineRule="auto"/>
        <w:ind w:left="567"/>
        <w:jc w:val="both"/>
        <w:rPr>
          <w:b/>
        </w:rPr>
      </w:pPr>
      <w:r w:rsidRPr="00C63F14">
        <w:rPr>
          <w:b/>
        </w:rPr>
        <w:t>Цель.</w:t>
      </w:r>
    </w:p>
    <w:p w:rsidR="00AD15D6" w:rsidRPr="00C63F14" w:rsidRDefault="00AD15D6" w:rsidP="00C63F14">
      <w:pPr>
        <w:spacing w:line="276" w:lineRule="auto"/>
        <w:ind w:left="567"/>
        <w:jc w:val="both"/>
      </w:pPr>
      <w:r w:rsidRPr="00C63F14">
        <w:t>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w:t>
      </w:r>
    </w:p>
    <w:p w:rsidR="00AD15D6" w:rsidRPr="00C63F14" w:rsidRDefault="00AD15D6" w:rsidP="00C63F14">
      <w:pPr>
        <w:spacing w:line="276" w:lineRule="auto"/>
        <w:ind w:left="567"/>
        <w:jc w:val="both"/>
        <w:rPr>
          <w:b/>
        </w:rPr>
      </w:pPr>
      <w:r w:rsidRPr="00C63F14">
        <w:rPr>
          <w:b/>
        </w:rPr>
        <w:t>Задачи.</w:t>
      </w:r>
    </w:p>
    <w:p w:rsidR="00AD15D6" w:rsidRPr="00C63F14" w:rsidRDefault="00AD15D6" w:rsidP="00C63F14">
      <w:pPr>
        <w:numPr>
          <w:ilvl w:val="0"/>
          <w:numId w:val="25"/>
        </w:numPr>
        <w:spacing w:line="276" w:lineRule="auto"/>
        <w:ind w:left="567" w:firstLine="284"/>
        <w:jc w:val="both"/>
        <w:rPr>
          <w:b/>
          <w:i/>
        </w:rPr>
      </w:pPr>
      <w:r w:rsidRPr="00C63F14">
        <w:t>Заложить основы гражданско- патриотической позиции личности;</w:t>
      </w:r>
    </w:p>
    <w:p w:rsidR="00AD15D6" w:rsidRPr="00C63F14" w:rsidRDefault="00AD15D6" w:rsidP="00C63F14">
      <w:pPr>
        <w:numPr>
          <w:ilvl w:val="0"/>
          <w:numId w:val="25"/>
        </w:numPr>
        <w:spacing w:line="276" w:lineRule="auto"/>
        <w:ind w:left="567" w:firstLine="284"/>
        <w:jc w:val="both"/>
      </w:pPr>
      <w:r w:rsidRPr="00C63F14">
        <w:t>Освоение наиболее значимых российских культурных традиций и традиций родного села;</w:t>
      </w:r>
    </w:p>
    <w:p w:rsidR="00AD15D6" w:rsidRPr="00C63F14" w:rsidRDefault="00AD15D6" w:rsidP="00C63F14">
      <w:pPr>
        <w:numPr>
          <w:ilvl w:val="0"/>
          <w:numId w:val="25"/>
        </w:numPr>
        <w:spacing w:line="276" w:lineRule="auto"/>
        <w:ind w:left="567" w:firstLine="284"/>
        <w:jc w:val="both"/>
      </w:pPr>
      <w:r w:rsidRPr="00C63F14">
        <w:t xml:space="preserve">Получение и расширение доступных знаний о стране и родном селе, районе: его истории, культуре, географии, традициях, достопримечательностях, народных промыслах, архитектуре, выдающихся земляках, природе и т.д. </w:t>
      </w:r>
    </w:p>
    <w:p w:rsidR="00AD15D6" w:rsidRPr="00C63F14" w:rsidRDefault="00AD15D6" w:rsidP="00C63F14">
      <w:pPr>
        <w:numPr>
          <w:ilvl w:val="0"/>
          <w:numId w:val="25"/>
        </w:numPr>
        <w:spacing w:line="276" w:lineRule="auto"/>
        <w:ind w:left="567" w:firstLine="284"/>
        <w:jc w:val="both"/>
      </w:pPr>
      <w:r w:rsidRPr="00C63F14">
        <w:t>Воспитание чувства гордости.</w:t>
      </w:r>
    </w:p>
    <w:p w:rsidR="00AD15D6" w:rsidRPr="00C63F14" w:rsidRDefault="00AD15D6" w:rsidP="00C63F14">
      <w:pPr>
        <w:spacing w:line="276" w:lineRule="auto"/>
        <w:ind w:left="567" w:firstLine="284"/>
        <w:jc w:val="both"/>
      </w:pPr>
      <w:r w:rsidRPr="00C63F14">
        <w:t xml:space="preserve">         Основу содержания гражданско- 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AD15D6" w:rsidRPr="00C63F14" w:rsidRDefault="00AD15D6" w:rsidP="00C63F14">
      <w:pPr>
        <w:numPr>
          <w:ilvl w:val="0"/>
          <w:numId w:val="26"/>
        </w:numPr>
        <w:spacing w:line="276" w:lineRule="auto"/>
        <w:ind w:left="567" w:firstLine="284"/>
        <w:jc w:val="both"/>
      </w:pPr>
      <w:r w:rsidRPr="00C63F14">
        <w:rPr>
          <w:b/>
          <w:i/>
        </w:rPr>
        <w:t xml:space="preserve">«Человек» - </w:t>
      </w:r>
      <w:r w:rsidRPr="00C63F14">
        <w:t>абсолютная ценность, «мера всех вещей». Сегодня гуманизму возвращается его индивидуальное начало, из средства человек становиться целью</w:t>
      </w:r>
      <w:r w:rsidRPr="00C63F14">
        <w:rPr>
          <w:i/>
        </w:rPr>
        <w:t>.</w:t>
      </w:r>
      <w:r w:rsidRPr="00C63F14">
        <w:t xml:space="preserve"> Личность ребенка становится реальной ценностью.</w:t>
      </w:r>
    </w:p>
    <w:p w:rsidR="00AD15D6" w:rsidRPr="00C63F14" w:rsidRDefault="00AD15D6" w:rsidP="00C63F14">
      <w:pPr>
        <w:numPr>
          <w:ilvl w:val="0"/>
          <w:numId w:val="26"/>
        </w:numPr>
        <w:spacing w:line="276" w:lineRule="auto"/>
        <w:ind w:left="567" w:firstLine="284"/>
        <w:jc w:val="both"/>
      </w:pPr>
      <w:r w:rsidRPr="00C63F14">
        <w:rPr>
          <w:b/>
          <w:i/>
        </w:rPr>
        <w:t>«Семья»</w:t>
      </w:r>
      <w:r w:rsidRPr="00C63F14">
        <w:t xml:space="preserve"> - первый коллектив ребенка и естественная среда его развития, где закладываются основы будущей личности. Необходимо возрождать в людях чувства чести рода, ответственность за фамилию, перестроить взгляды на роль семьи, ее природное назначение</w:t>
      </w:r>
    </w:p>
    <w:p w:rsidR="00AD15D6" w:rsidRPr="00C63F14" w:rsidRDefault="00AD15D6" w:rsidP="00C63F14">
      <w:pPr>
        <w:numPr>
          <w:ilvl w:val="0"/>
          <w:numId w:val="26"/>
        </w:numPr>
        <w:spacing w:line="276" w:lineRule="auto"/>
        <w:ind w:left="567" w:firstLine="284"/>
        <w:jc w:val="both"/>
      </w:pPr>
      <w:r w:rsidRPr="00C63F14">
        <w:rPr>
          <w:b/>
        </w:rPr>
        <w:t xml:space="preserve">«Труд» - </w:t>
      </w:r>
      <w:r w:rsidRPr="00C63F14">
        <w:t xml:space="preserve">основа человеческого бытия, «вечное естественное условие человеческой жизни». Приобщение детей к труду всегда было важной частью воспитания. Задача педагога - воспитывать у детей уважение к людям, прославившим наш тульский край честным трудом. </w:t>
      </w:r>
    </w:p>
    <w:p w:rsidR="00AD15D6" w:rsidRPr="00C63F14" w:rsidRDefault="00AD15D6" w:rsidP="00C63F14">
      <w:pPr>
        <w:numPr>
          <w:ilvl w:val="0"/>
          <w:numId w:val="26"/>
        </w:numPr>
        <w:spacing w:line="276" w:lineRule="auto"/>
        <w:ind w:left="567" w:firstLine="284"/>
        <w:jc w:val="both"/>
      </w:pPr>
      <w:r w:rsidRPr="00C63F14">
        <w:rPr>
          <w:b/>
        </w:rPr>
        <w:t>«Культура» -</w:t>
      </w:r>
      <w:r w:rsidRPr="00C63F14">
        <w:t>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культуросообразно. Задача педагога- помочь воспитанникам в овладении духовной культурой своего народа, при этом надо иметь в виду, что одна из главных особенностей русского национального характера- высокая духовность.</w:t>
      </w:r>
    </w:p>
    <w:p w:rsidR="00AD15D6" w:rsidRPr="00C63F14" w:rsidRDefault="00AD15D6" w:rsidP="00C63F14">
      <w:pPr>
        <w:numPr>
          <w:ilvl w:val="0"/>
          <w:numId w:val="26"/>
        </w:numPr>
        <w:spacing w:line="276" w:lineRule="auto"/>
        <w:ind w:left="567" w:firstLine="284"/>
        <w:jc w:val="both"/>
      </w:pPr>
      <w:r w:rsidRPr="00C63F14">
        <w:rPr>
          <w:b/>
        </w:rPr>
        <w:t xml:space="preserve">«Отечество» - </w:t>
      </w:r>
      <w:r w:rsidRPr="00C63F14">
        <w:t>единственная уникальная для каждого человека Родина, данная ему судьбой, доставшаяся от его предков. Задача педагога-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w:t>
      </w:r>
    </w:p>
    <w:p w:rsidR="00AD15D6" w:rsidRPr="00C63F14" w:rsidRDefault="00AD15D6" w:rsidP="00C63F14">
      <w:pPr>
        <w:numPr>
          <w:ilvl w:val="0"/>
          <w:numId w:val="26"/>
        </w:numPr>
        <w:spacing w:line="276" w:lineRule="auto"/>
        <w:ind w:left="567" w:firstLine="284"/>
        <w:jc w:val="both"/>
        <w:rPr>
          <w:b/>
        </w:rPr>
      </w:pPr>
      <w:r w:rsidRPr="00C63F14">
        <w:rPr>
          <w:b/>
        </w:rPr>
        <w:t>«Земля» -</w:t>
      </w:r>
      <w:r w:rsidRPr="00C63F14">
        <w:t xml:space="preserve"> общий дом человечества. Это земля людей и живой природы. Важно  подвести детей к пониманию, что будущее Земли зависит от того, как к ней относятся люди. На данном этапе неоценимо экологическое воспитание, формирование интереса к общечеловеческим проблемам</w:t>
      </w:r>
      <w:r w:rsidRPr="00C63F14">
        <w:rPr>
          <w:b/>
        </w:rPr>
        <w:t>.</w:t>
      </w:r>
    </w:p>
    <w:p w:rsidR="00AD15D6" w:rsidRPr="00C63F14" w:rsidRDefault="00AD15D6" w:rsidP="00C63F14">
      <w:pPr>
        <w:spacing w:line="276" w:lineRule="auto"/>
        <w:ind w:left="567" w:firstLine="284"/>
        <w:jc w:val="both"/>
        <w:rPr>
          <w:b/>
        </w:rPr>
      </w:pPr>
      <w:r w:rsidRPr="00C63F14">
        <w:rPr>
          <w:b/>
          <w:iCs/>
        </w:rPr>
        <w:t>Формирование основ безопасности жизнедеятельности</w:t>
      </w:r>
    </w:p>
    <w:p w:rsidR="00AD15D6" w:rsidRPr="00C63F14" w:rsidRDefault="00AD15D6" w:rsidP="00C63F14">
      <w:pPr>
        <w:spacing w:before="30" w:after="30" w:line="276" w:lineRule="auto"/>
        <w:ind w:left="567" w:firstLine="284"/>
        <w:jc w:val="both"/>
        <w:textAlignment w:val="baseline"/>
        <w:rPr>
          <w:b/>
          <w:bCs/>
          <w:color w:val="000000"/>
          <w:kern w:val="24"/>
        </w:rPr>
      </w:pPr>
      <w:r w:rsidRPr="00C63F14">
        <w:rPr>
          <w:b/>
          <w:bCs/>
          <w:color w:val="000000"/>
          <w:kern w:val="24"/>
        </w:rPr>
        <w:t>Цели:</w:t>
      </w:r>
    </w:p>
    <w:p w:rsidR="00AD15D6" w:rsidRPr="00C63F14" w:rsidRDefault="00AD15D6" w:rsidP="00C63F14">
      <w:pPr>
        <w:numPr>
          <w:ilvl w:val="0"/>
          <w:numId w:val="27"/>
        </w:numPr>
        <w:spacing w:line="276" w:lineRule="auto"/>
        <w:ind w:left="567" w:firstLine="284"/>
        <w:jc w:val="both"/>
        <w:textAlignment w:val="baseline"/>
      </w:pPr>
      <w:r w:rsidRPr="00C63F14">
        <w:rPr>
          <w:bCs/>
          <w:color w:val="000000"/>
          <w:kern w:val="24"/>
        </w:rPr>
        <w:t>Формирование основ безопасности собственной жизнедеятельности.</w:t>
      </w:r>
    </w:p>
    <w:p w:rsidR="00AD15D6" w:rsidRPr="00C63F14" w:rsidRDefault="00AD15D6" w:rsidP="00C63F14">
      <w:pPr>
        <w:numPr>
          <w:ilvl w:val="0"/>
          <w:numId w:val="27"/>
        </w:numPr>
        <w:spacing w:line="276" w:lineRule="auto"/>
        <w:ind w:left="567" w:firstLine="284"/>
        <w:jc w:val="both"/>
        <w:textAlignment w:val="baseline"/>
      </w:pPr>
      <w:r w:rsidRPr="00C63F14">
        <w:rPr>
          <w:bCs/>
          <w:color w:val="000000"/>
          <w:kern w:val="24"/>
        </w:rPr>
        <w:t xml:space="preserve">Формирование предпосылок экологического сознания (безопасности окружающего мира) </w:t>
      </w:r>
    </w:p>
    <w:p w:rsidR="00AD15D6" w:rsidRPr="00C63F14" w:rsidRDefault="00AD15D6" w:rsidP="00C63F14">
      <w:pPr>
        <w:spacing w:before="30" w:after="30" w:line="276" w:lineRule="auto"/>
        <w:ind w:left="567" w:firstLine="284"/>
        <w:jc w:val="both"/>
        <w:textAlignment w:val="baseline"/>
        <w:rPr>
          <w:b/>
        </w:rPr>
      </w:pPr>
      <w:r w:rsidRPr="00C63F14">
        <w:rPr>
          <w:b/>
        </w:rPr>
        <w:t>Задачи:</w:t>
      </w:r>
    </w:p>
    <w:p w:rsidR="00AD15D6" w:rsidRPr="00C63F14" w:rsidRDefault="00AD15D6" w:rsidP="00C63F14">
      <w:pPr>
        <w:numPr>
          <w:ilvl w:val="0"/>
          <w:numId w:val="28"/>
        </w:numPr>
        <w:spacing w:line="276" w:lineRule="auto"/>
        <w:ind w:left="567" w:firstLine="284"/>
        <w:jc w:val="both"/>
      </w:pPr>
      <w:r w:rsidRPr="00C63F14">
        <w:t>формирование представлений об опасных для человека и окружающего мира природы ситуациях и способах поведения в них;</w:t>
      </w:r>
    </w:p>
    <w:p w:rsidR="00AD15D6" w:rsidRPr="00C63F14" w:rsidRDefault="00AD15D6" w:rsidP="00C63F14">
      <w:pPr>
        <w:numPr>
          <w:ilvl w:val="0"/>
          <w:numId w:val="28"/>
        </w:numPr>
        <w:spacing w:line="276" w:lineRule="auto"/>
        <w:ind w:left="567" w:firstLine="284"/>
        <w:jc w:val="both"/>
      </w:pPr>
      <w:r w:rsidRPr="00C63F14">
        <w:t>приобщение к правилам безопасного для человека и окружающего мира природы поведения;</w:t>
      </w:r>
    </w:p>
    <w:p w:rsidR="00AD15D6" w:rsidRPr="00C63F14" w:rsidRDefault="00AD15D6" w:rsidP="00C63F14">
      <w:pPr>
        <w:numPr>
          <w:ilvl w:val="0"/>
          <w:numId w:val="28"/>
        </w:numPr>
        <w:spacing w:line="276" w:lineRule="auto"/>
        <w:ind w:left="567" w:firstLine="284"/>
        <w:jc w:val="both"/>
      </w:pPr>
      <w:r w:rsidRPr="00C63F14">
        <w:t>передачу детям знаний о правилах безопасности дорожного движения в качестве пешехода и пассажира транспортного средства;</w:t>
      </w:r>
    </w:p>
    <w:p w:rsidR="00AD15D6" w:rsidRPr="00C63F14" w:rsidRDefault="00AD15D6" w:rsidP="00C63F14">
      <w:pPr>
        <w:spacing w:after="120" w:line="276" w:lineRule="auto"/>
        <w:ind w:left="567" w:firstLine="284"/>
        <w:jc w:val="both"/>
        <w:textAlignment w:val="baseline"/>
        <w:rPr>
          <w:b/>
        </w:rPr>
      </w:pPr>
      <w:r w:rsidRPr="00C63F14">
        <w:rPr>
          <w:b/>
          <w:bCs/>
          <w:color w:val="000000"/>
          <w:kern w:val="24"/>
        </w:rPr>
        <w:t>Основные направления работы по ОБЖ</w:t>
      </w:r>
    </w:p>
    <w:p w:rsidR="00AD15D6" w:rsidRPr="00C63F14" w:rsidRDefault="00AD15D6" w:rsidP="00C63F14">
      <w:pPr>
        <w:pStyle w:val="NormalWeb"/>
        <w:numPr>
          <w:ilvl w:val="0"/>
          <w:numId w:val="29"/>
        </w:numPr>
        <w:spacing w:before="0" w:beforeAutospacing="0" w:after="0" w:afterAutospacing="0" w:line="276" w:lineRule="auto"/>
        <w:ind w:left="567" w:firstLine="284"/>
        <w:contextualSpacing/>
        <w:jc w:val="both"/>
        <w:textAlignment w:val="baseline"/>
      </w:pPr>
      <w:r w:rsidRPr="00C63F14">
        <w:rPr>
          <w:bCs/>
          <w:color w:val="000000"/>
          <w:kern w:val="24"/>
        </w:rPr>
        <w:t>Усвоение дошкольниками первоначальных знаний о правилах безопасного поведения;</w:t>
      </w:r>
    </w:p>
    <w:p w:rsidR="00AD15D6" w:rsidRPr="00C63F14" w:rsidRDefault="00AD15D6" w:rsidP="00C63F14">
      <w:pPr>
        <w:numPr>
          <w:ilvl w:val="0"/>
          <w:numId w:val="29"/>
        </w:numPr>
        <w:spacing w:line="276" w:lineRule="auto"/>
        <w:ind w:left="567" w:firstLine="284"/>
        <w:contextualSpacing/>
        <w:jc w:val="both"/>
        <w:textAlignment w:val="baseline"/>
      </w:pPr>
      <w:r w:rsidRPr="00C63F14">
        <w:rPr>
          <w:bCs/>
          <w:color w:val="000000"/>
          <w:kern w:val="24"/>
        </w:rPr>
        <w:t>Формирование у детей качественно новых двигательных навыков и бдительного восприятия окружающей обстановки;</w:t>
      </w:r>
    </w:p>
    <w:p w:rsidR="00AD15D6" w:rsidRPr="00C63F14" w:rsidRDefault="00AD15D6" w:rsidP="00C63F14">
      <w:pPr>
        <w:pStyle w:val="body"/>
        <w:spacing w:before="0" w:beforeAutospacing="0" w:after="0" w:afterAutospacing="0" w:line="276" w:lineRule="auto"/>
        <w:ind w:left="567" w:firstLine="284"/>
        <w:jc w:val="both"/>
        <w:rPr>
          <w:b/>
        </w:rPr>
      </w:pPr>
      <w:r w:rsidRPr="00C63F14">
        <w:rPr>
          <w:b/>
        </w:rPr>
        <w:t>Развитие трудовой деятельности.</w:t>
      </w:r>
    </w:p>
    <w:p w:rsidR="00AD15D6" w:rsidRPr="00C63F14" w:rsidRDefault="00AD15D6" w:rsidP="00C63F14">
      <w:pPr>
        <w:spacing w:line="276" w:lineRule="auto"/>
        <w:ind w:left="567" w:firstLine="284"/>
        <w:jc w:val="both"/>
      </w:pPr>
      <w:r w:rsidRPr="00C63F14">
        <w:rPr>
          <w:b/>
        </w:rPr>
        <w:t>Цель</w:t>
      </w:r>
      <w:r w:rsidRPr="00C63F14">
        <w:t>: формирование положительного отношения к труду.</w:t>
      </w:r>
    </w:p>
    <w:p w:rsidR="00AD15D6" w:rsidRPr="00C63F14" w:rsidRDefault="00AD15D6" w:rsidP="00C63F14">
      <w:pPr>
        <w:spacing w:line="276" w:lineRule="auto"/>
        <w:ind w:left="567" w:firstLine="284"/>
        <w:jc w:val="both"/>
        <w:rPr>
          <w:b/>
        </w:rPr>
      </w:pPr>
      <w:r w:rsidRPr="00C63F14">
        <w:rPr>
          <w:b/>
        </w:rPr>
        <w:t>Задачи:</w:t>
      </w:r>
    </w:p>
    <w:p w:rsidR="00AD15D6" w:rsidRPr="00C63F14" w:rsidRDefault="00AD15D6" w:rsidP="00C63F14">
      <w:pPr>
        <w:numPr>
          <w:ilvl w:val="0"/>
          <w:numId w:val="30"/>
        </w:numPr>
        <w:spacing w:line="276" w:lineRule="auto"/>
        <w:ind w:left="567" w:firstLine="284"/>
        <w:jc w:val="both"/>
      </w:pPr>
      <w:r w:rsidRPr="00C63F14">
        <w:t xml:space="preserve">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w:t>
      </w:r>
    </w:p>
    <w:p w:rsidR="00AD15D6" w:rsidRPr="00C63F14" w:rsidRDefault="00AD15D6" w:rsidP="00C63F14">
      <w:pPr>
        <w:numPr>
          <w:ilvl w:val="0"/>
          <w:numId w:val="30"/>
        </w:numPr>
        <w:spacing w:line="276" w:lineRule="auto"/>
        <w:ind w:left="567" w:firstLine="284"/>
        <w:jc w:val="both"/>
      </w:pPr>
      <w:r w:rsidRPr="00C63F14">
        <w:t xml:space="preserve">Обучение детей трудовым умениям, навыкам организации и планирования своего труда, осуществлению самоконтроля и самооценки. </w:t>
      </w:r>
    </w:p>
    <w:p w:rsidR="00AD15D6" w:rsidRPr="00C63F14" w:rsidRDefault="00AD15D6" w:rsidP="00C63F14">
      <w:pPr>
        <w:numPr>
          <w:ilvl w:val="0"/>
          <w:numId w:val="30"/>
        </w:numPr>
        <w:spacing w:line="276" w:lineRule="auto"/>
        <w:ind w:left="567" w:firstLine="284"/>
        <w:jc w:val="both"/>
      </w:pPr>
      <w:r w:rsidRPr="00C63F14">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w:t>
      </w:r>
    </w:p>
    <w:p w:rsidR="00AD15D6" w:rsidRPr="00C63F14" w:rsidRDefault="00AD15D6" w:rsidP="00C63F14">
      <w:pPr>
        <w:numPr>
          <w:ilvl w:val="0"/>
          <w:numId w:val="30"/>
        </w:numPr>
        <w:spacing w:line="276" w:lineRule="auto"/>
        <w:ind w:left="567" w:firstLine="284"/>
        <w:jc w:val="both"/>
      </w:pPr>
      <w:r w:rsidRPr="00C63F14">
        <w:t xml:space="preserve">Воспитание нравственных мотивов деятельности, побуждающих включаться в труд при необходимости. </w:t>
      </w:r>
    </w:p>
    <w:p w:rsidR="00AD15D6" w:rsidRPr="00C63F14" w:rsidRDefault="00AD15D6" w:rsidP="00C63F14">
      <w:pPr>
        <w:numPr>
          <w:ilvl w:val="0"/>
          <w:numId w:val="30"/>
        </w:numPr>
        <w:spacing w:line="276" w:lineRule="auto"/>
        <w:ind w:left="567" w:firstLine="284"/>
        <w:jc w:val="both"/>
      </w:pPr>
      <w:r w:rsidRPr="00C63F14">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AD15D6" w:rsidRPr="00C63F14" w:rsidRDefault="00AD15D6" w:rsidP="00C63F14">
      <w:pPr>
        <w:pStyle w:val="body"/>
        <w:spacing w:before="0" w:beforeAutospacing="0" w:after="0" w:afterAutospacing="0" w:line="276" w:lineRule="auto"/>
        <w:ind w:left="567" w:firstLine="284"/>
        <w:jc w:val="both"/>
        <w:rPr>
          <w:b/>
        </w:rPr>
      </w:pPr>
      <w:r w:rsidRPr="00C63F14">
        <w:rPr>
          <w:b/>
        </w:rPr>
        <w:t>Компоненты трудовой деятельности.</w:t>
      </w:r>
    </w:p>
    <w:p w:rsidR="00AD15D6" w:rsidRPr="00C63F14" w:rsidRDefault="00AD15D6" w:rsidP="00C63F14">
      <w:pPr>
        <w:pStyle w:val="body"/>
        <w:numPr>
          <w:ilvl w:val="0"/>
          <w:numId w:val="31"/>
        </w:numPr>
        <w:spacing w:before="0" w:beforeAutospacing="0" w:after="0" w:afterAutospacing="0" w:line="276" w:lineRule="auto"/>
        <w:ind w:left="567" w:firstLine="284"/>
        <w:jc w:val="both"/>
      </w:pPr>
      <w:r w:rsidRPr="00C63F14">
        <w:t>Планирование и контроль (умение ставить перед собой цель возникает у детей в среднем дошкольном возрасте).</w:t>
      </w:r>
    </w:p>
    <w:p w:rsidR="00AD15D6" w:rsidRPr="00C63F14" w:rsidRDefault="00AD15D6" w:rsidP="00C63F14">
      <w:pPr>
        <w:pStyle w:val="body"/>
        <w:numPr>
          <w:ilvl w:val="0"/>
          <w:numId w:val="31"/>
        </w:numPr>
        <w:spacing w:before="0" w:beforeAutospacing="0" w:after="0" w:afterAutospacing="0" w:line="276" w:lineRule="auto"/>
        <w:ind w:left="567" w:firstLine="284"/>
        <w:jc w:val="both"/>
      </w:pPr>
      <w:r w:rsidRPr="00C63F14">
        <w:t>Оценка достигнутого результата с точки зрения его важности для самого ребенка и для всей группы.</w:t>
      </w:r>
    </w:p>
    <w:p w:rsidR="00AD15D6" w:rsidRPr="00C63F14" w:rsidRDefault="00AD15D6" w:rsidP="00C63F14">
      <w:pPr>
        <w:pStyle w:val="body"/>
        <w:numPr>
          <w:ilvl w:val="0"/>
          <w:numId w:val="31"/>
        </w:numPr>
        <w:spacing w:before="0" w:beforeAutospacing="0" w:after="0" w:afterAutospacing="0" w:line="276" w:lineRule="auto"/>
        <w:ind w:left="567" w:firstLine="284"/>
        <w:jc w:val="both"/>
      </w:pPr>
      <w:r w:rsidRPr="00C63F14">
        <w:t>Мотивы, побуждающие детей к труду:</w:t>
      </w:r>
    </w:p>
    <w:p w:rsidR="00AD15D6" w:rsidRPr="00C63F14" w:rsidRDefault="00AD15D6" w:rsidP="00C63F14">
      <w:pPr>
        <w:pStyle w:val="body"/>
        <w:numPr>
          <w:ilvl w:val="0"/>
          <w:numId w:val="32"/>
        </w:numPr>
        <w:tabs>
          <w:tab w:val="left" w:pos="993"/>
          <w:tab w:val="left" w:pos="1134"/>
        </w:tabs>
        <w:spacing w:before="0" w:beforeAutospacing="0" w:after="0" w:afterAutospacing="0" w:line="276" w:lineRule="auto"/>
        <w:ind w:left="567" w:firstLine="284"/>
        <w:jc w:val="both"/>
      </w:pPr>
      <w:r w:rsidRPr="00C63F14">
        <w:t>интерес к процессу действий;</w:t>
      </w:r>
    </w:p>
    <w:p w:rsidR="00AD15D6" w:rsidRPr="00C63F14" w:rsidRDefault="00AD15D6" w:rsidP="00C63F14">
      <w:pPr>
        <w:pStyle w:val="body"/>
        <w:numPr>
          <w:ilvl w:val="0"/>
          <w:numId w:val="32"/>
        </w:numPr>
        <w:tabs>
          <w:tab w:val="left" w:pos="993"/>
          <w:tab w:val="left" w:pos="1134"/>
        </w:tabs>
        <w:spacing w:line="276" w:lineRule="auto"/>
        <w:ind w:left="567" w:firstLine="284"/>
        <w:jc w:val="both"/>
      </w:pPr>
      <w:r w:rsidRPr="00C63F14">
        <w:t>интерес к будущему результату;</w:t>
      </w:r>
    </w:p>
    <w:p w:rsidR="00AD15D6" w:rsidRPr="00C63F14" w:rsidRDefault="00AD15D6" w:rsidP="00C63F14">
      <w:pPr>
        <w:pStyle w:val="body"/>
        <w:numPr>
          <w:ilvl w:val="0"/>
          <w:numId w:val="32"/>
        </w:numPr>
        <w:tabs>
          <w:tab w:val="left" w:pos="993"/>
          <w:tab w:val="left" w:pos="1134"/>
        </w:tabs>
        <w:spacing w:line="276" w:lineRule="auto"/>
        <w:ind w:left="567" w:firstLine="284"/>
        <w:jc w:val="both"/>
      </w:pPr>
      <w:r w:rsidRPr="00C63F14">
        <w:t>интерес к овладению новыми навыками;</w:t>
      </w:r>
    </w:p>
    <w:p w:rsidR="00AD15D6" w:rsidRPr="00C63F14" w:rsidRDefault="00AD15D6" w:rsidP="00C63F14">
      <w:pPr>
        <w:pStyle w:val="body"/>
        <w:numPr>
          <w:ilvl w:val="0"/>
          <w:numId w:val="32"/>
        </w:numPr>
        <w:tabs>
          <w:tab w:val="left" w:pos="993"/>
          <w:tab w:val="left" w:pos="1134"/>
        </w:tabs>
        <w:spacing w:line="276" w:lineRule="auto"/>
        <w:ind w:left="567" w:firstLine="284"/>
        <w:jc w:val="both"/>
      </w:pPr>
      <w:r w:rsidRPr="00C63F14">
        <w:t>соучастие в труде совместно с взрослыми;</w:t>
      </w:r>
    </w:p>
    <w:p w:rsidR="00AD15D6" w:rsidRPr="00C63F14" w:rsidRDefault="00AD15D6" w:rsidP="00C63F14">
      <w:pPr>
        <w:pStyle w:val="body"/>
        <w:numPr>
          <w:ilvl w:val="0"/>
          <w:numId w:val="32"/>
        </w:numPr>
        <w:tabs>
          <w:tab w:val="left" w:pos="993"/>
          <w:tab w:val="left" w:pos="1134"/>
        </w:tabs>
        <w:spacing w:before="0" w:beforeAutospacing="0" w:after="0" w:afterAutospacing="0" w:line="276" w:lineRule="auto"/>
        <w:ind w:left="567" w:firstLine="284"/>
        <w:jc w:val="both"/>
        <w:rPr>
          <w:b/>
        </w:rPr>
      </w:pPr>
      <w:r w:rsidRPr="00C63F14">
        <w:t>осознание своих обязанностей;</w:t>
      </w:r>
    </w:p>
    <w:p w:rsidR="00AD15D6" w:rsidRDefault="00AD15D6" w:rsidP="00C63F14">
      <w:pPr>
        <w:pStyle w:val="body"/>
        <w:tabs>
          <w:tab w:val="left" w:pos="993"/>
          <w:tab w:val="left" w:pos="1134"/>
        </w:tabs>
        <w:spacing w:before="0" w:beforeAutospacing="0" w:after="0" w:afterAutospacing="0" w:line="276" w:lineRule="auto"/>
        <w:jc w:val="both"/>
      </w:pPr>
    </w:p>
    <w:p w:rsidR="00AD15D6" w:rsidRDefault="00AD15D6" w:rsidP="00C63F14">
      <w:pPr>
        <w:pStyle w:val="body"/>
        <w:tabs>
          <w:tab w:val="left" w:pos="993"/>
          <w:tab w:val="left" w:pos="1134"/>
        </w:tabs>
        <w:spacing w:before="0" w:beforeAutospacing="0" w:after="0" w:afterAutospacing="0" w:line="276" w:lineRule="auto"/>
        <w:jc w:val="both"/>
      </w:pPr>
    </w:p>
    <w:p w:rsidR="00AD15D6" w:rsidRPr="00C63F14" w:rsidRDefault="00AD15D6" w:rsidP="00C63F14">
      <w:pPr>
        <w:pStyle w:val="body"/>
        <w:tabs>
          <w:tab w:val="left" w:pos="993"/>
          <w:tab w:val="left" w:pos="1134"/>
        </w:tabs>
        <w:spacing w:before="0" w:beforeAutospacing="0" w:after="0" w:afterAutospacing="0" w:line="276" w:lineRule="auto"/>
        <w:jc w:val="both"/>
      </w:pPr>
    </w:p>
    <w:p w:rsidR="00AD15D6" w:rsidRPr="00C63F14" w:rsidRDefault="00AD15D6" w:rsidP="00C63F14">
      <w:pPr>
        <w:pStyle w:val="body"/>
        <w:tabs>
          <w:tab w:val="left" w:pos="993"/>
          <w:tab w:val="left" w:pos="1134"/>
        </w:tabs>
        <w:spacing w:before="0" w:beforeAutospacing="0" w:after="0" w:afterAutospacing="0" w:line="276" w:lineRule="auto"/>
        <w:jc w:val="both"/>
        <w:rPr>
          <w:b/>
        </w:rPr>
      </w:pPr>
      <w:r>
        <w:rPr>
          <w:b/>
        </w:rPr>
        <w:t xml:space="preserve">                                    </w:t>
      </w:r>
      <w:r w:rsidRPr="00C63F14">
        <w:rPr>
          <w:b/>
        </w:rPr>
        <w:t>Календарь тематических недель</w:t>
      </w:r>
    </w:p>
    <w:p w:rsidR="00AD15D6" w:rsidRPr="00C63F14" w:rsidRDefault="00AD15D6" w:rsidP="00C63F14">
      <w:pPr>
        <w:pStyle w:val="body"/>
        <w:tabs>
          <w:tab w:val="left" w:pos="993"/>
          <w:tab w:val="left" w:pos="1134"/>
        </w:tabs>
        <w:spacing w:before="0" w:beforeAutospacing="0" w:after="0" w:afterAutospacing="0" w:line="276" w:lineRule="auto"/>
        <w:jc w:val="both"/>
        <w:rPr>
          <w:b/>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2"/>
        <w:gridCol w:w="1080"/>
        <w:gridCol w:w="7200"/>
      </w:tblGrid>
      <w:tr w:rsidR="00AD15D6" w:rsidRPr="00C63F14" w:rsidTr="00545FE1">
        <w:tc>
          <w:tcPr>
            <w:tcW w:w="1762" w:type="dxa"/>
          </w:tcPr>
          <w:p w:rsidR="00AD15D6" w:rsidRPr="00C63F14" w:rsidRDefault="00AD15D6" w:rsidP="00C63F14">
            <w:pPr>
              <w:tabs>
                <w:tab w:val="left" w:pos="10206"/>
              </w:tabs>
              <w:spacing w:line="240" w:lineRule="atLeast"/>
              <w:ind w:right="-13" w:firstLine="567"/>
              <w:jc w:val="both"/>
              <w:rPr>
                <w:kern w:val="20"/>
              </w:rPr>
            </w:pPr>
            <w:r w:rsidRPr="00C63F14">
              <w:rPr>
                <w:kern w:val="20"/>
              </w:rPr>
              <w:t>Месяц</w:t>
            </w:r>
          </w:p>
        </w:tc>
        <w:tc>
          <w:tcPr>
            <w:tcW w:w="1080" w:type="dxa"/>
          </w:tcPr>
          <w:p w:rsidR="00AD15D6" w:rsidRPr="00C63F14" w:rsidRDefault="00AD15D6" w:rsidP="00C63F14">
            <w:pPr>
              <w:tabs>
                <w:tab w:val="left" w:pos="10206"/>
              </w:tabs>
              <w:spacing w:line="240" w:lineRule="atLeast"/>
              <w:ind w:right="-13"/>
              <w:jc w:val="both"/>
              <w:rPr>
                <w:kern w:val="20"/>
              </w:rPr>
            </w:pPr>
            <w:r w:rsidRPr="00C63F14">
              <w:rPr>
                <w:kern w:val="20"/>
              </w:rPr>
              <w:t xml:space="preserve">Неделя </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Тема</w:t>
            </w:r>
          </w:p>
        </w:tc>
      </w:tr>
      <w:tr w:rsidR="00AD15D6" w:rsidRPr="00C63F14" w:rsidTr="00545FE1">
        <w:tc>
          <w:tcPr>
            <w:tcW w:w="1762" w:type="dxa"/>
            <w:vMerge w:val="restart"/>
          </w:tcPr>
          <w:p w:rsidR="00AD15D6" w:rsidRPr="00C63F14" w:rsidRDefault="00AD15D6" w:rsidP="00C63F14">
            <w:pPr>
              <w:tabs>
                <w:tab w:val="left" w:pos="10206"/>
              </w:tabs>
              <w:spacing w:line="240" w:lineRule="atLeast"/>
              <w:ind w:right="-13" w:firstLine="567"/>
              <w:jc w:val="both"/>
              <w:rPr>
                <w:kern w:val="20"/>
              </w:rPr>
            </w:pPr>
            <w:r w:rsidRPr="00C63F14">
              <w:rPr>
                <w:kern w:val="20"/>
              </w:rPr>
              <w:t>Сентябрь</w:t>
            </w: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1</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«До свидания, лето», «Здравствуй, детский сад», «День знаний» (тема определяется в соответствии с возрастом детей)</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2</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«Мой дом», «Мой город», «Моя страна», «Моя планета» (тема определяется в соответствии с возрастом детей)</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3</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«Урожай»</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4</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«Краски осени»</w:t>
            </w:r>
          </w:p>
        </w:tc>
      </w:tr>
      <w:tr w:rsidR="00AD15D6" w:rsidRPr="00C63F14" w:rsidTr="00545FE1">
        <w:tc>
          <w:tcPr>
            <w:tcW w:w="1762" w:type="dxa"/>
            <w:vMerge w:val="restart"/>
          </w:tcPr>
          <w:p w:rsidR="00AD15D6" w:rsidRPr="00C63F14" w:rsidRDefault="00AD15D6" w:rsidP="00C63F14">
            <w:pPr>
              <w:tabs>
                <w:tab w:val="left" w:pos="10206"/>
              </w:tabs>
              <w:spacing w:line="240" w:lineRule="atLeast"/>
              <w:ind w:right="-13" w:firstLine="567"/>
              <w:jc w:val="both"/>
              <w:rPr>
                <w:kern w:val="20"/>
              </w:rPr>
            </w:pPr>
            <w:r w:rsidRPr="00C63F14">
              <w:rPr>
                <w:kern w:val="20"/>
              </w:rPr>
              <w:t>Октябрь</w:t>
            </w: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1</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«Животный мир»(</w:t>
            </w:r>
            <w:r w:rsidRPr="00C63F14">
              <w:rPr>
                <w:i/>
                <w:kern w:val="20"/>
              </w:rPr>
              <w:t>+</w:t>
            </w:r>
            <w:r w:rsidRPr="00C63F14">
              <w:rPr>
                <w:kern w:val="20"/>
              </w:rPr>
              <w:t>птицы, насекомые)</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2</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«Я – человек»</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3</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«Народная культура и традиции»</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4</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«Наш быт»</w:t>
            </w:r>
          </w:p>
        </w:tc>
      </w:tr>
      <w:tr w:rsidR="00AD15D6" w:rsidRPr="00C63F14" w:rsidTr="00545FE1">
        <w:tc>
          <w:tcPr>
            <w:tcW w:w="1762" w:type="dxa"/>
            <w:vMerge w:val="restart"/>
          </w:tcPr>
          <w:p w:rsidR="00AD15D6" w:rsidRPr="00C63F14" w:rsidRDefault="00AD15D6" w:rsidP="00C63F14">
            <w:pPr>
              <w:tabs>
                <w:tab w:val="left" w:pos="10206"/>
              </w:tabs>
              <w:spacing w:line="240" w:lineRule="atLeast"/>
              <w:ind w:right="-13" w:firstLine="567"/>
              <w:jc w:val="both"/>
              <w:rPr>
                <w:kern w:val="20"/>
              </w:rPr>
            </w:pPr>
            <w:r w:rsidRPr="00C63F14">
              <w:rPr>
                <w:kern w:val="20"/>
              </w:rPr>
              <w:t>Ноябрь</w:t>
            </w: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1</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«Дружба», «День народного единства» (тема определяется в соответствии с возрастом детей)</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2</w:t>
            </w:r>
          </w:p>
        </w:tc>
        <w:tc>
          <w:tcPr>
            <w:tcW w:w="7200" w:type="dxa"/>
          </w:tcPr>
          <w:p w:rsidR="00AD15D6" w:rsidRPr="00C63F14" w:rsidRDefault="00AD15D6" w:rsidP="00C63F14">
            <w:pPr>
              <w:tabs>
                <w:tab w:val="left" w:pos="10206"/>
              </w:tabs>
              <w:spacing w:line="240" w:lineRule="atLeast"/>
              <w:ind w:right="-13"/>
              <w:jc w:val="both"/>
              <w:rPr>
                <w:kern w:val="20"/>
              </w:rPr>
            </w:pPr>
            <w:r w:rsidRPr="00C63F14">
              <w:rPr>
                <w:kern w:val="20"/>
              </w:rPr>
              <w:t xml:space="preserve">            Мониторинг</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3</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«Здоровей-ка»</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4</w:t>
            </w:r>
          </w:p>
        </w:tc>
        <w:tc>
          <w:tcPr>
            <w:tcW w:w="7200" w:type="dxa"/>
          </w:tcPr>
          <w:p w:rsidR="00AD15D6" w:rsidRPr="00C63F14" w:rsidRDefault="00AD15D6" w:rsidP="00C63F14">
            <w:pPr>
              <w:tabs>
                <w:tab w:val="left" w:pos="10206"/>
              </w:tabs>
              <w:spacing w:line="240" w:lineRule="atLeast"/>
              <w:ind w:right="-13"/>
              <w:jc w:val="both"/>
              <w:rPr>
                <w:kern w:val="20"/>
              </w:rPr>
            </w:pPr>
            <w:r w:rsidRPr="00C63F14">
              <w:rPr>
                <w:kern w:val="20"/>
              </w:rPr>
              <w:t xml:space="preserve">         «День матери»</w:t>
            </w:r>
          </w:p>
        </w:tc>
      </w:tr>
      <w:tr w:rsidR="00AD15D6" w:rsidRPr="00C63F14" w:rsidTr="00545FE1">
        <w:tc>
          <w:tcPr>
            <w:tcW w:w="1762" w:type="dxa"/>
            <w:vMerge w:val="restart"/>
          </w:tcPr>
          <w:p w:rsidR="00AD15D6" w:rsidRPr="00C63F14" w:rsidRDefault="00AD15D6" w:rsidP="00C63F14">
            <w:pPr>
              <w:tabs>
                <w:tab w:val="left" w:pos="10206"/>
              </w:tabs>
              <w:spacing w:line="240" w:lineRule="atLeast"/>
              <w:ind w:right="-13" w:firstLine="567"/>
              <w:jc w:val="both"/>
              <w:rPr>
                <w:kern w:val="20"/>
              </w:rPr>
            </w:pPr>
            <w:r w:rsidRPr="00C63F14">
              <w:rPr>
                <w:kern w:val="20"/>
              </w:rPr>
              <w:t>Декабрь</w:t>
            </w: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1</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«Здравствуй, зимушка-зима!»</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2</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«Город мастеров»</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3</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«Новогодний калейдоскоп»</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4</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«Новогодний калейдоскоп»</w:t>
            </w:r>
          </w:p>
        </w:tc>
      </w:tr>
      <w:tr w:rsidR="00AD15D6" w:rsidRPr="00C63F14" w:rsidTr="00545FE1">
        <w:tc>
          <w:tcPr>
            <w:tcW w:w="1762" w:type="dxa"/>
            <w:vMerge w:val="restart"/>
          </w:tcPr>
          <w:p w:rsidR="00AD15D6" w:rsidRPr="00C63F14" w:rsidRDefault="00AD15D6" w:rsidP="00C63F14">
            <w:pPr>
              <w:tabs>
                <w:tab w:val="left" w:pos="10206"/>
              </w:tabs>
              <w:spacing w:line="240" w:lineRule="atLeast"/>
              <w:ind w:right="-13" w:firstLine="567"/>
              <w:jc w:val="both"/>
              <w:rPr>
                <w:kern w:val="20"/>
              </w:rPr>
            </w:pPr>
            <w:r w:rsidRPr="00C63F14">
              <w:rPr>
                <w:kern w:val="20"/>
              </w:rPr>
              <w:t>Январь</w:t>
            </w:r>
          </w:p>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1</w:t>
            </w:r>
          </w:p>
        </w:tc>
        <w:tc>
          <w:tcPr>
            <w:tcW w:w="7200" w:type="dxa"/>
            <w:vMerge w:val="restart"/>
          </w:tcPr>
          <w:p w:rsidR="00AD15D6" w:rsidRPr="00C63F14" w:rsidRDefault="00AD15D6" w:rsidP="00C63F14">
            <w:pPr>
              <w:tabs>
                <w:tab w:val="left" w:pos="10206"/>
              </w:tabs>
              <w:spacing w:line="240" w:lineRule="atLeast"/>
              <w:ind w:right="-13" w:firstLine="567"/>
              <w:jc w:val="both"/>
              <w:rPr>
                <w:kern w:val="20"/>
              </w:rPr>
            </w:pPr>
            <w:r w:rsidRPr="00C63F14">
              <w:rPr>
                <w:kern w:val="20"/>
              </w:rPr>
              <w:t>Рождественские каникулы</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2</w:t>
            </w:r>
          </w:p>
        </w:tc>
        <w:tc>
          <w:tcPr>
            <w:tcW w:w="7200" w:type="dxa"/>
            <w:vMerge/>
          </w:tcPr>
          <w:p w:rsidR="00AD15D6" w:rsidRPr="00C63F14" w:rsidRDefault="00AD15D6" w:rsidP="00C63F14">
            <w:pPr>
              <w:tabs>
                <w:tab w:val="left" w:pos="10206"/>
              </w:tabs>
              <w:spacing w:line="240" w:lineRule="atLeast"/>
              <w:ind w:right="-13" w:firstLine="567"/>
              <w:jc w:val="both"/>
              <w:rPr>
                <w:kern w:val="20"/>
              </w:rPr>
            </w:pP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3</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«В гостях у сказки»</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4</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 xml:space="preserve"> «Профессии»</w:t>
            </w:r>
          </w:p>
        </w:tc>
      </w:tr>
      <w:tr w:rsidR="00AD15D6" w:rsidRPr="00C63F14" w:rsidTr="00545FE1">
        <w:tc>
          <w:tcPr>
            <w:tcW w:w="1762" w:type="dxa"/>
            <w:vMerge w:val="restart"/>
          </w:tcPr>
          <w:p w:rsidR="00AD15D6" w:rsidRPr="00C63F14" w:rsidRDefault="00AD15D6" w:rsidP="00C63F14">
            <w:pPr>
              <w:tabs>
                <w:tab w:val="left" w:pos="10206"/>
              </w:tabs>
              <w:spacing w:line="240" w:lineRule="atLeast"/>
              <w:ind w:right="-13" w:firstLine="567"/>
              <w:jc w:val="both"/>
              <w:rPr>
                <w:kern w:val="20"/>
              </w:rPr>
            </w:pPr>
            <w:r w:rsidRPr="00C63F14">
              <w:rPr>
                <w:kern w:val="20"/>
              </w:rPr>
              <w:t>Февраль</w:t>
            </w: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1</w:t>
            </w:r>
          </w:p>
        </w:tc>
        <w:tc>
          <w:tcPr>
            <w:tcW w:w="7200" w:type="dxa"/>
          </w:tcPr>
          <w:p w:rsidR="00AD15D6" w:rsidRPr="00C63F14" w:rsidRDefault="00AD15D6" w:rsidP="00C63F14">
            <w:pPr>
              <w:tabs>
                <w:tab w:val="left" w:pos="10206"/>
              </w:tabs>
              <w:spacing w:line="240" w:lineRule="atLeast"/>
              <w:ind w:right="-13"/>
              <w:jc w:val="both"/>
              <w:rPr>
                <w:kern w:val="20"/>
              </w:rPr>
            </w:pPr>
            <w:r w:rsidRPr="00C63F14">
              <w:rPr>
                <w:kern w:val="20"/>
              </w:rPr>
              <w:t xml:space="preserve">          «Национальный праздник Шагаа»</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2</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«Азбука безопасности»</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3</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«Наши защитники», «Транспорт»</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4</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«Маленькие исследователи»</w:t>
            </w:r>
          </w:p>
        </w:tc>
      </w:tr>
      <w:tr w:rsidR="00AD15D6" w:rsidRPr="00C63F14" w:rsidTr="00545FE1">
        <w:tc>
          <w:tcPr>
            <w:tcW w:w="1762" w:type="dxa"/>
            <w:vMerge w:val="restart"/>
          </w:tcPr>
          <w:p w:rsidR="00AD15D6" w:rsidRPr="00C63F14" w:rsidRDefault="00AD15D6" w:rsidP="00C63F14">
            <w:pPr>
              <w:tabs>
                <w:tab w:val="left" w:pos="10206"/>
              </w:tabs>
              <w:spacing w:line="240" w:lineRule="atLeast"/>
              <w:ind w:right="-13" w:firstLine="567"/>
              <w:jc w:val="both"/>
              <w:rPr>
                <w:kern w:val="20"/>
              </w:rPr>
            </w:pPr>
            <w:r w:rsidRPr="00C63F14">
              <w:rPr>
                <w:kern w:val="20"/>
              </w:rPr>
              <w:t>Март</w:t>
            </w: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1</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«Междунароный женский день»</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2</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«Миром правит доброта»</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3</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«Быть здоровыми хотим»</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4</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«Весна шагает по планете»</w:t>
            </w:r>
          </w:p>
        </w:tc>
      </w:tr>
      <w:tr w:rsidR="00AD15D6" w:rsidRPr="00C63F14" w:rsidTr="00545FE1">
        <w:tc>
          <w:tcPr>
            <w:tcW w:w="1762" w:type="dxa"/>
            <w:vMerge w:val="restart"/>
          </w:tcPr>
          <w:p w:rsidR="00AD15D6" w:rsidRPr="00C63F14" w:rsidRDefault="00AD15D6" w:rsidP="00C63F14">
            <w:pPr>
              <w:tabs>
                <w:tab w:val="left" w:pos="10206"/>
              </w:tabs>
              <w:spacing w:line="240" w:lineRule="atLeast"/>
              <w:ind w:right="-13" w:firstLine="567"/>
              <w:jc w:val="both"/>
              <w:rPr>
                <w:kern w:val="20"/>
              </w:rPr>
            </w:pPr>
            <w:r w:rsidRPr="00C63F14">
              <w:rPr>
                <w:kern w:val="20"/>
              </w:rPr>
              <w:t>Апрель</w:t>
            </w: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1</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«День смеха», «Цирк», «Театр» (тема определяется в соответствии с возрастом детей)</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2</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«Космос», «Приведем в порядок планету»</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3</w:t>
            </w:r>
          </w:p>
        </w:tc>
        <w:tc>
          <w:tcPr>
            <w:tcW w:w="7200" w:type="dxa"/>
          </w:tcPr>
          <w:p w:rsidR="00AD15D6" w:rsidRPr="00C63F14" w:rsidRDefault="00AD15D6" w:rsidP="00C63F14">
            <w:pPr>
              <w:tabs>
                <w:tab w:val="left" w:pos="10206"/>
              </w:tabs>
              <w:spacing w:line="240" w:lineRule="atLeast"/>
              <w:ind w:right="-13"/>
              <w:jc w:val="both"/>
              <w:rPr>
                <w:kern w:val="20"/>
              </w:rPr>
            </w:pPr>
            <w:r w:rsidRPr="00C63F14">
              <w:rPr>
                <w:kern w:val="20"/>
              </w:rPr>
              <w:t xml:space="preserve">           «День земли»,  «Встречаем птиц»</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4</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«Мониторинг»</w:t>
            </w:r>
          </w:p>
        </w:tc>
      </w:tr>
      <w:tr w:rsidR="00AD15D6" w:rsidRPr="00C63F14" w:rsidTr="00545FE1">
        <w:tc>
          <w:tcPr>
            <w:tcW w:w="1762" w:type="dxa"/>
            <w:vMerge w:val="restart"/>
          </w:tcPr>
          <w:p w:rsidR="00AD15D6" w:rsidRPr="00C63F14" w:rsidRDefault="00AD15D6" w:rsidP="00C63F14">
            <w:pPr>
              <w:tabs>
                <w:tab w:val="left" w:pos="10206"/>
              </w:tabs>
              <w:spacing w:line="240" w:lineRule="atLeast"/>
              <w:ind w:right="-13" w:firstLine="567"/>
              <w:jc w:val="both"/>
              <w:rPr>
                <w:kern w:val="20"/>
              </w:rPr>
            </w:pPr>
            <w:r w:rsidRPr="00C63F14">
              <w:rPr>
                <w:kern w:val="20"/>
              </w:rPr>
              <w:t>Май</w:t>
            </w: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1</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«Праздник весны и труда»</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2</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«День победы»</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3</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«Лето»</w:t>
            </w:r>
          </w:p>
        </w:tc>
      </w:tr>
      <w:tr w:rsidR="00AD15D6" w:rsidRPr="00C63F14" w:rsidTr="00545FE1">
        <w:tc>
          <w:tcPr>
            <w:tcW w:w="1762" w:type="dxa"/>
            <w:vMerge/>
          </w:tcPr>
          <w:p w:rsidR="00AD15D6" w:rsidRPr="00C63F14" w:rsidRDefault="00AD15D6" w:rsidP="00C63F14">
            <w:pPr>
              <w:tabs>
                <w:tab w:val="left" w:pos="10206"/>
              </w:tabs>
              <w:spacing w:line="240" w:lineRule="atLeast"/>
              <w:ind w:right="-13" w:firstLine="567"/>
              <w:jc w:val="both"/>
              <w:rPr>
                <w:kern w:val="20"/>
              </w:rPr>
            </w:pPr>
          </w:p>
        </w:tc>
        <w:tc>
          <w:tcPr>
            <w:tcW w:w="1080" w:type="dxa"/>
          </w:tcPr>
          <w:p w:rsidR="00AD15D6" w:rsidRPr="00C63F14" w:rsidRDefault="00AD15D6" w:rsidP="00C63F14">
            <w:pPr>
              <w:tabs>
                <w:tab w:val="left" w:pos="10206"/>
              </w:tabs>
              <w:spacing w:line="240" w:lineRule="atLeast"/>
              <w:ind w:right="-13" w:firstLine="567"/>
              <w:jc w:val="both"/>
              <w:rPr>
                <w:kern w:val="20"/>
              </w:rPr>
            </w:pPr>
            <w:r w:rsidRPr="00C63F14">
              <w:rPr>
                <w:kern w:val="20"/>
              </w:rPr>
              <w:t>4</w:t>
            </w:r>
          </w:p>
        </w:tc>
        <w:tc>
          <w:tcPr>
            <w:tcW w:w="7200" w:type="dxa"/>
          </w:tcPr>
          <w:p w:rsidR="00AD15D6" w:rsidRPr="00C63F14" w:rsidRDefault="00AD15D6" w:rsidP="00C63F14">
            <w:pPr>
              <w:tabs>
                <w:tab w:val="left" w:pos="10206"/>
              </w:tabs>
              <w:spacing w:line="240" w:lineRule="atLeast"/>
              <w:ind w:right="-13" w:firstLine="567"/>
              <w:jc w:val="both"/>
              <w:rPr>
                <w:kern w:val="20"/>
              </w:rPr>
            </w:pPr>
            <w:r w:rsidRPr="00C63F14">
              <w:rPr>
                <w:kern w:val="20"/>
              </w:rPr>
              <w:t>«До свидания, детский сад. Здравствуй, школа», «Вот мы какие стали большие» (тема определяется в соответствии с возрастом детей)</w:t>
            </w:r>
          </w:p>
        </w:tc>
      </w:tr>
    </w:tbl>
    <w:p w:rsidR="00AD15D6" w:rsidRPr="00C63F14" w:rsidRDefault="00AD15D6" w:rsidP="00C63F14">
      <w:pPr>
        <w:pStyle w:val="NormalWeb"/>
        <w:spacing w:before="0" w:beforeAutospacing="0" w:after="0" w:afterAutospacing="0" w:line="276" w:lineRule="auto"/>
        <w:jc w:val="both"/>
        <w:rPr>
          <w:b/>
        </w:rPr>
      </w:pPr>
    </w:p>
    <w:p w:rsidR="00AD15D6" w:rsidRPr="00C63F14" w:rsidRDefault="00AD15D6" w:rsidP="00C63F14">
      <w:pPr>
        <w:pStyle w:val="ListParagraph"/>
        <w:jc w:val="both"/>
        <w:rPr>
          <w:rFonts w:ascii="Times New Roman" w:hAnsi="Times New Roman"/>
          <w:b/>
          <w:sz w:val="24"/>
          <w:szCs w:val="24"/>
          <w:highlight w:val="yellow"/>
        </w:rPr>
      </w:pPr>
      <w:r w:rsidRPr="00C63F14">
        <w:rPr>
          <w:rFonts w:ascii="Times New Roman" w:hAnsi="Times New Roman"/>
          <w:b/>
          <w:sz w:val="24"/>
          <w:szCs w:val="24"/>
        </w:rPr>
        <w:object w:dxaOrig="9355" w:dyaOrig="11565">
          <v:shape id="_x0000_i1025" type="#_x0000_t75" style="width:468pt;height:578.25pt" o:ole="">
            <v:imagedata r:id="rId8" o:title=""/>
          </v:shape>
          <o:OLEObject Type="Embed" ProgID="Word.Document.12" ShapeID="_x0000_i1025" DrawAspect="Content" ObjectID="_1515572621" r:id="rId9">
            <o:FieldCodes>\s</o:FieldCodes>
          </o:OLEObject>
        </w:object>
      </w:r>
    </w:p>
    <w:p w:rsidR="00AD15D6" w:rsidRPr="00C63F14" w:rsidRDefault="00AD15D6" w:rsidP="00C63F14">
      <w:pPr>
        <w:pStyle w:val="NormalWeb"/>
        <w:spacing w:before="0" w:beforeAutospacing="0" w:after="0" w:afterAutospacing="0" w:line="276" w:lineRule="auto"/>
        <w:ind w:left="426" w:firstLine="283"/>
        <w:jc w:val="both"/>
        <w:rPr>
          <w:b/>
        </w:rPr>
      </w:pPr>
      <w:r w:rsidRPr="00C63F14">
        <w:rPr>
          <w:b/>
        </w:rPr>
        <w:t>Описание вариативных форм, способов, методов и средств реализации с учетом возрастных и индивидуальных особенностей воспитанников, специфики их образовательных потребностей и интересов.</w:t>
      </w:r>
    </w:p>
    <w:p w:rsidR="00AD15D6" w:rsidRPr="00C63F14" w:rsidRDefault="00AD15D6" w:rsidP="00C63F14">
      <w:pPr>
        <w:tabs>
          <w:tab w:val="left" w:pos="10206"/>
        </w:tabs>
        <w:spacing w:line="240" w:lineRule="atLeast"/>
        <w:ind w:right="-13" w:firstLine="567"/>
        <w:jc w:val="both"/>
      </w:pPr>
      <w:r w:rsidRPr="00C63F14">
        <w:t>Стандарт определяет  в п.2.7.: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AD15D6" w:rsidRDefault="00AD15D6" w:rsidP="00C63F14">
      <w:pPr>
        <w:tabs>
          <w:tab w:val="left" w:pos="10206"/>
        </w:tabs>
        <w:spacing w:line="240" w:lineRule="atLeast"/>
        <w:ind w:right="-13" w:firstLine="567"/>
        <w:jc w:val="both"/>
      </w:pPr>
      <w:r w:rsidRPr="00C63F14">
        <w:t xml:space="preserve">для детей дошкольного возраста (6-7лет)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w:t>
      </w:r>
    </w:p>
    <w:p w:rsidR="00AD15D6" w:rsidRDefault="00AD15D6" w:rsidP="00C63F14">
      <w:pPr>
        <w:tabs>
          <w:tab w:val="left" w:pos="10206"/>
        </w:tabs>
        <w:spacing w:line="240" w:lineRule="atLeast"/>
        <w:ind w:right="-13" w:firstLine="567"/>
        <w:jc w:val="both"/>
      </w:pPr>
    </w:p>
    <w:p w:rsidR="00AD15D6" w:rsidRDefault="00AD15D6" w:rsidP="00C63F14">
      <w:pPr>
        <w:tabs>
          <w:tab w:val="left" w:pos="10206"/>
        </w:tabs>
        <w:spacing w:line="240" w:lineRule="atLeast"/>
        <w:ind w:right="-13" w:firstLine="567"/>
        <w:jc w:val="both"/>
      </w:pPr>
    </w:p>
    <w:p w:rsidR="00AD15D6"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r w:rsidRPr="00C63F14">
        <w:t>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AD15D6" w:rsidRPr="00C63F14" w:rsidRDefault="00AD15D6" w:rsidP="00C63F14">
      <w:pPr>
        <w:ind w:right="768"/>
        <w:jc w:val="both"/>
        <w:rPr>
          <w:b/>
          <w:color w:val="000000"/>
          <w:spacing w:val="-2"/>
        </w:rPr>
      </w:pPr>
    </w:p>
    <w:p w:rsidR="00AD15D6" w:rsidRPr="00C63F14" w:rsidRDefault="00AD15D6" w:rsidP="00C63F14">
      <w:pPr>
        <w:ind w:right="768"/>
        <w:jc w:val="both"/>
        <w:rPr>
          <w:b/>
          <w:color w:val="000000"/>
          <w:spacing w:val="-2"/>
        </w:rPr>
      </w:pPr>
      <w:r w:rsidRPr="00C63F14">
        <w:rPr>
          <w:b/>
          <w:color w:val="000000"/>
          <w:spacing w:val="-2"/>
        </w:rPr>
        <w:t>Формы работы по образовательным областям в соответствии с возрастными особенностями воспитанников</w:t>
      </w:r>
    </w:p>
    <w:p w:rsidR="00AD15D6" w:rsidRPr="00C63F14" w:rsidRDefault="00AD15D6" w:rsidP="00C63F14">
      <w:pPr>
        <w:ind w:right="768"/>
        <w:jc w:val="both"/>
        <w:rPr>
          <w:color w:val="000000"/>
          <w:spacing w:val="-2"/>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5528"/>
      </w:tblGrid>
      <w:tr w:rsidR="00AD15D6" w:rsidRPr="00C63F14" w:rsidTr="00545FE1">
        <w:trPr>
          <w:trHeight w:val="282"/>
        </w:trPr>
        <w:tc>
          <w:tcPr>
            <w:tcW w:w="3119" w:type="dxa"/>
            <w:vMerge w:val="restart"/>
          </w:tcPr>
          <w:p w:rsidR="00AD15D6" w:rsidRPr="00C63F14" w:rsidRDefault="00AD15D6" w:rsidP="00C63F14">
            <w:pPr>
              <w:jc w:val="both"/>
              <w:rPr>
                <w:color w:val="000000"/>
              </w:rPr>
            </w:pPr>
            <w:r w:rsidRPr="00C63F14">
              <w:rPr>
                <w:color w:val="000000"/>
              </w:rPr>
              <w:t>направления развития и образования детей (далее - образовательные области):</w:t>
            </w:r>
          </w:p>
        </w:tc>
        <w:tc>
          <w:tcPr>
            <w:tcW w:w="5528" w:type="dxa"/>
          </w:tcPr>
          <w:p w:rsidR="00AD15D6" w:rsidRPr="00C63F14" w:rsidRDefault="00AD15D6" w:rsidP="00C63F14">
            <w:pPr>
              <w:jc w:val="both"/>
              <w:rPr>
                <w:bCs/>
                <w:spacing w:val="-7"/>
              </w:rPr>
            </w:pPr>
            <w:r w:rsidRPr="00C63F14">
              <w:rPr>
                <w:bCs/>
                <w:spacing w:val="-7"/>
              </w:rPr>
              <w:t>Формы работы</w:t>
            </w:r>
          </w:p>
        </w:tc>
      </w:tr>
      <w:tr w:rsidR="00AD15D6" w:rsidRPr="00C63F14" w:rsidTr="00545FE1">
        <w:trPr>
          <w:trHeight w:val="143"/>
        </w:trPr>
        <w:tc>
          <w:tcPr>
            <w:tcW w:w="3119" w:type="dxa"/>
            <w:vMerge/>
          </w:tcPr>
          <w:p w:rsidR="00AD15D6" w:rsidRPr="00C63F14" w:rsidRDefault="00AD15D6" w:rsidP="00C63F14">
            <w:pPr>
              <w:jc w:val="both"/>
              <w:rPr>
                <w:b/>
                <w:bCs/>
                <w:i/>
                <w:spacing w:val="-7"/>
              </w:rPr>
            </w:pPr>
          </w:p>
        </w:tc>
        <w:tc>
          <w:tcPr>
            <w:tcW w:w="5528" w:type="dxa"/>
          </w:tcPr>
          <w:p w:rsidR="00AD15D6" w:rsidRPr="00C63F14" w:rsidRDefault="00AD15D6" w:rsidP="00C63F14">
            <w:pPr>
              <w:jc w:val="both"/>
              <w:rPr>
                <w:bCs/>
                <w:spacing w:val="-7"/>
              </w:rPr>
            </w:pPr>
          </w:p>
          <w:p w:rsidR="00AD15D6" w:rsidRPr="00C63F14" w:rsidRDefault="00AD15D6" w:rsidP="00C63F14">
            <w:pPr>
              <w:jc w:val="both"/>
              <w:rPr>
                <w:bCs/>
                <w:spacing w:val="-7"/>
              </w:rPr>
            </w:pPr>
            <w:r w:rsidRPr="00C63F14">
              <w:rPr>
                <w:bCs/>
                <w:spacing w:val="-7"/>
              </w:rPr>
              <w:t xml:space="preserve">                         Дети 6-7 лет</w:t>
            </w:r>
          </w:p>
        </w:tc>
      </w:tr>
      <w:tr w:rsidR="00AD15D6" w:rsidRPr="00C63F14" w:rsidTr="00545FE1">
        <w:trPr>
          <w:trHeight w:val="282"/>
        </w:trPr>
        <w:tc>
          <w:tcPr>
            <w:tcW w:w="3119" w:type="dxa"/>
          </w:tcPr>
          <w:p w:rsidR="00AD15D6" w:rsidRPr="00C63F14" w:rsidRDefault="00AD15D6" w:rsidP="00C63F14">
            <w:pPr>
              <w:jc w:val="both"/>
            </w:pPr>
            <w:r w:rsidRPr="00C63F14">
              <w:t>Физическое развитие</w:t>
            </w:r>
          </w:p>
        </w:tc>
        <w:tc>
          <w:tcPr>
            <w:tcW w:w="5528" w:type="dxa"/>
          </w:tcPr>
          <w:p w:rsidR="00AD15D6" w:rsidRPr="00C63F14" w:rsidRDefault="00AD15D6" w:rsidP="00C63F14">
            <w:pPr>
              <w:numPr>
                <w:ilvl w:val="0"/>
                <w:numId w:val="63"/>
              </w:numPr>
              <w:tabs>
                <w:tab w:val="clear" w:pos="720"/>
                <w:tab w:val="num" w:pos="252"/>
              </w:tabs>
              <w:ind w:hanging="720"/>
              <w:jc w:val="both"/>
            </w:pPr>
            <w:r w:rsidRPr="00C63F14">
              <w:t>Физкультурное занятие</w:t>
            </w:r>
          </w:p>
          <w:p w:rsidR="00AD15D6" w:rsidRPr="00C63F14" w:rsidRDefault="00AD15D6" w:rsidP="00C63F14">
            <w:pPr>
              <w:numPr>
                <w:ilvl w:val="0"/>
                <w:numId w:val="63"/>
              </w:numPr>
              <w:tabs>
                <w:tab w:val="clear" w:pos="720"/>
                <w:tab w:val="num" w:pos="252"/>
              </w:tabs>
              <w:ind w:hanging="720"/>
              <w:jc w:val="both"/>
            </w:pPr>
            <w:r w:rsidRPr="00C63F14">
              <w:t>Утренняя гимнастика</w:t>
            </w:r>
          </w:p>
          <w:p w:rsidR="00AD15D6" w:rsidRPr="00C63F14" w:rsidRDefault="00AD15D6" w:rsidP="00C63F14">
            <w:pPr>
              <w:numPr>
                <w:ilvl w:val="0"/>
                <w:numId w:val="63"/>
              </w:numPr>
              <w:tabs>
                <w:tab w:val="clear" w:pos="720"/>
                <w:tab w:val="num" w:pos="252"/>
              </w:tabs>
              <w:ind w:hanging="720"/>
              <w:jc w:val="both"/>
            </w:pPr>
            <w:r w:rsidRPr="00C63F14">
              <w:t>Игра</w:t>
            </w:r>
          </w:p>
          <w:p w:rsidR="00AD15D6" w:rsidRPr="00C63F14" w:rsidRDefault="00AD15D6" w:rsidP="00C63F14">
            <w:pPr>
              <w:numPr>
                <w:ilvl w:val="0"/>
                <w:numId w:val="63"/>
              </w:numPr>
              <w:tabs>
                <w:tab w:val="clear" w:pos="720"/>
                <w:tab w:val="num" w:pos="252"/>
              </w:tabs>
              <w:ind w:hanging="720"/>
              <w:jc w:val="both"/>
            </w:pPr>
            <w:r w:rsidRPr="00C63F14">
              <w:t>Беседа</w:t>
            </w:r>
          </w:p>
          <w:p w:rsidR="00AD15D6" w:rsidRPr="00C63F14" w:rsidRDefault="00AD15D6" w:rsidP="00C63F14">
            <w:pPr>
              <w:numPr>
                <w:ilvl w:val="0"/>
                <w:numId w:val="63"/>
              </w:numPr>
              <w:tabs>
                <w:tab w:val="clear" w:pos="720"/>
                <w:tab w:val="num" w:pos="252"/>
              </w:tabs>
              <w:ind w:hanging="720"/>
              <w:jc w:val="both"/>
            </w:pPr>
            <w:r w:rsidRPr="00C63F14">
              <w:t>Рассказ</w:t>
            </w:r>
          </w:p>
          <w:p w:rsidR="00AD15D6" w:rsidRPr="00C63F14" w:rsidRDefault="00AD15D6" w:rsidP="00C63F14">
            <w:pPr>
              <w:numPr>
                <w:ilvl w:val="0"/>
                <w:numId w:val="63"/>
              </w:numPr>
              <w:tabs>
                <w:tab w:val="clear" w:pos="720"/>
                <w:tab w:val="num" w:pos="252"/>
              </w:tabs>
              <w:ind w:hanging="720"/>
              <w:jc w:val="both"/>
            </w:pPr>
            <w:r w:rsidRPr="00C63F14">
              <w:t>Чтение</w:t>
            </w:r>
          </w:p>
          <w:p w:rsidR="00AD15D6" w:rsidRPr="00C63F14" w:rsidRDefault="00AD15D6" w:rsidP="00C63F14">
            <w:pPr>
              <w:numPr>
                <w:ilvl w:val="0"/>
                <w:numId w:val="63"/>
              </w:numPr>
              <w:tabs>
                <w:tab w:val="clear" w:pos="720"/>
                <w:tab w:val="num" w:pos="252"/>
              </w:tabs>
              <w:ind w:hanging="720"/>
              <w:jc w:val="both"/>
            </w:pPr>
            <w:r w:rsidRPr="00C63F14">
              <w:t>Рассматривание.</w:t>
            </w:r>
          </w:p>
          <w:p w:rsidR="00AD15D6" w:rsidRPr="00C63F14" w:rsidRDefault="00AD15D6" w:rsidP="00C63F14">
            <w:pPr>
              <w:numPr>
                <w:ilvl w:val="0"/>
                <w:numId w:val="63"/>
              </w:numPr>
              <w:tabs>
                <w:tab w:val="clear" w:pos="720"/>
                <w:tab w:val="num" w:pos="252"/>
              </w:tabs>
              <w:ind w:hanging="720"/>
              <w:jc w:val="both"/>
            </w:pPr>
            <w:r w:rsidRPr="00C63F14">
              <w:t>Интегративная</w:t>
            </w:r>
          </w:p>
          <w:p w:rsidR="00AD15D6" w:rsidRPr="00C63F14" w:rsidRDefault="00AD15D6" w:rsidP="00C63F14">
            <w:pPr>
              <w:numPr>
                <w:ilvl w:val="0"/>
                <w:numId w:val="63"/>
              </w:numPr>
              <w:tabs>
                <w:tab w:val="clear" w:pos="720"/>
                <w:tab w:val="num" w:pos="252"/>
              </w:tabs>
              <w:ind w:hanging="720"/>
              <w:jc w:val="both"/>
            </w:pPr>
            <w:r w:rsidRPr="00C63F14">
              <w:t>деятельность</w:t>
            </w:r>
          </w:p>
          <w:p w:rsidR="00AD15D6" w:rsidRPr="00C63F14" w:rsidRDefault="00AD15D6" w:rsidP="00C63F14">
            <w:pPr>
              <w:numPr>
                <w:ilvl w:val="0"/>
                <w:numId w:val="63"/>
              </w:numPr>
              <w:tabs>
                <w:tab w:val="clear" w:pos="720"/>
                <w:tab w:val="num" w:pos="252"/>
              </w:tabs>
              <w:ind w:hanging="720"/>
              <w:jc w:val="both"/>
            </w:pPr>
            <w:r w:rsidRPr="00C63F14">
              <w:t>Контрольно-</w:t>
            </w:r>
          </w:p>
          <w:p w:rsidR="00AD15D6" w:rsidRPr="00C63F14" w:rsidRDefault="00AD15D6" w:rsidP="00C63F14">
            <w:pPr>
              <w:numPr>
                <w:ilvl w:val="0"/>
                <w:numId w:val="63"/>
              </w:numPr>
              <w:tabs>
                <w:tab w:val="clear" w:pos="720"/>
                <w:tab w:val="num" w:pos="252"/>
              </w:tabs>
              <w:ind w:hanging="720"/>
              <w:jc w:val="both"/>
            </w:pPr>
            <w:r w:rsidRPr="00C63F14">
              <w:t>диагностическая</w:t>
            </w:r>
          </w:p>
          <w:p w:rsidR="00AD15D6" w:rsidRPr="00C63F14" w:rsidRDefault="00AD15D6" w:rsidP="00C63F14">
            <w:pPr>
              <w:numPr>
                <w:ilvl w:val="0"/>
                <w:numId w:val="63"/>
              </w:numPr>
              <w:tabs>
                <w:tab w:val="clear" w:pos="720"/>
                <w:tab w:val="num" w:pos="252"/>
              </w:tabs>
              <w:ind w:hanging="720"/>
              <w:jc w:val="both"/>
            </w:pPr>
            <w:r w:rsidRPr="00C63F14">
              <w:t>деятельность</w:t>
            </w:r>
          </w:p>
          <w:p w:rsidR="00AD15D6" w:rsidRPr="00C63F14" w:rsidRDefault="00AD15D6" w:rsidP="00C63F14">
            <w:pPr>
              <w:numPr>
                <w:ilvl w:val="0"/>
                <w:numId w:val="63"/>
              </w:numPr>
              <w:tabs>
                <w:tab w:val="clear" w:pos="720"/>
                <w:tab w:val="num" w:pos="252"/>
              </w:tabs>
              <w:ind w:hanging="720"/>
              <w:jc w:val="both"/>
            </w:pPr>
            <w:r w:rsidRPr="00C63F14">
              <w:t>Спортивные и</w:t>
            </w:r>
          </w:p>
          <w:p w:rsidR="00AD15D6" w:rsidRPr="00C63F14" w:rsidRDefault="00AD15D6" w:rsidP="00C63F14">
            <w:pPr>
              <w:numPr>
                <w:ilvl w:val="0"/>
                <w:numId w:val="63"/>
              </w:numPr>
              <w:tabs>
                <w:tab w:val="clear" w:pos="720"/>
                <w:tab w:val="num" w:pos="252"/>
              </w:tabs>
              <w:ind w:hanging="720"/>
              <w:jc w:val="both"/>
            </w:pPr>
            <w:r w:rsidRPr="00C63F14">
              <w:t>физкультурные досуги</w:t>
            </w:r>
          </w:p>
          <w:p w:rsidR="00AD15D6" w:rsidRPr="00C63F14" w:rsidRDefault="00AD15D6" w:rsidP="00C63F14">
            <w:pPr>
              <w:numPr>
                <w:ilvl w:val="0"/>
                <w:numId w:val="63"/>
              </w:numPr>
              <w:tabs>
                <w:tab w:val="clear" w:pos="720"/>
                <w:tab w:val="num" w:pos="252"/>
              </w:tabs>
              <w:ind w:hanging="720"/>
              <w:jc w:val="both"/>
            </w:pPr>
            <w:r w:rsidRPr="00C63F14">
              <w:t>Спортивные состязания</w:t>
            </w:r>
          </w:p>
          <w:p w:rsidR="00AD15D6" w:rsidRPr="00C63F14" w:rsidRDefault="00AD15D6" w:rsidP="00C63F14">
            <w:pPr>
              <w:numPr>
                <w:ilvl w:val="0"/>
                <w:numId w:val="63"/>
              </w:numPr>
              <w:tabs>
                <w:tab w:val="clear" w:pos="720"/>
                <w:tab w:val="num" w:pos="252"/>
              </w:tabs>
              <w:ind w:hanging="720"/>
              <w:jc w:val="both"/>
            </w:pPr>
            <w:r w:rsidRPr="00C63F14">
              <w:t>Совместная деятельность</w:t>
            </w:r>
          </w:p>
          <w:p w:rsidR="00AD15D6" w:rsidRPr="00C63F14" w:rsidRDefault="00AD15D6" w:rsidP="00C63F14">
            <w:pPr>
              <w:numPr>
                <w:ilvl w:val="0"/>
                <w:numId w:val="63"/>
              </w:numPr>
              <w:tabs>
                <w:tab w:val="clear" w:pos="720"/>
                <w:tab w:val="num" w:pos="252"/>
              </w:tabs>
              <w:ind w:hanging="720"/>
              <w:jc w:val="both"/>
            </w:pPr>
            <w:r w:rsidRPr="00C63F14">
              <w:t>взрослого и детей</w:t>
            </w:r>
          </w:p>
          <w:p w:rsidR="00AD15D6" w:rsidRPr="00C63F14" w:rsidRDefault="00AD15D6" w:rsidP="00C63F14">
            <w:pPr>
              <w:numPr>
                <w:ilvl w:val="0"/>
                <w:numId w:val="63"/>
              </w:numPr>
              <w:tabs>
                <w:tab w:val="clear" w:pos="720"/>
                <w:tab w:val="num" w:pos="252"/>
              </w:tabs>
              <w:ind w:hanging="720"/>
              <w:jc w:val="both"/>
            </w:pPr>
            <w:r w:rsidRPr="00C63F14">
              <w:t>тематического характера</w:t>
            </w:r>
          </w:p>
          <w:p w:rsidR="00AD15D6" w:rsidRPr="00C63F14" w:rsidRDefault="00AD15D6" w:rsidP="00C63F14">
            <w:pPr>
              <w:numPr>
                <w:ilvl w:val="0"/>
                <w:numId w:val="63"/>
              </w:numPr>
              <w:tabs>
                <w:tab w:val="clear" w:pos="720"/>
                <w:tab w:val="num" w:pos="252"/>
              </w:tabs>
              <w:ind w:hanging="720"/>
              <w:jc w:val="both"/>
            </w:pPr>
            <w:r w:rsidRPr="00C63F14">
              <w:t>Проектная деятельность</w:t>
            </w:r>
          </w:p>
          <w:p w:rsidR="00AD15D6" w:rsidRPr="00C63F14" w:rsidRDefault="00AD15D6" w:rsidP="00C63F14">
            <w:pPr>
              <w:numPr>
                <w:ilvl w:val="0"/>
                <w:numId w:val="63"/>
              </w:numPr>
              <w:tabs>
                <w:tab w:val="clear" w:pos="720"/>
                <w:tab w:val="num" w:pos="252"/>
              </w:tabs>
              <w:ind w:hanging="720"/>
              <w:jc w:val="both"/>
            </w:pPr>
            <w:r w:rsidRPr="00C63F14">
              <w:t>Проблемная ситуация</w:t>
            </w:r>
          </w:p>
        </w:tc>
      </w:tr>
      <w:tr w:rsidR="00AD15D6" w:rsidRPr="00C63F14" w:rsidTr="00545FE1">
        <w:trPr>
          <w:trHeight w:val="6998"/>
        </w:trPr>
        <w:tc>
          <w:tcPr>
            <w:tcW w:w="3119" w:type="dxa"/>
          </w:tcPr>
          <w:p w:rsidR="00AD15D6" w:rsidRPr="00C63F14" w:rsidRDefault="00AD15D6" w:rsidP="00C63F14">
            <w:pPr>
              <w:jc w:val="both"/>
            </w:pPr>
            <w:r w:rsidRPr="00C63F14">
              <w:t>Социально-коммуникативное</w:t>
            </w:r>
          </w:p>
        </w:tc>
        <w:tc>
          <w:tcPr>
            <w:tcW w:w="5528" w:type="dxa"/>
          </w:tcPr>
          <w:p w:rsidR="00AD15D6" w:rsidRPr="00C63F14" w:rsidRDefault="00AD15D6" w:rsidP="00C63F14">
            <w:pPr>
              <w:numPr>
                <w:ilvl w:val="0"/>
                <w:numId w:val="64"/>
              </w:numPr>
              <w:tabs>
                <w:tab w:val="clear" w:pos="720"/>
                <w:tab w:val="num" w:pos="0"/>
              </w:tabs>
              <w:ind w:left="252" w:hanging="252"/>
              <w:jc w:val="both"/>
            </w:pPr>
            <w:r w:rsidRPr="00C63F14">
              <w:t>Индивидуальная игра.</w:t>
            </w:r>
          </w:p>
          <w:p w:rsidR="00AD15D6" w:rsidRPr="00C63F14" w:rsidRDefault="00AD15D6" w:rsidP="00C63F14">
            <w:pPr>
              <w:numPr>
                <w:ilvl w:val="0"/>
                <w:numId w:val="64"/>
              </w:numPr>
              <w:tabs>
                <w:tab w:val="clear" w:pos="720"/>
                <w:tab w:val="num" w:pos="0"/>
              </w:tabs>
              <w:ind w:left="252" w:hanging="252"/>
              <w:jc w:val="both"/>
            </w:pPr>
            <w:r w:rsidRPr="00C63F14">
              <w:t>Совместная с воспитателем игра.</w:t>
            </w:r>
          </w:p>
          <w:p w:rsidR="00AD15D6" w:rsidRPr="00C63F14" w:rsidRDefault="00AD15D6" w:rsidP="00C63F14">
            <w:pPr>
              <w:numPr>
                <w:ilvl w:val="0"/>
                <w:numId w:val="64"/>
              </w:numPr>
              <w:tabs>
                <w:tab w:val="clear" w:pos="720"/>
                <w:tab w:val="num" w:pos="0"/>
              </w:tabs>
              <w:ind w:left="252" w:hanging="252"/>
              <w:jc w:val="both"/>
            </w:pPr>
            <w:r w:rsidRPr="00C63F14">
              <w:t>Совместная со сверстниками игра</w:t>
            </w:r>
          </w:p>
          <w:p w:rsidR="00AD15D6" w:rsidRPr="00C63F14" w:rsidRDefault="00AD15D6" w:rsidP="00C63F14">
            <w:pPr>
              <w:numPr>
                <w:ilvl w:val="0"/>
                <w:numId w:val="64"/>
              </w:numPr>
              <w:tabs>
                <w:tab w:val="clear" w:pos="720"/>
                <w:tab w:val="num" w:pos="0"/>
              </w:tabs>
              <w:ind w:left="252" w:hanging="252"/>
              <w:jc w:val="both"/>
            </w:pPr>
            <w:r w:rsidRPr="00C63F14">
              <w:t>Игра</w:t>
            </w:r>
          </w:p>
          <w:p w:rsidR="00AD15D6" w:rsidRPr="00C63F14" w:rsidRDefault="00AD15D6" w:rsidP="00C63F14">
            <w:pPr>
              <w:numPr>
                <w:ilvl w:val="0"/>
                <w:numId w:val="64"/>
              </w:numPr>
              <w:tabs>
                <w:tab w:val="clear" w:pos="720"/>
                <w:tab w:val="num" w:pos="0"/>
              </w:tabs>
              <w:ind w:left="252" w:hanging="252"/>
              <w:jc w:val="both"/>
            </w:pPr>
            <w:r w:rsidRPr="00C63F14">
              <w:t>Чтение</w:t>
            </w:r>
          </w:p>
          <w:p w:rsidR="00AD15D6" w:rsidRPr="00C63F14" w:rsidRDefault="00AD15D6" w:rsidP="00C63F14">
            <w:pPr>
              <w:numPr>
                <w:ilvl w:val="0"/>
                <w:numId w:val="64"/>
              </w:numPr>
              <w:tabs>
                <w:tab w:val="clear" w:pos="720"/>
                <w:tab w:val="num" w:pos="0"/>
              </w:tabs>
              <w:ind w:left="252" w:hanging="252"/>
              <w:jc w:val="both"/>
            </w:pPr>
            <w:r w:rsidRPr="00C63F14">
              <w:t>Беседа</w:t>
            </w:r>
          </w:p>
          <w:p w:rsidR="00AD15D6" w:rsidRPr="00C63F14" w:rsidRDefault="00AD15D6" w:rsidP="00C63F14">
            <w:pPr>
              <w:numPr>
                <w:ilvl w:val="0"/>
                <w:numId w:val="64"/>
              </w:numPr>
              <w:tabs>
                <w:tab w:val="clear" w:pos="720"/>
                <w:tab w:val="num" w:pos="0"/>
              </w:tabs>
              <w:ind w:left="252" w:hanging="252"/>
              <w:jc w:val="both"/>
            </w:pPr>
            <w:r w:rsidRPr="00C63F14">
              <w:t>Наблюдение</w:t>
            </w:r>
          </w:p>
          <w:p w:rsidR="00AD15D6" w:rsidRPr="00C63F14" w:rsidRDefault="00AD15D6" w:rsidP="00C63F14">
            <w:pPr>
              <w:numPr>
                <w:ilvl w:val="0"/>
                <w:numId w:val="64"/>
              </w:numPr>
              <w:tabs>
                <w:tab w:val="clear" w:pos="720"/>
                <w:tab w:val="num" w:pos="0"/>
              </w:tabs>
              <w:ind w:left="252" w:hanging="252"/>
              <w:jc w:val="both"/>
            </w:pPr>
            <w:r w:rsidRPr="00C63F14">
              <w:t>Педагогическая ситуация.</w:t>
            </w:r>
          </w:p>
          <w:p w:rsidR="00AD15D6" w:rsidRPr="00C63F14" w:rsidRDefault="00AD15D6" w:rsidP="00C63F14">
            <w:pPr>
              <w:numPr>
                <w:ilvl w:val="0"/>
                <w:numId w:val="64"/>
              </w:numPr>
              <w:tabs>
                <w:tab w:val="clear" w:pos="720"/>
                <w:tab w:val="num" w:pos="0"/>
              </w:tabs>
              <w:ind w:left="252" w:hanging="252"/>
              <w:jc w:val="both"/>
            </w:pPr>
            <w:r w:rsidRPr="00C63F14">
              <w:t>Экскурсия</w:t>
            </w:r>
          </w:p>
          <w:p w:rsidR="00AD15D6" w:rsidRPr="00C63F14" w:rsidRDefault="00AD15D6" w:rsidP="00C63F14">
            <w:pPr>
              <w:numPr>
                <w:ilvl w:val="0"/>
                <w:numId w:val="64"/>
              </w:numPr>
              <w:tabs>
                <w:tab w:val="clear" w:pos="720"/>
                <w:tab w:val="num" w:pos="0"/>
              </w:tabs>
              <w:ind w:left="252" w:hanging="252"/>
              <w:jc w:val="both"/>
            </w:pPr>
            <w:r w:rsidRPr="00C63F14">
              <w:t>Ситуация морального выбора.</w:t>
            </w:r>
          </w:p>
          <w:p w:rsidR="00AD15D6" w:rsidRPr="00C63F14" w:rsidRDefault="00AD15D6" w:rsidP="00C63F14">
            <w:pPr>
              <w:numPr>
                <w:ilvl w:val="0"/>
                <w:numId w:val="64"/>
              </w:numPr>
              <w:tabs>
                <w:tab w:val="clear" w:pos="720"/>
                <w:tab w:val="num" w:pos="0"/>
              </w:tabs>
              <w:ind w:left="252" w:hanging="252"/>
              <w:jc w:val="both"/>
            </w:pPr>
            <w:r w:rsidRPr="00C63F14">
              <w:t>Проектная деятельность Интегративная деятельность</w:t>
            </w:r>
          </w:p>
          <w:p w:rsidR="00AD15D6" w:rsidRPr="00C63F14" w:rsidRDefault="00AD15D6" w:rsidP="00C63F14">
            <w:pPr>
              <w:numPr>
                <w:ilvl w:val="0"/>
                <w:numId w:val="64"/>
              </w:numPr>
              <w:tabs>
                <w:tab w:val="clear" w:pos="720"/>
                <w:tab w:val="num" w:pos="0"/>
              </w:tabs>
              <w:ind w:left="252" w:hanging="252"/>
              <w:jc w:val="both"/>
            </w:pPr>
            <w:r w:rsidRPr="00C63F14">
              <w:t>Праздник</w:t>
            </w:r>
          </w:p>
          <w:p w:rsidR="00AD15D6" w:rsidRPr="00C63F14" w:rsidRDefault="00AD15D6" w:rsidP="00C63F14">
            <w:pPr>
              <w:numPr>
                <w:ilvl w:val="0"/>
                <w:numId w:val="64"/>
              </w:numPr>
              <w:tabs>
                <w:tab w:val="clear" w:pos="720"/>
                <w:tab w:val="num" w:pos="0"/>
              </w:tabs>
              <w:ind w:left="252" w:hanging="252"/>
              <w:jc w:val="both"/>
            </w:pPr>
            <w:r w:rsidRPr="00C63F14">
              <w:t>Совместные действия</w:t>
            </w:r>
          </w:p>
          <w:p w:rsidR="00AD15D6" w:rsidRPr="00C63F14" w:rsidRDefault="00AD15D6" w:rsidP="00C63F14">
            <w:pPr>
              <w:numPr>
                <w:ilvl w:val="0"/>
                <w:numId w:val="64"/>
              </w:numPr>
              <w:tabs>
                <w:tab w:val="clear" w:pos="720"/>
                <w:tab w:val="num" w:pos="0"/>
              </w:tabs>
              <w:ind w:left="252" w:hanging="252"/>
              <w:jc w:val="both"/>
            </w:pPr>
            <w:r w:rsidRPr="00C63F14">
              <w:t>Рассматривание.</w:t>
            </w:r>
          </w:p>
          <w:p w:rsidR="00AD15D6" w:rsidRPr="00C63F14" w:rsidRDefault="00AD15D6" w:rsidP="00C63F14">
            <w:pPr>
              <w:numPr>
                <w:ilvl w:val="0"/>
                <w:numId w:val="64"/>
              </w:numPr>
              <w:tabs>
                <w:tab w:val="clear" w:pos="720"/>
                <w:tab w:val="num" w:pos="0"/>
              </w:tabs>
              <w:ind w:left="252" w:hanging="252"/>
              <w:jc w:val="both"/>
            </w:pPr>
            <w:r w:rsidRPr="00C63F14">
              <w:t>Проектная деятельность</w:t>
            </w:r>
          </w:p>
          <w:p w:rsidR="00AD15D6" w:rsidRPr="00C63F14" w:rsidRDefault="00AD15D6" w:rsidP="00C63F14">
            <w:pPr>
              <w:numPr>
                <w:ilvl w:val="0"/>
                <w:numId w:val="64"/>
              </w:numPr>
              <w:tabs>
                <w:tab w:val="clear" w:pos="720"/>
                <w:tab w:val="num" w:pos="0"/>
              </w:tabs>
              <w:ind w:left="252" w:hanging="252"/>
              <w:jc w:val="both"/>
            </w:pPr>
            <w:r w:rsidRPr="00C63F14">
              <w:t>Просмотр и анализ мультфильмов,</w:t>
            </w:r>
          </w:p>
          <w:p w:rsidR="00AD15D6" w:rsidRPr="00C63F14" w:rsidRDefault="00AD15D6" w:rsidP="00C63F14">
            <w:pPr>
              <w:numPr>
                <w:ilvl w:val="0"/>
                <w:numId w:val="64"/>
              </w:numPr>
              <w:tabs>
                <w:tab w:val="clear" w:pos="720"/>
                <w:tab w:val="num" w:pos="0"/>
              </w:tabs>
              <w:ind w:left="252" w:hanging="252"/>
              <w:jc w:val="both"/>
            </w:pPr>
            <w:r w:rsidRPr="00C63F14">
              <w:t>видеофильмов, телепередач.</w:t>
            </w:r>
          </w:p>
          <w:p w:rsidR="00AD15D6" w:rsidRPr="00C63F14" w:rsidRDefault="00AD15D6" w:rsidP="00C63F14">
            <w:pPr>
              <w:numPr>
                <w:ilvl w:val="0"/>
                <w:numId w:val="64"/>
              </w:numPr>
              <w:tabs>
                <w:tab w:val="clear" w:pos="720"/>
                <w:tab w:val="num" w:pos="0"/>
              </w:tabs>
              <w:ind w:left="252" w:hanging="252"/>
              <w:jc w:val="both"/>
            </w:pPr>
            <w:r w:rsidRPr="00C63F14">
              <w:t>Экспериментирование</w:t>
            </w:r>
          </w:p>
          <w:p w:rsidR="00AD15D6" w:rsidRPr="00C63F14" w:rsidRDefault="00AD15D6" w:rsidP="00C63F14">
            <w:pPr>
              <w:numPr>
                <w:ilvl w:val="0"/>
                <w:numId w:val="64"/>
              </w:numPr>
              <w:tabs>
                <w:tab w:val="clear" w:pos="720"/>
                <w:tab w:val="num" w:pos="0"/>
              </w:tabs>
              <w:ind w:left="252" w:hanging="252"/>
              <w:jc w:val="both"/>
            </w:pPr>
            <w:r w:rsidRPr="00C63F14">
              <w:t>Поручение и задание</w:t>
            </w:r>
          </w:p>
          <w:p w:rsidR="00AD15D6" w:rsidRPr="00C63F14" w:rsidRDefault="00AD15D6" w:rsidP="00C63F14">
            <w:pPr>
              <w:numPr>
                <w:ilvl w:val="0"/>
                <w:numId w:val="64"/>
              </w:numPr>
              <w:tabs>
                <w:tab w:val="clear" w:pos="720"/>
                <w:tab w:val="num" w:pos="0"/>
              </w:tabs>
              <w:ind w:left="252" w:hanging="252"/>
              <w:jc w:val="both"/>
            </w:pPr>
            <w:r w:rsidRPr="00C63F14">
              <w:t>Дежурство.</w:t>
            </w:r>
          </w:p>
          <w:p w:rsidR="00AD15D6" w:rsidRPr="00C63F14" w:rsidRDefault="00AD15D6" w:rsidP="00C63F14">
            <w:pPr>
              <w:numPr>
                <w:ilvl w:val="0"/>
                <w:numId w:val="64"/>
              </w:numPr>
              <w:tabs>
                <w:tab w:val="clear" w:pos="720"/>
                <w:tab w:val="num" w:pos="0"/>
              </w:tabs>
              <w:ind w:left="252" w:hanging="252"/>
              <w:jc w:val="both"/>
            </w:pPr>
            <w:r w:rsidRPr="00C63F14">
              <w:t>Совместная деятельность</w:t>
            </w:r>
          </w:p>
          <w:p w:rsidR="00AD15D6" w:rsidRPr="00C63F14" w:rsidRDefault="00AD15D6" w:rsidP="00C63F14">
            <w:pPr>
              <w:numPr>
                <w:ilvl w:val="0"/>
                <w:numId w:val="64"/>
              </w:numPr>
              <w:tabs>
                <w:tab w:val="clear" w:pos="720"/>
                <w:tab w:val="num" w:pos="0"/>
              </w:tabs>
              <w:ind w:left="252" w:hanging="252"/>
              <w:jc w:val="both"/>
            </w:pPr>
            <w:r w:rsidRPr="00C63F14">
              <w:t>взрослого и детей тематического</w:t>
            </w:r>
          </w:p>
          <w:p w:rsidR="00AD15D6" w:rsidRPr="00C63F14" w:rsidRDefault="00AD15D6" w:rsidP="00C63F14">
            <w:pPr>
              <w:numPr>
                <w:ilvl w:val="0"/>
                <w:numId w:val="64"/>
              </w:numPr>
              <w:tabs>
                <w:tab w:val="clear" w:pos="720"/>
                <w:tab w:val="num" w:pos="0"/>
              </w:tabs>
              <w:ind w:left="252" w:hanging="252"/>
              <w:jc w:val="both"/>
            </w:pPr>
            <w:r w:rsidRPr="00C63F14">
              <w:t>характера</w:t>
            </w:r>
          </w:p>
          <w:p w:rsidR="00AD15D6" w:rsidRPr="00C63F14" w:rsidRDefault="00AD15D6" w:rsidP="00C63F14">
            <w:pPr>
              <w:numPr>
                <w:ilvl w:val="0"/>
                <w:numId w:val="64"/>
              </w:numPr>
              <w:tabs>
                <w:tab w:val="clear" w:pos="720"/>
                <w:tab w:val="num" w:pos="0"/>
              </w:tabs>
              <w:ind w:left="252" w:hanging="252"/>
              <w:jc w:val="both"/>
            </w:pPr>
            <w:r w:rsidRPr="00C63F14">
              <w:t>Проектная деятельность</w:t>
            </w:r>
          </w:p>
        </w:tc>
      </w:tr>
      <w:tr w:rsidR="00AD15D6" w:rsidRPr="00C63F14" w:rsidTr="00545FE1">
        <w:trPr>
          <w:trHeight w:val="282"/>
        </w:trPr>
        <w:tc>
          <w:tcPr>
            <w:tcW w:w="3119" w:type="dxa"/>
          </w:tcPr>
          <w:p w:rsidR="00AD15D6" w:rsidRPr="00C63F14" w:rsidRDefault="00AD15D6" w:rsidP="00C63F14">
            <w:pPr>
              <w:jc w:val="both"/>
            </w:pPr>
            <w:r w:rsidRPr="00C63F14">
              <w:t>Речевое развитие</w:t>
            </w:r>
          </w:p>
          <w:p w:rsidR="00AD15D6" w:rsidRPr="00C63F14" w:rsidRDefault="00AD15D6" w:rsidP="00C63F14">
            <w:pPr>
              <w:jc w:val="both"/>
            </w:pPr>
          </w:p>
          <w:p w:rsidR="00AD15D6" w:rsidRPr="00C63F14" w:rsidRDefault="00AD15D6" w:rsidP="00C63F14">
            <w:pPr>
              <w:jc w:val="both"/>
            </w:pPr>
          </w:p>
          <w:p w:rsidR="00AD15D6" w:rsidRPr="00C63F14" w:rsidRDefault="00AD15D6" w:rsidP="00C63F14">
            <w:pPr>
              <w:jc w:val="both"/>
            </w:pPr>
          </w:p>
          <w:p w:rsidR="00AD15D6" w:rsidRPr="00C63F14" w:rsidRDefault="00AD15D6" w:rsidP="00C63F14">
            <w:pPr>
              <w:jc w:val="both"/>
            </w:pPr>
          </w:p>
          <w:p w:rsidR="00AD15D6" w:rsidRPr="00C63F14" w:rsidRDefault="00AD15D6" w:rsidP="00C63F14">
            <w:pPr>
              <w:jc w:val="both"/>
            </w:pPr>
          </w:p>
          <w:p w:rsidR="00AD15D6" w:rsidRPr="00C63F14" w:rsidRDefault="00AD15D6" w:rsidP="00C63F14">
            <w:pPr>
              <w:jc w:val="both"/>
            </w:pPr>
          </w:p>
          <w:p w:rsidR="00AD15D6" w:rsidRPr="00C63F14" w:rsidRDefault="00AD15D6" w:rsidP="00C63F14">
            <w:pPr>
              <w:jc w:val="both"/>
            </w:pPr>
          </w:p>
          <w:p w:rsidR="00AD15D6" w:rsidRPr="00C63F14" w:rsidRDefault="00AD15D6" w:rsidP="00C63F14">
            <w:pPr>
              <w:jc w:val="both"/>
            </w:pPr>
          </w:p>
          <w:p w:rsidR="00AD15D6" w:rsidRPr="00C63F14" w:rsidRDefault="00AD15D6" w:rsidP="00C63F14">
            <w:pPr>
              <w:jc w:val="both"/>
            </w:pPr>
          </w:p>
          <w:p w:rsidR="00AD15D6" w:rsidRPr="00C63F14" w:rsidRDefault="00AD15D6" w:rsidP="00C63F14">
            <w:pPr>
              <w:jc w:val="both"/>
            </w:pPr>
          </w:p>
        </w:tc>
        <w:tc>
          <w:tcPr>
            <w:tcW w:w="5528" w:type="dxa"/>
          </w:tcPr>
          <w:p w:rsidR="00AD15D6" w:rsidRPr="00C63F14" w:rsidRDefault="00AD15D6" w:rsidP="00C63F14">
            <w:pPr>
              <w:numPr>
                <w:ilvl w:val="0"/>
                <w:numId w:val="65"/>
              </w:numPr>
              <w:tabs>
                <w:tab w:val="clear" w:pos="720"/>
              </w:tabs>
              <w:ind w:left="252" w:hanging="252"/>
              <w:jc w:val="both"/>
            </w:pPr>
            <w:r w:rsidRPr="00C63F14">
              <w:t>Чтение.</w:t>
            </w:r>
          </w:p>
          <w:p w:rsidR="00AD15D6" w:rsidRPr="00C63F14" w:rsidRDefault="00AD15D6" w:rsidP="00C63F14">
            <w:pPr>
              <w:numPr>
                <w:ilvl w:val="0"/>
                <w:numId w:val="65"/>
              </w:numPr>
              <w:tabs>
                <w:tab w:val="clear" w:pos="720"/>
              </w:tabs>
              <w:ind w:left="252" w:hanging="252"/>
              <w:jc w:val="both"/>
            </w:pPr>
            <w:r w:rsidRPr="00C63F14">
              <w:t>Беседа</w:t>
            </w:r>
          </w:p>
          <w:p w:rsidR="00AD15D6" w:rsidRPr="00C63F14" w:rsidRDefault="00AD15D6" w:rsidP="00C63F14">
            <w:pPr>
              <w:numPr>
                <w:ilvl w:val="0"/>
                <w:numId w:val="65"/>
              </w:numPr>
              <w:tabs>
                <w:tab w:val="clear" w:pos="720"/>
              </w:tabs>
              <w:ind w:left="252" w:hanging="252"/>
              <w:jc w:val="both"/>
            </w:pPr>
            <w:r w:rsidRPr="00C63F14">
              <w:t>Рассматривание</w:t>
            </w:r>
          </w:p>
          <w:p w:rsidR="00AD15D6" w:rsidRPr="00C63F14" w:rsidRDefault="00AD15D6" w:rsidP="00C63F14">
            <w:pPr>
              <w:numPr>
                <w:ilvl w:val="0"/>
                <w:numId w:val="65"/>
              </w:numPr>
              <w:tabs>
                <w:tab w:val="clear" w:pos="720"/>
              </w:tabs>
              <w:ind w:left="252" w:hanging="252"/>
              <w:jc w:val="both"/>
            </w:pPr>
            <w:r w:rsidRPr="00C63F14">
              <w:t>Решение проблемных ситуаций.</w:t>
            </w:r>
          </w:p>
          <w:p w:rsidR="00AD15D6" w:rsidRPr="00C63F14" w:rsidRDefault="00AD15D6" w:rsidP="00C63F14">
            <w:pPr>
              <w:numPr>
                <w:ilvl w:val="0"/>
                <w:numId w:val="65"/>
              </w:numPr>
              <w:tabs>
                <w:tab w:val="clear" w:pos="720"/>
              </w:tabs>
              <w:ind w:left="252" w:hanging="252"/>
              <w:jc w:val="both"/>
            </w:pPr>
            <w:r w:rsidRPr="00C63F14">
              <w:t>Разговор с детьми</w:t>
            </w:r>
          </w:p>
          <w:p w:rsidR="00AD15D6" w:rsidRPr="00C63F14" w:rsidRDefault="00AD15D6" w:rsidP="00C63F14">
            <w:pPr>
              <w:numPr>
                <w:ilvl w:val="0"/>
                <w:numId w:val="65"/>
              </w:numPr>
              <w:tabs>
                <w:tab w:val="clear" w:pos="720"/>
              </w:tabs>
              <w:ind w:left="252" w:hanging="252"/>
              <w:jc w:val="both"/>
            </w:pPr>
            <w:r w:rsidRPr="00C63F14">
              <w:t>Игра</w:t>
            </w:r>
          </w:p>
          <w:p w:rsidR="00AD15D6" w:rsidRPr="00C63F14" w:rsidRDefault="00AD15D6" w:rsidP="00C63F14">
            <w:pPr>
              <w:numPr>
                <w:ilvl w:val="0"/>
                <w:numId w:val="65"/>
              </w:numPr>
              <w:tabs>
                <w:tab w:val="clear" w:pos="720"/>
              </w:tabs>
              <w:ind w:left="252" w:hanging="252"/>
              <w:jc w:val="both"/>
            </w:pPr>
            <w:r w:rsidRPr="00C63F14">
              <w:t>Проектная деятельность</w:t>
            </w:r>
          </w:p>
          <w:p w:rsidR="00AD15D6" w:rsidRPr="00C63F14" w:rsidRDefault="00AD15D6" w:rsidP="00C63F14">
            <w:pPr>
              <w:numPr>
                <w:ilvl w:val="0"/>
                <w:numId w:val="65"/>
              </w:numPr>
              <w:tabs>
                <w:tab w:val="clear" w:pos="720"/>
              </w:tabs>
              <w:ind w:left="252" w:hanging="252"/>
              <w:jc w:val="both"/>
            </w:pPr>
            <w:r w:rsidRPr="00C63F14">
              <w:t>Создание коллекций</w:t>
            </w:r>
          </w:p>
          <w:p w:rsidR="00AD15D6" w:rsidRPr="00C63F14" w:rsidRDefault="00AD15D6" w:rsidP="00C63F14">
            <w:pPr>
              <w:numPr>
                <w:ilvl w:val="0"/>
                <w:numId w:val="65"/>
              </w:numPr>
              <w:tabs>
                <w:tab w:val="clear" w:pos="720"/>
              </w:tabs>
              <w:ind w:left="252" w:hanging="252"/>
              <w:jc w:val="both"/>
            </w:pPr>
            <w:r w:rsidRPr="00C63F14">
              <w:t>Интегративная деятельность</w:t>
            </w:r>
          </w:p>
          <w:p w:rsidR="00AD15D6" w:rsidRPr="00C63F14" w:rsidRDefault="00AD15D6" w:rsidP="00C63F14">
            <w:pPr>
              <w:numPr>
                <w:ilvl w:val="0"/>
                <w:numId w:val="65"/>
              </w:numPr>
              <w:tabs>
                <w:tab w:val="clear" w:pos="720"/>
              </w:tabs>
              <w:ind w:left="252" w:hanging="252"/>
              <w:jc w:val="both"/>
            </w:pPr>
            <w:r w:rsidRPr="00C63F14">
              <w:t>Обсуждение.</w:t>
            </w:r>
          </w:p>
          <w:p w:rsidR="00AD15D6" w:rsidRPr="00C63F14" w:rsidRDefault="00AD15D6" w:rsidP="00C63F14">
            <w:pPr>
              <w:numPr>
                <w:ilvl w:val="0"/>
                <w:numId w:val="65"/>
              </w:numPr>
              <w:tabs>
                <w:tab w:val="clear" w:pos="720"/>
              </w:tabs>
              <w:ind w:left="252" w:hanging="252"/>
              <w:jc w:val="both"/>
            </w:pPr>
            <w:r w:rsidRPr="00C63F14">
              <w:t>Рассказ.</w:t>
            </w:r>
          </w:p>
          <w:p w:rsidR="00AD15D6" w:rsidRPr="00C63F14" w:rsidRDefault="00AD15D6" w:rsidP="00C63F14">
            <w:pPr>
              <w:numPr>
                <w:ilvl w:val="0"/>
                <w:numId w:val="65"/>
              </w:numPr>
              <w:tabs>
                <w:tab w:val="clear" w:pos="720"/>
              </w:tabs>
              <w:ind w:left="252" w:hanging="252"/>
              <w:jc w:val="both"/>
            </w:pPr>
            <w:r w:rsidRPr="00C63F14">
              <w:t>Инсценирование</w:t>
            </w:r>
          </w:p>
          <w:p w:rsidR="00AD15D6" w:rsidRPr="00C63F14" w:rsidRDefault="00AD15D6" w:rsidP="00C63F14">
            <w:pPr>
              <w:numPr>
                <w:ilvl w:val="0"/>
                <w:numId w:val="65"/>
              </w:numPr>
              <w:tabs>
                <w:tab w:val="clear" w:pos="720"/>
              </w:tabs>
              <w:ind w:left="252" w:hanging="252"/>
              <w:jc w:val="both"/>
            </w:pPr>
            <w:r w:rsidRPr="00C63F14">
              <w:t>Ситуативный разговор с детьми</w:t>
            </w:r>
          </w:p>
          <w:p w:rsidR="00AD15D6" w:rsidRPr="00C63F14" w:rsidRDefault="00AD15D6" w:rsidP="00C63F14">
            <w:pPr>
              <w:numPr>
                <w:ilvl w:val="0"/>
                <w:numId w:val="65"/>
              </w:numPr>
              <w:tabs>
                <w:tab w:val="clear" w:pos="720"/>
              </w:tabs>
              <w:ind w:left="252" w:hanging="252"/>
              <w:jc w:val="both"/>
            </w:pPr>
            <w:r w:rsidRPr="00C63F14">
              <w:t>Сочинение загадок</w:t>
            </w:r>
          </w:p>
          <w:p w:rsidR="00AD15D6" w:rsidRPr="00C63F14" w:rsidRDefault="00AD15D6" w:rsidP="00C63F14">
            <w:pPr>
              <w:numPr>
                <w:ilvl w:val="0"/>
                <w:numId w:val="65"/>
              </w:numPr>
              <w:tabs>
                <w:tab w:val="clear" w:pos="720"/>
              </w:tabs>
              <w:ind w:left="252" w:hanging="252"/>
              <w:jc w:val="both"/>
            </w:pPr>
            <w:r w:rsidRPr="00C63F14">
              <w:t>Проблемная ситуация</w:t>
            </w:r>
          </w:p>
          <w:p w:rsidR="00AD15D6" w:rsidRPr="00C63F14" w:rsidRDefault="00AD15D6" w:rsidP="00C63F14">
            <w:pPr>
              <w:numPr>
                <w:ilvl w:val="0"/>
                <w:numId w:val="65"/>
              </w:numPr>
              <w:tabs>
                <w:tab w:val="clear" w:pos="720"/>
              </w:tabs>
              <w:ind w:left="252" w:hanging="252"/>
              <w:jc w:val="both"/>
            </w:pPr>
            <w:r w:rsidRPr="00C63F14">
              <w:t>Использование</w:t>
            </w:r>
          </w:p>
          <w:p w:rsidR="00AD15D6" w:rsidRPr="00C63F14" w:rsidRDefault="00AD15D6" w:rsidP="00C63F14">
            <w:pPr>
              <w:jc w:val="both"/>
            </w:pPr>
            <w:r w:rsidRPr="00C63F14">
              <w:t xml:space="preserve">    различных видов театра</w:t>
            </w:r>
          </w:p>
        </w:tc>
      </w:tr>
      <w:tr w:rsidR="00AD15D6" w:rsidRPr="00C63F14" w:rsidTr="00545FE1">
        <w:trPr>
          <w:trHeight w:val="297"/>
        </w:trPr>
        <w:tc>
          <w:tcPr>
            <w:tcW w:w="3119" w:type="dxa"/>
          </w:tcPr>
          <w:p w:rsidR="00AD15D6" w:rsidRPr="00C63F14" w:rsidRDefault="00AD15D6" w:rsidP="00C63F14">
            <w:pPr>
              <w:jc w:val="both"/>
            </w:pPr>
            <w:r w:rsidRPr="00C63F14">
              <w:t>Познавательное развитие</w:t>
            </w:r>
          </w:p>
        </w:tc>
        <w:tc>
          <w:tcPr>
            <w:tcW w:w="5528" w:type="dxa"/>
          </w:tcPr>
          <w:p w:rsidR="00AD15D6" w:rsidRPr="00C63F14" w:rsidRDefault="00AD15D6" w:rsidP="00C63F14">
            <w:pPr>
              <w:numPr>
                <w:ilvl w:val="0"/>
                <w:numId w:val="66"/>
              </w:numPr>
              <w:tabs>
                <w:tab w:val="clear" w:pos="720"/>
              </w:tabs>
              <w:ind w:left="252" w:hanging="252"/>
              <w:jc w:val="both"/>
            </w:pPr>
            <w:r w:rsidRPr="00C63F14">
              <w:t>Создание коллекций</w:t>
            </w:r>
          </w:p>
          <w:p w:rsidR="00AD15D6" w:rsidRPr="00C63F14" w:rsidRDefault="00AD15D6" w:rsidP="00C63F14">
            <w:pPr>
              <w:numPr>
                <w:ilvl w:val="0"/>
                <w:numId w:val="66"/>
              </w:numPr>
              <w:tabs>
                <w:tab w:val="clear" w:pos="720"/>
              </w:tabs>
              <w:ind w:left="252" w:hanging="252"/>
              <w:jc w:val="both"/>
            </w:pPr>
            <w:r w:rsidRPr="00C63F14">
              <w:t>Проектная деятельность</w:t>
            </w:r>
          </w:p>
          <w:p w:rsidR="00AD15D6" w:rsidRPr="00C63F14" w:rsidRDefault="00AD15D6" w:rsidP="00C63F14">
            <w:pPr>
              <w:numPr>
                <w:ilvl w:val="0"/>
                <w:numId w:val="66"/>
              </w:numPr>
              <w:tabs>
                <w:tab w:val="clear" w:pos="720"/>
              </w:tabs>
              <w:ind w:left="252" w:hanging="252"/>
              <w:jc w:val="both"/>
            </w:pPr>
            <w:r w:rsidRPr="00C63F14">
              <w:t>Исследовательская деятельность.</w:t>
            </w:r>
          </w:p>
          <w:p w:rsidR="00AD15D6" w:rsidRPr="00C63F14" w:rsidRDefault="00AD15D6" w:rsidP="00C63F14">
            <w:pPr>
              <w:numPr>
                <w:ilvl w:val="0"/>
                <w:numId w:val="66"/>
              </w:numPr>
              <w:tabs>
                <w:tab w:val="clear" w:pos="720"/>
              </w:tabs>
              <w:ind w:left="252" w:hanging="252"/>
              <w:jc w:val="both"/>
            </w:pPr>
            <w:r w:rsidRPr="00C63F14">
              <w:t>Конструирование</w:t>
            </w:r>
          </w:p>
          <w:p w:rsidR="00AD15D6" w:rsidRPr="00C63F14" w:rsidRDefault="00AD15D6" w:rsidP="00C63F14">
            <w:pPr>
              <w:numPr>
                <w:ilvl w:val="0"/>
                <w:numId w:val="66"/>
              </w:numPr>
              <w:tabs>
                <w:tab w:val="clear" w:pos="720"/>
              </w:tabs>
              <w:ind w:left="252" w:hanging="252"/>
              <w:jc w:val="both"/>
            </w:pPr>
            <w:r w:rsidRPr="00C63F14">
              <w:t>Экспериментирование</w:t>
            </w:r>
          </w:p>
          <w:p w:rsidR="00AD15D6" w:rsidRPr="00C63F14" w:rsidRDefault="00AD15D6" w:rsidP="00C63F14">
            <w:pPr>
              <w:numPr>
                <w:ilvl w:val="0"/>
                <w:numId w:val="66"/>
              </w:numPr>
              <w:tabs>
                <w:tab w:val="clear" w:pos="720"/>
              </w:tabs>
              <w:ind w:left="252" w:hanging="252"/>
              <w:jc w:val="both"/>
            </w:pPr>
            <w:r w:rsidRPr="00C63F14">
              <w:t>Развивающая игра</w:t>
            </w:r>
          </w:p>
          <w:p w:rsidR="00AD15D6" w:rsidRPr="00C63F14" w:rsidRDefault="00AD15D6" w:rsidP="00C63F14">
            <w:pPr>
              <w:numPr>
                <w:ilvl w:val="0"/>
                <w:numId w:val="66"/>
              </w:numPr>
              <w:tabs>
                <w:tab w:val="clear" w:pos="720"/>
              </w:tabs>
              <w:ind w:left="252" w:hanging="252"/>
              <w:jc w:val="both"/>
            </w:pPr>
            <w:r w:rsidRPr="00C63F14">
              <w:t>Наблюдение</w:t>
            </w:r>
          </w:p>
          <w:p w:rsidR="00AD15D6" w:rsidRPr="00C63F14" w:rsidRDefault="00AD15D6" w:rsidP="00C63F14">
            <w:pPr>
              <w:numPr>
                <w:ilvl w:val="0"/>
                <w:numId w:val="66"/>
              </w:numPr>
              <w:tabs>
                <w:tab w:val="clear" w:pos="720"/>
              </w:tabs>
              <w:ind w:left="252" w:hanging="252"/>
              <w:jc w:val="both"/>
            </w:pPr>
            <w:r w:rsidRPr="00C63F14">
              <w:t>Проблемная ситуация</w:t>
            </w:r>
          </w:p>
          <w:p w:rsidR="00AD15D6" w:rsidRPr="00C63F14" w:rsidRDefault="00AD15D6" w:rsidP="00C63F14">
            <w:pPr>
              <w:numPr>
                <w:ilvl w:val="0"/>
                <w:numId w:val="66"/>
              </w:numPr>
              <w:tabs>
                <w:tab w:val="clear" w:pos="720"/>
              </w:tabs>
              <w:ind w:left="252" w:hanging="252"/>
              <w:jc w:val="both"/>
            </w:pPr>
            <w:r w:rsidRPr="00C63F14">
              <w:t>Рассказ</w:t>
            </w:r>
          </w:p>
          <w:p w:rsidR="00AD15D6" w:rsidRPr="00C63F14" w:rsidRDefault="00AD15D6" w:rsidP="00C63F14">
            <w:pPr>
              <w:numPr>
                <w:ilvl w:val="0"/>
                <w:numId w:val="66"/>
              </w:numPr>
              <w:tabs>
                <w:tab w:val="clear" w:pos="720"/>
              </w:tabs>
              <w:ind w:left="252" w:hanging="252"/>
              <w:jc w:val="both"/>
            </w:pPr>
            <w:r w:rsidRPr="00C63F14">
              <w:t>Беседа</w:t>
            </w:r>
          </w:p>
          <w:p w:rsidR="00AD15D6" w:rsidRPr="00C63F14" w:rsidRDefault="00AD15D6" w:rsidP="00C63F14">
            <w:pPr>
              <w:numPr>
                <w:ilvl w:val="0"/>
                <w:numId w:val="66"/>
              </w:numPr>
              <w:tabs>
                <w:tab w:val="clear" w:pos="720"/>
              </w:tabs>
              <w:ind w:left="252" w:hanging="252"/>
              <w:jc w:val="both"/>
            </w:pPr>
            <w:r w:rsidRPr="00C63F14">
              <w:t>Интегративная  деятельность</w:t>
            </w:r>
          </w:p>
          <w:p w:rsidR="00AD15D6" w:rsidRPr="00C63F14" w:rsidRDefault="00AD15D6" w:rsidP="00C63F14">
            <w:pPr>
              <w:numPr>
                <w:ilvl w:val="0"/>
                <w:numId w:val="66"/>
              </w:numPr>
              <w:tabs>
                <w:tab w:val="clear" w:pos="720"/>
              </w:tabs>
              <w:ind w:left="252" w:hanging="252"/>
              <w:jc w:val="both"/>
            </w:pPr>
            <w:r w:rsidRPr="00C63F14">
              <w:t xml:space="preserve">Экскурсии </w:t>
            </w:r>
          </w:p>
          <w:p w:rsidR="00AD15D6" w:rsidRPr="00C63F14" w:rsidRDefault="00AD15D6" w:rsidP="00C63F14">
            <w:pPr>
              <w:numPr>
                <w:ilvl w:val="0"/>
                <w:numId w:val="66"/>
              </w:numPr>
              <w:tabs>
                <w:tab w:val="clear" w:pos="720"/>
              </w:tabs>
              <w:ind w:left="252" w:hanging="252"/>
              <w:jc w:val="both"/>
            </w:pPr>
            <w:r w:rsidRPr="00C63F14">
              <w:t xml:space="preserve">Коллекционирование </w:t>
            </w:r>
          </w:p>
          <w:p w:rsidR="00AD15D6" w:rsidRPr="00C63F14" w:rsidRDefault="00AD15D6" w:rsidP="00C63F14">
            <w:pPr>
              <w:numPr>
                <w:ilvl w:val="0"/>
                <w:numId w:val="66"/>
              </w:numPr>
              <w:tabs>
                <w:tab w:val="clear" w:pos="720"/>
              </w:tabs>
              <w:ind w:left="252" w:hanging="252"/>
              <w:jc w:val="both"/>
            </w:pPr>
            <w:r w:rsidRPr="00C63F14">
              <w:t xml:space="preserve">Моделирование </w:t>
            </w:r>
          </w:p>
          <w:p w:rsidR="00AD15D6" w:rsidRPr="00C63F14" w:rsidRDefault="00AD15D6" w:rsidP="00C63F14">
            <w:pPr>
              <w:numPr>
                <w:ilvl w:val="0"/>
                <w:numId w:val="66"/>
              </w:numPr>
              <w:tabs>
                <w:tab w:val="clear" w:pos="720"/>
              </w:tabs>
              <w:ind w:left="252" w:hanging="252"/>
              <w:jc w:val="both"/>
            </w:pPr>
            <w:r w:rsidRPr="00C63F14">
              <w:t xml:space="preserve">Реализация проекта </w:t>
            </w:r>
          </w:p>
          <w:p w:rsidR="00AD15D6" w:rsidRPr="00C63F14" w:rsidRDefault="00AD15D6" w:rsidP="00C63F14">
            <w:pPr>
              <w:numPr>
                <w:ilvl w:val="0"/>
                <w:numId w:val="66"/>
              </w:numPr>
              <w:tabs>
                <w:tab w:val="clear" w:pos="720"/>
              </w:tabs>
              <w:ind w:left="252" w:hanging="252"/>
              <w:jc w:val="both"/>
            </w:pPr>
            <w:r w:rsidRPr="00C63F14">
              <w:t xml:space="preserve">Игры с правилами </w:t>
            </w:r>
          </w:p>
        </w:tc>
      </w:tr>
      <w:tr w:rsidR="00AD15D6" w:rsidRPr="00C63F14" w:rsidTr="00545FE1">
        <w:trPr>
          <w:trHeight w:val="594"/>
        </w:trPr>
        <w:tc>
          <w:tcPr>
            <w:tcW w:w="3119" w:type="dxa"/>
          </w:tcPr>
          <w:p w:rsidR="00AD15D6" w:rsidRPr="00C63F14" w:rsidRDefault="00AD15D6" w:rsidP="00C63F14">
            <w:pPr>
              <w:jc w:val="both"/>
            </w:pPr>
            <w:r w:rsidRPr="00C63F14">
              <w:t>Художественно –эстетическое</w:t>
            </w:r>
          </w:p>
          <w:p w:rsidR="00AD15D6" w:rsidRPr="00C63F14" w:rsidRDefault="00AD15D6" w:rsidP="00C63F14">
            <w:pPr>
              <w:jc w:val="both"/>
            </w:pPr>
            <w:r w:rsidRPr="00C63F14">
              <w:t>Развитие</w:t>
            </w:r>
          </w:p>
        </w:tc>
        <w:tc>
          <w:tcPr>
            <w:tcW w:w="5528" w:type="dxa"/>
          </w:tcPr>
          <w:p w:rsidR="00AD15D6" w:rsidRPr="00C63F14" w:rsidRDefault="00AD15D6" w:rsidP="00C63F14">
            <w:pPr>
              <w:numPr>
                <w:ilvl w:val="0"/>
                <w:numId w:val="67"/>
              </w:numPr>
              <w:tabs>
                <w:tab w:val="clear" w:pos="720"/>
                <w:tab w:val="num" w:pos="252"/>
              </w:tabs>
              <w:ind w:left="252" w:hanging="252"/>
              <w:jc w:val="both"/>
            </w:pPr>
            <w:r w:rsidRPr="00C63F14">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AD15D6" w:rsidRPr="00C63F14" w:rsidRDefault="00AD15D6" w:rsidP="00C63F14">
            <w:pPr>
              <w:numPr>
                <w:ilvl w:val="0"/>
                <w:numId w:val="67"/>
              </w:numPr>
              <w:tabs>
                <w:tab w:val="clear" w:pos="720"/>
                <w:tab w:val="num" w:pos="252"/>
              </w:tabs>
              <w:ind w:left="252" w:hanging="252"/>
              <w:jc w:val="both"/>
            </w:pPr>
            <w:r w:rsidRPr="00C63F14">
              <w:t>Создание макетов, коллекций и их</w:t>
            </w:r>
          </w:p>
          <w:p w:rsidR="00AD15D6" w:rsidRPr="00C63F14" w:rsidRDefault="00AD15D6" w:rsidP="00C63F14">
            <w:pPr>
              <w:jc w:val="both"/>
            </w:pPr>
            <w:r w:rsidRPr="00C63F14">
              <w:t xml:space="preserve">    оформление</w:t>
            </w:r>
          </w:p>
          <w:p w:rsidR="00AD15D6" w:rsidRPr="00C63F14" w:rsidRDefault="00AD15D6" w:rsidP="00C63F14">
            <w:pPr>
              <w:numPr>
                <w:ilvl w:val="0"/>
                <w:numId w:val="68"/>
              </w:numPr>
              <w:tabs>
                <w:tab w:val="clear" w:pos="720"/>
                <w:tab w:val="num" w:pos="252"/>
              </w:tabs>
              <w:ind w:hanging="720"/>
              <w:jc w:val="both"/>
            </w:pPr>
            <w:r w:rsidRPr="00C63F14">
              <w:t>Рассматривание эстетически</w:t>
            </w:r>
          </w:p>
          <w:p w:rsidR="00AD15D6" w:rsidRPr="00C63F14" w:rsidRDefault="00AD15D6" w:rsidP="00C63F14">
            <w:pPr>
              <w:jc w:val="both"/>
            </w:pPr>
            <w:r w:rsidRPr="00C63F14">
              <w:t xml:space="preserve">     привлекательных предметов </w:t>
            </w:r>
          </w:p>
          <w:p w:rsidR="00AD15D6" w:rsidRPr="00C63F14" w:rsidRDefault="00AD15D6" w:rsidP="00C63F14">
            <w:pPr>
              <w:numPr>
                <w:ilvl w:val="0"/>
                <w:numId w:val="68"/>
              </w:numPr>
              <w:tabs>
                <w:tab w:val="clear" w:pos="720"/>
                <w:tab w:val="num" w:pos="252"/>
              </w:tabs>
              <w:ind w:hanging="720"/>
              <w:jc w:val="both"/>
            </w:pPr>
            <w:r w:rsidRPr="00C63F14">
              <w:t>Игра</w:t>
            </w:r>
          </w:p>
          <w:p w:rsidR="00AD15D6" w:rsidRPr="00C63F14" w:rsidRDefault="00AD15D6" w:rsidP="00C63F14">
            <w:pPr>
              <w:numPr>
                <w:ilvl w:val="0"/>
                <w:numId w:val="68"/>
              </w:numPr>
              <w:tabs>
                <w:tab w:val="clear" w:pos="720"/>
                <w:tab w:val="num" w:pos="252"/>
              </w:tabs>
              <w:ind w:hanging="720"/>
              <w:jc w:val="both"/>
            </w:pPr>
            <w:r w:rsidRPr="00C63F14">
              <w:t>Организация выставок</w:t>
            </w:r>
          </w:p>
          <w:p w:rsidR="00AD15D6" w:rsidRPr="00C63F14" w:rsidRDefault="00AD15D6" w:rsidP="00C63F14">
            <w:pPr>
              <w:numPr>
                <w:ilvl w:val="0"/>
                <w:numId w:val="68"/>
              </w:numPr>
              <w:tabs>
                <w:tab w:val="clear" w:pos="720"/>
                <w:tab w:val="num" w:pos="252"/>
              </w:tabs>
              <w:ind w:hanging="720"/>
              <w:jc w:val="both"/>
            </w:pPr>
            <w:r w:rsidRPr="00C63F14">
              <w:t>Слушание соответствующей</w:t>
            </w:r>
          </w:p>
          <w:p w:rsidR="00AD15D6" w:rsidRPr="00C63F14" w:rsidRDefault="00AD15D6" w:rsidP="00C63F14">
            <w:pPr>
              <w:ind w:left="252"/>
              <w:jc w:val="both"/>
            </w:pPr>
            <w:r w:rsidRPr="00C63F14">
              <w:t>возрасту народной, классической, детской музыки</w:t>
            </w:r>
          </w:p>
          <w:p w:rsidR="00AD15D6" w:rsidRPr="00C63F14" w:rsidRDefault="00AD15D6" w:rsidP="00C63F14">
            <w:pPr>
              <w:numPr>
                <w:ilvl w:val="0"/>
                <w:numId w:val="69"/>
              </w:numPr>
              <w:tabs>
                <w:tab w:val="clear" w:pos="720"/>
                <w:tab w:val="num" w:pos="252"/>
              </w:tabs>
              <w:ind w:hanging="720"/>
              <w:jc w:val="both"/>
            </w:pPr>
            <w:r w:rsidRPr="00C63F14">
              <w:t>Музыкально- дидактическая игра</w:t>
            </w:r>
          </w:p>
          <w:p w:rsidR="00AD15D6" w:rsidRPr="00C63F14" w:rsidRDefault="00AD15D6" w:rsidP="00C63F14">
            <w:pPr>
              <w:numPr>
                <w:ilvl w:val="0"/>
                <w:numId w:val="69"/>
              </w:numPr>
              <w:tabs>
                <w:tab w:val="clear" w:pos="720"/>
                <w:tab w:val="num" w:pos="252"/>
              </w:tabs>
              <w:ind w:left="252" w:hanging="252"/>
              <w:jc w:val="both"/>
            </w:pPr>
            <w:r w:rsidRPr="00C63F14">
              <w:t>Беседа интегративного характера, элементарного музыковедческого содержания)</w:t>
            </w:r>
          </w:p>
          <w:p w:rsidR="00AD15D6" w:rsidRPr="00C63F14" w:rsidRDefault="00AD15D6" w:rsidP="00C63F14">
            <w:pPr>
              <w:numPr>
                <w:ilvl w:val="0"/>
                <w:numId w:val="70"/>
              </w:numPr>
              <w:tabs>
                <w:tab w:val="clear" w:pos="720"/>
                <w:tab w:val="num" w:pos="252"/>
              </w:tabs>
              <w:ind w:hanging="720"/>
              <w:jc w:val="both"/>
            </w:pPr>
            <w:r w:rsidRPr="00C63F14">
              <w:t>Интегративная деятельность</w:t>
            </w:r>
          </w:p>
          <w:p w:rsidR="00AD15D6" w:rsidRPr="00C63F14" w:rsidRDefault="00AD15D6" w:rsidP="00C63F14">
            <w:pPr>
              <w:numPr>
                <w:ilvl w:val="0"/>
                <w:numId w:val="70"/>
              </w:numPr>
              <w:tabs>
                <w:tab w:val="clear" w:pos="720"/>
                <w:tab w:val="num" w:pos="252"/>
              </w:tabs>
              <w:ind w:hanging="720"/>
              <w:jc w:val="both"/>
            </w:pPr>
            <w:r w:rsidRPr="00C63F14">
              <w:t>Совместное и индивидуальное</w:t>
            </w:r>
          </w:p>
          <w:p w:rsidR="00AD15D6" w:rsidRPr="00C63F14" w:rsidRDefault="00AD15D6" w:rsidP="00C63F14">
            <w:pPr>
              <w:tabs>
                <w:tab w:val="num" w:pos="252"/>
              </w:tabs>
              <w:ind w:hanging="720"/>
              <w:jc w:val="both"/>
            </w:pPr>
            <w:r w:rsidRPr="00C63F14">
              <w:t xml:space="preserve">                 музыкальное  исполнение</w:t>
            </w:r>
          </w:p>
          <w:p w:rsidR="00AD15D6" w:rsidRPr="00C63F14" w:rsidRDefault="00AD15D6" w:rsidP="00C63F14">
            <w:pPr>
              <w:numPr>
                <w:ilvl w:val="0"/>
                <w:numId w:val="71"/>
              </w:numPr>
              <w:tabs>
                <w:tab w:val="clear" w:pos="720"/>
                <w:tab w:val="num" w:pos="252"/>
              </w:tabs>
              <w:ind w:hanging="720"/>
              <w:jc w:val="both"/>
            </w:pPr>
            <w:r w:rsidRPr="00C63F14">
              <w:t>Музыкальное упражнение.</w:t>
            </w:r>
          </w:p>
          <w:p w:rsidR="00AD15D6" w:rsidRPr="00C63F14" w:rsidRDefault="00AD15D6" w:rsidP="00C63F14">
            <w:pPr>
              <w:numPr>
                <w:ilvl w:val="0"/>
                <w:numId w:val="71"/>
              </w:numPr>
              <w:tabs>
                <w:tab w:val="clear" w:pos="720"/>
                <w:tab w:val="num" w:pos="252"/>
              </w:tabs>
              <w:ind w:hanging="720"/>
              <w:jc w:val="both"/>
            </w:pPr>
            <w:r w:rsidRPr="00C63F14">
              <w:t>Попевка. Распевка</w:t>
            </w:r>
          </w:p>
          <w:p w:rsidR="00AD15D6" w:rsidRPr="00C63F14" w:rsidRDefault="00AD15D6" w:rsidP="00C63F14">
            <w:pPr>
              <w:numPr>
                <w:ilvl w:val="0"/>
                <w:numId w:val="71"/>
              </w:numPr>
              <w:tabs>
                <w:tab w:val="clear" w:pos="720"/>
                <w:tab w:val="num" w:pos="252"/>
              </w:tabs>
              <w:ind w:hanging="720"/>
              <w:jc w:val="both"/>
            </w:pPr>
            <w:r w:rsidRPr="00C63F14">
              <w:t>Двигательный, пластический</w:t>
            </w:r>
          </w:p>
          <w:p w:rsidR="00AD15D6" w:rsidRPr="00C63F14" w:rsidRDefault="00AD15D6" w:rsidP="00C63F14">
            <w:pPr>
              <w:tabs>
                <w:tab w:val="num" w:pos="252"/>
              </w:tabs>
              <w:ind w:firstLine="252"/>
              <w:jc w:val="both"/>
            </w:pPr>
            <w:r w:rsidRPr="00C63F14">
              <w:t>танцевальный этюд</w:t>
            </w:r>
          </w:p>
          <w:p w:rsidR="00AD15D6" w:rsidRPr="00C63F14" w:rsidRDefault="00AD15D6" w:rsidP="00C63F14">
            <w:pPr>
              <w:numPr>
                <w:ilvl w:val="0"/>
                <w:numId w:val="72"/>
              </w:numPr>
              <w:tabs>
                <w:tab w:val="clear" w:pos="720"/>
                <w:tab w:val="num" w:pos="252"/>
              </w:tabs>
              <w:ind w:hanging="720"/>
              <w:jc w:val="both"/>
            </w:pPr>
            <w:r w:rsidRPr="00C63F14">
              <w:t>Танец</w:t>
            </w:r>
          </w:p>
          <w:p w:rsidR="00AD15D6" w:rsidRPr="00C63F14" w:rsidRDefault="00AD15D6" w:rsidP="00C63F14">
            <w:pPr>
              <w:numPr>
                <w:ilvl w:val="0"/>
                <w:numId w:val="72"/>
              </w:numPr>
              <w:tabs>
                <w:tab w:val="clear" w:pos="720"/>
                <w:tab w:val="num" w:pos="252"/>
              </w:tabs>
              <w:ind w:hanging="720"/>
              <w:jc w:val="both"/>
            </w:pPr>
            <w:r w:rsidRPr="00C63F14">
              <w:t>Творческое задание</w:t>
            </w:r>
          </w:p>
          <w:p w:rsidR="00AD15D6" w:rsidRPr="00C63F14" w:rsidRDefault="00AD15D6" w:rsidP="00C63F14">
            <w:pPr>
              <w:numPr>
                <w:ilvl w:val="0"/>
                <w:numId w:val="72"/>
              </w:numPr>
              <w:tabs>
                <w:tab w:val="clear" w:pos="720"/>
                <w:tab w:val="num" w:pos="252"/>
              </w:tabs>
              <w:ind w:hanging="720"/>
              <w:jc w:val="both"/>
            </w:pPr>
            <w:r w:rsidRPr="00C63F14">
              <w:t>Концерт- импровизация</w:t>
            </w:r>
          </w:p>
          <w:p w:rsidR="00AD15D6" w:rsidRPr="00C63F14" w:rsidRDefault="00AD15D6" w:rsidP="00C63F14">
            <w:pPr>
              <w:numPr>
                <w:ilvl w:val="0"/>
                <w:numId w:val="72"/>
              </w:numPr>
              <w:tabs>
                <w:tab w:val="clear" w:pos="720"/>
                <w:tab w:val="num" w:pos="252"/>
              </w:tabs>
              <w:ind w:hanging="720"/>
              <w:jc w:val="both"/>
            </w:pPr>
            <w:r w:rsidRPr="00C63F14">
              <w:t>Музыкальная  сюжетная игра</w:t>
            </w:r>
          </w:p>
        </w:tc>
      </w:tr>
    </w:tbl>
    <w:p w:rsidR="00AD15D6" w:rsidRPr="00C63F14" w:rsidRDefault="00AD15D6" w:rsidP="00C63F14">
      <w:pPr>
        <w:jc w:val="both"/>
      </w:pPr>
    </w:p>
    <w:p w:rsidR="00AD15D6" w:rsidRPr="00C63F14" w:rsidRDefault="00AD15D6" w:rsidP="00C63F14">
      <w:pPr>
        <w:ind w:firstLine="288"/>
        <w:jc w:val="both"/>
        <w:rPr>
          <w:color w:val="000000"/>
        </w:rPr>
      </w:pPr>
      <w:r w:rsidRPr="00C63F14">
        <w:rPr>
          <w:color w:val="000000"/>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AD15D6" w:rsidRPr="00C63F14" w:rsidRDefault="00AD15D6" w:rsidP="00C63F14">
      <w:pPr>
        <w:ind w:firstLine="288"/>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3"/>
      </w:tblGrid>
      <w:tr w:rsidR="00AD15D6" w:rsidRPr="00C63F14" w:rsidTr="00545FE1">
        <w:tc>
          <w:tcPr>
            <w:tcW w:w="10173" w:type="dxa"/>
          </w:tcPr>
          <w:p w:rsidR="00AD15D6" w:rsidRPr="00C63F14" w:rsidRDefault="00AD15D6" w:rsidP="00C63F14">
            <w:pPr>
              <w:jc w:val="both"/>
              <w:rPr>
                <w:color w:val="000000"/>
              </w:rPr>
            </w:pPr>
            <w:r>
              <w:rPr>
                <w:color w:val="000000"/>
              </w:rPr>
              <w:t xml:space="preserve">                                                             </w:t>
            </w:r>
            <w:r w:rsidRPr="00C63F14">
              <w:rPr>
                <w:color w:val="000000"/>
              </w:rPr>
              <w:t>для детей (6 - 7 лет)</w:t>
            </w:r>
          </w:p>
          <w:p w:rsidR="00AD15D6" w:rsidRPr="00C63F14" w:rsidRDefault="00AD15D6" w:rsidP="00C63F14">
            <w:pPr>
              <w:jc w:val="both"/>
              <w:rPr>
                <w:color w:val="000000"/>
              </w:rPr>
            </w:pPr>
          </w:p>
        </w:tc>
      </w:tr>
      <w:tr w:rsidR="00AD15D6" w:rsidRPr="00C63F14" w:rsidTr="00545FE1">
        <w:tc>
          <w:tcPr>
            <w:tcW w:w="10173" w:type="dxa"/>
          </w:tcPr>
          <w:p w:rsidR="00AD15D6" w:rsidRPr="00C63F14" w:rsidRDefault="00AD15D6" w:rsidP="00C63F14">
            <w:pPr>
              <w:numPr>
                <w:ilvl w:val="0"/>
                <w:numId w:val="73"/>
              </w:numPr>
              <w:tabs>
                <w:tab w:val="clear" w:pos="720"/>
                <w:tab w:val="num" w:pos="332"/>
              </w:tabs>
              <w:ind w:left="332" w:hanging="332"/>
              <w:jc w:val="both"/>
              <w:rPr>
                <w:color w:val="000000"/>
              </w:rPr>
            </w:pPr>
            <w:r w:rsidRPr="00C63F14">
              <w:rPr>
                <w:color w:val="000000"/>
              </w:rPr>
              <w:t xml:space="preserve">игровая, включая сюжетно-ролевую игру, игру с правилами и другие виды игры, </w:t>
            </w:r>
          </w:p>
          <w:p w:rsidR="00AD15D6" w:rsidRPr="00C63F14" w:rsidRDefault="00AD15D6" w:rsidP="00C63F14">
            <w:pPr>
              <w:numPr>
                <w:ilvl w:val="0"/>
                <w:numId w:val="73"/>
              </w:numPr>
              <w:tabs>
                <w:tab w:val="clear" w:pos="720"/>
                <w:tab w:val="num" w:pos="332"/>
              </w:tabs>
              <w:ind w:left="332" w:hanging="332"/>
              <w:jc w:val="both"/>
              <w:rPr>
                <w:color w:val="000000"/>
              </w:rPr>
            </w:pPr>
            <w:r w:rsidRPr="00C63F14">
              <w:rPr>
                <w:color w:val="000000"/>
              </w:rPr>
              <w:t xml:space="preserve">коммуникативная (общение и взаимодействие со взрослыми и сверстниками), </w:t>
            </w:r>
          </w:p>
          <w:p w:rsidR="00AD15D6" w:rsidRPr="00C63F14" w:rsidRDefault="00AD15D6" w:rsidP="00C63F14">
            <w:pPr>
              <w:numPr>
                <w:ilvl w:val="0"/>
                <w:numId w:val="73"/>
              </w:numPr>
              <w:tabs>
                <w:tab w:val="clear" w:pos="720"/>
                <w:tab w:val="num" w:pos="332"/>
              </w:tabs>
              <w:ind w:left="332" w:hanging="332"/>
              <w:jc w:val="both"/>
              <w:rPr>
                <w:color w:val="000000"/>
              </w:rPr>
            </w:pPr>
            <w:r w:rsidRPr="00C63F14">
              <w:rPr>
                <w:color w:val="000000"/>
              </w:rPr>
              <w:t xml:space="preserve">познавательно-исследовательская (исследования объектов окружающего мира и экспериментирования с ними), </w:t>
            </w:r>
          </w:p>
          <w:p w:rsidR="00AD15D6" w:rsidRPr="00C63F14" w:rsidRDefault="00AD15D6" w:rsidP="00C63F14">
            <w:pPr>
              <w:numPr>
                <w:ilvl w:val="0"/>
                <w:numId w:val="73"/>
              </w:numPr>
              <w:tabs>
                <w:tab w:val="clear" w:pos="720"/>
                <w:tab w:val="num" w:pos="332"/>
              </w:tabs>
              <w:ind w:left="332" w:hanging="332"/>
              <w:jc w:val="both"/>
              <w:rPr>
                <w:color w:val="000000"/>
              </w:rPr>
            </w:pPr>
            <w:r w:rsidRPr="00C63F14">
              <w:rPr>
                <w:color w:val="000000"/>
              </w:rPr>
              <w:t xml:space="preserve">восприятие художественной литературы и фольклора, </w:t>
            </w:r>
          </w:p>
          <w:p w:rsidR="00AD15D6" w:rsidRPr="00C63F14" w:rsidRDefault="00AD15D6" w:rsidP="00C63F14">
            <w:pPr>
              <w:numPr>
                <w:ilvl w:val="0"/>
                <w:numId w:val="73"/>
              </w:numPr>
              <w:tabs>
                <w:tab w:val="clear" w:pos="720"/>
                <w:tab w:val="num" w:pos="332"/>
              </w:tabs>
              <w:ind w:left="332" w:hanging="332"/>
              <w:jc w:val="both"/>
              <w:rPr>
                <w:color w:val="000000"/>
              </w:rPr>
            </w:pPr>
            <w:r w:rsidRPr="00C63F14">
              <w:rPr>
                <w:color w:val="000000"/>
              </w:rPr>
              <w:t xml:space="preserve">самообслуживание и элементарный бытовой труд (в помещении и на улице), </w:t>
            </w:r>
          </w:p>
          <w:p w:rsidR="00AD15D6" w:rsidRPr="00C63F14" w:rsidRDefault="00AD15D6" w:rsidP="00C63F14">
            <w:pPr>
              <w:numPr>
                <w:ilvl w:val="0"/>
                <w:numId w:val="73"/>
              </w:numPr>
              <w:tabs>
                <w:tab w:val="clear" w:pos="720"/>
                <w:tab w:val="num" w:pos="332"/>
              </w:tabs>
              <w:ind w:left="332" w:hanging="332"/>
              <w:jc w:val="both"/>
              <w:rPr>
                <w:color w:val="000000"/>
              </w:rPr>
            </w:pPr>
            <w:r w:rsidRPr="00C63F14">
              <w:rPr>
                <w:color w:val="000000"/>
              </w:rPr>
              <w:t xml:space="preserve">конструирование из разного материала, включая конструкторы, модули, бумагу, природный и иной материал, </w:t>
            </w:r>
          </w:p>
          <w:p w:rsidR="00AD15D6" w:rsidRPr="00C63F14" w:rsidRDefault="00AD15D6" w:rsidP="00C63F14">
            <w:pPr>
              <w:numPr>
                <w:ilvl w:val="0"/>
                <w:numId w:val="73"/>
              </w:numPr>
              <w:tabs>
                <w:tab w:val="clear" w:pos="720"/>
                <w:tab w:val="num" w:pos="332"/>
              </w:tabs>
              <w:ind w:left="332" w:hanging="332"/>
              <w:jc w:val="both"/>
              <w:rPr>
                <w:color w:val="000000"/>
              </w:rPr>
            </w:pPr>
            <w:r w:rsidRPr="00C63F14">
              <w:rPr>
                <w:color w:val="000000"/>
              </w:rPr>
              <w:t>изобразительная (рисование, лепка, аппликация),</w:t>
            </w:r>
          </w:p>
          <w:p w:rsidR="00AD15D6" w:rsidRPr="00C63F14" w:rsidRDefault="00AD15D6" w:rsidP="00C63F14">
            <w:pPr>
              <w:numPr>
                <w:ilvl w:val="0"/>
                <w:numId w:val="73"/>
              </w:numPr>
              <w:tabs>
                <w:tab w:val="clear" w:pos="720"/>
                <w:tab w:val="num" w:pos="332"/>
              </w:tabs>
              <w:ind w:left="332" w:hanging="332"/>
              <w:jc w:val="both"/>
              <w:rPr>
                <w:color w:val="000000"/>
              </w:rPr>
            </w:pPr>
            <w:r w:rsidRPr="00C63F14">
              <w:rPr>
                <w:color w:val="000000"/>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AD15D6" w:rsidRPr="00C63F14" w:rsidRDefault="00AD15D6" w:rsidP="00C63F14">
            <w:pPr>
              <w:numPr>
                <w:ilvl w:val="0"/>
                <w:numId w:val="73"/>
              </w:numPr>
              <w:tabs>
                <w:tab w:val="clear" w:pos="720"/>
                <w:tab w:val="num" w:pos="332"/>
              </w:tabs>
              <w:ind w:left="332" w:hanging="332"/>
              <w:jc w:val="both"/>
              <w:rPr>
                <w:color w:val="000000"/>
              </w:rPr>
            </w:pPr>
            <w:r w:rsidRPr="00C63F14">
              <w:rPr>
                <w:color w:val="000000"/>
              </w:rPr>
              <w:t>двигательная (овладение основными движениями) формы активности ребенка.</w:t>
            </w:r>
          </w:p>
        </w:tc>
      </w:tr>
    </w:tbl>
    <w:p w:rsidR="00AD15D6" w:rsidRPr="00C63F14" w:rsidRDefault="00AD15D6" w:rsidP="00C63F14">
      <w:pPr>
        <w:tabs>
          <w:tab w:val="left" w:pos="10206"/>
        </w:tabs>
        <w:spacing w:line="240" w:lineRule="atLeast"/>
        <w:ind w:right="-13" w:firstLine="567"/>
        <w:jc w:val="both"/>
        <w:rPr>
          <w:bCs/>
          <w:kern w:val="20"/>
        </w:rPr>
      </w:pPr>
    </w:p>
    <w:p w:rsidR="00AD15D6" w:rsidRPr="00C63F14" w:rsidRDefault="00AD15D6" w:rsidP="00C63F14">
      <w:pPr>
        <w:tabs>
          <w:tab w:val="left" w:pos="10206"/>
        </w:tabs>
        <w:spacing w:line="240" w:lineRule="atLeast"/>
        <w:ind w:right="-13" w:firstLine="567"/>
        <w:jc w:val="both"/>
        <w:rPr>
          <w:bCs/>
          <w:kern w:val="20"/>
        </w:rPr>
      </w:pPr>
      <w:r w:rsidRPr="00C63F14">
        <w:rPr>
          <w:bCs/>
          <w:kern w:val="20"/>
        </w:rPr>
        <w:t xml:space="preserve">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AD15D6" w:rsidRPr="00C63F14" w:rsidRDefault="00AD15D6" w:rsidP="00C63F14">
      <w:pPr>
        <w:tabs>
          <w:tab w:val="left" w:pos="10206"/>
        </w:tabs>
        <w:spacing w:line="240" w:lineRule="atLeast"/>
        <w:ind w:right="-13" w:firstLine="567"/>
        <w:jc w:val="both"/>
        <w:rPr>
          <w:bCs/>
          <w:kern w:val="20"/>
        </w:rPr>
      </w:pPr>
      <w:r w:rsidRPr="00C63F14">
        <w:rPr>
          <w:bCs/>
          <w:kern w:val="20"/>
        </w:rPr>
        <w:t>Двигательная деятельность организуется при проведении физкультурных занятий, режимных моментов совместной деятельности взрослого и ребенка.</w:t>
      </w:r>
    </w:p>
    <w:p w:rsidR="00AD15D6" w:rsidRPr="00C63F14" w:rsidRDefault="00AD15D6" w:rsidP="00C63F14">
      <w:pPr>
        <w:tabs>
          <w:tab w:val="left" w:pos="10206"/>
        </w:tabs>
        <w:spacing w:line="240" w:lineRule="atLeast"/>
        <w:ind w:right="-13" w:firstLine="567"/>
        <w:jc w:val="both"/>
        <w:rPr>
          <w:bCs/>
          <w:kern w:val="20"/>
        </w:rPr>
      </w:pPr>
      <w:r w:rsidRPr="00C63F14">
        <w:rPr>
          <w:bCs/>
          <w:kern w:val="20"/>
        </w:rPr>
        <w:t xml:space="preserve">Коммуникативная деятельность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AD15D6" w:rsidRPr="00C63F14" w:rsidRDefault="00AD15D6" w:rsidP="00C63F14">
      <w:pPr>
        <w:tabs>
          <w:tab w:val="left" w:pos="10206"/>
        </w:tabs>
        <w:spacing w:line="240" w:lineRule="atLeast"/>
        <w:ind w:right="-13" w:firstLine="567"/>
        <w:jc w:val="both"/>
        <w:rPr>
          <w:bCs/>
          <w:kern w:val="20"/>
        </w:rPr>
      </w:pPr>
      <w:r w:rsidRPr="00C63F14">
        <w:rPr>
          <w:bCs/>
          <w:kern w:val="20"/>
        </w:rPr>
        <w:t xml:space="preserve">Трудовая деятельность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 </w:t>
      </w:r>
    </w:p>
    <w:p w:rsidR="00AD15D6" w:rsidRPr="00C63F14" w:rsidRDefault="00AD15D6" w:rsidP="00C63F14">
      <w:pPr>
        <w:tabs>
          <w:tab w:val="left" w:pos="10206"/>
        </w:tabs>
        <w:spacing w:line="240" w:lineRule="atLeast"/>
        <w:ind w:right="-13" w:firstLine="567"/>
        <w:jc w:val="both"/>
        <w:rPr>
          <w:bCs/>
          <w:kern w:val="20"/>
        </w:rPr>
      </w:pPr>
      <w:r w:rsidRPr="00C63F14">
        <w:rPr>
          <w:bCs/>
          <w:kern w:val="20"/>
        </w:rPr>
        <w:t>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AD15D6" w:rsidRPr="00C63F14" w:rsidRDefault="00AD15D6" w:rsidP="00C63F14">
      <w:pPr>
        <w:tabs>
          <w:tab w:val="left" w:pos="10206"/>
        </w:tabs>
        <w:spacing w:line="240" w:lineRule="atLeast"/>
        <w:ind w:right="-13" w:firstLine="567"/>
        <w:jc w:val="both"/>
        <w:rPr>
          <w:bCs/>
          <w:kern w:val="20"/>
        </w:rPr>
      </w:pPr>
      <w:r w:rsidRPr="00C63F14">
        <w:rPr>
          <w:bCs/>
          <w:kern w:val="20"/>
        </w:rPr>
        <w:t xml:space="preserve">Продуктивная деятельность направлена на воспитание у детей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AD15D6" w:rsidRPr="00C63F14" w:rsidRDefault="00AD15D6" w:rsidP="00C63F14">
      <w:pPr>
        <w:tabs>
          <w:tab w:val="left" w:pos="10206"/>
        </w:tabs>
        <w:spacing w:line="240" w:lineRule="atLeast"/>
        <w:ind w:right="-13" w:firstLine="567"/>
        <w:jc w:val="both"/>
        <w:rPr>
          <w:bCs/>
          <w:kern w:val="20"/>
        </w:rPr>
      </w:pPr>
      <w:r w:rsidRPr="00C63F14">
        <w:rPr>
          <w:bCs/>
          <w:kern w:val="20"/>
        </w:rPr>
        <w:t xml:space="preserve">Музыкально-художественная деятельность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 </w:t>
      </w:r>
    </w:p>
    <w:p w:rsidR="00AD15D6" w:rsidRPr="00C63F14" w:rsidRDefault="00AD15D6" w:rsidP="00C63F14">
      <w:pPr>
        <w:tabs>
          <w:tab w:val="left" w:pos="10206"/>
        </w:tabs>
        <w:spacing w:line="240" w:lineRule="atLeast"/>
        <w:ind w:right="-13" w:firstLine="567"/>
        <w:jc w:val="both"/>
        <w:rPr>
          <w:bCs/>
          <w:kern w:val="20"/>
        </w:rPr>
      </w:pPr>
      <w:r w:rsidRPr="00C63F14">
        <w:rPr>
          <w:bCs/>
          <w:kern w:val="20"/>
        </w:rPr>
        <w:t xml:space="preserve">Чтение детям художественной литературы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AD15D6" w:rsidRPr="00C63F14" w:rsidRDefault="00AD15D6" w:rsidP="00C63F14">
      <w:pPr>
        <w:tabs>
          <w:tab w:val="left" w:pos="10206"/>
        </w:tabs>
        <w:spacing w:line="240" w:lineRule="atLeast"/>
        <w:ind w:right="-13" w:firstLine="567"/>
        <w:jc w:val="both"/>
        <w:rPr>
          <w:i/>
          <w:kern w:val="20"/>
        </w:rPr>
      </w:pPr>
    </w:p>
    <w:p w:rsidR="00AD15D6" w:rsidRPr="00C63F14" w:rsidRDefault="00AD15D6" w:rsidP="00C63F14">
      <w:pPr>
        <w:widowControl w:val="0"/>
        <w:autoSpaceDE w:val="0"/>
        <w:autoSpaceDN w:val="0"/>
        <w:adjustRightInd w:val="0"/>
        <w:jc w:val="both"/>
        <w:rPr>
          <w:b/>
        </w:rPr>
      </w:pPr>
      <w:r w:rsidRPr="00C63F14">
        <w:rPr>
          <w:b/>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AD15D6" w:rsidRPr="00C63F14" w:rsidRDefault="00AD15D6" w:rsidP="00C63F14">
      <w:pPr>
        <w:widowControl w:val="0"/>
        <w:autoSpaceDE w:val="0"/>
        <w:autoSpaceDN w:val="0"/>
        <w:adjustRightInd w:val="0"/>
        <w:jc w:val="both"/>
      </w:pPr>
      <w:r w:rsidRPr="00C63F14">
        <w:t xml:space="preserve">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AD15D6" w:rsidRPr="00C63F14" w:rsidRDefault="00AD15D6" w:rsidP="00C63F14">
      <w:pPr>
        <w:widowControl w:val="0"/>
        <w:autoSpaceDE w:val="0"/>
        <w:autoSpaceDN w:val="0"/>
        <w:adjustRightInd w:val="0"/>
        <w:ind w:firstLine="1080"/>
        <w:jc w:val="both"/>
      </w:pPr>
    </w:p>
    <w:p w:rsidR="00AD15D6" w:rsidRPr="00C63F14" w:rsidRDefault="00AD15D6" w:rsidP="00C63F14">
      <w:pPr>
        <w:widowControl w:val="0"/>
        <w:autoSpaceDE w:val="0"/>
        <w:autoSpaceDN w:val="0"/>
        <w:adjustRightInd w:val="0"/>
        <w:ind w:firstLine="108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2"/>
        <w:gridCol w:w="3114"/>
        <w:gridCol w:w="2574"/>
        <w:gridCol w:w="3060"/>
      </w:tblGrid>
      <w:tr w:rsidR="00AD15D6" w:rsidRPr="00C63F14" w:rsidTr="00545FE1">
        <w:trPr>
          <w:trHeight w:val="250"/>
        </w:trPr>
        <w:tc>
          <w:tcPr>
            <w:tcW w:w="1152" w:type="dxa"/>
            <w:vMerge w:val="restart"/>
          </w:tcPr>
          <w:p w:rsidR="00AD15D6" w:rsidRPr="00C63F14" w:rsidRDefault="00AD15D6" w:rsidP="00C63F14">
            <w:pPr>
              <w:widowControl w:val="0"/>
              <w:autoSpaceDE w:val="0"/>
              <w:autoSpaceDN w:val="0"/>
              <w:adjustRightInd w:val="0"/>
              <w:jc w:val="both"/>
            </w:pPr>
            <w:r w:rsidRPr="00C63F14">
              <w:t>Возраст детей</w:t>
            </w:r>
          </w:p>
        </w:tc>
        <w:tc>
          <w:tcPr>
            <w:tcW w:w="3114" w:type="dxa"/>
            <w:vMerge w:val="restart"/>
          </w:tcPr>
          <w:p w:rsidR="00AD15D6" w:rsidRPr="00C63F14" w:rsidRDefault="00AD15D6" w:rsidP="00C63F14">
            <w:pPr>
              <w:widowControl w:val="0"/>
              <w:autoSpaceDE w:val="0"/>
              <w:autoSpaceDN w:val="0"/>
              <w:adjustRightInd w:val="0"/>
              <w:jc w:val="both"/>
            </w:pPr>
            <w:r w:rsidRPr="00C63F14">
              <w:t>Регламен</w:t>
            </w:r>
            <w:r>
              <w:t>тируемая    деятельность (О</w:t>
            </w:r>
            <w:r w:rsidRPr="00C63F14">
              <w:t>ОД)</w:t>
            </w:r>
          </w:p>
        </w:tc>
        <w:tc>
          <w:tcPr>
            <w:tcW w:w="5634" w:type="dxa"/>
            <w:gridSpan w:val="2"/>
          </w:tcPr>
          <w:p w:rsidR="00AD15D6" w:rsidRPr="00C63F14" w:rsidRDefault="00AD15D6" w:rsidP="00C63F14">
            <w:pPr>
              <w:widowControl w:val="0"/>
              <w:autoSpaceDE w:val="0"/>
              <w:autoSpaceDN w:val="0"/>
              <w:adjustRightInd w:val="0"/>
              <w:jc w:val="both"/>
            </w:pPr>
            <w:r w:rsidRPr="00C63F14">
              <w:t>Нерегламентированная деятельность, час</w:t>
            </w:r>
          </w:p>
        </w:tc>
      </w:tr>
      <w:tr w:rsidR="00AD15D6" w:rsidRPr="00C63F14" w:rsidTr="00545FE1">
        <w:trPr>
          <w:trHeight w:val="184"/>
        </w:trPr>
        <w:tc>
          <w:tcPr>
            <w:tcW w:w="1152" w:type="dxa"/>
            <w:vMerge/>
          </w:tcPr>
          <w:p w:rsidR="00AD15D6" w:rsidRPr="00C63F14" w:rsidRDefault="00AD15D6" w:rsidP="00C63F14">
            <w:pPr>
              <w:widowControl w:val="0"/>
              <w:autoSpaceDE w:val="0"/>
              <w:autoSpaceDN w:val="0"/>
              <w:adjustRightInd w:val="0"/>
              <w:jc w:val="both"/>
            </w:pPr>
          </w:p>
        </w:tc>
        <w:tc>
          <w:tcPr>
            <w:tcW w:w="3114" w:type="dxa"/>
            <w:vMerge/>
          </w:tcPr>
          <w:p w:rsidR="00AD15D6" w:rsidRPr="00C63F14" w:rsidRDefault="00AD15D6" w:rsidP="00C63F14">
            <w:pPr>
              <w:widowControl w:val="0"/>
              <w:autoSpaceDE w:val="0"/>
              <w:autoSpaceDN w:val="0"/>
              <w:adjustRightInd w:val="0"/>
              <w:jc w:val="both"/>
            </w:pPr>
          </w:p>
        </w:tc>
        <w:tc>
          <w:tcPr>
            <w:tcW w:w="2574" w:type="dxa"/>
          </w:tcPr>
          <w:p w:rsidR="00AD15D6" w:rsidRPr="00C63F14" w:rsidRDefault="00AD15D6" w:rsidP="00C63F14">
            <w:pPr>
              <w:widowControl w:val="0"/>
              <w:autoSpaceDE w:val="0"/>
              <w:autoSpaceDN w:val="0"/>
              <w:adjustRightInd w:val="0"/>
              <w:jc w:val="both"/>
            </w:pPr>
            <w:r w:rsidRPr="00C63F14">
              <w:t>совместная деятельность</w:t>
            </w:r>
          </w:p>
        </w:tc>
        <w:tc>
          <w:tcPr>
            <w:tcW w:w="3060" w:type="dxa"/>
          </w:tcPr>
          <w:p w:rsidR="00AD15D6" w:rsidRPr="00C63F14" w:rsidRDefault="00AD15D6" w:rsidP="00C63F14">
            <w:pPr>
              <w:widowControl w:val="0"/>
              <w:autoSpaceDE w:val="0"/>
              <w:autoSpaceDN w:val="0"/>
              <w:adjustRightInd w:val="0"/>
              <w:jc w:val="both"/>
            </w:pPr>
            <w:r w:rsidRPr="00C63F14">
              <w:t>самостоятельная деятельность</w:t>
            </w:r>
          </w:p>
        </w:tc>
      </w:tr>
      <w:tr w:rsidR="00AD15D6" w:rsidRPr="00C63F14" w:rsidTr="00545FE1">
        <w:trPr>
          <w:trHeight w:val="367"/>
        </w:trPr>
        <w:tc>
          <w:tcPr>
            <w:tcW w:w="1152" w:type="dxa"/>
          </w:tcPr>
          <w:p w:rsidR="00AD15D6" w:rsidRPr="00C63F14" w:rsidRDefault="00AD15D6" w:rsidP="00C63F14">
            <w:pPr>
              <w:widowControl w:val="0"/>
              <w:autoSpaceDE w:val="0"/>
              <w:autoSpaceDN w:val="0"/>
              <w:adjustRightInd w:val="0"/>
              <w:jc w:val="both"/>
            </w:pPr>
            <w:r w:rsidRPr="00C63F14">
              <w:t>6-7 лет</w:t>
            </w:r>
          </w:p>
        </w:tc>
        <w:tc>
          <w:tcPr>
            <w:tcW w:w="3114" w:type="dxa"/>
          </w:tcPr>
          <w:p w:rsidR="00AD15D6" w:rsidRPr="00C63F14" w:rsidRDefault="00AD15D6" w:rsidP="00C63F14">
            <w:pPr>
              <w:widowControl w:val="0"/>
              <w:autoSpaceDE w:val="0"/>
              <w:autoSpaceDN w:val="0"/>
              <w:adjustRightInd w:val="0"/>
              <w:jc w:val="both"/>
            </w:pPr>
            <w:r w:rsidRPr="00C63F14">
              <w:t>3  по 30 мин.</w:t>
            </w:r>
          </w:p>
        </w:tc>
        <w:tc>
          <w:tcPr>
            <w:tcW w:w="2574" w:type="dxa"/>
          </w:tcPr>
          <w:p w:rsidR="00AD15D6" w:rsidRPr="00C63F14" w:rsidRDefault="00AD15D6" w:rsidP="00C63F14">
            <w:pPr>
              <w:widowControl w:val="0"/>
              <w:autoSpaceDE w:val="0"/>
              <w:autoSpaceDN w:val="0"/>
              <w:adjustRightInd w:val="0"/>
              <w:jc w:val="both"/>
            </w:pPr>
            <w:r w:rsidRPr="00C63F14">
              <w:t>5,5 - 6</w:t>
            </w:r>
          </w:p>
        </w:tc>
        <w:tc>
          <w:tcPr>
            <w:tcW w:w="3060" w:type="dxa"/>
          </w:tcPr>
          <w:p w:rsidR="00AD15D6" w:rsidRPr="00C63F14" w:rsidRDefault="00AD15D6" w:rsidP="00C63F14">
            <w:pPr>
              <w:widowControl w:val="0"/>
              <w:autoSpaceDE w:val="0"/>
              <w:autoSpaceDN w:val="0"/>
              <w:adjustRightInd w:val="0"/>
              <w:jc w:val="both"/>
            </w:pPr>
            <w:r w:rsidRPr="00C63F14">
              <w:t>2,5 - 3</w:t>
            </w:r>
          </w:p>
        </w:tc>
      </w:tr>
    </w:tbl>
    <w:p w:rsidR="00AD15D6" w:rsidRPr="00C63F14" w:rsidRDefault="00AD15D6" w:rsidP="00C63F14">
      <w:pPr>
        <w:widowControl w:val="0"/>
        <w:autoSpaceDE w:val="0"/>
        <w:autoSpaceDN w:val="0"/>
        <w:adjustRightInd w:val="0"/>
        <w:jc w:val="both"/>
        <w:rPr>
          <w:u w:val="single"/>
        </w:rPr>
      </w:pPr>
    </w:p>
    <w:p w:rsidR="00AD15D6" w:rsidRPr="00C63F14" w:rsidRDefault="00AD15D6" w:rsidP="00C63F14">
      <w:pPr>
        <w:ind w:firstLine="708"/>
        <w:jc w:val="both"/>
        <w:rPr>
          <w:color w:val="A04DA3"/>
        </w:rPr>
      </w:pPr>
      <w:r w:rsidRPr="00C63F14">
        <w:rPr>
          <w:color w:val="000000"/>
        </w:rPr>
        <w:t xml:space="preserve">Максимально допустимый объем образовательной нагрузки соответствует санитарно - эпидемиологическим правилам и нормативам </w:t>
      </w:r>
      <w:r w:rsidRPr="00C63F14">
        <w:rPr>
          <w:bCs/>
          <w:color w:val="000000"/>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C63F14">
        <w:rPr>
          <w:color w:val="000000"/>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AD15D6" w:rsidRPr="00C63F14" w:rsidRDefault="00AD15D6" w:rsidP="00C63F14">
      <w:pPr>
        <w:widowControl w:val="0"/>
        <w:autoSpaceDE w:val="0"/>
        <w:autoSpaceDN w:val="0"/>
        <w:adjustRightInd w:val="0"/>
        <w:ind w:firstLine="708"/>
        <w:jc w:val="both"/>
        <w:rPr>
          <w:u w:val="single"/>
        </w:rPr>
      </w:pPr>
      <w:r w:rsidRPr="00C63F14">
        <w:rPr>
          <w:u w:val="single"/>
        </w:rPr>
        <w:t xml:space="preserve">Продолжительность непрерывной непосредственно образовательной деятельности </w:t>
      </w:r>
    </w:p>
    <w:p w:rsidR="00AD15D6" w:rsidRPr="00C63F14" w:rsidRDefault="00AD15D6" w:rsidP="00C63F14">
      <w:pPr>
        <w:widowControl w:val="0"/>
        <w:autoSpaceDE w:val="0"/>
        <w:autoSpaceDN w:val="0"/>
        <w:adjustRightInd w:val="0"/>
        <w:jc w:val="both"/>
      </w:pPr>
      <w:r w:rsidRPr="00C63F14">
        <w:t xml:space="preserve">для детей 6-7-го года жизни - не более 30 минут. </w:t>
      </w:r>
    </w:p>
    <w:p w:rsidR="00AD15D6" w:rsidRPr="00C63F14" w:rsidRDefault="00AD15D6" w:rsidP="00C63F14">
      <w:pPr>
        <w:widowControl w:val="0"/>
        <w:autoSpaceDE w:val="0"/>
        <w:autoSpaceDN w:val="0"/>
        <w:adjustRightInd w:val="0"/>
        <w:ind w:firstLine="708"/>
        <w:jc w:val="both"/>
      </w:pPr>
      <w:r w:rsidRPr="00C63F14">
        <w:rPr>
          <w:u w:val="single"/>
        </w:rPr>
        <w:t>Максимально допустимый объем образовательной нагрузки в первой половине дня</w:t>
      </w:r>
      <w:r w:rsidRPr="00C63F14">
        <w:t xml:space="preserve"> </w:t>
      </w:r>
    </w:p>
    <w:p w:rsidR="00AD15D6" w:rsidRPr="00C63F14" w:rsidRDefault="00AD15D6" w:rsidP="00C63F14">
      <w:pPr>
        <w:widowControl w:val="0"/>
        <w:autoSpaceDE w:val="0"/>
        <w:autoSpaceDN w:val="0"/>
        <w:adjustRightInd w:val="0"/>
        <w:jc w:val="both"/>
      </w:pPr>
      <w:r w:rsidRPr="00C63F14">
        <w:t xml:space="preserve">в старшей и подготовительной 45 минут и 1, 5 часа соответственно. </w:t>
      </w:r>
    </w:p>
    <w:p w:rsidR="00AD15D6" w:rsidRPr="00C63F14" w:rsidRDefault="00AD15D6" w:rsidP="00C63F14">
      <w:pPr>
        <w:widowControl w:val="0"/>
        <w:autoSpaceDE w:val="0"/>
        <w:autoSpaceDN w:val="0"/>
        <w:adjustRightInd w:val="0"/>
        <w:jc w:val="both"/>
      </w:pPr>
      <w:r w:rsidRPr="00C63F14">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AD15D6" w:rsidRPr="00C63F14" w:rsidRDefault="00AD15D6" w:rsidP="00C63F14">
      <w:pPr>
        <w:widowControl w:val="0"/>
        <w:autoSpaceDE w:val="0"/>
        <w:autoSpaceDN w:val="0"/>
        <w:adjustRightInd w:val="0"/>
        <w:ind w:firstLine="708"/>
        <w:jc w:val="both"/>
      </w:pPr>
      <w:r w:rsidRPr="00C63F14">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AD15D6" w:rsidRPr="00C63F14" w:rsidRDefault="00AD15D6" w:rsidP="00C63F14">
      <w:pPr>
        <w:widowControl w:val="0"/>
        <w:autoSpaceDE w:val="0"/>
        <w:autoSpaceDN w:val="0"/>
        <w:adjustRightInd w:val="0"/>
        <w:ind w:firstLine="708"/>
        <w:jc w:val="both"/>
      </w:pPr>
      <w:r w:rsidRPr="00C63F14">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AD15D6" w:rsidRPr="00C63F14" w:rsidRDefault="00AD15D6" w:rsidP="00C63F14">
      <w:pPr>
        <w:tabs>
          <w:tab w:val="left" w:pos="10206"/>
        </w:tabs>
        <w:spacing w:line="240" w:lineRule="atLeast"/>
        <w:ind w:right="-13" w:firstLine="567"/>
        <w:jc w:val="both"/>
        <w:rPr>
          <w:color w:val="000000"/>
          <w:kern w:val="20"/>
        </w:rPr>
      </w:pPr>
      <w:r w:rsidRPr="00C63F14">
        <w:t xml:space="preserve"> </w:t>
      </w:r>
      <w:r w:rsidRPr="00C63F14">
        <w:rPr>
          <w:color w:val="000000"/>
          <w:kern w:val="20"/>
        </w:rPr>
        <w:t xml:space="preserve">При определении структуры </w:t>
      </w:r>
      <w:r w:rsidRPr="00C63F14">
        <w:rPr>
          <w:bCs/>
          <w:color w:val="000000"/>
          <w:kern w:val="20"/>
        </w:rPr>
        <w:t xml:space="preserve">образовательного процесса педагогический коллектив опирался на положения </w:t>
      </w:r>
      <w:r w:rsidRPr="00C63F14">
        <w:rPr>
          <w:color w:val="000000"/>
          <w:kern w:val="20"/>
        </w:rPr>
        <w:t xml:space="preserve">концепции Л.С. Выготского «Схема развития любого вида деятельности такова: сначала она осуществляется в совместной деятельности со взрослыми, затем – в совместной деятельности со сверстниками и, наконец, становится самостоятельной деятельностью ребенка», и взгляды Д.Б. Эльконина «Специфика дошкольного образования заключается в том, что обучение является по сути процессом усвоения содержания в видах деятельности». </w:t>
      </w:r>
    </w:p>
    <w:p w:rsidR="00AD15D6" w:rsidRPr="00C63F14" w:rsidRDefault="00AD15D6" w:rsidP="00C63F14">
      <w:pPr>
        <w:tabs>
          <w:tab w:val="left" w:pos="10206"/>
        </w:tabs>
        <w:spacing w:line="240" w:lineRule="atLeast"/>
        <w:ind w:right="-13" w:firstLine="567"/>
        <w:jc w:val="both"/>
        <w:rPr>
          <w:b/>
          <w:bCs/>
          <w:color w:val="000000"/>
          <w:kern w:val="20"/>
        </w:rPr>
      </w:pPr>
      <w:r w:rsidRPr="00C63F14">
        <w:rPr>
          <w:b/>
          <w:bCs/>
          <w:color w:val="000000"/>
          <w:kern w:val="20"/>
        </w:rPr>
        <w:t>Структура образовательного процесса:</w:t>
      </w:r>
    </w:p>
    <w:p w:rsidR="00AD15D6" w:rsidRPr="00C63F14" w:rsidRDefault="00AD15D6" w:rsidP="00C63F14">
      <w:pPr>
        <w:tabs>
          <w:tab w:val="num" w:pos="720"/>
          <w:tab w:val="left" w:pos="10206"/>
        </w:tabs>
        <w:spacing w:line="240" w:lineRule="atLeast"/>
        <w:ind w:right="-13" w:firstLine="567"/>
        <w:jc w:val="both"/>
        <w:rPr>
          <w:bCs/>
          <w:color w:val="000000"/>
          <w:kern w:val="20"/>
        </w:rPr>
      </w:pPr>
      <w:r w:rsidRPr="00C63F14">
        <w:rPr>
          <w:bCs/>
          <w:color w:val="000000"/>
          <w:kern w:val="20"/>
        </w:rPr>
        <w:t xml:space="preserve">непосредственно образовательная деятельность </w:t>
      </w:r>
    </w:p>
    <w:p w:rsidR="00AD15D6" w:rsidRPr="00C63F14" w:rsidRDefault="00AD15D6" w:rsidP="00C63F14">
      <w:pPr>
        <w:tabs>
          <w:tab w:val="num" w:pos="720"/>
          <w:tab w:val="left" w:pos="10206"/>
        </w:tabs>
        <w:spacing w:line="240" w:lineRule="atLeast"/>
        <w:ind w:right="-13" w:firstLine="567"/>
        <w:jc w:val="both"/>
        <w:rPr>
          <w:bCs/>
          <w:color w:val="000000"/>
          <w:kern w:val="20"/>
        </w:rPr>
      </w:pPr>
      <w:r w:rsidRPr="00C63F14">
        <w:rPr>
          <w:bCs/>
          <w:color w:val="000000"/>
          <w:kern w:val="20"/>
        </w:rPr>
        <w:t>образовательная деятельность в режимных моментах;</w:t>
      </w:r>
    </w:p>
    <w:p w:rsidR="00AD15D6" w:rsidRPr="00C63F14" w:rsidRDefault="00AD15D6" w:rsidP="00C63F14">
      <w:pPr>
        <w:tabs>
          <w:tab w:val="num" w:pos="720"/>
          <w:tab w:val="left" w:pos="10206"/>
        </w:tabs>
        <w:spacing w:line="240" w:lineRule="atLeast"/>
        <w:ind w:right="-13" w:firstLine="567"/>
        <w:jc w:val="both"/>
        <w:rPr>
          <w:bCs/>
          <w:color w:val="000000"/>
          <w:kern w:val="20"/>
        </w:rPr>
      </w:pPr>
      <w:r w:rsidRPr="00C63F14">
        <w:rPr>
          <w:bCs/>
          <w:color w:val="000000"/>
          <w:kern w:val="20"/>
        </w:rPr>
        <w:t>самостоятельная деятельность детей;</w:t>
      </w:r>
    </w:p>
    <w:p w:rsidR="00AD15D6" w:rsidRPr="00C63F14" w:rsidRDefault="00AD15D6" w:rsidP="00C63F14">
      <w:pPr>
        <w:tabs>
          <w:tab w:val="num" w:pos="720"/>
          <w:tab w:val="left" w:pos="10206"/>
        </w:tabs>
        <w:spacing w:line="240" w:lineRule="atLeast"/>
        <w:ind w:right="-13" w:firstLine="567"/>
        <w:jc w:val="both"/>
        <w:rPr>
          <w:bCs/>
          <w:color w:val="000000"/>
          <w:kern w:val="20"/>
        </w:rPr>
      </w:pPr>
      <w:r w:rsidRPr="00C63F14">
        <w:rPr>
          <w:bCs/>
          <w:color w:val="000000"/>
          <w:kern w:val="20"/>
        </w:rPr>
        <w:t>образовательная деятельность в семье.</w:t>
      </w:r>
    </w:p>
    <w:p w:rsidR="00AD15D6" w:rsidRPr="00C63F14" w:rsidRDefault="00AD15D6" w:rsidP="00C63F14">
      <w:pPr>
        <w:tabs>
          <w:tab w:val="left" w:pos="10206"/>
        </w:tabs>
        <w:spacing w:line="240" w:lineRule="atLeast"/>
        <w:ind w:right="-13" w:firstLine="567"/>
        <w:jc w:val="both"/>
        <w:rPr>
          <w:bCs/>
          <w:color w:val="000000"/>
          <w:kern w:val="20"/>
        </w:rPr>
      </w:pPr>
      <w:r w:rsidRPr="00C63F14">
        <w:rPr>
          <w:bCs/>
          <w:color w:val="000000"/>
          <w:kern w:val="20"/>
        </w:rPr>
        <w:t>При организации партнерской деятельности взрослого с детьми мы опираемся на тезисы Н.А. Коротковой:</w:t>
      </w:r>
    </w:p>
    <w:p w:rsidR="00AD15D6" w:rsidRPr="00C63F14" w:rsidRDefault="00AD15D6" w:rsidP="00C63F14">
      <w:pPr>
        <w:tabs>
          <w:tab w:val="left" w:pos="10206"/>
        </w:tabs>
        <w:spacing w:line="240" w:lineRule="atLeast"/>
        <w:ind w:right="-13" w:firstLine="567"/>
        <w:jc w:val="both"/>
        <w:rPr>
          <w:color w:val="000000"/>
          <w:kern w:val="20"/>
        </w:rPr>
      </w:pPr>
      <w:r w:rsidRPr="00C63F14">
        <w:rPr>
          <w:color w:val="000000"/>
          <w:kern w:val="20"/>
        </w:rPr>
        <w:t>– Включенность воспитателя в деятельность наравне с детьми.</w:t>
      </w:r>
    </w:p>
    <w:p w:rsidR="00AD15D6" w:rsidRPr="00C63F14" w:rsidRDefault="00AD15D6" w:rsidP="00C63F14">
      <w:pPr>
        <w:tabs>
          <w:tab w:val="left" w:pos="10206"/>
        </w:tabs>
        <w:spacing w:line="240" w:lineRule="atLeast"/>
        <w:ind w:right="-13" w:firstLine="567"/>
        <w:jc w:val="both"/>
        <w:rPr>
          <w:color w:val="000000"/>
          <w:kern w:val="20"/>
        </w:rPr>
      </w:pPr>
      <w:r w:rsidRPr="00C63F14">
        <w:rPr>
          <w:color w:val="000000"/>
          <w:kern w:val="20"/>
        </w:rPr>
        <w:t>– Добровольное присоединение детей к деятельности (без психического и дисциплинарного принуждения).</w:t>
      </w:r>
    </w:p>
    <w:p w:rsidR="00AD15D6" w:rsidRPr="00C63F14" w:rsidRDefault="00AD15D6" w:rsidP="00C63F14">
      <w:pPr>
        <w:tabs>
          <w:tab w:val="left" w:pos="10206"/>
        </w:tabs>
        <w:spacing w:line="240" w:lineRule="atLeast"/>
        <w:ind w:right="-13" w:firstLine="567"/>
        <w:jc w:val="both"/>
        <w:rPr>
          <w:color w:val="000000"/>
          <w:kern w:val="20"/>
        </w:rPr>
      </w:pPr>
      <w:r w:rsidRPr="00C63F14">
        <w:rPr>
          <w:color w:val="000000"/>
          <w:kern w:val="20"/>
        </w:rPr>
        <w:t>– Свободное общение и перемещение детей во время деятельности (при соответствии организации рабочего пространства).</w:t>
      </w:r>
    </w:p>
    <w:p w:rsidR="00AD15D6" w:rsidRPr="00C63F14" w:rsidRDefault="00AD15D6" w:rsidP="00C63F14">
      <w:pPr>
        <w:tabs>
          <w:tab w:val="left" w:pos="10206"/>
        </w:tabs>
        <w:spacing w:line="240" w:lineRule="atLeast"/>
        <w:ind w:right="-13" w:firstLine="567"/>
        <w:jc w:val="both"/>
        <w:rPr>
          <w:color w:val="000000"/>
          <w:kern w:val="20"/>
        </w:rPr>
      </w:pPr>
      <w:r w:rsidRPr="00C63F14">
        <w:rPr>
          <w:color w:val="000000"/>
          <w:kern w:val="20"/>
        </w:rPr>
        <w:t>– Открытый временной конец занятия (каждый работает в своем темпе).</w:t>
      </w:r>
    </w:p>
    <w:p w:rsidR="00AD15D6" w:rsidRPr="00C63F14" w:rsidRDefault="00AD15D6" w:rsidP="00C63F14">
      <w:pPr>
        <w:tabs>
          <w:tab w:val="left" w:pos="10206"/>
        </w:tabs>
        <w:spacing w:line="240" w:lineRule="atLeast"/>
        <w:ind w:right="-13" w:firstLine="567"/>
        <w:contextualSpacing/>
        <w:jc w:val="both"/>
        <w:rPr>
          <w:kern w:val="20"/>
        </w:rPr>
      </w:pPr>
      <w:r w:rsidRPr="00C63F14">
        <w:rPr>
          <w:kern w:val="20"/>
        </w:rPr>
        <w:t>Непосредственно образовательная деятельность реализуется в совместной деятельности взрослого и ребенка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w:t>
      </w:r>
    </w:p>
    <w:p w:rsidR="00AD15D6" w:rsidRPr="00C63F14" w:rsidRDefault="00AD15D6" w:rsidP="00C63F14">
      <w:pPr>
        <w:tabs>
          <w:tab w:val="left" w:pos="10206"/>
        </w:tabs>
        <w:spacing w:line="240" w:lineRule="atLeast"/>
        <w:ind w:right="-13"/>
        <w:contextualSpacing/>
        <w:jc w:val="both"/>
        <w:rPr>
          <w:kern w:val="20"/>
        </w:rPr>
      </w:pPr>
    </w:p>
    <w:tbl>
      <w:tblPr>
        <w:tblW w:w="5126"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9"/>
        <w:gridCol w:w="2767"/>
        <w:gridCol w:w="2836"/>
        <w:gridCol w:w="2513"/>
      </w:tblGrid>
      <w:tr w:rsidR="00AD15D6" w:rsidRPr="00C63F14" w:rsidTr="00545FE1">
        <w:trPr>
          <w:trHeight w:val="547"/>
        </w:trPr>
        <w:tc>
          <w:tcPr>
            <w:tcW w:w="2497" w:type="pct"/>
            <w:gridSpan w:val="2"/>
            <w:vAlign w:val="center"/>
          </w:tcPr>
          <w:p w:rsidR="00AD15D6" w:rsidRPr="00C63F14" w:rsidRDefault="00AD15D6" w:rsidP="00C63F14">
            <w:pPr>
              <w:tabs>
                <w:tab w:val="left" w:pos="10206"/>
              </w:tabs>
              <w:spacing w:line="240" w:lineRule="atLeast"/>
              <w:ind w:right="-13" w:firstLine="567"/>
              <w:jc w:val="both"/>
              <w:rPr>
                <w:bCs/>
                <w:color w:val="000000"/>
                <w:kern w:val="20"/>
              </w:rPr>
            </w:pPr>
            <w:r w:rsidRPr="00C63F14">
              <w:rPr>
                <w:bCs/>
                <w:color w:val="000000"/>
                <w:kern w:val="20"/>
              </w:rPr>
              <w:t>Совместная образовательная деятельность педагогов и детей</w:t>
            </w:r>
          </w:p>
        </w:tc>
        <w:tc>
          <w:tcPr>
            <w:tcW w:w="1327" w:type="pct"/>
            <w:vMerge w:val="restart"/>
            <w:vAlign w:val="center"/>
          </w:tcPr>
          <w:p w:rsidR="00AD15D6" w:rsidRPr="00C63F14" w:rsidRDefault="00AD15D6" w:rsidP="00C63F14">
            <w:pPr>
              <w:tabs>
                <w:tab w:val="left" w:pos="10206"/>
              </w:tabs>
              <w:spacing w:line="240" w:lineRule="atLeast"/>
              <w:ind w:right="-13"/>
              <w:jc w:val="both"/>
              <w:rPr>
                <w:color w:val="000000"/>
                <w:kern w:val="20"/>
              </w:rPr>
            </w:pPr>
            <w:r w:rsidRPr="00C63F14">
              <w:rPr>
                <w:bCs/>
                <w:color w:val="000000"/>
                <w:kern w:val="20"/>
              </w:rPr>
              <w:t>Самостоятельная деятельность детей</w:t>
            </w:r>
          </w:p>
        </w:tc>
        <w:tc>
          <w:tcPr>
            <w:tcW w:w="1176" w:type="pct"/>
            <w:vMerge w:val="restart"/>
            <w:vAlign w:val="center"/>
          </w:tcPr>
          <w:p w:rsidR="00AD15D6" w:rsidRPr="00C63F14" w:rsidRDefault="00AD15D6" w:rsidP="00C63F14">
            <w:pPr>
              <w:tabs>
                <w:tab w:val="left" w:pos="10206"/>
              </w:tabs>
              <w:spacing w:line="240" w:lineRule="atLeast"/>
              <w:ind w:right="-13"/>
              <w:jc w:val="both"/>
              <w:rPr>
                <w:color w:val="000000"/>
                <w:kern w:val="20"/>
              </w:rPr>
            </w:pPr>
            <w:r w:rsidRPr="00C63F14">
              <w:rPr>
                <w:color w:val="000000"/>
                <w:kern w:val="20"/>
              </w:rPr>
              <w:t>Образовательная деятельность в семье</w:t>
            </w:r>
          </w:p>
        </w:tc>
      </w:tr>
      <w:tr w:rsidR="00AD15D6" w:rsidRPr="00C63F14" w:rsidTr="00545FE1">
        <w:trPr>
          <w:trHeight w:val="253"/>
        </w:trPr>
        <w:tc>
          <w:tcPr>
            <w:tcW w:w="1202" w:type="pct"/>
            <w:vAlign w:val="center"/>
          </w:tcPr>
          <w:p w:rsidR="00AD15D6" w:rsidRPr="00C63F14" w:rsidRDefault="00AD15D6" w:rsidP="00C63F14">
            <w:pPr>
              <w:tabs>
                <w:tab w:val="left" w:pos="10206"/>
              </w:tabs>
              <w:spacing w:line="240" w:lineRule="atLeast"/>
              <w:ind w:right="-13"/>
              <w:jc w:val="both"/>
              <w:rPr>
                <w:color w:val="000000"/>
                <w:kern w:val="20"/>
              </w:rPr>
            </w:pPr>
            <w:r w:rsidRPr="00C63F14">
              <w:rPr>
                <w:color w:val="000000"/>
                <w:kern w:val="20"/>
              </w:rPr>
              <w:t>Непосредственно образовательная деятельность</w:t>
            </w:r>
          </w:p>
        </w:tc>
        <w:tc>
          <w:tcPr>
            <w:tcW w:w="1295" w:type="pct"/>
            <w:vAlign w:val="center"/>
          </w:tcPr>
          <w:p w:rsidR="00AD15D6" w:rsidRPr="00C63F14" w:rsidRDefault="00AD15D6" w:rsidP="00C63F14">
            <w:pPr>
              <w:tabs>
                <w:tab w:val="left" w:pos="10206"/>
              </w:tabs>
              <w:spacing w:line="240" w:lineRule="atLeast"/>
              <w:ind w:right="-13"/>
              <w:jc w:val="both"/>
              <w:rPr>
                <w:color w:val="000000"/>
                <w:kern w:val="20"/>
              </w:rPr>
            </w:pPr>
            <w:r w:rsidRPr="00C63F14">
              <w:rPr>
                <w:bCs/>
                <w:color w:val="000000"/>
                <w:kern w:val="20"/>
              </w:rPr>
              <w:t>Образовательная деятельность в режимных моментах</w:t>
            </w:r>
          </w:p>
        </w:tc>
        <w:tc>
          <w:tcPr>
            <w:tcW w:w="1327" w:type="pct"/>
            <w:vMerge/>
          </w:tcPr>
          <w:p w:rsidR="00AD15D6" w:rsidRPr="00C63F14" w:rsidRDefault="00AD15D6" w:rsidP="00C63F14">
            <w:pPr>
              <w:tabs>
                <w:tab w:val="left" w:pos="10206"/>
              </w:tabs>
              <w:spacing w:line="240" w:lineRule="atLeast"/>
              <w:ind w:right="-13" w:firstLine="567"/>
              <w:jc w:val="both"/>
              <w:rPr>
                <w:color w:val="000000"/>
                <w:kern w:val="20"/>
              </w:rPr>
            </w:pPr>
          </w:p>
        </w:tc>
        <w:tc>
          <w:tcPr>
            <w:tcW w:w="1176" w:type="pct"/>
            <w:vMerge/>
          </w:tcPr>
          <w:p w:rsidR="00AD15D6" w:rsidRPr="00C63F14" w:rsidRDefault="00AD15D6" w:rsidP="00C63F14">
            <w:pPr>
              <w:tabs>
                <w:tab w:val="left" w:pos="10206"/>
              </w:tabs>
              <w:spacing w:line="240" w:lineRule="atLeast"/>
              <w:ind w:right="-13" w:firstLine="567"/>
              <w:jc w:val="both"/>
              <w:rPr>
                <w:color w:val="000000"/>
                <w:kern w:val="20"/>
              </w:rPr>
            </w:pPr>
          </w:p>
        </w:tc>
      </w:tr>
      <w:tr w:rsidR="00AD15D6" w:rsidRPr="00C63F14" w:rsidTr="00545FE1">
        <w:trPr>
          <w:trHeight w:val="253"/>
        </w:trPr>
        <w:tc>
          <w:tcPr>
            <w:tcW w:w="1202" w:type="pct"/>
          </w:tcPr>
          <w:p w:rsidR="00AD15D6" w:rsidRPr="00C63F14" w:rsidRDefault="00AD15D6" w:rsidP="00C63F14">
            <w:pPr>
              <w:tabs>
                <w:tab w:val="left" w:pos="10206"/>
              </w:tabs>
              <w:spacing w:line="240" w:lineRule="atLeast"/>
              <w:ind w:right="-13" w:firstLine="567"/>
              <w:jc w:val="both"/>
              <w:rPr>
                <w:color w:val="000000"/>
                <w:kern w:val="20"/>
              </w:rPr>
            </w:pPr>
            <w:r w:rsidRPr="00C63F14">
              <w:rPr>
                <w:color w:val="000000"/>
                <w:kern w:val="20"/>
              </w:rPr>
              <w:t>Основные формы: игра, занятие, наблюдение, экспериментирование, разговор, решение проблемных ситуаций, проектная деятельность и др.</w:t>
            </w:r>
          </w:p>
        </w:tc>
        <w:tc>
          <w:tcPr>
            <w:tcW w:w="1295" w:type="pct"/>
          </w:tcPr>
          <w:p w:rsidR="00AD15D6" w:rsidRPr="00C63F14" w:rsidRDefault="00AD15D6" w:rsidP="00C63F14">
            <w:pPr>
              <w:tabs>
                <w:tab w:val="left" w:pos="10206"/>
              </w:tabs>
              <w:spacing w:line="240" w:lineRule="atLeast"/>
              <w:ind w:right="-13" w:firstLine="567"/>
              <w:jc w:val="both"/>
              <w:rPr>
                <w:color w:val="000000"/>
                <w:kern w:val="20"/>
              </w:rPr>
            </w:pPr>
            <w:r w:rsidRPr="00C63F14">
              <w:rPr>
                <w:color w:val="000000"/>
                <w:kern w:val="20"/>
              </w:rPr>
              <w:t>Решение образовательных задач в ходе режимных моментов</w:t>
            </w:r>
          </w:p>
        </w:tc>
        <w:tc>
          <w:tcPr>
            <w:tcW w:w="1327" w:type="pct"/>
          </w:tcPr>
          <w:p w:rsidR="00AD15D6" w:rsidRPr="00C63F14" w:rsidRDefault="00AD15D6" w:rsidP="00C63F14">
            <w:pPr>
              <w:tabs>
                <w:tab w:val="left" w:pos="10206"/>
              </w:tabs>
              <w:spacing w:line="240" w:lineRule="atLeast"/>
              <w:ind w:right="-13" w:firstLine="567"/>
              <w:jc w:val="both"/>
              <w:rPr>
                <w:color w:val="000000"/>
                <w:kern w:val="20"/>
              </w:rPr>
            </w:pPr>
            <w:r w:rsidRPr="00C63F14">
              <w:rPr>
                <w:color w:val="000000"/>
                <w:kern w:val="20"/>
              </w:rPr>
              <w:t>Деятельность ребенка в разнообразной, гибко меняющейся предметно-развивающей и игровой среде</w:t>
            </w:r>
          </w:p>
        </w:tc>
        <w:tc>
          <w:tcPr>
            <w:tcW w:w="1176" w:type="pct"/>
          </w:tcPr>
          <w:p w:rsidR="00AD15D6" w:rsidRPr="00C63F14" w:rsidRDefault="00AD15D6" w:rsidP="00C63F14">
            <w:pPr>
              <w:tabs>
                <w:tab w:val="left" w:pos="10206"/>
              </w:tabs>
              <w:spacing w:line="240" w:lineRule="atLeast"/>
              <w:ind w:right="-13" w:firstLine="567"/>
              <w:jc w:val="both"/>
              <w:rPr>
                <w:color w:val="000000"/>
                <w:kern w:val="20"/>
              </w:rPr>
            </w:pPr>
            <w:r w:rsidRPr="00C63F14">
              <w:rPr>
                <w:color w:val="000000"/>
                <w:kern w:val="20"/>
              </w:rPr>
              <w:t>Решение образовательных задач в семье</w:t>
            </w:r>
          </w:p>
        </w:tc>
      </w:tr>
    </w:tbl>
    <w:p w:rsidR="00AD15D6" w:rsidRPr="00C63F14" w:rsidRDefault="00AD15D6" w:rsidP="00C63F14">
      <w:pPr>
        <w:tabs>
          <w:tab w:val="left" w:pos="10206"/>
        </w:tabs>
        <w:spacing w:line="240" w:lineRule="atLeast"/>
        <w:ind w:right="-13" w:firstLine="567"/>
        <w:jc w:val="both"/>
        <w:rPr>
          <w:bCs/>
          <w:kern w:val="20"/>
        </w:rPr>
      </w:pPr>
    </w:p>
    <w:p w:rsidR="00AD15D6" w:rsidRPr="00C63F14" w:rsidRDefault="00AD15D6" w:rsidP="00C63F14">
      <w:pPr>
        <w:tabs>
          <w:tab w:val="left" w:pos="10206"/>
        </w:tabs>
        <w:spacing w:line="240" w:lineRule="atLeast"/>
        <w:ind w:right="-13"/>
        <w:jc w:val="both"/>
        <w:rPr>
          <w:b/>
          <w:bCs/>
          <w:color w:val="000000"/>
          <w:kern w:val="20"/>
        </w:rPr>
      </w:pPr>
      <w:r w:rsidRPr="00C63F14">
        <w:rPr>
          <w:b/>
          <w:bCs/>
          <w:color w:val="000000"/>
          <w:kern w:val="20"/>
        </w:rPr>
        <w:t>Формы, приемы организации образовательного процесса по образовательной области «Социально-коммуникативное развитие» с учетом структуры образовательного процесса</w:t>
      </w:r>
    </w:p>
    <w:p w:rsidR="00AD15D6" w:rsidRPr="00C63F14" w:rsidRDefault="00AD15D6" w:rsidP="00C63F14">
      <w:pPr>
        <w:tabs>
          <w:tab w:val="left" w:pos="10206"/>
        </w:tabs>
        <w:spacing w:line="240" w:lineRule="atLeast"/>
        <w:ind w:right="-13" w:firstLine="567"/>
        <w:jc w:val="both"/>
        <w:rPr>
          <w:b/>
          <w:bCs/>
          <w:color w:val="000000"/>
          <w:kern w:val="20"/>
        </w:rPr>
      </w:pPr>
    </w:p>
    <w:tbl>
      <w:tblPr>
        <w:tblW w:w="5097"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09"/>
        <w:gridCol w:w="2709"/>
        <w:gridCol w:w="2915"/>
        <w:gridCol w:w="2291"/>
      </w:tblGrid>
      <w:tr w:rsidR="00AD15D6" w:rsidRPr="00C63F14" w:rsidTr="00545FE1">
        <w:tc>
          <w:tcPr>
            <w:tcW w:w="2550" w:type="pct"/>
            <w:gridSpan w:val="2"/>
          </w:tcPr>
          <w:p w:rsidR="00AD15D6" w:rsidRPr="00C63F14" w:rsidRDefault="00AD15D6" w:rsidP="00C63F14">
            <w:pPr>
              <w:tabs>
                <w:tab w:val="left" w:pos="10206"/>
              </w:tabs>
              <w:spacing w:line="240" w:lineRule="atLeast"/>
              <w:ind w:right="-13" w:firstLine="567"/>
              <w:jc w:val="both"/>
              <w:rPr>
                <w:b/>
                <w:kern w:val="20"/>
              </w:rPr>
            </w:pPr>
            <w:r w:rsidRPr="00C63F14">
              <w:rPr>
                <w:b/>
                <w:kern w:val="20"/>
              </w:rPr>
              <w:t>Совместная образовательная деятельность педагогов и детей</w:t>
            </w:r>
          </w:p>
        </w:tc>
        <w:tc>
          <w:tcPr>
            <w:tcW w:w="1372" w:type="pct"/>
            <w:vMerge w:val="restart"/>
          </w:tcPr>
          <w:p w:rsidR="00AD15D6" w:rsidRPr="00C63F14" w:rsidRDefault="00AD15D6" w:rsidP="00C63F14">
            <w:pPr>
              <w:tabs>
                <w:tab w:val="left" w:pos="10206"/>
              </w:tabs>
              <w:spacing w:line="240" w:lineRule="atLeast"/>
              <w:ind w:right="-13"/>
              <w:jc w:val="both"/>
              <w:rPr>
                <w:b/>
                <w:kern w:val="20"/>
              </w:rPr>
            </w:pPr>
            <w:r w:rsidRPr="00C63F14">
              <w:rPr>
                <w:b/>
                <w:kern w:val="20"/>
              </w:rPr>
              <w:t>Самостоятельная деятельность детей</w:t>
            </w:r>
          </w:p>
        </w:tc>
        <w:tc>
          <w:tcPr>
            <w:tcW w:w="1078" w:type="pct"/>
            <w:vMerge w:val="restart"/>
          </w:tcPr>
          <w:p w:rsidR="00AD15D6" w:rsidRPr="00C63F14" w:rsidRDefault="00AD15D6" w:rsidP="00C63F14">
            <w:pPr>
              <w:tabs>
                <w:tab w:val="left" w:pos="10206"/>
              </w:tabs>
              <w:spacing w:line="240" w:lineRule="atLeast"/>
              <w:ind w:right="-13"/>
              <w:jc w:val="both"/>
              <w:rPr>
                <w:b/>
                <w:kern w:val="20"/>
              </w:rPr>
            </w:pPr>
            <w:r w:rsidRPr="00C63F14">
              <w:rPr>
                <w:b/>
                <w:kern w:val="20"/>
              </w:rPr>
              <w:t>Образовательная деятельность в семье</w:t>
            </w:r>
          </w:p>
        </w:tc>
      </w:tr>
      <w:tr w:rsidR="00AD15D6" w:rsidRPr="00C63F14" w:rsidTr="00545FE1">
        <w:tc>
          <w:tcPr>
            <w:tcW w:w="1275" w:type="pct"/>
          </w:tcPr>
          <w:p w:rsidR="00AD15D6" w:rsidRPr="00C63F14" w:rsidRDefault="00AD15D6" w:rsidP="00C63F14">
            <w:pPr>
              <w:tabs>
                <w:tab w:val="left" w:pos="10206"/>
              </w:tabs>
              <w:spacing w:line="240" w:lineRule="atLeast"/>
              <w:ind w:right="-13"/>
              <w:jc w:val="both"/>
              <w:rPr>
                <w:b/>
                <w:kern w:val="20"/>
              </w:rPr>
            </w:pPr>
            <w:r w:rsidRPr="00C63F14">
              <w:rPr>
                <w:b/>
                <w:kern w:val="20"/>
              </w:rPr>
              <w:t>непосредственно образовательная деятельность</w:t>
            </w:r>
          </w:p>
        </w:tc>
        <w:tc>
          <w:tcPr>
            <w:tcW w:w="1275" w:type="pct"/>
          </w:tcPr>
          <w:p w:rsidR="00AD15D6" w:rsidRPr="00C63F14" w:rsidRDefault="00AD15D6" w:rsidP="00C63F14">
            <w:pPr>
              <w:tabs>
                <w:tab w:val="left" w:pos="10206"/>
              </w:tabs>
              <w:spacing w:line="240" w:lineRule="atLeast"/>
              <w:ind w:right="-13"/>
              <w:jc w:val="both"/>
              <w:rPr>
                <w:b/>
                <w:kern w:val="20"/>
              </w:rPr>
            </w:pPr>
            <w:r w:rsidRPr="00C63F14">
              <w:rPr>
                <w:b/>
                <w:kern w:val="20"/>
              </w:rPr>
              <w:t>образовательная деятельность в режимных моментах</w:t>
            </w:r>
          </w:p>
        </w:tc>
        <w:tc>
          <w:tcPr>
            <w:tcW w:w="1372" w:type="pct"/>
            <w:vMerge/>
          </w:tcPr>
          <w:p w:rsidR="00AD15D6" w:rsidRPr="00C63F14" w:rsidRDefault="00AD15D6" w:rsidP="00C63F14">
            <w:pPr>
              <w:tabs>
                <w:tab w:val="left" w:pos="10206"/>
              </w:tabs>
              <w:spacing w:line="240" w:lineRule="atLeast"/>
              <w:ind w:right="-13" w:firstLine="567"/>
              <w:jc w:val="both"/>
              <w:rPr>
                <w:kern w:val="20"/>
              </w:rPr>
            </w:pPr>
          </w:p>
        </w:tc>
        <w:tc>
          <w:tcPr>
            <w:tcW w:w="1078" w:type="pct"/>
            <w:vMerge/>
          </w:tcPr>
          <w:p w:rsidR="00AD15D6" w:rsidRPr="00C63F14" w:rsidRDefault="00AD15D6" w:rsidP="00C63F14">
            <w:pPr>
              <w:tabs>
                <w:tab w:val="left" w:pos="10206"/>
              </w:tabs>
              <w:spacing w:line="240" w:lineRule="atLeast"/>
              <w:ind w:right="-13" w:firstLine="567"/>
              <w:jc w:val="both"/>
              <w:rPr>
                <w:kern w:val="20"/>
              </w:rPr>
            </w:pPr>
          </w:p>
        </w:tc>
      </w:tr>
      <w:tr w:rsidR="00AD15D6" w:rsidRPr="00C63F14" w:rsidTr="00545FE1">
        <w:tc>
          <w:tcPr>
            <w:tcW w:w="1275" w:type="pct"/>
          </w:tcPr>
          <w:p w:rsidR="00AD15D6" w:rsidRPr="00C63F14" w:rsidRDefault="00AD15D6" w:rsidP="00C63F14">
            <w:pPr>
              <w:tabs>
                <w:tab w:val="left" w:pos="10206"/>
              </w:tabs>
              <w:spacing w:line="240" w:lineRule="atLeast"/>
              <w:ind w:right="-13"/>
              <w:jc w:val="both"/>
              <w:rPr>
                <w:kern w:val="20"/>
              </w:rPr>
            </w:pPr>
            <w:r w:rsidRPr="00C63F14">
              <w:rPr>
                <w:kern w:val="20"/>
              </w:rPr>
              <w:t>Занятия</w:t>
            </w:r>
          </w:p>
          <w:p w:rsidR="00AD15D6" w:rsidRPr="00C63F14" w:rsidRDefault="00AD15D6" w:rsidP="00C63F14">
            <w:pPr>
              <w:tabs>
                <w:tab w:val="left" w:pos="10206"/>
              </w:tabs>
              <w:spacing w:line="240" w:lineRule="atLeast"/>
              <w:ind w:right="-13"/>
              <w:jc w:val="both"/>
              <w:rPr>
                <w:kern w:val="20"/>
              </w:rPr>
            </w:pPr>
            <w:r w:rsidRPr="00C63F14">
              <w:rPr>
                <w:kern w:val="20"/>
              </w:rPr>
              <w:t>Экскурсии</w:t>
            </w:r>
          </w:p>
          <w:p w:rsidR="00AD15D6" w:rsidRPr="00C63F14" w:rsidRDefault="00AD15D6" w:rsidP="00C63F14">
            <w:pPr>
              <w:tabs>
                <w:tab w:val="left" w:pos="10206"/>
              </w:tabs>
              <w:spacing w:line="240" w:lineRule="atLeast"/>
              <w:ind w:right="-13"/>
              <w:jc w:val="both"/>
              <w:rPr>
                <w:kern w:val="20"/>
              </w:rPr>
            </w:pPr>
            <w:r w:rsidRPr="00C63F14">
              <w:rPr>
                <w:kern w:val="20"/>
              </w:rPr>
              <w:t>Наблюдения</w:t>
            </w:r>
          </w:p>
          <w:p w:rsidR="00AD15D6" w:rsidRPr="00C63F14" w:rsidRDefault="00AD15D6" w:rsidP="00C63F14">
            <w:pPr>
              <w:tabs>
                <w:tab w:val="left" w:pos="10206"/>
              </w:tabs>
              <w:spacing w:line="240" w:lineRule="atLeast"/>
              <w:ind w:right="-13"/>
              <w:jc w:val="both"/>
              <w:rPr>
                <w:kern w:val="20"/>
              </w:rPr>
            </w:pPr>
            <w:r w:rsidRPr="00C63F14">
              <w:rPr>
                <w:kern w:val="20"/>
              </w:rPr>
              <w:t>Чтение художественной литературы</w:t>
            </w:r>
          </w:p>
          <w:p w:rsidR="00AD15D6" w:rsidRPr="00C63F14" w:rsidRDefault="00AD15D6" w:rsidP="00C63F14">
            <w:pPr>
              <w:tabs>
                <w:tab w:val="left" w:pos="10206"/>
              </w:tabs>
              <w:spacing w:line="240" w:lineRule="atLeast"/>
              <w:ind w:right="-13"/>
              <w:jc w:val="both"/>
              <w:rPr>
                <w:kern w:val="20"/>
              </w:rPr>
            </w:pPr>
            <w:r w:rsidRPr="00C63F14">
              <w:rPr>
                <w:kern w:val="20"/>
              </w:rPr>
              <w:t>Беседы</w:t>
            </w:r>
          </w:p>
          <w:p w:rsidR="00AD15D6" w:rsidRPr="00C63F14" w:rsidRDefault="00AD15D6" w:rsidP="00C63F14">
            <w:pPr>
              <w:tabs>
                <w:tab w:val="left" w:pos="10206"/>
              </w:tabs>
              <w:spacing w:line="240" w:lineRule="atLeast"/>
              <w:ind w:right="-13"/>
              <w:jc w:val="both"/>
              <w:rPr>
                <w:kern w:val="20"/>
              </w:rPr>
            </w:pPr>
            <w:r w:rsidRPr="00C63F14">
              <w:rPr>
                <w:kern w:val="20"/>
              </w:rPr>
              <w:t>Просмотр видеофильмов</w:t>
            </w:r>
          </w:p>
          <w:p w:rsidR="00AD15D6" w:rsidRPr="00C63F14" w:rsidRDefault="00AD15D6" w:rsidP="00C63F14">
            <w:pPr>
              <w:tabs>
                <w:tab w:val="left" w:pos="10206"/>
              </w:tabs>
              <w:spacing w:line="240" w:lineRule="atLeast"/>
              <w:ind w:right="-13"/>
              <w:jc w:val="both"/>
              <w:rPr>
                <w:kern w:val="20"/>
              </w:rPr>
            </w:pPr>
            <w:r w:rsidRPr="00C63F14">
              <w:rPr>
                <w:kern w:val="20"/>
              </w:rPr>
              <w:t>Дидактические игры</w:t>
            </w:r>
          </w:p>
          <w:p w:rsidR="00AD15D6" w:rsidRPr="00C63F14" w:rsidRDefault="00AD15D6" w:rsidP="00C63F14">
            <w:pPr>
              <w:tabs>
                <w:tab w:val="left" w:pos="10206"/>
              </w:tabs>
              <w:spacing w:line="240" w:lineRule="atLeast"/>
              <w:ind w:right="-13"/>
              <w:jc w:val="both"/>
              <w:rPr>
                <w:kern w:val="20"/>
              </w:rPr>
            </w:pPr>
            <w:r w:rsidRPr="00C63F14">
              <w:rPr>
                <w:kern w:val="20"/>
              </w:rPr>
              <w:t>Проблемные ситуации</w:t>
            </w:r>
          </w:p>
          <w:p w:rsidR="00AD15D6" w:rsidRPr="00C63F14" w:rsidRDefault="00AD15D6" w:rsidP="00C63F14">
            <w:pPr>
              <w:tabs>
                <w:tab w:val="left" w:pos="10206"/>
              </w:tabs>
              <w:spacing w:line="240" w:lineRule="atLeast"/>
              <w:ind w:right="-13"/>
              <w:jc w:val="both"/>
              <w:rPr>
                <w:kern w:val="20"/>
              </w:rPr>
            </w:pPr>
            <w:r w:rsidRPr="00C63F14">
              <w:rPr>
                <w:kern w:val="20"/>
              </w:rPr>
              <w:t xml:space="preserve">Поисково-творческие задания </w:t>
            </w:r>
          </w:p>
          <w:p w:rsidR="00AD15D6" w:rsidRPr="00C63F14" w:rsidRDefault="00AD15D6" w:rsidP="00C63F14">
            <w:pPr>
              <w:tabs>
                <w:tab w:val="left" w:pos="10206"/>
              </w:tabs>
              <w:spacing w:line="240" w:lineRule="atLeast"/>
              <w:ind w:right="-13"/>
              <w:jc w:val="both"/>
              <w:rPr>
                <w:kern w:val="20"/>
              </w:rPr>
            </w:pPr>
            <w:r w:rsidRPr="00C63F14">
              <w:rPr>
                <w:kern w:val="20"/>
              </w:rPr>
              <w:t xml:space="preserve">Объяснение </w:t>
            </w:r>
          </w:p>
          <w:p w:rsidR="00AD15D6" w:rsidRPr="00C63F14" w:rsidRDefault="00AD15D6" w:rsidP="00C63F14">
            <w:pPr>
              <w:tabs>
                <w:tab w:val="left" w:pos="10206"/>
              </w:tabs>
              <w:spacing w:line="240" w:lineRule="atLeast"/>
              <w:ind w:right="-13"/>
              <w:jc w:val="both"/>
              <w:rPr>
                <w:kern w:val="20"/>
              </w:rPr>
            </w:pPr>
            <w:r w:rsidRPr="00C63F14">
              <w:rPr>
                <w:kern w:val="20"/>
              </w:rPr>
              <w:t>Упражнения</w:t>
            </w:r>
          </w:p>
          <w:p w:rsidR="00AD15D6" w:rsidRPr="00C63F14" w:rsidRDefault="00AD15D6" w:rsidP="00C63F14">
            <w:pPr>
              <w:tabs>
                <w:tab w:val="left" w:pos="10206"/>
              </w:tabs>
              <w:spacing w:line="240" w:lineRule="atLeast"/>
              <w:ind w:right="-13"/>
              <w:jc w:val="both"/>
              <w:rPr>
                <w:kern w:val="20"/>
              </w:rPr>
            </w:pPr>
            <w:r w:rsidRPr="00C63F14">
              <w:rPr>
                <w:kern w:val="20"/>
              </w:rPr>
              <w:t>Рассматривание иллюстраций</w:t>
            </w:r>
          </w:p>
          <w:p w:rsidR="00AD15D6" w:rsidRPr="00C63F14" w:rsidRDefault="00AD15D6" w:rsidP="00C63F14">
            <w:pPr>
              <w:tabs>
                <w:tab w:val="left" w:pos="10206"/>
              </w:tabs>
              <w:spacing w:line="240" w:lineRule="atLeast"/>
              <w:ind w:right="-13"/>
              <w:jc w:val="both"/>
              <w:rPr>
                <w:kern w:val="20"/>
              </w:rPr>
            </w:pPr>
            <w:r w:rsidRPr="00C63F14">
              <w:rPr>
                <w:kern w:val="20"/>
              </w:rPr>
              <w:t>Тренинги</w:t>
            </w:r>
          </w:p>
          <w:p w:rsidR="00AD15D6" w:rsidRPr="00C63F14" w:rsidRDefault="00AD15D6" w:rsidP="00C63F14">
            <w:pPr>
              <w:tabs>
                <w:tab w:val="left" w:pos="10206"/>
              </w:tabs>
              <w:spacing w:line="240" w:lineRule="atLeast"/>
              <w:ind w:right="-13"/>
              <w:jc w:val="both"/>
              <w:rPr>
                <w:kern w:val="20"/>
              </w:rPr>
            </w:pPr>
            <w:r w:rsidRPr="00C63F14">
              <w:rPr>
                <w:kern w:val="20"/>
              </w:rPr>
              <w:t>Викторины</w:t>
            </w:r>
          </w:p>
          <w:p w:rsidR="00AD15D6" w:rsidRPr="00C63F14" w:rsidRDefault="00AD15D6" w:rsidP="00C63F14">
            <w:pPr>
              <w:tabs>
                <w:tab w:val="left" w:pos="10206"/>
              </w:tabs>
              <w:spacing w:line="240" w:lineRule="atLeast"/>
              <w:ind w:right="-13"/>
              <w:jc w:val="both"/>
              <w:rPr>
                <w:kern w:val="20"/>
              </w:rPr>
            </w:pPr>
            <w:r w:rsidRPr="00C63F14">
              <w:rPr>
                <w:kern w:val="20"/>
              </w:rPr>
              <w:t>КВН</w:t>
            </w:r>
          </w:p>
          <w:p w:rsidR="00AD15D6" w:rsidRPr="00C63F14" w:rsidRDefault="00AD15D6" w:rsidP="00C63F14">
            <w:pPr>
              <w:tabs>
                <w:tab w:val="left" w:pos="10206"/>
              </w:tabs>
              <w:spacing w:line="240" w:lineRule="atLeast"/>
              <w:ind w:right="-13"/>
              <w:jc w:val="both"/>
              <w:rPr>
                <w:kern w:val="20"/>
              </w:rPr>
            </w:pPr>
            <w:r w:rsidRPr="00C63F14">
              <w:rPr>
                <w:kern w:val="20"/>
              </w:rPr>
              <w:t>Моделирование</w:t>
            </w:r>
          </w:p>
        </w:tc>
        <w:tc>
          <w:tcPr>
            <w:tcW w:w="1275" w:type="pct"/>
          </w:tcPr>
          <w:p w:rsidR="00AD15D6" w:rsidRPr="00C63F14" w:rsidRDefault="00AD15D6" w:rsidP="00C63F14">
            <w:pPr>
              <w:tabs>
                <w:tab w:val="left" w:pos="10206"/>
              </w:tabs>
              <w:spacing w:line="240" w:lineRule="atLeast"/>
              <w:ind w:right="-13"/>
              <w:jc w:val="both"/>
              <w:rPr>
                <w:kern w:val="20"/>
              </w:rPr>
            </w:pPr>
            <w:r w:rsidRPr="00C63F14">
              <w:rPr>
                <w:kern w:val="20"/>
              </w:rPr>
              <w:t>Индивидуальная работа</w:t>
            </w:r>
          </w:p>
          <w:p w:rsidR="00AD15D6" w:rsidRPr="00C63F14" w:rsidRDefault="00AD15D6" w:rsidP="00C63F14">
            <w:pPr>
              <w:tabs>
                <w:tab w:val="left" w:pos="10206"/>
              </w:tabs>
              <w:spacing w:line="240" w:lineRule="atLeast"/>
              <w:ind w:right="-13"/>
              <w:jc w:val="both"/>
              <w:rPr>
                <w:kern w:val="20"/>
              </w:rPr>
            </w:pPr>
            <w:r w:rsidRPr="00C63F14">
              <w:rPr>
                <w:kern w:val="20"/>
              </w:rPr>
              <w:t>Обучение</w:t>
            </w:r>
          </w:p>
          <w:p w:rsidR="00AD15D6" w:rsidRPr="00C63F14" w:rsidRDefault="00AD15D6" w:rsidP="00C63F14">
            <w:pPr>
              <w:tabs>
                <w:tab w:val="left" w:pos="10206"/>
              </w:tabs>
              <w:spacing w:line="240" w:lineRule="atLeast"/>
              <w:ind w:right="-13"/>
              <w:jc w:val="both"/>
              <w:rPr>
                <w:kern w:val="20"/>
              </w:rPr>
            </w:pPr>
            <w:r w:rsidRPr="00C63F14">
              <w:rPr>
                <w:kern w:val="20"/>
              </w:rPr>
              <w:t>Объяснение</w:t>
            </w:r>
          </w:p>
          <w:p w:rsidR="00AD15D6" w:rsidRPr="00C63F14" w:rsidRDefault="00AD15D6" w:rsidP="00C63F14">
            <w:pPr>
              <w:tabs>
                <w:tab w:val="left" w:pos="10206"/>
              </w:tabs>
              <w:spacing w:line="240" w:lineRule="atLeast"/>
              <w:ind w:right="-13"/>
              <w:jc w:val="both"/>
              <w:rPr>
                <w:kern w:val="20"/>
              </w:rPr>
            </w:pPr>
            <w:r w:rsidRPr="00C63F14">
              <w:rPr>
                <w:kern w:val="20"/>
              </w:rPr>
              <w:t>Напоминание</w:t>
            </w:r>
          </w:p>
          <w:p w:rsidR="00AD15D6" w:rsidRPr="00C63F14" w:rsidRDefault="00AD15D6" w:rsidP="00C63F14">
            <w:pPr>
              <w:tabs>
                <w:tab w:val="left" w:pos="10206"/>
              </w:tabs>
              <w:spacing w:line="240" w:lineRule="atLeast"/>
              <w:ind w:right="-13"/>
              <w:jc w:val="both"/>
              <w:rPr>
                <w:kern w:val="20"/>
              </w:rPr>
            </w:pPr>
            <w:r w:rsidRPr="00C63F14">
              <w:rPr>
                <w:kern w:val="20"/>
              </w:rPr>
              <w:t>Личный пример</w:t>
            </w:r>
          </w:p>
          <w:p w:rsidR="00AD15D6" w:rsidRPr="00C63F14" w:rsidRDefault="00AD15D6" w:rsidP="00C63F14">
            <w:pPr>
              <w:tabs>
                <w:tab w:val="left" w:pos="10206"/>
              </w:tabs>
              <w:spacing w:line="240" w:lineRule="atLeast"/>
              <w:ind w:right="-13"/>
              <w:jc w:val="both"/>
              <w:rPr>
                <w:kern w:val="20"/>
              </w:rPr>
            </w:pPr>
            <w:r w:rsidRPr="00C63F14">
              <w:rPr>
                <w:kern w:val="20"/>
              </w:rPr>
              <w:t>Похвала</w:t>
            </w:r>
          </w:p>
          <w:p w:rsidR="00AD15D6" w:rsidRPr="00C63F14" w:rsidRDefault="00AD15D6" w:rsidP="00C63F14">
            <w:pPr>
              <w:tabs>
                <w:tab w:val="left" w:pos="10206"/>
              </w:tabs>
              <w:spacing w:line="240" w:lineRule="atLeast"/>
              <w:ind w:right="-13"/>
              <w:jc w:val="both"/>
              <w:rPr>
                <w:kern w:val="20"/>
              </w:rPr>
            </w:pPr>
            <w:r w:rsidRPr="00C63F14">
              <w:rPr>
                <w:kern w:val="20"/>
              </w:rPr>
              <w:t>Наблюдение</w:t>
            </w:r>
          </w:p>
          <w:p w:rsidR="00AD15D6" w:rsidRPr="00C63F14" w:rsidRDefault="00AD15D6" w:rsidP="00C63F14">
            <w:pPr>
              <w:tabs>
                <w:tab w:val="left" w:pos="10206"/>
              </w:tabs>
              <w:spacing w:line="240" w:lineRule="atLeast"/>
              <w:ind w:right="-13"/>
              <w:jc w:val="both"/>
              <w:rPr>
                <w:kern w:val="20"/>
              </w:rPr>
            </w:pPr>
            <w:r w:rsidRPr="00C63F14">
              <w:rPr>
                <w:kern w:val="20"/>
              </w:rPr>
              <w:t>Упражнения</w:t>
            </w:r>
          </w:p>
          <w:p w:rsidR="00AD15D6" w:rsidRPr="00C63F14" w:rsidRDefault="00AD15D6" w:rsidP="00C63F14">
            <w:pPr>
              <w:tabs>
                <w:tab w:val="left" w:pos="10206"/>
              </w:tabs>
              <w:spacing w:line="240" w:lineRule="atLeast"/>
              <w:ind w:right="-13"/>
              <w:jc w:val="both"/>
              <w:rPr>
                <w:kern w:val="20"/>
              </w:rPr>
            </w:pPr>
            <w:r w:rsidRPr="00C63F14">
              <w:rPr>
                <w:kern w:val="20"/>
              </w:rPr>
              <w:t>Тренинги</w:t>
            </w:r>
          </w:p>
          <w:p w:rsidR="00AD15D6" w:rsidRPr="00C63F14" w:rsidRDefault="00AD15D6" w:rsidP="00C63F14">
            <w:pPr>
              <w:tabs>
                <w:tab w:val="left" w:pos="10206"/>
              </w:tabs>
              <w:spacing w:line="240" w:lineRule="atLeast"/>
              <w:ind w:right="-13"/>
              <w:jc w:val="both"/>
              <w:rPr>
                <w:kern w:val="20"/>
              </w:rPr>
            </w:pPr>
            <w:r w:rsidRPr="00C63F14">
              <w:rPr>
                <w:kern w:val="20"/>
              </w:rPr>
              <w:t>Игры – подвижные, дидактические, творческие</w:t>
            </w:r>
          </w:p>
          <w:p w:rsidR="00AD15D6" w:rsidRPr="00C63F14" w:rsidRDefault="00AD15D6" w:rsidP="00C63F14">
            <w:pPr>
              <w:tabs>
                <w:tab w:val="left" w:pos="10206"/>
              </w:tabs>
              <w:spacing w:line="240" w:lineRule="atLeast"/>
              <w:ind w:right="-13"/>
              <w:jc w:val="both"/>
              <w:rPr>
                <w:kern w:val="20"/>
              </w:rPr>
            </w:pPr>
            <w:r w:rsidRPr="00C63F14">
              <w:rPr>
                <w:kern w:val="20"/>
              </w:rPr>
              <w:t>Рассматривание иллюстраций</w:t>
            </w:r>
          </w:p>
          <w:p w:rsidR="00AD15D6" w:rsidRPr="00C63F14" w:rsidRDefault="00AD15D6" w:rsidP="00C63F14">
            <w:pPr>
              <w:tabs>
                <w:tab w:val="left" w:pos="10206"/>
              </w:tabs>
              <w:spacing w:line="240" w:lineRule="atLeast"/>
              <w:ind w:right="-13"/>
              <w:jc w:val="both"/>
              <w:rPr>
                <w:kern w:val="20"/>
              </w:rPr>
            </w:pPr>
            <w:r w:rsidRPr="00C63F14">
              <w:rPr>
                <w:kern w:val="20"/>
              </w:rPr>
              <w:t>Трудовая деятельность</w:t>
            </w:r>
          </w:p>
          <w:p w:rsidR="00AD15D6" w:rsidRPr="00C63F14" w:rsidRDefault="00AD15D6" w:rsidP="00C63F14">
            <w:pPr>
              <w:tabs>
                <w:tab w:val="left" w:pos="10206"/>
              </w:tabs>
              <w:spacing w:line="240" w:lineRule="atLeast"/>
              <w:ind w:right="-13"/>
              <w:jc w:val="both"/>
              <w:rPr>
                <w:kern w:val="20"/>
              </w:rPr>
            </w:pPr>
            <w:r w:rsidRPr="00C63F14">
              <w:rPr>
                <w:kern w:val="20"/>
              </w:rPr>
              <w:t xml:space="preserve">Театрализованные постановки </w:t>
            </w:r>
          </w:p>
          <w:p w:rsidR="00AD15D6" w:rsidRPr="00C63F14" w:rsidRDefault="00AD15D6" w:rsidP="00C63F14">
            <w:pPr>
              <w:tabs>
                <w:tab w:val="left" w:pos="10206"/>
              </w:tabs>
              <w:spacing w:line="240" w:lineRule="atLeast"/>
              <w:ind w:right="-13"/>
              <w:jc w:val="both"/>
              <w:rPr>
                <w:kern w:val="20"/>
              </w:rPr>
            </w:pPr>
            <w:r w:rsidRPr="00C63F14">
              <w:rPr>
                <w:kern w:val="20"/>
              </w:rPr>
              <w:t>Праздники и развлечения</w:t>
            </w:r>
          </w:p>
        </w:tc>
        <w:tc>
          <w:tcPr>
            <w:tcW w:w="1372" w:type="pct"/>
          </w:tcPr>
          <w:p w:rsidR="00AD15D6" w:rsidRPr="00C63F14" w:rsidRDefault="00AD15D6" w:rsidP="00C63F14">
            <w:pPr>
              <w:tabs>
                <w:tab w:val="left" w:pos="10206"/>
              </w:tabs>
              <w:spacing w:line="240" w:lineRule="atLeast"/>
              <w:ind w:right="-13"/>
              <w:jc w:val="both"/>
              <w:rPr>
                <w:kern w:val="20"/>
              </w:rPr>
            </w:pPr>
            <w:r w:rsidRPr="00C63F14">
              <w:rPr>
                <w:kern w:val="20"/>
              </w:rPr>
              <w:t>Игры со сверстниками – сюжетно-ролевые, дидактические, театрализованные, подвижные, хороводные</w:t>
            </w:r>
          </w:p>
          <w:p w:rsidR="00AD15D6" w:rsidRPr="00C63F14" w:rsidRDefault="00AD15D6" w:rsidP="00C63F14">
            <w:pPr>
              <w:tabs>
                <w:tab w:val="left" w:pos="10206"/>
              </w:tabs>
              <w:spacing w:line="240" w:lineRule="atLeast"/>
              <w:ind w:right="-13"/>
              <w:jc w:val="both"/>
              <w:rPr>
                <w:kern w:val="20"/>
              </w:rPr>
            </w:pPr>
            <w:r w:rsidRPr="00C63F14">
              <w:rPr>
                <w:kern w:val="20"/>
              </w:rPr>
              <w:t xml:space="preserve">Самообслуживание Дежурство </w:t>
            </w:r>
          </w:p>
          <w:p w:rsidR="00AD15D6" w:rsidRPr="00C63F14" w:rsidRDefault="00AD15D6" w:rsidP="00C63F14">
            <w:pPr>
              <w:tabs>
                <w:tab w:val="left" w:pos="10206"/>
              </w:tabs>
              <w:spacing w:line="240" w:lineRule="atLeast"/>
              <w:ind w:right="-13"/>
              <w:jc w:val="both"/>
              <w:rPr>
                <w:kern w:val="20"/>
              </w:rPr>
            </w:pPr>
            <w:r w:rsidRPr="00C63F14">
              <w:rPr>
                <w:kern w:val="20"/>
              </w:rPr>
              <w:t>Совместное со сверстниками рассматривание иллюстраций</w:t>
            </w:r>
          </w:p>
          <w:p w:rsidR="00AD15D6" w:rsidRPr="00C63F14" w:rsidRDefault="00AD15D6" w:rsidP="00C63F14">
            <w:pPr>
              <w:tabs>
                <w:tab w:val="left" w:pos="10206"/>
              </w:tabs>
              <w:spacing w:line="240" w:lineRule="atLeast"/>
              <w:ind w:right="-13"/>
              <w:jc w:val="both"/>
              <w:rPr>
                <w:kern w:val="20"/>
              </w:rPr>
            </w:pPr>
            <w:r w:rsidRPr="00C63F14">
              <w:rPr>
                <w:kern w:val="20"/>
              </w:rPr>
              <w:t>Совместная со сверстниками продуктивная деятельность</w:t>
            </w:r>
          </w:p>
          <w:p w:rsidR="00AD15D6" w:rsidRPr="00C63F14" w:rsidRDefault="00AD15D6" w:rsidP="00C63F14">
            <w:pPr>
              <w:tabs>
                <w:tab w:val="left" w:pos="10206"/>
              </w:tabs>
              <w:spacing w:line="240" w:lineRule="atLeast"/>
              <w:ind w:right="-13"/>
              <w:jc w:val="both"/>
              <w:rPr>
                <w:kern w:val="20"/>
              </w:rPr>
            </w:pPr>
            <w:r w:rsidRPr="00C63F14">
              <w:rPr>
                <w:kern w:val="20"/>
              </w:rPr>
              <w:t>Экспериментирование</w:t>
            </w:r>
          </w:p>
          <w:p w:rsidR="00AD15D6" w:rsidRPr="00C63F14" w:rsidRDefault="00AD15D6" w:rsidP="00C63F14">
            <w:pPr>
              <w:tabs>
                <w:tab w:val="left" w:pos="10206"/>
              </w:tabs>
              <w:spacing w:line="240" w:lineRule="atLeast"/>
              <w:ind w:right="-13"/>
              <w:jc w:val="both"/>
              <w:rPr>
                <w:kern w:val="20"/>
              </w:rPr>
            </w:pPr>
            <w:r w:rsidRPr="00C63F14">
              <w:rPr>
                <w:kern w:val="20"/>
              </w:rPr>
              <w:t>Наблюдение</w:t>
            </w:r>
          </w:p>
          <w:p w:rsidR="00AD15D6" w:rsidRPr="00C63F14" w:rsidRDefault="00AD15D6" w:rsidP="00C63F14">
            <w:pPr>
              <w:tabs>
                <w:tab w:val="left" w:pos="10206"/>
              </w:tabs>
              <w:spacing w:line="240" w:lineRule="atLeast"/>
              <w:ind w:right="-13" w:firstLine="567"/>
              <w:jc w:val="both"/>
              <w:rPr>
                <w:kern w:val="20"/>
              </w:rPr>
            </w:pPr>
          </w:p>
        </w:tc>
        <w:tc>
          <w:tcPr>
            <w:tcW w:w="1078" w:type="pct"/>
          </w:tcPr>
          <w:p w:rsidR="00AD15D6" w:rsidRPr="00C63F14" w:rsidRDefault="00AD15D6" w:rsidP="00C63F14">
            <w:pPr>
              <w:tabs>
                <w:tab w:val="left" w:pos="10206"/>
              </w:tabs>
              <w:spacing w:line="240" w:lineRule="atLeast"/>
              <w:ind w:right="-13"/>
              <w:jc w:val="both"/>
              <w:rPr>
                <w:kern w:val="20"/>
              </w:rPr>
            </w:pPr>
            <w:r w:rsidRPr="00C63F14">
              <w:rPr>
                <w:kern w:val="20"/>
              </w:rPr>
              <w:t>Экскурсии, путешествия</w:t>
            </w:r>
          </w:p>
          <w:p w:rsidR="00AD15D6" w:rsidRPr="00C63F14" w:rsidRDefault="00AD15D6" w:rsidP="00C63F14">
            <w:pPr>
              <w:tabs>
                <w:tab w:val="left" w:pos="10206"/>
              </w:tabs>
              <w:spacing w:line="240" w:lineRule="atLeast"/>
              <w:ind w:right="-13"/>
              <w:jc w:val="both"/>
              <w:rPr>
                <w:kern w:val="20"/>
              </w:rPr>
            </w:pPr>
            <w:r w:rsidRPr="00C63F14">
              <w:rPr>
                <w:kern w:val="20"/>
              </w:rPr>
              <w:t>Наблюдения</w:t>
            </w:r>
          </w:p>
          <w:p w:rsidR="00AD15D6" w:rsidRPr="00C63F14" w:rsidRDefault="00AD15D6" w:rsidP="00C63F14">
            <w:pPr>
              <w:tabs>
                <w:tab w:val="left" w:pos="10206"/>
              </w:tabs>
              <w:spacing w:line="240" w:lineRule="atLeast"/>
              <w:ind w:right="-13"/>
              <w:jc w:val="both"/>
              <w:rPr>
                <w:kern w:val="20"/>
              </w:rPr>
            </w:pPr>
            <w:r w:rsidRPr="00C63F14">
              <w:rPr>
                <w:kern w:val="20"/>
              </w:rPr>
              <w:t>Чтение</w:t>
            </w:r>
          </w:p>
          <w:p w:rsidR="00AD15D6" w:rsidRPr="00C63F14" w:rsidRDefault="00AD15D6" w:rsidP="00C63F14">
            <w:pPr>
              <w:tabs>
                <w:tab w:val="left" w:pos="10206"/>
              </w:tabs>
              <w:spacing w:line="240" w:lineRule="atLeast"/>
              <w:ind w:right="-13"/>
              <w:jc w:val="both"/>
              <w:rPr>
                <w:kern w:val="20"/>
              </w:rPr>
            </w:pPr>
            <w:r w:rsidRPr="00C63F14">
              <w:rPr>
                <w:kern w:val="20"/>
              </w:rPr>
              <w:t>Личный пример</w:t>
            </w:r>
          </w:p>
          <w:p w:rsidR="00AD15D6" w:rsidRPr="00C63F14" w:rsidRDefault="00AD15D6" w:rsidP="00C63F14">
            <w:pPr>
              <w:tabs>
                <w:tab w:val="left" w:pos="10206"/>
              </w:tabs>
              <w:spacing w:line="240" w:lineRule="atLeast"/>
              <w:ind w:right="-13"/>
              <w:jc w:val="both"/>
              <w:rPr>
                <w:kern w:val="20"/>
              </w:rPr>
            </w:pPr>
            <w:r w:rsidRPr="00C63F14">
              <w:rPr>
                <w:kern w:val="20"/>
              </w:rPr>
              <w:t>Беседа</w:t>
            </w:r>
          </w:p>
          <w:p w:rsidR="00AD15D6" w:rsidRPr="00C63F14" w:rsidRDefault="00AD15D6" w:rsidP="00C63F14">
            <w:pPr>
              <w:tabs>
                <w:tab w:val="left" w:pos="10206"/>
              </w:tabs>
              <w:spacing w:line="240" w:lineRule="atLeast"/>
              <w:ind w:right="-13"/>
              <w:jc w:val="both"/>
              <w:rPr>
                <w:kern w:val="20"/>
              </w:rPr>
            </w:pPr>
            <w:r w:rsidRPr="00C63F14">
              <w:rPr>
                <w:kern w:val="20"/>
              </w:rPr>
              <w:t>Объяснение</w:t>
            </w:r>
          </w:p>
          <w:p w:rsidR="00AD15D6" w:rsidRPr="00C63F14" w:rsidRDefault="00AD15D6" w:rsidP="00C63F14">
            <w:pPr>
              <w:tabs>
                <w:tab w:val="left" w:pos="10206"/>
              </w:tabs>
              <w:spacing w:line="240" w:lineRule="atLeast"/>
              <w:ind w:right="-13" w:firstLine="567"/>
              <w:jc w:val="both"/>
              <w:rPr>
                <w:kern w:val="20"/>
              </w:rPr>
            </w:pPr>
          </w:p>
        </w:tc>
      </w:tr>
      <w:tr w:rsidR="00AD15D6" w:rsidRPr="00C63F14" w:rsidTr="00545FE1">
        <w:tblPrEx>
          <w:tblLook w:val="01E0"/>
        </w:tblPrEx>
        <w:tc>
          <w:tcPr>
            <w:tcW w:w="2550" w:type="pct"/>
            <w:gridSpan w:val="2"/>
          </w:tcPr>
          <w:p w:rsidR="00AD15D6" w:rsidRPr="00C63F14" w:rsidRDefault="00AD15D6" w:rsidP="00C63F14">
            <w:pPr>
              <w:tabs>
                <w:tab w:val="left" w:pos="10206"/>
              </w:tabs>
              <w:spacing w:line="240" w:lineRule="atLeast"/>
              <w:ind w:right="-13" w:firstLine="567"/>
              <w:jc w:val="both"/>
              <w:rPr>
                <w:kern w:val="20"/>
              </w:rPr>
            </w:pPr>
            <w:r w:rsidRPr="00C63F14">
              <w:rPr>
                <w:kern w:val="20"/>
              </w:rPr>
              <w:t>Создание ситуаций, вызывающих желание трудиться и побуждающих детей к:</w:t>
            </w:r>
          </w:p>
          <w:p w:rsidR="00AD15D6" w:rsidRPr="00C63F14" w:rsidRDefault="00AD15D6" w:rsidP="00C63F14">
            <w:pPr>
              <w:tabs>
                <w:tab w:val="left" w:pos="10206"/>
              </w:tabs>
              <w:spacing w:line="240" w:lineRule="atLeast"/>
              <w:ind w:right="-13" w:firstLine="567"/>
              <w:jc w:val="both"/>
              <w:rPr>
                <w:kern w:val="20"/>
              </w:rPr>
            </w:pPr>
            <w:r w:rsidRPr="00C63F14">
              <w:rPr>
                <w:kern w:val="20"/>
              </w:rPr>
              <w:t xml:space="preserve">– проявлению трудовых навыков, </w:t>
            </w:r>
          </w:p>
          <w:p w:rsidR="00AD15D6" w:rsidRPr="00C63F14" w:rsidRDefault="00AD15D6" w:rsidP="00C63F14">
            <w:pPr>
              <w:tabs>
                <w:tab w:val="left" w:pos="10206"/>
              </w:tabs>
              <w:spacing w:line="240" w:lineRule="atLeast"/>
              <w:ind w:right="-13" w:firstLine="567"/>
              <w:jc w:val="both"/>
              <w:rPr>
                <w:kern w:val="20"/>
              </w:rPr>
            </w:pPr>
            <w:r w:rsidRPr="00C63F14">
              <w:rPr>
                <w:kern w:val="20"/>
              </w:rPr>
              <w:t>– оказанию помощи сверстнику и взрослому,</w:t>
            </w:r>
          </w:p>
          <w:p w:rsidR="00AD15D6" w:rsidRPr="00C63F14" w:rsidRDefault="00AD15D6" w:rsidP="00C63F14">
            <w:pPr>
              <w:tabs>
                <w:tab w:val="left" w:pos="10206"/>
              </w:tabs>
              <w:spacing w:line="240" w:lineRule="atLeast"/>
              <w:ind w:right="-13" w:firstLine="567"/>
              <w:jc w:val="both"/>
              <w:rPr>
                <w:kern w:val="20"/>
              </w:rPr>
            </w:pPr>
            <w:r w:rsidRPr="00C63F14">
              <w:rPr>
                <w:kern w:val="20"/>
              </w:rPr>
              <w:t>– проявлению заботливого отношения к природе.</w:t>
            </w:r>
          </w:p>
          <w:p w:rsidR="00AD15D6" w:rsidRPr="00C63F14" w:rsidRDefault="00AD15D6" w:rsidP="00C63F14">
            <w:pPr>
              <w:tabs>
                <w:tab w:val="left" w:pos="10206"/>
              </w:tabs>
              <w:spacing w:line="240" w:lineRule="atLeast"/>
              <w:ind w:right="-13" w:firstLine="567"/>
              <w:jc w:val="both"/>
              <w:rPr>
                <w:kern w:val="20"/>
              </w:rPr>
            </w:pPr>
            <w:r w:rsidRPr="00C63F14">
              <w:rPr>
                <w:kern w:val="20"/>
              </w:rPr>
              <w:t>Трудовые поручения.</w:t>
            </w:r>
          </w:p>
          <w:p w:rsidR="00AD15D6" w:rsidRPr="00C63F14" w:rsidRDefault="00AD15D6" w:rsidP="00C63F14">
            <w:pPr>
              <w:tabs>
                <w:tab w:val="left" w:pos="10206"/>
              </w:tabs>
              <w:spacing w:line="240" w:lineRule="atLeast"/>
              <w:ind w:right="-13" w:firstLine="567"/>
              <w:jc w:val="both"/>
              <w:rPr>
                <w:kern w:val="20"/>
              </w:rPr>
            </w:pPr>
            <w:r w:rsidRPr="00C63F14">
              <w:rPr>
                <w:kern w:val="20"/>
              </w:rPr>
              <w:t>Самостоятельное планирование трудовой деятельности.</w:t>
            </w:r>
          </w:p>
        </w:tc>
        <w:tc>
          <w:tcPr>
            <w:tcW w:w="1372" w:type="pct"/>
          </w:tcPr>
          <w:p w:rsidR="00AD15D6" w:rsidRPr="00C63F14" w:rsidRDefault="00AD15D6" w:rsidP="00C63F14">
            <w:pPr>
              <w:tabs>
                <w:tab w:val="left" w:pos="10206"/>
              </w:tabs>
              <w:spacing w:line="240" w:lineRule="atLeast"/>
              <w:ind w:right="-13" w:firstLine="567"/>
              <w:jc w:val="both"/>
              <w:rPr>
                <w:kern w:val="20"/>
              </w:rPr>
            </w:pPr>
            <w:r w:rsidRPr="00C63F14">
              <w:rPr>
                <w:kern w:val="20"/>
              </w:rPr>
              <w:t>-</w:t>
            </w:r>
          </w:p>
        </w:tc>
        <w:tc>
          <w:tcPr>
            <w:tcW w:w="1078" w:type="pct"/>
          </w:tcPr>
          <w:p w:rsidR="00AD15D6" w:rsidRPr="00C63F14" w:rsidRDefault="00AD15D6" w:rsidP="00C63F14">
            <w:pPr>
              <w:tabs>
                <w:tab w:val="left" w:pos="10206"/>
              </w:tabs>
              <w:spacing w:line="240" w:lineRule="atLeast"/>
              <w:ind w:right="-13" w:firstLine="567"/>
              <w:jc w:val="both"/>
              <w:rPr>
                <w:kern w:val="20"/>
              </w:rPr>
            </w:pPr>
            <w:r w:rsidRPr="00C63F14">
              <w:rPr>
                <w:kern w:val="20"/>
              </w:rPr>
              <w:t>-</w:t>
            </w:r>
          </w:p>
        </w:tc>
      </w:tr>
      <w:tr w:rsidR="00AD15D6" w:rsidRPr="00C63F14" w:rsidTr="00545FE1">
        <w:tblPrEx>
          <w:tblLook w:val="01E0"/>
        </w:tblPrEx>
        <w:tc>
          <w:tcPr>
            <w:tcW w:w="1275" w:type="pct"/>
          </w:tcPr>
          <w:p w:rsidR="00AD15D6" w:rsidRPr="00C63F14" w:rsidRDefault="00AD15D6" w:rsidP="00C63F14">
            <w:pPr>
              <w:tabs>
                <w:tab w:val="left" w:pos="10206"/>
              </w:tabs>
              <w:spacing w:line="240" w:lineRule="atLeast"/>
              <w:ind w:right="-13"/>
              <w:jc w:val="both"/>
              <w:rPr>
                <w:kern w:val="20"/>
              </w:rPr>
            </w:pPr>
            <w:r w:rsidRPr="00C63F14">
              <w:rPr>
                <w:kern w:val="20"/>
              </w:rPr>
              <w:t>Показ</w:t>
            </w:r>
          </w:p>
          <w:p w:rsidR="00AD15D6" w:rsidRPr="00C63F14" w:rsidRDefault="00AD15D6" w:rsidP="00C63F14">
            <w:pPr>
              <w:tabs>
                <w:tab w:val="left" w:pos="10206"/>
              </w:tabs>
              <w:spacing w:line="240" w:lineRule="atLeast"/>
              <w:ind w:right="-13"/>
              <w:jc w:val="both"/>
              <w:rPr>
                <w:kern w:val="20"/>
              </w:rPr>
            </w:pPr>
            <w:r w:rsidRPr="00C63F14">
              <w:rPr>
                <w:kern w:val="20"/>
              </w:rPr>
              <w:t>Объяснение</w:t>
            </w:r>
          </w:p>
          <w:p w:rsidR="00AD15D6" w:rsidRPr="00C63F14" w:rsidRDefault="00AD15D6" w:rsidP="00C63F14">
            <w:pPr>
              <w:tabs>
                <w:tab w:val="left" w:pos="10206"/>
              </w:tabs>
              <w:spacing w:line="240" w:lineRule="atLeast"/>
              <w:ind w:right="-13"/>
              <w:jc w:val="both"/>
              <w:rPr>
                <w:kern w:val="20"/>
              </w:rPr>
            </w:pPr>
            <w:r w:rsidRPr="00C63F14">
              <w:rPr>
                <w:kern w:val="20"/>
              </w:rPr>
              <w:t>Обучение</w:t>
            </w:r>
          </w:p>
          <w:p w:rsidR="00AD15D6" w:rsidRPr="00C63F14" w:rsidRDefault="00AD15D6" w:rsidP="00C63F14">
            <w:pPr>
              <w:tabs>
                <w:tab w:val="left" w:pos="10206"/>
              </w:tabs>
              <w:spacing w:line="240" w:lineRule="atLeast"/>
              <w:ind w:right="-13"/>
              <w:jc w:val="both"/>
              <w:rPr>
                <w:kern w:val="20"/>
              </w:rPr>
            </w:pPr>
            <w:r w:rsidRPr="00C63F14">
              <w:rPr>
                <w:kern w:val="20"/>
              </w:rPr>
              <w:t>Наблюдение</w:t>
            </w:r>
          </w:p>
          <w:p w:rsidR="00AD15D6" w:rsidRPr="00C63F14" w:rsidRDefault="00AD15D6" w:rsidP="00C63F14">
            <w:pPr>
              <w:tabs>
                <w:tab w:val="left" w:pos="10206"/>
              </w:tabs>
              <w:spacing w:line="240" w:lineRule="atLeast"/>
              <w:ind w:right="-13"/>
              <w:jc w:val="both"/>
              <w:rPr>
                <w:kern w:val="20"/>
              </w:rPr>
            </w:pPr>
            <w:r w:rsidRPr="00C63F14">
              <w:rPr>
                <w:kern w:val="20"/>
              </w:rPr>
              <w:t>Напоминание</w:t>
            </w:r>
          </w:p>
          <w:p w:rsidR="00AD15D6" w:rsidRPr="00C63F14" w:rsidRDefault="00AD15D6" w:rsidP="00C63F14">
            <w:pPr>
              <w:tabs>
                <w:tab w:val="left" w:pos="10206"/>
              </w:tabs>
              <w:spacing w:line="240" w:lineRule="atLeast"/>
              <w:ind w:right="-13" w:firstLine="567"/>
              <w:jc w:val="both"/>
              <w:rPr>
                <w:kern w:val="20"/>
              </w:rPr>
            </w:pPr>
          </w:p>
        </w:tc>
        <w:tc>
          <w:tcPr>
            <w:tcW w:w="1275" w:type="pct"/>
          </w:tcPr>
          <w:p w:rsidR="00AD15D6" w:rsidRPr="00C63F14" w:rsidRDefault="00AD15D6" w:rsidP="00C63F14">
            <w:pPr>
              <w:tabs>
                <w:tab w:val="left" w:pos="10206"/>
              </w:tabs>
              <w:spacing w:line="240" w:lineRule="atLeast"/>
              <w:ind w:right="-13"/>
              <w:jc w:val="both"/>
              <w:rPr>
                <w:kern w:val="20"/>
              </w:rPr>
            </w:pPr>
            <w:r w:rsidRPr="00C63F14">
              <w:rPr>
                <w:kern w:val="20"/>
              </w:rPr>
              <w:t>Самообслуживание Обучение</w:t>
            </w:r>
          </w:p>
          <w:p w:rsidR="00AD15D6" w:rsidRPr="00C63F14" w:rsidRDefault="00AD15D6" w:rsidP="00C63F14">
            <w:pPr>
              <w:tabs>
                <w:tab w:val="left" w:pos="10206"/>
              </w:tabs>
              <w:spacing w:line="240" w:lineRule="atLeast"/>
              <w:ind w:right="-13"/>
              <w:jc w:val="both"/>
              <w:rPr>
                <w:kern w:val="20"/>
              </w:rPr>
            </w:pPr>
            <w:r w:rsidRPr="00C63F14">
              <w:rPr>
                <w:kern w:val="20"/>
              </w:rPr>
              <w:t>Напоминание</w:t>
            </w:r>
          </w:p>
          <w:p w:rsidR="00AD15D6" w:rsidRPr="00C63F14" w:rsidRDefault="00AD15D6" w:rsidP="00C63F14">
            <w:pPr>
              <w:tabs>
                <w:tab w:val="left" w:pos="10206"/>
              </w:tabs>
              <w:spacing w:line="240" w:lineRule="atLeast"/>
              <w:ind w:right="-13"/>
              <w:jc w:val="both"/>
              <w:rPr>
                <w:kern w:val="20"/>
              </w:rPr>
            </w:pPr>
            <w:r w:rsidRPr="00C63F14">
              <w:rPr>
                <w:kern w:val="20"/>
              </w:rPr>
              <w:t>Беседы</w:t>
            </w:r>
          </w:p>
          <w:p w:rsidR="00AD15D6" w:rsidRPr="00C63F14" w:rsidRDefault="00AD15D6" w:rsidP="00C63F14">
            <w:pPr>
              <w:tabs>
                <w:tab w:val="left" w:pos="10206"/>
              </w:tabs>
              <w:spacing w:line="240" w:lineRule="atLeast"/>
              <w:ind w:right="-13"/>
              <w:jc w:val="both"/>
              <w:rPr>
                <w:kern w:val="20"/>
              </w:rPr>
            </w:pPr>
            <w:r w:rsidRPr="00C63F14">
              <w:rPr>
                <w:kern w:val="20"/>
              </w:rPr>
              <w:t>Разыгрывание игровых ситуаций</w:t>
            </w:r>
          </w:p>
          <w:p w:rsidR="00AD15D6" w:rsidRPr="00C63F14" w:rsidRDefault="00AD15D6" w:rsidP="00C63F14">
            <w:pPr>
              <w:tabs>
                <w:tab w:val="left" w:pos="10206"/>
              </w:tabs>
              <w:spacing w:line="240" w:lineRule="atLeast"/>
              <w:ind w:right="-13"/>
              <w:jc w:val="both"/>
              <w:rPr>
                <w:kern w:val="20"/>
              </w:rPr>
            </w:pPr>
            <w:r w:rsidRPr="00C63F14">
              <w:rPr>
                <w:kern w:val="20"/>
              </w:rPr>
              <w:t>Упражнение</w:t>
            </w:r>
          </w:p>
          <w:p w:rsidR="00AD15D6" w:rsidRPr="00C63F14" w:rsidRDefault="00AD15D6" w:rsidP="00C63F14">
            <w:pPr>
              <w:tabs>
                <w:tab w:val="left" w:pos="10206"/>
              </w:tabs>
              <w:spacing w:line="240" w:lineRule="atLeast"/>
              <w:ind w:right="-13"/>
              <w:jc w:val="both"/>
              <w:rPr>
                <w:kern w:val="20"/>
              </w:rPr>
            </w:pPr>
            <w:r w:rsidRPr="00C63F14">
              <w:rPr>
                <w:kern w:val="20"/>
              </w:rPr>
              <w:t>Объяснение</w:t>
            </w:r>
          </w:p>
          <w:p w:rsidR="00AD15D6" w:rsidRPr="00C63F14" w:rsidRDefault="00AD15D6" w:rsidP="00C63F14">
            <w:pPr>
              <w:tabs>
                <w:tab w:val="left" w:pos="10206"/>
              </w:tabs>
              <w:spacing w:line="240" w:lineRule="atLeast"/>
              <w:ind w:right="-13"/>
              <w:jc w:val="both"/>
              <w:rPr>
                <w:kern w:val="20"/>
              </w:rPr>
            </w:pPr>
            <w:r w:rsidRPr="00C63F14">
              <w:rPr>
                <w:kern w:val="20"/>
              </w:rPr>
              <w:t>Наблюдение</w:t>
            </w:r>
          </w:p>
          <w:p w:rsidR="00AD15D6" w:rsidRPr="00C63F14" w:rsidRDefault="00AD15D6" w:rsidP="00C63F14">
            <w:pPr>
              <w:tabs>
                <w:tab w:val="left" w:pos="10206"/>
              </w:tabs>
              <w:spacing w:line="240" w:lineRule="atLeast"/>
              <w:ind w:right="-13"/>
              <w:jc w:val="both"/>
              <w:rPr>
                <w:kern w:val="20"/>
              </w:rPr>
            </w:pPr>
            <w:r w:rsidRPr="00C63F14">
              <w:rPr>
                <w:kern w:val="20"/>
              </w:rPr>
              <w:t>Поручения</w:t>
            </w:r>
          </w:p>
          <w:p w:rsidR="00AD15D6" w:rsidRPr="00C63F14" w:rsidRDefault="00AD15D6" w:rsidP="00C63F14">
            <w:pPr>
              <w:tabs>
                <w:tab w:val="left" w:pos="10206"/>
              </w:tabs>
              <w:spacing w:line="240" w:lineRule="atLeast"/>
              <w:ind w:right="-13"/>
              <w:jc w:val="both"/>
              <w:rPr>
                <w:kern w:val="20"/>
              </w:rPr>
            </w:pPr>
            <w:r w:rsidRPr="00C63F14">
              <w:rPr>
                <w:kern w:val="20"/>
              </w:rPr>
              <w:t>Совместный труд</w:t>
            </w:r>
          </w:p>
          <w:p w:rsidR="00AD15D6" w:rsidRPr="00C63F14" w:rsidRDefault="00AD15D6" w:rsidP="00C63F14">
            <w:pPr>
              <w:tabs>
                <w:tab w:val="left" w:pos="10206"/>
              </w:tabs>
              <w:spacing w:line="240" w:lineRule="atLeast"/>
              <w:ind w:right="-13"/>
              <w:jc w:val="both"/>
              <w:rPr>
                <w:kern w:val="20"/>
              </w:rPr>
            </w:pPr>
            <w:r w:rsidRPr="00C63F14">
              <w:rPr>
                <w:kern w:val="20"/>
              </w:rPr>
              <w:t>Чтение и рассматривание иллюстраций о труде взрослых</w:t>
            </w:r>
          </w:p>
          <w:p w:rsidR="00AD15D6" w:rsidRPr="00C63F14" w:rsidRDefault="00AD15D6" w:rsidP="00C63F14">
            <w:pPr>
              <w:tabs>
                <w:tab w:val="left" w:pos="10206"/>
              </w:tabs>
              <w:spacing w:line="240" w:lineRule="atLeast"/>
              <w:ind w:right="-13"/>
              <w:jc w:val="both"/>
              <w:rPr>
                <w:kern w:val="20"/>
              </w:rPr>
            </w:pPr>
            <w:r w:rsidRPr="00C63F14">
              <w:rPr>
                <w:kern w:val="20"/>
              </w:rPr>
              <w:t>Тематические праздники и развлечения</w:t>
            </w:r>
          </w:p>
          <w:p w:rsidR="00AD15D6" w:rsidRPr="00C63F14" w:rsidRDefault="00AD15D6" w:rsidP="00C63F14">
            <w:pPr>
              <w:tabs>
                <w:tab w:val="left" w:pos="10206"/>
              </w:tabs>
              <w:spacing w:line="240" w:lineRule="atLeast"/>
              <w:ind w:right="-13"/>
              <w:jc w:val="both"/>
              <w:rPr>
                <w:kern w:val="20"/>
              </w:rPr>
            </w:pPr>
            <w:r w:rsidRPr="00C63F14">
              <w:rPr>
                <w:kern w:val="20"/>
              </w:rPr>
              <w:t>Просмотр видео– диафильмов</w:t>
            </w:r>
          </w:p>
          <w:p w:rsidR="00AD15D6" w:rsidRPr="00C63F14" w:rsidRDefault="00AD15D6" w:rsidP="00C63F14">
            <w:pPr>
              <w:tabs>
                <w:tab w:val="left" w:pos="10206"/>
              </w:tabs>
              <w:spacing w:line="240" w:lineRule="atLeast"/>
              <w:ind w:right="-13"/>
              <w:jc w:val="both"/>
              <w:rPr>
                <w:kern w:val="20"/>
              </w:rPr>
            </w:pPr>
            <w:r w:rsidRPr="00C63F14">
              <w:rPr>
                <w:kern w:val="20"/>
              </w:rPr>
              <w:t>Продуктивная деятельность</w:t>
            </w:r>
          </w:p>
          <w:p w:rsidR="00AD15D6" w:rsidRPr="00C63F14" w:rsidRDefault="00AD15D6" w:rsidP="00C63F14">
            <w:pPr>
              <w:tabs>
                <w:tab w:val="left" w:pos="10206"/>
              </w:tabs>
              <w:spacing w:line="240" w:lineRule="atLeast"/>
              <w:ind w:right="-13"/>
              <w:jc w:val="both"/>
              <w:rPr>
                <w:kern w:val="20"/>
              </w:rPr>
            </w:pPr>
            <w:r w:rsidRPr="00C63F14">
              <w:rPr>
                <w:kern w:val="20"/>
              </w:rPr>
              <w:t>Экскурсии</w:t>
            </w:r>
          </w:p>
        </w:tc>
        <w:tc>
          <w:tcPr>
            <w:tcW w:w="1372" w:type="pct"/>
          </w:tcPr>
          <w:p w:rsidR="00AD15D6" w:rsidRPr="00C63F14" w:rsidRDefault="00AD15D6" w:rsidP="00C63F14">
            <w:pPr>
              <w:tabs>
                <w:tab w:val="left" w:pos="10206"/>
              </w:tabs>
              <w:spacing w:line="240" w:lineRule="atLeast"/>
              <w:ind w:right="-13"/>
              <w:jc w:val="both"/>
              <w:rPr>
                <w:kern w:val="20"/>
              </w:rPr>
            </w:pPr>
            <w:r w:rsidRPr="00C63F14">
              <w:rPr>
                <w:kern w:val="20"/>
              </w:rPr>
              <w:t>Игры – сюжетно-ролевые, дидактические</w:t>
            </w:r>
          </w:p>
          <w:p w:rsidR="00AD15D6" w:rsidRPr="00C63F14" w:rsidRDefault="00AD15D6" w:rsidP="00C63F14">
            <w:pPr>
              <w:tabs>
                <w:tab w:val="left" w:pos="10206"/>
              </w:tabs>
              <w:spacing w:line="240" w:lineRule="atLeast"/>
              <w:ind w:right="-13"/>
              <w:jc w:val="both"/>
              <w:rPr>
                <w:kern w:val="20"/>
              </w:rPr>
            </w:pPr>
            <w:r w:rsidRPr="00C63F14">
              <w:rPr>
                <w:kern w:val="20"/>
              </w:rPr>
              <w:t>Совместный труд детей</w:t>
            </w:r>
          </w:p>
          <w:p w:rsidR="00AD15D6" w:rsidRPr="00C63F14" w:rsidRDefault="00AD15D6" w:rsidP="00C63F14">
            <w:pPr>
              <w:tabs>
                <w:tab w:val="left" w:pos="10206"/>
              </w:tabs>
              <w:spacing w:line="240" w:lineRule="atLeast"/>
              <w:ind w:right="-13"/>
              <w:jc w:val="both"/>
              <w:rPr>
                <w:kern w:val="20"/>
              </w:rPr>
            </w:pPr>
            <w:r w:rsidRPr="00C63F14">
              <w:rPr>
                <w:kern w:val="20"/>
              </w:rPr>
              <w:t>Дежурство</w:t>
            </w:r>
          </w:p>
          <w:p w:rsidR="00AD15D6" w:rsidRPr="00C63F14" w:rsidRDefault="00AD15D6" w:rsidP="00C63F14">
            <w:pPr>
              <w:tabs>
                <w:tab w:val="left" w:pos="10206"/>
              </w:tabs>
              <w:spacing w:line="240" w:lineRule="atLeast"/>
              <w:ind w:right="-13"/>
              <w:jc w:val="both"/>
              <w:rPr>
                <w:kern w:val="20"/>
              </w:rPr>
            </w:pPr>
            <w:r w:rsidRPr="00C63F14">
              <w:rPr>
                <w:kern w:val="20"/>
              </w:rPr>
              <w:t>Рассматривание иллюстраций</w:t>
            </w:r>
          </w:p>
          <w:p w:rsidR="00AD15D6" w:rsidRPr="00C63F14" w:rsidRDefault="00AD15D6" w:rsidP="00C63F14">
            <w:pPr>
              <w:tabs>
                <w:tab w:val="left" w:pos="10206"/>
              </w:tabs>
              <w:spacing w:line="240" w:lineRule="atLeast"/>
              <w:ind w:right="-13"/>
              <w:jc w:val="both"/>
              <w:rPr>
                <w:kern w:val="20"/>
              </w:rPr>
            </w:pPr>
            <w:r w:rsidRPr="00C63F14">
              <w:rPr>
                <w:kern w:val="20"/>
              </w:rPr>
              <w:t>Продуктивная деятельность</w:t>
            </w:r>
          </w:p>
          <w:p w:rsidR="00AD15D6" w:rsidRPr="00C63F14" w:rsidRDefault="00AD15D6" w:rsidP="00C63F14">
            <w:pPr>
              <w:tabs>
                <w:tab w:val="left" w:pos="10206"/>
              </w:tabs>
              <w:spacing w:line="240" w:lineRule="atLeast"/>
              <w:ind w:right="-13" w:firstLine="567"/>
              <w:jc w:val="both"/>
              <w:rPr>
                <w:kern w:val="20"/>
              </w:rPr>
            </w:pPr>
          </w:p>
        </w:tc>
        <w:tc>
          <w:tcPr>
            <w:tcW w:w="1078" w:type="pct"/>
          </w:tcPr>
          <w:p w:rsidR="00AD15D6" w:rsidRPr="00C63F14" w:rsidRDefault="00AD15D6" w:rsidP="00C63F14">
            <w:pPr>
              <w:tabs>
                <w:tab w:val="left" w:pos="10206"/>
              </w:tabs>
              <w:spacing w:line="240" w:lineRule="atLeast"/>
              <w:ind w:right="-13"/>
              <w:jc w:val="both"/>
              <w:rPr>
                <w:kern w:val="20"/>
              </w:rPr>
            </w:pPr>
            <w:r w:rsidRPr="00C63F14">
              <w:rPr>
                <w:kern w:val="20"/>
              </w:rPr>
              <w:t>Беседы</w:t>
            </w:r>
          </w:p>
          <w:p w:rsidR="00AD15D6" w:rsidRPr="00C63F14" w:rsidRDefault="00AD15D6" w:rsidP="00C63F14">
            <w:pPr>
              <w:tabs>
                <w:tab w:val="left" w:pos="10206"/>
              </w:tabs>
              <w:spacing w:line="240" w:lineRule="atLeast"/>
              <w:ind w:right="-13"/>
              <w:jc w:val="both"/>
              <w:rPr>
                <w:kern w:val="20"/>
              </w:rPr>
            </w:pPr>
            <w:r w:rsidRPr="00C63F14">
              <w:rPr>
                <w:kern w:val="20"/>
              </w:rPr>
              <w:t>Личный пример</w:t>
            </w:r>
          </w:p>
          <w:p w:rsidR="00AD15D6" w:rsidRPr="00C63F14" w:rsidRDefault="00AD15D6" w:rsidP="00C63F14">
            <w:pPr>
              <w:tabs>
                <w:tab w:val="left" w:pos="10206"/>
              </w:tabs>
              <w:spacing w:line="240" w:lineRule="atLeast"/>
              <w:ind w:right="-13"/>
              <w:jc w:val="both"/>
              <w:rPr>
                <w:kern w:val="20"/>
              </w:rPr>
            </w:pPr>
            <w:r w:rsidRPr="00C63F14">
              <w:rPr>
                <w:kern w:val="20"/>
              </w:rPr>
              <w:t>Показ</w:t>
            </w:r>
          </w:p>
          <w:p w:rsidR="00AD15D6" w:rsidRPr="00C63F14" w:rsidRDefault="00AD15D6" w:rsidP="00C63F14">
            <w:pPr>
              <w:tabs>
                <w:tab w:val="left" w:pos="10206"/>
              </w:tabs>
              <w:spacing w:line="240" w:lineRule="atLeast"/>
              <w:ind w:right="-13"/>
              <w:jc w:val="both"/>
              <w:rPr>
                <w:kern w:val="20"/>
              </w:rPr>
            </w:pPr>
            <w:r w:rsidRPr="00C63F14">
              <w:rPr>
                <w:kern w:val="20"/>
              </w:rPr>
              <w:t xml:space="preserve">Напоминание </w:t>
            </w:r>
          </w:p>
          <w:p w:rsidR="00AD15D6" w:rsidRPr="00C63F14" w:rsidRDefault="00AD15D6" w:rsidP="00C63F14">
            <w:pPr>
              <w:tabs>
                <w:tab w:val="left" w:pos="10206"/>
              </w:tabs>
              <w:spacing w:line="240" w:lineRule="atLeast"/>
              <w:ind w:right="-13"/>
              <w:jc w:val="both"/>
              <w:rPr>
                <w:kern w:val="20"/>
              </w:rPr>
            </w:pPr>
            <w:r w:rsidRPr="00C63F14">
              <w:rPr>
                <w:kern w:val="20"/>
              </w:rPr>
              <w:t>Объяснение</w:t>
            </w:r>
          </w:p>
          <w:p w:rsidR="00AD15D6" w:rsidRPr="00C63F14" w:rsidRDefault="00AD15D6" w:rsidP="00C63F14">
            <w:pPr>
              <w:tabs>
                <w:tab w:val="left" w:pos="10206"/>
              </w:tabs>
              <w:spacing w:line="240" w:lineRule="atLeast"/>
              <w:ind w:right="-13"/>
              <w:jc w:val="both"/>
              <w:rPr>
                <w:kern w:val="20"/>
              </w:rPr>
            </w:pPr>
            <w:r w:rsidRPr="00C63F14">
              <w:rPr>
                <w:kern w:val="20"/>
              </w:rPr>
              <w:t>Совместный труд детей и взрослых</w:t>
            </w:r>
          </w:p>
          <w:p w:rsidR="00AD15D6" w:rsidRPr="00C63F14" w:rsidRDefault="00AD15D6" w:rsidP="00C63F14">
            <w:pPr>
              <w:tabs>
                <w:tab w:val="left" w:pos="10206"/>
              </w:tabs>
              <w:spacing w:line="240" w:lineRule="atLeast"/>
              <w:ind w:right="-13"/>
              <w:jc w:val="both"/>
              <w:rPr>
                <w:kern w:val="20"/>
              </w:rPr>
            </w:pPr>
            <w:r w:rsidRPr="00C63F14">
              <w:rPr>
                <w:kern w:val="20"/>
              </w:rPr>
              <w:t>Рассказ</w:t>
            </w:r>
          </w:p>
          <w:p w:rsidR="00AD15D6" w:rsidRPr="00C63F14" w:rsidRDefault="00AD15D6" w:rsidP="00C63F14">
            <w:pPr>
              <w:tabs>
                <w:tab w:val="left" w:pos="10206"/>
              </w:tabs>
              <w:spacing w:line="240" w:lineRule="atLeast"/>
              <w:ind w:right="-13"/>
              <w:jc w:val="both"/>
              <w:rPr>
                <w:kern w:val="20"/>
              </w:rPr>
            </w:pPr>
            <w:r w:rsidRPr="00C63F14">
              <w:rPr>
                <w:kern w:val="20"/>
              </w:rPr>
              <w:t>Просмотр видеофильмов, диафильмов</w:t>
            </w:r>
          </w:p>
          <w:p w:rsidR="00AD15D6" w:rsidRPr="00C63F14" w:rsidRDefault="00AD15D6" w:rsidP="00C63F14">
            <w:pPr>
              <w:tabs>
                <w:tab w:val="left" w:pos="10206"/>
              </w:tabs>
              <w:spacing w:line="240" w:lineRule="atLeast"/>
              <w:ind w:right="-13" w:firstLine="567"/>
              <w:jc w:val="both"/>
              <w:rPr>
                <w:kern w:val="20"/>
              </w:rPr>
            </w:pPr>
          </w:p>
        </w:tc>
      </w:tr>
    </w:tbl>
    <w:p w:rsidR="00AD15D6" w:rsidRPr="00C63F14" w:rsidRDefault="00AD15D6" w:rsidP="00C63F14">
      <w:pPr>
        <w:tabs>
          <w:tab w:val="left" w:pos="10206"/>
        </w:tabs>
        <w:spacing w:line="240" w:lineRule="atLeast"/>
        <w:ind w:right="-13"/>
        <w:jc w:val="both"/>
        <w:rPr>
          <w:color w:val="000000"/>
          <w:kern w:val="20"/>
        </w:rPr>
      </w:pPr>
    </w:p>
    <w:p w:rsidR="00AD15D6" w:rsidRPr="00C63F14" w:rsidRDefault="00AD15D6" w:rsidP="00C63F14">
      <w:pPr>
        <w:tabs>
          <w:tab w:val="left" w:pos="10206"/>
        </w:tabs>
        <w:spacing w:line="240" w:lineRule="atLeast"/>
        <w:ind w:right="-13"/>
        <w:jc w:val="both"/>
        <w:rPr>
          <w:b/>
          <w:bCs/>
          <w:color w:val="000000"/>
          <w:kern w:val="20"/>
        </w:rPr>
      </w:pPr>
      <w:r w:rsidRPr="00C63F14">
        <w:rPr>
          <w:b/>
          <w:bCs/>
          <w:color w:val="000000"/>
          <w:kern w:val="20"/>
        </w:rPr>
        <w:t>Формы, приемы организации образовательного процесса по образовательной области «Познавательное развитие» с учетом структуры образовательного процесса</w:t>
      </w:r>
    </w:p>
    <w:p w:rsidR="00AD15D6" w:rsidRPr="00C63F14" w:rsidRDefault="00AD15D6" w:rsidP="00C63F14">
      <w:pPr>
        <w:tabs>
          <w:tab w:val="left" w:pos="10206"/>
        </w:tabs>
        <w:spacing w:line="240" w:lineRule="atLeast"/>
        <w:ind w:right="-13" w:firstLine="567"/>
        <w:jc w:val="both"/>
        <w:rPr>
          <w:color w:val="000000"/>
          <w:kern w:val="20"/>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4"/>
        <w:gridCol w:w="3407"/>
        <w:gridCol w:w="2686"/>
        <w:gridCol w:w="1302"/>
      </w:tblGrid>
      <w:tr w:rsidR="00AD15D6" w:rsidRPr="00C63F14" w:rsidTr="00545FE1">
        <w:tc>
          <w:tcPr>
            <w:tcW w:w="3037" w:type="pct"/>
            <w:gridSpan w:val="2"/>
          </w:tcPr>
          <w:p w:rsidR="00AD15D6" w:rsidRPr="00C63F14" w:rsidRDefault="00AD15D6" w:rsidP="00C63F14">
            <w:pPr>
              <w:tabs>
                <w:tab w:val="left" w:pos="10206"/>
              </w:tabs>
              <w:spacing w:line="240" w:lineRule="atLeast"/>
              <w:ind w:right="-13"/>
              <w:jc w:val="both"/>
              <w:rPr>
                <w:b/>
                <w:kern w:val="20"/>
              </w:rPr>
            </w:pPr>
            <w:r w:rsidRPr="00C63F14">
              <w:rPr>
                <w:b/>
                <w:kern w:val="20"/>
              </w:rPr>
              <w:t>Совместная образовательная деятельность педагогов и детей</w:t>
            </w:r>
          </w:p>
        </w:tc>
        <w:tc>
          <w:tcPr>
            <w:tcW w:w="1322" w:type="pct"/>
            <w:vMerge w:val="restart"/>
          </w:tcPr>
          <w:p w:rsidR="00AD15D6" w:rsidRPr="00C63F14" w:rsidRDefault="00AD15D6" w:rsidP="00C63F14">
            <w:pPr>
              <w:tabs>
                <w:tab w:val="left" w:pos="10206"/>
              </w:tabs>
              <w:spacing w:line="240" w:lineRule="atLeast"/>
              <w:ind w:right="-13"/>
              <w:jc w:val="both"/>
              <w:rPr>
                <w:b/>
                <w:kern w:val="20"/>
              </w:rPr>
            </w:pPr>
            <w:r w:rsidRPr="00C63F14">
              <w:rPr>
                <w:b/>
                <w:kern w:val="20"/>
              </w:rPr>
              <w:t>Самостоятельная деятельность детей</w:t>
            </w:r>
          </w:p>
        </w:tc>
        <w:tc>
          <w:tcPr>
            <w:tcW w:w="642" w:type="pct"/>
            <w:vMerge w:val="restart"/>
          </w:tcPr>
          <w:p w:rsidR="00AD15D6" w:rsidRPr="00C63F14" w:rsidRDefault="00AD15D6" w:rsidP="00C63F14">
            <w:pPr>
              <w:tabs>
                <w:tab w:val="left" w:pos="10206"/>
              </w:tabs>
              <w:spacing w:line="240" w:lineRule="atLeast"/>
              <w:ind w:right="-13"/>
              <w:jc w:val="both"/>
              <w:rPr>
                <w:b/>
                <w:kern w:val="20"/>
              </w:rPr>
            </w:pPr>
            <w:r w:rsidRPr="00C63F14">
              <w:rPr>
                <w:b/>
                <w:kern w:val="20"/>
              </w:rPr>
              <w:t>Образовательная деятель</w:t>
            </w:r>
          </w:p>
          <w:p w:rsidR="00AD15D6" w:rsidRPr="00C63F14" w:rsidRDefault="00AD15D6" w:rsidP="00C63F14">
            <w:pPr>
              <w:tabs>
                <w:tab w:val="left" w:pos="10206"/>
              </w:tabs>
              <w:spacing w:line="240" w:lineRule="atLeast"/>
              <w:ind w:right="-13"/>
              <w:jc w:val="both"/>
              <w:rPr>
                <w:b/>
                <w:kern w:val="20"/>
              </w:rPr>
            </w:pPr>
            <w:r w:rsidRPr="00C63F14">
              <w:rPr>
                <w:b/>
                <w:kern w:val="20"/>
              </w:rPr>
              <w:t>ность в семье</w:t>
            </w:r>
          </w:p>
        </w:tc>
      </w:tr>
      <w:tr w:rsidR="00AD15D6" w:rsidRPr="00C63F14" w:rsidTr="00545FE1">
        <w:tc>
          <w:tcPr>
            <w:tcW w:w="1360" w:type="pct"/>
          </w:tcPr>
          <w:p w:rsidR="00AD15D6" w:rsidRPr="00C63F14" w:rsidRDefault="00AD15D6" w:rsidP="00C63F14">
            <w:pPr>
              <w:tabs>
                <w:tab w:val="left" w:pos="10206"/>
              </w:tabs>
              <w:spacing w:line="240" w:lineRule="atLeast"/>
              <w:ind w:right="-13" w:firstLine="567"/>
              <w:jc w:val="both"/>
              <w:rPr>
                <w:b/>
                <w:kern w:val="20"/>
              </w:rPr>
            </w:pPr>
            <w:r w:rsidRPr="00C63F14">
              <w:rPr>
                <w:b/>
                <w:kern w:val="20"/>
              </w:rPr>
              <w:t>непосредственно образовательная деятельность</w:t>
            </w:r>
          </w:p>
        </w:tc>
        <w:tc>
          <w:tcPr>
            <w:tcW w:w="1677" w:type="pct"/>
          </w:tcPr>
          <w:p w:rsidR="00AD15D6" w:rsidRPr="00C63F14" w:rsidRDefault="00AD15D6" w:rsidP="00C63F14">
            <w:pPr>
              <w:tabs>
                <w:tab w:val="left" w:pos="10206"/>
              </w:tabs>
              <w:spacing w:line="240" w:lineRule="atLeast"/>
              <w:ind w:right="-13" w:firstLine="567"/>
              <w:jc w:val="both"/>
              <w:rPr>
                <w:b/>
                <w:kern w:val="20"/>
              </w:rPr>
            </w:pPr>
            <w:r w:rsidRPr="00C63F14">
              <w:rPr>
                <w:b/>
                <w:kern w:val="20"/>
              </w:rPr>
              <w:t>образовательная деятельность в режимных моментах</w:t>
            </w:r>
          </w:p>
        </w:tc>
        <w:tc>
          <w:tcPr>
            <w:tcW w:w="1322" w:type="pct"/>
            <w:vMerge/>
          </w:tcPr>
          <w:p w:rsidR="00AD15D6" w:rsidRPr="00C63F14" w:rsidRDefault="00AD15D6" w:rsidP="00C63F14">
            <w:pPr>
              <w:tabs>
                <w:tab w:val="left" w:pos="10206"/>
              </w:tabs>
              <w:spacing w:line="240" w:lineRule="atLeast"/>
              <w:ind w:right="-13" w:firstLine="567"/>
              <w:jc w:val="both"/>
              <w:rPr>
                <w:kern w:val="20"/>
              </w:rPr>
            </w:pPr>
          </w:p>
        </w:tc>
        <w:tc>
          <w:tcPr>
            <w:tcW w:w="642" w:type="pct"/>
            <w:vMerge/>
          </w:tcPr>
          <w:p w:rsidR="00AD15D6" w:rsidRPr="00C63F14" w:rsidRDefault="00AD15D6" w:rsidP="00C63F14">
            <w:pPr>
              <w:tabs>
                <w:tab w:val="left" w:pos="10206"/>
              </w:tabs>
              <w:spacing w:line="240" w:lineRule="atLeast"/>
              <w:ind w:right="-13" w:firstLine="567"/>
              <w:jc w:val="both"/>
              <w:rPr>
                <w:kern w:val="20"/>
              </w:rPr>
            </w:pPr>
          </w:p>
        </w:tc>
      </w:tr>
      <w:tr w:rsidR="00AD15D6" w:rsidRPr="00C63F14" w:rsidTr="00545FE1">
        <w:trPr>
          <w:trHeight w:val="893"/>
        </w:trPr>
        <w:tc>
          <w:tcPr>
            <w:tcW w:w="1360" w:type="pct"/>
          </w:tcPr>
          <w:p w:rsidR="00AD15D6" w:rsidRPr="00C63F14" w:rsidRDefault="00AD15D6" w:rsidP="00C63F14">
            <w:pPr>
              <w:tabs>
                <w:tab w:val="left" w:pos="10206"/>
              </w:tabs>
              <w:spacing w:line="240" w:lineRule="atLeast"/>
              <w:ind w:right="-13"/>
              <w:jc w:val="both"/>
              <w:rPr>
                <w:kern w:val="20"/>
              </w:rPr>
            </w:pPr>
            <w:r w:rsidRPr="00C63F14">
              <w:rPr>
                <w:kern w:val="20"/>
              </w:rPr>
              <w:t>Показ</w:t>
            </w:r>
          </w:p>
          <w:p w:rsidR="00AD15D6" w:rsidRPr="00C63F14" w:rsidRDefault="00AD15D6" w:rsidP="00C63F14">
            <w:pPr>
              <w:tabs>
                <w:tab w:val="left" w:pos="10206"/>
              </w:tabs>
              <w:spacing w:line="240" w:lineRule="atLeast"/>
              <w:ind w:right="-13"/>
              <w:jc w:val="both"/>
              <w:rPr>
                <w:kern w:val="20"/>
              </w:rPr>
            </w:pPr>
            <w:r w:rsidRPr="00C63F14">
              <w:rPr>
                <w:kern w:val="20"/>
              </w:rPr>
              <w:t xml:space="preserve">Экскурсии, наблюдение </w:t>
            </w:r>
          </w:p>
          <w:p w:rsidR="00AD15D6" w:rsidRPr="00C63F14" w:rsidRDefault="00AD15D6" w:rsidP="00C63F14">
            <w:pPr>
              <w:tabs>
                <w:tab w:val="left" w:pos="10206"/>
              </w:tabs>
              <w:spacing w:line="240" w:lineRule="atLeast"/>
              <w:ind w:right="-13"/>
              <w:jc w:val="both"/>
              <w:rPr>
                <w:kern w:val="20"/>
              </w:rPr>
            </w:pPr>
            <w:r w:rsidRPr="00C63F14">
              <w:rPr>
                <w:kern w:val="20"/>
              </w:rPr>
              <w:t>Беседа</w:t>
            </w:r>
          </w:p>
          <w:p w:rsidR="00AD15D6" w:rsidRPr="00C63F14" w:rsidRDefault="00AD15D6" w:rsidP="00C63F14">
            <w:pPr>
              <w:tabs>
                <w:tab w:val="left" w:pos="10206"/>
              </w:tabs>
              <w:spacing w:line="240" w:lineRule="atLeast"/>
              <w:ind w:right="-13"/>
              <w:jc w:val="both"/>
              <w:rPr>
                <w:kern w:val="20"/>
              </w:rPr>
            </w:pPr>
            <w:r w:rsidRPr="00C63F14">
              <w:rPr>
                <w:kern w:val="20"/>
              </w:rPr>
              <w:t>Занятия</w:t>
            </w:r>
          </w:p>
          <w:p w:rsidR="00AD15D6" w:rsidRPr="00C63F14" w:rsidRDefault="00AD15D6" w:rsidP="00C63F14">
            <w:pPr>
              <w:tabs>
                <w:tab w:val="left" w:pos="10206"/>
              </w:tabs>
              <w:spacing w:line="240" w:lineRule="atLeast"/>
              <w:ind w:right="-13"/>
              <w:jc w:val="both"/>
              <w:rPr>
                <w:kern w:val="20"/>
              </w:rPr>
            </w:pPr>
            <w:r w:rsidRPr="00C63F14">
              <w:rPr>
                <w:kern w:val="20"/>
              </w:rPr>
              <w:t>Опыты, экспериментирование</w:t>
            </w:r>
          </w:p>
          <w:p w:rsidR="00AD15D6" w:rsidRPr="00C63F14" w:rsidRDefault="00AD15D6" w:rsidP="00C63F14">
            <w:pPr>
              <w:tabs>
                <w:tab w:val="left" w:pos="10206"/>
              </w:tabs>
              <w:spacing w:line="240" w:lineRule="atLeast"/>
              <w:ind w:right="-13"/>
              <w:jc w:val="both"/>
              <w:rPr>
                <w:kern w:val="20"/>
              </w:rPr>
            </w:pPr>
            <w:r w:rsidRPr="00C63F14">
              <w:rPr>
                <w:kern w:val="20"/>
              </w:rPr>
              <w:t>Игровые упражнения</w:t>
            </w:r>
          </w:p>
          <w:p w:rsidR="00AD15D6" w:rsidRPr="00C63F14" w:rsidRDefault="00AD15D6" w:rsidP="00C63F14">
            <w:pPr>
              <w:tabs>
                <w:tab w:val="left" w:pos="10206"/>
              </w:tabs>
              <w:spacing w:line="240" w:lineRule="atLeast"/>
              <w:ind w:right="-13"/>
              <w:jc w:val="both"/>
              <w:rPr>
                <w:kern w:val="20"/>
              </w:rPr>
            </w:pPr>
            <w:r w:rsidRPr="00C63F14">
              <w:rPr>
                <w:kern w:val="20"/>
              </w:rPr>
              <w:t>Игры – дидактические, подвижные</w:t>
            </w:r>
          </w:p>
          <w:p w:rsidR="00AD15D6" w:rsidRPr="00C63F14" w:rsidRDefault="00AD15D6" w:rsidP="00C63F14">
            <w:pPr>
              <w:tabs>
                <w:tab w:val="left" w:pos="10206"/>
              </w:tabs>
              <w:spacing w:line="240" w:lineRule="atLeast"/>
              <w:ind w:right="-13"/>
              <w:jc w:val="both"/>
              <w:rPr>
                <w:kern w:val="20"/>
              </w:rPr>
            </w:pPr>
            <w:r w:rsidRPr="00C63F14">
              <w:rPr>
                <w:kern w:val="20"/>
              </w:rPr>
              <w:t>Проектная деятельность</w:t>
            </w:r>
          </w:p>
          <w:p w:rsidR="00AD15D6" w:rsidRPr="00C63F14" w:rsidRDefault="00AD15D6" w:rsidP="00C63F14">
            <w:pPr>
              <w:tabs>
                <w:tab w:val="left" w:pos="10206"/>
              </w:tabs>
              <w:spacing w:line="240" w:lineRule="atLeast"/>
              <w:ind w:right="-13"/>
              <w:jc w:val="both"/>
              <w:rPr>
                <w:kern w:val="20"/>
              </w:rPr>
            </w:pPr>
            <w:r w:rsidRPr="00C63F14">
              <w:rPr>
                <w:kern w:val="20"/>
              </w:rPr>
              <w:t>Продуктивная деятельность</w:t>
            </w:r>
          </w:p>
          <w:p w:rsidR="00AD15D6" w:rsidRPr="00C63F14" w:rsidRDefault="00AD15D6" w:rsidP="00C63F14">
            <w:pPr>
              <w:tabs>
                <w:tab w:val="left" w:pos="10206"/>
              </w:tabs>
              <w:spacing w:line="240" w:lineRule="atLeast"/>
              <w:ind w:right="-13"/>
              <w:jc w:val="both"/>
              <w:rPr>
                <w:kern w:val="20"/>
              </w:rPr>
            </w:pPr>
            <w:r w:rsidRPr="00C63F14">
              <w:rPr>
                <w:kern w:val="20"/>
              </w:rPr>
              <w:t xml:space="preserve">Проблемно-поисковые ситуации </w:t>
            </w:r>
          </w:p>
        </w:tc>
        <w:tc>
          <w:tcPr>
            <w:tcW w:w="1677" w:type="pct"/>
          </w:tcPr>
          <w:p w:rsidR="00AD15D6" w:rsidRPr="00C63F14" w:rsidRDefault="00AD15D6" w:rsidP="00C63F14">
            <w:pPr>
              <w:tabs>
                <w:tab w:val="left" w:pos="10206"/>
              </w:tabs>
              <w:spacing w:line="240" w:lineRule="atLeast"/>
              <w:ind w:right="-13"/>
              <w:jc w:val="both"/>
              <w:rPr>
                <w:kern w:val="20"/>
              </w:rPr>
            </w:pPr>
            <w:r w:rsidRPr="00C63F14">
              <w:rPr>
                <w:kern w:val="20"/>
              </w:rPr>
              <w:t>Напоминание</w:t>
            </w:r>
          </w:p>
          <w:p w:rsidR="00AD15D6" w:rsidRPr="00C63F14" w:rsidRDefault="00AD15D6" w:rsidP="00C63F14">
            <w:pPr>
              <w:tabs>
                <w:tab w:val="left" w:pos="10206"/>
              </w:tabs>
              <w:spacing w:line="240" w:lineRule="atLeast"/>
              <w:ind w:right="-13"/>
              <w:jc w:val="both"/>
              <w:rPr>
                <w:kern w:val="20"/>
              </w:rPr>
            </w:pPr>
            <w:r w:rsidRPr="00C63F14">
              <w:rPr>
                <w:kern w:val="20"/>
              </w:rPr>
              <w:t>Объяснение</w:t>
            </w:r>
          </w:p>
          <w:p w:rsidR="00AD15D6" w:rsidRPr="00C63F14" w:rsidRDefault="00AD15D6" w:rsidP="00C63F14">
            <w:pPr>
              <w:tabs>
                <w:tab w:val="left" w:pos="10206"/>
              </w:tabs>
              <w:spacing w:line="240" w:lineRule="atLeast"/>
              <w:ind w:right="-13"/>
              <w:jc w:val="both"/>
              <w:rPr>
                <w:kern w:val="20"/>
              </w:rPr>
            </w:pPr>
            <w:r w:rsidRPr="00C63F14">
              <w:rPr>
                <w:kern w:val="20"/>
              </w:rPr>
              <w:t>Обследование</w:t>
            </w:r>
          </w:p>
          <w:p w:rsidR="00AD15D6" w:rsidRPr="00C63F14" w:rsidRDefault="00AD15D6" w:rsidP="00C63F14">
            <w:pPr>
              <w:tabs>
                <w:tab w:val="left" w:pos="10206"/>
              </w:tabs>
              <w:spacing w:line="240" w:lineRule="atLeast"/>
              <w:ind w:right="-13"/>
              <w:jc w:val="both"/>
              <w:rPr>
                <w:kern w:val="20"/>
              </w:rPr>
            </w:pPr>
            <w:r w:rsidRPr="00C63F14">
              <w:rPr>
                <w:kern w:val="20"/>
              </w:rPr>
              <w:t>Наблюдение</w:t>
            </w:r>
          </w:p>
          <w:p w:rsidR="00AD15D6" w:rsidRPr="00C63F14" w:rsidRDefault="00AD15D6" w:rsidP="00C63F14">
            <w:pPr>
              <w:tabs>
                <w:tab w:val="left" w:pos="10206"/>
              </w:tabs>
              <w:spacing w:line="240" w:lineRule="atLeast"/>
              <w:ind w:right="-13"/>
              <w:jc w:val="both"/>
              <w:rPr>
                <w:kern w:val="20"/>
              </w:rPr>
            </w:pPr>
            <w:r w:rsidRPr="00C63F14">
              <w:rPr>
                <w:kern w:val="20"/>
              </w:rPr>
              <w:t>Развивающие игры</w:t>
            </w:r>
          </w:p>
          <w:p w:rsidR="00AD15D6" w:rsidRPr="00C63F14" w:rsidRDefault="00AD15D6" w:rsidP="00C63F14">
            <w:pPr>
              <w:tabs>
                <w:tab w:val="left" w:pos="10206"/>
              </w:tabs>
              <w:spacing w:line="240" w:lineRule="atLeast"/>
              <w:ind w:right="-13"/>
              <w:jc w:val="both"/>
              <w:rPr>
                <w:kern w:val="20"/>
              </w:rPr>
            </w:pPr>
            <w:r w:rsidRPr="00C63F14">
              <w:rPr>
                <w:kern w:val="20"/>
              </w:rPr>
              <w:t>Игра-экспериментирование</w:t>
            </w:r>
          </w:p>
          <w:p w:rsidR="00AD15D6" w:rsidRPr="00C63F14" w:rsidRDefault="00AD15D6" w:rsidP="00C63F14">
            <w:pPr>
              <w:tabs>
                <w:tab w:val="left" w:pos="10206"/>
              </w:tabs>
              <w:spacing w:line="240" w:lineRule="atLeast"/>
              <w:ind w:right="-13"/>
              <w:jc w:val="both"/>
              <w:rPr>
                <w:kern w:val="20"/>
              </w:rPr>
            </w:pPr>
            <w:r w:rsidRPr="00C63F14">
              <w:rPr>
                <w:kern w:val="20"/>
              </w:rPr>
              <w:t>Проблемные ситуации</w:t>
            </w:r>
          </w:p>
          <w:p w:rsidR="00AD15D6" w:rsidRPr="00C63F14" w:rsidRDefault="00AD15D6" w:rsidP="00C63F14">
            <w:pPr>
              <w:tabs>
                <w:tab w:val="left" w:pos="10206"/>
              </w:tabs>
              <w:spacing w:line="240" w:lineRule="atLeast"/>
              <w:ind w:right="-13"/>
              <w:jc w:val="both"/>
              <w:rPr>
                <w:kern w:val="20"/>
              </w:rPr>
            </w:pPr>
            <w:r w:rsidRPr="00C63F14">
              <w:rPr>
                <w:kern w:val="20"/>
              </w:rPr>
              <w:t>Игровые упражнения</w:t>
            </w:r>
          </w:p>
          <w:p w:rsidR="00AD15D6" w:rsidRPr="00C63F14" w:rsidRDefault="00AD15D6" w:rsidP="00C63F14">
            <w:pPr>
              <w:tabs>
                <w:tab w:val="left" w:pos="10206"/>
              </w:tabs>
              <w:spacing w:line="240" w:lineRule="atLeast"/>
              <w:ind w:right="-13"/>
              <w:jc w:val="both"/>
              <w:rPr>
                <w:kern w:val="20"/>
              </w:rPr>
            </w:pPr>
            <w:r w:rsidRPr="00C63F14">
              <w:rPr>
                <w:kern w:val="20"/>
              </w:rPr>
              <w:t>Рассматривание чертежей и схем</w:t>
            </w:r>
          </w:p>
          <w:p w:rsidR="00AD15D6" w:rsidRPr="00C63F14" w:rsidRDefault="00AD15D6" w:rsidP="00C63F14">
            <w:pPr>
              <w:tabs>
                <w:tab w:val="left" w:pos="10206"/>
              </w:tabs>
              <w:spacing w:line="240" w:lineRule="atLeast"/>
              <w:ind w:right="-13"/>
              <w:jc w:val="both"/>
              <w:rPr>
                <w:kern w:val="20"/>
              </w:rPr>
            </w:pPr>
            <w:r w:rsidRPr="00C63F14">
              <w:rPr>
                <w:kern w:val="20"/>
              </w:rPr>
              <w:t>Моделирование</w:t>
            </w:r>
          </w:p>
          <w:p w:rsidR="00AD15D6" w:rsidRPr="00C63F14" w:rsidRDefault="00AD15D6" w:rsidP="00C63F14">
            <w:pPr>
              <w:tabs>
                <w:tab w:val="left" w:pos="10206"/>
              </w:tabs>
              <w:spacing w:line="240" w:lineRule="atLeast"/>
              <w:ind w:right="-13"/>
              <w:jc w:val="both"/>
              <w:rPr>
                <w:kern w:val="20"/>
              </w:rPr>
            </w:pPr>
            <w:r w:rsidRPr="00C63F14">
              <w:rPr>
                <w:kern w:val="20"/>
              </w:rPr>
              <w:t>Коллекционирование</w:t>
            </w:r>
          </w:p>
          <w:p w:rsidR="00AD15D6" w:rsidRPr="00C63F14" w:rsidRDefault="00AD15D6" w:rsidP="00C63F14">
            <w:pPr>
              <w:tabs>
                <w:tab w:val="left" w:pos="10206"/>
              </w:tabs>
              <w:spacing w:line="240" w:lineRule="atLeast"/>
              <w:ind w:right="-13"/>
              <w:jc w:val="both"/>
              <w:rPr>
                <w:kern w:val="20"/>
              </w:rPr>
            </w:pPr>
            <w:r w:rsidRPr="00C63F14">
              <w:rPr>
                <w:kern w:val="20"/>
              </w:rPr>
              <w:t xml:space="preserve">Проекты </w:t>
            </w:r>
          </w:p>
          <w:p w:rsidR="00AD15D6" w:rsidRPr="00C63F14" w:rsidRDefault="00AD15D6" w:rsidP="00C63F14">
            <w:pPr>
              <w:tabs>
                <w:tab w:val="left" w:pos="10206"/>
              </w:tabs>
              <w:spacing w:line="240" w:lineRule="atLeast"/>
              <w:ind w:right="-13"/>
              <w:jc w:val="both"/>
              <w:rPr>
                <w:kern w:val="20"/>
              </w:rPr>
            </w:pPr>
            <w:r w:rsidRPr="00C63F14">
              <w:rPr>
                <w:kern w:val="20"/>
              </w:rPr>
              <w:t xml:space="preserve">Интеллектуальные игры </w:t>
            </w:r>
          </w:p>
          <w:p w:rsidR="00AD15D6" w:rsidRPr="00C63F14" w:rsidRDefault="00AD15D6" w:rsidP="00C63F14">
            <w:pPr>
              <w:tabs>
                <w:tab w:val="left" w:pos="10206"/>
              </w:tabs>
              <w:spacing w:line="240" w:lineRule="atLeast"/>
              <w:ind w:right="-13"/>
              <w:jc w:val="both"/>
              <w:rPr>
                <w:kern w:val="20"/>
              </w:rPr>
            </w:pPr>
            <w:r w:rsidRPr="00C63F14">
              <w:rPr>
                <w:kern w:val="20"/>
              </w:rPr>
              <w:t>Тематическая прогулка</w:t>
            </w:r>
          </w:p>
          <w:p w:rsidR="00AD15D6" w:rsidRPr="00C63F14" w:rsidRDefault="00AD15D6" w:rsidP="00C63F14">
            <w:pPr>
              <w:tabs>
                <w:tab w:val="left" w:pos="10206"/>
              </w:tabs>
              <w:spacing w:line="240" w:lineRule="atLeast"/>
              <w:ind w:right="-13"/>
              <w:jc w:val="both"/>
              <w:rPr>
                <w:kern w:val="20"/>
              </w:rPr>
            </w:pPr>
            <w:r w:rsidRPr="00C63F14">
              <w:rPr>
                <w:kern w:val="20"/>
              </w:rPr>
              <w:t>Конкурсы</w:t>
            </w:r>
          </w:p>
          <w:p w:rsidR="00AD15D6" w:rsidRPr="00C63F14" w:rsidRDefault="00AD15D6" w:rsidP="00C63F14">
            <w:pPr>
              <w:tabs>
                <w:tab w:val="left" w:pos="10206"/>
              </w:tabs>
              <w:spacing w:line="240" w:lineRule="atLeast"/>
              <w:ind w:right="-13"/>
              <w:jc w:val="both"/>
              <w:rPr>
                <w:kern w:val="20"/>
              </w:rPr>
            </w:pPr>
            <w:r w:rsidRPr="00C63F14">
              <w:rPr>
                <w:kern w:val="20"/>
              </w:rPr>
              <w:t>КВН</w:t>
            </w:r>
          </w:p>
          <w:p w:rsidR="00AD15D6" w:rsidRPr="00C63F14" w:rsidRDefault="00AD15D6" w:rsidP="00C63F14">
            <w:pPr>
              <w:tabs>
                <w:tab w:val="left" w:pos="10206"/>
              </w:tabs>
              <w:spacing w:line="240" w:lineRule="atLeast"/>
              <w:ind w:right="-13"/>
              <w:jc w:val="both"/>
              <w:rPr>
                <w:kern w:val="20"/>
              </w:rPr>
            </w:pPr>
            <w:r w:rsidRPr="00C63F14">
              <w:rPr>
                <w:kern w:val="20"/>
              </w:rPr>
              <w:t xml:space="preserve">Трудовая деятельность </w:t>
            </w:r>
          </w:p>
          <w:p w:rsidR="00AD15D6" w:rsidRPr="00C63F14" w:rsidRDefault="00AD15D6" w:rsidP="00C63F14">
            <w:pPr>
              <w:tabs>
                <w:tab w:val="left" w:pos="10206"/>
              </w:tabs>
              <w:spacing w:line="240" w:lineRule="atLeast"/>
              <w:ind w:right="-13"/>
              <w:jc w:val="both"/>
              <w:rPr>
                <w:kern w:val="20"/>
              </w:rPr>
            </w:pPr>
            <w:r w:rsidRPr="00C63F14">
              <w:rPr>
                <w:kern w:val="20"/>
              </w:rPr>
              <w:t>Тематические выставки</w:t>
            </w:r>
          </w:p>
          <w:p w:rsidR="00AD15D6" w:rsidRPr="00C63F14" w:rsidRDefault="00AD15D6" w:rsidP="00C63F14">
            <w:pPr>
              <w:tabs>
                <w:tab w:val="left" w:pos="10206"/>
              </w:tabs>
              <w:spacing w:line="240" w:lineRule="atLeast"/>
              <w:ind w:right="-13"/>
              <w:jc w:val="both"/>
              <w:rPr>
                <w:kern w:val="20"/>
              </w:rPr>
            </w:pPr>
            <w:r w:rsidRPr="00C63F14">
              <w:rPr>
                <w:kern w:val="20"/>
              </w:rPr>
              <w:t>Мини-музеи</w:t>
            </w:r>
          </w:p>
          <w:p w:rsidR="00AD15D6" w:rsidRPr="00C63F14" w:rsidRDefault="00AD15D6" w:rsidP="00C63F14">
            <w:pPr>
              <w:tabs>
                <w:tab w:val="left" w:pos="10206"/>
              </w:tabs>
              <w:spacing w:line="240" w:lineRule="atLeast"/>
              <w:ind w:right="-13" w:firstLine="567"/>
              <w:jc w:val="both"/>
              <w:rPr>
                <w:kern w:val="20"/>
              </w:rPr>
            </w:pPr>
          </w:p>
        </w:tc>
        <w:tc>
          <w:tcPr>
            <w:tcW w:w="1322" w:type="pct"/>
          </w:tcPr>
          <w:p w:rsidR="00AD15D6" w:rsidRPr="00C63F14" w:rsidRDefault="00AD15D6" w:rsidP="00C63F14">
            <w:pPr>
              <w:tabs>
                <w:tab w:val="left" w:pos="10206"/>
              </w:tabs>
              <w:spacing w:line="240" w:lineRule="atLeast"/>
              <w:ind w:right="-13"/>
              <w:jc w:val="both"/>
              <w:rPr>
                <w:kern w:val="20"/>
              </w:rPr>
            </w:pPr>
            <w:r w:rsidRPr="00C63F14">
              <w:rPr>
                <w:kern w:val="20"/>
              </w:rPr>
              <w:t>Игры – развивающие, подвижные, со строительным материалом</w:t>
            </w:r>
          </w:p>
          <w:p w:rsidR="00AD15D6" w:rsidRPr="00C63F14" w:rsidRDefault="00AD15D6" w:rsidP="00C63F14">
            <w:pPr>
              <w:tabs>
                <w:tab w:val="left" w:pos="10206"/>
              </w:tabs>
              <w:spacing w:line="240" w:lineRule="atLeast"/>
              <w:ind w:right="-13"/>
              <w:jc w:val="both"/>
              <w:rPr>
                <w:kern w:val="20"/>
              </w:rPr>
            </w:pPr>
            <w:r w:rsidRPr="00C63F14">
              <w:rPr>
                <w:kern w:val="20"/>
              </w:rPr>
              <w:t>Игры-экспериментирования</w:t>
            </w:r>
          </w:p>
          <w:p w:rsidR="00AD15D6" w:rsidRPr="00C63F14" w:rsidRDefault="00AD15D6" w:rsidP="00C63F14">
            <w:pPr>
              <w:tabs>
                <w:tab w:val="left" w:pos="10206"/>
              </w:tabs>
              <w:spacing w:line="240" w:lineRule="atLeast"/>
              <w:ind w:right="-13"/>
              <w:jc w:val="both"/>
              <w:rPr>
                <w:kern w:val="20"/>
              </w:rPr>
            </w:pPr>
            <w:r w:rsidRPr="00C63F14">
              <w:rPr>
                <w:kern w:val="20"/>
              </w:rPr>
              <w:t>Игры с использованием автодидактических материалов</w:t>
            </w:r>
          </w:p>
          <w:p w:rsidR="00AD15D6" w:rsidRPr="00C63F14" w:rsidRDefault="00AD15D6" w:rsidP="00C63F14">
            <w:pPr>
              <w:tabs>
                <w:tab w:val="left" w:pos="10206"/>
              </w:tabs>
              <w:spacing w:line="240" w:lineRule="atLeast"/>
              <w:ind w:right="-13"/>
              <w:jc w:val="both"/>
              <w:rPr>
                <w:kern w:val="20"/>
              </w:rPr>
            </w:pPr>
            <w:r w:rsidRPr="00C63F14">
              <w:rPr>
                <w:kern w:val="20"/>
              </w:rPr>
              <w:t>Моделирование</w:t>
            </w:r>
          </w:p>
          <w:p w:rsidR="00AD15D6" w:rsidRPr="00C63F14" w:rsidRDefault="00AD15D6" w:rsidP="00C63F14">
            <w:pPr>
              <w:tabs>
                <w:tab w:val="left" w:pos="10206"/>
              </w:tabs>
              <w:spacing w:line="240" w:lineRule="atLeast"/>
              <w:ind w:right="-13"/>
              <w:jc w:val="both"/>
              <w:rPr>
                <w:kern w:val="20"/>
              </w:rPr>
            </w:pPr>
            <w:r w:rsidRPr="00C63F14">
              <w:rPr>
                <w:kern w:val="20"/>
              </w:rPr>
              <w:t xml:space="preserve">Наблюдение </w:t>
            </w:r>
          </w:p>
          <w:p w:rsidR="00AD15D6" w:rsidRPr="00C63F14" w:rsidRDefault="00AD15D6" w:rsidP="00C63F14">
            <w:pPr>
              <w:tabs>
                <w:tab w:val="left" w:pos="10206"/>
              </w:tabs>
              <w:spacing w:line="240" w:lineRule="atLeast"/>
              <w:ind w:right="-13"/>
              <w:jc w:val="both"/>
              <w:rPr>
                <w:kern w:val="20"/>
              </w:rPr>
            </w:pPr>
            <w:r w:rsidRPr="00C63F14">
              <w:rPr>
                <w:kern w:val="20"/>
              </w:rPr>
              <w:t>Интегрированная детская деятельность:</w:t>
            </w:r>
          </w:p>
          <w:p w:rsidR="00AD15D6" w:rsidRPr="00C63F14" w:rsidRDefault="00AD15D6" w:rsidP="00C63F14">
            <w:pPr>
              <w:tabs>
                <w:tab w:val="left" w:pos="10206"/>
              </w:tabs>
              <w:spacing w:line="240" w:lineRule="atLeast"/>
              <w:ind w:right="-13"/>
              <w:jc w:val="both"/>
              <w:rPr>
                <w:kern w:val="20"/>
              </w:rPr>
            </w:pPr>
            <w:r w:rsidRPr="00C63F14">
              <w:rPr>
                <w:kern w:val="20"/>
              </w:rPr>
              <w:t>включение ребенком полученного сенсорного опыта в его практическую деятельность -предметную, продуктивную, игровую</w:t>
            </w:r>
          </w:p>
          <w:p w:rsidR="00AD15D6" w:rsidRPr="00C63F14" w:rsidRDefault="00AD15D6" w:rsidP="00C63F14">
            <w:pPr>
              <w:tabs>
                <w:tab w:val="left" w:pos="10206"/>
              </w:tabs>
              <w:spacing w:line="240" w:lineRule="atLeast"/>
              <w:ind w:right="-13"/>
              <w:jc w:val="both"/>
              <w:rPr>
                <w:kern w:val="20"/>
              </w:rPr>
            </w:pPr>
            <w:r w:rsidRPr="00C63F14">
              <w:rPr>
                <w:kern w:val="20"/>
              </w:rPr>
              <w:t>Опыты</w:t>
            </w:r>
          </w:p>
          <w:p w:rsidR="00AD15D6" w:rsidRPr="00C63F14" w:rsidRDefault="00AD15D6" w:rsidP="00C63F14">
            <w:pPr>
              <w:tabs>
                <w:tab w:val="left" w:pos="10206"/>
              </w:tabs>
              <w:spacing w:line="240" w:lineRule="atLeast"/>
              <w:ind w:right="-13"/>
              <w:jc w:val="both"/>
              <w:rPr>
                <w:kern w:val="20"/>
              </w:rPr>
            </w:pPr>
            <w:r w:rsidRPr="00C63F14">
              <w:rPr>
                <w:kern w:val="20"/>
              </w:rPr>
              <w:t>Труд в уголке природы</w:t>
            </w:r>
          </w:p>
          <w:p w:rsidR="00AD15D6" w:rsidRPr="00C63F14" w:rsidRDefault="00AD15D6" w:rsidP="00C63F14">
            <w:pPr>
              <w:tabs>
                <w:tab w:val="left" w:pos="10206"/>
              </w:tabs>
              <w:spacing w:line="240" w:lineRule="atLeast"/>
              <w:ind w:right="-13"/>
              <w:jc w:val="both"/>
              <w:rPr>
                <w:kern w:val="20"/>
              </w:rPr>
            </w:pPr>
            <w:r w:rsidRPr="00C63F14">
              <w:rPr>
                <w:kern w:val="20"/>
              </w:rPr>
              <w:t>Продуктивная деятельность</w:t>
            </w:r>
          </w:p>
        </w:tc>
        <w:tc>
          <w:tcPr>
            <w:tcW w:w="642" w:type="pct"/>
          </w:tcPr>
          <w:p w:rsidR="00AD15D6" w:rsidRPr="00C63F14" w:rsidRDefault="00AD15D6" w:rsidP="00C63F14">
            <w:pPr>
              <w:tabs>
                <w:tab w:val="left" w:pos="10206"/>
              </w:tabs>
              <w:spacing w:line="240" w:lineRule="atLeast"/>
              <w:ind w:right="-13"/>
              <w:jc w:val="both"/>
              <w:rPr>
                <w:kern w:val="20"/>
              </w:rPr>
            </w:pPr>
            <w:r w:rsidRPr="00C63F14">
              <w:rPr>
                <w:kern w:val="20"/>
              </w:rPr>
              <w:t>Беседа</w:t>
            </w:r>
          </w:p>
          <w:p w:rsidR="00AD15D6" w:rsidRPr="00C63F14" w:rsidRDefault="00AD15D6" w:rsidP="00C63F14">
            <w:pPr>
              <w:tabs>
                <w:tab w:val="left" w:pos="10206"/>
              </w:tabs>
              <w:spacing w:line="240" w:lineRule="atLeast"/>
              <w:ind w:right="-13"/>
              <w:jc w:val="both"/>
              <w:rPr>
                <w:kern w:val="20"/>
              </w:rPr>
            </w:pPr>
            <w:r w:rsidRPr="00C63F14">
              <w:rPr>
                <w:kern w:val="20"/>
              </w:rPr>
              <w:t>Коллекционирование</w:t>
            </w:r>
          </w:p>
          <w:p w:rsidR="00AD15D6" w:rsidRPr="00C63F14" w:rsidRDefault="00AD15D6" w:rsidP="00C63F14">
            <w:pPr>
              <w:tabs>
                <w:tab w:val="left" w:pos="10206"/>
              </w:tabs>
              <w:spacing w:line="240" w:lineRule="atLeast"/>
              <w:ind w:right="-13"/>
              <w:jc w:val="both"/>
              <w:rPr>
                <w:kern w:val="20"/>
              </w:rPr>
            </w:pPr>
            <w:r w:rsidRPr="00C63F14">
              <w:rPr>
                <w:kern w:val="20"/>
              </w:rPr>
              <w:t>Просмотр видеофильмов</w:t>
            </w:r>
          </w:p>
          <w:p w:rsidR="00AD15D6" w:rsidRPr="00C63F14" w:rsidRDefault="00AD15D6" w:rsidP="00C63F14">
            <w:pPr>
              <w:tabs>
                <w:tab w:val="left" w:pos="10206"/>
              </w:tabs>
              <w:spacing w:line="240" w:lineRule="atLeast"/>
              <w:ind w:right="-13"/>
              <w:jc w:val="both"/>
              <w:rPr>
                <w:kern w:val="20"/>
              </w:rPr>
            </w:pPr>
            <w:r w:rsidRPr="00C63F14">
              <w:rPr>
                <w:kern w:val="20"/>
              </w:rPr>
              <w:t>Прогулки</w:t>
            </w:r>
          </w:p>
          <w:p w:rsidR="00AD15D6" w:rsidRPr="00C63F14" w:rsidRDefault="00AD15D6" w:rsidP="00C63F14">
            <w:pPr>
              <w:tabs>
                <w:tab w:val="left" w:pos="10206"/>
              </w:tabs>
              <w:spacing w:line="240" w:lineRule="atLeast"/>
              <w:ind w:right="-13"/>
              <w:jc w:val="both"/>
              <w:rPr>
                <w:kern w:val="20"/>
              </w:rPr>
            </w:pPr>
            <w:r w:rsidRPr="00C63F14">
              <w:rPr>
                <w:kern w:val="20"/>
              </w:rPr>
              <w:t>Домашнее экспериментирование</w:t>
            </w:r>
          </w:p>
          <w:p w:rsidR="00AD15D6" w:rsidRPr="00C63F14" w:rsidRDefault="00AD15D6" w:rsidP="00C63F14">
            <w:pPr>
              <w:tabs>
                <w:tab w:val="left" w:pos="10206"/>
              </w:tabs>
              <w:spacing w:line="240" w:lineRule="atLeast"/>
              <w:ind w:right="-13"/>
              <w:jc w:val="both"/>
              <w:rPr>
                <w:kern w:val="20"/>
              </w:rPr>
            </w:pPr>
            <w:r w:rsidRPr="00C63F14">
              <w:rPr>
                <w:kern w:val="20"/>
              </w:rPr>
              <w:t>Уход за животными и растениями</w:t>
            </w:r>
          </w:p>
          <w:p w:rsidR="00AD15D6" w:rsidRPr="00C63F14" w:rsidRDefault="00AD15D6" w:rsidP="00C63F14">
            <w:pPr>
              <w:tabs>
                <w:tab w:val="left" w:pos="10206"/>
              </w:tabs>
              <w:spacing w:line="240" w:lineRule="atLeast"/>
              <w:ind w:right="-13"/>
              <w:jc w:val="both"/>
              <w:rPr>
                <w:kern w:val="20"/>
              </w:rPr>
            </w:pPr>
            <w:r w:rsidRPr="00C63F14">
              <w:rPr>
                <w:kern w:val="20"/>
              </w:rPr>
              <w:t>Совместное конструктивное творчество</w:t>
            </w:r>
          </w:p>
          <w:p w:rsidR="00AD15D6" w:rsidRPr="00C63F14" w:rsidRDefault="00AD15D6" w:rsidP="00C63F14">
            <w:pPr>
              <w:tabs>
                <w:tab w:val="left" w:pos="10206"/>
              </w:tabs>
              <w:spacing w:line="240" w:lineRule="atLeast"/>
              <w:ind w:right="-13"/>
              <w:jc w:val="both"/>
              <w:rPr>
                <w:kern w:val="20"/>
              </w:rPr>
            </w:pPr>
            <w:r w:rsidRPr="00C63F14">
              <w:rPr>
                <w:kern w:val="20"/>
              </w:rPr>
              <w:t>Коллекционирование</w:t>
            </w:r>
          </w:p>
          <w:p w:rsidR="00AD15D6" w:rsidRPr="00C63F14" w:rsidRDefault="00AD15D6" w:rsidP="00C63F14">
            <w:pPr>
              <w:tabs>
                <w:tab w:val="left" w:pos="10206"/>
              </w:tabs>
              <w:spacing w:line="240" w:lineRule="atLeast"/>
              <w:ind w:right="-13"/>
              <w:jc w:val="both"/>
              <w:rPr>
                <w:kern w:val="20"/>
              </w:rPr>
            </w:pPr>
            <w:r w:rsidRPr="00C63F14">
              <w:rPr>
                <w:kern w:val="20"/>
              </w:rPr>
              <w:t>Интеллектуальные игры</w:t>
            </w:r>
          </w:p>
        </w:tc>
      </w:tr>
    </w:tbl>
    <w:p w:rsidR="00AD15D6" w:rsidRPr="00C63F14" w:rsidRDefault="00AD15D6" w:rsidP="00C63F14">
      <w:pPr>
        <w:tabs>
          <w:tab w:val="left" w:pos="10206"/>
        </w:tabs>
        <w:spacing w:line="240" w:lineRule="atLeast"/>
        <w:ind w:right="-13"/>
        <w:jc w:val="both"/>
        <w:rPr>
          <w:color w:val="000000"/>
          <w:kern w:val="20"/>
        </w:rPr>
      </w:pPr>
    </w:p>
    <w:p w:rsidR="00AD15D6" w:rsidRPr="00C63F14" w:rsidRDefault="00AD15D6" w:rsidP="00C63F14">
      <w:pPr>
        <w:tabs>
          <w:tab w:val="left" w:pos="10206"/>
        </w:tabs>
        <w:spacing w:line="240" w:lineRule="atLeast"/>
        <w:ind w:right="-13"/>
        <w:jc w:val="both"/>
        <w:rPr>
          <w:b/>
          <w:bCs/>
          <w:color w:val="000000"/>
          <w:kern w:val="20"/>
        </w:rPr>
      </w:pPr>
      <w:r w:rsidRPr="00C63F14">
        <w:rPr>
          <w:b/>
          <w:bCs/>
          <w:color w:val="000000"/>
          <w:kern w:val="20"/>
        </w:rPr>
        <w:t>Формы, приемы организации образовательного процесса по образовательной области «Речевое развитие» с учетом структуры образовательного процесса</w:t>
      </w:r>
    </w:p>
    <w:p w:rsidR="00AD15D6" w:rsidRPr="00C63F14" w:rsidRDefault="00AD15D6" w:rsidP="00C63F14">
      <w:pPr>
        <w:tabs>
          <w:tab w:val="left" w:pos="10206"/>
        </w:tabs>
        <w:spacing w:line="240" w:lineRule="atLeast"/>
        <w:ind w:right="-13" w:firstLine="567"/>
        <w:jc w:val="both"/>
        <w:rPr>
          <w:color w:val="000000"/>
          <w:kern w:val="20"/>
        </w:rPr>
      </w:pPr>
      <w:r w:rsidRPr="00C63F14">
        <w:rPr>
          <w:color w:val="000000"/>
          <w:kern w:val="20"/>
        </w:rPr>
        <w:t xml:space="preserve"> </w:t>
      </w:r>
    </w:p>
    <w:tbl>
      <w:tblPr>
        <w:tblW w:w="4982"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5"/>
        <w:gridCol w:w="3107"/>
        <w:gridCol w:w="2621"/>
        <w:gridCol w:w="1801"/>
      </w:tblGrid>
      <w:tr w:rsidR="00AD15D6" w:rsidRPr="00C63F14" w:rsidTr="00545FE1">
        <w:tc>
          <w:tcPr>
            <w:tcW w:w="2870" w:type="pct"/>
            <w:gridSpan w:val="2"/>
          </w:tcPr>
          <w:p w:rsidR="00AD15D6" w:rsidRPr="00C63F14" w:rsidRDefault="00AD15D6" w:rsidP="00C63F14">
            <w:pPr>
              <w:tabs>
                <w:tab w:val="left" w:pos="10206"/>
              </w:tabs>
              <w:spacing w:line="240" w:lineRule="atLeast"/>
              <w:ind w:right="-13" w:firstLine="567"/>
              <w:jc w:val="both"/>
              <w:rPr>
                <w:b/>
                <w:kern w:val="20"/>
              </w:rPr>
            </w:pPr>
            <w:r w:rsidRPr="00C63F14">
              <w:rPr>
                <w:b/>
                <w:kern w:val="20"/>
              </w:rPr>
              <w:t>Совместная образовательная деятельность педагогов и детей</w:t>
            </w:r>
          </w:p>
        </w:tc>
        <w:tc>
          <w:tcPr>
            <w:tcW w:w="1262" w:type="pct"/>
            <w:vMerge w:val="restart"/>
          </w:tcPr>
          <w:p w:rsidR="00AD15D6" w:rsidRPr="00C63F14" w:rsidRDefault="00AD15D6" w:rsidP="00C63F14">
            <w:pPr>
              <w:tabs>
                <w:tab w:val="left" w:pos="10206"/>
              </w:tabs>
              <w:spacing w:line="240" w:lineRule="atLeast"/>
              <w:ind w:right="-13"/>
              <w:jc w:val="both"/>
              <w:rPr>
                <w:b/>
                <w:kern w:val="20"/>
              </w:rPr>
            </w:pPr>
            <w:r w:rsidRPr="00C63F14">
              <w:rPr>
                <w:b/>
                <w:kern w:val="20"/>
              </w:rPr>
              <w:t>Самостоятельная деятельность детей</w:t>
            </w:r>
          </w:p>
        </w:tc>
        <w:tc>
          <w:tcPr>
            <w:tcW w:w="867" w:type="pct"/>
            <w:vMerge w:val="restart"/>
          </w:tcPr>
          <w:p w:rsidR="00AD15D6" w:rsidRPr="00C63F14" w:rsidRDefault="00AD15D6" w:rsidP="00C63F14">
            <w:pPr>
              <w:tabs>
                <w:tab w:val="left" w:pos="10206"/>
              </w:tabs>
              <w:spacing w:line="240" w:lineRule="atLeast"/>
              <w:ind w:right="-13"/>
              <w:jc w:val="both"/>
              <w:rPr>
                <w:b/>
                <w:kern w:val="20"/>
              </w:rPr>
            </w:pPr>
            <w:r w:rsidRPr="00C63F14">
              <w:rPr>
                <w:b/>
                <w:kern w:val="20"/>
              </w:rPr>
              <w:t>Образовательная деятельность в семье</w:t>
            </w:r>
          </w:p>
        </w:tc>
      </w:tr>
      <w:tr w:rsidR="00AD15D6" w:rsidRPr="00C63F14" w:rsidTr="00545FE1">
        <w:tc>
          <w:tcPr>
            <w:tcW w:w="1375" w:type="pct"/>
          </w:tcPr>
          <w:p w:rsidR="00AD15D6" w:rsidRPr="00C63F14" w:rsidRDefault="00AD15D6" w:rsidP="00C63F14">
            <w:pPr>
              <w:tabs>
                <w:tab w:val="left" w:pos="10206"/>
              </w:tabs>
              <w:spacing w:line="240" w:lineRule="atLeast"/>
              <w:ind w:right="-13"/>
              <w:jc w:val="both"/>
              <w:rPr>
                <w:kern w:val="20"/>
              </w:rPr>
            </w:pPr>
            <w:r w:rsidRPr="00C63F14">
              <w:rPr>
                <w:kern w:val="20"/>
              </w:rPr>
              <w:t>непосредственно образовательная деятельность</w:t>
            </w:r>
          </w:p>
        </w:tc>
        <w:tc>
          <w:tcPr>
            <w:tcW w:w="1496" w:type="pct"/>
          </w:tcPr>
          <w:p w:rsidR="00AD15D6" w:rsidRPr="00C63F14" w:rsidRDefault="00AD15D6" w:rsidP="00C63F14">
            <w:pPr>
              <w:tabs>
                <w:tab w:val="left" w:pos="10206"/>
              </w:tabs>
              <w:spacing w:line="240" w:lineRule="atLeast"/>
              <w:ind w:right="-13" w:firstLine="8"/>
              <w:jc w:val="both"/>
              <w:rPr>
                <w:kern w:val="20"/>
              </w:rPr>
            </w:pPr>
            <w:r w:rsidRPr="00C63F14">
              <w:rPr>
                <w:kern w:val="20"/>
              </w:rPr>
              <w:t>образовательная деятельность в режимных моментах</w:t>
            </w:r>
          </w:p>
        </w:tc>
        <w:tc>
          <w:tcPr>
            <w:tcW w:w="1262" w:type="pct"/>
            <w:vMerge/>
          </w:tcPr>
          <w:p w:rsidR="00AD15D6" w:rsidRPr="00C63F14" w:rsidRDefault="00AD15D6" w:rsidP="00C63F14">
            <w:pPr>
              <w:tabs>
                <w:tab w:val="left" w:pos="10206"/>
              </w:tabs>
              <w:spacing w:line="240" w:lineRule="atLeast"/>
              <w:ind w:right="-13" w:firstLine="567"/>
              <w:jc w:val="both"/>
              <w:rPr>
                <w:kern w:val="20"/>
              </w:rPr>
            </w:pPr>
          </w:p>
        </w:tc>
        <w:tc>
          <w:tcPr>
            <w:tcW w:w="867" w:type="pct"/>
            <w:vMerge/>
          </w:tcPr>
          <w:p w:rsidR="00AD15D6" w:rsidRPr="00C63F14" w:rsidRDefault="00AD15D6" w:rsidP="00C63F14">
            <w:pPr>
              <w:tabs>
                <w:tab w:val="left" w:pos="10206"/>
              </w:tabs>
              <w:spacing w:line="240" w:lineRule="atLeast"/>
              <w:ind w:right="-13" w:firstLine="567"/>
              <w:jc w:val="both"/>
              <w:rPr>
                <w:kern w:val="20"/>
              </w:rPr>
            </w:pPr>
          </w:p>
        </w:tc>
      </w:tr>
      <w:tr w:rsidR="00AD15D6" w:rsidRPr="00C63F14" w:rsidTr="00545FE1">
        <w:tc>
          <w:tcPr>
            <w:tcW w:w="1375" w:type="pct"/>
          </w:tcPr>
          <w:p w:rsidR="00AD15D6" w:rsidRPr="00C63F14" w:rsidRDefault="00AD15D6" w:rsidP="00C63F14">
            <w:pPr>
              <w:tabs>
                <w:tab w:val="left" w:pos="10206"/>
              </w:tabs>
              <w:spacing w:line="240" w:lineRule="atLeast"/>
              <w:ind w:right="-13"/>
              <w:jc w:val="both"/>
              <w:rPr>
                <w:kern w:val="20"/>
              </w:rPr>
            </w:pPr>
            <w:r w:rsidRPr="00C63F14">
              <w:rPr>
                <w:kern w:val="20"/>
              </w:rPr>
              <w:t>Занятия</w:t>
            </w:r>
          </w:p>
          <w:p w:rsidR="00AD15D6" w:rsidRPr="00C63F14" w:rsidRDefault="00AD15D6" w:rsidP="00C63F14">
            <w:pPr>
              <w:tabs>
                <w:tab w:val="left" w:pos="10206"/>
              </w:tabs>
              <w:spacing w:line="240" w:lineRule="atLeast"/>
              <w:ind w:right="-13"/>
              <w:jc w:val="both"/>
              <w:rPr>
                <w:kern w:val="20"/>
              </w:rPr>
            </w:pPr>
            <w:r w:rsidRPr="00C63F14">
              <w:rPr>
                <w:kern w:val="20"/>
              </w:rPr>
              <w:t>Игры с предметами и сюжетными игрушками</w:t>
            </w:r>
          </w:p>
          <w:p w:rsidR="00AD15D6" w:rsidRPr="00C63F14" w:rsidRDefault="00AD15D6" w:rsidP="00C63F14">
            <w:pPr>
              <w:tabs>
                <w:tab w:val="left" w:pos="10206"/>
              </w:tabs>
              <w:spacing w:line="240" w:lineRule="atLeast"/>
              <w:ind w:right="-13"/>
              <w:jc w:val="both"/>
              <w:rPr>
                <w:kern w:val="20"/>
              </w:rPr>
            </w:pPr>
            <w:r w:rsidRPr="00C63F14">
              <w:rPr>
                <w:kern w:val="20"/>
              </w:rPr>
              <w:t>Обучающие игры с использованием предметов и игрушек</w:t>
            </w:r>
          </w:p>
          <w:p w:rsidR="00AD15D6" w:rsidRPr="00C63F14" w:rsidRDefault="00AD15D6" w:rsidP="00C63F14">
            <w:pPr>
              <w:tabs>
                <w:tab w:val="left" w:pos="10206"/>
              </w:tabs>
              <w:spacing w:line="240" w:lineRule="atLeast"/>
              <w:ind w:right="-13"/>
              <w:jc w:val="both"/>
              <w:rPr>
                <w:kern w:val="20"/>
              </w:rPr>
            </w:pPr>
            <w:r w:rsidRPr="00C63F14">
              <w:rPr>
                <w:kern w:val="20"/>
              </w:rPr>
              <w:t>Коммуникативные игры с включением малых фольклорных форм (потешки, прибаутки, пестушки, колыбельные)</w:t>
            </w:r>
          </w:p>
          <w:p w:rsidR="00AD15D6" w:rsidRPr="00C63F14" w:rsidRDefault="00AD15D6" w:rsidP="00C63F14">
            <w:pPr>
              <w:tabs>
                <w:tab w:val="left" w:pos="10206"/>
              </w:tabs>
              <w:spacing w:line="240" w:lineRule="atLeast"/>
              <w:ind w:right="-13"/>
              <w:jc w:val="both"/>
              <w:rPr>
                <w:kern w:val="20"/>
              </w:rPr>
            </w:pPr>
            <w:r w:rsidRPr="00C63F14">
              <w:rPr>
                <w:kern w:val="20"/>
              </w:rPr>
              <w:t>Чтение, рассматривание иллюстраций</w:t>
            </w:r>
          </w:p>
          <w:p w:rsidR="00AD15D6" w:rsidRPr="00C63F14" w:rsidRDefault="00AD15D6" w:rsidP="00C63F14">
            <w:pPr>
              <w:tabs>
                <w:tab w:val="left" w:pos="10206"/>
              </w:tabs>
              <w:spacing w:line="240" w:lineRule="atLeast"/>
              <w:ind w:right="-13"/>
              <w:jc w:val="both"/>
              <w:rPr>
                <w:kern w:val="20"/>
              </w:rPr>
            </w:pPr>
            <w:r w:rsidRPr="00C63F14">
              <w:rPr>
                <w:kern w:val="20"/>
              </w:rPr>
              <w:t>Сценарии активизирующего общения</w:t>
            </w:r>
          </w:p>
          <w:p w:rsidR="00AD15D6" w:rsidRPr="00C63F14" w:rsidRDefault="00AD15D6" w:rsidP="00C63F14">
            <w:pPr>
              <w:tabs>
                <w:tab w:val="left" w:pos="10206"/>
              </w:tabs>
              <w:spacing w:line="240" w:lineRule="atLeast"/>
              <w:ind w:right="-13"/>
              <w:jc w:val="both"/>
              <w:rPr>
                <w:kern w:val="20"/>
              </w:rPr>
            </w:pPr>
            <w:r w:rsidRPr="00C63F14">
              <w:rPr>
                <w:kern w:val="20"/>
              </w:rPr>
              <w:t>Имитативные упражнения, пластические этюды</w:t>
            </w:r>
          </w:p>
          <w:p w:rsidR="00AD15D6" w:rsidRPr="00C63F14" w:rsidRDefault="00AD15D6" w:rsidP="00C63F14">
            <w:pPr>
              <w:tabs>
                <w:tab w:val="left" w:pos="10206"/>
              </w:tabs>
              <w:spacing w:line="240" w:lineRule="atLeast"/>
              <w:ind w:right="-13"/>
              <w:jc w:val="both"/>
              <w:rPr>
                <w:kern w:val="20"/>
              </w:rPr>
            </w:pPr>
            <w:r w:rsidRPr="00C63F14">
              <w:rPr>
                <w:kern w:val="20"/>
              </w:rPr>
              <w:t>Коммуникативные тренинги</w:t>
            </w:r>
          </w:p>
          <w:p w:rsidR="00AD15D6" w:rsidRPr="00C63F14" w:rsidRDefault="00AD15D6" w:rsidP="00C63F14">
            <w:pPr>
              <w:tabs>
                <w:tab w:val="left" w:pos="10206"/>
              </w:tabs>
              <w:spacing w:line="240" w:lineRule="atLeast"/>
              <w:ind w:right="-13"/>
              <w:jc w:val="both"/>
              <w:rPr>
                <w:kern w:val="20"/>
              </w:rPr>
            </w:pPr>
            <w:r w:rsidRPr="00C63F14">
              <w:rPr>
                <w:kern w:val="20"/>
              </w:rPr>
              <w:t>Совместная продуктивная деятельность</w:t>
            </w:r>
          </w:p>
          <w:p w:rsidR="00AD15D6" w:rsidRPr="00C63F14" w:rsidRDefault="00AD15D6" w:rsidP="00C63F14">
            <w:pPr>
              <w:tabs>
                <w:tab w:val="left" w:pos="10206"/>
              </w:tabs>
              <w:spacing w:line="240" w:lineRule="atLeast"/>
              <w:ind w:right="-13"/>
              <w:jc w:val="both"/>
              <w:rPr>
                <w:kern w:val="20"/>
              </w:rPr>
            </w:pPr>
            <w:r w:rsidRPr="00C63F14">
              <w:rPr>
                <w:kern w:val="20"/>
              </w:rPr>
              <w:t>Экскурсии</w:t>
            </w:r>
          </w:p>
          <w:p w:rsidR="00AD15D6" w:rsidRPr="00C63F14" w:rsidRDefault="00AD15D6" w:rsidP="00C63F14">
            <w:pPr>
              <w:tabs>
                <w:tab w:val="left" w:pos="10206"/>
              </w:tabs>
              <w:spacing w:line="240" w:lineRule="atLeast"/>
              <w:ind w:right="-13"/>
              <w:jc w:val="both"/>
              <w:rPr>
                <w:kern w:val="20"/>
              </w:rPr>
            </w:pPr>
            <w:r w:rsidRPr="00C63F14">
              <w:rPr>
                <w:kern w:val="20"/>
              </w:rPr>
              <w:t>Проектная деятельность</w:t>
            </w:r>
          </w:p>
          <w:p w:rsidR="00AD15D6" w:rsidRPr="00C63F14" w:rsidRDefault="00AD15D6" w:rsidP="00C63F14">
            <w:pPr>
              <w:tabs>
                <w:tab w:val="left" w:pos="10206"/>
              </w:tabs>
              <w:spacing w:line="240" w:lineRule="atLeast"/>
              <w:ind w:right="-13"/>
              <w:jc w:val="both"/>
              <w:rPr>
                <w:kern w:val="20"/>
              </w:rPr>
            </w:pPr>
            <w:r w:rsidRPr="00C63F14">
              <w:rPr>
                <w:kern w:val="20"/>
              </w:rPr>
              <w:t>Дидактические игры</w:t>
            </w:r>
          </w:p>
          <w:p w:rsidR="00AD15D6" w:rsidRPr="00C63F14" w:rsidRDefault="00AD15D6" w:rsidP="00C63F14">
            <w:pPr>
              <w:tabs>
                <w:tab w:val="left" w:pos="10206"/>
              </w:tabs>
              <w:spacing w:line="240" w:lineRule="atLeast"/>
              <w:ind w:right="-13"/>
              <w:jc w:val="both"/>
              <w:rPr>
                <w:kern w:val="20"/>
              </w:rPr>
            </w:pPr>
            <w:r w:rsidRPr="00C63F14">
              <w:rPr>
                <w:kern w:val="20"/>
              </w:rPr>
              <w:t>Настольно-печатные игры</w:t>
            </w:r>
          </w:p>
          <w:p w:rsidR="00AD15D6" w:rsidRPr="00C63F14" w:rsidRDefault="00AD15D6" w:rsidP="00C63F14">
            <w:pPr>
              <w:tabs>
                <w:tab w:val="left" w:pos="10206"/>
              </w:tabs>
              <w:spacing w:line="240" w:lineRule="atLeast"/>
              <w:ind w:right="-13"/>
              <w:jc w:val="both"/>
              <w:rPr>
                <w:kern w:val="20"/>
              </w:rPr>
            </w:pPr>
            <w:r w:rsidRPr="00C63F14">
              <w:rPr>
                <w:kern w:val="20"/>
              </w:rPr>
              <w:t>Продуктивная деятельность</w:t>
            </w:r>
          </w:p>
          <w:p w:rsidR="00AD15D6" w:rsidRPr="00C63F14" w:rsidRDefault="00AD15D6" w:rsidP="00C63F14">
            <w:pPr>
              <w:tabs>
                <w:tab w:val="left" w:pos="10206"/>
              </w:tabs>
              <w:spacing w:line="240" w:lineRule="atLeast"/>
              <w:ind w:right="-13"/>
              <w:jc w:val="both"/>
              <w:rPr>
                <w:kern w:val="20"/>
              </w:rPr>
            </w:pPr>
            <w:r w:rsidRPr="00C63F14">
              <w:rPr>
                <w:kern w:val="20"/>
              </w:rPr>
              <w:t>Разучивание стихотворений</w:t>
            </w:r>
          </w:p>
          <w:p w:rsidR="00AD15D6" w:rsidRPr="00C63F14" w:rsidRDefault="00AD15D6" w:rsidP="00C63F14">
            <w:pPr>
              <w:tabs>
                <w:tab w:val="left" w:pos="10206"/>
              </w:tabs>
              <w:spacing w:line="240" w:lineRule="atLeast"/>
              <w:ind w:right="-13"/>
              <w:jc w:val="both"/>
              <w:rPr>
                <w:kern w:val="20"/>
              </w:rPr>
            </w:pPr>
            <w:r w:rsidRPr="00C63F14">
              <w:rPr>
                <w:kern w:val="20"/>
              </w:rPr>
              <w:t>Речевые задания и упражнения</w:t>
            </w:r>
          </w:p>
          <w:p w:rsidR="00AD15D6" w:rsidRPr="00C63F14" w:rsidRDefault="00AD15D6" w:rsidP="00C63F14">
            <w:pPr>
              <w:tabs>
                <w:tab w:val="left" w:pos="10206"/>
              </w:tabs>
              <w:spacing w:line="240" w:lineRule="atLeast"/>
              <w:ind w:right="-13"/>
              <w:jc w:val="both"/>
              <w:rPr>
                <w:kern w:val="20"/>
              </w:rPr>
            </w:pPr>
            <w:r w:rsidRPr="00C63F14">
              <w:rPr>
                <w:kern w:val="20"/>
              </w:rPr>
              <w:t>Моделирование и обыгрывание проблемных ситуаций</w:t>
            </w:r>
          </w:p>
          <w:p w:rsidR="00AD15D6" w:rsidRPr="00C63F14" w:rsidRDefault="00AD15D6" w:rsidP="00C63F14">
            <w:pPr>
              <w:tabs>
                <w:tab w:val="left" w:pos="10206"/>
              </w:tabs>
              <w:spacing w:line="240" w:lineRule="atLeast"/>
              <w:ind w:right="-13"/>
              <w:jc w:val="both"/>
              <w:rPr>
                <w:kern w:val="20"/>
              </w:rPr>
            </w:pPr>
            <w:r w:rsidRPr="00C63F14">
              <w:rPr>
                <w:kern w:val="20"/>
              </w:rPr>
              <w:t>Работа по-обучению пересказу с опорой на вопросы воспитателя</w:t>
            </w:r>
          </w:p>
          <w:p w:rsidR="00AD15D6" w:rsidRPr="00C63F14" w:rsidRDefault="00AD15D6" w:rsidP="00C63F14">
            <w:pPr>
              <w:tabs>
                <w:tab w:val="left" w:pos="10206"/>
              </w:tabs>
              <w:spacing w:line="240" w:lineRule="atLeast"/>
              <w:ind w:right="-13"/>
              <w:jc w:val="both"/>
              <w:rPr>
                <w:kern w:val="20"/>
              </w:rPr>
            </w:pPr>
            <w:r w:rsidRPr="00C63F14">
              <w:rPr>
                <w:kern w:val="20"/>
              </w:rPr>
              <w:t>-обучению составлению описательного рассказа об игрушке с опорой на речевые схемы</w:t>
            </w:r>
          </w:p>
          <w:p w:rsidR="00AD15D6" w:rsidRPr="00C63F14" w:rsidRDefault="00AD15D6" w:rsidP="00C63F14">
            <w:pPr>
              <w:tabs>
                <w:tab w:val="left" w:pos="10206"/>
              </w:tabs>
              <w:spacing w:line="240" w:lineRule="atLeast"/>
              <w:ind w:right="-13"/>
              <w:jc w:val="both"/>
              <w:rPr>
                <w:kern w:val="20"/>
              </w:rPr>
            </w:pPr>
            <w:r w:rsidRPr="00C63F14">
              <w:rPr>
                <w:kern w:val="20"/>
              </w:rPr>
              <w:t>-обучению пересказу по серии сюжетных картинок</w:t>
            </w:r>
          </w:p>
          <w:p w:rsidR="00AD15D6" w:rsidRPr="00C63F14" w:rsidRDefault="00AD15D6" w:rsidP="00C63F14">
            <w:pPr>
              <w:tabs>
                <w:tab w:val="left" w:pos="10206"/>
              </w:tabs>
              <w:spacing w:line="240" w:lineRule="atLeast"/>
              <w:ind w:right="-13"/>
              <w:jc w:val="both"/>
              <w:rPr>
                <w:kern w:val="20"/>
              </w:rPr>
            </w:pPr>
            <w:r w:rsidRPr="00C63F14">
              <w:rPr>
                <w:kern w:val="20"/>
              </w:rPr>
              <w:t>-обучению пересказу по картине</w:t>
            </w:r>
          </w:p>
          <w:p w:rsidR="00AD15D6" w:rsidRPr="00C63F14" w:rsidRDefault="00AD15D6" w:rsidP="00C63F14">
            <w:pPr>
              <w:tabs>
                <w:tab w:val="left" w:pos="10206"/>
              </w:tabs>
              <w:spacing w:line="240" w:lineRule="atLeast"/>
              <w:ind w:right="-13"/>
              <w:jc w:val="both"/>
              <w:rPr>
                <w:kern w:val="20"/>
              </w:rPr>
            </w:pPr>
            <w:r w:rsidRPr="00C63F14">
              <w:rPr>
                <w:kern w:val="20"/>
              </w:rPr>
              <w:t>-обучению пересказу литературного произведения</w:t>
            </w:r>
          </w:p>
          <w:p w:rsidR="00AD15D6" w:rsidRPr="00C63F14" w:rsidRDefault="00AD15D6" w:rsidP="00C63F14">
            <w:pPr>
              <w:tabs>
                <w:tab w:val="left" w:pos="10206"/>
              </w:tabs>
              <w:spacing w:line="240" w:lineRule="atLeast"/>
              <w:ind w:right="-13"/>
              <w:jc w:val="both"/>
              <w:rPr>
                <w:kern w:val="20"/>
              </w:rPr>
            </w:pPr>
            <w:r w:rsidRPr="00C63F14">
              <w:rPr>
                <w:kern w:val="20"/>
              </w:rPr>
              <w:t>(коллективное рассказывание)</w:t>
            </w:r>
          </w:p>
          <w:p w:rsidR="00AD15D6" w:rsidRPr="00C63F14" w:rsidRDefault="00AD15D6" w:rsidP="00C63F14">
            <w:pPr>
              <w:tabs>
                <w:tab w:val="left" w:pos="10206"/>
              </w:tabs>
              <w:spacing w:line="240" w:lineRule="atLeast"/>
              <w:ind w:right="-13" w:firstLine="567"/>
              <w:jc w:val="both"/>
              <w:rPr>
                <w:kern w:val="20"/>
              </w:rPr>
            </w:pPr>
            <w:r w:rsidRPr="00C63F14">
              <w:rPr>
                <w:kern w:val="20"/>
              </w:rPr>
              <w:t>Показ настольного театра, работа с фланелеграфом</w:t>
            </w:r>
          </w:p>
        </w:tc>
        <w:tc>
          <w:tcPr>
            <w:tcW w:w="1496" w:type="pct"/>
          </w:tcPr>
          <w:p w:rsidR="00AD15D6" w:rsidRPr="00C63F14" w:rsidRDefault="00AD15D6" w:rsidP="00C63F14">
            <w:pPr>
              <w:tabs>
                <w:tab w:val="left" w:pos="10206"/>
              </w:tabs>
              <w:spacing w:line="240" w:lineRule="atLeast"/>
              <w:ind w:right="-13"/>
              <w:jc w:val="both"/>
              <w:rPr>
                <w:kern w:val="20"/>
              </w:rPr>
            </w:pPr>
            <w:r w:rsidRPr="00C63F14">
              <w:rPr>
                <w:kern w:val="20"/>
              </w:rPr>
              <w:t>Речевое стимулирование (повторение, объяснение, обсуждение, побуждение, напоминание, уточнение)</w:t>
            </w:r>
          </w:p>
          <w:p w:rsidR="00AD15D6" w:rsidRPr="00C63F14" w:rsidRDefault="00AD15D6" w:rsidP="00C63F14">
            <w:pPr>
              <w:tabs>
                <w:tab w:val="left" w:pos="10206"/>
              </w:tabs>
              <w:spacing w:line="240" w:lineRule="atLeast"/>
              <w:ind w:right="-13"/>
              <w:jc w:val="both"/>
              <w:rPr>
                <w:kern w:val="20"/>
              </w:rPr>
            </w:pPr>
            <w:r w:rsidRPr="00C63F14">
              <w:rPr>
                <w:kern w:val="20"/>
              </w:rPr>
              <w:t>Беседы с опорой на зрительное восприятие и без опоры на него</w:t>
            </w:r>
          </w:p>
          <w:p w:rsidR="00AD15D6" w:rsidRPr="00C63F14" w:rsidRDefault="00AD15D6" w:rsidP="00C63F14">
            <w:pPr>
              <w:tabs>
                <w:tab w:val="left" w:pos="10206"/>
              </w:tabs>
              <w:spacing w:line="240" w:lineRule="atLeast"/>
              <w:ind w:right="-13"/>
              <w:jc w:val="both"/>
              <w:rPr>
                <w:kern w:val="20"/>
              </w:rPr>
            </w:pPr>
            <w:r w:rsidRPr="00C63F14">
              <w:rPr>
                <w:kern w:val="20"/>
              </w:rPr>
              <w:t>Хороводные игры, пальчиковые игры</w:t>
            </w:r>
          </w:p>
          <w:p w:rsidR="00AD15D6" w:rsidRPr="00C63F14" w:rsidRDefault="00AD15D6" w:rsidP="00C63F14">
            <w:pPr>
              <w:tabs>
                <w:tab w:val="left" w:pos="10206"/>
              </w:tabs>
              <w:spacing w:line="240" w:lineRule="atLeast"/>
              <w:ind w:right="-13"/>
              <w:jc w:val="both"/>
              <w:rPr>
                <w:kern w:val="20"/>
              </w:rPr>
            </w:pPr>
            <w:r w:rsidRPr="00C63F14">
              <w:rPr>
                <w:kern w:val="20"/>
              </w:rPr>
              <w:t>Пример использования образцов коммуникативных кодов взрослого</w:t>
            </w:r>
          </w:p>
          <w:p w:rsidR="00AD15D6" w:rsidRPr="00C63F14" w:rsidRDefault="00AD15D6" w:rsidP="00C63F14">
            <w:pPr>
              <w:tabs>
                <w:tab w:val="left" w:pos="10206"/>
              </w:tabs>
              <w:spacing w:line="240" w:lineRule="atLeast"/>
              <w:ind w:right="-13"/>
              <w:jc w:val="both"/>
              <w:rPr>
                <w:kern w:val="20"/>
              </w:rPr>
            </w:pPr>
            <w:r w:rsidRPr="00C63F14">
              <w:rPr>
                <w:kern w:val="20"/>
              </w:rPr>
              <w:t>Тематические досуги</w:t>
            </w:r>
          </w:p>
          <w:p w:rsidR="00AD15D6" w:rsidRPr="00C63F14" w:rsidRDefault="00AD15D6" w:rsidP="00C63F14">
            <w:pPr>
              <w:tabs>
                <w:tab w:val="left" w:pos="10206"/>
              </w:tabs>
              <w:spacing w:line="240" w:lineRule="atLeast"/>
              <w:ind w:right="-13"/>
              <w:jc w:val="both"/>
              <w:rPr>
                <w:kern w:val="20"/>
              </w:rPr>
            </w:pPr>
            <w:r w:rsidRPr="00C63F14">
              <w:rPr>
                <w:kern w:val="20"/>
              </w:rPr>
              <w:t>Фактическая беседа, эвристическая беседа</w:t>
            </w:r>
          </w:p>
          <w:p w:rsidR="00AD15D6" w:rsidRPr="00C63F14" w:rsidRDefault="00AD15D6" w:rsidP="00C63F14">
            <w:pPr>
              <w:tabs>
                <w:tab w:val="left" w:pos="10206"/>
              </w:tabs>
              <w:spacing w:line="240" w:lineRule="atLeast"/>
              <w:ind w:right="-13"/>
              <w:jc w:val="both"/>
              <w:rPr>
                <w:kern w:val="20"/>
              </w:rPr>
            </w:pPr>
            <w:r w:rsidRPr="00C63F14">
              <w:rPr>
                <w:kern w:val="20"/>
              </w:rPr>
              <w:t>Мимические, логоритмические, артикуляционные гимнастики</w:t>
            </w:r>
          </w:p>
          <w:p w:rsidR="00AD15D6" w:rsidRPr="00C63F14" w:rsidRDefault="00AD15D6" w:rsidP="00C63F14">
            <w:pPr>
              <w:tabs>
                <w:tab w:val="left" w:pos="10206"/>
              </w:tabs>
              <w:spacing w:line="240" w:lineRule="atLeast"/>
              <w:ind w:right="-13"/>
              <w:jc w:val="both"/>
              <w:rPr>
                <w:kern w:val="20"/>
              </w:rPr>
            </w:pPr>
            <w:r w:rsidRPr="00C63F14">
              <w:rPr>
                <w:kern w:val="20"/>
              </w:rPr>
              <w:t>Речевые дидактические игры</w:t>
            </w:r>
          </w:p>
          <w:p w:rsidR="00AD15D6" w:rsidRPr="00C63F14" w:rsidRDefault="00AD15D6" w:rsidP="00C63F14">
            <w:pPr>
              <w:tabs>
                <w:tab w:val="left" w:pos="10206"/>
              </w:tabs>
              <w:spacing w:line="240" w:lineRule="atLeast"/>
              <w:ind w:right="-13"/>
              <w:jc w:val="both"/>
              <w:rPr>
                <w:kern w:val="20"/>
              </w:rPr>
            </w:pPr>
            <w:r w:rsidRPr="00C63F14">
              <w:rPr>
                <w:kern w:val="20"/>
              </w:rPr>
              <w:t>Наблюдения</w:t>
            </w:r>
          </w:p>
          <w:p w:rsidR="00AD15D6" w:rsidRPr="00C63F14" w:rsidRDefault="00AD15D6" w:rsidP="00C63F14">
            <w:pPr>
              <w:tabs>
                <w:tab w:val="left" w:pos="10206"/>
              </w:tabs>
              <w:spacing w:line="240" w:lineRule="atLeast"/>
              <w:ind w:right="-13"/>
              <w:jc w:val="both"/>
              <w:rPr>
                <w:kern w:val="20"/>
              </w:rPr>
            </w:pPr>
            <w:r w:rsidRPr="00C63F14">
              <w:rPr>
                <w:kern w:val="20"/>
              </w:rPr>
              <w:t>Чтение</w:t>
            </w:r>
          </w:p>
          <w:p w:rsidR="00AD15D6" w:rsidRPr="00C63F14" w:rsidRDefault="00AD15D6" w:rsidP="00C63F14">
            <w:pPr>
              <w:tabs>
                <w:tab w:val="left" w:pos="10206"/>
              </w:tabs>
              <w:spacing w:line="240" w:lineRule="atLeast"/>
              <w:ind w:right="-13"/>
              <w:jc w:val="both"/>
              <w:rPr>
                <w:kern w:val="20"/>
              </w:rPr>
            </w:pPr>
            <w:r w:rsidRPr="00C63F14">
              <w:rPr>
                <w:kern w:val="20"/>
              </w:rPr>
              <w:t>Слушание, воспроизведение, имитирование</w:t>
            </w:r>
          </w:p>
          <w:p w:rsidR="00AD15D6" w:rsidRPr="00C63F14" w:rsidRDefault="00AD15D6" w:rsidP="00C63F14">
            <w:pPr>
              <w:tabs>
                <w:tab w:val="left" w:pos="10206"/>
              </w:tabs>
              <w:spacing w:line="240" w:lineRule="atLeast"/>
              <w:ind w:right="-13"/>
              <w:jc w:val="both"/>
              <w:rPr>
                <w:kern w:val="20"/>
              </w:rPr>
            </w:pPr>
            <w:r w:rsidRPr="00C63F14">
              <w:rPr>
                <w:kern w:val="20"/>
              </w:rPr>
              <w:t>Тренинги (действия по речевому образцу взрослого)</w:t>
            </w:r>
          </w:p>
          <w:p w:rsidR="00AD15D6" w:rsidRPr="00C63F14" w:rsidRDefault="00AD15D6" w:rsidP="00C63F14">
            <w:pPr>
              <w:tabs>
                <w:tab w:val="left" w:pos="10206"/>
              </w:tabs>
              <w:spacing w:line="240" w:lineRule="atLeast"/>
              <w:ind w:right="-13"/>
              <w:jc w:val="both"/>
              <w:rPr>
                <w:kern w:val="20"/>
              </w:rPr>
            </w:pPr>
            <w:r w:rsidRPr="00C63F14">
              <w:rPr>
                <w:kern w:val="20"/>
              </w:rPr>
              <w:t>Разучивание скороговорок, чистоговорок</w:t>
            </w:r>
          </w:p>
          <w:p w:rsidR="00AD15D6" w:rsidRPr="00C63F14" w:rsidRDefault="00AD15D6" w:rsidP="00C63F14">
            <w:pPr>
              <w:tabs>
                <w:tab w:val="left" w:pos="10206"/>
              </w:tabs>
              <w:spacing w:line="240" w:lineRule="atLeast"/>
              <w:ind w:right="-13"/>
              <w:jc w:val="both"/>
              <w:rPr>
                <w:kern w:val="20"/>
              </w:rPr>
            </w:pPr>
            <w:r w:rsidRPr="00C63F14">
              <w:rPr>
                <w:kern w:val="20"/>
              </w:rPr>
              <w:t>Индивидуальная работа</w:t>
            </w:r>
          </w:p>
          <w:p w:rsidR="00AD15D6" w:rsidRPr="00C63F14" w:rsidRDefault="00AD15D6" w:rsidP="00C63F14">
            <w:pPr>
              <w:tabs>
                <w:tab w:val="left" w:pos="10206"/>
              </w:tabs>
              <w:spacing w:line="240" w:lineRule="atLeast"/>
              <w:ind w:right="-13"/>
              <w:jc w:val="both"/>
              <w:rPr>
                <w:kern w:val="20"/>
              </w:rPr>
            </w:pPr>
            <w:r w:rsidRPr="00C63F14">
              <w:rPr>
                <w:kern w:val="20"/>
              </w:rPr>
              <w:t>Освоение формул речевого этикета</w:t>
            </w:r>
          </w:p>
          <w:p w:rsidR="00AD15D6" w:rsidRPr="00C63F14" w:rsidRDefault="00AD15D6" w:rsidP="00C63F14">
            <w:pPr>
              <w:tabs>
                <w:tab w:val="left" w:pos="10206"/>
              </w:tabs>
              <w:spacing w:line="240" w:lineRule="atLeast"/>
              <w:ind w:right="-13"/>
              <w:jc w:val="both"/>
              <w:rPr>
                <w:kern w:val="20"/>
              </w:rPr>
            </w:pPr>
            <w:r w:rsidRPr="00C63F14">
              <w:rPr>
                <w:kern w:val="20"/>
              </w:rPr>
              <w:t>Наблюдение за объектами живой природы, предметным миром</w:t>
            </w:r>
          </w:p>
          <w:p w:rsidR="00AD15D6" w:rsidRPr="00C63F14" w:rsidRDefault="00AD15D6" w:rsidP="00C63F14">
            <w:pPr>
              <w:tabs>
                <w:tab w:val="left" w:pos="10206"/>
              </w:tabs>
              <w:spacing w:line="240" w:lineRule="atLeast"/>
              <w:ind w:right="-13"/>
              <w:jc w:val="both"/>
              <w:rPr>
                <w:kern w:val="20"/>
              </w:rPr>
            </w:pPr>
            <w:r w:rsidRPr="00C63F14">
              <w:rPr>
                <w:kern w:val="20"/>
              </w:rPr>
              <w:t>Праздники и развлечения</w:t>
            </w:r>
          </w:p>
        </w:tc>
        <w:tc>
          <w:tcPr>
            <w:tcW w:w="1262" w:type="pct"/>
          </w:tcPr>
          <w:p w:rsidR="00AD15D6" w:rsidRPr="00C63F14" w:rsidRDefault="00AD15D6" w:rsidP="00C63F14">
            <w:pPr>
              <w:tabs>
                <w:tab w:val="left" w:pos="10206"/>
              </w:tabs>
              <w:spacing w:line="240" w:lineRule="atLeast"/>
              <w:ind w:right="-13"/>
              <w:jc w:val="both"/>
              <w:rPr>
                <w:kern w:val="20"/>
              </w:rPr>
            </w:pPr>
            <w:r w:rsidRPr="00C63F14">
              <w:rPr>
                <w:kern w:val="20"/>
              </w:rPr>
              <w:t>Коллективный монолог</w:t>
            </w:r>
          </w:p>
          <w:p w:rsidR="00AD15D6" w:rsidRPr="00C63F14" w:rsidRDefault="00AD15D6" w:rsidP="00C63F14">
            <w:pPr>
              <w:tabs>
                <w:tab w:val="left" w:pos="10206"/>
              </w:tabs>
              <w:spacing w:line="240" w:lineRule="atLeast"/>
              <w:ind w:right="-13"/>
              <w:jc w:val="both"/>
              <w:rPr>
                <w:kern w:val="20"/>
              </w:rPr>
            </w:pPr>
            <w:r w:rsidRPr="00C63F14">
              <w:rPr>
                <w:kern w:val="20"/>
              </w:rPr>
              <w:t>Игра-драматизация с использованием разных видов театров (театр на банках, ложках и т.п.)</w:t>
            </w:r>
          </w:p>
          <w:p w:rsidR="00AD15D6" w:rsidRPr="00C63F14" w:rsidRDefault="00AD15D6" w:rsidP="00C63F14">
            <w:pPr>
              <w:tabs>
                <w:tab w:val="left" w:pos="10206"/>
              </w:tabs>
              <w:spacing w:line="240" w:lineRule="atLeast"/>
              <w:ind w:right="-13"/>
              <w:jc w:val="both"/>
              <w:rPr>
                <w:kern w:val="20"/>
              </w:rPr>
            </w:pPr>
            <w:r w:rsidRPr="00C63F14">
              <w:rPr>
                <w:kern w:val="20"/>
              </w:rPr>
              <w:t>Игры в парах и совместные игры</w:t>
            </w:r>
          </w:p>
          <w:p w:rsidR="00AD15D6" w:rsidRPr="00C63F14" w:rsidRDefault="00AD15D6" w:rsidP="00C63F14">
            <w:pPr>
              <w:tabs>
                <w:tab w:val="left" w:pos="10206"/>
              </w:tabs>
              <w:spacing w:line="240" w:lineRule="atLeast"/>
              <w:ind w:right="-13"/>
              <w:jc w:val="both"/>
              <w:rPr>
                <w:kern w:val="20"/>
              </w:rPr>
            </w:pPr>
            <w:r w:rsidRPr="00C63F14">
              <w:rPr>
                <w:kern w:val="20"/>
              </w:rPr>
              <w:t>(коллективный монолог)</w:t>
            </w:r>
          </w:p>
          <w:p w:rsidR="00AD15D6" w:rsidRPr="00C63F14" w:rsidRDefault="00AD15D6" w:rsidP="00C63F14">
            <w:pPr>
              <w:tabs>
                <w:tab w:val="left" w:pos="10206"/>
              </w:tabs>
              <w:spacing w:line="240" w:lineRule="atLeast"/>
              <w:ind w:right="-13"/>
              <w:jc w:val="both"/>
              <w:rPr>
                <w:kern w:val="20"/>
              </w:rPr>
            </w:pPr>
            <w:r w:rsidRPr="00C63F14">
              <w:rPr>
                <w:kern w:val="20"/>
              </w:rPr>
              <w:t>Самостоятельная художественно-речевая деятельность детей</w:t>
            </w:r>
          </w:p>
          <w:p w:rsidR="00AD15D6" w:rsidRPr="00C63F14" w:rsidRDefault="00AD15D6" w:rsidP="00C63F14">
            <w:pPr>
              <w:tabs>
                <w:tab w:val="left" w:pos="10206"/>
              </w:tabs>
              <w:spacing w:line="240" w:lineRule="atLeast"/>
              <w:ind w:right="-13"/>
              <w:jc w:val="both"/>
              <w:rPr>
                <w:kern w:val="20"/>
              </w:rPr>
            </w:pPr>
            <w:r w:rsidRPr="00C63F14">
              <w:rPr>
                <w:kern w:val="20"/>
              </w:rPr>
              <w:t>Сюжетно-ролевые игры</w:t>
            </w:r>
          </w:p>
          <w:p w:rsidR="00AD15D6" w:rsidRPr="00C63F14" w:rsidRDefault="00AD15D6" w:rsidP="00C63F14">
            <w:pPr>
              <w:tabs>
                <w:tab w:val="left" w:pos="10206"/>
              </w:tabs>
              <w:spacing w:line="240" w:lineRule="atLeast"/>
              <w:ind w:right="-13"/>
              <w:jc w:val="both"/>
              <w:rPr>
                <w:kern w:val="20"/>
              </w:rPr>
            </w:pPr>
            <w:r w:rsidRPr="00C63F14">
              <w:rPr>
                <w:kern w:val="20"/>
              </w:rPr>
              <w:t>Игра– импровизация по мотивам сказок</w:t>
            </w:r>
          </w:p>
          <w:p w:rsidR="00AD15D6" w:rsidRPr="00C63F14" w:rsidRDefault="00AD15D6" w:rsidP="00C63F14">
            <w:pPr>
              <w:tabs>
                <w:tab w:val="left" w:pos="10206"/>
              </w:tabs>
              <w:spacing w:line="240" w:lineRule="atLeast"/>
              <w:ind w:right="-13"/>
              <w:jc w:val="both"/>
              <w:rPr>
                <w:kern w:val="20"/>
              </w:rPr>
            </w:pPr>
            <w:r w:rsidRPr="00C63F14">
              <w:rPr>
                <w:kern w:val="20"/>
              </w:rPr>
              <w:t>Театрализованные игры</w:t>
            </w:r>
          </w:p>
          <w:p w:rsidR="00AD15D6" w:rsidRPr="00C63F14" w:rsidRDefault="00AD15D6" w:rsidP="00C63F14">
            <w:pPr>
              <w:tabs>
                <w:tab w:val="left" w:pos="10206"/>
              </w:tabs>
              <w:spacing w:line="240" w:lineRule="atLeast"/>
              <w:ind w:right="-13"/>
              <w:jc w:val="both"/>
              <w:rPr>
                <w:kern w:val="20"/>
              </w:rPr>
            </w:pPr>
            <w:r w:rsidRPr="00C63F14">
              <w:rPr>
                <w:kern w:val="20"/>
              </w:rPr>
              <w:t>Дидактические игры</w:t>
            </w:r>
          </w:p>
          <w:p w:rsidR="00AD15D6" w:rsidRPr="00C63F14" w:rsidRDefault="00AD15D6" w:rsidP="00C63F14">
            <w:pPr>
              <w:tabs>
                <w:tab w:val="left" w:pos="10206"/>
              </w:tabs>
              <w:spacing w:line="240" w:lineRule="atLeast"/>
              <w:ind w:right="-13"/>
              <w:jc w:val="both"/>
              <w:rPr>
                <w:kern w:val="20"/>
              </w:rPr>
            </w:pPr>
            <w:r w:rsidRPr="00C63F14">
              <w:rPr>
                <w:kern w:val="20"/>
              </w:rPr>
              <w:t>Игры-драматизации</w:t>
            </w:r>
          </w:p>
          <w:p w:rsidR="00AD15D6" w:rsidRPr="00C63F14" w:rsidRDefault="00AD15D6" w:rsidP="00C63F14">
            <w:pPr>
              <w:tabs>
                <w:tab w:val="left" w:pos="10206"/>
              </w:tabs>
              <w:spacing w:line="240" w:lineRule="atLeast"/>
              <w:ind w:right="-13"/>
              <w:jc w:val="both"/>
              <w:rPr>
                <w:kern w:val="20"/>
              </w:rPr>
            </w:pPr>
            <w:r w:rsidRPr="00C63F14">
              <w:rPr>
                <w:kern w:val="20"/>
              </w:rPr>
              <w:t>Настольно-печатные игры</w:t>
            </w:r>
          </w:p>
          <w:p w:rsidR="00AD15D6" w:rsidRPr="00C63F14" w:rsidRDefault="00AD15D6" w:rsidP="00C63F14">
            <w:pPr>
              <w:tabs>
                <w:tab w:val="left" w:pos="10206"/>
              </w:tabs>
              <w:spacing w:line="240" w:lineRule="atLeast"/>
              <w:ind w:right="-13"/>
              <w:jc w:val="both"/>
              <w:rPr>
                <w:kern w:val="20"/>
              </w:rPr>
            </w:pPr>
            <w:r w:rsidRPr="00C63F14">
              <w:rPr>
                <w:kern w:val="20"/>
              </w:rPr>
              <w:t>Совместная</w:t>
            </w:r>
          </w:p>
          <w:p w:rsidR="00AD15D6" w:rsidRPr="00C63F14" w:rsidRDefault="00AD15D6" w:rsidP="00C63F14">
            <w:pPr>
              <w:tabs>
                <w:tab w:val="left" w:pos="10206"/>
              </w:tabs>
              <w:spacing w:line="240" w:lineRule="atLeast"/>
              <w:ind w:right="-13"/>
              <w:jc w:val="both"/>
              <w:rPr>
                <w:kern w:val="20"/>
              </w:rPr>
            </w:pPr>
            <w:r w:rsidRPr="00C63F14">
              <w:rPr>
                <w:kern w:val="20"/>
              </w:rPr>
              <w:t>продуктивная и игровая деятельность детей</w:t>
            </w:r>
          </w:p>
          <w:p w:rsidR="00AD15D6" w:rsidRPr="00C63F14" w:rsidRDefault="00AD15D6" w:rsidP="00C63F14">
            <w:pPr>
              <w:tabs>
                <w:tab w:val="left" w:pos="10206"/>
              </w:tabs>
              <w:spacing w:line="240" w:lineRule="atLeast"/>
              <w:ind w:right="-13"/>
              <w:jc w:val="both"/>
              <w:rPr>
                <w:kern w:val="20"/>
              </w:rPr>
            </w:pPr>
            <w:r w:rsidRPr="00C63F14">
              <w:rPr>
                <w:kern w:val="20"/>
              </w:rPr>
              <w:t>Словотворчество</w:t>
            </w:r>
          </w:p>
          <w:p w:rsidR="00AD15D6" w:rsidRPr="00C63F14" w:rsidRDefault="00AD15D6" w:rsidP="00C63F14">
            <w:pPr>
              <w:tabs>
                <w:tab w:val="left" w:pos="10206"/>
              </w:tabs>
              <w:spacing w:line="240" w:lineRule="atLeast"/>
              <w:ind w:right="-13" w:firstLine="567"/>
              <w:jc w:val="both"/>
              <w:rPr>
                <w:kern w:val="20"/>
              </w:rPr>
            </w:pPr>
          </w:p>
          <w:p w:rsidR="00AD15D6" w:rsidRPr="00C63F14" w:rsidRDefault="00AD15D6" w:rsidP="00C63F14">
            <w:pPr>
              <w:tabs>
                <w:tab w:val="left" w:pos="10206"/>
              </w:tabs>
              <w:spacing w:line="240" w:lineRule="atLeast"/>
              <w:ind w:right="-13" w:firstLine="567"/>
              <w:jc w:val="both"/>
              <w:rPr>
                <w:kern w:val="20"/>
              </w:rPr>
            </w:pPr>
          </w:p>
          <w:p w:rsidR="00AD15D6" w:rsidRPr="00C63F14" w:rsidRDefault="00AD15D6" w:rsidP="00C63F14">
            <w:pPr>
              <w:tabs>
                <w:tab w:val="left" w:pos="10206"/>
              </w:tabs>
              <w:spacing w:line="240" w:lineRule="atLeast"/>
              <w:ind w:right="-13" w:firstLine="567"/>
              <w:jc w:val="both"/>
              <w:rPr>
                <w:kern w:val="20"/>
              </w:rPr>
            </w:pPr>
          </w:p>
        </w:tc>
        <w:tc>
          <w:tcPr>
            <w:tcW w:w="867" w:type="pct"/>
          </w:tcPr>
          <w:p w:rsidR="00AD15D6" w:rsidRPr="00C63F14" w:rsidRDefault="00AD15D6" w:rsidP="00C63F14">
            <w:pPr>
              <w:tabs>
                <w:tab w:val="left" w:pos="10206"/>
              </w:tabs>
              <w:spacing w:line="240" w:lineRule="atLeast"/>
              <w:ind w:right="-13"/>
              <w:jc w:val="both"/>
              <w:rPr>
                <w:kern w:val="20"/>
              </w:rPr>
            </w:pPr>
            <w:r w:rsidRPr="00C63F14">
              <w:rPr>
                <w:kern w:val="20"/>
              </w:rPr>
              <w:t xml:space="preserve">Речевые игры </w:t>
            </w:r>
          </w:p>
          <w:p w:rsidR="00AD15D6" w:rsidRPr="00C63F14" w:rsidRDefault="00AD15D6" w:rsidP="00C63F14">
            <w:pPr>
              <w:tabs>
                <w:tab w:val="left" w:pos="10206"/>
              </w:tabs>
              <w:spacing w:line="240" w:lineRule="atLeast"/>
              <w:ind w:right="-13"/>
              <w:jc w:val="both"/>
              <w:rPr>
                <w:kern w:val="20"/>
              </w:rPr>
            </w:pPr>
            <w:r w:rsidRPr="00C63F14">
              <w:rPr>
                <w:kern w:val="20"/>
              </w:rPr>
              <w:t>Беседы</w:t>
            </w:r>
          </w:p>
          <w:p w:rsidR="00AD15D6" w:rsidRPr="00C63F14" w:rsidRDefault="00AD15D6" w:rsidP="00C63F14">
            <w:pPr>
              <w:tabs>
                <w:tab w:val="left" w:pos="10206"/>
              </w:tabs>
              <w:spacing w:line="240" w:lineRule="atLeast"/>
              <w:ind w:right="-13"/>
              <w:jc w:val="both"/>
              <w:rPr>
                <w:kern w:val="20"/>
              </w:rPr>
            </w:pPr>
            <w:r w:rsidRPr="00C63F14">
              <w:rPr>
                <w:kern w:val="20"/>
              </w:rPr>
              <w:t xml:space="preserve">Пример коммуникативных кодов </w:t>
            </w:r>
          </w:p>
          <w:p w:rsidR="00AD15D6" w:rsidRPr="00C63F14" w:rsidRDefault="00AD15D6" w:rsidP="00C63F14">
            <w:pPr>
              <w:tabs>
                <w:tab w:val="left" w:pos="10206"/>
              </w:tabs>
              <w:spacing w:line="240" w:lineRule="atLeast"/>
              <w:ind w:right="-13"/>
              <w:jc w:val="both"/>
              <w:rPr>
                <w:kern w:val="20"/>
              </w:rPr>
            </w:pPr>
            <w:r w:rsidRPr="00C63F14">
              <w:rPr>
                <w:kern w:val="20"/>
              </w:rPr>
              <w:t>Чтение, рассматривание иллюстраций</w:t>
            </w:r>
          </w:p>
          <w:p w:rsidR="00AD15D6" w:rsidRPr="00C63F14" w:rsidRDefault="00AD15D6" w:rsidP="00C63F14">
            <w:pPr>
              <w:tabs>
                <w:tab w:val="left" w:pos="10206"/>
              </w:tabs>
              <w:spacing w:line="240" w:lineRule="atLeast"/>
              <w:ind w:right="-13"/>
              <w:jc w:val="both"/>
              <w:rPr>
                <w:kern w:val="20"/>
              </w:rPr>
            </w:pPr>
            <w:r w:rsidRPr="00C63F14">
              <w:rPr>
                <w:kern w:val="20"/>
              </w:rPr>
              <w:t>Игры-драматизации. Совместные семейные проекты</w:t>
            </w:r>
          </w:p>
          <w:p w:rsidR="00AD15D6" w:rsidRPr="00C63F14" w:rsidRDefault="00AD15D6" w:rsidP="00C63F14">
            <w:pPr>
              <w:tabs>
                <w:tab w:val="left" w:pos="10206"/>
              </w:tabs>
              <w:spacing w:line="240" w:lineRule="atLeast"/>
              <w:ind w:right="-13"/>
              <w:jc w:val="both"/>
              <w:rPr>
                <w:kern w:val="20"/>
              </w:rPr>
            </w:pPr>
            <w:r w:rsidRPr="00C63F14">
              <w:rPr>
                <w:kern w:val="20"/>
              </w:rPr>
              <w:t>Разучивание скороговорок, чистоговорок</w:t>
            </w:r>
          </w:p>
          <w:p w:rsidR="00AD15D6" w:rsidRPr="00C63F14" w:rsidRDefault="00AD15D6" w:rsidP="00C63F14">
            <w:pPr>
              <w:tabs>
                <w:tab w:val="left" w:pos="10206"/>
              </w:tabs>
              <w:spacing w:line="240" w:lineRule="atLeast"/>
              <w:ind w:right="-13" w:firstLine="567"/>
              <w:jc w:val="both"/>
              <w:rPr>
                <w:kern w:val="20"/>
              </w:rPr>
            </w:pPr>
          </w:p>
        </w:tc>
      </w:tr>
      <w:tr w:rsidR="00AD15D6" w:rsidRPr="00C63F14" w:rsidTr="00545FE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1375" w:type="pct"/>
          </w:tcPr>
          <w:p w:rsidR="00AD15D6" w:rsidRPr="00C63F14" w:rsidRDefault="00AD15D6" w:rsidP="00C63F14">
            <w:pPr>
              <w:tabs>
                <w:tab w:val="left" w:pos="10206"/>
              </w:tabs>
              <w:spacing w:line="240" w:lineRule="atLeast"/>
              <w:ind w:right="-13"/>
              <w:jc w:val="both"/>
              <w:rPr>
                <w:kern w:val="20"/>
              </w:rPr>
            </w:pPr>
            <w:r w:rsidRPr="00C63F14">
              <w:rPr>
                <w:kern w:val="20"/>
              </w:rPr>
              <w:t>Рассказывание по иллюстрациям</w:t>
            </w:r>
          </w:p>
          <w:p w:rsidR="00AD15D6" w:rsidRPr="00C63F14" w:rsidRDefault="00AD15D6" w:rsidP="00C63F14">
            <w:pPr>
              <w:tabs>
                <w:tab w:val="left" w:pos="10206"/>
              </w:tabs>
              <w:spacing w:line="240" w:lineRule="atLeast"/>
              <w:ind w:right="-13"/>
              <w:jc w:val="both"/>
              <w:rPr>
                <w:kern w:val="20"/>
              </w:rPr>
            </w:pPr>
            <w:r w:rsidRPr="00C63F14">
              <w:rPr>
                <w:kern w:val="20"/>
              </w:rPr>
              <w:t>Творческие задания</w:t>
            </w:r>
          </w:p>
          <w:p w:rsidR="00AD15D6" w:rsidRPr="00C63F14" w:rsidRDefault="00AD15D6" w:rsidP="00C63F14">
            <w:pPr>
              <w:tabs>
                <w:tab w:val="left" w:pos="10206"/>
              </w:tabs>
              <w:spacing w:line="240" w:lineRule="atLeast"/>
              <w:ind w:right="-13"/>
              <w:jc w:val="both"/>
              <w:rPr>
                <w:kern w:val="20"/>
              </w:rPr>
            </w:pPr>
            <w:r w:rsidRPr="00C63F14">
              <w:rPr>
                <w:kern w:val="20"/>
              </w:rPr>
              <w:t>Заучивание</w:t>
            </w:r>
          </w:p>
          <w:p w:rsidR="00AD15D6" w:rsidRPr="00C63F14" w:rsidRDefault="00AD15D6" w:rsidP="00C63F14">
            <w:pPr>
              <w:tabs>
                <w:tab w:val="left" w:pos="10206"/>
              </w:tabs>
              <w:spacing w:line="240" w:lineRule="atLeast"/>
              <w:ind w:right="-13"/>
              <w:jc w:val="both"/>
              <w:rPr>
                <w:kern w:val="20"/>
              </w:rPr>
            </w:pPr>
            <w:r w:rsidRPr="00C63F14">
              <w:rPr>
                <w:kern w:val="20"/>
              </w:rPr>
              <w:t>Чтение художественной и познавательной литературы</w:t>
            </w:r>
          </w:p>
          <w:p w:rsidR="00AD15D6" w:rsidRPr="00C63F14" w:rsidRDefault="00AD15D6" w:rsidP="00C63F14">
            <w:pPr>
              <w:tabs>
                <w:tab w:val="left" w:pos="10206"/>
              </w:tabs>
              <w:spacing w:line="240" w:lineRule="atLeast"/>
              <w:ind w:right="-13"/>
              <w:jc w:val="both"/>
              <w:rPr>
                <w:kern w:val="20"/>
              </w:rPr>
            </w:pPr>
            <w:r w:rsidRPr="00C63F14">
              <w:rPr>
                <w:kern w:val="20"/>
              </w:rPr>
              <w:t>Рассказ</w:t>
            </w:r>
          </w:p>
          <w:p w:rsidR="00AD15D6" w:rsidRPr="00C63F14" w:rsidRDefault="00AD15D6" w:rsidP="00C63F14">
            <w:pPr>
              <w:tabs>
                <w:tab w:val="left" w:pos="10206"/>
              </w:tabs>
              <w:spacing w:line="240" w:lineRule="atLeast"/>
              <w:ind w:right="-13"/>
              <w:jc w:val="both"/>
              <w:rPr>
                <w:kern w:val="20"/>
              </w:rPr>
            </w:pPr>
            <w:r w:rsidRPr="00C63F14">
              <w:rPr>
                <w:kern w:val="20"/>
              </w:rPr>
              <w:t>Пересказ</w:t>
            </w:r>
          </w:p>
          <w:p w:rsidR="00AD15D6" w:rsidRPr="00C63F14" w:rsidRDefault="00AD15D6" w:rsidP="00C63F14">
            <w:pPr>
              <w:tabs>
                <w:tab w:val="left" w:pos="10206"/>
              </w:tabs>
              <w:spacing w:line="240" w:lineRule="atLeast"/>
              <w:ind w:right="-13"/>
              <w:jc w:val="both"/>
              <w:rPr>
                <w:kern w:val="20"/>
              </w:rPr>
            </w:pPr>
            <w:r w:rsidRPr="00C63F14">
              <w:rPr>
                <w:kern w:val="20"/>
              </w:rPr>
              <w:t>Экскурсии</w:t>
            </w:r>
          </w:p>
          <w:p w:rsidR="00AD15D6" w:rsidRPr="00C63F14" w:rsidRDefault="00AD15D6" w:rsidP="00C63F14">
            <w:pPr>
              <w:tabs>
                <w:tab w:val="left" w:pos="10206"/>
              </w:tabs>
              <w:spacing w:line="240" w:lineRule="atLeast"/>
              <w:ind w:right="-13"/>
              <w:jc w:val="both"/>
              <w:rPr>
                <w:kern w:val="20"/>
              </w:rPr>
            </w:pPr>
            <w:r w:rsidRPr="00C63F14">
              <w:rPr>
                <w:kern w:val="20"/>
              </w:rPr>
              <w:t>Беседа</w:t>
            </w:r>
          </w:p>
          <w:p w:rsidR="00AD15D6" w:rsidRPr="00C63F14" w:rsidRDefault="00AD15D6" w:rsidP="00C63F14">
            <w:pPr>
              <w:tabs>
                <w:tab w:val="left" w:pos="10206"/>
              </w:tabs>
              <w:spacing w:line="240" w:lineRule="atLeast"/>
              <w:ind w:right="-13"/>
              <w:jc w:val="both"/>
              <w:rPr>
                <w:kern w:val="20"/>
              </w:rPr>
            </w:pPr>
            <w:r w:rsidRPr="00C63F14">
              <w:rPr>
                <w:kern w:val="20"/>
              </w:rPr>
              <w:t>Объяснения</w:t>
            </w:r>
          </w:p>
          <w:p w:rsidR="00AD15D6" w:rsidRPr="00C63F14" w:rsidRDefault="00AD15D6" w:rsidP="00C63F14">
            <w:pPr>
              <w:tabs>
                <w:tab w:val="left" w:pos="10206"/>
              </w:tabs>
              <w:spacing w:line="240" w:lineRule="atLeast"/>
              <w:ind w:right="-13"/>
              <w:jc w:val="both"/>
              <w:rPr>
                <w:kern w:val="20"/>
              </w:rPr>
            </w:pPr>
            <w:r w:rsidRPr="00C63F14">
              <w:rPr>
                <w:kern w:val="20"/>
              </w:rPr>
              <w:t>Творческие задания</w:t>
            </w:r>
          </w:p>
          <w:p w:rsidR="00AD15D6" w:rsidRPr="00C63F14" w:rsidRDefault="00AD15D6" w:rsidP="00C63F14">
            <w:pPr>
              <w:tabs>
                <w:tab w:val="left" w:pos="10206"/>
              </w:tabs>
              <w:spacing w:line="240" w:lineRule="atLeast"/>
              <w:ind w:right="-13"/>
              <w:jc w:val="both"/>
              <w:rPr>
                <w:kern w:val="20"/>
              </w:rPr>
            </w:pPr>
            <w:r w:rsidRPr="00C63F14">
              <w:rPr>
                <w:kern w:val="20"/>
              </w:rPr>
              <w:t>Литературные викторины</w:t>
            </w:r>
          </w:p>
        </w:tc>
        <w:tc>
          <w:tcPr>
            <w:tcW w:w="1496" w:type="pct"/>
          </w:tcPr>
          <w:p w:rsidR="00AD15D6" w:rsidRPr="00C63F14" w:rsidRDefault="00AD15D6" w:rsidP="00C63F14">
            <w:pPr>
              <w:tabs>
                <w:tab w:val="left" w:pos="10206"/>
              </w:tabs>
              <w:spacing w:line="240" w:lineRule="atLeast"/>
              <w:ind w:right="-13"/>
              <w:jc w:val="both"/>
              <w:rPr>
                <w:kern w:val="20"/>
              </w:rPr>
            </w:pPr>
            <w:r w:rsidRPr="00C63F14">
              <w:rPr>
                <w:kern w:val="20"/>
              </w:rPr>
              <w:t>Беседа</w:t>
            </w:r>
          </w:p>
          <w:p w:rsidR="00AD15D6" w:rsidRPr="00C63F14" w:rsidRDefault="00AD15D6" w:rsidP="00C63F14">
            <w:pPr>
              <w:tabs>
                <w:tab w:val="left" w:pos="10206"/>
              </w:tabs>
              <w:spacing w:line="240" w:lineRule="atLeast"/>
              <w:ind w:right="-13"/>
              <w:jc w:val="both"/>
              <w:rPr>
                <w:kern w:val="20"/>
              </w:rPr>
            </w:pPr>
            <w:r w:rsidRPr="00C63F14">
              <w:rPr>
                <w:kern w:val="20"/>
              </w:rPr>
              <w:t>Рассказ</w:t>
            </w:r>
          </w:p>
          <w:p w:rsidR="00AD15D6" w:rsidRPr="00C63F14" w:rsidRDefault="00AD15D6" w:rsidP="00C63F14">
            <w:pPr>
              <w:tabs>
                <w:tab w:val="left" w:pos="10206"/>
              </w:tabs>
              <w:spacing w:line="240" w:lineRule="atLeast"/>
              <w:ind w:right="-13"/>
              <w:jc w:val="both"/>
              <w:rPr>
                <w:kern w:val="20"/>
              </w:rPr>
            </w:pPr>
            <w:r w:rsidRPr="00C63F14">
              <w:rPr>
                <w:kern w:val="20"/>
              </w:rPr>
              <w:t>Чтение</w:t>
            </w:r>
          </w:p>
          <w:p w:rsidR="00AD15D6" w:rsidRPr="00C63F14" w:rsidRDefault="00AD15D6" w:rsidP="00C63F14">
            <w:pPr>
              <w:tabs>
                <w:tab w:val="left" w:pos="10206"/>
              </w:tabs>
              <w:spacing w:line="240" w:lineRule="atLeast"/>
              <w:ind w:right="-13"/>
              <w:jc w:val="both"/>
              <w:rPr>
                <w:kern w:val="20"/>
              </w:rPr>
            </w:pPr>
            <w:r w:rsidRPr="00C63F14">
              <w:rPr>
                <w:kern w:val="20"/>
              </w:rPr>
              <w:t>Дидактические, настольно-печатные игры</w:t>
            </w:r>
          </w:p>
          <w:p w:rsidR="00AD15D6" w:rsidRPr="00C63F14" w:rsidRDefault="00AD15D6" w:rsidP="00C63F14">
            <w:pPr>
              <w:tabs>
                <w:tab w:val="left" w:pos="10206"/>
              </w:tabs>
              <w:spacing w:line="240" w:lineRule="atLeast"/>
              <w:ind w:right="-13"/>
              <w:jc w:val="both"/>
              <w:rPr>
                <w:kern w:val="20"/>
              </w:rPr>
            </w:pPr>
            <w:r w:rsidRPr="00C63F14">
              <w:rPr>
                <w:kern w:val="20"/>
              </w:rPr>
              <w:t>Досуги</w:t>
            </w:r>
          </w:p>
          <w:p w:rsidR="00AD15D6" w:rsidRPr="00C63F14" w:rsidRDefault="00AD15D6" w:rsidP="00C63F14">
            <w:pPr>
              <w:tabs>
                <w:tab w:val="left" w:pos="10206"/>
              </w:tabs>
              <w:spacing w:line="240" w:lineRule="atLeast"/>
              <w:ind w:right="-13"/>
              <w:jc w:val="both"/>
              <w:rPr>
                <w:kern w:val="20"/>
              </w:rPr>
            </w:pPr>
            <w:r w:rsidRPr="00C63F14">
              <w:rPr>
                <w:kern w:val="20"/>
              </w:rPr>
              <w:t>Игры-драматизации</w:t>
            </w:r>
          </w:p>
          <w:p w:rsidR="00AD15D6" w:rsidRPr="00C63F14" w:rsidRDefault="00AD15D6" w:rsidP="00C63F14">
            <w:pPr>
              <w:tabs>
                <w:tab w:val="left" w:pos="10206"/>
              </w:tabs>
              <w:spacing w:line="240" w:lineRule="atLeast"/>
              <w:ind w:right="-13"/>
              <w:jc w:val="both"/>
              <w:rPr>
                <w:kern w:val="20"/>
              </w:rPr>
            </w:pPr>
            <w:r w:rsidRPr="00C63F14">
              <w:rPr>
                <w:kern w:val="20"/>
              </w:rPr>
              <w:t>Выставка в книжном уголке</w:t>
            </w:r>
          </w:p>
          <w:p w:rsidR="00AD15D6" w:rsidRPr="00C63F14" w:rsidRDefault="00AD15D6" w:rsidP="00C63F14">
            <w:pPr>
              <w:tabs>
                <w:tab w:val="left" w:pos="10206"/>
              </w:tabs>
              <w:spacing w:line="240" w:lineRule="atLeast"/>
              <w:ind w:right="-13"/>
              <w:jc w:val="both"/>
              <w:rPr>
                <w:kern w:val="20"/>
              </w:rPr>
            </w:pPr>
            <w:r w:rsidRPr="00C63F14">
              <w:rPr>
                <w:kern w:val="20"/>
              </w:rPr>
              <w:t>Литературные праздники</w:t>
            </w:r>
          </w:p>
          <w:p w:rsidR="00AD15D6" w:rsidRPr="00C63F14" w:rsidRDefault="00AD15D6" w:rsidP="00C63F14">
            <w:pPr>
              <w:tabs>
                <w:tab w:val="left" w:pos="10206"/>
              </w:tabs>
              <w:spacing w:line="240" w:lineRule="atLeast"/>
              <w:ind w:right="-13"/>
              <w:jc w:val="both"/>
              <w:rPr>
                <w:kern w:val="20"/>
              </w:rPr>
            </w:pPr>
            <w:r w:rsidRPr="00C63F14">
              <w:rPr>
                <w:kern w:val="20"/>
              </w:rPr>
              <w:t>Викторины, КВН</w:t>
            </w:r>
          </w:p>
          <w:p w:rsidR="00AD15D6" w:rsidRPr="00C63F14" w:rsidRDefault="00AD15D6" w:rsidP="00C63F14">
            <w:pPr>
              <w:tabs>
                <w:tab w:val="left" w:pos="10206"/>
              </w:tabs>
              <w:spacing w:line="240" w:lineRule="atLeast"/>
              <w:ind w:right="-13"/>
              <w:jc w:val="both"/>
              <w:rPr>
                <w:kern w:val="20"/>
              </w:rPr>
            </w:pPr>
            <w:r w:rsidRPr="00C63F14">
              <w:rPr>
                <w:kern w:val="20"/>
              </w:rPr>
              <w:t>Презентации проектов</w:t>
            </w:r>
          </w:p>
          <w:p w:rsidR="00AD15D6" w:rsidRPr="00C63F14" w:rsidRDefault="00AD15D6" w:rsidP="00C63F14">
            <w:pPr>
              <w:tabs>
                <w:tab w:val="left" w:pos="10206"/>
              </w:tabs>
              <w:spacing w:line="240" w:lineRule="atLeast"/>
              <w:ind w:right="-13" w:firstLine="567"/>
              <w:jc w:val="both"/>
              <w:rPr>
                <w:kern w:val="20"/>
              </w:rPr>
            </w:pPr>
          </w:p>
          <w:p w:rsidR="00AD15D6" w:rsidRPr="00C63F14" w:rsidRDefault="00AD15D6" w:rsidP="00C63F14">
            <w:pPr>
              <w:tabs>
                <w:tab w:val="left" w:pos="10206"/>
              </w:tabs>
              <w:spacing w:line="240" w:lineRule="atLeast"/>
              <w:ind w:right="-13" w:firstLine="567"/>
              <w:jc w:val="both"/>
              <w:rPr>
                <w:kern w:val="20"/>
              </w:rPr>
            </w:pPr>
          </w:p>
        </w:tc>
        <w:tc>
          <w:tcPr>
            <w:tcW w:w="1262" w:type="pct"/>
          </w:tcPr>
          <w:p w:rsidR="00AD15D6" w:rsidRPr="00C63F14" w:rsidRDefault="00AD15D6" w:rsidP="00C63F14">
            <w:pPr>
              <w:tabs>
                <w:tab w:val="left" w:pos="10206"/>
              </w:tabs>
              <w:spacing w:line="240" w:lineRule="atLeast"/>
              <w:ind w:right="-13"/>
              <w:jc w:val="both"/>
              <w:rPr>
                <w:kern w:val="20"/>
              </w:rPr>
            </w:pPr>
            <w:r w:rsidRPr="00C63F14">
              <w:rPr>
                <w:kern w:val="20"/>
              </w:rPr>
              <w:t>Игровая деятельность</w:t>
            </w:r>
          </w:p>
          <w:p w:rsidR="00AD15D6" w:rsidRPr="00C63F14" w:rsidRDefault="00AD15D6" w:rsidP="00C63F14">
            <w:pPr>
              <w:tabs>
                <w:tab w:val="left" w:pos="10206"/>
              </w:tabs>
              <w:spacing w:line="240" w:lineRule="atLeast"/>
              <w:ind w:right="-13"/>
              <w:jc w:val="both"/>
              <w:rPr>
                <w:kern w:val="20"/>
              </w:rPr>
            </w:pPr>
            <w:r w:rsidRPr="00C63F14">
              <w:rPr>
                <w:kern w:val="20"/>
              </w:rPr>
              <w:t xml:space="preserve">Рассматривание иллюстраций </w:t>
            </w:r>
          </w:p>
          <w:p w:rsidR="00AD15D6" w:rsidRPr="00C63F14" w:rsidRDefault="00AD15D6" w:rsidP="00C63F14">
            <w:pPr>
              <w:tabs>
                <w:tab w:val="left" w:pos="10206"/>
              </w:tabs>
              <w:spacing w:line="240" w:lineRule="atLeast"/>
              <w:ind w:right="-13"/>
              <w:jc w:val="both"/>
              <w:rPr>
                <w:kern w:val="20"/>
              </w:rPr>
            </w:pPr>
            <w:r w:rsidRPr="00C63F14">
              <w:rPr>
                <w:kern w:val="20"/>
              </w:rPr>
              <w:t>Театрализованная деятельность</w:t>
            </w:r>
          </w:p>
          <w:p w:rsidR="00AD15D6" w:rsidRPr="00C63F14" w:rsidRDefault="00AD15D6" w:rsidP="00C63F14">
            <w:pPr>
              <w:tabs>
                <w:tab w:val="left" w:pos="10206"/>
              </w:tabs>
              <w:spacing w:line="240" w:lineRule="atLeast"/>
              <w:ind w:right="-13"/>
              <w:jc w:val="both"/>
              <w:rPr>
                <w:kern w:val="20"/>
              </w:rPr>
            </w:pPr>
            <w:r w:rsidRPr="00C63F14">
              <w:rPr>
                <w:kern w:val="20"/>
              </w:rPr>
              <w:t>Игры-драматизации, игры-инсценировки</w:t>
            </w:r>
          </w:p>
          <w:p w:rsidR="00AD15D6" w:rsidRPr="00C63F14" w:rsidRDefault="00AD15D6" w:rsidP="00C63F14">
            <w:pPr>
              <w:tabs>
                <w:tab w:val="left" w:pos="10206"/>
              </w:tabs>
              <w:spacing w:line="240" w:lineRule="atLeast"/>
              <w:ind w:right="-13"/>
              <w:jc w:val="both"/>
              <w:rPr>
                <w:kern w:val="20"/>
              </w:rPr>
            </w:pPr>
            <w:r w:rsidRPr="00C63F14">
              <w:rPr>
                <w:kern w:val="20"/>
              </w:rPr>
              <w:t>Беседы</w:t>
            </w:r>
          </w:p>
          <w:p w:rsidR="00AD15D6" w:rsidRPr="00C63F14" w:rsidRDefault="00AD15D6" w:rsidP="00C63F14">
            <w:pPr>
              <w:tabs>
                <w:tab w:val="left" w:pos="10206"/>
              </w:tabs>
              <w:spacing w:line="240" w:lineRule="atLeast"/>
              <w:ind w:right="-13"/>
              <w:jc w:val="both"/>
              <w:rPr>
                <w:kern w:val="20"/>
              </w:rPr>
            </w:pPr>
            <w:r w:rsidRPr="00C63F14">
              <w:rPr>
                <w:kern w:val="20"/>
              </w:rPr>
              <w:t xml:space="preserve">Словотворчество </w:t>
            </w:r>
          </w:p>
        </w:tc>
        <w:tc>
          <w:tcPr>
            <w:tcW w:w="867" w:type="pct"/>
          </w:tcPr>
          <w:p w:rsidR="00AD15D6" w:rsidRPr="00C63F14" w:rsidRDefault="00AD15D6" w:rsidP="00C63F14">
            <w:pPr>
              <w:tabs>
                <w:tab w:val="left" w:pos="10206"/>
              </w:tabs>
              <w:spacing w:line="240" w:lineRule="atLeast"/>
              <w:ind w:right="-13"/>
              <w:jc w:val="both"/>
              <w:rPr>
                <w:kern w:val="20"/>
              </w:rPr>
            </w:pPr>
            <w:r w:rsidRPr="00C63F14">
              <w:rPr>
                <w:kern w:val="20"/>
              </w:rPr>
              <w:t>Посещение театра, музея, выставок</w:t>
            </w:r>
          </w:p>
          <w:p w:rsidR="00AD15D6" w:rsidRPr="00C63F14" w:rsidRDefault="00AD15D6" w:rsidP="00C63F14">
            <w:pPr>
              <w:tabs>
                <w:tab w:val="left" w:pos="10206"/>
              </w:tabs>
              <w:spacing w:line="240" w:lineRule="atLeast"/>
              <w:ind w:right="-13"/>
              <w:jc w:val="both"/>
              <w:rPr>
                <w:kern w:val="20"/>
              </w:rPr>
            </w:pPr>
            <w:r w:rsidRPr="00C63F14">
              <w:rPr>
                <w:kern w:val="20"/>
              </w:rPr>
              <w:t>Беседы</w:t>
            </w:r>
          </w:p>
          <w:p w:rsidR="00AD15D6" w:rsidRPr="00C63F14" w:rsidRDefault="00AD15D6" w:rsidP="00C63F14">
            <w:pPr>
              <w:tabs>
                <w:tab w:val="left" w:pos="10206"/>
              </w:tabs>
              <w:spacing w:line="240" w:lineRule="atLeast"/>
              <w:ind w:right="-13"/>
              <w:jc w:val="both"/>
              <w:rPr>
                <w:kern w:val="20"/>
              </w:rPr>
            </w:pPr>
            <w:r w:rsidRPr="00C63F14">
              <w:rPr>
                <w:kern w:val="20"/>
              </w:rPr>
              <w:t>Рассказы</w:t>
            </w:r>
          </w:p>
          <w:p w:rsidR="00AD15D6" w:rsidRPr="00C63F14" w:rsidRDefault="00AD15D6" w:rsidP="00C63F14">
            <w:pPr>
              <w:tabs>
                <w:tab w:val="left" w:pos="10206"/>
              </w:tabs>
              <w:spacing w:line="240" w:lineRule="atLeast"/>
              <w:ind w:right="-13"/>
              <w:jc w:val="both"/>
              <w:rPr>
                <w:kern w:val="20"/>
              </w:rPr>
            </w:pPr>
            <w:r w:rsidRPr="00C63F14">
              <w:rPr>
                <w:kern w:val="20"/>
              </w:rPr>
              <w:t>Чтение</w:t>
            </w:r>
          </w:p>
          <w:p w:rsidR="00AD15D6" w:rsidRPr="00C63F14" w:rsidRDefault="00AD15D6" w:rsidP="00C63F14">
            <w:pPr>
              <w:tabs>
                <w:tab w:val="left" w:pos="10206"/>
              </w:tabs>
              <w:spacing w:line="240" w:lineRule="atLeast"/>
              <w:ind w:right="-13"/>
              <w:jc w:val="both"/>
              <w:rPr>
                <w:kern w:val="20"/>
              </w:rPr>
            </w:pPr>
            <w:r w:rsidRPr="00C63F14">
              <w:rPr>
                <w:kern w:val="20"/>
              </w:rPr>
              <w:t>Прослушивание аудиозаписей</w:t>
            </w:r>
          </w:p>
          <w:p w:rsidR="00AD15D6" w:rsidRPr="00C63F14" w:rsidRDefault="00AD15D6" w:rsidP="00C63F14">
            <w:pPr>
              <w:tabs>
                <w:tab w:val="left" w:pos="10206"/>
              </w:tabs>
              <w:spacing w:line="240" w:lineRule="atLeast"/>
              <w:ind w:right="-13" w:firstLine="567"/>
              <w:jc w:val="both"/>
              <w:rPr>
                <w:kern w:val="20"/>
              </w:rPr>
            </w:pPr>
          </w:p>
        </w:tc>
      </w:tr>
    </w:tbl>
    <w:p w:rsidR="00AD15D6" w:rsidRDefault="00AD15D6" w:rsidP="00C63F14">
      <w:pPr>
        <w:tabs>
          <w:tab w:val="left" w:pos="10206"/>
        </w:tabs>
        <w:spacing w:line="240" w:lineRule="atLeast"/>
        <w:ind w:right="-13"/>
        <w:jc w:val="both"/>
        <w:rPr>
          <w:bCs/>
          <w:color w:val="000000"/>
          <w:kern w:val="20"/>
        </w:rPr>
      </w:pPr>
    </w:p>
    <w:p w:rsidR="00AD15D6" w:rsidRPr="00C63F14" w:rsidRDefault="00AD15D6" w:rsidP="00C63F14">
      <w:pPr>
        <w:tabs>
          <w:tab w:val="left" w:pos="10206"/>
        </w:tabs>
        <w:spacing w:line="240" w:lineRule="atLeast"/>
        <w:ind w:right="-13"/>
        <w:jc w:val="both"/>
        <w:rPr>
          <w:bCs/>
          <w:color w:val="000000"/>
          <w:kern w:val="20"/>
        </w:rPr>
      </w:pPr>
    </w:p>
    <w:p w:rsidR="00AD15D6" w:rsidRPr="00C63F14" w:rsidRDefault="00AD15D6" w:rsidP="00C63F14">
      <w:pPr>
        <w:tabs>
          <w:tab w:val="left" w:pos="10206"/>
        </w:tabs>
        <w:spacing w:line="240" w:lineRule="atLeast"/>
        <w:ind w:right="-13"/>
        <w:jc w:val="both"/>
        <w:rPr>
          <w:b/>
          <w:bCs/>
          <w:color w:val="000000"/>
          <w:kern w:val="20"/>
        </w:rPr>
      </w:pPr>
    </w:p>
    <w:p w:rsidR="00AD15D6" w:rsidRPr="00C63F14" w:rsidRDefault="00AD15D6" w:rsidP="00C63F14">
      <w:pPr>
        <w:tabs>
          <w:tab w:val="left" w:pos="10206"/>
        </w:tabs>
        <w:spacing w:line="240" w:lineRule="atLeast"/>
        <w:ind w:right="-13"/>
        <w:jc w:val="both"/>
        <w:rPr>
          <w:b/>
          <w:bCs/>
          <w:color w:val="000000"/>
          <w:kern w:val="20"/>
        </w:rPr>
      </w:pPr>
      <w:r w:rsidRPr="00C63F14">
        <w:rPr>
          <w:b/>
          <w:bCs/>
          <w:color w:val="000000"/>
          <w:kern w:val="20"/>
        </w:rPr>
        <w:t>Формы, приемы организации образовательного процесса по образовательной области «Художественно-эстетическое развитие» с учетом структуры образовательного процесса</w:t>
      </w:r>
    </w:p>
    <w:p w:rsidR="00AD15D6" w:rsidRDefault="00AD15D6" w:rsidP="00C63F14">
      <w:pPr>
        <w:tabs>
          <w:tab w:val="left" w:pos="10206"/>
        </w:tabs>
        <w:spacing w:line="240" w:lineRule="atLeast"/>
        <w:ind w:right="-13"/>
        <w:jc w:val="both"/>
        <w:rPr>
          <w:b/>
          <w:bCs/>
          <w:color w:val="000000"/>
          <w:kern w:val="20"/>
        </w:rPr>
      </w:pPr>
    </w:p>
    <w:p w:rsidR="00AD15D6" w:rsidRPr="00C63F14" w:rsidRDefault="00AD15D6" w:rsidP="00C63F14">
      <w:pPr>
        <w:tabs>
          <w:tab w:val="left" w:pos="10206"/>
        </w:tabs>
        <w:spacing w:line="240" w:lineRule="atLeast"/>
        <w:ind w:right="-13"/>
        <w:jc w:val="both"/>
        <w:rPr>
          <w:b/>
          <w:bCs/>
          <w:color w:val="000000"/>
          <w:kern w:val="20"/>
        </w:rPr>
      </w:pP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2597"/>
        <w:gridCol w:w="2505"/>
        <w:gridCol w:w="2915"/>
        <w:gridCol w:w="2224"/>
      </w:tblGrid>
      <w:tr w:rsidR="00AD15D6" w:rsidRPr="00C63F14" w:rsidTr="00545FE1">
        <w:trPr>
          <w:jc w:val="center"/>
        </w:trPr>
        <w:tc>
          <w:tcPr>
            <w:tcW w:w="2491" w:type="pct"/>
            <w:gridSpan w:val="2"/>
          </w:tcPr>
          <w:p w:rsidR="00AD15D6" w:rsidRPr="00C63F14" w:rsidRDefault="00AD15D6" w:rsidP="00C63F14">
            <w:pPr>
              <w:tabs>
                <w:tab w:val="left" w:pos="10206"/>
              </w:tabs>
              <w:spacing w:line="240" w:lineRule="atLeast"/>
              <w:ind w:right="-13"/>
              <w:jc w:val="both"/>
              <w:rPr>
                <w:b/>
                <w:kern w:val="20"/>
              </w:rPr>
            </w:pPr>
            <w:r w:rsidRPr="00C63F14">
              <w:rPr>
                <w:b/>
                <w:kern w:val="20"/>
              </w:rPr>
              <w:t>Совместная образовательная деятельность педагогов и детей</w:t>
            </w:r>
          </w:p>
        </w:tc>
        <w:tc>
          <w:tcPr>
            <w:tcW w:w="1423" w:type="pct"/>
            <w:vMerge w:val="restart"/>
          </w:tcPr>
          <w:p w:rsidR="00AD15D6" w:rsidRPr="00C63F14" w:rsidRDefault="00AD15D6" w:rsidP="00C63F14">
            <w:pPr>
              <w:tabs>
                <w:tab w:val="left" w:pos="10206"/>
              </w:tabs>
              <w:spacing w:line="240" w:lineRule="atLeast"/>
              <w:ind w:right="-13"/>
              <w:jc w:val="both"/>
              <w:rPr>
                <w:b/>
                <w:kern w:val="20"/>
              </w:rPr>
            </w:pPr>
            <w:r w:rsidRPr="00C63F14">
              <w:rPr>
                <w:b/>
                <w:kern w:val="20"/>
              </w:rPr>
              <w:t>Самостоятельная деятельность детей</w:t>
            </w:r>
          </w:p>
        </w:tc>
        <w:tc>
          <w:tcPr>
            <w:tcW w:w="1086" w:type="pct"/>
            <w:vMerge w:val="restart"/>
          </w:tcPr>
          <w:p w:rsidR="00AD15D6" w:rsidRPr="00C63F14" w:rsidRDefault="00AD15D6" w:rsidP="00C63F14">
            <w:pPr>
              <w:tabs>
                <w:tab w:val="left" w:pos="10206"/>
              </w:tabs>
              <w:spacing w:line="240" w:lineRule="atLeast"/>
              <w:ind w:right="-13"/>
              <w:jc w:val="both"/>
              <w:rPr>
                <w:b/>
                <w:kern w:val="20"/>
              </w:rPr>
            </w:pPr>
            <w:r w:rsidRPr="00C63F14">
              <w:rPr>
                <w:b/>
                <w:kern w:val="20"/>
              </w:rPr>
              <w:t>Образовательная деятельность в семье</w:t>
            </w:r>
          </w:p>
        </w:tc>
      </w:tr>
      <w:tr w:rsidR="00AD15D6" w:rsidRPr="00C63F14" w:rsidTr="00545FE1">
        <w:trPr>
          <w:jc w:val="center"/>
        </w:trPr>
        <w:tc>
          <w:tcPr>
            <w:tcW w:w="1268" w:type="pct"/>
          </w:tcPr>
          <w:p w:rsidR="00AD15D6" w:rsidRPr="00C63F14" w:rsidRDefault="00AD15D6" w:rsidP="00C63F14">
            <w:pPr>
              <w:tabs>
                <w:tab w:val="left" w:pos="10206"/>
              </w:tabs>
              <w:spacing w:line="240" w:lineRule="atLeast"/>
              <w:ind w:right="-13"/>
              <w:jc w:val="both"/>
              <w:rPr>
                <w:b/>
                <w:kern w:val="20"/>
              </w:rPr>
            </w:pPr>
            <w:r w:rsidRPr="00C63F14">
              <w:rPr>
                <w:b/>
                <w:kern w:val="20"/>
              </w:rPr>
              <w:t>непосредственно образовательная деятельность</w:t>
            </w:r>
          </w:p>
        </w:tc>
        <w:tc>
          <w:tcPr>
            <w:tcW w:w="1223" w:type="pct"/>
          </w:tcPr>
          <w:p w:rsidR="00AD15D6" w:rsidRPr="00C63F14" w:rsidRDefault="00AD15D6" w:rsidP="00C63F14">
            <w:pPr>
              <w:tabs>
                <w:tab w:val="left" w:pos="10206"/>
              </w:tabs>
              <w:spacing w:line="240" w:lineRule="atLeast"/>
              <w:ind w:right="-13"/>
              <w:jc w:val="both"/>
              <w:rPr>
                <w:b/>
                <w:kern w:val="20"/>
              </w:rPr>
            </w:pPr>
            <w:r w:rsidRPr="00C63F14">
              <w:rPr>
                <w:b/>
                <w:kern w:val="20"/>
              </w:rPr>
              <w:t>образовательная деятельность в режимных моментах</w:t>
            </w:r>
          </w:p>
        </w:tc>
        <w:tc>
          <w:tcPr>
            <w:tcW w:w="1423" w:type="pct"/>
            <w:vMerge/>
          </w:tcPr>
          <w:p w:rsidR="00AD15D6" w:rsidRPr="00C63F14" w:rsidRDefault="00AD15D6" w:rsidP="00C63F14">
            <w:pPr>
              <w:tabs>
                <w:tab w:val="left" w:pos="10206"/>
              </w:tabs>
              <w:spacing w:line="240" w:lineRule="atLeast"/>
              <w:ind w:right="-13" w:firstLine="567"/>
              <w:jc w:val="both"/>
              <w:rPr>
                <w:kern w:val="20"/>
              </w:rPr>
            </w:pPr>
          </w:p>
        </w:tc>
        <w:tc>
          <w:tcPr>
            <w:tcW w:w="1086" w:type="pct"/>
            <w:vMerge/>
          </w:tcPr>
          <w:p w:rsidR="00AD15D6" w:rsidRPr="00C63F14" w:rsidRDefault="00AD15D6" w:rsidP="00C63F14">
            <w:pPr>
              <w:tabs>
                <w:tab w:val="left" w:pos="10206"/>
              </w:tabs>
              <w:spacing w:line="240" w:lineRule="atLeast"/>
              <w:ind w:right="-13" w:firstLine="567"/>
              <w:jc w:val="both"/>
              <w:rPr>
                <w:kern w:val="20"/>
              </w:rPr>
            </w:pPr>
          </w:p>
        </w:tc>
      </w:tr>
      <w:tr w:rsidR="00AD15D6" w:rsidRPr="00C63F14" w:rsidTr="00545FE1">
        <w:trPr>
          <w:trHeight w:val="4516"/>
          <w:jc w:val="center"/>
        </w:trPr>
        <w:tc>
          <w:tcPr>
            <w:tcW w:w="1268" w:type="pct"/>
          </w:tcPr>
          <w:p w:rsidR="00AD15D6" w:rsidRPr="00C63F14" w:rsidRDefault="00AD15D6" w:rsidP="00C63F14">
            <w:pPr>
              <w:tabs>
                <w:tab w:val="left" w:pos="10206"/>
              </w:tabs>
              <w:spacing w:line="240" w:lineRule="atLeast"/>
              <w:ind w:right="-13"/>
              <w:jc w:val="both"/>
              <w:rPr>
                <w:kern w:val="20"/>
              </w:rPr>
            </w:pPr>
            <w:r w:rsidRPr="00C63F14">
              <w:rPr>
                <w:kern w:val="20"/>
              </w:rPr>
              <w:t xml:space="preserve">Занятие </w:t>
            </w:r>
          </w:p>
          <w:p w:rsidR="00AD15D6" w:rsidRPr="00C63F14" w:rsidRDefault="00AD15D6" w:rsidP="00C63F14">
            <w:pPr>
              <w:tabs>
                <w:tab w:val="left" w:pos="10206"/>
              </w:tabs>
              <w:spacing w:line="240" w:lineRule="atLeast"/>
              <w:ind w:right="-13"/>
              <w:jc w:val="both"/>
              <w:rPr>
                <w:kern w:val="20"/>
              </w:rPr>
            </w:pPr>
            <w:r w:rsidRPr="00C63F14">
              <w:rPr>
                <w:kern w:val="20"/>
              </w:rPr>
              <w:t>Дидактические игры</w:t>
            </w:r>
          </w:p>
          <w:p w:rsidR="00AD15D6" w:rsidRPr="00C63F14" w:rsidRDefault="00AD15D6" w:rsidP="00C63F14">
            <w:pPr>
              <w:tabs>
                <w:tab w:val="left" w:pos="10206"/>
              </w:tabs>
              <w:spacing w:line="240" w:lineRule="atLeast"/>
              <w:ind w:right="-13"/>
              <w:jc w:val="both"/>
              <w:rPr>
                <w:kern w:val="20"/>
              </w:rPr>
            </w:pPr>
            <w:r w:rsidRPr="00C63F14">
              <w:rPr>
                <w:kern w:val="20"/>
              </w:rPr>
              <w:t>Наблюдение</w:t>
            </w:r>
          </w:p>
          <w:p w:rsidR="00AD15D6" w:rsidRPr="00C63F14" w:rsidRDefault="00AD15D6" w:rsidP="00C63F14">
            <w:pPr>
              <w:tabs>
                <w:tab w:val="left" w:pos="10206"/>
              </w:tabs>
              <w:spacing w:line="240" w:lineRule="atLeast"/>
              <w:ind w:right="-13"/>
              <w:jc w:val="both"/>
              <w:rPr>
                <w:kern w:val="20"/>
              </w:rPr>
            </w:pPr>
            <w:r w:rsidRPr="00C63F14">
              <w:rPr>
                <w:kern w:val="20"/>
              </w:rPr>
              <w:t>Рассматривание</w:t>
            </w:r>
          </w:p>
          <w:p w:rsidR="00AD15D6" w:rsidRPr="00C63F14" w:rsidRDefault="00AD15D6" w:rsidP="00C63F14">
            <w:pPr>
              <w:tabs>
                <w:tab w:val="left" w:pos="10206"/>
              </w:tabs>
              <w:spacing w:line="240" w:lineRule="atLeast"/>
              <w:ind w:right="-13"/>
              <w:jc w:val="both"/>
              <w:rPr>
                <w:kern w:val="20"/>
              </w:rPr>
            </w:pPr>
            <w:r w:rsidRPr="00C63F14">
              <w:rPr>
                <w:kern w:val="20"/>
              </w:rPr>
              <w:t>Чтение</w:t>
            </w:r>
          </w:p>
          <w:p w:rsidR="00AD15D6" w:rsidRPr="00C63F14" w:rsidRDefault="00AD15D6" w:rsidP="00C63F14">
            <w:pPr>
              <w:tabs>
                <w:tab w:val="left" w:pos="10206"/>
              </w:tabs>
              <w:spacing w:line="240" w:lineRule="atLeast"/>
              <w:ind w:right="-13"/>
              <w:jc w:val="both"/>
              <w:rPr>
                <w:kern w:val="20"/>
              </w:rPr>
            </w:pPr>
            <w:r w:rsidRPr="00C63F14">
              <w:rPr>
                <w:kern w:val="20"/>
              </w:rPr>
              <w:t xml:space="preserve">Обыгрывание незавершённого рисунка </w:t>
            </w:r>
          </w:p>
          <w:p w:rsidR="00AD15D6" w:rsidRPr="00C63F14" w:rsidRDefault="00AD15D6" w:rsidP="00C63F14">
            <w:pPr>
              <w:tabs>
                <w:tab w:val="left" w:pos="10206"/>
              </w:tabs>
              <w:spacing w:line="240" w:lineRule="atLeast"/>
              <w:ind w:right="-13"/>
              <w:jc w:val="both"/>
              <w:rPr>
                <w:kern w:val="20"/>
              </w:rPr>
            </w:pPr>
            <w:r w:rsidRPr="00C63F14">
              <w:rPr>
                <w:kern w:val="20"/>
              </w:rPr>
              <w:t xml:space="preserve">Коллективная работа </w:t>
            </w:r>
          </w:p>
          <w:p w:rsidR="00AD15D6" w:rsidRPr="00C63F14" w:rsidRDefault="00AD15D6" w:rsidP="00C63F14">
            <w:pPr>
              <w:tabs>
                <w:tab w:val="left" w:pos="10206"/>
              </w:tabs>
              <w:spacing w:line="240" w:lineRule="atLeast"/>
              <w:ind w:right="-13"/>
              <w:jc w:val="both"/>
              <w:rPr>
                <w:kern w:val="20"/>
              </w:rPr>
            </w:pPr>
            <w:r w:rsidRPr="00C63F14">
              <w:rPr>
                <w:kern w:val="20"/>
              </w:rPr>
              <w:t>Обучение</w:t>
            </w:r>
          </w:p>
          <w:p w:rsidR="00AD15D6" w:rsidRPr="00C63F14" w:rsidRDefault="00AD15D6" w:rsidP="00C63F14">
            <w:pPr>
              <w:tabs>
                <w:tab w:val="left" w:pos="10206"/>
              </w:tabs>
              <w:spacing w:line="240" w:lineRule="atLeast"/>
              <w:ind w:right="-13"/>
              <w:jc w:val="both"/>
              <w:rPr>
                <w:kern w:val="20"/>
              </w:rPr>
            </w:pPr>
            <w:r w:rsidRPr="00C63F14">
              <w:rPr>
                <w:kern w:val="20"/>
              </w:rPr>
              <w:t>Создание условий для выбора</w:t>
            </w:r>
          </w:p>
          <w:p w:rsidR="00AD15D6" w:rsidRPr="00C63F14" w:rsidRDefault="00AD15D6" w:rsidP="00C63F14">
            <w:pPr>
              <w:tabs>
                <w:tab w:val="left" w:pos="10206"/>
              </w:tabs>
              <w:spacing w:line="240" w:lineRule="atLeast"/>
              <w:ind w:right="-13"/>
              <w:jc w:val="both"/>
              <w:rPr>
                <w:kern w:val="20"/>
              </w:rPr>
            </w:pPr>
            <w:r w:rsidRPr="00C63F14">
              <w:rPr>
                <w:kern w:val="20"/>
              </w:rPr>
              <w:t>Опытно-экспериментальная деятельность</w:t>
            </w:r>
          </w:p>
          <w:p w:rsidR="00AD15D6" w:rsidRPr="00C63F14" w:rsidRDefault="00AD15D6" w:rsidP="00C63F14">
            <w:pPr>
              <w:tabs>
                <w:tab w:val="left" w:pos="10206"/>
              </w:tabs>
              <w:spacing w:line="240" w:lineRule="atLeast"/>
              <w:ind w:right="-13"/>
              <w:jc w:val="both"/>
              <w:rPr>
                <w:kern w:val="20"/>
              </w:rPr>
            </w:pPr>
            <w:r w:rsidRPr="00C63F14">
              <w:rPr>
                <w:kern w:val="20"/>
              </w:rPr>
              <w:t>Беседа</w:t>
            </w:r>
          </w:p>
          <w:p w:rsidR="00AD15D6" w:rsidRPr="00C63F14" w:rsidRDefault="00AD15D6" w:rsidP="00C63F14">
            <w:pPr>
              <w:tabs>
                <w:tab w:val="left" w:pos="10206"/>
              </w:tabs>
              <w:spacing w:line="240" w:lineRule="atLeast"/>
              <w:ind w:right="-13"/>
              <w:jc w:val="both"/>
              <w:rPr>
                <w:kern w:val="20"/>
              </w:rPr>
            </w:pPr>
            <w:r w:rsidRPr="00C63F14">
              <w:rPr>
                <w:kern w:val="20"/>
              </w:rPr>
              <w:t>Творческие задания</w:t>
            </w:r>
          </w:p>
        </w:tc>
        <w:tc>
          <w:tcPr>
            <w:tcW w:w="1223" w:type="pct"/>
          </w:tcPr>
          <w:p w:rsidR="00AD15D6" w:rsidRPr="00C63F14" w:rsidRDefault="00AD15D6" w:rsidP="00C63F14">
            <w:pPr>
              <w:tabs>
                <w:tab w:val="left" w:pos="10206"/>
              </w:tabs>
              <w:spacing w:line="240" w:lineRule="atLeast"/>
              <w:ind w:right="-13"/>
              <w:jc w:val="both"/>
              <w:rPr>
                <w:kern w:val="20"/>
              </w:rPr>
            </w:pPr>
            <w:r w:rsidRPr="00C63F14">
              <w:rPr>
                <w:kern w:val="20"/>
              </w:rPr>
              <w:t>Наблюдение</w:t>
            </w:r>
          </w:p>
          <w:p w:rsidR="00AD15D6" w:rsidRPr="00C63F14" w:rsidRDefault="00AD15D6" w:rsidP="00C63F14">
            <w:pPr>
              <w:tabs>
                <w:tab w:val="left" w:pos="10206"/>
              </w:tabs>
              <w:spacing w:line="240" w:lineRule="atLeast"/>
              <w:ind w:right="-13"/>
              <w:jc w:val="both"/>
              <w:rPr>
                <w:kern w:val="20"/>
              </w:rPr>
            </w:pPr>
            <w:r w:rsidRPr="00C63F14">
              <w:rPr>
                <w:kern w:val="20"/>
              </w:rPr>
              <w:t>Рассматривание</w:t>
            </w:r>
          </w:p>
          <w:p w:rsidR="00AD15D6" w:rsidRPr="00C63F14" w:rsidRDefault="00AD15D6" w:rsidP="00C63F14">
            <w:pPr>
              <w:tabs>
                <w:tab w:val="left" w:pos="10206"/>
              </w:tabs>
              <w:spacing w:line="240" w:lineRule="atLeast"/>
              <w:ind w:right="-13"/>
              <w:jc w:val="both"/>
              <w:rPr>
                <w:kern w:val="20"/>
              </w:rPr>
            </w:pPr>
            <w:r w:rsidRPr="00C63F14">
              <w:rPr>
                <w:kern w:val="20"/>
              </w:rPr>
              <w:t xml:space="preserve">Беседа </w:t>
            </w:r>
          </w:p>
          <w:p w:rsidR="00AD15D6" w:rsidRPr="00C63F14" w:rsidRDefault="00AD15D6" w:rsidP="00C63F14">
            <w:pPr>
              <w:tabs>
                <w:tab w:val="left" w:pos="10206"/>
              </w:tabs>
              <w:spacing w:line="240" w:lineRule="atLeast"/>
              <w:ind w:right="-13"/>
              <w:jc w:val="both"/>
              <w:rPr>
                <w:kern w:val="20"/>
              </w:rPr>
            </w:pPr>
            <w:r w:rsidRPr="00C63F14">
              <w:rPr>
                <w:kern w:val="20"/>
              </w:rPr>
              <w:t xml:space="preserve">Рассматривание интерьера Проблемные ситуации </w:t>
            </w:r>
          </w:p>
          <w:p w:rsidR="00AD15D6" w:rsidRPr="00C63F14" w:rsidRDefault="00AD15D6" w:rsidP="00C63F14">
            <w:pPr>
              <w:tabs>
                <w:tab w:val="left" w:pos="10206"/>
              </w:tabs>
              <w:spacing w:line="240" w:lineRule="atLeast"/>
              <w:ind w:right="-13"/>
              <w:jc w:val="both"/>
              <w:rPr>
                <w:kern w:val="20"/>
              </w:rPr>
            </w:pPr>
            <w:r w:rsidRPr="00C63F14">
              <w:rPr>
                <w:kern w:val="20"/>
              </w:rPr>
              <w:t>Обсуждение</w:t>
            </w:r>
          </w:p>
          <w:p w:rsidR="00AD15D6" w:rsidRPr="00C63F14" w:rsidRDefault="00AD15D6" w:rsidP="00C63F14">
            <w:pPr>
              <w:tabs>
                <w:tab w:val="left" w:pos="10206"/>
              </w:tabs>
              <w:spacing w:line="240" w:lineRule="atLeast"/>
              <w:ind w:right="-13"/>
              <w:jc w:val="both"/>
              <w:rPr>
                <w:kern w:val="20"/>
              </w:rPr>
            </w:pPr>
            <w:r w:rsidRPr="00C63F14">
              <w:rPr>
                <w:kern w:val="20"/>
              </w:rPr>
              <w:t>Проектная деятельность</w:t>
            </w:r>
          </w:p>
          <w:p w:rsidR="00AD15D6" w:rsidRPr="00C63F14" w:rsidRDefault="00AD15D6" w:rsidP="00C63F14">
            <w:pPr>
              <w:tabs>
                <w:tab w:val="left" w:pos="10206"/>
              </w:tabs>
              <w:spacing w:line="240" w:lineRule="atLeast"/>
              <w:ind w:right="-13"/>
              <w:jc w:val="both"/>
              <w:rPr>
                <w:kern w:val="20"/>
              </w:rPr>
            </w:pPr>
            <w:r w:rsidRPr="00C63F14">
              <w:rPr>
                <w:kern w:val="20"/>
              </w:rPr>
              <w:t xml:space="preserve">Дизайн </w:t>
            </w:r>
          </w:p>
          <w:p w:rsidR="00AD15D6" w:rsidRPr="00C63F14" w:rsidRDefault="00AD15D6" w:rsidP="00C63F14">
            <w:pPr>
              <w:tabs>
                <w:tab w:val="left" w:pos="10206"/>
              </w:tabs>
              <w:spacing w:line="240" w:lineRule="atLeast"/>
              <w:ind w:right="-13"/>
              <w:jc w:val="both"/>
              <w:rPr>
                <w:kern w:val="20"/>
              </w:rPr>
            </w:pPr>
            <w:r w:rsidRPr="00C63F14">
              <w:rPr>
                <w:kern w:val="20"/>
              </w:rPr>
              <w:t>Занимательные показы</w:t>
            </w:r>
          </w:p>
          <w:p w:rsidR="00AD15D6" w:rsidRPr="00C63F14" w:rsidRDefault="00AD15D6" w:rsidP="00C63F14">
            <w:pPr>
              <w:tabs>
                <w:tab w:val="left" w:pos="10206"/>
              </w:tabs>
              <w:spacing w:line="240" w:lineRule="atLeast"/>
              <w:ind w:right="-13"/>
              <w:jc w:val="both"/>
              <w:rPr>
                <w:kern w:val="20"/>
              </w:rPr>
            </w:pPr>
            <w:r w:rsidRPr="00C63F14">
              <w:rPr>
                <w:kern w:val="20"/>
              </w:rPr>
              <w:t xml:space="preserve">Индивидуальная работа </w:t>
            </w:r>
          </w:p>
          <w:p w:rsidR="00AD15D6" w:rsidRPr="00C63F14" w:rsidRDefault="00AD15D6" w:rsidP="00C63F14">
            <w:pPr>
              <w:tabs>
                <w:tab w:val="left" w:pos="10206"/>
              </w:tabs>
              <w:spacing w:line="240" w:lineRule="atLeast"/>
              <w:ind w:right="-13"/>
              <w:jc w:val="both"/>
              <w:rPr>
                <w:kern w:val="20"/>
              </w:rPr>
            </w:pPr>
            <w:r w:rsidRPr="00C63F14">
              <w:rPr>
                <w:kern w:val="20"/>
              </w:rPr>
              <w:t>Тематические праздники и развлечения</w:t>
            </w:r>
          </w:p>
        </w:tc>
        <w:tc>
          <w:tcPr>
            <w:tcW w:w="1423" w:type="pct"/>
          </w:tcPr>
          <w:p w:rsidR="00AD15D6" w:rsidRPr="00C63F14" w:rsidRDefault="00AD15D6" w:rsidP="00C63F14">
            <w:pPr>
              <w:tabs>
                <w:tab w:val="left" w:pos="10206"/>
              </w:tabs>
              <w:spacing w:line="240" w:lineRule="atLeast"/>
              <w:ind w:right="-13"/>
              <w:jc w:val="both"/>
              <w:rPr>
                <w:kern w:val="20"/>
              </w:rPr>
            </w:pPr>
            <w:r w:rsidRPr="00C63F14">
              <w:rPr>
                <w:kern w:val="20"/>
              </w:rPr>
              <w:t>Сюжетно-ролевые игры</w:t>
            </w:r>
          </w:p>
          <w:p w:rsidR="00AD15D6" w:rsidRPr="00C63F14" w:rsidRDefault="00AD15D6" w:rsidP="00C63F14">
            <w:pPr>
              <w:tabs>
                <w:tab w:val="left" w:pos="10206"/>
              </w:tabs>
              <w:spacing w:line="240" w:lineRule="atLeast"/>
              <w:ind w:right="-13"/>
              <w:jc w:val="both"/>
              <w:rPr>
                <w:kern w:val="20"/>
              </w:rPr>
            </w:pPr>
            <w:r w:rsidRPr="00C63F14">
              <w:rPr>
                <w:kern w:val="20"/>
              </w:rPr>
              <w:t>Наблюдение</w:t>
            </w:r>
          </w:p>
          <w:p w:rsidR="00AD15D6" w:rsidRPr="00C63F14" w:rsidRDefault="00AD15D6" w:rsidP="00C63F14">
            <w:pPr>
              <w:tabs>
                <w:tab w:val="left" w:pos="10206"/>
              </w:tabs>
              <w:spacing w:line="240" w:lineRule="atLeast"/>
              <w:ind w:right="-13"/>
              <w:jc w:val="both"/>
              <w:rPr>
                <w:kern w:val="20"/>
              </w:rPr>
            </w:pPr>
            <w:r w:rsidRPr="00C63F14">
              <w:rPr>
                <w:kern w:val="20"/>
              </w:rPr>
              <w:t>Рассматривание</w:t>
            </w:r>
          </w:p>
          <w:p w:rsidR="00AD15D6" w:rsidRPr="00C63F14" w:rsidRDefault="00AD15D6" w:rsidP="00C63F14">
            <w:pPr>
              <w:tabs>
                <w:tab w:val="left" w:pos="10206"/>
              </w:tabs>
              <w:spacing w:line="240" w:lineRule="atLeast"/>
              <w:ind w:right="-13"/>
              <w:jc w:val="both"/>
              <w:rPr>
                <w:kern w:val="20"/>
              </w:rPr>
            </w:pPr>
            <w:r w:rsidRPr="00C63F14">
              <w:rPr>
                <w:kern w:val="20"/>
              </w:rPr>
              <w:t>Сбор материала для оформления</w:t>
            </w:r>
          </w:p>
          <w:p w:rsidR="00AD15D6" w:rsidRPr="00C63F14" w:rsidRDefault="00AD15D6" w:rsidP="00C63F14">
            <w:pPr>
              <w:tabs>
                <w:tab w:val="left" w:pos="10206"/>
              </w:tabs>
              <w:spacing w:line="240" w:lineRule="atLeast"/>
              <w:ind w:right="-13"/>
              <w:jc w:val="both"/>
              <w:rPr>
                <w:kern w:val="20"/>
              </w:rPr>
            </w:pPr>
            <w:r w:rsidRPr="00C63F14">
              <w:rPr>
                <w:kern w:val="20"/>
              </w:rPr>
              <w:t>Экспериментирование с материалами</w:t>
            </w:r>
          </w:p>
          <w:p w:rsidR="00AD15D6" w:rsidRPr="00C63F14" w:rsidRDefault="00AD15D6" w:rsidP="00C63F14">
            <w:pPr>
              <w:tabs>
                <w:tab w:val="left" w:pos="10206"/>
              </w:tabs>
              <w:spacing w:line="240" w:lineRule="atLeast"/>
              <w:ind w:right="-13"/>
              <w:jc w:val="both"/>
              <w:rPr>
                <w:kern w:val="20"/>
              </w:rPr>
            </w:pPr>
            <w:r w:rsidRPr="00C63F14">
              <w:rPr>
                <w:kern w:val="20"/>
              </w:rPr>
              <w:t xml:space="preserve">Рассматривание </w:t>
            </w:r>
          </w:p>
          <w:p w:rsidR="00AD15D6" w:rsidRPr="00C63F14" w:rsidRDefault="00AD15D6" w:rsidP="00C63F14">
            <w:pPr>
              <w:tabs>
                <w:tab w:val="left" w:pos="10206"/>
              </w:tabs>
              <w:spacing w:line="240" w:lineRule="atLeast"/>
              <w:ind w:right="-13"/>
              <w:jc w:val="both"/>
              <w:rPr>
                <w:kern w:val="20"/>
              </w:rPr>
            </w:pPr>
            <w:r w:rsidRPr="00C63F14">
              <w:rPr>
                <w:kern w:val="20"/>
              </w:rPr>
              <w:t>предметов искусства</w:t>
            </w:r>
          </w:p>
          <w:p w:rsidR="00AD15D6" w:rsidRPr="00C63F14" w:rsidRDefault="00AD15D6" w:rsidP="00C63F14">
            <w:pPr>
              <w:tabs>
                <w:tab w:val="left" w:pos="10206"/>
              </w:tabs>
              <w:spacing w:line="240" w:lineRule="atLeast"/>
              <w:ind w:right="-13" w:firstLine="567"/>
              <w:jc w:val="both"/>
              <w:rPr>
                <w:kern w:val="20"/>
              </w:rPr>
            </w:pPr>
          </w:p>
        </w:tc>
        <w:tc>
          <w:tcPr>
            <w:tcW w:w="1086" w:type="pct"/>
          </w:tcPr>
          <w:p w:rsidR="00AD15D6" w:rsidRPr="00C63F14" w:rsidRDefault="00AD15D6" w:rsidP="00C63F14">
            <w:pPr>
              <w:tabs>
                <w:tab w:val="left" w:pos="10206"/>
              </w:tabs>
              <w:spacing w:line="240" w:lineRule="atLeast"/>
              <w:ind w:right="-13"/>
              <w:jc w:val="both"/>
              <w:rPr>
                <w:kern w:val="20"/>
              </w:rPr>
            </w:pPr>
            <w:r w:rsidRPr="00C63F14">
              <w:rPr>
                <w:kern w:val="20"/>
              </w:rPr>
              <w:t>Беседа</w:t>
            </w:r>
          </w:p>
          <w:p w:rsidR="00AD15D6" w:rsidRPr="00C63F14" w:rsidRDefault="00AD15D6" w:rsidP="00C63F14">
            <w:pPr>
              <w:tabs>
                <w:tab w:val="left" w:pos="10206"/>
              </w:tabs>
              <w:spacing w:line="240" w:lineRule="atLeast"/>
              <w:ind w:right="-13"/>
              <w:jc w:val="both"/>
              <w:rPr>
                <w:kern w:val="20"/>
              </w:rPr>
            </w:pPr>
            <w:r w:rsidRPr="00C63F14">
              <w:rPr>
                <w:kern w:val="20"/>
              </w:rPr>
              <w:t>Рассматривание</w:t>
            </w:r>
          </w:p>
          <w:p w:rsidR="00AD15D6" w:rsidRPr="00C63F14" w:rsidRDefault="00AD15D6" w:rsidP="00C63F14">
            <w:pPr>
              <w:tabs>
                <w:tab w:val="left" w:pos="10206"/>
              </w:tabs>
              <w:spacing w:line="240" w:lineRule="atLeast"/>
              <w:ind w:right="-13"/>
              <w:jc w:val="both"/>
              <w:rPr>
                <w:kern w:val="20"/>
              </w:rPr>
            </w:pPr>
            <w:r w:rsidRPr="00C63F14">
              <w:rPr>
                <w:kern w:val="20"/>
              </w:rPr>
              <w:t xml:space="preserve">Наблюдение </w:t>
            </w:r>
          </w:p>
          <w:p w:rsidR="00AD15D6" w:rsidRPr="00C63F14" w:rsidRDefault="00AD15D6" w:rsidP="00C63F14">
            <w:pPr>
              <w:tabs>
                <w:tab w:val="left" w:pos="10206"/>
              </w:tabs>
              <w:spacing w:line="240" w:lineRule="atLeast"/>
              <w:ind w:right="-13"/>
              <w:jc w:val="both"/>
              <w:rPr>
                <w:kern w:val="20"/>
              </w:rPr>
            </w:pPr>
            <w:r w:rsidRPr="00C63F14">
              <w:rPr>
                <w:kern w:val="20"/>
              </w:rPr>
              <w:t>Рассказы</w:t>
            </w:r>
          </w:p>
          <w:p w:rsidR="00AD15D6" w:rsidRPr="00C63F14" w:rsidRDefault="00AD15D6" w:rsidP="00C63F14">
            <w:pPr>
              <w:tabs>
                <w:tab w:val="left" w:pos="10206"/>
              </w:tabs>
              <w:spacing w:line="240" w:lineRule="atLeast"/>
              <w:ind w:right="-13"/>
              <w:jc w:val="both"/>
              <w:rPr>
                <w:kern w:val="20"/>
              </w:rPr>
            </w:pPr>
            <w:r w:rsidRPr="00C63F14">
              <w:rPr>
                <w:kern w:val="20"/>
              </w:rPr>
              <w:t>Экскурсии</w:t>
            </w:r>
          </w:p>
          <w:p w:rsidR="00AD15D6" w:rsidRPr="00C63F14" w:rsidRDefault="00AD15D6" w:rsidP="00C63F14">
            <w:pPr>
              <w:tabs>
                <w:tab w:val="left" w:pos="10206"/>
              </w:tabs>
              <w:spacing w:line="240" w:lineRule="atLeast"/>
              <w:ind w:right="-13"/>
              <w:jc w:val="both"/>
              <w:rPr>
                <w:kern w:val="20"/>
              </w:rPr>
            </w:pPr>
            <w:r w:rsidRPr="00C63F14">
              <w:rPr>
                <w:kern w:val="20"/>
              </w:rPr>
              <w:t>Чтение</w:t>
            </w:r>
          </w:p>
          <w:p w:rsidR="00AD15D6" w:rsidRPr="00C63F14" w:rsidRDefault="00AD15D6" w:rsidP="00C63F14">
            <w:pPr>
              <w:tabs>
                <w:tab w:val="left" w:pos="10206"/>
              </w:tabs>
              <w:spacing w:line="240" w:lineRule="atLeast"/>
              <w:ind w:right="-13"/>
              <w:jc w:val="both"/>
              <w:rPr>
                <w:kern w:val="20"/>
              </w:rPr>
            </w:pPr>
            <w:r w:rsidRPr="00C63F14">
              <w:rPr>
                <w:kern w:val="20"/>
              </w:rPr>
              <w:t>Детско-родительская проектная деятельность</w:t>
            </w:r>
          </w:p>
        </w:tc>
      </w:tr>
      <w:tr w:rsidR="00AD15D6" w:rsidRPr="00C63F14" w:rsidTr="00545FE1">
        <w:tblPrEx>
          <w:tblLook w:val="01E0"/>
        </w:tblPrEx>
        <w:trPr>
          <w:trHeight w:val="381"/>
          <w:jc w:val="center"/>
        </w:trPr>
        <w:tc>
          <w:tcPr>
            <w:tcW w:w="1268" w:type="pct"/>
          </w:tcPr>
          <w:p w:rsidR="00AD15D6" w:rsidRPr="00C63F14" w:rsidRDefault="00AD15D6" w:rsidP="00C63F14">
            <w:pPr>
              <w:tabs>
                <w:tab w:val="left" w:pos="10206"/>
              </w:tabs>
              <w:spacing w:line="240" w:lineRule="atLeast"/>
              <w:ind w:right="-13"/>
              <w:jc w:val="both"/>
              <w:rPr>
                <w:kern w:val="20"/>
              </w:rPr>
            </w:pPr>
            <w:r w:rsidRPr="00C63F14">
              <w:rPr>
                <w:kern w:val="20"/>
              </w:rPr>
              <w:t>Слушание (музыкальные сказки, инструментальная музыка)</w:t>
            </w:r>
          </w:p>
          <w:p w:rsidR="00AD15D6" w:rsidRPr="00C63F14" w:rsidRDefault="00AD15D6" w:rsidP="00C63F14">
            <w:pPr>
              <w:tabs>
                <w:tab w:val="left" w:pos="10206"/>
              </w:tabs>
              <w:spacing w:line="240" w:lineRule="atLeast"/>
              <w:ind w:right="-13"/>
              <w:jc w:val="both"/>
              <w:rPr>
                <w:kern w:val="20"/>
              </w:rPr>
            </w:pPr>
            <w:r w:rsidRPr="00C63F14">
              <w:rPr>
                <w:kern w:val="20"/>
              </w:rPr>
              <w:t>Беседы с детьми о музыке Музыкально-дидактическая игра</w:t>
            </w:r>
          </w:p>
          <w:p w:rsidR="00AD15D6" w:rsidRPr="00C63F14" w:rsidRDefault="00AD15D6" w:rsidP="00C63F14">
            <w:pPr>
              <w:tabs>
                <w:tab w:val="left" w:pos="10206"/>
              </w:tabs>
              <w:spacing w:line="240" w:lineRule="atLeast"/>
              <w:ind w:right="-13"/>
              <w:jc w:val="both"/>
              <w:rPr>
                <w:kern w:val="20"/>
              </w:rPr>
            </w:pPr>
            <w:r w:rsidRPr="00C63F14">
              <w:rPr>
                <w:kern w:val="20"/>
              </w:rPr>
              <w:t>Театрализованная деятельность</w:t>
            </w:r>
          </w:p>
          <w:p w:rsidR="00AD15D6" w:rsidRPr="00C63F14" w:rsidRDefault="00AD15D6" w:rsidP="00C63F14">
            <w:pPr>
              <w:tabs>
                <w:tab w:val="left" w:pos="10206"/>
              </w:tabs>
              <w:spacing w:line="240" w:lineRule="atLeast"/>
              <w:ind w:right="-13"/>
              <w:jc w:val="both"/>
              <w:rPr>
                <w:kern w:val="20"/>
              </w:rPr>
            </w:pPr>
            <w:r w:rsidRPr="00C63F14">
              <w:rPr>
                <w:kern w:val="20"/>
              </w:rPr>
              <w:t>Рассматривание иллюстраций в детских книгах, репродукций, предметов окружающей действительности</w:t>
            </w:r>
          </w:p>
          <w:p w:rsidR="00AD15D6" w:rsidRPr="00C63F14" w:rsidRDefault="00AD15D6" w:rsidP="00C63F14">
            <w:pPr>
              <w:tabs>
                <w:tab w:val="left" w:pos="10206"/>
              </w:tabs>
              <w:spacing w:line="240" w:lineRule="atLeast"/>
              <w:ind w:right="-13"/>
              <w:jc w:val="both"/>
              <w:rPr>
                <w:kern w:val="20"/>
              </w:rPr>
            </w:pPr>
            <w:r w:rsidRPr="00C63F14">
              <w:rPr>
                <w:kern w:val="20"/>
              </w:rPr>
              <w:t>Рассматривание портретов композиторов</w:t>
            </w:r>
          </w:p>
          <w:p w:rsidR="00AD15D6" w:rsidRPr="00C63F14" w:rsidRDefault="00AD15D6" w:rsidP="00C63F14">
            <w:pPr>
              <w:tabs>
                <w:tab w:val="left" w:pos="10206"/>
              </w:tabs>
              <w:spacing w:line="240" w:lineRule="atLeast"/>
              <w:ind w:right="-13" w:firstLine="567"/>
              <w:jc w:val="both"/>
              <w:rPr>
                <w:kern w:val="20"/>
              </w:rPr>
            </w:pPr>
          </w:p>
        </w:tc>
        <w:tc>
          <w:tcPr>
            <w:tcW w:w="1223" w:type="pct"/>
          </w:tcPr>
          <w:p w:rsidR="00AD15D6" w:rsidRPr="00C63F14" w:rsidRDefault="00AD15D6" w:rsidP="00C63F14">
            <w:pPr>
              <w:tabs>
                <w:tab w:val="left" w:pos="10206"/>
              </w:tabs>
              <w:spacing w:line="240" w:lineRule="atLeast"/>
              <w:ind w:right="-13"/>
              <w:jc w:val="both"/>
              <w:rPr>
                <w:kern w:val="20"/>
              </w:rPr>
            </w:pPr>
            <w:r w:rsidRPr="00C63F14">
              <w:rPr>
                <w:kern w:val="20"/>
              </w:rPr>
              <w:t>Использование музыки:</w:t>
            </w:r>
          </w:p>
          <w:p w:rsidR="00AD15D6" w:rsidRPr="00C63F14" w:rsidRDefault="00AD15D6" w:rsidP="00C63F14">
            <w:pPr>
              <w:tabs>
                <w:tab w:val="left" w:pos="10206"/>
              </w:tabs>
              <w:spacing w:line="240" w:lineRule="atLeast"/>
              <w:ind w:right="-13"/>
              <w:jc w:val="both"/>
              <w:rPr>
                <w:kern w:val="20"/>
              </w:rPr>
            </w:pPr>
            <w:r w:rsidRPr="00C63F14">
              <w:rPr>
                <w:kern w:val="20"/>
              </w:rPr>
              <w:t xml:space="preserve">-на утренней гимнастике </w:t>
            </w:r>
          </w:p>
          <w:p w:rsidR="00AD15D6" w:rsidRPr="00C63F14" w:rsidRDefault="00AD15D6" w:rsidP="00C63F14">
            <w:pPr>
              <w:tabs>
                <w:tab w:val="left" w:pos="10206"/>
              </w:tabs>
              <w:spacing w:line="240" w:lineRule="atLeast"/>
              <w:ind w:right="-13"/>
              <w:jc w:val="both"/>
              <w:rPr>
                <w:kern w:val="20"/>
              </w:rPr>
            </w:pPr>
            <w:r w:rsidRPr="00C63F14">
              <w:rPr>
                <w:kern w:val="20"/>
              </w:rPr>
              <w:t>– во время умывания</w:t>
            </w:r>
          </w:p>
          <w:p w:rsidR="00AD15D6" w:rsidRPr="00C63F14" w:rsidRDefault="00AD15D6" w:rsidP="00C63F14">
            <w:pPr>
              <w:tabs>
                <w:tab w:val="left" w:pos="10206"/>
              </w:tabs>
              <w:spacing w:line="240" w:lineRule="atLeast"/>
              <w:ind w:right="-13"/>
              <w:jc w:val="both"/>
              <w:rPr>
                <w:kern w:val="20"/>
              </w:rPr>
            </w:pPr>
            <w:r w:rsidRPr="00C63F14">
              <w:rPr>
                <w:kern w:val="20"/>
              </w:rPr>
              <w:t>– в сюжетно-ролевых играх</w:t>
            </w:r>
          </w:p>
          <w:p w:rsidR="00AD15D6" w:rsidRPr="00C63F14" w:rsidRDefault="00AD15D6" w:rsidP="00C63F14">
            <w:pPr>
              <w:tabs>
                <w:tab w:val="left" w:pos="10206"/>
              </w:tabs>
              <w:spacing w:line="240" w:lineRule="atLeast"/>
              <w:ind w:right="-13"/>
              <w:jc w:val="both"/>
              <w:rPr>
                <w:kern w:val="20"/>
              </w:rPr>
            </w:pPr>
            <w:r w:rsidRPr="00C63F14">
              <w:rPr>
                <w:kern w:val="20"/>
              </w:rPr>
              <w:t>– в компьютерных играх</w:t>
            </w:r>
          </w:p>
          <w:p w:rsidR="00AD15D6" w:rsidRPr="00C63F14" w:rsidRDefault="00AD15D6" w:rsidP="00C63F14">
            <w:pPr>
              <w:tabs>
                <w:tab w:val="left" w:pos="10206"/>
              </w:tabs>
              <w:spacing w:line="240" w:lineRule="atLeast"/>
              <w:ind w:right="-13"/>
              <w:jc w:val="both"/>
              <w:rPr>
                <w:kern w:val="20"/>
              </w:rPr>
            </w:pPr>
            <w:r w:rsidRPr="00C63F14">
              <w:rPr>
                <w:kern w:val="20"/>
              </w:rPr>
              <w:t>– перед дневным сном</w:t>
            </w:r>
          </w:p>
          <w:p w:rsidR="00AD15D6" w:rsidRPr="00C63F14" w:rsidRDefault="00AD15D6" w:rsidP="00C63F14">
            <w:pPr>
              <w:tabs>
                <w:tab w:val="left" w:pos="10206"/>
              </w:tabs>
              <w:spacing w:line="240" w:lineRule="atLeast"/>
              <w:ind w:right="-13"/>
              <w:jc w:val="both"/>
              <w:rPr>
                <w:kern w:val="20"/>
              </w:rPr>
            </w:pPr>
            <w:r w:rsidRPr="00C63F14">
              <w:rPr>
                <w:kern w:val="20"/>
              </w:rPr>
              <w:t>– при пробуждении</w:t>
            </w:r>
          </w:p>
          <w:p w:rsidR="00AD15D6" w:rsidRPr="00C63F14" w:rsidRDefault="00AD15D6" w:rsidP="00C63F14">
            <w:pPr>
              <w:tabs>
                <w:tab w:val="left" w:pos="10206"/>
              </w:tabs>
              <w:spacing w:line="240" w:lineRule="atLeast"/>
              <w:ind w:right="-13"/>
              <w:jc w:val="both"/>
              <w:rPr>
                <w:kern w:val="20"/>
              </w:rPr>
            </w:pPr>
            <w:r w:rsidRPr="00C63F14">
              <w:rPr>
                <w:kern w:val="20"/>
              </w:rPr>
              <w:t>Музыкально-дидактическая игра</w:t>
            </w:r>
          </w:p>
          <w:p w:rsidR="00AD15D6" w:rsidRPr="00C63F14" w:rsidRDefault="00AD15D6" w:rsidP="00C63F14">
            <w:pPr>
              <w:tabs>
                <w:tab w:val="left" w:pos="10206"/>
              </w:tabs>
              <w:spacing w:line="240" w:lineRule="atLeast"/>
              <w:ind w:right="-13"/>
              <w:jc w:val="both"/>
              <w:rPr>
                <w:kern w:val="20"/>
              </w:rPr>
            </w:pPr>
            <w:r w:rsidRPr="00C63F14">
              <w:rPr>
                <w:kern w:val="20"/>
              </w:rPr>
              <w:t xml:space="preserve">Индивидуальная работа </w:t>
            </w:r>
          </w:p>
          <w:p w:rsidR="00AD15D6" w:rsidRPr="00C63F14" w:rsidRDefault="00AD15D6" w:rsidP="00C63F14">
            <w:pPr>
              <w:tabs>
                <w:tab w:val="left" w:pos="10206"/>
              </w:tabs>
              <w:spacing w:line="240" w:lineRule="atLeast"/>
              <w:ind w:right="-13"/>
              <w:jc w:val="both"/>
              <w:rPr>
                <w:kern w:val="20"/>
              </w:rPr>
            </w:pPr>
            <w:r w:rsidRPr="00C63F14">
              <w:rPr>
                <w:kern w:val="20"/>
              </w:rPr>
              <w:t>Праздники</w:t>
            </w:r>
          </w:p>
          <w:p w:rsidR="00AD15D6" w:rsidRPr="00C63F14" w:rsidRDefault="00AD15D6" w:rsidP="00C63F14">
            <w:pPr>
              <w:tabs>
                <w:tab w:val="left" w:pos="10206"/>
              </w:tabs>
              <w:spacing w:line="240" w:lineRule="atLeast"/>
              <w:ind w:right="-13"/>
              <w:jc w:val="both"/>
              <w:rPr>
                <w:kern w:val="20"/>
              </w:rPr>
            </w:pPr>
            <w:r w:rsidRPr="00C63F14">
              <w:rPr>
                <w:kern w:val="20"/>
              </w:rPr>
              <w:t xml:space="preserve">Развлечения </w:t>
            </w:r>
          </w:p>
          <w:p w:rsidR="00AD15D6" w:rsidRPr="00C63F14" w:rsidRDefault="00AD15D6" w:rsidP="00C63F14">
            <w:pPr>
              <w:tabs>
                <w:tab w:val="left" w:pos="10206"/>
              </w:tabs>
              <w:spacing w:line="240" w:lineRule="atLeast"/>
              <w:ind w:right="-13"/>
              <w:jc w:val="both"/>
              <w:rPr>
                <w:kern w:val="20"/>
              </w:rPr>
            </w:pPr>
            <w:r w:rsidRPr="00C63F14">
              <w:rPr>
                <w:kern w:val="20"/>
              </w:rPr>
              <w:t>Просмотр мультфильмов, фрагментов детских музыкальных фильмов</w:t>
            </w:r>
          </w:p>
          <w:p w:rsidR="00AD15D6" w:rsidRPr="00C63F14" w:rsidRDefault="00AD15D6" w:rsidP="00C63F14">
            <w:pPr>
              <w:tabs>
                <w:tab w:val="left" w:pos="10206"/>
              </w:tabs>
              <w:spacing w:line="240" w:lineRule="atLeast"/>
              <w:ind w:right="-13" w:firstLine="567"/>
              <w:jc w:val="both"/>
              <w:rPr>
                <w:kern w:val="20"/>
              </w:rPr>
            </w:pPr>
          </w:p>
        </w:tc>
        <w:tc>
          <w:tcPr>
            <w:tcW w:w="1423" w:type="pct"/>
          </w:tcPr>
          <w:p w:rsidR="00AD15D6" w:rsidRPr="00C63F14" w:rsidRDefault="00AD15D6" w:rsidP="00C63F14">
            <w:pPr>
              <w:tabs>
                <w:tab w:val="left" w:pos="10206"/>
              </w:tabs>
              <w:spacing w:line="240" w:lineRule="atLeast"/>
              <w:ind w:right="-13"/>
              <w:jc w:val="both"/>
              <w:rPr>
                <w:kern w:val="20"/>
              </w:rPr>
            </w:pPr>
            <w:r w:rsidRPr="00C63F14">
              <w:rPr>
                <w:kern w:val="20"/>
              </w:rPr>
              <w:t>Игры в «праздники», «концерт», «оркестр», «музыкальные занятия», «телевизор»</w:t>
            </w:r>
          </w:p>
          <w:p w:rsidR="00AD15D6" w:rsidRPr="00C63F14" w:rsidRDefault="00AD15D6" w:rsidP="00C63F14">
            <w:pPr>
              <w:tabs>
                <w:tab w:val="left" w:pos="10206"/>
              </w:tabs>
              <w:spacing w:line="240" w:lineRule="atLeast"/>
              <w:ind w:right="-13"/>
              <w:jc w:val="both"/>
              <w:rPr>
                <w:kern w:val="20"/>
              </w:rPr>
            </w:pPr>
            <w:r w:rsidRPr="00C63F14">
              <w:rPr>
                <w:kern w:val="20"/>
              </w:rPr>
              <w:t>Сюжетно-ролевые игры</w:t>
            </w:r>
          </w:p>
          <w:p w:rsidR="00AD15D6" w:rsidRPr="00C63F14" w:rsidRDefault="00AD15D6" w:rsidP="00C63F14">
            <w:pPr>
              <w:tabs>
                <w:tab w:val="left" w:pos="10206"/>
              </w:tabs>
              <w:spacing w:line="240" w:lineRule="atLeast"/>
              <w:ind w:right="-13"/>
              <w:jc w:val="both"/>
              <w:rPr>
                <w:kern w:val="20"/>
              </w:rPr>
            </w:pPr>
            <w:r w:rsidRPr="00C63F14">
              <w:rPr>
                <w:kern w:val="20"/>
              </w:rPr>
              <w:t>Импровизация мелодий на собственные слова, придумывание песенок</w:t>
            </w:r>
          </w:p>
          <w:p w:rsidR="00AD15D6" w:rsidRPr="00C63F14" w:rsidRDefault="00AD15D6" w:rsidP="00C63F14">
            <w:pPr>
              <w:tabs>
                <w:tab w:val="left" w:pos="10206"/>
              </w:tabs>
              <w:spacing w:line="240" w:lineRule="atLeast"/>
              <w:ind w:right="-13" w:firstLine="567"/>
              <w:jc w:val="both"/>
              <w:rPr>
                <w:kern w:val="20"/>
              </w:rPr>
            </w:pPr>
            <w:r w:rsidRPr="00C63F14">
              <w:rPr>
                <w:kern w:val="20"/>
              </w:rPr>
              <w:t>Придумывание простейших танцевальных движений.</w:t>
            </w:r>
          </w:p>
          <w:p w:rsidR="00AD15D6" w:rsidRPr="00C63F14" w:rsidRDefault="00AD15D6" w:rsidP="00C63F14">
            <w:pPr>
              <w:tabs>
                <w:tab w:val="left" w:pos="10206"/>
              </w:tabs>
              <w:spacing w:line="240" w:lineRule="atLeast"/>
              <w:ind w:right="-13"/>
              <w:jc w:val="both"/>
              <w:rPr>
                <w:kern w:val="20"/>
              </w:rPr>
            </w:pPr>
            <w:r w:rsidRPr="00C63F14">
              <w:rPr>
                <w:kern w:val="20"/>
              </w:rPr>
              <w:t>Инсценирование содержания песен, хороводов</w:t>
            </w:r>
          </w:p>
          <w:p w:rsidR="00AD15D6" w:rsidRPr="00C63F14" w:rsidRDefault="00AD15D6" w:rsidP="00C63F14">
            <w:pPr>
              <w:tabs>
                <w:tab w:val="left" w:pos="10206"/>
              </w:tabs>
              <w:spacing w:line="240" w:lineRule="atLeast"/>
              <w:ind w:right="-13"/>
              <w:jc w:val="both"/>
              <w:rPr>
                <w:kern w:val="20"/>
              </w:rPr>
            </w:pPr>
            <w:r w:rsidRPr="00C63F14">
              <w:rPr>
                <w:kern w:val="20"/>
              </w:rPr>
              <w:t>Составление композиций танца</w:t>
            </w:r>
          </w:p>
          <w:p w:rsidR="00AD15D6" w:rsidRPr="00C63F14" w:rsidRDefault="00AD15D6" w:rsidP="00C63F14">
            <w:pPr>
              <w:tabs>
                <w:tab w:val="left" w:pos="10206"/>
              </w:tabs>
              <w:spacing w:line="240" w:lineRule="atLeast"/>
              <w:ind w:right="-13"/>
              <w:jc w:val="both"/>
              <w:rPr>
                <w:kern w:val="20"/>
              </w:rPr>
            </w:pPr>
            <w:r w:rsidRPr="00C63F14">
              <w:rPr>
                <w:kern w:val="20"/>
              </w:rPr>
              <w:t>Импровизация на инструментах</w:t>
            </w:r>
          </w:p>
          <w:p w:rsidR="00AD15D6" w:rsidRPr="00C63F14" w:rsidRDefault="00AD15D6" w:rsidP="00C63F14">
            <w:pPr>
              <w:tabs>
                <w:tab w:val="left" w:pos="10206"/>
              </w:tabs>
              <w:spacing w:line="240" w:lineRule="atLeast"/>
              <w:ind w:right="-13"/>
              <w:jc w:val="both"/>
              <w:rPr>
                <w:kern w:val="20"/>
              </w:rPr>
            </w:pPr>
            <w:r w:rsidRPr="00C63F14">
              <w:rPr>
                <w:kern w:val="20"/>
              </w:rPr>
              <w:t>Музыкально-дидактические игры</w:t>
            </w:r>
          </w:p>
          <w:p w:rsidR="00AD15D6" w:rsidRPr="00C63F14" w:rsidRDefault="00AD15D6" w:rsidP="00C63F14">
            <w:pPr>
              <w:tabs>
                <w:tab w:val="left" w:pos="10206"/>
              </w:tabs>
              <w:spacing w:line="240" w:lineRule="atLeast"/>
              <w:ind w:right="-13"/>
              <w:jc w:val="both"/>
              <w:rPr>
                <w:kern w:val="20"/>
              </w:rPr>
            </w:pPr>
            <w:r w:rsidRPr="00C63F14">
              <w:rPr>
                <w:kern w:val="20"/>
              </w:rPr>
              <w:t>Игры-драматизации</w:t>
            </w:r>
          </w:p>
          <w:p w:rsidR="00AD15D6" w:rsidRPr="00C63F14" w:rsidRDefault="00AD15D6" w:rsidP="00C63F14">
            <w:pPr>
              <w:tabs>
                <w:tab w:val="left" w:pos="10206"/>
              </w:tabs>
              <w:spacing w:line="240" w:lineRule="atLeast"/>
              <w:ind w:right="-13"/>
              <w:jc w:val="both"/>
              <w:rPr>
                <w:kern w:val="20"/>
              </w:rPr>
            </w:pPr>
            <w:r w:rsidRPr="00C63F14">
              <w:rPr>
                <w:kern w:val="20"/>
              </w:rPr>
              <w:t>Аккомпанемент в пении, танце и др.</w:t>
            </w:r>
          </w:p>
          <w:p w:rsidR="00AD15D6" w:rsidRPr="00C63F14" w:rsidRDefault="00AD15D6" w:rsidP="00C63F14">
            <w:pPr>
              <w:tabs>
                <w:tab w:val="left" w:pos="10206"/>
              </w:tabs>
              <w:spacing w:line="240" w:lineRule="atLeast"/>
              <w:ind w:right="-13"/>
              <w:jc w:val="both"/>
              <w:rPr>
                <w:kern w:val="20"/>
              </w:rPr>
            </w:pPr>
            <w:r w:rsidRPr="00C63F14">
              <w:rPr>
                <w:kern w:val="20"/>
              </w:rPr>
              <w:t>Детский ансамбль, оркестр</w:t>
            </w:r>
          </w:p>
        </w:tc>
        <w:tc>
          <w:tcPr>
            <w:tcW w:w="1086" w:type="pct"/>
          </w:tcPr>
          <w:p w:rsidR="00AD15D6" w:rsidRPr="00C63F14" w:rsidRDefault="00AD15D6" w:rsidP="00C63F14">
            <w:pPr>
              <w:tabs>
                <w:tab w:val="left" w:pos="10206"/>
              </w:tabs>
              <w:spacing w:line="240" w:lineRule="atLeast"/>
              <w:ind w:right="-13"/>
              <w:jc w:val="both"/>
              <w:rPr>
                <w:kern w:val="20"/>
              </w:rPr>
            </w:pPr>
            <w:r w:rsidRPr="00C63F14">
              <w:rPr>
                <w:kern w:val="20"/>
              </w:rPr>
              <w:t>Посещения музеев, выставок, детских музыкальных театров</w:t>
            </w:r>
          </w:p>
          <w:p w:rsidR="00AD15D6" w:rsidRPr="00C63F14" w:rsidRDefault="00AD15D6" w:rsidP="00C63F14">
            <w:pPr>
              <w:tabs>
                <w:tab w:val="left" w:pos="10206"/>
              </w:tabs>
              <w:spacing w:line="240" w:lineRule="atLeast"/>
              <w:ind w:right="-13"/>
              <w:jc w:val="both"/>
              <w:rPr>
                <w:kern w:val="20"/>
              </w:rPr>
            </w:pPr>
            <w:r w:rsidRPr="00C63F14">
              <w:rPr>
                <w:kern w:val="20"/>
              </w:rPr>
              <w:t>Прослушивание аудиозаписей.</w:t>
            </w:r>
          </w:p>
          <w:p w:rsidR="00AD15D6" w:rsidRPr="00C63F14" w:rsidRDefault="00AD15D6" w:rsidP="00C63F14">
            <w:pPr>
              <w:tabs>
                <w:tab w:val="left" w:pos="10206"/>
              </w:tabs>
              <w:spacing w:line="240" w:lineRule="atLeast"/>
              <w:ind w:right="-13"/>
              <w:jc w:val="both"/>
              <w:rPr>
                <w:kern w:val="20"/>
              </w:rPr>
            </w:pPr>
            <w:r w:rsidRPr="00C63F14">
              <w:rPr>
                <w:kern w:val="20"/>
              </w:rPr>
              <w:t>Просмотр иллюстраций, репродукций картин, портретов композиторов</w:t>
            </w:r>
          </w:p>
          <w:p w:rsidR="00AD15D6" w:rsidRPr="00C63F14" w:rsidRDefault="00AD15D6" w:rsidP="00C63F14">
            <w:pPr>
              <w:tabs>
                <w:tab w:val="left" w:pos="10206"/>
              </w:tabs>
              <w:spacing w:line="240" w:lineRule="atLeast"/>
              <w:ind w:right="-13"/>
              <w:jc w:val="both"/>
              <w:rPr>
                <w:kern w:val="20"/>
              </w:rPr>
            </w:pPr>
            <w:r w:rsidRPr="00C63F14">
              <w:rPr>
                <w:kern w:val="20"/>
              </w:rPr>
              <w:t>Просмотр видеофильмов</w:t>
            </w:r>
          </w:p>
          <w:p w:rsidR="00AD15D6" w:rsidRPr="00C63F14" w:rsidRDefault="00AD15D6" w:rsidP="00C63F14">
            <w:pPr>
              <w:tabs>
                <w:tab w:val="left" w:pos="10206"/>
              </w:tabs>
              <w:spacing w:line="240" w:lineRule="atLeast"/>
              <w:ind w:right="-13"/>
              <w:jc w:val="both"/>
              <w:rPr>
                <w:kern w:val="20"/>
              </w:rPr>
            </w:pPr>
            <w:r w:rsidRPr="00C63F14">
              <w:rPr>
                <w:kern w:val="20"/>
              </w:rPr>
              <w:t>Обучение игре на музыкальных инструментах</w:t>
            </w:r>
          </w:p>
        </w:tc>
      </w:tr>
    </w:tbl>
    <w:p w:rsidR="00AD15D6" w:rsidRPr="00C63F14" w:rsidRDefault="00AD15D6" w:rsidP="00C63F14">
      <w:pPr>
        <w:tabs>
          <w:tab w:val="left" w:pos="10206"/>
        </w:tabs>
        <w:spacing w:line="240" w:lineRule="atLeast"/>
        <w:ind w:right="-13"/>
        <w:jc w:val="both"/>
        <w:rPr>
          <w:color w:val="000000"/>
          <w:kern w:val="20"/>
        </w:rPr>
      </w:pPr>
    </w:p>
    <w:p w:rsidR="00AD15D6" w:rsidRPr="00C63F14" w:rsidRDefault="00AD15D6" w:rsidP="00C63F14">
      <w:pPr>
        <w:tabs>
          <w:tab w:val="left" w:pos="10206"/>
        </w:tabs>
        <w:spacing w:line="240" w:lineRule="atLeast"/>
        <w:ind w:right="-13"/>
        <w:jc w:val="both"/>
        <w:rPr>
          <w:b/>
          <w:bCs/>
          <w:color w:val="000000"/>
          <w:kern w:val="20"/>
        </w:rPr>
      </w:pPr>
      <w:r w:rsidRPr="00C63F14">
        <w:rPr>
          <w:b/>
          <w:bCs/>
          <w:color w:val="000000"/>
          <w:kern w:val="20"/>
        </w:rPr>
        <w:t>Формы, приемы организации образовательного процесса по образовательной области «Физическое  развитие» с учетом структуры образовательного процесса</w:t>
      </w:r>
    </w:p>
    <w:p w:rsidR="00AD15D6" w:rsidRPr="00C63F14" w:rsidRDefault="00AD15D6" w:rsidP="00C63F14">
      <w:pPr>
        <w:tabs>
          <w:tab w:val="left" w:pos="10206"/>
        </w:tabs>
        <w:spacing w:line="240" w:lineRule="atLeast"/>
        <w:ind w:right="-13"/>
        <w:jc w:val="both"/>
        <w:rPr>
          <w:color w:val="000000"/>
          <w:kern w:val="20"/>
        </w:rPr>
      </w:pPr>
      <w:r w:rsidRPr="00C63F14">
        <w:rPr>
          <w:color w:val="000000"/>
          <w:kern w:val="20"/>
        </w:rPr>
        <w:t xml:space="preserve"> </w:t>
      </w:r>
    </w:p>
    <w:tbl>
      <w:tblPr>
        <w:tblW w:w="491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6"/>
        <w:gridCol w:w="3544"/>
        <w:gridCol w:w="2280"/>
        <w:gridCol w:w="1331"/>
      </w:tblGrid>
      <w:tr w:rsidR="00AD15D6" w:rsidRPr="00C63F14" w:rsidTr="00545FE1">
        <w:tc>
          <w:tcPr>
            <w:tcW w:w="3236" w:type="pct"/>
            <w:gridSpan w:val="2"/>
          </w:tcPr>
          <w:p w:rsidR="00AD15D6" w:rsidRPr="00C63F14" w:rsidRDefault="00AD15D6" w:rsidP="00C63F14">
            <w:pPr>
              <w:tabs>
                <w:tab w:val="left" w:pos="10206"/>
              </w:tabs>
              <w:spacing w:line="240" w:lineRule="atLeast"/>
              <w:ind w:right="-13" w:firstLine="567"/>
              <w:jc w:val="both"/>
              <w:rPr>
                <w:bCs/>
                <w:kern w:val="20"/>
              </w:rPr>
            </w:pPr>
            <w:r w:rsidRPr="00C63F14">
              <w:rPr>
                <w:b/>
                <w:bCs/>
                <w:kern w:val="20"/>
              </w:rPr>
              <w:t>Совместная образовательная деятельность педагогов и детей</w:t>
            </w:r>
          </w:p>
        </w:tc>
        <w:tc>
          <w:tcPr>
            <w:tcW w:w="1113" w:type="pct"/>
            <w:vMerge w:val="restart"/>
          </w:tcPr>
          <w:p w:rsidR="00AD15D6" w:rsidRPr="00C63F14" w:rsidRDefault="00AD15D6" w:rsidP="00C63F14">
            <w:pPr>
              <w:tabs>
                <w:tab w:val="left" w:pos="10206"/>
              </w:tabs>
              <w:spacing w:line="240" w:lineRule="atLeast"/>
              <w:ind w:right="-13"/>
              <w:jc w:val="both"/>
              <w:rPr>
                <w:b/>
                <w:kern w:val="20"/>
              </w:rPr>
            </w:pPr>
            <w:r w:rsidRPr="00C63F14">
              <w:rPr>
                <w:b/>
                <w:kern w:val="20"/>
              </w:rPr>
              <w:t>Самостоятельная деятельность детей</w:t>
            </w:r>
          </w:p>
        </w:tc>
        <w:tc>
          <w:tcPr>
            <w:tcW w:w="650" w:type="pct"/>
            <w:vMerge w:val="restart"/>
          </w:tcPr>
          <w:p w:rsidR="00AD15D6" w:rsidRPr="00C63F14" w:rsidRDefault="00AD15D6" w:rsidP="00C63F14">
            <w:pPr>
              <w:tabs>
                <w:tab w:val="left" w:pos="10206"/>
              </w:tabs>
              <w:spacing w:line="240" w:lineRule="atLeast"/>
              <w:ind w:right="-13"/>
              <w:jc w:val="both"/>
              <w:rPr>
                <w:b/>
                <w:kern w:val="20"/>
              </w:rPr>
            </w:pPr>
            <w:r w:rsidRPr="00C63F14">
              <w:rPr>
                <w:b/>
                <w:kern w:val="20"/>
              </w:rPr>
              <w:t>Образовательная деятельность в семье</w:t>
            </w:r>
          </w:p>
        </w:tc>
      </w:tr>
      <w:tr w:rsidR="00AD15D6" w:rsidRPr="00C63F14" w:rsidTr="00545FE1">
        <w:tc>
          <w:tcPr>
            <w:tcW w:w="1506" w:type="pct"/>
          </w:tcPr>
          <w:p w:rsidR="00AD15D6" w:rsidRPr="00C63F14" w:rsidRDefault="00AD15D6" w:rsidP="00C63F14">
            <w:pPr>
              <w:tabs>
                <w:tab w:val="left" w:pos="10206"/>
              </w:tabs>
              <w:spacing w:line="240" w:lineRule="atLeast"/>
              <w:ind w:right="-13" w:firstLine="34"/>
              <w:jc w:val="both"/>
              <w:rPr>
                <w:b/>
                <w:kern w:val="20"/>
              </w:rPr>
            </w:pPr>
            <w:r w:rsidRPr="00C63F14">
              <w:rPr>
                <w:b/>
                <w:bCs/>
                <w:color w:val="000000"/>
                <w:kern w:val="20"/>
              </w:rPr>
              <w:t>непосредственно образовательная деятельность</w:t>
            </w:r>
          </w:p>
        </w:tc>
        <w:tc>
          <w:tcPr>
            <w:tcW w:w="1730" w:type="pct"/>
          </w:tcPr>
          <w:p w:rsidR="00AD15D6" w:rsidRPr="00C63F14" w:rsidRDefault="00AD15D6" w:rsidP="00C63F14">
            <w:pPr>
              <w:tabs>
                <w:tab w:val="left" w:pos="10206"/>
              </w:tabs>
              <w:spacing w:line="240" w:lineRule="atLeast"/>
              <w:ind w:right="-13" w:firstLine="31"/>
              <w:jc w:val="both"/>
              <w:rPr>
                <w:b/>
                <w:kern w:val="20"/>
              </w:rPr>
            </w:pPr>
            <w:r w:rsidRPr="00C63F14">
              <w:rPr>
                <w:b/>
                <w:bCs/>
                <w:color w:val="000000"/>
                <w:kern w:val="20"/>
              </w:rPr>
              <w:t>образовательная деятельность в режимных моментах</w:t>
            </w:r>
          </w:p>
        </w:tc>
        <w:tc>
          <w:tcPr>
            <w:tcW w:w="1113" w:type="pct"/>
            <w:vMerge/>
          </w:tcPr>
          <w:p w:rsidR="00AD15D6" w:rsidRPr="00C63F14" w:rsidRDefault="00AD15D6" w:rsidP="00C63F14">
            <w:pPr>
              <w:tabs>
                <w:tab w:val="left" w:pos="10206"/>
              </w:tabs>
              <w:spacing w:line="240" w:lineRule="atLeast"/>
              <w:ind w:right="-13" w:firstLine="567"/>
              <w:jc w:val="both"/>
              <w:rPr>
                <w:kern w:val="20"/>
              </w:rPr>
            </w:pPr>
          </w:p>
        </w:tc>
        <w:tc>
          <w:tcPr>
            <w:tcW w:w="650" w:type="pct"/>
            <w:vMerge/>
          </w:tcPr>
          <w:p w:rsidR="00AD15D6" w:rsidRPr="00C63F14" w:rsidRDefault="00AD15D6" w:rsidP="00C63F14">
            <w:pPr>
              <w:tabs>
                <w:tab w:val="left" w:pos="10206"/>
              </w:tabs>
              <w:spacing w:line="240" w:lineRule="atLeast"/>
              <w:ind w:right="-13" w:firstLine="567"/>
              <w:jc w:val="both"/>
              <w:rPr>
                <w:kern w:val="20"/>
              </w:rPr>
            </w:pPr>
          </w:p>
        </w:tc>
      </w:tr>
      <w:tr w:rsidR="00AD15D6" w:rsidRPr="00C63F14" w:rsidTr="00545FE1">
        <w:trPr>
          <w:trHeight w:val="350"/>
        </w:trPr>
        <w:tc>
          <w:tcPr>
            <w:tcW w:w="1506" w:type="pct"/>
          </w:tcPr>
          <w:p w:rsidR="00AD15D6" w:rsidRPr="00C63F14" w:rsidRDefault="00AD15D6" w:rsidP="00C63F14">
            <w:pPr>
              <w:tabs>
                <w:tab w:val="left" w:pos="10206"/>
              </w:tabs>
              <w:spacing w:line="240" w:lineRule="atLeast"/>
              <w:ind w:right="-13"/>
              <w:jc w:val="both"/>
              <w:rPr>
                <w:kern w:val="20"/>
              </w:rPr>
            </w:pPr>
            <w:r w:rsidRPr="00C63F14">
              <w:rPr>
                <w:kern w:val="20"/>
              </w:rPr>
              <w:t>Физкультурные занятия:</w:t>
            </w:r>
          </w:p>
          <w:p w:rsidR="00AD15D6" w:rsidRPr="00C63F14" w:rsidRDefault="00AD15D6" w:rsidP="00C63F14">
            <w:pPr>
              <w:tabs>
                <w:tab w:val="left" w:pos="10206"/>
              </w:tabs>
              <w:spacing w:line="240" w:lineRule="atLeast"/>
              <w:ind w:right="-13"/>
              <w:jc w:val="both"/>
              <w:rPr>
                <w:kern w:val="20"/>
              </w:rPr>
            </w:pPr>
            <w:r w:rsidRPr="00C63F14">
              <w:rPr>
                <w:kern w:val="20"/>
              </w:rPr>
              <w:t>– сюжетно-игровые,</w:t>
            </w:r>
          </w:p>
          <w:p w:rsidR="00AD15D6" w:rsidRPr="00C63F14" w:rsidRDefault="00AD15D6" w:rsidP="00C63F14">
            <w:pPr>
              <w:tabs>
                <w:tab w:val="left" w:pos="10206"/>
              </w:tabs>
              <w:spacing w:line="240" w:lineRule="atLeast"/>
              <w:ind w:right="-13"/>
              <w:jc w:val="both"/>
              <w:rPr>
                <w:kern w:val="20"/>
              </w:rPr>
            </w:pPr>
            <w:r w:rsidRPr="00C63F14">
              <w:rPr>
                <w:kern w:val="20"/>
              </w:rPr>
              <w:t>– тематические,</w:t>
            </w:r>
          </w:p>
          <w:p w:rsidR="00AD15D6" w:rsidRPr="00C63F14" w:rsidRDefault="00AD15D6" w:rsidP="00C63F14">
            <w:pPr>
              <w:tabs>
                <w:tab w:val="left" w:pos="10206"/>
              </w:tabs>
              <w:spacing w:line="240" w:lineRule="atLeast"/>
              <w:ind w:right="-13"/>
              <w:jc w:val="both"/>
              <w:rPr>
                <w:kern w:val="20"/>
              </w:rPr>
            </w:pPr>
            <w:r w:rsidRPr="00C63F14">
              <w:rPr>
                <w:kern w:val="20"/>
              </w:rPr>
              <w:t>-классические,</w:t>
            </w:r>
          </w:p>
          <w:p w:rsidR="00AD15D6" w:rsidRPr="00C63F14" w:rsidRDefault="00AD15D6" w:rsidP="00C63F14">
            <w:pPr>
              <w:tabs>
                <w:tab w:val="left" w:pos="10206"/>
              </w:tabs>
              <w:spacing w:line="240" w:lineRule="atLeast"/>
              <w:ind w:right="-13"/>
              <w:jc w:val="both"/>
              <w:rPr>
                <w:kern w:val="20"/>
              </w:rPr>
            </w:pPr>
            <w:r w:rsidRPr="00C63F14">
              <w:rPr>
                <w:kern w:val="20"/>
              </w:rPr>
              <w:t>– на улице,</w:t>
            </w:r>
          </w:p>
          <w:p w:rsidR="00AD15D6" w:rsidRPr="00C63F14" w:rsidRDefault="00AD15D6" w:rsidP="00C63F14">
            <w:pPr>
              <w:tabs>
                <w:tab w:val="left" w:pos="10206"/>
              </w:tabs>
              <w:spacing w:line="240" w:lineRule="atLeast"/>
              <w:ind w:right="-13"/>
              <w:jc w:val="both"/>
              <w:rPr>
                <w:kern w:val="20"/>
              </w:rPr>
            </w:pPr>
            <w:r w:rsidRPr="00C63F14">
              <w:rPr>
                <w:kern w:val="20"/>
              </w:rPr>
              <w:t>- в бассейне</w:t>
            </w:r>
          </w:p>
          <w:p w:rsidR="00AD15D6" w:rsidRPr="00C63F14" w:rsidRDefault="00AD15D6" w:rsidP="00C63F14">
            <w:pPr>
              <w:tabs>
                <w:tab w:val="left" w:pos="10206"/>
              </w:tabs>
              <w:spacing w:line="240" w:lineRule="atLeast"/>
              <w:ind w:right="-13"/>
              <w:jc w:val="both"/>
              <w:rPr>
                <w:kern w:val="20"/>
              </w:rPr>
            </w:pPr>
            <w:r w:rsidRPr="00C63F14">
              <w:rPr>
                <w:kern w:val="20"/>
              </w:rPr>
              <w:t>Общеразвивающие упражнения:</w:t>
            </w:r>
          </w:p>
          <w:p w:rsidR="00AD15D6" w:rsidRPr="00C63F14" w:rsidRDefault="00AD15D6" w:rsidP="00C63F14">
            <w:pPr>
              <w:tabs>
                <w:tab w:val="left" w:pos="10206"/>
              </w:tabs>
              <w:spacing w:line="240" w:lineRule="atLeast"/>
              <w:ind w:right="-13"/>
              <w:jc w:val="both"/>
              <w:rPr>
                <w:kern w:val="20"/>
              </w:rPr>
            </w:pPr>
            <w:r w:rsidRPr="00C63F14">
              <w:rPr>
                <w:kern w:val="20"/>
              </w:rPr>
              <w:t>-с предметами,</w:t>
            </w:r>
          </w:p>
          <w:p w:rsidR="00AD15D6" w:rsidRPr="00C63F14" w:rsidRDefault="00AD15D6" w:rsidP="00C63F14">
            <w:pPr>
              <w:tabs>
                <w:tab w:val="left" w:pos="10206"/>
              </w:tabs>
              <w:spacing w:line="240" w:lineRule="atLeast"/>
              <w:ind w:right="-13"/>
              <w:jc w:val="both"/>
              <w:rPr>
                <w:kern w:val="20"/>
              </w:rPr>
            </w:pPr>
            <w:r w:rsidRPr="00C63F14">
              <w:rPr>
                <w:kern w:val="20"/>
              </w:rPr>
              <w:t>– без предметов,</w:t>
            </w:r>
          </w:p>
          <w:p w:rsidR="00AD15D6" w:rsidRPr="00C63F14" w:rsidRDefault="00AD15D6" w:rsidP="00C63F14">
            <w:pPr>
              <w:tabs>
                <w:tab w:val="left" w:pos="10206"/>
              </w:tabs>
              <w:spacing w:line="240" w:lineRule="atLeast"/>
              <w:ind w:right="-13"/>
              <w:jc w:val="both"/>
              <w:rPr>
                <w:kern w:val="20"/>
              </w:rPr>
            </w:pPr>
            <w:r w:rsidRPr="00C63F14">
              <w:rPr>
                <w:kern w:val="20"/>
              </w:rPr>
              <w:t>-сюжетные,</w:t>
            </w:r>
          </w:p>
          <w:p w:rsidR="00AD15D6" w:rsidRPr="00C63F14" w:rsidRDefault="00AD15D6" w:rsidP="00C63F14">
            <w:pPr>
              <w:tabs>
                <w:tab w:val="left" w:pos="10206"/>
              </w:tabs>
              <w:spacing w:line="240" w:lineRule="atLeast"/>
              <w:ind w:right="-13"/>
              <w:jc w:val="both"/>
              <w:rPr>
                <w:kern w:val="20"/>
              </w:rPr>
            </w:pPr>
            <w:r w:rsidRPr="00C63F14">
              <w:rPr>
                <w:kern w:val="20"/>
              </w:rPr>
              <w:t>-имитационные.</w:t>
            </w:r>
          </w:p>
          <w:p w:rsidR="00AD15D6" w:rsidRPr="00C63F14" w:rsidRDefault="00AD15D6" w:rsidP="00C63F14">
            <w:pPr>
              <w:tabs>
                <w:tab w:val="left" w:pos="10206"/>
              </w:tabs>
              <w:spacing w:line="240" w:lineRule="atLeast"/>
              <w:ind w:right="-13"/>
              <w:jc w:val="both"/>
              <w:rPr>
                <w:kern w:val="20"/>
              </w:rPr>
            </w:pPr>
            <w:r w:rsidRPr="00C63F14">
              <w:rPr>
                <w:kern w:val="20"/>
              </w:rPr>
              <w:t>Игры с элементами спорта.</w:t>
            </w:r>
          </w:p>
          <w:p w:rsidR="00AD15D6" w:rsidRPr="00C63F14" w:rsidRDefault="00AD15D6" w:rsidP="00C63F14">
            <w:pPr>
              <w:tabs>
                <w:tab w:val="left" w:pos="10206"/>
              </w:tabs>
              <w:spacing w:line="240" w:lineRule="atLeast"/>
              <w:ind w:right="-13"/>
              <w:jc w:val="both"/>
              <w:rPr>
                <w:kern w:val="20"/>
              </w:rPr>
            </w:pPr>
            <w:r w:rsidRPr="00C63F14">
              <w:rPr>
                <w:kern w:val="20"/>
              </w:rPr>
              <w:t>Спортивные упражнения</w:t>
            </w:r>
          </w:p>
          <w:p w:rsidR="00AD15D6" w:rsidRPr="00C63F14" w:rsidRDefault="00AD15D6" w:rsidP="00C63F14">
            <w:pPr>
              <w:tabs>
                <w:tab w:val="left" w:pos="10206"/>
              </w:tabs>
              <w:spacing w:line="240" w:lineRule="atLeast"/>
              <w:ind w:right="-13" w:firstLine="567"/>
              <w:jc w:val="both"/>
              <w:rPr>
                <w:kern w:val="20"/>
              </w:rPr>
            </w:pPr>
          </w:p>
        </w:tc>
        <w:tc>
          <w:tcPr>
            <w:tcW w:w="1730" w:type="pct"/>
          </w:tcPr>
          <w:p w:rsidR="00AD15D6" w:rsidRPr="00C63F14" w:rsidRDefault="00AD15D6" w:rsidP="00C63F14">
            <w:pPr>
              <w:tabs>
                <w:tab w:val="left" w:pos="10206"/>
              </w:tabs>
              <w:spacing w:line="240" w:lineRule="atLeast"/>
              <w:ind w:right="-13"/>
              <w:jc w:val="both"/>
              <w:rPr>
                <w:kern w:val="20"/>
              </w:rPr>
            </w:pPr>
            <w:r w:rsidRPr="00C63F14">
              <w:rPr>
                <w:kern w:val="20"/>
              </w:rPr>
              <w:t>Индивидуальная работа с детьми.</w:t>
            </w:r>
          </w:p>
          <w:p w:rsidR="00AD15D6" w:rsidRPr="00C63F14" w:rsidRDefault="00AD15D6" w:rsidP="00C63F14">
            <w:pPr>
              <w:tabs>
                <w:tab w:val="left" w:pos="10206"/>
              </w:tabs>
              <w:spacing w:line="240" w:lineRule="atLeast"/>
              <w:ind w:right="-13"/>
              <w:jc w:val="both"/>
              <w:rPr>
                <w:kern w:val="20"/>
              </w:rPr>
            </w:pPr>
            <w:r w:rsidRPr="00C63F14">
              <w:rPr>
                <w:kern w:val="20"/>
              </w:rPr>
              <w:t>Игровые упражнения.</w:t>
            </w:r>
          </w:p>
          <w:p w:rsidR="00AD15D6" w:rsidRPr="00C63F14" w:rsidRDefault="00AD15D6" w:rsidP="00C63F14">
            <w:pPr>
              <w:tabs>
                <w:tab w:val="left" w:pos="10206"/>
              </w:tabs>
              <w:spacing w:line="240" w:lineRule="atLeast"/>
              <w:ind w:right="-13"/>
              <w:jc w:val="both"/>
              <w:rPr>
                <w:kern w:val="20"/>
              </w:rPr>
            </w:pPr>
            <w:r w:rsidRPr="00C63F14">
              <w:rPr>
                <w:kern w:val="20"/>
              </w:rPr>
              <w:t>Игровые ситуации.</w:t>
            </w:r>
          </w:p>
          <w:p w:rsidR="00AD15D6" w:rsidRPr="00C63F14" w:rsidRDefault="00AD15D6" w:rsidP="00C63F14">
            <w:pPr>
              <w:tabs>
                <w:tab w:val="left" w:pos="10206"/>
              </w:tabs>
              <w:spacing w:line="240" w:lineRule="atLeast"/>
              <w:ind w:right="-13"/>
              <w:jc w:val="both"/>
              <w:rPr>
                <w:kern w:val="20"/>
              </w:rPr>
            </w:pPr>
            <w:r w:rsidRPr="00C63F14">
              <w:rPr>
                <w:kern w:val="20"/>
              </w:rPr>
              <w:t>Утренняя гимнастика:</w:t>
            </w:r>
          </w:p>
          <w:p w:rsidR="00AD15D6" w:rsidRPr="00C63F14" w:rsidRDefault="00AD15D6" w:rsidP="00C63F14">
            <w:pPr>
              <w:tabs>
                <w:tab w:val="left" w:pos="10206"/>
              </w:tabs>
              <w:spacing w:line="240" w:lineRule="atLeast"/>
              <w:ind w:right="-13"/>
              <w:jc w:val="both"/>
              <w:rPr>
                <w:kern w:val="20"/>
              </w:rPr>
            </w:pPr>
            <w:r w:rsidRPr="00C63F14">
              <w:rPr>
                <w:kern w:val="20"/>
              </w:rPr>
              <w:t>-классическая,</w:t>
            </w:r>
          </w:p>
          <w:p w:rsidR="00AD15D6" w:rsidRPr="00C63F14" w:rsidRDefault="00AD15D6" w:rsidP="00C63F14">
            <w:pPr>
              <w:tabs>
                <w:tab w:val="left" w:pos="10206"/>
              </w:tabs>
              <w:spacing w:line="240" w:lineRule="atLeast"/>
              <w:ind w:right="-13"/>
              <w:jc w:val="both"/>
              <w:rPr>
                <w:kern w:val="20"/>
              </w:rPr>
            </w:pPr>
            <w:r w:rsidRPr="00C63F14">
              <w:rPr>
                <w:kern w:val="20"/>
              </w:rPr>
              <w:t>-игровая,</w:t>
            </w:r>
          </w:p>
          <w:p w:rsidR="00AD15D6" w:rsidRPr="00C63F14" w:rsidRDefault="00AD15D6" w:rsidP="00C63F14">
            <w:pPr>
              <w:tabs>
                <w:tab w:val="left" w:pos="10206"/>
              </w:tabs>
              <w:spacing w:line="240" w:lineRule="atLeast"/>
              <w:ind w:right="-13"/>
              <w:jc w:val="both"/>
              <w:rPr>
                <w:kern w:val="20"/>
              </w:rPr>
            </w:pPr>
            <w:r w:rsidRPr="00C63F14">
              <w:rPr>
                <w:kern w:val="20"/>
              </w:rPr>
              <w:t>-полоса препятствий,</w:t>
            </w:r>
          </w:p>
          <w:p w:rsidR="00AD15D6" w:rsidRPr="00C63F14" w:rsidRDefault="00AD15D6" w:rsidP="00C63F14">
            <w:pPr>
              <w:tabs>
                <w:tab w:val="left" w:pos="10206"/>
              </w:tabs>
              <w:spacing w:line="240" w:lineRule="atLeast"/>
              <w:ind w:right="-13"/>
              <w:jc w:val="both"/>
              <w:rPr>
                <w:kern w:val="20"/>
              </w:rPr>
            </w:pPr>
            <w:r w:rsidRPr="00C63F14">
              <w:rPr>
                <w:kern w:val="20"/>
              </w:rPr>
              <w:t>-музыкально-ритмическая,</w:t>
            </w:r>
          </w:p>
          <w:p w:rsidR="00AD15D6" w:rsidRPr="00C63F14" w:rsidRDefault="00AD15D6" w:rsidP="00C63F14">
            <w:pPr>
              <w:tabs>
                <w:tab w:val="left" w:pos="10206"/>
              </w:tabs>
              <w:spacing w:line="240" w:lineRule="atLeast"/>
              <w:ind w:right="-13"/>
              <w:jc w:val="both"/>
              <w:rPr>
                <w:kern w:val="20"/>
              </w:rPr>
            </w:pPr>
            <w:r w:rsidRPr="00C63F14">
              <w:rPr>
                <w:kern w:val="20"/>
              </w:rPr>
              <w:t>-аэробика,</w:t>
            </w:r>
          </w:p>
          <w:p w:rsidR="00AD15D6" w:rsidRPr="00C63F14" w:rsidRDefault="00AD15D6" w:rsidP="00C63F14">
            <w:pPr>
              <w:tabs>
                <w:tab w:val="left" w:pos="10206"/>
              </w:tabs>
              <w:spacing w:line="240" w:lineRule="atLeast"/>
              <w:ind w:right="-13"/>
              <w:jc w:val="both"/>
              <w:rPr>
                <w:kern w:val="20"/>
              </w:rPr>
            </w:pPr>
            <w:r w:rsidRPr="00C63F14">
              <w:rPr>
                <w:kern w:val="20"/>
              </w:rPr>
              <w:t>– имитационные движения.</w:t>
            </w:r>
          </w:p>
          <w:p w:rsidR="00AD15D6" w:rsidRPr="00C63F14" w:rsidRDefault="00AD15D6" w:rsidP="00C63F14">
            <w:pPr>
              <w:tabs>
                <w:tab w:val="left" w:pos="10206"/>
              </w:tabs>
              <w:spacing w:line="240" w:lineRule="atLeast"/>
              <w:ind w:right="-13"/>
              <w:jc w:val="both"/>
              <w:rPr>
                <w:kern w:val="20"/>
              </w:rPr>
            </w:pPr>
            <w:r w:rsidRPr="00C63F14">
              <w:rPr>
                <w:kern w:val="20"/>
              </w:rPr>
              <w:t>Физкультминутки.</w:t>
            </w:r>
          </w:p>
          <w:p w:rsidR="00AD15D6" w:rsidRPr="00C63F14" w:rsidRDefault="00AD15D6" w:rsidP="00C63F14">
            <w:pPr>
              <w:tabs>
                <w:tab w:val="left" w:pos="10206"/>
              </w:tabs>
              <w:spacing w:line="240" w:lineRule="atLeast"/>
              <w:ind w:right="-13"/>
              <w:jc w:val="both"/>
              <w:rPr>
                <w:kern w:val="20"/>
              </w:rPr>
            </w:pPr>
            <w:r w:rsidRPr="00C63F14">
              <w:rPr>
                <w:kern w:val="20"/>
              </w:rPr>
              <w:t>Динамические паузы.</w:t>
            </w:r>
          </w:p>
          <w:p w:rsidR="00AD15D6" w:rsidRPr="00C63F14" w:rsidRDefault="00AD15D6" w:rsidP="00C63F14">
            <w:pPr>
              <w:tabs>
                <w:tab w:val="left" w:pos="10206"/>
              </w:tabs>
              <w:spacing w:line="240" w:lineRule="atLeast"/>
              <w:ind w:right="-13"/>
              <w:jc w:val="both"/>
              <w:rPr>
                <w:kern w:val="20"/>
              </w:rPr>
            </w:pPr>
            <w:r w:rsidRPr="00C63F14">
              <w:rPr>
                <w:kern w:val="20"/>
              </w:rPr>
              <w:t>Подвижные игры.</w:t>
            </w:r>
          </w:p>
          <w:p w:rsidR="00AD15D6" w:rsidRPr="00C63F14" w:rsidRDefault="00AD15D6" w:rsidP="00C63F14">
            <w:pPr>
              <w:tabs>
                <w:tab w:val="left" w:pos="10206"/>
              </w:tabs>
              <w:spacing w:line="240" w:lineRule="atLeast"/>
              <w:ind w:right="-13"/>
              <w:jc w:val="both"/>
              <w:rPr>
                <w:kern w:val="20"/>
              </w:rPr>
            </w:pPr>
            <w:r w:rsidRPr="00C63F14">
              <w:rPr>
                <w:kern w:val="20"/>
              </w:rPr>
              <w:t>Игровые упражнения.</w:t>
            </w:r>
          </w:p>
          <w:p w:rsidR="00AD15D6" w:rsidRPr="00C63F14" w:rsidRDefault="00AD15D6" w:rsidP="00C63F14">
            <w:pPr>
              <w:tabs>
                <w:tab w:val="left" w:pos="10206"/>
              </w:tabs>
              <w:spacing w:line="240" w:lineRule="atLeast"/>
              <w:ind w:right="-13"/>
              <w:jc w:val="both"/>
              <w:rPr>
                <w:kern w:val="20"/>
              </w:rPr>
            </w:pPr>
            <w:r w:rsidRPr="00C63F14">
              <w:rPr>
                <w:kern w:val="20"/>
              </w:rPr>
              <w:t>Игровые ситуации.</w:t>
            </w:r>
          </w:p>
          <w:p w:rsidR="00AD15D6" w:rsidRPr="00C63F14" w:rsidRDefault="00AD15D6" w:rsidP="00C63F14">
            <w:pPr>
              <w:tabs>
                <w:tab w:val="left" w:pos="10206"/>
              </w:tabs>
              <w:spacing w:line="240" w:lineRule="atLeast"/>
              <w:ind w:right="-13"/>
              <w:jc w:val="both"/>
              <w:rPr>
                <w:kern w:val="20"/>
              </w:rPr>
            </w:pPr>
            <w:r w:rsidRPr="00C63F14">
              <w:rPr>
                <w:kern w:val="20"/>
              </w:rPr>
              <w:t>Проблемные ситуации.</w:t>
            </w:r>
          </w:p>
          <w:p w:rsidR="00AD15D6" w:rsidRPr="00C63F14" w:rsidRDefault="00AD15D6" w:rsidP="00C63F14">
            <w:pPr>
              <w:tabs>
                <w:tab w:val="left" w:pos="10206"/>
              </w:tabs>
              <w:spacing w:line="240" w:lineRule="atLeast"/>
              <w:ind w:right="-13"/>
              <w:jc w:val="both"/>
              <w:rPr>
                <w:kern w:val="20"/>
              </w:rPr>
            </w:pPr>
            <w:r w:rsidRPr="00C63F14">
              <w:rPr>
                <w:kern w:val="20"/>
              </w:rPr>
              <w:t>Имитационные движения.</w:t>
            </w:r>
          </w:p>
          <w:p w:rsidR="00AD15D6" w:rsidRPr="00C63F14" w:rsidRDefault="00AD15D6" w:rsidP="00C63F14">
            <w:pPr>
              <w:tabs>
                <w:tab w:val="left" w:pos="10206"/>
              </w:tabs>
              <w:spacing w:line="240" w:lineRule="atLeast"/>
              <w:ind w:right="-13"/>
              <w:jc w:val="both"/>
              <w:rPr>
                <w:kern w:val="20"/>
              </w:rPr>
            </w:pPr>
            <w:r w:rsidRPr="00C63F14">
              <w:rPr>
                <w:kern w:val="20"/>
              </w:rPr>
              <w:t>Спортивные праздники и развлечения.</w:t>
            </w:r>
          </w:p>
          <w:p w:rsidR="00AD15D6" w:rsidRPr="00C63F14" w:rsidRDefault="00AD15D6" w:rsidP="00C63F14">
            <w:pPr>
              <w:tabs>
                <w:tab w:val="left" w:pos="10206"/>
              </w:tabs>
              <w:spacing w:line="240" w:lineRule="atLeast"/>
              <w:ind w:right="-13"/>
              <w:jc w:val="both"/>
              <w:rPr>
                <w:kern w:val="20"/>
              </w:rPr>
            </w:pPr>
            <w:r w:rsidRPr="00C63F14">
              <w:rPr>
                <w:kern w:val="20"/>
              </w:rPr>
              <w:t>Гимнастика после дневного сна:</w:t>
            </w:r>
          </w:p>
          <w:p w:rsidR="00AD15D6" w:rsidRPr="00C63F14" w:rsidRDefault="00AD15D6" w:rsidP="00C63F14">
            <w:pPr>
              <w:tabs>
                <w:tab w:val="left" w:pos="10206"/>
              </w:tabs>
              <w:spacing w:line="240" w:lineRule="atLeast"/>
              <w:ind w:right="-13"/>
              <w:jc w:val="both"/>
              <w:rPr>
                <w:kern w:val="20"/>
              </w:rPr>
            </w:pPr>
            <w:r w:rsidRPr="00C63F14">
              <w:rPr>
                <w:kern w:val="20"/>
              </w:rPr>
              <w:t>-оздоровительная,</w:t>
            </w:r>
          </w:p>
          <w:p w:rsidR="00AD15D6" w:rsidRPr="00C63F14" w:rsidRDefault="00AD15D6" w:rsidP="00C63F14">
            <w:pPr>
              <w:tabs>
                <w:tab w:val="left" w:pos="10206"/>
              </w:tabs>
              <w:spacing w:line="240" w:lineRule="atLeast"/>
              <w:ind w:right="-13"/>
              <w:jc w:val="both"/>
              <w:rPr>
                <w:kern w:val="20"/>
              </w:rPr>
            </w:pPr>
            <w:r w:rsidRPr="00C63F14">
              <w:rPr>
                <w:kern w:val="20"/>
              </w:rPr>
              <w:t>-коррекционная,</w:t>
            </w:r>
          </w:p>
          <w:p w:rsidR="00AD15D6" w:rsidRPr="00C63F14" w:rsidRDefault="00AD15D6" w:rsidP="00C63F14">
            <w:pPr>
              <w:tabs>
                <w:tab w:val="left" w:pos="10206"/>
              </w:tabs>
              <w:spacing w:line="240" w:lineRule="atLeast"/>
              <w:ind w:right="-13"/>
              <w:jc w:val="both"/>
              <w:rPr>
                <w:kern w:val="20"/>
              </w:rPr>
            </w:pPr>
            <w:r w:rsidRPr="00C63F14">
              <w:rPr>
                <w:kern w:val="20"/>
              </w:rPr>
              <w:t>-полоса препятствий.</w:t>
            </w:r>
          </w:p>
          <w:p w:rsidR="00AD15D6" w:rsidRPr="00C63F14" w:rsidRDefault="00AD15D6" w:rsidP="00C63F14">
            <w:pPr>
              <w:tabs>
                <w:tab w:val="left" w:pos="10206"/>
              </w:tabs>
              <w:spacing w:line="240" w:lineRule="atLeast"/>
              <w:ind w:right="-13"/>
              <w:jc w:val="both"/>
              <w:rPr>
                <w:kern w:val="20"/>
              </w:rPr>
            </w:pPr>
            <w:r w:rsidRPr="00C63F14">
              <w:rPr>
                <w:kern w:val="20"/>
              </w:rPr>
              <w:t>Упражнения:</w:t>
            </w:r>
          </w:p>
          <w:p w:rsidR="00AD15D6" w:rsidRPr="00C63F14" w:rsidRDefault="00AD15D6" w:rsidP="00C63F14">
            <w:pPr>
              <w:tabs>
                <w:tab w:val="left" w:pos="10206"/>
              </w:tabs>
              <w:spacing w:line="240" w:lineRule="atLeast"/>
              <w:ind w:right="-13"/>
              <w:jc w:val="both"/>
              <w:rPr>
                <w:kern w:val="20"/>
              </w:rPr>
            </w:pPr>
            <w:r w:rsidRPr="00C63F14">
              <w:rPr>
                <w:kern w:val="20"/>
              </w:rPr>
              <w:t xml:space="preserve">– корригирующие </w:t>
            </w:r>
          </w:p>
          <w:p w:rsidR="00AD15D6" w:rsidRPr="00C63F14" w:rsidRDefault="00AD15D6" w:rsidP="00C63F14">
            <w:pPr>
              <w:tabs>
                <w:tab w:val="left" w:pos="10206"/>
              </w:tabs>
              <w:spacing w:line="240" w:lineRule="atLeast"/>
              <w:ind w:right="-13"/>
              <w:jc w:val="both"/>
              <w:rPr>
                <w:kern w:val="20"/>
              </w:rPr>
            </w:pPr>
            <w:r w:rsidRPr="00C63F14">
              <w:rPr>
                <w:kern w:val="20"/>
              </w:rPr>
              <w:t>-классические,</w:t>
            </w:r>
          </w:p>
          <w:p w:rsidR="00AD15D6" w:rsidRPr="00C63F14" w:rsidRDefault="00AD15D6" w:rsidP="00C63F14">
            <w:pPr>
              <w:tabs>
                <w:tab w:val="left" w:pos="10206"/>
              </w:tabs>
              <w:spacing w:line="240" w:lineRule="atLeast"/>
              <w:ind w:right="-13" w:firstLine="567"/>
              <w:jc w:val="both"/>
              <w:rPr>
                <w:kern w:val="20"/>
              </w:rPr>
            </w:pPr>
            <w:r w:rsidRPr="00C63F14">
              <w:rPr>
                <w:kern w:val="20"/>
              </w:rPr>
              <w:t>– коррекционные.</w:t>
            </w:r>
          </w:p>
        </w:tc>
        <w:tc>
          <w:tcPr>
            <w:tcW w:w="1113" w:type="pct"/>
          </w:tcPr>
          <w:p w:rsidR="00AD15D6" w:rsidRPr="00C63F14" w:rsidRDefault="00AD15D6" w:rsidP="00C63F14">
            <w:pPr>
              <w:tabs>
                <w:tab w:val="left" w:pos="10206"/>
              </w:tabs>
              <w:spacing w:line="240" w:lineRule="atLeast"/>
              <w:ind w:right="-13"/>
              <w:jc w:val="both"/>
              <w:rPr>
                <w:kern w:val="20"/>
              </w:rPr>
            </w:pPr>
            <w:r w:rsidRPr="00C63F14">
              <w:rPr>
                <w:kern w:val="20"/>
              </w:rPr>
              <w:t>Подвижные игры.</w:t>
            </w:r>
          </w:p>
          <w:p w:rsidR="00AD15D6" w:rsidRPr="00C63F14" w:rsidRDefault="00AD15D6" w:rsidP="00C63F14">
            <w:pPr>
              <w:tabs>
                <w:tab w:val="left" w:pos="10206"/>
              </w:tabs>
              <w:spacing w:line="240" w:lineRule="atLeast"/>
              <w:ind w:right="-13"/>
              <w:jc w:val="both"/>
              <w:rPr>
                <w:kern w:val="20"/>
              </w:rPr>
            </w:pPr>
            <w:r w:rsidRPr="00C63F14">
              <w:rPr>
                <w:kern w:val="20"/>
              </w:rPr>
              <w:t>Игровые упражнения.</w:t>
            </w:r>
          </w:p>
          <w:p w:rsidR="00AD15D6" w:rsidRPr="00C63F14" w:rsidRDefault="00AD15D6" w:rsidP="00C63F14">
            <w:pPr>
              <w:tabs>
                <w:tab w:val="left" w:pos="10206"/>
              </w:tabs>
              <w:spacing w:line="240" w:lineRule="atLeast"/>
              <w:ind w:right="-13"/>
              <w:jc w:val="both"/>
              <w:rPr>
                <w:kern w:val="20"/>
              </w:rPr>
            </w:pPr>
            <w:r w:rsidRPr="00C63F14">
              <w:rPr>
                <w:kern w:val="20"/>
              </w:rPr>
              <w:t>Имитационные движения.</w:t>
            </w:r>
          </w:p>
          <w:p w:rsidR="00AD15D6" w:rsidRPr="00C63F14" w:rsidRDefault="00AD15D6" w:rsidP="00C63F14">
            <w:pPr>
              <w:tabs>
                <w:tab w:val="left" w:pos="10206"/>
              </w:tabs>
              <w:spacing w:line="240" w:lineRule="atLeast"/>
              <w:ind w:right="-13" w:firstLine="567"/>
              <w:jc w:val="both"/>
              <w:rPr>
                <w:kern w:val="20"/>
              </w:rPr>
            </w:pPr>
          </w:p>
        </w:tc>
        <w:tc>
          <w:tcPr>
            <w:tcW w:w="650" w:type="pct"/>
          </w:tcPr>
          <w:p w:rsidR="00AD15D6" w:rsidRPr="00C63F14" w:rsidRDefault="00AD15D6" w:rsidP="00C63F14">
            <w:pPr>
              <w:tabs>
                <w:tab w:val="left" w:pos="10206"/>
              </w:tabs>
              <w:spacing w:line="240" w:lineRule="atLeast"/>
              <w:ind w:right="-13"/>
              <w:jc w:val="both"/>
              <w:rPr>
                <w:kern w:val="20"/>
              </w:rPr>
            </w:pPr>
            <w:r w:rsidRPr="00C63F14">
              <w:rPr>
                <w:kern w:val="20"/>
              </w:rPr>
              <w:t>Беседа</w:t>
            </w:r>
          </w:p>
          <w:p w:rsidR="00AD15D6" w:rsidRPr="00C63F14" w:rsidRDefault="00AD15D6" w:rsidP="00C63F14">
            <w:pPr>
              <w:tabs>
                <w:tab w:val="left" w:pos="10206"/>
              </w:tabs>
              <w:spacing w:line="240" w:lineRule="atLeast"/>
              <w:ind w:right="-13"/>
              <w:jc w:val="both"/>
              <w:rPr>
                <w:kern w:val="20"/>
              </w:rPr>
            </w:pPr>
            <w:r w:rsidRPr="00C63F14">
              <w:rPr>
                <w:kern w:val="20"/>
              </w:rPr>
              <w:t>Совместные игры.</w:t>
            </w:r>
          </w:p>
          <w:p w:rsidR="00AD15D6" w:rsidRPr="00C63F14" w:rsidRDefault="00AD15D6" w:rsidP="00C63F14">
            <w:pPr>
              <w:tabs>
                <w:tab w:val="left" w:pos="10206"/>
              </w:tabs>
              <w:spacing w:line="240" w:lineRule="atLeast"/>
              <w:ind w:right="-13"/>
              <w:jc w:val="both"/>
              <w:rPr>
                <w:kern w:val="20"/>
              </w:rPr>
            </w:pPr>
            <w:r w:rsidRPr="00C63F14">
              <w:rPr>
                <w:kern w:val="20"/>
              </w:rPr>
              <w:t>Походы.</w:t>
            </w:r>
          </w:p>
          <w:p w:rsidR="00AD15D6" w:rsidRPr="00C63F14" w:rsidRDefault="00AD15D6" w:rsidP="00C63F14">
            <w:pPr>
              <w:tabs>
                <w:tab w:val="left" w:pos="10206"/>
              </w:tabs>
              <w:spacing w:line="240" w:lineRule="atLeast"/>
              <w:ind w:right="-13"/>
              <w:jc w:val="both"/>
              <w:rPr>
                <w:kern w:val="20"/>
              </w:rPr>
            </w:pPr>
            <w:r w:rsidRPr="00C63F14">
              <w:rPr>
                <w:kern w:val="20"/>
              </w:rPr>
              <w:t>Занятия в спортивных секциях.</w:t>
            </w:r>
          </w:p>
          <w:p w:rsidR="00AD15D6" w:rsidRPr="00C63F14" w:rsidRDefault="00AD15D6" w:rsidP="00C63F14">
            <w:pPr>
              <w:tabs>
                <w:tab w:val="left" w:pos="10206"/>
              </w:tabs>
              <w:spacing w:line="240" w:lineRule="atLeast"/>
              <w:ind w:right="-13" w:firstLine="567"/>
              <w:jc w:val="both"/>
              <w:rPr>
                <w:kern w:val="20"/>
              </w:rPr>
            </w:pPr>
          </w:p>
          <w:p w:rsidR="00AD15D6" w:rsidRPr="00C63F14" w:rsidRDefault="00AD15D6" w:rsidP="00C63F14">
            <w:pPr>
              <w:tabs>
                <w:tab w:val="left" w:pos="10206"/>
              </w:tabs>
              <w:spacing w:line="240" w:lineRule="atLeast"/>
              <w:ind w:right="-13" w:firstLine="567"/>
              <w:jc w:val="both"/>
              <w:rPr>
                <w:kern w:val="20"/>
              </w:rPr>
            </w:pPr>
          </w:p>
          <w:p w:rsidR="00AD15D6" w:rsidRPr="00C63F14" w:rsidRDefault="00AD15D6" w:rsidP="00C63F14">
            <w:pPr>
              <w:tabs>
                <w:tab w:val="left" w:pos="10206"/>
              </w:tabs>
              <w:spacing w:line="240" w:lineRule="atLeast"/>
              <w:ind w:right="-13" w:firstLine="567"/>
              <w:jc w:val="both"/>
              <w:rPr>
                <w:kern w:val="20"/>
              </w:rPr>
            </w:pPr>
          </w:p>
          <w:p w:rsidR="00AD15D6" w:rsidRPr="00C63F14" w:rsidRDefault="00AD15D6" w:rsidP="00C63F14">
            <w:pPr>
              <w:tabs>
                <w:tab w:val="left" w:pos="10206"/>
              </w:tabs>
              <w:spacing w:line="240" w:lineRule="atLeast"/>
              <w:ind w:right="-13" w:firstLine="567"/>
              <w:jc w:val="both"/>
              <w:rPr>
                <w:kern w:val="20"/>
              </w:rPr>
            </w:pPr>
          </w:p>
        </w:tc>
      </w:tr>
      <w:tr w:rsidR="00AD15D6" w:rsidRPr="00C63F14" w:rsidTr="00545FE1">
        <w:trPr>
          <w:trHeight w:val="362"/>
        </w:trPr>
        <w:tc>
          <w:tcPr>
            <w:tcW w:w="1506" w:type="pct"/>
          </w:tcPr>
          <w:p w:rsidR="00AD15D6" w:rsidRPr="00C63F14" w:rsidRDefault="00AD15D6" w:rsidP="00C63F14">
            <w:pPr>
              <w:tabs>
                <w:tab w:val="left" w:pos="10206"/>
              </w:tabs>
              <w:spacing w:line="240" w:lineRule="atLeast"/>
              <w:ind w:right="-13"/>
              <w:jc w:val="both"/>
              <w:rPr>
                <w:kern w:val="20"/>
              </w:rPr>
            </w:pPr>
            <w:r w:rsidRPr="00C63F14">
              <w:rPr>
                <w:kern w:val="20"/>
              </w:rPr>
              <w:t>Занятия-развлечения</w:t>
            </w:r>
          </w:p>
          <w:p w:rsidR="00AD15D6" w:rsidRPr="00C63F14" w:rsidRDefault="00AD15D6" w:rsidP="00C63F14">
            <w:pPr>
              <w:tabs>
                <w:tab w:val="left" w:pos="10206"/>
              </w:tabs>
              <w:spacing w:line="240" w:lineRule="atLeast"/>
              <w:ind w:right="-13"/>
              <w:jc w:val="both"/>
              <w:rPr>
                <w:kern w:val="20"/>
              </w:rPr>
            </w:pPr>
            <w:r w:rsidRPr="00C63F14">
              <w:rPr>
                <w:kern w:val="20"/>
              </w:rPr>
              <w:t>Занятия</w:t>
            </w:r>
          </w:p>
          <w:p w:rsidR="00AD15D6" w:rsidRPr="00C63F14" w:rsidRDefault="00AD15D6" w:rsidP="00C63F14">
            <w:pPr>
              <w:tabs>
                <w:tab w:val="left" w:pos="10206"/>
              </w:tabs>
              <w:spacing w:line="240" w:lineRule="atLeast"/>
              <w:ind w:right="-13" w:firstLine="567"/>
              <w:jc w:val="both"/>
              <w:rPr>
                <w:kern w:val="20"/>
              </w:rPr>
            </w:pPr>
          </w:p>
        </w:tc>
        <w:tc>
          <w:tcPr>
            <w:tcW w:w="1730" w:type="pct"/>
          </w:tcPr>
          <w:p w:rsidR="00AD15D6" w:rsidRPr="00C63F14" w:rsidRDefault="00AD15D6" w:rsidP="00C63F14">
            <w:pPr>
              <w:tabs>
                <w:tab w:val="left" w:pos="10206"/>
              </w:tabs>
              <w:spacing w:line="240" w:lineRule="atLeast"/>
              <w:ind w:right="-13"/>
              <w:jc w:val="both"/>
              <w:rPr>
                <w:kern w:val="20"/>
              </w:rPr>
            </w:pPr>
            <w:r w:rsidRPr="00C63F14">
              <w:rPr>
                <w:kern w:val="20"/>
              </w:rPr>
              <w:t>Объяснение</w:t>
            </w:r>
          </w:p>
          <w:p w:rsidR="00AD15D6" w:rsidRPr="00C63F14" w:rsidRDefault="00AD15D6" w:rsidP="00C63F14">
            <w:pPr>
              <w:tabs>
                <w:tab w:val="left" w:pos="10206"/>
              </w:tabs>
              <w:spacing w:line="240" w:lineRule="atLeast"/>
              <w:ind w:right="-13"/>
              <w:jc w:val="both"/>
              <w:rPr>
                <w:kern w:val="20"/>
              </w:rPr>
            </w:pPr>
            <w:r w:rsidRPr="00C63F14">
              <w:rPr>
                <w:kern w:val="20"/>
              </w:rPr>
              <w:t>Показ</w:t>
            </w:r>
          </w:p>
          <w:p w:rsidR="00AD15D6" w:rsidRPr="00C63F14" w:rsidRDefault="00AD15D6" w:rsidP="00C63F14">
            <w:pPr>
              <w:tabs>
                <w:tab w:val="left" w:pos="10206"/>
              </w:tabs>
              <w:spacing w:line="240" w:lineRule="atLeast"/>
              <w:ind w:right="-13"/>
              <w:jc w:val="both"/>
              <w:rPr>
                <w:kern w:val="20"/>
              </w:rPr>
            </w:pPr>
            <w:r w:rsidRPr="00C63F14">
              <w:rPr>
                <w:kern w:val="20"/>
              </w:rPr>
              <w:t>Дидактические игры</w:t>
            </w:r>
          </w:p>
          <w:p w:rsidR="00AD15D6" w:rsidRPr="00C63F14" w:rsidRDefault="00AD15D6" w:rsidP="00C63F14">
            <w:pPr>
              <w:tabs>
                <w:tab w:val="left" w:pos="10206"/>
              </w:tabs>
              <w:spacing w:line="240" w:lineRule="atLeast"/>
              <w:ind w:right="-13"/>
              <w:jc w:val="both"/>
              <w:rPr>
                <w:kern w:val="20"/>
              </w:rPr>
            </w:pPr>
            <w:r w:rsidRPr="00C63F14">
              <w:rPr>
                <w:kern w:val="20"/>
              </w:rPr>
              <w:t>Чтение художественных произведений</w:t>
            </w:r>
          </w:p>
          <w:p w:rsidR="00AD15D6" w:rsidRPr="00C63F14" w:rsidRDefault="00AD15D6" w:rsidP="00C63F14">
            <w:pPr>
              <w:tabs>
                <w:tab w:val="left" w:pos="10206"/>
              </w:tabs>
              <w:spacing w:line="240" w:lineRule="atLeast"/>
              <w:ind w:right="-13"/>
              <w:jc w:val="both"/>
              <w:rPr>
                <w:kern w:val="20"/>
              </w:rPr>
            </w:pPr>
            <w:r w:rsidRPr="00C63F14">
              <w:rPr>
                <w:kern w:val="20"/>
              </w:rPr>
              <w:t>Личный пример</w:t>
            </w:r>
          </w:p>
          <w:p w:rsidR="00AD15D6" w:rsidRPr="00C63F14" w:rsidRDefault="00AD15D6" w:rsidP="00C63F14">
            <w:pPr>
              <w:tabs>
                <w:tab w:val="left" w:pos="10206"/>
              </w:tabs>
              <w:spacing w:line="240" w:lineRule="atLeast"/>
              <w:ind w:right="-13"/>
              <w:jc w:val="both"/>
              <w:rPr>
                <w:kern w:val="20"/>
              </w:rPr>
            </w:pPr>
            <w:r w:rsidRPr="00C63F14">
              <w:rPr>
                <w:kern w:val="20"/>
              </w:rPr>
              <w:t>Иллюстративный материал</w:t>
            </w:r>
          </w:p>
          <w:p w:rsidR="00AD15D6" w:rsidRPr="00C63F14" w:rsidRDefault="00AD15D6" w:rsidP="00C63F14">
            <w:pPr>
              <w:tabs>
                <w:tab w:val="left" w:pos="10206"/>
              </w:tabs>
              <w:spacing w:line="240" w:lineRule="atLeast"/>
              <w:ind w:right="-13"/>
              <w:jc w:val="both"/>
              <w:rPr>
                <w:kern w:val="20"/>
              </w:rPr>
            </w:pPr>
            <w:r w:rsidRPr="00C63F14">
              <w:rPr>
                <w:kern w:val="20"/>
              </w:rPr>
              <w:t>Досуг</w:t>
            </w:r>
          </w:p>
          <w:p w:rsidR="00AD15D6" w:rsidRPr="00C63F14" w:rsidRDefault="00AD15D6" w:rsidP="00C63F14">
            <w:pPr>
              <w:tabs>
                <w:tab w:val="left" w:pos="10206"/>
              </w:tabs>
              <w:spacing w:line="240" w:lineRule="atLeast"/>
              <w:ind w:right="-13"/>
              <w:jc w:val="both"/>
              <w:rPr>
                <w:kern w:val="20"/>
              </w:rPr>
            </w:pPr>
            <w:r w:rsidRPr="00C63F14">
              <w:rPr>
                <w:kern w:val="20"/>
              </w:rPr>
              <w:t>Театрализованные игры</w:t>
            </w:r>
          </w:p>
        </w:tc>
        <w:tc>
          <w:tcPr>
            <w:tcW w:w="1113" w:type="pct"/>
          </w:tcPr>
          <w:p w:rsidR="00AD15D6" w:rsidRPr="00C63F14" w:rsidRDefault="00AD15D6" w:rsidP="00C63F14">
            <w:pPr>
              <w:tabs>
                <w:tab w:val="left" w:pos="10206"/>
              </w:tabs>
              <w:spacing w:line="240" w:lineRule="atLeast"/>
              <w:ind w:right="-13"/>
              <w:jc w:val="both"/>
              <w:rPr>
                <w:kern w:val="20"/>
              </w:rPr>
            </w:pPr>
            <w:r w:rsidRPr="00C63F14">
              <w:rPr>
                <w:kern w:val="20"/>
              </w:rPr>
              <w:t>Сюжетно-ролевые игры</w:t>
            </w:r>
          </w:p>
          <w:p w:rsidR="00AD15D6" w:rsidRPr="00C63F14" w:rsidRDefault="00AD15D6" w:rsidP="00C63F14">
            <w:pPr>
              <w:tabs>
                <w:tab w:val="left" w:pos="10206"/>
              </w:tabs>
              <w:spacing w:line="240" w:lineRule="atLeast"/>
              <w:ind w:right="-13"/>
              <w:jc w:val="both"/>
              <w:rPr>
                <w:kern w:val="20"/>
              </w:rPr>
            </w:pPr>
            <w:r w:rsidRPr="00C63F14">
              <w:rPr>
                <w:kern w:val="20"/>
              </w:rPr>
              <w:t>Подвижные игры</w:t>
            </w:r>
          </w:p>
          <w:p w:rsidR="00AD15D6" w:rsidRPr="00C63F14" w:rsidRDefault="00AD15D6" w:rsidP="00C63F14">
            <w:pPr>
              <w:tabs>
                <w:tab w:val="left" w:pos="10206"/>
              </w:tabs>
              <w:spacing w:line="240" w:lineRule="atLeast"/>
              <w:ind w:right="-13" w:firstLine="567"/>
              <w:jc w:val="both"/>
              <w:rPr>
                <w:kern w:val="20"/>
              </w:rPr>
            </w:pPr>
          </w:p>
          <w:p w:rsidR="00AD15D6" w:rsidRPr="00C63F14" w:rsidRDefault="00AD15D6" w:rsidP="00C63F14">
            <w:pPr>
              <w:tabs>
                <w:tab w:val="left" w:pos="10206"/>
              </w:tabs>
              <w:spacing w:line="240" w:lineRule="atLeast"/>
              <w:ind w:right="-13" w:firstLine="567"/>
              <w:jc w:val="both"/>
              <w:rPr>
                <w:kern w:val="20"/>
              </w:rPr>
            </w:pPr>
          </w:p>
          <w:p w:rsidR="00AD15D6" w:rsidRPr="00C63F14" w:rsidRDefault="00AD15D6" w:rsidP="00C63F14">
            <w:pPr>
              <w:tabs>
                <w:tab w:val="left" w:pos="10206"/>
              </w:tabs>
              <w:spacing w:line="240" w:lineRule="atLeast"/>
              <w:ind w:right="-13" w:firstLine="567"/>
              <w:jc w:val="both"/>
              <w:rPr>
                <w:kern w:val="20"/>
              </w:rPr>
            </w:pPr>
          </w:p>
          <w:p w:rsidR="00AD15D6" w:rsidRPr="00C63F14" w:rsidRDefault="00AD15D6" w:rsidP="00C63F14">
            <w:pPr>
              <w:tabs>
                <w:tab w:val="left" w:pos="10206"/>
              </w:tabs>
              <w:spacing w:line="240" w:lineRule="atLeast"/>
              <w:ind w:right="-13" w:firstLine="567"/>
              <w:jc w:val="both"/>
              <w:rPr>
                <w:kern w:val="20"/>
              </w:rPr>
            </w:pPr>
          </w:p>
        </w:tc>
        <w:tc>
          <w:tcPr>
            <w:tcW w:w="650" w:type="pct"/>
          </w:tcPr>
          <w:p w:rsidR="00AD15D6" w:rsidRPr="00C63F14" w:rsidRDefault="00AD15D6" w:rsidP="00C63F14">
            <w:pPr>
              <w:tabs>
                <w:tab w:val="left" w:pos="10206"/>
              </w:tabs>
              <w:spacing w:line="240" w:lineRule="atLeast"/>
              <w:ind w:right="-13"/>
              <w:jc w:val="both"/>
              <w:rPr>
                <w:kern w:val="20"/>
              </w:rPr>
            </w:pPr>
            <w:r w:rsidRPr="00C63F14">
              <w:rPr>
                <w:kern w:val="20"/>
              </w:rPr>
              <w:t>Беседа</w:t>
            </w:r>
          </w:p>
          <w:p w:rsidR="00AD15D6" w:rsidRPr="00C63F14" w:rsidRDefault="00AD15D6" w:rsidP="00C63F14">
            <w:pPr>
              <w:tabs>
                <w:tab w:val="left" w:pos="10206"/>
              </w:tabs>
              <w:spacing w:line="240" w:lineRule="atLeast"/>
              <w:ind w:right="-13"/>
              <w:jc w:val="both"/>
              <w:rPr>
                <w:kern w:val="20"/>
              </w:rPr>
            </w:pPr>
            <w:r w:rsidRPr="00C63F14">
              <w:rPr>
                <w:kern w:val="20"/>
              </w:rPr>
              <w:t>Совместные игры</w:t>
            </w:r>
          </w:p>
          <w:p w:rsidR="00AD15D6" w:rsidRPr="00C63F14" w:rsidRDefault="00AD15D6" w:rsidP="00C63F14">
            <w:pPr>
              <w:tabs>
                <w:tab w:val="left" w:pos="10206"/>
              </w:tabs>
              <w:spacing w:line="240" w:lineRule="atLeast"/>
              <w:ind w:right="-13"/>
              <w:jc w:val="both"/>
              <w:rPr>
                <w:kern w:val="20"/>
              </w:rPr>
            </w:pPr>
            <w:r w:rsidRPr="00C63F14">
              <w:rPr>
                <w:kern w:val="20"/>
              </w:rPr>
              <w:t>Чтение художественных произведений</w:t>
            </w:r>
          </w:p>
          <w:p w:rsidR="00AD15D6" w:rsidRPr="00C63F14" w:rsidRDefault="00AD15D6" w:rsidP="00C63F14">
            <w:pPr>
              <w:tabs>
                <w:tab w:val="left" w:pos="10206"/>
              </w:tabs>
              <w:spacing w:line="240" w:lineRule="atLeast"/>
              <w:ind w:right="-13" w:firstLine="567"/>
              <w:jc w:val="both"/>
              <w:rPr>
                <w:kern w:val="20"/>
              </w:rPr>
            </w:pPr>
          </w:p>
        </w:tc>
      </w:tr>
    </w:tbl>
    <w:p w:rsidR="00AD15D6" w:rsidRPr="00C63F14" w:rsidRDefault="00AD15D6" w:rsidP="00C63F14">
      <w:pPr>
        <w:tabs>
          <w:tab w:val="left" w:pos="10206"/>
        </w:tabs>
        <w:spacing w:line="240" w:lineRule="atLeast"/>
        <w:ind w:right="-13" w:firstLine="567"/>
        <w:jc w:val="both"/>
        <w:rPr>
          <w:b/>
          <w:kern w:val="20"/>
        </w:rPr>
      </w:pPr>
    </w:p>
    <w:p w:rsidR="00AD15D6" w:rsidRPr="00C63F14" w:rsidRDefault="00AD15D6" w:rsidP="00C63F14">
      <w:pPr>
        <w:tabs>
          <w:tab w:val="left" w:pos="10206"/>
        </w:tabs>
        <w:spacing w:line="240" w:lineRule="atLeast"/>
        <w:ind w:right="-13" w:firstLine="567"/>
        <w:jc w:val="both"/>
        <w:rPr>
          <w:b/>
          <w:kern w:val="20"/>
        </w:rPr>
      </w:pPr>
    </w:p>
    <w:p w:rsidR="00AD15D6" w:rsidRPr="00C63F14" w:rsidRDefault="00AD15D6" w:rsidP="00C63F14">
      <w:pPr>
        <w:tabs>
          <w:tab w:val="left" w:pos="10206"/>
        </w:tabs>
        <w:spacing w:line="240" w:lineRule="atLeast"/>
        <w:ind w:right="-13" w:firstLine="567"/>
        <w:jc w:val="both"/>
        <w:rPr>
          <w:b/>
          <w:color w:val="000000"/>
          <w:kern w:val="20"/>
        </w:rPr>
      </w:pPr>
      <w:r w:rsidRPr="004A706F">
        <w:rPr>
          <w:b/>
          <w:kern w:val="20"/>
        </w:rPr>
        <w:t>Оформление</w:t>
      </w:r>
      <w:r w:rsidRPr="004A706F">
        <w:rPr>
          <w:b/>
          <w:color w:val="FF0000"/>
          <w:kern w:val="20"/>
        </w:rPr>
        <w:t xml:space="preserve"> </w:t>
      </w:r>
      <w:r w:rsidRPr="004A706F">
        <w:rPr>
          <w:b/>
          <w:color w:val="000000"/>
          <w:kern w:val="20"/>
        </w:rPr>
        <w:t>модели образовательного процесса:</w:t>
      </w:r>
    </w:p>
    <w:p w:rsidR="00AD15D6" w:rsidRPr="00C63F14" w:rsidRDefault="00AD15D6" w:rsidP="00C63F14">
      <w:pPr>
        <w:tabs>
          <w:tab w:val="left" w:pos="10206"/>
        </w:tabs>
        <w:spacing w:line="240" w:lineRule="atLeast"/>
        <w:ind w:right="-13" w:firstLine="567"/>
        <w:jc w:val="both"/>
        <w:rPr>
          <w:bCs/>
          <w:kern w:val="20"/>
        </w:rPr>
      </w:pPr>
      <w:r w:rsidRPr="00C63F14">
        <w:rPr>
          <w:bCs/>
          <w:kern w:val="20"/>
        </w:rPr>
        <w:t>По формам образовательного процесса с учётом темы недели</w:t>
      </w:r>
    </w:p>
    <w:tbl>
      <w:tblPr>
        <w:tblW w:w="5152"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tblPr>
      <w:tblGrid>
        <w:gridCol w:w="388"/>
        <w:gridCol w:w="380"/>
        <w:gridCol w:w="376"/>
        <w:gridCol w:w="2311"/>
        <w:gridCol w:w="2398"/>
        <w:gridCol w:w="2400"/>
        <w:gridCol w:w="2415"/>
      </w:tblGrid>
      <w:tr w:rsidR="00AD15D6" w:rsidRPr="00C63F14" w:rsidTr="00545FE1">
        <w:trPr>
          <w:cantSplit/>
          <w:trHeight w:val="1134"/>
        </w:trPr>
        <w:tc>
          <w:tcPr>
            <w:tcW w:w="182" w:type="pct"/>
            <w:vMerge w:val="restart"/>
            <w:textDirection w:val="btLr"/>
          </w:tcPr>
          <w:p w:rsidR="00AD15D6" w:rsidRPr="00C63F14" w:rsidRDefault="00AD15D6" w:rsidP="00C63F14">
            <w:pPr>
              <w:tabs>
                <w:tab w:val="left" w:pos="10206"/>
              </w:tabs>
              <w:spacing w:line="240" w:lineRule="atLeast"/>
              <w:ind w:right="-13" w:firstLine="567"/>
              <w:jc w:val="both"/>
              <w:rPr>
                <w:kern w:val="20"/>
              </w:rPr>
            </w:pPr>
            <w:r w:rsidRPr="00C63F14">
              <w:rPr>
                <w:kern w:val="20"/>
              </w:rPr>
              <w:t>Месяц</w:t>
            </w:r>
          </w:p>
          <w:p w:rsidR="00AD15D6" w:rsidRPr="00C63F14" w:rsidRDefault="00AD15D6" w:rsidP="00C63F14">
            <w:pPr>
              <w:tabs>
                <w:tab w:val="left" w:pos="10206"/>
              </w:tabs>
              <w:spacing w:line="240" w:lineRule="atLeast"/>
              <w:ind w:right="-13" w:firstLine="567"/>
              <w:jc w:val="both"/>
              <w:rPr>
                <w:kern w:val="20"/>
              </w:rPr>
            </w:pPr>
          </w:p>
        </w:tc>
        <w:tc>
          <w:tcPr>
            <w:tcW w:w="178" w:type="pct"/>
            <w:vMerge w:val="restart"/>
            <w:textDirection w:val="btLr"/>
          </w:tcPr>
          <w:p w:rsidR="00AD15D6" w:rsidRPr="00C63F14" w:rsidRDefault="00AD15D6" w:rsidP="00C63F14">
            <w:pPr>
              <w:tabs>
                <w:tab w:val="left" w:pos="10206"/>
              </w:tabs>
              <w:spacing w:line="240" w:lineRule="atLeast"/>
              <w:ind w:right="-13" w:firstLine="567"/>
              <w:jc w:val="both"/>
              <w:rPr>
                <w:kern w:val="20"/>
              </w:rPr>
            </w:pPr>
            <w:r w:rsidRPr="00C63F14">
              <w:rPr>
                <w:kern w:val="20"/>
              </w:rPr>
              <w:t>Тема недели</w:t>
            </w:r>
          </w:p>
        </w:tc>
        <w:tc>
          <w:tcPr>
            <w:tcW w:w="176" w:type="pct"/>
            <w:vMerge w:val="restart"/>
            <w:textDirection w:val="btLr"/>
          </w:tcPr>
          <w:p w:rsidR="00AD15D6" w:rsidRPr="00C63F14" w:rsidRDefault="00AD15D6" w:rsidP="00C63F14">
            <w:pPr>
              <w:tabs>
                <w:tab w:val="left" w:pos="10206"/>
              </w:tabs>
              <w:spacing w:line="240" w:lineRule="atLeast"/>
              <w:ind w:right="-13" w:firstLine="567"/>
              <w:jc w:val="both"/>
              <w:rPr>
                <w:kern w:val="20"/>
              </w:rPr>
            </w:pPr>
            <w:r w:rsidRPr="00C63F14">
              <w:rPr>
                <w:kern w:val="20"/>
              </w:rPr>
              <w:t>Задачи</w:t>
            </w:r>
          </w:p>
        </w:tc>
        <w:tc>
          <w:tcPr>
            <w:tcW w:w="2207" w:type="pct"/>
            <w:gridSpan w:val="2"/>
            <w:tcMar>
              <w:top w:w="72" w:type="dxa"/>
              <w:left w:w="144" w:type="dxa"/>
              <w:bottom w:w="72" w:type="dxa"/>
              <w:right w:w="144" w:type="dxa"/>
            </w:tcMar>
          </w:tcPr>
          <w:p w:rsidR="00AD15D6" w:rsidRPr="00C63F14" w:rsidRDefault="00AD15D6" w:rsidP="00C63F14">
            <w:pPr>
              <w:tabs>
                <w:tab w:val="left" w:pos="10206"/>
              </w:tabs>
              <w:spacing w:line="240" w:lineRule="atLeast"/>
              <w:ind w:right="-13" w:firstLine="567"/>
              <w:jc w:val="both"/>
              <w:rPr>
                <w:kern w:val="20"/>
              </w:rPr>
            </w:pPr>
            <w:r w:rsidRPr="00C63F14">
              <w:rPr>
                <w:kern w:val="20"/>
              </w:rPr>
              <w:t>Совместная образовательная деятельность педагогов и детей</w:t>
            </w:r>
          </w:p>
        </w:tc>
        <w:tc>
          <w:tcPr>
            <w:tcW w:w="1125" w:type="pct"/>
            <w:vMerge w:val="restart"/>
            <w:tcMar>
              <w:top w:w="72" w:type="dxa"/>
              <w:left w:w="144" w:type="dxa"/>
              <w:bottom w:w="72" w:type="dxa"/>
              <w:right w:w="144" w:type="dxa"/>
            </w:tcMar>
          </w:tcPr>
          <w:p w:rsidR="00AD15D6" w:rsidRPr="00C63F14" w:rsidRDefault="00AD15D6" w:rsidP="00C63F14">
            <w:pPr>
              <w:tabs>
                <w:tab w:val="left" w:pos="10206"/>
              </w:tabs>
              <w:spacing w:line="240" w:lineRule="atLeast"/>
              <w:ind w:right="-13"/>
              <w:jc w:val="both"/>
              <w:rPr>
                <w:kern w:val="20"/>
              </w:rPr>
            </w:pPr>
            <w:r w:rsidRPr="00C63F14">
              <w:rPr>
                <w:kern w:val="20"/>
              </w:rPr>
              <w:t>Самостоятельная деятельность детей</w:t>
            </w:r>
          </w:p>
        </w:tc>
        <w:tc>
          <w:tcPr>
            <w:tcW w:w="1132" w:type="pct"/>
            <w:vMerge w:val="restart"/>
            <w:tcMar>
              <w:top w:w="72" w:type="dxa"/>
              <w:left w:w="144" w:type="dxa"/>
              <w:bottom w:w="72" w:type="dxa"/>
              <w:right w:w="144" w:type="dxa"/>
            </w:tcMar>
          </w:tcPr>
          <w:p w:rsidR="00AD15D6" w:rsidRPr="00C63F14" w:rsidRDefault="00AD15D6" w:rsidP="00C63F14">
            <w:pPr>
              <w:tabs>
                <w:tab w:val="left" w:pos="10206"/>
              </w:tabs>
              <w:spacing w:line="240" w:lineRule="atLeast"/>
              <w:ind w:right="-13"/>
              <w:jc w:val="both"/>
              <w:rPr>
                <w:kern w:val="20"/>
              </w:rPr>
            </w:pPr>
            <w:r w:rsidRPr="00C63F14">
              <w:rPr>
                <w:kern w:val="20"/>
              </w:rPr>
              <w:t>Образовательная деятельность в семье</w:t>
            </w:r>
          </w:p>
        </w:tc>
      </w:tr>
      <w:tr w:rsidR="00AD15D6" w:rsidRPr="00C63F14" w:rsidTr="00545FE1">
        <w:trPr>
          <w:cantSplit/>
          <w:trHeight w:val="1134"/>
        </w:trPr>
        <w:tc>
          <w:tcPr>
            <w:tcW w:w="182" w:type="pct"/>
            <w:vMerge/>
            <w:textDirection w:val="btLr"/>
          </w:tcPr>
          <w:p w:rsidR="00AD15D6" w:rsidRPr="00C63F14" w:rsidRDefault="00AD15D6" w:rsidP="00C63F14">
            <w:pPr>
              <w:tabs>
                <w:tab w:val="left" w:pos="10206"/>
              </w:tabs>
              <w:spacing w:line="240" w:lineRule="atLeast"/>
              <w:ind w:right="-13" w:firstLine="567"/>
              <w:jc w:val="both"/>
              <w:rPr>
                <w:kern w:val="20"/>
              </w:rPr>
            </w:pPr>
          </w:p>
        </w:tc>
        <w:tc>
          <w:tcPr>
            <w:tcW w:w="178" w:type="pct"/>
            <w:vMerge/>
            <w:textDirection w:val="btLr"/>
          </w:tcPr>
          <w:p w:rsidR="00AD15D6" w:rsidRPr="00C63F14" w:rsidRDefault="00AD15D6" w:rsidP="00C63F14">
            <w:pPr>
              <w:tabs>
                <w:tab w:val="left" w:pos="10206"/>
              </w:tabs>
              <w:spacing w:line="240" w:lineRule="atLeast"/>
              <w:ind w:right="-13" w:firstLine="567"/>
              <w:jc w:val="both"/>
              <w:rPr>
                <w:kern w:val="20"/>
              </w:rPr>
            </w:pPr>
          </w:p>
        </w:tc>
        <w:tc>
          <w:tcPr>
            <w:tcW w:w="176" w:type="pct"/>
            <w:vMerge/>
            <w:textDirection w:val="btLr"/>
          </w:tcPr>
          <w:p w:rsidR="00AD15D6" w:rsidRPr="00C63F14" w:rsidRDefault="00AD15D6" w:rsidP="00C63F14">
            <w:pPr>
              <w:tabs>
                <w:tab w:val="left" w:pos="10206"/>
              </w:tabs>
              <w:spacing w:line="240" w:lineRule="atLeast"/>
              <w:ind w:right="-13" w:firstLine="567"/>
              <w:jc w:val="both"/>
              <w:rPr>
                <w:kern w:val="20"/>
              </w:rPr>
            </w:pPr>
          </w:p>
        </w:tc>
        <w:tc>
          <w:tcPr>
            <w:tcW w:w="1083" w:type="pct"/>
            <w:tcMar>
              <w:top w:w="72" w:type="dxa"/>
              <w:left w:w="144" w:type="dxa"/>
              <w:bottom w:w="72" w:type="dxa"/>
              <w:right w:w="144" w:type="dxa"/>
            </w:tcMar>
          </w:tcPr>
          <w:p w:rsidR="00AD15D6" w:rsidRPr="00C63F14" w:rsidRDefault="00AD15D6" w:rsidP="00C63F14">
            <w:pPr>
              <w:tabs>
                <w:tab w:val="left" w:pos="10206"/>
              </w:tabs>
              <w:spacing w:line="240" w:lineRule="atLeast"/>
              <w:ind w:right="-13"/>
              <w:jc w:val="both"/>
              <w:rPr>
                <w:kern w:val="20"/>
              </w:rPr>
            </w:pPr>
            <w:r w:rsidRPr="00C63F14">
              <w:rPr>
                <w:kern w:val="20"/>
              </w:rPr>
              <w:t>Непосредственно образовательная деятельность</w:t>
            </w:r>
          </w:p>
        </w:tc>
        <w:tc>
          <w:tcPr>
            <w:tcW w:w="1124" w:type="pct"/>
            <w:tcMar>
              <w:top w:w="72" w:type="dxa"/>
              <w:left w:w="144" w:type="dxa"/>
              <w:bottom w:w="72" w:type="dxa"/>
              <w:right w:w="144" w:type="dxa"/>
            </w:tcMar>
          </w:tcPr>
          <w:p w:rsidR="00AD15D6" w:rsidRPr="00C63F14" w:rsidRDefault="00AD15D6" w:rsidP="00C63F14">
            <w:pPr>
              <w:tabs>
                <w:tab w:val="left" w:pos="10206"/>
              </w:tabs>
              <w:spacing w:line="240" w:lineRule="atLeast"/>
              <w:ind w:right="-13"/>
              <w:jc w:val="both"/>
              <w:rPr>
                <w:kern w:val="20"/>
              </w:rPr>
            </w:pPr>
            <w:r w:rsidRPr="00C63F14">
              <w:rPr>
                <w:kern w:val="20"/>
              </w:rPr>
              <w:t>Образовательная деятельность в режимных моментах</w:t>
            </w:r>
          </w:p>
        </w:tc>
        <w:tc>
          <w:tcPr>
            <w:tcW w:w="1125" w:type="pct"/>
            <w:vMerge/>
            <w:tcMar>
              <w:top w:w="72" w:type="dxa"/>
              <w:left w:w="144" w:type="dxa"/>
              <w:bottom w:w="72" w:type="dxa"/>
              <w:right w:w="144" w:type="dxa"/>
            </w:tcMar>
          </w:tcPr>
          <w:p w:rsidR="00AD15D6" w:rsidRPr="00C63F14" w:rsidRDefault="00AD15D6" w:rsidP="00C63F14">
            <w:pPr>
              <w:tabs>
                <w:tab w:val="left" w:pos="10206"/>
              </w:tabs>
              <w:spacing w:line="240" w:lineRule="atLeast"/>
              <w:ind w:right="-13" w:firstLine="567"/>
              <w:jc w:val="both"/>
              <w:rPr>
                <w:kern w:val="20"/>
              </w:rPr>
            </w:pPr>
          </w:p>
        </w:tc>
        <w:tc>
          <w:tcPr>
            <w:tcW w:w="1132" w:type="pct"/>
            <w:vMerge/>
            <w:tcMar>
              <w:top w:w="72" w:type="dxa"/>
              <w:left w:w="144" w:type="dxa"/>
              <w:bottom w:w="72" w:type="dxa"/>
              <w:right w:w="144" w:type="dxa"/>
            </w:tcMar>
          </w:tcPr>
          <w:p w:rsidR="00AD15D6" w:rsidRPr="00C63F14" w:rsidRDefault="00AD15D6" w:rsidP="00C63F14">
            <w:pPr>
              <w:tabs>
                <w:tab w:val="left" w:pos="10206"/>
              </w:tabs>
              <w:spacing w:line="240" w:lineRule="atLeast"/>
              <w:ind w:right="-13" w:firstLine="567"/>
              <w:jc w:val="both"/>
              <w:rPr>
                <w:kern w:val="20"/>
              </w:rPr>
            </w:pPr>
          </w:p>
        </w:tc>
      </w:tr>
      <w:tr w:rsidR="00AD15D6" w:rsidRPr="00C63F14" w:rsidTr="00545FE1">
        <w:trPr>
          <w:cantSplit/>
          <w:trHeight w:val="368"/>
        </w:trPr>
        <w:tc>
          <w:tcPr>
            <w:tcW w:w="182" w:type="pct"/>
            <w:textDirection w:val="btLr"/>
          </w:tcPr>
          <w:p w:rsidR="00AD15D6" w:rsidRPr="00C63F14" w:rsidRDefault="00AD15D6" w:rsidP="00C63F14">
            <w:pPr>
              <w:tabs>
                <w:tab w:val="left" w:pos="10206"/>
              </w:tabs>
              <w:spacing w:line="240" w:lineRule="atLeast"/>
              <w:ind w:right="-13" w:firstLine="567"/>
              <w:jc w:val="both"/>
              <w:rPr>
                <w:kern w:val="20"/>
              </w:rPr>
            </w:pPr>
          </w:p>
        </w:tc>
        <w:tc>
          <w:tcPr>
            <w:tcW w:w="178" w:type="pct"/>
          </w:tcPr>
          <w:p w:rsidR="00AD15D6" w:rsidRPr="00C63F14" w:rsidRDefault="00AD15D6" w:rsidP="00C63F14">
            <w:pPr>
              <w:tabs>
                <w:tab w:val="left" w:pos="10206"/>
              </w:tabs>
              <w:spacing w:line="240" w:lineRule="atLeast"/>
              <w:ind w:right="-13" w:firstLine="567"/>
              <w:jc w:val="both"/>
              <w:rPr>
                <w:kern w:val="20"/>
              </w:rPr>
            </w:pPr>
          </w:p>
        </w:tc>
        <w:tc>
          <w:tcPr>
            <w:tcW w:w="176" w:type="pct"/>
          </w:tcPr>
          <w:p w:rsidR="00AD15D6" w:rsidRPr="00C63F14" w:rsidRDefault="00AD15D6" w:rsidP="00C63F14">
            <w:pPr>
              <w:tabs>
                <w:tab w:val="left" w:pos="10206"/>
              </w:tabs>
              <w:spacing w:line="240" w:lineRule="atLeast"/>
              <w:ind w:right="-13" w:firstLine="567"/>
              <w:jc w:val="both"/>
              <w:rPr>
                <w:kern w:val="20"/>
              </w:rPr>
            </w:pPr>
          </w:p>
        </w:tc>
        <w:tc>
          <w:tcPr>
            <w:tcW w:w="1083" w:type="pct"/>
            <w:tcMar>
              <w:top w:w="72" w:type="dxa"/>
              <w:left w:w="144" w:type="dxa"/>
              <w:bottom w:w="72" w:type="dxa"/>
              <w:right w:w="144" w:type="dxa"/>
            </w:tcMar>
          </w:tcPr>
          <w:p w:rsidR="00AD15D6" w:rsidRPr="00C63F14" w:rsidRDefault="00AD15D6" w:rsidP="00C63F14">
            <w:pPr>
              <w:tabs>
                <w:tab w:val="left" w:pos="10206"/>
              </w:tabs>
              <w:spacing w:line="240" w:lineRule="atLeast"/>
              <w:ind w:right="-13" w:firstLine="567"/>
              <w:jc w:val="both"/>
              <w:rPr>
                <w:kern w:val="20"/>
              </w:rPr>
            </w:pPr>
          </w:p>
        </w:tc>
        <w:tc>
          <w:tcPr>
            <w:tcW w:w="1124" w:type="pct"/>
            <w:tcMar>
              <w:top w:w="72" w:type="dxa"/>
              <w:left w:w="144" w:type="dxa"/>
              <w:bottom w:w="72" w:type="dxa"/>
              <w:right w:w="144" w:type="dxa"/>
            </w:tcMar>
          </w:tcPr>
          <w:p w:rsidR="00AD15D6" w:rsidRPr="00C63F14" w:rsidRDefault="00AD15D6" w:rsidP="00C63F14">
            <w:pPr>
              <w:tabs>
                <w:tab w:val="left" w:pos="10206"/>
              </w:tabs>
              <w:spacing w:line="240" w:lineRule="atLeast"/>
              <w:ind w:right="-13" w:firstLine="567"/>
              <w:jc w:val="both"/>
              <w:rPr>
                <w:kern w:val="20"/>
              </w:rPr>
            </w:pPr>
          </w:p>
        </w:tc>
        <w:tc>
          <w:tcPr>
            <w:tcW w:w="1125" w:type="pct"/>
            <w:tcMar>
              <w:top w:w="72" w:type="dxa"/>
              <w:left w:w="144" w:type="dxa"/>
              <w:bottom w:w="72" w:type="dxa"/>
              <w:right w:w="144" w:type="dxa"/>
            </w:tcMar>
          </w:tcPr>
          <w:p w:rsidR="00AD15D6" w:rsidRPr="00C63F14" w:rsidRDefault="00AD15D6" w:rsidP="00C63F14">
            <w:pPr>
              <w:tabs>
                <w:tab w:val="left" w:pos="10206"/>
              </w:tabs>
              <w:spacing w:line="240" w:lineRule="atLeast"/>
              <w:ind w:right="-13" w:firstLine="567"/>
              <w:jc w:val="both"/>
              <w:rPr>
                <w:kern w:val="20"/>
              </w:rPr>
            </w:pPr>
          </w:p>
        </w:tc>
        <w:tc>
          <w:tcPr>
            <w:tcW w:w="1132" w:type="pct"/>
            <w:tcMar>
              <w:top w:w="72" w:type="dxa"/>
              <w:left w:w="144" w:type="dxa"/>
              <w:bottom w:w="72" w:type="dxa"/>
              <w:right w:w="144" w:type="dxa"/>
            </w:tcMar>
          </w:tcPr>
          <w:p w:rsidR="00AD15D6" w:rsidRPr="00C63F14" w:rsidRDefault="00AD15D6" w:rsidP="00C63F14">
            <w:pPr>
              <w:tabs>
                <w:tab w:val="left" w:pos="10206"/>
              </w:tabs>
              <w:spacing w:line="240" w:lineRule="atLeast"/>
              <w:ind w:right="-13" w:firstLine="567"/>
              <w:jc w:val="both"/>
              <w:rPr>
                <w:kern w:val="20"/>
              </w:rPr>
            </w:pPr>
          </w:p>
        </w:tc>
      </w:tr>
    </w:tbl>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rPr>
          <w:kern w:val="20"/>
        </w:rPr>
      </w:pPr>
      <w:r w:rsidRPr="00C63F14">
        <w:rPr>
          <w:kern w:val="20"/>
        </w:rPr>
        <w:t>Проектирование образовательного процесса педагогический коллектив выстраивает на основе, выбранной оптимальной модели.</w:t>
      </w:r>
    </w:p>
    <w:p w:rsidR="00AD15D6" w:rsidRPr="00C63F14" w:rsidRDefault="00AD15D6" w:rsidP="00C63F14">
      <w:pPr>
        <w:tabs>
          <w:tab w:val="left" w:pos="10206"/>
        </w:tabs>
        <w:spacing w:line="240" w:lineRule="atLeast"/>
        <w:ind w:right="-13" w:firstLine="567"/>
        <w:jc w:val="both"/>
        <w:rPr>
          <w:color w:val="000000"/>
          <w:kern w:val="20"/>
        </w:rPr>
      </w:pPr>
      <w:r w:rsidRPr="00C63F14">
        <w:rPr>
          <w:b/>
          <w:bCs/>
          <w:color w:val="000000"/>
          <w:kern w:val="20"/>
        </w:rPr>
        <w:t>Комплексно-тематическая</w:t>
      </w:r>
      <w:r w:rsidRPr="00C63F14">
        <w:rPr>
          <w:b/>
          <w:color w:val="000000"/>
          <w:kern w:val="20"/>
        </w:rPr>
        <w:t xml:space="preserve"> модель</w:t>
      </w:r>
    </w:p>
    <w:p w:rsidR="00AD15D6" w:rsidRPr="00C63F14" w:rsidRDefault="00AD15D6" w:rsidP="00C63F14">
      <w:pPr>
        <w:tabs>
          <w:tab w:val="left" w:pos="10206"/>
        </w:tabs>
        <w:spacing w:line="240" w:lineRule="atLeast"/>
        <w:ind w:right="-13" w:firstLine="567"/>
        <w:jc w:val="both"/>
        <w:rPr>
          <w:kern w:val="20"/>
        </w:rPr>
      </w:pPr>
      <w:r w:rsidRPr="00C63F14">
        <w:rPr>
          <w:kern w:val="20"/>
        </w:rPr>
        <w:t>Комплексно–тематический принцип образовательного процесса определяется Научной концепцией дошкольного образования (под ред. В. И. Слободчикова, 2005 год) как основополагающий принцип для структурирования содержания образования дошкольников.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культуросообразность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партнера, а не учителя. Особо подчеркнём, что комплексно-тематическая модель образовательного процесса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AD15D6" w:rsidRPr="00C63F14" w:rsidRDefault="00AD15D6" w:rsidP="00C63F14">
      <w:pPr>
        <w:tabs>
          <w:tab w:val="left" w:pos="10206"/>
        </w:tabs>
        <w:spacing w:line="240" w:lineRule="atLeast"/>
        <w:ind w:right="-13" w:firstLine="567"/>
        <w:jc w:val="both"/>
        <w:rPr>
          <w:color w:val="000000"/>
          <w:kern w:val="20"/>
        </w:rPr>
      </w:pPr>
      <w:r w:rsidRPr="00C63F14">
        <w:rPr>
          <w:color w:val="000000"/>
          <w:kern w:val="20"/>
        </w:rPr>
        <w:t>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AD15D6" w:rsidRPr="00C63F14" w:rsidRDefault="00AD15D6" w:rsidP="00C63F14">
      <w:pPr>
        <w:tabs>
          <w:tab w:val="left" w:pos="10206"/>
        </w:tabs>
        <w:spacing w:line="240" w:lineRule="atLeast"/>
        <w:ind w:right="-13" w:firstLine="567"/>
        <w:jc w:val="both"/>
        <w:rPr>
          <w:color w:val="000000"/>
          <w:kern w:val="20"/>
        </w:rPr>
      </w:pPr>
      <w:r w:rsidRPr="00C63F14">
        <w:rPr>
          <w:color w:val="000000"/>
          <w:kern w:val="20"/>
        </w:rPr>
        <w:t xml:space="preserve"> </w:t>
      </w:r>
      <w:r w:rsidRPr="00C63F14">
        <w:rPr>
          <w:b/>
          <w:bCs/>
          <w:color w:val="000000"/>
          <w:kern w:val="20"/>
        </w:rPr>
        <w:t>Предметно-средовая модель.</w:t>
      </w:r>
      <w:r w:rsidRPr="00C63F14">
        <w:rPr>
          <w:bCs/>
          <w:color w:val="000000"/>
          <w:kern w:val="20"/>
        </w:rPr>
        <w:t xml:space="preserve"> </w:t>
      </w:r>
      <w:r w:rsidRPr="00C63F14">
        <w:rPr>
          <w:color w:val="000000"/>
          <w:kern w:val="20"/>
        </w:rPr>
        <w:t xml:space="preserve">Содержание образования проецируется непосредственно на предметную среду. Взрослый – организатор предметных сред, подбирает автодидактический, развивающий материал, провоцирует пробы и фиксирует ошибки ребенка. </w:t>
      </w:r>
    </w:p>
    <w:p w:rsidR="00AD15D6" w:rsidRPr="00C63F14" w:rsidRDefault="00AD15D6" w:rsidP="00C63F14">
      <w:pPr>
        <w:tabs>
          <w:tab w:val="left" w:pos="10206"/>
        </w:tabs>
        <w:spacing w:line="240" w:lineRule="atLeast"/>
        <w:ind w:right="-13" w:firstLine="567"/>
        <w:jc w:val="both"/>
        <w:rPr>
          <w:kern w:val="20"/>
        </w:rPr>
      </w:pPr>
      <w:r w:rsidRPr="00C63F14">
        <w:rPr>
          <w:kern w:val="20"/>
        </w:rPr>
        <w:t>Организационной основой реализации Программы является Календарь тематических недель (событий, проектов, игровых обучающих ситуаций и т.п.)</w:t>
      </w:r>
    </w:p>
    <w:p w:rsidR="00AD15D6" w:rsidRPr="00C63F14" w:rsidRDefault="00AD15D6" w:rsidP="00C63F14">
      <w:pPr>
        <w:tabs>
          <w:tab w:val="left" w:pos="10206"/>
        </w:tabs>
        <w:spacing w:line="240" w:lineRule="atLeast"/>
        <w:ind w:right="-13" w:firstLine="567"/>
        <w:jc w:val="both"/>
        <w:rPr>
          <w:bCs/>
          <w:color w:val="000000"/>
          <w:kern w:val="20"/>
        </w:rPr>
      </w:pPr>
      <w:r w:rsidRPr="00C63F14">
        <w:rPr>
          <w:bCs/>
          <w:color w:val="000000"/>
          <w:kern w:val="20"/>
        </w:rPr>
        <w:t>Темообразующие факторы:</w:t>
      </w:r>
    </w:p>
    <w:p w:rsidR="00AD15D6" w:rsidRPr="00C63F14" w:rsidRDefault="00AD15D6" w:rsidP="00C63F14">
      <w:pPr>
        <w:tabs>
          <w:tab w:val="left" w:pos="10206"/>
        </w:tabs>
        <w:spacing w:line="240" w:lineRule="atLeast"/>
        <w:ind w:right="-13" w:firstLine="567"/>
        <w:jc w:val="both"/>
        <w:rPr>
          <w:color w:val="000000"/>
          <w:kern w:val="20"/>
        </w:rPr>
      </w:pPr>
      <w:r w:rsidRPr="00C63F14">
        <w:rPr>
          <w:color w:val="000000"/>
          <w:kern w:val="20"/>
        </w:rPr>
        <w:t>– реальные события, происходящие в окружающем мире и вызывающие интерес детей (яркие природные явления и общественные события, праздники.)</w:t>
      </w:r>
      <w:r w:rsidRPr="00C63F14">
        <w:rPr>
          <w:color w:val="000000"/>
          <w:kern w:val="20"/>
        </w:rPr>
        <w:tab/>
      </w:r>
    </w:p>
    <w:p w:rsidR="00AD15D6" w:rsidRPr="00C63F14" w:rsidRDefault="00AD15D6" w:rsidP="00C63F14">
      <w:pPr>
        <w:tabs>
          <w:tab w:val="left" w:pos="10206"/>
        </w:tabs>
        <w:spacing w:line="240" w:lineRule="atLeast"/>
        <w:ind w:right="-13" w:firstLine="567"/>
        <w:jc w:val="both"/>
        <w:rPr>
          <w:color w:val="000000"/>
          <w:kern w:val="20"/>
        </w:rPr>
      </w:pPr>
      <w:r w:rsidRPr="00C63F14">
        <w:rPr>
          <w:color w:val="000000"/>
          <w:kern w:val="20"/>
        </w:rPr>
        <w:t xml:space="preserve">– воображаемые события, описываемые в художественном произведении, которое воспитатель читает детям; </w:t>
      </w:r>
    </w:p>
    <w:p w:rsidR="00AD15D6" w:rsidRPr="00C63F14" w:rsidRDefault="00AD15D6" w:rsidP="00C63F14">
      <w:pPr>
        <w:tabs>
          <w:tab w:val="left" w:pos="10206"/>
        </w:tabs>
        <w:spacing w:line="240" w:lineRule="atLeast"/>
        <w:ind w:right="-13" w:firstLine="567"/>
        <w:jc w:val="both"/>
        <w:rPr>
          <w:color w:val="000000"/>
          <w:kern w:val="20"/>
        </w:rPr>
      </w:pPr>
      <w:r w:rsidRPr="00C63F14">
        <w:rPr>
          <w:color w:val="000000"/>
          <w:kern w:val="20"/>
        </w:rPr>
        <w:t xml:space="preserve">– события,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AD15D6" w:rsidRPr="00C63F14" w:rsidRDefault="00AD15D6" w:rsidP="00C63F14">
      <w:pPr>
        <w:tabs>
          <w:tab w:val="left" w:pos="10206"/>
        </w:tabs>
        <w:spacing w:line="240" w:lineRule="atLeast"/>
        <w:ind w:right="-13" w:firstLine="567"/>
        <w:jc w:val="both"/>
        <w:rPr>
          <w:color w:val="000000"/>
          <w:kern w:val="20"/>
        </w:rPr>
      </w:pPr>
      <w:r w:rsidRPr="00C63F14">
        <w:rPr>
          <w:color w:val="000000"/>
          <w:kern w:val="20"/>
        </w:rPr>
        <w:t>– события, происходящие 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коммуникации и игрушечной индустрией.</w:t>
      </w:r>
    </w:p>
    <w:p w:rsidR="00AD15D6" w:rsidRPr="00C63F14" w:rsidRDefault="00AD15D6" w:rsidP="00C63F14">
      <w:pPr>
        <w:tabs>
          <w:tab w:val="left" w:pos="10206"/>
        </w:tabs>
        <w:spacing w:line="240" w:lineRule="atLeast"/>
        <w:ind w:right="-13" w:firstLine="567"/>
        <w:jc w:val="both"/>
        <w:rPr>
          <w:color w:val="000000"/>
          <w:kern w:val="20"/>
        </w:rPr>
      </w:pPr>
      <w:r w:rsidRPr="00C63F14">
        <w:rPr>
          <w:iCs/>
          <w:color w:val="000000"/>
          <w:kern w:val="20"/>
        </w:rPr>
        <w:t>Все эти факторы, могут использоваться воспитателем для гибкого проектирования целостного образовательного процесса</w:t>
      </w:r>
      <w:r w:rsidRPr="00C63F14">
        <w:rPr>
          <w:color w:val="000000"/>
          <w:kern w:val="20"/>
        </w:rPr>
        <w:t>.</w:t>
      </w:r>
    </w:p>
    <w:p w:rsidR="00AD15D6" w:rsidRPr="00C63F14" w:rsidRDefault="00AD15D6" w:rsidP="00C63F14">
      <w:pPr>
        <w:spacing w:line="276" w:lineRule="auto"/>
        <w:jc w:val="both"/>
        <w:rPr>
          <w:b/>
        </w:rPr>
      </w:pPr>
      <w:r w:rsidRPr="00C63F14">
        <w:rPr>
          <w:b/>
          <w:lang w:eastAsia="en-US"/>
        </w:rPr>
        <w:t xml:space="preserve">          </w:t>
      </w:r>
      <w:r w:rsidRPr="00C63F14">
        <w:rPr>
          <w:b/>
        </w:rPr>
        <w:t>Распорядок и (или) режим детей, особенности традиционных событий, праздников, мероприятий.</w:t>
      </w:r>
    </w:p>
    <w:p w:rsidR="00AD15D6" w:rsidRPr="00C63F14" w:rsidRDefault="00AD15D6" w:rsidP="00C63F14">
      <w:pPr>
        <w:spacing w:line="276" w:lineRule="auto"/>
        <w:ind w:firstLine="748"/>
        <w:jc w:val="both"/>
      </w:pPr>
      <w:r w:rsidRPr="00C63F14">
        <w:rPr>
          <w:b/>
        </w:rPr>
        <w:t xml:space="preserve">Организация режима пребывания детей в образовательном учреждении </w:t>
      </w:r>
    </w:p>
    <w:p w:rsidR="00AD15D6" w:rsidRPr="00C63F14" w:rsidRDefault="00AD15D6" w:rsidP="00C63F14">
      <w:pPr>
        <w:spacing w:line="276" w:lineRule="auto"/>
        <w:ind w:firstLine="709"/>
        <w:jc w:val="both"/>
      </w:pPr>
      <w:r w:rsidRPr="00C63F14">
        <w:t>Правильный распорядок дня-это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AD15D6" w:rsidRPr="00C63F14" w:rsidRDefault="00AD15D6" w:rsidP="00C63F14">
      <w:pPr>
        <w:spacing w:line="276" w:lineRule="auto"/>
        <w:ind w:firstLine="709"/>
        <w:jc w:val="both"/>
      </w:pPr>
      <w:r w:rsidRPr="00C63F14">
        <w:t>В таблице приведены режимы дня для различных возрастных групп. В режиме дня указана общая длительность образовательной деятельности, включая перерывы между их различными видами. Педагог самостоятельно дозируется объем образовательной нагрузки, не превышая при этом максимально допустимую санитарно-эпидемиологическими правилами и нормативами нагрузку. Образовательная деятельность с детьми можно организовывать и в первую и во вторую половину дня. В теплое время года часть НОД можно проводить на участке во время прогулки.</w:t>
      </w:r>
    </w:p>
    <w:p w:rsidR="00AD15D6" w:rsidRPr="00C63F14" w:rsidRDefault="00AD15D6" w:rsidP="00C63F14">
      <w:pPr>
        <w:spacing w:line="276" w:lineRule="auto"/>
        <w:ind w:firstLine="709"/>
        <w:jc w:val="both"/>
      </w:pPr>
      <w:r>
        <w:t>В середине О</w:t>
      </w:r>
      <w:r w:rsidRPr="00C63F14">
        <w:t>ОД статического характера рекомендуется проводить физкультминутки.</w:t>
      </w:r>
    </w:p>
    <w:p w:rsidR="00AD15D6" w:rsidRPr="00C63F14" w:rsidRDefault="00AD15D6" w:rsidP="00C63F14">
      <w:pPr>
        <w:spacing w:line="276" w:lineRule="auto"/>
        <w:ind w:firstLine="709"/>
        <w:jc w:val="both"/>
      </w:pPr>
      <w:r w:rsidRPr="00C63F14">
        <w:t>Образовательная деятельность по дополнительному образованию (студии, кружки, секции и т.п) для детей дошкольного возраста недопустимо проводить за счет времени, отведенного на прогулку и дневной сон.</w:t>
      </w:r>
    </w:p>
    <w:p w:rsidR="00AD15D6" w:rsidRPr="00C63F14" w:rsidRDefault="00AD15D6" w:rsidP="00C63F14">
      <w:pPr>
        <w:spacing w:line="276" w:lineRule="auto"/>
        <w:ind w:firstLine="709"/>
        <w:jc w:val="both"/>
      </w:pPr>
      <w:r w:rsidRPr="00C63F14">
        <w:t>Распорядок дня является примерным, его можно корректировать с учетом особенностей работы конкретного дошкольного учреждения (контингента детей, климата в регионе, наличия бассейна, времени года, длительности светового дня и т.п.)</w:t>
      </w:r>
    </w:p>
    <w:p w:rsidR="00AD15D6" w:rsidRPr="00C63F14" w:rsidRDefault="00AD15D6" w:rsidP="00C63F14">
      <w:pPr>
        <w:spacing w:line="276" w:lineRule="auto"/>
        <w:ind w:firstLine="709"/>
        <w:jc w:val="both"/>
      </w:pPr>
      <w:r w:rsidRPr="00C63F14">
        <w:t>Важно, чтобы каждый ребенок чувствовал себя в детском саду комфортно, безопасно; знал, что его здесь любят, что о нем позаботятся.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w:t>
      </w:r>
    </w:p>
    <w:p w:rsidR="00AD15D6" w:rsidRPr="00C63F14" w:rsidRDefault="00AD15D6" w:rsidP="00C63F14">
      <w:pPr>
        <w:autoSpaceDE w:val="0"/>
        <w:autoSpaceDN w:val="0"/>
        <w:adjustRightInd w:val="0"/>
        <w:spacing w:line="276" w:lineRule="auto"/>
        <w:ind w:firstLine="709"/>
        <w:jc w:val="both"/>
        <w:rPr>
          <w:b/>
        </w:rPr>
      </w:pPr>
      <w:r w:rsidRPr="00C63F14">
        <w:rPr>
          <w:b/>
        </w:rPr>
        <w:t>Подготовительная группа</w:t>
      </w:r>
    </w:p>
    <w:p w:rsidR="00AD15D6" w:rsidRPr="00C63F14" w:rsidRDefault="00AD15D6" w:rsidP="00C63F14">
      <w:pPr>
        <w:pStyle w:val="NormalWeb"/>
        <w:spacing w:before="0" w:beforeAutospacing="0" w:after="0" w:afterAutospacing="0" w:line="276" w:lineRule="auto"/>
        <w:ind w:left="567" w:firstLine="708"/>
        <w:jc w:val="both"/>
        <w:rPr>
          <w:color w:val="000000"/>
        </w:rPr>
      </w:pPr>
      <w:r w:rsidRPr="00C63F14">
        <w:rPr>
          <w:color w:val="000000"/>
        </w:rPr>
        <w:t>Продолжительность непрерывной непосредст</w:t>
      </w:r>
      <w:r w:rsidRPr="00C63F14">
        <w:rPr>
          <w:color w:val="000000"/>
        </w:rPr>
        <w:softHyphen/>
        <w:t>венно образовательной деятельности — не более 30 минут. Максимально допустимый объем образовательной нагрузки в первой половине дня в под</w:t>
      </w:r>
      <w:r w:rsidRPr="00C63F14">
        <w:rPr>
          <w:color w:val="000000"/>
        </w:rPr>
        <w:softHyphen/>
        <w:t>готовительной группе не превышает 1,5 часа. В середине времени, отведен</w:t>
      </w:r>
      <w:r w:rsidRPr="00C63F14">
        <w:rPr>
          <w:color w:val="000000"/>
        </w:rPr>
        <w:softHyphen/>
        <w:t>ного на непрерывную образовательную деятельность, проводят физкульт</w:t>
      </w:r>
      <w:r w:rsidRPr="00C63F14">
        <w:rPr>
          <w:color w:val="000000"/>
        </w:rPr>
        <w:softHyphen/>
        <w:t>минутку. Перерывы между периодами непрерывной образовательной деятельности — не менее 10 минут.</w:t>
      </w:r>
    </w:p>
    <w:p w:rsidR="00AD15D6" w:rsidRDefault="00AD15D6" w:rsidP="00C63F14">
      <w:pPr>
        <w:pStyle w:val="NormalWeb"/>
        <w:spacing w:before="0" w:beforeAutospacing="0" w:after="0" w:afterAutospacing="0" w:line="276" w:lineRule="auto"/>
        <w:ind w:left="567" w:firstLine="708"/>
        <w:jc w:val="both"/>
        <w:rPr>
          <w:color w:val="000000"/>
        </w:rPr>
      </w:pPr>
      <w:r w:rsidRPr="00C63F14">
        <w:rPr>
          <w:color w:val="000000"/>
        </w:rPr>
        <w:t>Непосредственно образовательная деятельность с детьми 6-7 лет мо</w:t>
      </w:r>
      <w:r w:rsidRPr="00C63F14">
        <w:rPr>
          <w:color w:val="000000"/>
        </w:rPr>
        <w:softHyphen/>
        <w:t>жет осуществляться во второй половине дня после дневного сна, но не чаще 2-3 раз в неделю. Ее продолжительность должна составлять не бо</w:t>
      </w:r>
      <w:r w:rsidRPr="00C63F14">
        <w:rPr>
          <w:color w:val="000000"/>
        </w:rPr>
        <w:softHyphen/>
        <w:t>лее 25-30 минут в день. В середине непосредственно образовательной деятельности статического характера проводят физкультминутку.</w:t>
      </w:r>
    </w:p>
    <w:p w:rsidR="00AD15D6" w:rsidRDefault="00AD15D6" w:rsidP="00416EA6">
      <w:pPr>
        <w:pStyle w:val="NormalWeb"/>
        <w:spacing w:before="0" w:beforeAutospacing="0" w:after="0" w:afterAutospacing="0" w:line="276" w:lineRule="auto"/>
        <w:ind w:left="567" w:firstLine="708"/>
        <w:jc w:val="center"/>
        <w:rPr>
          <w:b/>
          <w:color w:val="000000"/>
          <w:sz w:val="32"/>
          <w:szCs w:val="32"/>
        </w:rPr>
      </w:pPr>
      <w:r w:rsidRPr="00416EA6">
        <w:rPr>
          <w:b/>
          <w:color w:val="000000"/>
          <w:sz w:val="32"/>
          <w:szCs w:val="32"/>
        </w:rPr>
        <w:t>Режим дня.</w:t>
      </w:r>
    </w:p>
    <w:p w:rsidR="00AD15D6" w:rsidRPr="00416EA6" w:rsidRDefault="00AD15D6" w:rsidP="00416EA6">
      <w:pPr>
        <w:pStyle w:val="NormalWeb"/>
        <w:spacing w:before="0" w:beforeAutospacing="0" w:after="0" w:afterAutospacing="0" w:line="276" w:lineRule="auto"/>
        <w:ind w:left="567" w:firstLine="708"/>
        <w:jc w:val="center"/>
        <w:rPr>
          <w:b/>
          <w:color w:val="000000"/>
          <w:sz w:val="32"/>
          <w:szCs w:val="32"/>
        </w:rPr>
      </w:pPr>
    </w:p>
    <w:p w:rsidR="00AD15D6" w:rsidRPr="00C63F14" w:rsidRDefault="00AD15D6" w:rsidP="00C63F14">
      <w:pPr>
        <w:spacing w:after="160" w:line="276" w:lineRule="auto"/>
        <w:ind w:left="851"/>
        <w:jc w:val="both"/>
        <w:rPr>
          <w:b/>
          <w:bCs/>
          <w:lang w:eastAsia="en-US"/>
        </w:rPr>
      </w:pPr>
      <w:r w:rsidRPr="00C63F14">
        <w:rPr>
          <w:b/>
          <w:bCs/>
          <w:lang w:eastAsia="en-US"/>
        </w:rPr>
        <w:t xml:space="preserve">                          Режим дня в холодный период года</w:t>
      </w:r>
    </w:p>
    <w:p w:rsidR="00AD15D6" w:rsidRPr="00C63F14" w:rsidRDefault="00AD15D6" w:rsidP="00C63F14">
      <w:pPr>
        <w:spacing w:after="160" w:line="276" w:lineRule="auto"/>
        <w:ind w:left="851"/>
        <w:jc w:val="both"/>
        <w:rPr>
          <w:b/>
          <w:bCs/>
          <w:lang w:eastAsia="en-US"/>
        </w:rPr>
      </w:pPr>
    </w:p>
    <w:tbl>
      <w:tblPr>
        <w:tblW w:w="9411" w:type="dxa"/>
        <w:tblInd w:w="657" w:type="dxa"/>
        <w:tblLayout w:type="fixed"/>
        <w:tblCellMar>
          <w:left w:w="0" w:type="dxa"/>
          <w:right w:w="0" w:type="dxa"/>
        </w:tblCellMar>
        <w:tblLook w:val="0000"/>
      </w:tblPr>
      <w:tblGrid>
        <w:gridCol w:w="6859"/>
        <w:gridCol w:w="2552"/>
      </w:tblGrid>
      <w:tr w:rsidR="00AD15D6" w:rsidRPr="00C63F14" w:rsidTr="00545FE1">
        <w:trPr>
          <w:trHeight w:val="285"/>
        </w:trPr>
        <w:tc>
          <w:tcPr>
            <w:tcW w:w="9411" w:type="dxa"/>
            <w:gridSpan w:val="2"/>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rPr>
                <w:b/>
                <w:bCs/>
              </w:rPr>
            </w:pPr>
            <w:r w:rsidRPr="00C63F14">
              <w:rPr>
                <w:b/>
                <w:bCs/>
              </w:rPr>
              <w:t>Дома</w:t>
            </w:r>
          </w:p>
        </w:tc>
      </w:tr>
      <w:tr w:rsidR="00AD15D6" w:rsidRPr="00C63F14" w:rsidTr="00545FE1">
        <w:trPr>
          <w:trHeight w:val="270"/>
        </w:trPr>
        <w:tc>
          <w:tcPr>
            <w:tcW w:w="6859"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Подъем, утренний туалет</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6.30-7.30</w:t>
            </w:r>
          </w:p>
        </w:tc>
      </w:tr>
      <w:tr w:rsidR="00AD15D6" w:rsidRPr="00C63F14" w:rsidTr="00545FE1">
        <w:trPr>
          <w:trHeight w:val="255"/>
        </w:trPr>
        <w:tc>
          <w:tcPr>
            <w:tcW w:w="9411" w:type="dxa"/>
            <w:gridSpan w:val="2"/>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rPr>
                <w:b/>
                <w:bCs/>
              </w:rPr>
            </w:pPr>
            <w:r w:rsidRPr="00C63F14">
              <w:rPr>
                <w:b/>
                <w:bCs/>
              </w:rPr>
              <w:t>В дошкольном учреждении</w:t>
            </w:r>
          </w:p>
        </w:tc>
      </w:tr>
      <w:tr w:rsidR="00AD15D6" w:rsidRPr="00C63F14" w:rsidTr="00545FE1">
        <w:trPr>
          <w:trHeight w:val="255"/>
        </w:trPr>
        <w:tc>
          <w:tcPr>
            <w:tcW w:w="6859"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Прием, осмотр, игры, ежедневная утренняя гимнастика</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7.30-8.20</w:t>
            </w:r>
          </w:p>
        </w:tc>
      </w:tr>
      <w:tr w:rsidR="00AD15D6" w:rsidRPr="00C63F14" w:rsidTr="00545FE1">
        <w:trPr>
          <w:trHeight w:val="270"/>
        </w:trPr>
        <w:tc>
          <w:tcPr>
            <w:tcW w:w="6859"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Подготовка к завтраку, завтрак</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8.20-9.00</w:t>
            </w:r>
          </w:p>
        </w:tc>
      </w:tr>
      <w:tr w:rsidR="00AD15D6" w:rsidRPr="00C63F14" w:rsidTr="00545FE1">
        <w:trPr>
          <w:trHeight w:val="255"/>
        </w:trPr>
        <w:tc>
          <w:tcPr>
            <w:tcW w:w="6859"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Организованная образовательная деятельность</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9.10-9.40, 9.50-10.20, 10.30-11.00, 11.10-11.40</w:t>
            </w:r>
          </w:p>
        </w:tc>
      </w:tr>
      <w:tr w:rsidR="00AD15D6" w:rsidRPr="00C63F14" w:rsidTr="00545FE1">
        <w:trPr>
          <w:trHeight w:val="270"/>
        </w:trPr>
        <w:tc>
          <w:tcPr>
            <w:tcW w:w="6859"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Подготовка к прогулке, прогулка (игры, наблюдения, труд)</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11.00 -12.00</w:t>
            </w:r>
          </w:p>
        </w:tc>
      </w:tr>
      <w:tr w:rsidR="00AD15D6" w:rsidRPr="00C63F14" w:rsidTr="00545FE1">
        <w:trPr>
          <w:trHeight w:val="255"/>
        </w:trPr>
        <w:tc>
          <w:tcPr>
            <w:tcW w:w="6859"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Возвращение с прогулки, игры</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12.00-12.15</w:t>
            </w:r>
          </w:p>
        </w:tc>
      </w:tr>
      <w:tr w:rsidR="00AD15D6" w:rsidRPr="00C63F14" w:rsidTr="00545FE1">
        <w:trPr>
          <w:trHeight w:val="255"/>
        </w:trPr>
        <w:tc>
          <w:tcPr>
            <w:tcW w:w="6859"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Подготовка к обеду, обед</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12.15-12.40</w:t>
            </w:r>
          </w:p>
        </w:tc>
      </w:tr>
      <w:tr w:rsidR="00AD15D6" w:rsidRPr="00C63F14" w:rsidTr="00545FE1">
        <w:trPr>
          <w:trHeight w:val="270"/>
        </w:trPr>
        <w:tc>
          <w:tcPr>
            <w:tcW w:w="6859"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Подготовка ко сну, дневной сон</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12.40-15.00</w:t>
            </w:r>
          </w:p>
        </w:tc>
      </w:tr>
      <w:tr w:rsidR="00AD15D6" w:rsidRPr="00C63F14" w:rsidTr="00545FE1">
        <w:trPr>
          <w:trHeight w:val="255"/>
        </w:trPr>
        <w:tc>
          <w:tcPr>
            <w:tcW w:w="6859"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Постепенный подъем, воздушные, водные процедуры</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15.00-15.15</w:t>
            </w:r>
          </w:p>
        </w:tc>
      </w:tr>
      <w:tr w:rsidR="00AD15D6" w:rsidRPr="00C63F14" w:rsidTr="00545FE1">
        <w:trPr>
          <w:trHeight w:val="270"/>
        </w:trPr>
        <w:tc>
          <w:tcPr>
            <w:tcW w:w="6859"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Подготовка к полднику, уплотненный полдник</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15.15-15.40</w:t>
            </w:r>
          </w:p>
        </w:tc>
      </w:tr>
      <w:tr w:rsidR="00AD15D6" w:rsidRPr="00C63F14" w:rsidTr="00545FE1">
        <w:trPr>
          <w:trHeight w:val="255"/>
        </w:trPr>
        <w:tc>
          <w:tcPr>
            <w:tcW w:w="6859"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 xml:space="preserve">Подготовка к занятиям во 2 половине дня </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15.40-16.20</w:t>
            </w:r>
          </w:p>
        </w:tc>
      </w:tr>
      <w:tr w:rsidR="00AD15D6" w:rsidRPr="00C63F14" w:rsidTr="00545FE1">
        <w:trPr>
          <w:trHeight w:val="270"/>
        </w:trPr>
        <w:tc>
          <w:tcPr>
            <w:tcW w:w="6859"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Игры, самостоятельная деятельность детей</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16.20-16.40</w:t>
            </w:r>
          </w:p>
        </w:tc>
      </w:tr>
      <w:tr w:rsidR="00AD15D6" w:rsidRPr="00C63F14" w:rsidTr="00545FE1">
        <w:trPr>
          <w:trHeight w:val="255"/>
        </w:trPr>
        <w:tc>
          <w:tcPr>
            <w:tcW w:w="6859"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Игры, прогулка, уход детей домой</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16.40-18.00</w:t>
            </w:r>
          </w:p>
        </w:tc>
      </w:tr>
      <w:tr w:rsidR="00AD15D6" w:rsidRPr="00C63F14" w:rsidTr="00545FE1">
        <w:trPr>
          <w:trHeight w:val="270"/>
        </w:trPr>
        <w:tc>
          <w:tcPr>
            <w:tcW w:w="9411" w:type="dxa"/>
            <w:gridSpan w:val="2"/>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rPr>
                <w:b/>
                <w:bCs/>
              </w:rPr>
            </w:pPr>
            <w:r w:rsidRPr="00C63F14">
              <w:rPr>
                <w:b/>
                <w:bCs/>
              </w:rPr>
              <w:t>Дома</w:t>
            </w:r>
          </w:p>
        </w:tc>
      </w:tr>
      <w:tr w:rsidR="00AD15D6" w:rsidRPr="00C63F14" w:rsidTr="00545FE1">
        <w:trPr>
          <w:trHeight w:val="255"/>
        </w:trPr>
        <w:tc>
          <w:tcPr>
            <w:tcW w:w="6859"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Прогулка</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18.00-20.00</w:t>
            </w:r>
          </w:p>
        </w:tc>
      </w:tr>
      <w:tr w:rsidR="00AD15D6" w:rsidRPr="00C63F14" w:rsidTr="00545FE1">
        <w:trPr>
          <w:trHeight w:val="255"/>
        </w:trPr>
        <w:tc>
          <w:tcPr>
            <w:tcW w:w="6859"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Спокойные игры, гигиенические процедуры</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20.00-20.30</w:t>
            </w:r>
          </w:p>
        </w:tc>
      </w:tr>
      <w:tr w:rsidR="00AD15D6" w:rsidRPr="00C63F14" w:rsidTr="00545FE1">
        <w:trPr>
          <w:trHeight w:val="285"/>
        </w:trPr>
        <w:tc>
          <w:tcPr>
            <w:tcW w:w="6859"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Укладывание, ночной сон</w:t>
            </w:r>
          </w:p>
        </w:tc>
        <w:tc>
          <w:tcPr>
            <w:tcW w:w="2552"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20.30-6.30 (7.30)</w:t>
            </w:r>
          </w:p>
        </w:tc>
      </w:tr>
    </w:tbl>
    <w:p w:rsidR="00AD15D6" w:rsidRPr="00C63F14" w:rsidRDefault="00AD15D6" w:rsidP="00C63F14">
      <w:pPr>
        <w:spacing w:before="280" w:beforeAutospacing="1" w:afterAutospacing="1" w:line="276" w:lineRule="auto"/>
        <w:ind w:left="851"/>
        <w:jc w:val="both"/>
        <w:rPr>
          <w:b/>
          <w:bCs/>
        </w:rPr>
      </w:pPr>
      <w:r w:rsidRPr="00C63F14">
        <w:rPr>
          <w:b/>
          <w:bCs/>
        </w:rPr>
        <w:t xml:space="preserve">                                                      Режим дня в теплый период года</w:t>
      </w:r>
    </w:p>
    <w:tbl>
      <w:tblPr>
        <w:tblW w:w="9411" w:type="dxa"/>
        <w:tblInd w:w="657" w:type="dxa"/>
        <w:tblLayout w:type="fixed"/>
        <w:tblCellMar>
          <w:left w:w="0" w:type="dxa"/>
          <w:right w:w="0" w:type="dxa"/>
        </w:tblCellMar>
        <w:tblLook w:val="0000"/>
      </w:tblPr>
      <w:tblGrid>
        <w:gridCol w:w="6717"/>
        <w:gridCol w:w="2694"/>
      </w:tblGrid>
      <w:tr w:rsidR="00AD15D6" w:rsidRPr="00C63F14" w:rsidTr="00545FE1">
        <w:trPr>
          <w:trHeight w:val="285"/>
        </w:trPr>
        <w:tc>
          <w:tcPr>
            <w:tcW w:w="9411" w:type="dxa"/>
            <w:gridSpan w:val="2"/>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rPr>
                <w:b/>
                <w:bCs/>
              </w:rPr>
            </w:pPr>
            <w:r w:rsidRPr="00C63F14">
              <w:rPr>
                <w:b/>
                <w:bCs/>
              </w:rPr>
              <w:t>Дома</w:t>
            </w:r>
          </w:p>
        </w:tc>
      </w:tr>
      <w:tr w:rsidR="00AD15D6" w:rsidRPr="00C63F14" w:rsidTr="00545FE1">
        <w:trPr>
          <w:trHeight w:val="270"/>
        </w:trPr>
        <w:tc>
          <w:tcPr>
            <w:tcW w:w="6717"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Подъем, утренний туалет</w:t>
            </w:r>
          </w:p>
        </w:tc>
        <w:tc>
          <w:tcPr>
            <w:tcW w:w="2694"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6.30-7.30</w:t>
            </w:r>
          </w:p>
        </w:tc>
      </w:tr>
      <w:tr w:rsidR="00AD15D6" w:rsidRPr="00C63F14" w:rsidTr="00545FE1">
        <w:trPr>
          <w:trHeight w:val="255"/>
        </w:trPr>
        <w:tc>
          <w:tcPr>
            <w:tcW w:w="9411" w:type="dxa"/>
            <w:gridSpan w:val="2"/>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rPr>
                <w:b/>
                <w:bCs/>
              </w:rPr>
            </w:pPr>
            <w:r w:rsidRPr="00C63F14">
              <w:rPr>
                <w:b/>
                <w:bCs/>
              </w:rPr>
              <w:t>В дошкольном учреждении</w:t>
            </w:r>
          </w:p>
        </w:tc>
      </w:tr>
      <w:tr w:rsidR="00AD15D6" w:rsidRPr="00C63F14" w:rsidTr="00545FE1">
        <w:trPr>
          <w:trHeight w:val="255"/>
        </w:trPr>
        <w:tc>
          <w:tcPr>
            <w:tcW w:w="6717"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Прием, осмотр, игры, ежедневная утренняя гимнастика</w:t>
            </w:r>
          </w:p>
        </w:tc>
        <w:tc>
          <w:tcPr>
            <w:tcW w:w="2694"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7.30-8.20</w:t>
            </w:r>
          </w:p>
        </w:tc>
      </w:tr>
      <w:tr w:rsidR="00AD15D6" w:rsidRPr="00C63F14" w:rsidTr="00545FE1">
        <w:trPr>
          <w:trHeight w:val="270"/>
        </w:trPr>
        <w:tc>
          <w:tcPr>
            <w:tcW w:w="6717"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Подготовка к завтраку, завтрак</w:t>
            </w:r>
          </w:p>
        </w:tc>
        <w:tc>
          <w:tcPr>
            <w:tcW w:w="2694"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8.20-9.00</w:t>
            </w:r>
          </w:p>
        </w:tc>
      </w:tr>
      <w:tr w:rsidR="00AD15D6" w:rsidRPr="00C63F14" w:rsidTr="00545FE1">
        <w:trPr>
          <w:trHeight w:val="255"/>
        </w:trPr>
        <w:tc>
          <w:tcPr>
            <w:tcW w:w="6717"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Организованная образовательная деятельность</w:t>
            </w:r>
          </w:p>
        </w:tc>
        <w:tc>
          <w:tcPr>
            <w:tcW w:w="2694"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9.10-9.40, 9.50-10.20, 10.30-11.00, 11.10-11.40</w:t>
            </w:r>
          </w:p>
        </w:tc>
      </w:tr>
      <w:tr w:rsidR="00AD15D6" w:rsidRPr="00C63F14" w:rsidTr="00545FE1">
        <w:trPr>
          <w:trHeight w:val="270"/>
        </w:trPr>
        <w:tc>
          <w:tcPr>
            <w:tcW w:w="6717"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Подготовка к прогулке, прогулка (игры, наблюдения, труд)</w:t>
            </w:r>
          </w:p>
        </w:tc>
        <w:tc>
          <w:tcPr>
            <w:tcW w:w="2694"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11.00-12.00</w:t>
            </w:r>
          </w:p>
        </w:tc>
      </w:tr>
      <w:tr w:rsidR="00AD15D6" w:rsidRPr="00C63F14" w:rsidTr="00545FE1">
        <w:trPr>
          <w:trHeight w:val="255"/>
        </w:trPr>
        <w:tc>
          <w:tcPr>
            <w:tcW w:w="6717"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Возвращение с прогулки, игры</w:t>
            </w:r>
          </w:p>
        </w:tc>
        <w:tc>
          <w:tcPr>
            <w:tcW w:w="2694"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12.00-12.15</w:t>
            </w:r>
          </w:p>
        </w:tc>
      </w:tr>
      <w:tr w:rsidR="00AD15D6" w:rsidRPr="00C63F14" w:rsidTr="00545FE1">
        <w:trPr>
          <w:trHeight w:val="255"/>
        </w:trPr>
        <w:tc>
          <w:tcPr>
            <w:tcW w:w="6717"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Подготовка к обеду, обед</w:t>
            </w:r>
          </w:p>
        </w:tc>
        <w:tc>
          <w:tcPr>
            <w:tcW w:w="2694"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12.20-12.40</w:t>
            </w:r>
          </w:p>
        </w:tc>
      </w:tr>
      <w:tr w:rsidR="00AD15D6" w:rsidRPr="00C63F14" w:rsidTr="00545FE1">
        <w:trPr>
          <w:trHeight w:val="270"/>
        </w:trPr>
        <w:tc>
          <w:tcPr>
            <w:tcW w:w="6717"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Подготовка ко сну, дневной сон</w:t>
            </w:r>
          </w:p>
        </w:tc>
        <w:tc>
          <w:tcPr>
            <w:tcW w:w="2694"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12.40-15.00</w:t>
            </w:r>
          </w:p>
        </w:tc>
      </w:tr>
      <w:tr w:rsidR="00AD15D6" w:rsidRPr="00C63F14" w:rsidTr="00545FE1">
        <w:trPr>
          <w:trHeight w:val="255"/>
        </w:trPr>
        <w:tc>
          <w:tcPr>
            <w:tcW w:w="6717"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Постепенный подъем, воздушные, водные процедуры</w:t>
            </w:r>
          </w:p>
        </w:tc>
        <w:tc>
          <w:tcPr>
            <w:tcW w:w="2694"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15.00-15.15</w:t>
            </w:r>
          </w:p>
        </w:tc>
      </w:tr>
      <w:tr w:rsidR="00AD15D6" w:rsidRPr="00C63F14" w:rsidTr="00545FE1">
        <w:trPr>
          <w:trHeight w:val="270"/>
        </w:trPr>
        <w:tc>
          <w:tcPr>
            <w:tcW w:w="6717"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Чтение художественной литературы</w:t>
            </w:r>
          </w:p>
        </w:tc>
        <w:tc>
          <w:tcPr>
            <w:tcW w:w="2694"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15.15-15.35</w:t>
            </w:r>
          </w:p>
        </w:tc>
      </w:tr>
      <w:tr w:rsidR="00AD15D6" w:rsidRPr="00C63F14" w:rsidTr="00545FE1">
        <w:trPr>
          <w:trHeight w:val="255"/>
        </w:trPr>
        <w:tc>
          <w:tcPr>
            <w:tcW w:w="6717"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 xml:space="preserve">Подготовка к полднику, полдник </w:t>
            </w:r>
          </w:p>
        </w:tc>
        <w:tc>
          <w:tcPr>
            <w:tcW w:w="2694"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15.35-16.50</w:t>
            </w:r>
          </w:p>
        </w:tc>
      </w:tr>
      <w:tr w:rsidR="00AD15D6" w:rsidRPr="00C63F14" w:rsidTr="00545FE1">
        <w:trPr>
          <w:trHeight w:val="270"/>
        </w:trPr>
        <w:tc>
          <w:tcPr>
            <w:tcW w:w="6717"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Игры, самостоятельная деятельность детей</w:t>
            </w:r>
          </w:p>
        </w:tc>
        <w:tc>
          <w:tcPr>
            <w:tcW w:w="2694"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16.50-17.00</w:t>
            </w:r>
          </w:p>
        </w:tc>
      </w:tr>
      <w:tr w:rsidR="00AD15D6" w:rsidRPr="00C63F14" w:rsidTr="00545FE1">
        <w:trPr>
          <w:trHeight w:val="255"/>
        </w:trPr>
        <w:tc>
          <w:tcPr>
            <w:tcW w:w="6717"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Игры, прогулка, уход детей домой</w:t>
            </w:r>
          </w:p>
        </w:tc>
        <w:tc>
          <w:tcPr>
            <w:tcW w:w="2694"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17.00-18.00</w:t>
            </w:r>
          </w:p>
        </w:tc>
      </w:tr>
      <w:tr w:rsidR="00AD15D6" w:rsidRPr="00C63F14" w:rsidTr="00545FE1">
        <w:trPr>
          <w:trHeight w:val="270"/>
        </w:trPr>
        <w:tc>
          <w:tcPr>
            <w:tcW w:w="9411" w:type="dxa"/>
            <w:gridSpan w:val="2"/>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rPr>
                <w:b/>
                <w:bCs/>
              </w:rPr>
            </w:pPr>
            <w:r w:rsidRPr="00C63F14">
              <w:rPr>
                <w:b/>
                <w:bCs/>
              </w:rPr>
              <w:t>Дома</w:t>
            </w:r>
          </w:p>
        </w:tc>
      </w:tr>
      <w:tr w:rsidR="00AD15D6" w:rsidRPr="00C63F14" w:rsidTr="00545FE1">
        <w:trPr>
          <w:trHeight w:val="255"/>
        </w:trPr>
        <w:tc>
          <w:tcPr>
            <w:tcW w:w="6717"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Прогулка</w:t>
            </w:r>
          </w:p>
        </w:tc>
        <w:tc>
          <w:tcPr>
            <w:tcW w:w="2694"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18.00-20.00</w:t>
            </w:r>
          </w:p>
        </w:tc>
      </w:tr>
      <w:tr w:rsidR="00AD15D6" w:rsidRPr="00C63F14" w:rsidTr="00545FE1">
        <w:trPr>
          <w:trHeight w:val="255"/>
        </w:trPr>
        <w:tc>
          <w:tcPr>
            <w:tcW w:w="6717"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Спокойные игры, гигиенические процедуры</w:t>
            </w:r>
          </w:p>
        </w:tc>
        <w:tc>
          <w:tcPr>
            <w:tcW w:w="2694"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20.00-20.30</w:t>
            </w:r>
          </w:p>
        </w:tc>
      </w:tr>
      <w:tr w:rsidR="00AD15D6" w:rsidRPr="00C63F14" w:rsidTr="00545FE1">
        <w:trPr>
          <w:trHeight w:val="599"/>
        </w:trPr>
        <w:tc>
          <w:tcPr>
            <w:tcW w:w="6717" w:type="dxa"/>
            <w:tcBorders>
              <w:top w:val="double" w:sz="2" w:space="0" w:color="000000"/>
              <w:left w:val="double" w:sz="2" w:space="0" w:color="000000"/>
              <w:bottom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Укладывание, ночной сон</w:t>
            </w:r>
          </w:p>
        </w:tc>
        <w:tc>
          <w:tcPr>
            <w:tcW w:w="2694" w:type="dxa"/>
            <w:tcBorders>
              <w:top w:val="double" w:sz="2" w:space="0" w:color="000000"/>
              <w:left w:val="double" w:sz="2" w:space="0" w:color="000000"/>
              <w:bottom w:val="double" w:sz="2" w:space="0" w:color="000000"/>
              <w:right w:val="double" w:sz="2" w:space="0" w:color="000000"/>
            </w:tcBorders>
            <w:shd w:val="clear" w:color="auto" w:fill="FFFFFF"/>
          </w:tcPr>
          <w:p w:rsidR="00AD15D6" w:rsidRPr="00C63F14" w:rsidRDefault="00AD15D6" w:rsidP="00C63F14">
            <w:pPr>
              <w:snapToGrid w:val="0"/>
              <w:spacing w:beforeAutospacing="1" w:after="119" w:afterAutospacing="1" w:line="276" w:lineRule="auto"/>
              <w:ind w:left="851"/>
              <w:jc w:val="both"/>
            </w:pPr>
            <w:r w:rsidRPr="00C63F14">
              <w:t>20.30-6.30 (7.30)</w:t>
            </w:r>
          </w:p>
        </w:tc>
      </w:tr>
    </w:tbl>
    <w:p w:rsidR="00AD15D6" w:rsidRDefault="00AD15D6" w:rsidP="00C63F14">
      <w:pPr>
        <w:spacing w:line="276" w:lineRule="auto"/>
        <w:ind w:left="567" w:firstLine="284"/>
        <w:jc w:val="both"/>
        <w:rPr>
          <w:b/>
          <w:bCs/>
          <w:shd w:val="clear" w:color="auto" w:fill="FFFFFF"/>
        </w:rPr>
      </w:pPr>
      <w:r w:rsidRPr="00C63F14">
        <w:rPr>
          <w:b/>
          <w:bCs/>
          <w:shd w:val="clear" w:color="auto" w:fill="FFFFFF"/>
        </w:rPr>
        <w:t xml:space="preserve">                                 </w:t>
      </w:r>
    </w:p>
    <w:p w:rsidR="00AD15D6" w:rsidRPr="00C63F14" w:rsidRDefault="00AD15D6" w:rsidP="00C63F14">
      <w:pPr>
        <w:spacing w:line="276" w:lineRule="auto"/>
        <w:ind w:left="567" w:firstLine="284"/>
        <w:jc w:val="both"/>
        <w:rPr>
          <w:b/>
        </w:rPr>
      </w:pPr>
      <w:r>
        <w:rPr>
          <w:b/>
          <w:bCs/>
          <w:shd w:val="clear" w:color="auto" w:fill="FFFFFF"/>
        </w:rPr>
        <w:t xml:space="preserve">                      </w:t>
      </w:r>
      <w:r w:rsidRPr="00C63F14">
        <w:rPr>
          <w:b/>
          <w:bCs/>
          <w:shd w:val="clear" w:color="auto" w:fill="FFFFFF"/>
        </w:rPr>
        <w:t xml:space="preserve"> </w:t>
      </w:r>
      <w:r w:rsidRPr="00C63F14">
        <w:rPr>
          <w:b/>
        </w:rPr>
        <w:t>Особенности организации режимных моментов</w:t>
      </w:r>
    </w:p>
    <w:p w:rsidR="00AD15D6" w:rsidRPr="00C63F14" w:rsidRDefault="00AD15D6" w:rsidP="00C63F14">
      <w:pPr>
        <w:spacing w:line="276" w:lineRule="auto"/>
        <w:ind w:left="567" w:firstLine="284"/>
        <w:jc w:val="both"/>
      </w:pPr>
      <w:r w:rsidRPr="00C63F14">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т.д.).чем ближе к индивидуальным особенностям ребенка детского сада, тем комфортнее он себя чувствует, тем лучше его настроение и выше активность.</w:t>
      </w:r>
    </w:p>
    <w:p w:rsidR="00AD15D6" w:rsidRPr="00C63F14" w:rsidRDefault="00AD15D6" w:rsidP="00C63F14">
      <w:pPr>
        <w:spacing w:line="276" w:lineRule="auto"/>
        <w:ind w:left="567" w:firstLine="284"/>
        <w:jc w:val="both"/>
      </w:pPr>
      <w:r w:rsidRPr="00C63F14">
        <w:rPr>
          <w:b/>
        </w:rPr>
        <w:t>Прием пищи</w:t>
      </w:r>
      <w:r w:rsidRPr="00C63F14">
        <w:t>. Если позволяют условия, то следует давать детям право выбора хотя бы из двух блюд. В этом случае они едят более охотно.</w:t>
      </w:r>
    </w:p>
    <w:p w:rsidR="00AD15D6" w:rsidRPr="00C63F14" w:rsidRDefault="00AD15D6" w:rsidP="00C63F14">
      <w:pPr>
        <w:spacing w:line="276" w:lineRule="auto"/>
        <w:ind w:left="567" w:firstLine="284"/>
        <w:jc w:val="both"/>
      </w:pPr>
      <w:r w:rsidRPr="00C63F14">
        <w:t>Важно помнить, что дети едят с разной скоростью, поэтому надо дать  им возможность принимать пищу в своем темпе.</w:t>
      </w:r>
    </w:p>
    <w:p w:rsidR="00AD15D6" w:rsidRPr="00C63F14" w:rsidRDefault="00AD15D6" w:rsidP="00C63F14">
      <w:pPr>
        <w:spacing w:line="276" w:lineRule="auto"/>
        <w:ind w:left="567" w:firstLine="284"/>
        <w:jc w:val="both"/>
      </w:pPr>
      <w:r w:rsidRPr="00C63F14">
        <w:t>Недопустимо, чтобы дети сидели за столом в ожидании еды или после ее приема – это способствует утомлению.</w:t>
      </w:r>
    </w:p>
    <w:p w:rsidR="00AD15D6" w:rsidRPr="00C63F14" w:rsidRDefault="00AD15D6" w:rsidP="00C63F14">
      <w:pPr>
        <w:spacing w:line="276" w:lineRule="auto"/>
        <w:ind w:left="567" w:firstLine="284"/>
        <w:jc w:val="both"/>
      </w:pPr>
      <w:r w:rsidRPr="00C63F14">
        <w:rPr>
          <w:b/>
        </w:rPr>
        <w:t xml:space="preserve">Прогулка. </w:t>
      </w:r>
      <w:r w:rsidRPr="00C63F14">
        <w:t>Прогулка является надежным средством укрепления здоровья детей и профилактики утомления. На прогулке они могут удовлетворить свою потребность в двигательной активности (в самостоятельных и организационных подвижных, спортивных играх и упражнениях).</w:t>
      </w:r>
    </w:p>
    <w:p w:rsidR="00AD15D6" w:rsidRPr="00C63F14" w:rsidRDefault="00AD15D6" w:rsidP="00C63F14">
      <w:pPr>
        <w:spacing w:line="276" w:lineRule="auto"/>
        <w:ind w:left="567" w:firstLine="284"/>
        <w:jc w:val="both"/>
      </w:pPr>
      <w:r w:rsidRPr="00C63F14">
        <w:t>Недопустимо сокращать время прогулок; воспитатель должен обеспечить достаточное пребывание детей на свежем воздухе в соответствии с режимом дня.</w:t>
      </w:r>
    </w:p>
    <w:p w:rsidR="00AD15D6" w:rsidRPr="00C63F14" w:rsidRDefault="00AD15D6" w:rsidP="00C63F14">
      <w:pPr>
        <w:spacing w:line="276" w:lineRule="auto"/>
        <w:ind w:left="567" w:firstLine="284"/>
        <w:jc w:val="both"/>
      </w:pPr>
      <w:r w:rsidRPr="00C63F14">
        <w:t>Продолжительность прогулки во  многом зависит от ее организации. Процесс одевания и раздевания нередко затягивается, особенно в холодное время года. Правильное сформированные навыки самообслуживания, умение аккуратно складывать одежду в определенном порядке, ожидание интересной прогулки – все это помогает детям собираться быстрее и позволяет дольше находиться на свежем воздухе.</w:t>
      </w:r>
    </w:p>
    <w:p w:rsidR="00AD15D6" w:rsidRPr="00C63F14" w:rsidRDefault="00AD15D6" w:rsidP="00C63F14">
      <w:pPr>
        <w:spacing w:line="276" w:lineRule="auto"/>
        <w:ind w:left="567" w:firstLine="284"/>
        <w:jc w:val="both"/>
      </w:pPr>
      <w:r w:rsidRPr="00C63F14">
        <w:rPr>
          <w:b/>
        </w:rPr>
        <w:t xml:space="preserve">Ежедневное чтение. </w:t>
      </w:r>
      <w:r w:rsidRPr="00C63F14">
        <w:t>В режиме дня для целесообразно выделить постоянное время ежедневное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AD15D6" w:rsidRPr="00C63F14" w:rsidRDefault="00AD15D6" w:rsidP="00C63F14">
      <w:pPr>
        <w:spacing w:line="276" w:lineRule="auto"/>
        <w:ind w:left="567" w:firstLine="284"/>
        <w:jc w:val="both"/>
      </w:pPr>
      <w:r w:rsidRPr="00C63F14">
        <w:rPr>
          <w:b/>
        </w:rPr>
        <w:t xml:space="preserve">Дневной сон. </w:t>
      </w:r>
      <w:r w:rsidRPr="00C63F14">
        <w:t>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способствует спокойному и глубокому сну.</w:t>
      </w:r>
    </w:p>
    <w:p w:rsidR="00AD15D6" w:rsidRPr="00C63F14" w:rsidRDefault="00AD15D6" w:rsidP="00C63F14">
      <w:pPr>
        <w:spacing w:line="276" w:lineRule="auto"/>
        <w:ind w:left="567" w:firstLine="284"/>
        <w:jc w:val="both"/>
      </w:pPr>
      <w:r>
        <w:rPr>
          <w:b/>
        </w:rPr>
        <w:t xml:space="preserve">                                </w:t>
      </w:r>
      <w:r w:rsidRPr="00C63F14">
        <w:rPr>
          <w:b/>
        </w:rPr>
        <w:t>Физкультурно-оздоровительная работа.</w:t>
      </w:r>
    </w:p>
    <w:p w:rsidR="00AD15D6" w:rsidRPr="00C63F14" w:rsidRDefault="00AD15D6" w:rsidP="00C63F14">
      <w:pPr>
        <w:spacing w:line="276" w:lineRule="auto"/>
        <w:ind w:left="567" w:firstLine="284"/>
        <w:jc w:val="both"/>
      </w:pPr>
      <w:r w:rsidRPr="00C63F14">
        <w:t>В дошкольной организации необходимо проводить постоянную работу по укреплению здоровья детей, закаливанию организма и совершенствованию его функций.</w:t>
      </w:r>
    </w:p>
    <w:p w:rsidR="00AD15D6" w:rsidRPr="00C63F14" w:rsidRDefault="00AD15D6" w:rsidP="00C63F14">
      <w:pPr>
        <w:spacing w:line="276" w:lineRule="auto"/>
        <w:ind w:left="567" w:firstLine="284"/>
        <w:jc w:val="both"/>
      </w:pPr>
      <w:r w:rsidRPr="00C63F14">
        <w:t>Под руководством медицинского персонала следует осуществлять комплекс закаливающих процедур с  использованием природных факторов условий. При проведении закаливающих мероприятий нужно осуществлять дифференцированный подход к детям, учитывая их индивидуальные возможности.</w:t>
      </w:r>
    </w:p>
    <w:p w:rsidR="00AD15D6" w:rsidRPr="00C63F14" w:rsidRDefault="00AD15D6" w:rsidP="00C63F14">
      <w:pPr>
        <w:spacing w:line="276" w:lineRule="auto"/>
        <w:ind w:left="567" w:firstLine="284"/>
        <w:jc w:val="both"/>
      </w:pPr>
      <w:r w:rsidRPr="00C63F14">
        <w:t>По решению администрации, медицинского персонала дошкольного учреждения и родителей необходимо проводить специальные закаливающие процедуры (например, сауна с контрастным обливанием и прочее).</w:t>
      </w:r>
    </w:p>
    <w:p w:rsidR="00AD15D6" w:rsidRPr="00C63F14" w:rsidRDefault="00AD15D6" w:rsidP="00C63F14">
      <w:pPr>
        <w:spacing w:line="276" w:lineRule="auto"/>
        <w:ind w:left="567" w:firstLine="284"/>
        <w:jc w:val="both"/>
      </w:pPr>
      <w:r w:rsidRPr="00C63F14">
        <w:t xml:space="preserve">Важно обращать внимание на выработку у детей правильной осанки. </w:t>
      </w:r>
    </w:p>
    <w:p w:rsidR="00AD15D6" w:rsidRPr="00C63F14" w:rsidRDefault="00AD15D6" w:rsidP="00C63F14">
      <w:pPr>
        <w:spacing w:line="276" w:lineRule="auto"/>
        <w:ind w:left="567" w:firstLine="284"/>
        <w:jc w:val="both"/>
      </w:pPr>
      <w:r w:rsidRPr="00C63F14">
        <w:t>В помещении следует обеспечивать оптимальный температурный режим, регулярное проветривание; приучать детей находиться помещении в облегченной одежде.</w:t>
      </w:r>
    </w:p>
    <w:p w:rsidR="00AD15D6" w:rsidRPr="00C63F14" w:rsidRDefault="00AD15D6" w:rsidP="00C63F14">
      <w:pPr>
        <w:spacing w:line="276" w:lineRule="auto"/>
        <w:ind w:left="567" w:firstLine="284"/>
        <w:jc w:val="both"/>
      </w:pPr>
      <w:r w:rsidRPr="00C63F14">
        <w:t>Необходимо обеспечивать пребывание детей на воздухе в соответствии с режимом дня.</w:t>
      </w:r>
    </w:p>
    <w:p w:rsidR="00AD15D6" w:rsidRPr="00C63F14" w:rsidRDefault="00AD15D6" w:rsidP="00C63F14">
      <w:pPr>
        <w:spacing w:line="276" w:lineRule="auto"/>
        <w:ind w:left="567" w:firstLine="284"/>
        <w:jc w:val="both"/>
      </w:pPr>
      <w:r w:rsidRPr="00C63F14">
        <w:t>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w:t>
      </w:r>
    </w:p>
    <w:p w:rsidR="00AD15D6" w:rsidRPr="00C63F14" w:rsidRDefault="00AD15D6" w:rsidP="00C63F14">
      <w:pPr>
        <w:spacing w:line="276" w:lineRule="auto"/>
        <w:ind w:left="567" w:firstLine="284"/>
        <w:jc w:val="both"/>
      </w:pPr>
      <w:r w:rsidRPr="00C63F14">
        <w:t>Следует поощрять участие детей в совместных подвижных играх и физических упражнениях на прогулке.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Воспитывать интерес к физическим упражнениям, учить пользоваться физкультурным оборудованием вне занятий(в свободное время).</w:t>
      </w:r>
    </w:p>
    <w:p w:rsidR="00AD15D6" w:rsidRPr="00C63F14" w:rsidRDefault="00AD15D6" w:rsidP="00C63F14">
      <w:pPr>
        <w:spacing w:line="276" w:lineRule="auto"/>
        <w:ind w:left="567" w:firstLine="284"/>
        <w:jc w:val="both"/>
      </w:pPr>
      <w:r w:rsidRPr="00C63F14">
        <w:t xml:space="preserve">Ежедневно следует проводить с желающими детьми утреннюю гимнастику. </w:t>
      </w:r>
    </w:p>
    <w:p w:rsidR="00AD15D6" w:rsidRPr="00C63F14" w:rsidRDefault="00AD15D6" w:rsidP="00C63F14">
      <w:pPr>
        <w:spacing w:line="276" w:lineRule="auto"/>
        <w:ind w:left="567" w:firstLine="284"/>
        <w:jc w:val="both"/>
      </w:pPr>
      <w:r w:rsidRPr="00C63F14">
        <w:t>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рекомендуется проводить физкультминутки длительностью 1-3 минуты.</w:t>
      </w:r>
    </w:p>
    <w:p w:rsidR="00AD15D6" w:rsidRPr="00C63F14" w:rsidRDefault="00AD15D6" w:rsidP="00C63F14">
      <w:pPr>
        <w:keepNext/>
        <w:shd w:val="clear" w:color="auto" w:fill="FFFFFF"/>
        <w:spacing w:before="100" w:beforeAutospacing="1" w:after="100" w:afterAutospacing="1" w:line="276" w:lineRule="auto"/>
        <w:jc w:val="both"/>
        <w:rPr>
          <w:lang w:eastAsia="en-US"/>
        </w:rPr>
      </w:pPr>
      <w:r w:rsidRPr="00C63F14">
        <w:rPr>
          <w:b/>
          <w:bCs/>
          <w:shd w:val="clear" w:color="auto" w:fill="FFFFFF"/>
        </w:rPr>
        <w:t xml:space="preserve">  </w:t>
      </w:r>
    </w:p>
    <w:p w:rsidR="00AD15D6" w:rsidRPr="00C63F14" w:rsidRDefault="00AD15D6" w:rsidP="00C63F14">
      <w:pPr>
        <w:pStyle w:val="body"/>
        <w:spacing w:line="276" w:lineRule="auto"/>
        <w:jc w:val="both"/>
      </w:pPr>
      <w:r>
        <w:rPr>
          <w:b/>
        </w:rPr>
        <w:t xml:space="preserve">                           </w:t>
      </w:r>
      <w:r w:rsidRPr="00C63F14">
        <w:rPr>
          <w:b/>
        </w:rPr>
        <w:t>ОРГАНИЗАЦИЯ ДВИГАТЕЛЬНОГО РЕЖИМА В ДО</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032"/>
        <w:gridCol w:w="4536"/>
      </w:tblGrid>
      <w:tr w:rsidR="00AD15D6" w:rsidRPr="00C63F14" w:rsidTr="00545FE1">
        <w:tc>
          <w:tcPr>
            <w:tcW w:w="5032" w:type="dxa"/>
            <w:shd w:val="clear" w:color="auto" w:fill="FFFFFF"/>
          </w:tcPr>
          <w:p w:rsidR="00AD15D6" w:rsidRPr="00C63F14" w:rsidRDefault="00AD15D6" w:rsidP="00C63F14">
            <w:pPr>
              <w:spacing w:line="276" w:lineRule="auto"/>
              <w:jc w:val="both"/>
            </w:pPr>
            <w:r w:rsidRPr="00C63F14">
              <w:t>Организованная деятельность</w:t>
            </w:r>
          </w:p>
        </w:tc>
        <w:tc>
          <w:tcPr>
            <w:tcW w:w="4536" w:type="dxa"/>
            <w:shd w:val="clear" w:color="auto" w:fill="FFFFFF"/>
          </w:tcPr>
          <w:p w:rsidR="00AD15D6" w:rsidRPr="00C63F14" w:rsidRDefault="00AD15D6" w:rsidP="00C63F14">
            <w:pPr>
              <w:spacing w:line="276" w:lineRule="auto"/>
              <w:jc w:val="both"/>
            </w:pPr>
            <w:r w:rsidRPr="00C63F14">
              <w:t>8 часов в неделю</w:t>
            </w:r>
          </w:p>
        </w:tc>
      </w:tr>
      <w:tr w:rsidR="00AD15D6" w:rsidRPr="00C63F14" w:rsidTr="00545FE1">
        <w:tc>
          <w:tcPr>
            <w:tcW w:w="5032" w:type="dxa"/>
            <w:shd w:val="clear" w:color="auto" w:fill="FFFFFF"/>
          </w:tcPr>
          <w:p w:rsidR="00AD15D6" w:rsidRPr="00C63F14" w:rsidRDefault="00AD15D6" w:rsidP="00C63F14">
            <w:pPr>
              <w:spacing w:line="276" w:lineRule="auto"/>
              <w:jc w:val="both"/>
            </w:pPr>
            <w:r w:rsidRPr="00C63F14">
              <w:t>Утренняя гимнастика</w:t>
            </w:r>
          </w:p>
        </w:tc>
        <w:tc>
          <w:tcPr>
            <w:tcW w:w="4536" w:type="dxa"/>
            <w:shd w:val="clear" w:color="auto" w:fill="FFFFFF"/>
          </w:tcPr>
          <w:p w:rsidR="00AD15D6" w:rsidRPr="00C63F14" w:rsidRDefault="00AD15D6" w:rsidP="00C63F14">
            <w:pPr>
              <w:spacing w:line="276" w:lineRule="auto"/>
              <w:jc w:val="both"/>
            </w:pPr>
            <w:r w:rsidRPr="00C63F14">
              <w:t>10-12 мин</w:t>
            </w:r>
          </w:p>
        </w:tc>
      </w:tr>
      <w:tr w:rsidR="00AD15D6" w:rsidRPr="00C63F14" w:rsidTr="00545FE1">
        <w:tc>
          <w:tcPr>
            <w:tcW w:w="5032" w:type="dxa"/>
            <w:shd w:val="clear" w:color="auto" w:fill="FFFFFF"/>
          </w:tcPr>
          <w:p w:rsidR="00AD15D6" w:rsidRPr="00C63F14" w:rsidRDefault="00AD15D6" w:rsidP="00C63F14">
            <w:pPr>
              <w:spacing w:line="276" w:lineRule="auto"/>
              <w:jc w:val="both"/>
            </w:pPr>
            <w:r w:rsidRPr="00C63F14">
              <w:t>Дозированный бег</w:t>
            </w:r>
          </w:p>
        </w:tc>
        <w:tc>
          <w:tcPr>
            <w:tcW w:w="4536" w:type="dxa"/>
            <w:shd w:val="clear" w:color="auto" w:fill="FFFFFF"/>
          </w:tcPr>
          <w:p w:rsidR="00AD15D6" w:rsidRPr="00C63F14" w:rsidRDefault="00AD15D6" w:rsidP="00C63F14">
            <w:pPr>
              <w:spacing w:line="276" w:lineRule="auto"/>
              <w:jc w:val="both"/>
            </w:pPr>
            <w:r w:rsidRPr="00C63F14">
              <w:t>7-8 мин</w:t>
            </w:r>
          </w:p>
        </w:tc>
      </w:tr>
      <w:tr w:rsidR="00AD15D6" w:rsidRPr="00C63F14" w:rsidTr="00545FE1">
        <w:tc>
          <w:tcPr>
            <w:tcW w:w="5032" w:type="dxa"/>
            <w:shd w:val="clear" w:color="auto" w:fill="FFFFFF"/>
          </w:tcPr>
          <w:p w:rsidR="00AD15D6" w:rsidRPr="00C63F14" w:rsidRDefault="00AD15D6" w:rsidP="00C63F14">
            <w:pPr>
              <w:spacing w:line="276" w:lineRule="auto"/>
              <w:jc w:val="both"/>
            </w:pPr>
            <w:r w:rsidRPr="00C63F14">
              <w:t>Упражнения после дневного сна</w:t>
            </w:r>
          </w:p>
        </w:tc>
        <w:tc>
          <w:tcPr>
            <w:tcW w:w="4536" w:type="dxa"/>
            <w:shd w:val="clear" w:color="auto" w:fill="FFFFFF"/>
          </w:tcPr>
          <w:p w:rsidR="00AD15D6" w:rsidRPr="00C63F14" w:rsidRDefault="00AD15D6" w:rsidP="00C63F14">
            <w:pPr>
              <w:spacing w:line="276" w:lineRule="auto"/>
              <w:jc w:val="both"/>
            </w:pPr>
            <w:r w:rsidRPr="00C63F14">
              <w:t>5-10 мин</w:t>
            </w:r>
          </w:p>
        </w:tc>
      </w:tr>
      <w:tr w:rsidR="00AD15D6" w:rsidRPr="00C63F14" w:rsidTr="00545FE1">
        <w:trPr>
          <w:trHeight w:val="317"/>
        </w:trPr>
        <w:tc>
          <w:tcPr>
            <w:tcW w:w="5032" w:type="dxa"/>
            <w:vMerge w:val="restart"/>
            <w:shd w:val="clear" w:color="auto" w:fill="FFFFFF"/>
          </w:tcPr>
          <w:p w:rsidR="00AD15D6" w:rsidRPr="00C63F14" w:rsidRDefault="00AD15D6" w:rsidP="00C63F14">
            <w:pPr>
              <w:spacing w:line="276" w:lineRule="auto"/>
              <w:jc w:val="both"/>
            </w:pPr>
            <w:r w:rsidRPr="00C63F14">
              <w:t>Подвижные игры</w:t>
            </w:r>
          </w:p>
        </w:tc>
        <w:tc>
          <w:tcPr>
            <w:tcW w:w="4536" w:type="dxa"/>
            <w:shd w:val="clear" w:color="auto" w:fill="FFFFFF"/>
          </w:tcPr>
          <w:p w:rsidR="00AD15D6" w:rsidRPr="00C63F14" w:rsidRDefault="00AD15D6" w:rsidP="00C63F14">
            <w:pPr>
              <w:spacing w:line="276" w:lineRule="auto"/>
              <w:jc w:val="both"/>
            </w:pPr>
            <w:r w:rsidRPr="00C63F14">
              <w:t>Не менее 2-4 раза в день</w:t>
            </w:r>
          </w:p>
        </w:tc>
      </w:tr>
      <w:tr w:rsidR="00AD15D6" w:rsidRPr="00C63F14" w:rsidTr="00545FE1">
        <w:trPr>
          <w:trHeight w:val="70"/>
        </w:trPr>
        <w:tc>
          <w:tcPr>
            <w:tcW w:w="5032" w:type="dxa"/>
            <w:vMerge/>
            <w:shd w:val="clear" w:color="auto" w:fill="FFFFFF"/>
          </w:tcPr>
          <w:p w:rsidR="00AD15D6" w:rsidRPr="00C63F14" w:rsidRDefault="00AD15D6" w:rsidP="00C63F14">
            <w:pPr>
              <w:spacing w:line="276" w:lineRule="auto"/>
              <w:jc w:val="both"/>
            </w:pPr>
          </w:p>
        </w:tc>
        <w:tc>
          <w:tcPr>
            <w:tcW w:w="4536" w:type="dxa"/>
            <w:shd w:val="clear" w:color="auto" w:fill="FFFFFF"/>
          </w:tcPr>
          <w:p w:rsidR="00AD15D6" w:rsidRPr="00C63F14" w:rsidRDefault="00AD15D6" w:rsidP="00C63F14">
            <w:pPr>
              <w:spacing w:line="276" w:lineRule="auto"/>
              <w:jc w:val="both"/>
            </w:pPr>
          </w:p>
        </w:tc>
      </w:tr>
      <w:tr w:rsidR="00AD15D6" w:rsidRPr="00C63F14" w:rsidTr="00545FE1">
        <w:tc>
          <w:tcPr>
            <w:tcW w:w="5032" w:type="dxa"/>
            <w:shd w:val="clear" w:color="auto" w:fill="FFFFFF"/>
          </w:tcPr>
          <w:p w:rsidR="00AD15D6" w:rsidRPr="00C63F14" w:rsidRDefault="00AD15D6" w:rsidP="00C63F14">
            <w:pPr>
              <w:spacing w:line="276" w:lineRule="auto"/>
              <w:jc w:val="both"/>
            </w:pPr>
            <w:r w:rsidRPr="00C63F14">
              <w:t>Спортивные игры</w:t>
            </w:r>
          </w:p>
        </w:tc>
        <w:tc>
          <w:tcPr>
            <w:tcW w:w="4536" w:type="dxa"/>
            <w:shd w:val="clear" w:color="auto" w:fill="FFFFFF"/>
          </w:tcPr>
          <w:p w:rsidR="00AD15D6" w:rsidRPr="00C63F14" w:rsidRDefault="00AD15D6" w:rsidP="00C63F14">
            <w:pPr>
              <w:spacing w:line="276" w:lineRule="auto"/>
              <w:jc w:val="both"/>
            </w:pPr>
            <w:r w:rsidRPr="00C63F14">
              <w:t>Целенаправленное обучение педагогом не реже 1 раз в неделю</w:t>
            </w:r>
          </w:p>
        </w:tc>
      </w:tr>
      <w:tr w:rsidR="00AD15D6" w:rsidRPr="00C63F14" w:rsidTr="00545FE1">
        <w:trPr>
          <w:trHeight w:val="317"/>
        </w:trPr>
        <w:tc>
          <w:tcPr>
            <w:tcW w:w="5032" w:type="dxa"/>
            <w:vMerge w:val="restart"/>
            <w:shd w:val="clear" w:color="auto" w:fill="FFFFFF"/>
          </w:tcPr>
          <w:p w:rsidR="00AD15D6" w:rsidRPr="00C63F14" w:rsidRDefault="00AD15D6" w:rsidP="00C63F14">
            <w:pPr>
              <w:spacing w:line="276" w:lineRule="auto"/>
              <w:jc w:val="both"/>
            </w:pPr>
            <w:r w:rsidRPr="00C63F14">
              <w:t>Спортивные упражнения</w:t>
            </w:r>
          </w:p>
        </w:tc>
        <w:tc>
          <w:tcPr>
            <w:tcW w:w="4536" w:type="dxa"/>
            <w:shd w:val="clear" w:color="auto" w:fill="FFFFFF"/>
          </w:tcPr>
          <w:p w:rsidR="00AD15D6" w:rsidRPr="00C63F14" w:rsidRDefault="00AD15D6" w:rsidP="00C63F14">
            <w:pPr>
              <w:spacing w:line="276" w:lineRule="auto"/>
              <w:jc w:val="both"/>
            </w:pPr>
            <w:r w:rsidRPr="00C63F14">
              <w:t>Целенаправленное обучение педагогом 2 раза в неделю 8-15 мин</w:t>
            </w:r>
          </w:p>
        </w:tc>
      </w:tr>
      <w:tr w:rsidR="00AD15D6" w:rsidRPr="00C63F14" w:rsidTr="00545FE1">
        <w:trPr>
          <w:trHeight w:val="317"/>
        </w:trPr>
        <w:tc>
          <w:tcPr>
            <w:tcW w:w="5032" w:type="dxa"/>
            <w:vMerge/>
            <w:shd w:val="clear" w:color="auto" w:fill="FFFFFF"/>
          </w:tcPr>
          <w:p w:rsidR="00AD15D6" w:rsidRPr="00C63F14" w:rsidRDefault="00AD15D6" w:rsidP="00C63F14">
            <w:pPr>
              <w:spacing w:line="276" w:lineRule="auto"/>
              <w:jc w:val="both"/>
            </w:pPr>
          </w:p>
        </w:tc>
        <w:tc>
          <w:tcPr>
            <w:tcW w:w="4536" w:type="dxa"/>
            <w:shd w:val="clear" w:color="auto" w:fill="FFFFFF"/>
          </w:tcPr>
          <w:p w:rsidR="00AD15D6" w:rsidRPr="00C63F14" w:rsidRDefault="00AD15D6" w:rsidP="00C63F14">
            <w:pPr>
              <w:spacing w:line="276" w:lineRule="auto"/>
              <w:jc w:val="both"/>
            </w:pPr>
          </w:p>
        </w:tc>
      </w:tr>
      <w:tr w:rsidR="00AD15D6" w:rsidRPr="00C63F14" w:rsidTr="00545FE1">
        <w:trPr>
          <w:trHeight w:val="317"/>
        </w:trPr>
        <w:tc>
          <w:tcPr>
            <w:tcW w:w="5032" w:type="dxa"/>
            <w:vMerge w:val="restart"/>
            <w:shd w:val="clear" w:color="auto" w:fill="FFFFFF"/>
          </w:tcPr>
          <w:p w:rsidR="00AD15D6" w:rsidRPr="00C63F14" w:rsidRDefault="00AD15D6" w:rsidP="00C63F14">
            <w:pPr>
              <w:spacing w:line="276" w:lineRule="auto"/>
              <w:jc w:val="both"/>
            </w:pPr>
            <w:r w:rsidRPr="00C63F14">
              <w:t>Физкультурные упражнения на прогулке</w:t>
            </w:r>
          </w:p>
        </w:tc>
        <w:tc>
          <w:tcPr>
            <w:tcW w:w="4536" w:type="dxa"/>
            <w:shd w:val="clear" w:color="auto" w:fill="FFFFFF"/>
          </w:tcPr>
          <w:p w:rsidR="00AD15D6" w:rsidRPr="00C63F14" w:rsidRDefault="00AD15D6" w:rsidP="00C63F14">
            <w:pPr>
              <w:spacing w:line="276" w:lineRule="auto"/>
              <w:jc w:val="both"/>
            </w:pPr>
            <w:r w:rsidRPr="00C63F14">
              <w:t>10-15 мин</w:t>
            </w:r>
          </w:p>
        </w:tc>
      </w:tr>
      <w:tr w:rsidR="00AD15D6" w:rsidRPr="00C63F14" w:rsidTr="00545FE1">
        <w:trPr>
          <w:trHeight w:val="317"/>
        </w:trPr>
        <w:tc>
          <w:tcPr>
            <w:tcW w:w="5032" w:type="dxa"/>
            <w:vMerge/>
            <w:shd w:val="clear" w:color="auto" w:fill="FFFFFF"/>
          </w:tcPr>
          <w:p w:rsidR="00AD15D6" w:rsidRPr="00C63F14" w:rsidRDefault="00AD15D6" w:rsidP="00C63F14">
            <w:pPr>
              <w:spacing w:line="276" w:lineRule="auto"/>
              <w:jc w:val="both"/>
            </w:pPr>
          </w:p>
        </w:tc>
        <w:tc>
          <w:tcPr>
            <w:tcW w:w="4536" w:type="dxa"/>
            <w:shd w:val="clear" w:color="auto" w:fill="FFFFFF"/>
          </w:tcPr>
          <w:p w:rsidR="00AD15D6" w:rsidRPr="00C63F14" w:rsidRDefault="00AD15D6" w:rsidP="00C63F14">
            <w:pPr>
              <w:spacing w:line="276" w:lineRule="auto"/>
              <w:jc w:val="both"/>
            </w:pPr>
          </w:p>
        </w:tc>
      </w:tr>
      <w:tr w:rsidR="00AD15D6" w:rsidRPr="00C63F14" w:rsidTr="00545FE1">
        <w:trPr>
          <w:trHeight w:val="317"/>
        </w:trPr>
        <w:tc>
          <w:tcPr>
            <w:tcW w:w="5032" w:type="dxa"/>
            <w:vMerge w:val="restart"/>
            <w:shd w:val="clear" w:color="auto" w:fill="FFFFFF"/>
          </w:tcPr>
          <w:p w:rsidR="00AD15D6" w:rsidRPr="00C63F14" w:rsidRDefault="00AD15D6" w:rsidP="00C63F14">
            <w:pPr>
              <w:spacing w:line="276" w:lineRule="auto"/>
              <w:jc w:val="both"/>
            </w:pPr>
            <w:r w:rsidRPr="00C63F14">
              <w:t>Спортивные развлечения</w:t>
            </w:r>
          </w:p>
        </w:tc>
        <w:tc>
          <w:tcPr>
            <w:tcW w:w="4536" w:type="dxa"/>
            <w:shd w:val="clear" w:color="auto" w:fill="FFFFFF"/>
          </w:tcPr>
          <w:p w:rsidR="00AD15D6" w:rsidRPr="00C63F14" w:rsidRDefault="00AD15D6" w:rsidP="00C63F14">
            <w:pPr>
              <w:spacing w:line="276" w:lineRule="auto"/>
              <w:jc w:val="both"/>
            </w:pPr>
            <w:r w:rsidRPr="00C63F14">
              <w:t>30-40 мин 1-2 раза в месяц</w:t>
            </w:r>
          </w:p>
        </w:tc>
      </w:tr>
      <w:tr w:rsidR="00AD15D6" w:rsidRPr="00C63F14" w:rsidTr="00545FE1">
        <w:trPr>
          <w:trHeight w:val="317"/>
        </w:trPr>
        <w:tc>
          <w:tcPr>
            <w:tcW w:w="5032" w:type="dxa"/>
            <w:vMerge/>
            <w:shd w:val="clear" w:color="auto" w:fill="FFFFFF"/>
          </w:tcPr>
          <w:p w:rsidR="00AD15D6" w:rsidRPr="00C63F14" w:rsidRDefault="00AD15D6" w:rsidP="00C63F14">
            <w:pPr>
              <w:spacing w:line="276" w:lineRule="auto"/>
              <w:jc w:val="both"/>
            </w:pPr>
          </w:p>
        </w:tc>
        <w:tc>
          <w:tcPr>
            <w:tcW w:w="4536" w:type="dxa"/>
            <w:shd w:val="clear" w:color="auto" w:fill="FFFFFF"/>
          </w:tcPr>
          <w:p w:rsidR="00AD15D6" w:rsidRPr="00C63F14" w:rsidRDefault="00AD15D6" w:rsidP="00C63F14">
            <w:pPr>
              <w:spacing w:line="276" w:lineRule="auto"/>
              <w:jc w:val="both"/>
            </w:pPr>
          </w:p>
        </w:tc>
      </w:tr>
      <w:tr w:rsidR="00AD15D6" w:rsidRPr="00C63F14" w:rsidTr="00545FE1">
        <w:trPr>
          <w:trHeight w:val="317"/>
        </w:trPr>
        <w:tc>
          <w:tcPr>
            <w:tcW w:w="5032" w:type="dxa"/>
            <w:vMerge w:val="restart"/>
            <w:shd w:val="clear" w:color="auto" w:fill="FFFFFF"/>
          </w:tcPr>
          <w:p w:rsidR="00AD15D6" w:rsidRPr="00C63F14" w:rsidRDefault="00AD15D6" w:rsidP="00C63F14">
            <w:pPr>
              <w:spacing w:line="276" w:lineRule="auto"/>
              <w:jc w:val="both"/>
            </w:pPr>
            <w:r w:rsidRPr="00C63F14">
              <w:t>Спортивные праздники</w:t>
            </w:r>
          </w:p>
        </w:tc>
        <w:tc>
          <w:tcPr>
            <w:tcW w:w="4536" w:type="dxa"/>
            <w:shd w:val="clear" w:color="auto" w:fill="FFFFFF"/>
          </w:tcPr>
          <w:p w:rsidR="00AD15D6" w:rsidRPr="00C63F14" w:rsidRDefault="00AD15D6" w:rsidP="00C63F14">
            <w:pPr>
              <w:spacing w:line="276" w:lineRule="auto"/>
              <w:jc w:val="both"/>
            </w:pPr>
            <w:r w:rsidRPr="00C63F14">
              <w:t>40 мин 2-4 раза в год</w:t>
            </w:r>
          </w:p>
        </w:tc>
      </w:tr>
      <w:tr w:rsidR="00AD15D6" w:rsidRPr="00C63F14" w:rsidTr="00545FE1">
        <w:trPr>
          <w:trHeight w:val="317"/>
        </w:trPr>
        <w:tc>
          <w:tcPr>
            <w:tcW w:w="5032" w:type="dxa"/>
            <w:vMerge/>
            <w:shd w:val="clear" w:color="auto" w:fill="FFFFFF"/>
          </w:tcPr>
          <w:p w:rsidR="00AD15D6" w:rsidRPr="00C63F14" w:rsidRDefault="00AD15D6" w:rsidP="00C63F14">
            <w:pPr>
              <w:spacing w:line="276" w:lineRule="auto"/>
              <w:jc w:val="both"/>
            </w:pPr>
          </w:p>
        </w:tc>
        <w:tc>
          <w:tcPr>
            <w:tcW w:w="4536" w:type="dxa"/>
            <w:shd w:val="clear" w:color="auto" w:fill="FFFFFF"/>
          </w:tcPr>
          <w:p w:rsidR="00AD15D6" w:rsidRPr="00C63F14" w:rsidRDefault="00AD15D6" w:rsidP="00C63F14">
            <w:pPr>
              <w:spacing w:line="276" w:lineRule="auto"/>
              <w:jc w:val="both"/>
            </w:pPr>
          </w:p>
        </w:tc>
      </w:tr>
      <w:tr w:rsidR="00AD15D6" w:rsidRPr="00C63F14" w:rsidTr="00545FE1">
        <w:trPr>
          <w:trHeight w:val="317"/>
        </w:trPr>
        <w:tc>
          <w:tcPr>
            <w:tcW w:w="5032" w:type="dxa"/>
            <w:vMerge w:val="restart"/>
            <w:shd w:val="clear" w:color="auto" w:fill="FFFFFF"/>
          </w:tcPr>
          <w:p w:rsidR="00AD15D6" w:rsidRPr="00C63F14" w:rsidRDefault="00AD15D6" w:rsidP="00C63F14">
            <w:pPr>
              <w:spacing w:line="276" w:lineRule="auto"/>
              <w:jc w:val="both"/>
            </w:pPr>
            <w:r w:rsidRPr="00C63F14">
              <w:t xml:space="preserve"> День здоровья</w:t>
            </w:r>
          </w:p>
        </w:tc>
        <w:tc>
          <w:tcPr>
            <w:tcW w:w="4536" w:type="dxa"/>
            <w:shd w:val="clear" w:color="auto" w:fill="FFFFFF"/>
          </w:tcPr>
          <w:p w:rsidR="00AD15D6" w:rsidRPr="00C63F14" w:rsidRDefault="00AD15D6" w:rsidP="00C63F14">
            <w:pPr>
              <w:spacing w:line="276" w:lineRule="auto"/>
              <w:jc w:val="both"/>
            </w:pPr>
            <w:r w:rsidRPr="00C63F14">
              <w:t>Не реже 1 раза в квартал</w:t>
            </w:r>
          </w:p>
        </w:tc>
      </w:tr>
      <w:tr w:rsidR="00AD15D6" w:rsidRPr="00C63F14" w:rsidTr="00545FE1">
        <w:trPr>
          <w:trHeight w:val="317"/>
        </w:trPr>
        <w:tc>
          <w:tcPr>
            <w:tcW w:w="5032" w:type="dxa"/>
            <w:vMerge/>
            <w:shd w:val="clear" w:color="auto" w:fill="FFFFFF"/>
          </w:tcPr>
          <w:p w:rsidR="00AD15D6" w:rsidRPr="00C63F14" w:rsidRDefault="00AD15D6" w:rsidP="00C63F14">
            <w:pPr>
              <w:spacing w:line="276" w:lineRule="auto"/>
              <w:jc w:val="both"/>
            </w:pPr>
          </w:p>
        </w:tc>
        <w:tc>
          <w:tcPr>
            <w:tcW w:w="4536" w:type="dxa"/>
            <w:shd w:val="clear" w:color="auto" w:fill="FFFFFF"/>
          </w:tcPr>
          <w:p w:rsidR="00AD15D6" w:rsidRPr="00C63F14" w:rsidRDefault="00AD15D6" w:rsidP="00C63F14">
            <w:pPr>
              <w:spacing w:line="276" w:lineRule="auto"/>
              <w:jc w:val="both"/>
            </w:pPr>
          </w:p>
        </w:tc>
      </w:tr>
      <w:tr w:rsidR="00AD15D6" w:rsidRPr="00C63F14" w:rsidTr="00545FE1">
        <w:trPr>
          <w:trHeight w:val="317"/>
        </w:trPr>
        <w:tc>
          <w:tcPr>
            <w:tcW w:w="5032" w:type="dxa"/>
            <w:shd w:val="clear" w:color="auto" w:fill="FFFFFF"/>
          </w:tcPr>
          <w:p w:rsidR="00AD15D6" w:rsidRPr="00C63F14" w:rsidRDefault="00AD15D6" w:rsidP="00C63F14">
            <w:pPr>
              <w:spacing w:line="276" w:lineRule="auto"/>
              <w:jc w:val="both"/>
            </w:pPr>
            <w:r w:rsidRPr="00C63F14">
              <w:t xml:space="preserve">   Неделя здоровья</w:t>
            </w:r>
          </w:p>
        </w:tc>
        <w:tc>
          <w:tcPr>
            <w:tcW w:w="4536" w:type="dxa"/>
            <w:shd w:val="clear" w:color="auto" w:fill="FFFFFF"/>
          </w:tcPr>
          <w:p w:rsidR="00AD15D6" w:rsidRPr="00C63F14" w:rsidRDefault="00AD15D6" w:rsidP="00C63F14">
            <w:pPr>
              <w:spacing w:line="276" w:lineRule="auto"/>
              <w:jc w:val="both"/>
            </w:pPr>
            <w:r w:rsidRPr="00C63F14">
              <w:t>Не реже 1 раза в квартал</w:t>
            </w:r>
          </w:p>
        </w:tc>
      </w:tr>
      <w:tr w:rsidR="00AD15D6" w:rsidRPr="00C63F14" w:rsidTr="00545FE1">
        <w:tc>
          <w:tcPr>
            <w:tcW w:w="5032" w:type="dxa"/>
            <w:shd w:val="clear" w:color="auto" w:fill="FFFFFF"/>
          </w:tcPr>
          <w:p w:rsidR="00AD15D6" w:rsidRPr="00C63F14" w:rsidRDefault="00AD15D6" w:rsidP="00C63F14">
            <w:pPr>
              <w:spacing w:line="276" w:lineRule="auto"/>
              <w:jc w:val="both"/>
            </w:pPr>
            <w:r w:rsidRPr="00C63F14">
              <w:t>Самостоятельная двигательная деятельность</w:t>
            </w:r>
          </w:p>
        </w:tc>
        <w:tc>
          <w:tcPr>
            <w:tcW w:w="4536" w:type="dxa"/>
            <w:shd w:val="clear" w:color="auto" w:fill="FFFFFF"/>
          </w:tcPr>
          <w:p w:rsidR="00AD15D6" w:rsidRPr="00C63F14" w:rsidRDefault="00AD15D6" w:rsidP="00C63F14">
            <w:pPr>
              <w:spacing w:line="276" w:lineRule="auto"/>
              <w:jc w:val="both"/>
            </w:pPr>
            <w:r w:rsidRPr="00C63F14">
              <w:t>ежедневно</w:t>
            </w:r>
          </w:p>
        </w:tc>
      </w:tr>
    </w:tbl>
    <w:p w:rsidR="00AD15D6" w:rsidRPr="00C63F14" w:rsidRDefault="00AD15D6" w:rsidP="00C63F14">
      <w:pPr>
        <w:spacing w:line="276" w:lineRule="auto"/>
        <w:jc w:val="both"/>
        <w:rPr>
          <w:b/>
          <w:i/>
        </w:rPr>
      </w:pPr>
    </w:p>
    <w:p w:rsidR="00AD15D6" w:rsidRPr="00142C00" w:rsidRDefault="00AD15D6" w:rsidP="00142C00">
      <w:pPr>
        <w:pStyle w:val="NoSpacing"/>
        <w:rPr>
          <w:b/>
          <w:szCs w:val="18"/>
        </w:rPr>
      </w:pPr>
      <w:r>
        <w:rPr>
          <w:b/>
        </w:rPr>
        <w:t xml:space="preserve">      </w:t>
      </w:r>
      <w:r w:rsidRPr="00142C00">
        <w:rPr>
          <w:b/>
          <w:sz w:val="28"/>
        </w:rPr>
        <w:t>Распорядок дня при карантине</w:t>
      </w:r>
    </w:p>
    <w:p w:rsidR="00AD15D6" w:rsidRPr="00142C00" w:rsidRDefault="00AD15D6" w:rsidP="00142C00">
      <w:pPr>
        <w:pStyle w:val="NoSpacing"/>
        <w:rPr>
          <w:sz w:val="18"/>
          <w:szCs w:val="18"/>
        </w:rPr>
      </w:pPr>
      <w:r w:rsidRPr="00142C00">
        <w:rPr>
          <w:szCs w:val="21"/>
        </w:rPr>
        <w:t>   1.   Ежедневный приём в группу производится при уточнении состояния здоровья ребёнка у родителей. Данные заносятся в журнал.</w:t>
      </w:r>
    </w:p>
    <w:p w:rsidR="00AD15D6" w:rsidRPr="00142C00" w:rsidRDefault="00AD15D6" w:rsidP="00142C00">
      <w:pPr>
        <w:pStyle w:val="NoSpacing"/>
        <w:rPr>
          <w:sz w:val="18"/>
          <w:szCs w:val="18"/>
        </w:rPr>
      </w:pPr>
      <w:r w:rsidRPr="00142C00">
        <w:rPr>
          <w:szCs w:val="21"/>
        </w:rPr>
        <w:t>            2.  Прекращаются контакты с другими группами.</w:t>
      </w:r>
    </w:p>
    <w:p w:rsidR="00AD15D6" w:rsidRPr="00142C00" w:rsidRDefault="00AD15D6" w:rsidP="00142C00">
      <w:pPr>
        <w:pStyle w:val="NoSpacing"/>
        <w:rPr>
          <w:sz w:val="18"/>
          <w:szCs w:val="18"/>
        </w:rPr>
      </w:pPr>
      <w:r w:rsidRPr="00142C00">
        <w:rPr>
          <w:szCs w:val="21"/>
        </w:rPr>
        <w:t>            3.  Самостоятельная, игровая и совместная с воспитателем деятельность осуществляется с материалами, подлежащими специальной дезинфицирующей обработке.</w:t>
      </w:r>
    </w:p>
    <w:p w:rsidR="00AD15D6" w:rsidRPr="00142C00" w:rsidRDefault="00AD15D6" w:rsidP="00142C00">
      <w:pPr>
        <w:pStyle w:val="NoSpacing"/>
        <w:rPr>
          <w:sz w:val="18"/>
          <w:szCs w:val="18"/>
        </w:rPr>
      </w:pPr>
      <w:r w:rsidRPr="00142C00">
        <w:rPr>
          <w:szCs w:val="21"/>
        </w:rPr>
        <w:t>            4.  Результаты продуктивной деятельности дезинфицируются и выбрасываются.</w:t>
      </w:r>
    </w:p>
    <w:p w:rsidR="00AD15D6" w:rsidRPr="00142C00" w:rsidRDefault="00AD15D6" w:rsidP="00142C00">
      <w:pPr>
        <w:pStyle w:val="NoSpacing"/>
        <w:rPr>
          <w:sz w:val="18"/>
          <w:szCs w:val="18"/>
        </w:rPr>
      </w:pPr>
      <w:r w:rsidRPr="00142C00">
        <w:rPr>
          <w:szCs w:val="21"/>
        </w:rPr>
        <w:t>            5.  Организация деятельности по физическому и музыкальному развитию проводится в групповом помещении.</w:t>
      </w:r>
    </w:p>
    <w:p w:rsidR="00AD15D6" w:rsidRPr="00142C00" w:rsidRDefault="00AD15D6" w:rsidP="00142C00">
      <w:pPr>
        <w:pStyle w:val="NoSpacing"/>
        <w:rPr>
          <w:sz w:val="18"/>
          <w:szCs w:val="18"/>
        </w:rPr>
      </w:pPr>
      <w:r w:rsidRPr="00142C00">
        <w:rPr>
          <w:szCs w:val="21"/>
        </w:rPr>
        <w:t>            6.  Изменения состояния здоровья ребёнка незамедлительно сообщаются медицинскому персоналу и родителям.</w:t>
      </w:r>
    </w:p>
    <w:p w:rsidR="00AD15D6" w:rsidRPr="00142C00" w:rsidRDefault="00AD15D6" w:rsidP="00142C00">
      <w:pPr>
        <w:pStyle w:val="NoSpacing"/>
        <w:rPr>
          <w:sz w:val="18"/>
          <w:szCs w:val="18"/>
        </w:rPr>
      </w:pPr>
      <w:r w:rsidRPr="00142C00">
        <w:rPr>
          <w:szCs w:val="21"/>
        </w:rPr>
        <w:t>            7.  Воспитателями группы и помощником воспитателя неукоснительно выполняются требования «Мероприятий в период карантина».</w:t>
      </w:r>
    </w:p>
    <w:p w:rsidR="00AD15D6" w:rsidRPr="00142C00" w:rsidRDefault="00AD15D6" w:rsidP="00142C00">
      <w:pPr>
        <w:pStyle w:val="NoSpacing"/>
        <w:rPr>
          <w:b/>
          <w:szCs w:val="18"/>
        </w:rPr>
      </w:pPr>
      <w:r w:rsidRPr="00142C00">
        <w:rPr>
          <w:b/>
          <w:sz w:val="28"/>
        </w:rPr>
        <w:t>Индивидуальный щадящий режим  после перенесённых заболеваний</w:t>
      </w:r>
    </w:p>
    <w:p w:rsidR="00AD15D6" w:rsidRPr="00142C00" w:rsidRDefault="00AD15D6" w:rsidP="00142C00">
      <w:pPr>
        <w:pStyle w:val="NoSpacing"/>
        <w:rPr>
          <w:sz w:val="18"/>
          <w:szCs w:val="18"/>
        </w:rPr>
      </w:pPr>
      <w:r w:rsidRPr="00142C00">
        <w:rPr>
          <w:szCs w:val="21"/>
        </w:rPr>
        <w:t>      Назначается перенёсшим заболевание детям и часто болеющим детям медицинским работником ДОУ для снижения физической и интеллектуальной нагрузки по рекомендации лечащего педиатра на определённый срок в зависимости от состояния здоровья ребёнка и диагноза заболевания.  Ориентировочные сроки щадящего режима:</w:t>
      </w:r>
    </w:p>
    <w:p w:rsidR="00AD15D6" w:rsidRPr="00142C00" w:rsidRDefault="00AD15D6" w:rsidP="00142C00">
      <w:pPr>
        <w:pStyle w:val="NoSpacing"/>
        <w:rPr>
          <w:sz w:val="18"/>
          <w:szCs w:val="18"/>
        </w:rPr>
      </w:pPr>
      <w:r w:rsidRPr="00142C00">
        <w:rPr>
          <w:szCs w:val="21"/>
        </w:rPr>
        <w:t>1.     ОРВИ, грипп, ангина, о. бронхит, о. гнойный отит, БА после обострения – 25 дней.</w:t>
      </w:r>
    </w:p>
    <w:p w:rsidR="00AD15D6" w:rsidRPr="00142C00" w:rsidRDefault="00AD15D6" w:rsidP="00142C00">
      <w:pPr>
        <w:pStyle w:val="NoSpacing"/>
        <w:rPr>
          <w:sz w:val="18"/>
          <w:szCs w:val="18"/>
        </w:rPr>
      </w:pPr>
      <w:r w:rsidRPr="00142C00">
        <w:rPr>
          <w:szCs w:val="21"/>
        </w:rPr>
        <w:t>2.     О.пневмония, о.инфекционные заболевания, обострение экземы, сотрясение мозга ср. тяжести, состояние после полостных операций, после тонзилэктомии – 2 месяца.</w:t>
      </w:r>
    </w:p>
    <w:p w:rsidR="00AD15D6" w:rsidRDefault="00AD15D6" w:rsidP="00142C00">
      <w:pPr>
        <w:pStyle w:val="NoSpacing"/>
        <w:rPr>
          <w:szCs w:val="21"/>
        </w:rPr>
      </w:pPr>
      <w:r w:rsidRPr="00142C00">
        <w:rPr>
          <w:szCs w:val="21"/>
        </w:rPr>
        <w:t>3.     О.пиелонефрит, менингит – более 2-х месяцев.</w:t>
      </w:r>
    </w:p>
    <w:p w:rsidR="00AD15D6" w:rsidRPr="00142C00" w:rsidRDefault="00AD15D6" w:rsidP="00142C00">
      <w:pPr>
        <w:pStyle w:val="NoSpacing"/>
        <w:rPr>
          <w:sz w:val="18"/>
          <w:szCs w:val="18"/>
        </w:rPr>
      </w:pPr>
    </w:p>
    <w:tbl>
      <w:tblPr>
        <w:tblW w:w="190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678"/>
        <w:gridCol w:w="15402"/>
      </w:tblGrid>
      <w:tr w:rsidR="00AD15D6" w:rsidRPr="00142C00" w:rsidTr="009E0D6D">
        <w:trPr>
          <w:tblCellSpacing w:w="0" w:type="dxa"/>
        </w:trPr>
        <w:tc>
          <w:tcPr>
            <w:tcW w:w="3678" w:type="dxa"/>
            <w:tcBorders>
              <w:top w:val="outset" w:sz="6" w:space="0" w:color="auto"/>
              <w:bottom w:val="outset" w:sz="6" w:space="0" w:color="auto"/>
              <w:right w:val="outset" w:sz="6" w:space="0" w:color="auto"/>
            </w:tcBorders>
            <w:vAlign w:val="center"/>
          </w:tcPr>
          <w:p w:rsidR="00AD15D6" w:rsidRPr="007550F2" w:rsidRDefault="00AD15D6" w:rsidP="00142C00">
            <w:pPr>
              <w:pStyle w:val="NoSpacing"/>
              <w:rPr>
                <w:b/>
                <w:sz w:val="18"/>
                <w:szCs w:val="18"/>
              </w:rPr>
            </w:pPr>
            <w:r w:rsidRPr="007550F2">
              <w:rPr>
                <w:b/>
              </w:rPr>
              <w:t>ВИД ДЕЯТЕЛЬНОСТИ В РЕЖИМЕ ДНЯ ПРИ ЩАДЯЩЕМ РЕЖИМЕ</w:t>
            </w:r>
          </w:p>
        </w:tc>
        <w:tc>
          <w:tcPr>
            <w:tcW w:w="15402" w:type="dxa"/>
            <w:tcBorders>
              <w:top w:val="outset" w:sz="6" w:space="0" w:color="auto"/>
              <w:left w:val="outset" w:sz="6" w:space="0" w:color="auto"/>
              <w:bottom w:val="outset" w:sz="6" w:space="0" w:color="auto"/>
            </w:tcBorders>
            <w:vAlign w:val="center"/>
          </w:tcPr>
          <w:p w:rsidR="00AD15D6" w:rsidRPr="007550F2" w:rsidRDefault="00AD15D6" w:rsidP="00142C00">
            <w:pPr>
              <w:pStyle w:val="NoSpacing"/>
              <w:rPr>
                <w:b/>
                <w:sz w:val="18"/>
                <w:szCs w:val="18"/>
              </w:rPr>
            </w:pPr>
            <w:r w:rsidRPr="007550F2">
              <w:rPr>
                <w:b/>
              </w:rPr>
              <w:t>РЕКОМЕНДАЦИИ</w:t>
            </w:r>
          </w:p>
        </w:tc>
      </w:tr>
      <w:tr w:rsidR="00AD15D6" w:rsidRPr="00142C00" w:rsidTr="009E0D6D">
        <w:trPr>
          <w:tblCellSpacing w:w="0" w:type="dxa"/>
        </w:trPr>
        <w:tc>
          <w:tcPr>
            <w:tcW w:w="3678" w:type="dxa"/>
            <w:tcBorders>
              <w:top w:val="outset" w:sz="6" w:space="0" w:color="auto"/>
              <w:bottom w:val="outset" w:sz="6" w:space="0" w:color="auto"/>
              <w:right w:val="outset" w:sz="6" w:space="0" w:color="auto"/>
            </w:tcBorders>
            <w:vAlign w:val="center"/>
          </w:tcPr>
          <w:p w:rsidR="00AD15D6" w:rsidRPr="007550F2" w:rsidRDefault="00AD15D6" w:rsidP="00142C00">
            <w:pPr>
              <w:pStyle w:val="NoSpacing"/>
              <w:rPr>
                <w:sz w:val="18"/>
                <w:szCs w:val="18"/>
              </w:rPr>
            </w:pPr>
            <w:r w:rsidRPr="007550F2">
              <w:rPr>
                <w:szCs w:val="21"/>
              </w:rPr>
              <w:t>  Приход в ДОУ</w:t>
            </w:r>
          </w:p>
        </w:tc>
        <w:tc>
          <w:tcPr>
            <w:tcW w:w="15402" w:type="dxa"/>
            <w:tcBorders>
              <w:top w:val="outset" w:sz="6" w:space="0" w:color="auto"/>
              <w:left w:val="outset" w:sz="6" w:space="0" w:color="auto"/>
              <w:bottom w:val="outset" w:sz="6" w:space="0" w:color="auto"/>
            </w:tcBorders>
            <w:vAlign w:val="center"/>
          </w:tcPr>
          <w:p w:rsidR="00AD15D6" w:rsidRPr="007550F2" w:rsidRDefault="00AD15D6" w:rsidP="00142C00">
            <w:pPr>
              <w:pStyle w:val="NoSpacing"/>
              <w:rPr>
                <w:sz w:val="18"/>
                <w:szCs w:val="18"/>
              </w:rPr>
            </w:pPr>
            <w:r w:rsidRPr="007550F2">
              <w:rPr>
                <w:szCs w:val="21"/>
              </w:rPr>
              <w:t>8.00 – 8.30. Индивидуальная «минутка общения»</w:t>
            </w:r>
          </w:p>
        </w:tc>
      </w:tr>
      <w:tr w:rsidR="00AD15D6" w:rsidRPr="00142C00" w:rsidTr="009E0D6D">
        <w:trPr>
          <w:tblCellSpacing w:w="0" w:type="dxa"/>
        </w:trPr>
        <w:tc>
          <w:tcPr>
            <w:tcW w:w="3678" w:type="dxa"/>
            <w:tcBorders>
              <w:top w:val="outset" w:sz="6" w:space="0" w:color="auto"/>
              <w:bottom w:val="outset" w:sz="6" w:space="0" w:color="auto"/>
              <w:right w:val="outset" w:sz="6" w:space="0" w:color="auto"/>
            </w:tcBorders>
            <w:vAlign w:val="center"/>
          </w:tcPr>
          <w:p w:rsidR="00AD15D6" w:rsidRPr="007550F2" w:rsidRDefault="00AD15D6" w:rsidP="00142C00">
            <w:pPr>
              <w:pStyle w:val="NoSpacing"/>
              <w:rPr>
                <w:sz w:val="18"/>
                <w:szCs w:val="18"/>
              </w:rPr>
            </w:pPr>
            <w:r w:rsidRPr="007550F2">
              <w:rPr>
                <w:szCs w:val="21"/>
              </w:rPr>
              <w:t>  Утренняя разминка</w:t>
            </w:r>
          </w:p>
        </w:tc>
        <w:tc>
          <w:tcPr>
            <w:tcW w:w="15402" w:type="dxa"/>
            <w:tcBorders>
              <w:top w:val="outset" w:sz="6" w:space="0" w:color="auto"/>
              <w:left w:val="outset" w:sz="6" w:space="0" w:color="auto"/>
              <w:bottom w:val="outset" w:sz="6" w:space="0" w:color="auto"/>
            </w:tcBorders>
            <w:vAlign w:val="center"/>
          </w:tcPr>
          <w:p w:rsidR="00AD15D6" w:rsidRPr="007550F2" w:rsidRDefault="00AD15D6" w:rsidP="00142C00">
            <w:pPr>
              <w:pStyle w:val="NoSpacing"/>
              <w:rPr>
                <w:szCs w:val="21"/>
              </w:rPr>
            </w:pPr>
            <w:r w:rsidRPr="007550F2">
              <w:rPr>
                <w:szCs w:val="21"/>
              </w:rPr>
              <w:t xml:space="preserve">Снижение нагрузки по бегу, прыжкам на 50%. Включение дыхательных </w:t>
            </w:r>
          </w:p>
          <w:p w:rsidR="00AD15D6" w:rsidRPr="007550F2" w:rsidRDefault="00AD15D6" w:rsidP="00142C00">
            <w:pPr>
              <w:pStyle w:val="NoSpacing"/>
              <w:rPr>
                <w:sz w:val="18"/>
                <w:szCs w:val="18"/>
              </w:rPr>
            </w:pPr>
            <w:r w:rsidRPr="007550F2">
              <w:rPr>
                <w:szCs w:val="21"/>
              </w:rPr>
              <w:t>упражнений.</w:t>
            </w:r>
          </w:p>
        </w:tc>
      </w:tr>
      <w:tr w:rsidR="00AD15D6" w:rsidRPr="00142C00" w:rsidTr="009E0D6D">
        <w:trPr>
          <w:tblCellSpacing w:w="0" w:type="dxa"/>
        </w:trPr>
        <w:tc>
          <w:tcPr>
            <w:tcW w:w="3678" w:type="dxa"/>
            <w:tcBorders>
              <w:top w:val="outset" w:sz="6" w:space="0" w:color="auto"/>
              <w:bottom w:val="outset" w:sz="6" w:space="0" w:color="auto"/>
              <w:right w:val="outset" w:sz="6" w:space="0" w:color="auto"/>
            </w:tcBorders>
            <w:vAlign w:val="center"/>
          </w:tcPr>
          <w:p w:rsidR="00AD15D6" w:rsidRPr="007550F2" w:rsidRDefault="00AD15D6" w:rsidP="00142C00">
            <w:pPr>
              <w:pStyle w:val="NoSpacing"/>
              <w:rPr>
                <w:sz w:val="18"/>
                <w:szCs w:val="18"/>
              </w:rPr>
            </w:pPr>
            <w:r w:rsidRPr="007550F2">
              <w:rPr>
                <w:szCs w:val="21"/>
              </w:rPr>
              <w:t>  Гигиенические процедуры (умывание)</w:t>
            </w:r>
          </w:p>
        </w:tc>
        <w:tc>
          <w:tcPr>
            <w:tcW w:w="15402" w:type="dxa"/>
            <w:tcBorders>
              <w:top w:val="outset" w:sz="6" w:space="0" w:color="auto"/>
              <w:left w:val="outset" w:sz="6" w:space="0" w:color="auto"/>
              <w:bottom w:val="outset" w:sz="6" w:space="0" w:color="auto"/>
            </w:tcBorders>
            <w:vAlign w:val="center"/>
          </w:tcPr>
          <w:p w:rsidR="00AD15D6" w:rsidRPr="007550F2" w:rsidRDefault="00AD15D6" w:rsidP="00142C00">
            <w:pPr>
              <w:pStyle w:val="NoSpacing"/>
              <w:rPr>
                <w:sz w:val="18"/>
                <w:szCs w:val="18"/>
              </w:rPr>
            </w:pPr>
            <w:r w:rsidRPr="007550F2">
              <w:rPr>
                <w:szCs w:val="21"/>
              </w:rPr>
              <w:t>Температура воды 16-20 градусов, тщательное вытирание рук, лица.</w:t>
            </w:r>
          </w:p>
        </w:tc>
      </w:tr>
      <w:tr w:rsidR="00AD15D6" w:rsidRPr="00142C00" w:rsidTr="009E0D6D">
        <w:trPr>
          <w:tblCellSpacing w:w="0" w:type="dxa"/>
        </w:trPr>
        <w:tc>
          <w:tcPr>
            <w:tcW w:w="3678" w:type="dxa"/>
            <w:tcBorders>
              <w:top w:val="outset" w:sz="6" w:space="0" w:color="auto"/>
              <w:bottom w:val="outset" w:sz="6" w:space="0" w:color="auto"/>
              <w:right w:val="outset" w:sz="6" w:space="0" w:color="auto"/>
            </w:tcBorders>
            <w:vAlign w:val="center"/>
          </w:tcPr>
          <w:p w:rsidR="00AD15D6" w:rsidRPr="007550F2" w:rsidRDefault="00AD15D6" w:rsidP="00142C00">
            <w:pPr>
              <w:pStyle w:val="NoSpacing"/>
              <w:rPr>
                <w:sz w:val="18"/>
                <w:szCs w:val="18"/>
              </w:rPr>
            </w:pPr>
            <w:r w:rsidRPr="007550F2">
              <w:rPr>
                <w:szCs w:val="21"/>
              </w:rPr>
              <w:t>  Закаливающие процедуры (воздушные ванны, бодрящая гимнастика)</w:t>
            </w:r>
          </w:p>
        </w:tc>
        <w:tc>
          <w:tcPr>
            <w:tcW w:w="15402" w:type="dxa"/>
            <w:tcBorders>
              <w:top w:val="outset" w:sz="6" w:space="0" w:color="auto"/>
              <w:left w:val="outset" w:sz="6" w:space="0" w:color="auto"/>
              <w:bottom w:val="outset" w:sz="6" w:space="0" w:color="auto"/>
            </w:tcBorders>
            <w:vAlign w:val="center"/>
          </w:tcPr>
          <w:p w:rsidR="00AD15D6" w:rsidRPr="007550F2" w:rsidRDefault="00AD15D6" w:rsidP="00142C00">
            <w:pPr>
              <w:pStyle w:val="NoSpacing"/>
              <w:rPr>
                <w:sz w:val="18"/>
                <w:szCs w:val="18"/>
              </w:rPr>
            </w:pPr>
            <w:r w:rsidRPr="007550F2">
              <w:rPr>
                <w:szCs w:val="21"/>
              </w:rPr>
              <w:t>Снимается пижама и надевается сухая футболка.</w:t>
            </w:r>
          </w:p>
        </w:tc>
      </w:tr>
      <w:tr w:rsidR="00AD15D6" w:rsidRPr="00142C00" w:rsidTr="009E0D6D">
        <w:trPr>
          <w:tblCellSpacing w:w="0" w:type="dxa"/>
        </w:trPr>
        <w:tc>
          <w:tcPr>
            <w:tcW w:w="3678" w:type="dxa"/>
            <w:tcBorders>
              <w:top w:val="outset" w:sz="6" w:space="0" w:color="auto"/>
              <w:bottom w:val="outset" w:sz="6" w:space="0" w:color="auto"/>
              <w:right w:val="outset" w:sz="6" w:space="0" w:color="auto"/>
            </w:tcBorders>
            <w:vAlign w:val="center"/>
          </w:tcPr>
          <w:p w:rsidR="00AD15D6" w:rsidRPr="007550F2" w:rsidRDefault="00AD15D6" w:rsidP="00142C00">
            <w:pPr>
              <w:pStyle w:val="NoSpacing"/>
              <w:rPr>
                <w:sz w:val="18"/>
                <w:szCs w:val="18"/>
              </w:rPr>
            </w:pPr>
            <w:r w:rsidRPr="007550F2">
              <w:rPr>
                <w:szCs w:val="21"/>
              </w:rPr>
              <w:t>  Питание</w:t>
            </w:r>
          </w:p>
        </w:tc>
        <w:tc>
          <w:tcPr>
            <w:tcW w:w="15402" w:type="dxa"/>
            <w:tcBorders>
              <w:top w:val="outset" w:sz="6" w:space="0" w:color="auto"/>
              <w:left w:val="outset" w:sz="6" w:space="0" w:color="auto"/>
              <w:bottom w:val="outset" w:sz="6" w:space="0" w:color="auto"/>
            </w:tcBorders>
            <w:vAlign w:val="center"/>
          </w:tcPr>
          <w:p w:rsidR="00AD15D6" w:rsidRPr="007550F2" w:rsidRDefault="00AD15D6" w:rsidP="00142C00">
            <w:pPr>
              <w:pStyle w:val="NoSpacing"/>
              <w:rPr>
                <w:sz w:val="18"/>
                <w:szCs w:val="18"/>
              </w:rPr>
            </w:pPr>
            <w:r w:rsidRPr="007550F2">
              <w:rPr>
                <w:szCs w:val="21"/>
              </w:rPr>
              <w:t>Садятся первыми за стол.</w:t>
            </w:r>
          </w:p>
        </w:tc>
      </w:tr>
      <w:tr w:rsidR="00AD15D6" w:rsidRPr="00142C00" w:rsidTr="009E0D6D">
        <w:trPr>
          <w:tblCellSpacing w:w="0" w:type="dxa"/>
        </w:trPr>
        <w:tc>
          <w:tcPr>
            <w:tcW w:w="3678" w:type="dxa"/>
            <w:tcBorders>
              <w:top w:val="outset" w:sz="6" w:space="0" w:color="auto"/>
              <w:bottom w:val="outset" w:sz="6" w:space="0" w:color="auto"/>
              <w:right w:val="outset" w:sz="6" w:space="0" w:color="auto"/>
            </w:tcBorders>
            <w:vAlign w:val="center"/>
          </w:tcPr>
          <w:p w:rsidR="00AD15D6" w:rsidRPr="007550F2" w:rsidRDefault="00AD15D6" w:rsidP="00142C00">
            <w:pPr>
              <w:pStyle w:val="NoSpacing"/>
              <w:rPr>
                <w:sz w:val="18"/>
                <w:szCs w:val="18"/>
              </w:rPr>
            </w:pPr>
            <w:r w:rsidRPr="007550F2">
              <w:rPr>
                <w:szCs w:val="21"/>
              </w:rPr>
              <w:t> Подготовка к прогулке, выход на прогулку</w:t>
            </w:r>
          </w:p>
        </w:tc>
        <w:tc>
          <w:tcPr>
            <w:tcW w:w="15402" w:type="dxa"/>
            <w:tcBorders>
              <w:top w:val="outset" w:sz="6" w:space="0" w:color="auto"/>
              <w:left w:val="outset" w:sz="6" w:space="0" w:color="auto"/>
              <w:bottom w:val="outset" w:sz="6" w:space="0" w:color="auto"/>
            </w:tcBorders>
            <w:vAlign w:val="center"/>
          </w:tcPr>
          <w:p w:rsidR="00AD15D6" w:rsidRPr="007550F2" w:rsidRDefault="00AD15D6" w:rsidP="00142C00">
            <w:pPr>
              <w:pStyle w:val="NoSpacing"/>
              <w:rPr>
                <w:sz w:val="18"/>
                <w:szCs w:val="18"/>
              </w:rPr>
            </w:pPr>
            <w:r w:rsidRPr="007550F2">
              <w:rPr>
                <w:szCs w:val="21"/>
              </w:rPr>
              <w:t>Одеваются и выходят на улицу последними.</w:t>
            </w:r>
          </w:p>
        </w:tc>
      </w:tr>
      <w:tr w:rsidR="00AD15D6" w:rsidRPr="00142C00" w:rsidTr="009E0D6D">
        <w:trPr>
          <w:tblCellSpacing w:w="0" w:type="dxa"/>
        </w:trPr>
        <w:tc>
          <w:tcPr>
            <w:tcW w:w="3678" w:type="dxa"/>
            <w:tcBorders>
              <w:top w:val="outset" w:sz="6" w:space="0" w:color="auto"/>
              <w:bottom w:val="outset" w:sz="6" w:space="0" w:color="auto"/>
              <w:right w:val="outset" w:sz="6" w:space="0" w:color="auto"/>
            </w:tcBorders>
            <w:vAlign w:val="center"/>
          </w:tcPr>
          <w:p w:rsidR="00AD15D6" w:rsidRPr="007550F2" w:rsidRDefault="00AD15D6" w:rsidP="00142C00">
            <w:pPr>
              <w:pStyle w:val="NoSpacing"/>
              <w:rPr>
                <w:sz w:val="18"/>
                <w:szCs w:val="18"/>
              </w:rPr>
            </w:pPr>
            <w:r w:rsidRPr="007550F2">
              <w:rPr>
                <w:szCs w:val="21"/>
              </w:rPr>
              <w:t>  Прогулка</w:t>
            </w:r>
          </w:p>
        </w:tc>
        <w:tc>
          <w:tcPr>
            <w:tcW w:w="15402" w:type="dxa"/>
            <w:tcBorders>
              <w:top w:val="outset" w:sz="6" w:space="0" w:color="auto"/>
              <w:left w:val="outset" w:sz="6" w:space="0" w:color="auto"/>
              <w:bottom w:val="outset" w:sz="6" w:space="0" w:color="auto"/>
            </w:tcBorders>
            <w:vAlign w:val="center"/>
          </w:tcPr>
          <w:p w:rsidR="00AD15D6" w:rsidRPr="007550F2" w:rsidRDefault="00AD15D6" w:rsidP="00142C00">
            <w:pPr>
              <w:pStyle w:val="NoSpacing"/>
              <w:rPr>
                <w:sz w:val="18"/>
                <w:szCs w:val="18"/>
              </w:rPr>
            </w:pPr>
            <w:r w:rsidRPr="007550F2">
              <w:rPr>
                <w:szCs w:val="21"/>
              </w:rPr>
              <w:t>Вовлечение в умеренную двигательную деятельность.</w:t>
            </w:r>
          </w:p>
        </w:tc>
      </w:tr>
      <w:tr w:rsidR="00AD15D6" w:rsidRPr="00142C00" w:rsidTr="009E0D6D">
        <w:trPr>
          <w:tblCellSpacing w:w="0" w:type="dxa"/>
        </w:trPr>
        <w:tc>
          <w:tcPr>
            <w:tcW w:w="3678" w:type="dxa"/>
            <w:tcBorders>
              <w:top w:val="outset" w:sz="6" w:space="0" w:color="auto"/>
              <w:bottom w:val="outset" w:sz="6" w:space="0" w:color="auto"/>
              <w:right w:val="outset" w:sz="6" w:space="0" w:color="auto"/>
            </w:tcBorders>
            <w:vAlign w:val="center"/>
          </w:tcPr>
          <w:p w:rsidR="00AD15D6" w:rsidRPr="007550F2" w:rsidRDefault="00AD15D6" w:rsidP="00142C00">
            <w:pPr>
              <w:pStyle w:val="NoSpacing"/>
              <w:rPr>
                <w:sz w:val="18"/>
                <w:szCs w:val="18"/>
              </w:rPr>
            </w:pPr>
            <w:r w:rsidRPr="007550F2">
              <w:rPr>
                <w:szCs w:val="21"/>
              </w:rPr>
              <w:t>  Возвращение с утренней прогулки</w:t>
            </w:r>
          </w:p>
        </w:tc>
        <w:tc>
          <w:tcPr>
            <w:tcW w:w="15402" w:type="dxa"/>
            <w:tcBorders>
              <w:top w:val="outset" w:sz="6" w:space="0" w:color="auto"/>
              <w:left w:val="outset" w:sz="6" w:space="0" w:color="auto"/>
              <w:bottom w:val="outset" w:sz="6" w:space="0" w:color="auto"/>
            </w:tcBorders>
            <w:vAlign w:val="center"/>
          </w:tcPr>
          <w:p w:rsidR="00AD15D6" w:rsidRPr="007550F2" w:rsidRDefault="00AD15D6" w:rsidP="00142C00">
            <w:pPr>
              <w:pStyle w:val="NoSpacing"/>
              <w:rPr>
                <w:szCs w:val="21"/>
              </w:rPr>
            </w:pPr>
            <w:r w:rsidRPr="007550F2">
              <w:rPr>
                <w:szCs w:val="21"/>
              </w:rPr>
              <w:t>Возвращение первыми, под присмотром взрослого замена влажной</w:t>
            </w:r>
          </w:p>
          <w:p w:rsidR="00AD15D6" w:rsidRPr="007550F2" w:rsidRDefault="00AD15D6" w:rsidP="00142C00">
            <w:pPr>
              <w:pStyle w:val="NoSpacing"/>
              <w:rPr>
                <w:sz w:val="18"/>
                <w:szCs w:val="18"/>
              </w:rPr>
            </w:pPr>
            <w:r w:rsidRPr="007550F2">
              <w:rPr>
                <w:szCs w:val="21"/>
              </w:rPr>
              <w:t xml:space="preserve"> майки на сухую.</w:t>
            </w:r>
          </w:p>
        </w:tc>
      </w:tr>
      <w:tr w:rsidR="00AD15D6" w:rsidRPr="00142C00" w:rsidTr="009E0D6D">
        <w:trPr>
          <w:tblCellSpacing w:w="0" w:type="dxa"/>
        </w:trPr>
        <w:tc>
          <w:tcPr>
            <w:tcW w:w="3678" w:type="dxa"/>
            <w:tcBorders>
              <w:top w:val="outset" w:sz="6" w:space="0" w:color="auto"/>
              <w:bottom w:val="outset" w:sz="6" w:space="0" w:color="auto"/>
              <w:right w:val="outset" w:sz="6" w:space="0" w:color="auto"/>
            </w:tcBorders>
            <w:vAlign w:val="center"/>
          </w:tcPr>
          <w:p w:rsidR="00AD15D6" w:rsidRPr="007550F2" w:rsidRDefault="00AD15D6" w:rsidP="00142C00">
            <w:pPr>
              <w:pStyle w:val="NoSpacing"/>
              <w:rPr>
                <w:sz w:val="18"/>
                <w:szCs w:val="18"/>
              </w:rPr>
            </w:pPr>
            <w:r w:rsidRPr="007550F2">
              <w:rPr>
                <w:szCs w:val="21"/>
              </w:rPr>
              <w:t>  Физкультурное занятие</w:t>
            </w:r>
          </w:p>
        </w:tc>
        <w:tc>
          <w:tcPr>
            <w:tcW w:w="15402" w:type="dxa"/>
            <w:tcBorders>
              <w:top w:val="outset" w:sz="6" w:space="0" w:color="auto"/>
              <w:left w:val="outset" w:sz="6" w:space="0" w:color="auto"/>
              <w:bottom w:val="outset" w:sz="6" w:space="0" w:color="auto"/>
            </w:tcBorders>
            <w:vAlign w:val="center"/>
          </w:tcPr>
          <w:p w:rsidR="00AD15D6" w:rsidRPr="007550F2" w:rsidRDefault="00AD15D6" w:rsidP="00142C00">
            <w:pPr>
              <w:pStyle w:val="NoSpacing"/>
              <w:rPr>
                <w:szCs w:val="21"/>
              </w:rPr>
            </w:pPr>
            <w:r w:rsidRPr="007550F2">
              <w:rPr>
                <w:szCs w:val="21"/>
              </w:rPr>
              <w:t>По рекомендации лечащего педиатра – освобождение до 10 дней.</w:t>
            </w:r>
          </w:p>
          <w:p w:rsidR="00AD15D6" w:rsidRPr="007550F2" w:rsidRDefault="00AD15D6" w:rsidP="00142C00">
            <w:pPr>
              <w:pStyle w:val="NoSpacing"/>
              <w:rPr>
                <w:sz w:val="18"/>
                <w:szCs w:val="18"/>
              </w:rPr>
            </w:pPr>
            <w:r w:rsidRPr="007550F2">
              <w:rPr>
                <w:szCs w:val="21"/>
              </w:rPr>
              <w:t xml:space="preserve"> Далее – отмена или снижение нагрузки по бегу, прыжкам на 50%.</w:t>
            </w:r>
          </w:p>
        </w:tc>
      </w:tr>
      <w:tr w:rsidR="00AD15D6" w:rsidRPr="00142C00" w:rsidTr="009E0D6D">
        <w:trPr>
          <w:tblCellSpacing w:w="0" w:type="dxa"/>
        </w:trPr>
        <w:tc>
          <w:tcPr>
            <w:tcW w:w="3678" w:type="dxa"/>
            <w:tcBorders>
              <w:top w:val="outset" w:sz="6" w:space="0" w:color="auto"/>
              <w:bottom w:val="outset" w:sz="6" w:space="0" w:color="auto"/>
              <w:right w:val="outset" w:sz="6" w:space="0" w:color="auto"/>
            </w:tcBorders>
            <w:vAlign w:val="center"/>
          </w:tcPr>
          <w:p w:rsidR="00AD15D6" w:rsidRPr="007550F2" w:rsidRDefault="00AD15D6" w:rsidP="00142C00">
            <w:pPr>
              <w:pStyle w:val="NoSpacing"/>
              <w:rPr>
                <w:sz w:val="18"/>
                <w:szCs w:val="18"/>
              </w:rPr>
            </w:pPr>
            <w:r w:rsidRPr="007550F2">
              <w:rPr>
                <w:szCs w:val="21"/>
              </w:rPr>
              <w:t>  Занятие интеллектуальное (статического плана)</w:t>
            </w:r>
          </w:p>
        </w:tc>
        <w:tc>
          <w:tcPr>
            <w:tcW w:w="15402" w:type="dxa"/>
            <w:tcBorders>
              <w:top w:val="outset" w:sz="6" w:space="0" w:color="auto"/>
              <w:left w:val="outset" w:sz="6" w:space="0" w:color="auto"/>
              <w:bottom w:val="outset" w:sz="6" w:space="0" w:color="auto"/>
            </w:tcBorders>
            <w:vAlign w:val="center"/>
          </w:tcPr>
          <w:p w:rsidR="00AD15D6" w:rsidRPr="007550F2" w:rsidRDefault="00AD15D6" w:rsidP="00142C00">
            <w:pPr>
              <w:pStyle w:val="NoSpacing"/>
              <w:rPr>
                <w:szCs w:val="21"/>
              </w:rPr>
            </w:pPr>
            <w:r w:rsidRPr="007550F2">
              <w:rPr>
                <w:szCs w:val="21"/>
              </w:rPr>
              <w:t xml:space="preserve">Вовлечение в активную интеллектуальную деятельность в первую </w:t>
            </w:r>
          </w:p>
          <w:p w:rsidR="00AD15D6" w:rsidRPr="007550F2" w:rsidRDefault="00AD15D6" w:rsidP="00142C00">
            <w:pPr>
              <w:pStyle w:val="NoSpacing"/>
              <w:rPr>
                <w:sz w:val="18"/>
                <w:szCs w:val="18"/>
              </w:rPr>
            </w:pPr>
            <w:r w:rsidRPr="007550F2">
              <w:rPr>
                <w:szCs w:val="21"/>
              </w:rPr>
              <w:t>половину занятия.</w:t>
            </w:r>
          </w:p>
        </w:tc>
      </w:tr>
      <w:tr w:rsidR="00AD15D6" w:rsidRPr="00142C00" w:rsidTr="009E0D6D">
        <w:trPr>
          <w:tblCellSpacing w:w="0" w:type="dxa"/>
        </w:trPr>
        <w:tc>
          <w:tcPr>
            <w:tcW w:w="3678" w:type="dxa"/>
            <w:tcBorders>
              <w:top w:val="outset" w:sz="6" w:space="0" w:color="auto"/>
              <w:bottom w:val="outset" w:sz="6" w:space="0" w:color="auto"/>
              <w:right w:val="outset" w:sz="6" w:space="0" w:color="auto"/>
            </w:tcBorders>
            <w:vAlign w:val="center"/>
          </w:tcPr>
          <w:p w:rsidR="00AD15D6" w:rsidRPr="007550F2" w:rsidRDefault="00AD15D6" w:rsidP="00142C00">
            <w:pPr>
              <w:pStyle w:val="NoSpacing"/>
              <w:rPr>
                <w:sz w:val="18"/>
                <w:szCs w:val="18"/>
              </w:rPr>
            </w:pPr>
            <w:r w:rsidRPr="007550F2">
              <w:rPr>
                <w:szCs w:val="21"/>
              </w:rPr>
              <w:t>  Дневной сон</w:t>
            </w:r>
          </w:p>
        </w:tc>
        <w:tc>
          <w:tcPr>
            <w:tcW w:w="15402" w:type="dxa"/>
            <w:tcBorders>
              <w:top w:val="outset" w:sz="6" w:space="0" w:color="auto"/>
              <w:left w:val="outset" w:sz="6" w:space="0" w:color="auto"/>
              <w:bottom w:val="outset" w:sz="6" w:space="0" w:color="auto"/>
            </w:tcBorders>
            <w:vAlign w:val="center"/>
          </w:tcPr>
          <w:p w:rsidR="00AD15D6" w:rsidRPr="007550F2" w:rsidRDefault="00AD15D6" w:rsidP="00142C00">
            <w:pPr>
              <w:pStyle w:val="NoSpacing"/>
              <w:rPr>
                <w:szCs w:val="21"/>
              </w:rPr>
            </w:pPr>
            <w:r w:rsidRPr="007550F2">
              <w:rPr>
                <w:szCs w:val="21"/>
              </w:rPr>
              <w:t xml:space="preserve">Укладывание первыми, подъём по мере просыпания. Постепенный </w:t>
            </w:r>
          </w:p>
          <w:p w:rsidR="00AD15D6" w:rsidRPr="007550F2" w:rsidRDefault="00AD15D6" w:rsidP="00142C00">
            <w:pPr>
              <w:pStyle w:val="NoSpacing"/>
              <w:rPr>
                <w:szCs w:val="21"/>
              </w:rPr>
            </w:pPr>
            <w:r w:rsidRPr="007550F2">
              <w:rPr>
                <w:szCs w:val="21"/>
              </w:rPr>
              <w:t>подъём, зарядка с упражнениями на дыхание, ходьба по «дорожкам</w:t>
            </w:r>
          </w:p>
          <w:p w:rsidR="00AD15D6" w:rsidRPr="007550F2" w:rsidRDefault="00AD15D6" w:rsidP="00142C00">
            <w:pPr>
              <w:pStyle w:val="NoSpacing"/>
              <w:rPr>
                <w:sz w:val="18"/>
                <w:szCs w:val="18"/>
              </w:rPr>
            </w:pPr>
            <w:r w:rsidRPr="007550F2">
              <w:rPr>
                <w:szCs w:val="21"/>
              </w:rPr>
              <w:t xml:space="preserve"> здоровья», воздушные процедуры.</w:t>
            </w:r>
          </w:p>
        </w:tc>
      </w:tr>
      <w:tr w:rsidR="00AD15D6" w:rsidRPr="00142C00" w:rsidTr="009E0D6D">
        <w:trPr>
          <w:tblCellSpacing w:w="0" w:type="dxa"/>
        </w:trPr>
        <w:tc>
          <w:tcPr>
            <w:tcW w:w="3678" w:type="dxa"/>
            <w:tcBorders>
              <w:top w:val="outset" w:sz="6" w:space="0" w:color="auto"/>
              <w:bottom w:val="outset" w:sz="6" w:space="0" w:color="auto"/>
              <w:right w:val="outset" w:sz="6" w:space="0" w:color="auto"/>
            </w:tcBorders>
            <w:vAlign w:val="center"/>
          </w:tcPr>
          <w:p w:rsidR="00AD15D6" w:rsidRPr="007550F2" w:rsidRDefault="00AD15D6" w:rsidP="00142C00">
            <w:pPr>
              <w:pStyle w:val="NoSpacing"/>
              <w:rPr>
                <w:sz w:val="18"/>
                <w:szCs w:val="18"/>
              </w:rPr>
            </w:pPr>
            <w:r w:rsidRPr="007550F2">
              <w:rPr>
                <w:szCs w:val="21"/>
              </w:rPr>
              <w:t>  Совместная деятельность с воспитателем</w:t>
            </w:r>
          </w:p>
        </w:tc>
        <w:tc>
          <w:tcPr>
            <w:tcW w:w="15402" w:type="dxa"/>
            <w:tcBorders>
              <w:top w:val="outset" w:sz="6" w:space="0" w:color="auto"/>
              <w:left w:val="outset" w:sz="6" w:space="0" w:color="auto"/>
              <w:bottom w:val="outset" w:sz="6" w:space="0" w:color="auto"/>
            </w:tcBorders>
            <w:vAlign w:val="center"/>
          </w:tcPr>
          <w:p w:rsidR="00AD15D6" w:rsidRPr="007550F2" w:rsidRDefault="00AD15D6" w:rsidP="00142C00">
            <w:pPr>
              <w:pStyle w:val="NoSpacing"/>
              <w:rPr>
                <w:sz w:val="18"/>
                <w:szCs w:val="18"/>
              </w:rPr>
            </w:pPr>
            <w:r w:rsidRPr="007550F2">
              <w:rPr>
                <w:szCs w:val="21"/>
              </w:rPr>
              <w:t>Учёт настроения и желаний ребёнка.</w:t>
            </w:r>
          </w:p>
        </w:tc>
      </w:tr>
      <w:tr w:rsidR="00AD15D6" w:rsidRPr="00142C00" w:rsidTr="009E0D6D">
        <w:trPr>
          <w:tblCellSpacing w:w="0" w:type="dxa"/>
        </w:trPr>
        <w:tc>
          <w:tcPr>
            <w:tcW w:w="3678" w:type="dxa"/>
            <w:tcBorders>
              <w:top w:val="outset" w:sz="6" w:space="0" w:color="auto"/>
              <w:bottom w:val="outset" w:sz="6" w:space="0" w:color="auto"/>
              <w:right w:val="outset" w:sz="6" w:space="0" w:color="auto"/>
            </w:tcBorders>
            <w:vAlign w:val="center"/>
          </w:tcPr>
          <w:p w:rsidR="00AD15D6" w:rsidRPr="007550F2" w:rsidRDefault="00AD15D6" w:rsidP="00142C00">
            <w:pPr>
              <w:pStyle w:val="NoSpacing"/>
              <w:rPr>
                <w:sz w:val="18"/>
                <w:szCs w:val="18"/>
              </w:rPr>
            </w:pPr>
            <w:r w:rsidRPr="007550F2">
              <w:rPr>
                <w:szCs w:val="21"/>
              </w:rPr>
              <w:t>  Самостоятельная деятельность</w:t>
            </w:r>
          </w:p>
        </w:tc>
        <w:tc>
          <w:tcPr>
            <w:tcW w:w="15402" w:type="dxa"/>
            <w:tcBorders>
              <w:top w:val="outset" w:sz="6" w:space="0" w:color="auto"/>
              <w:left w:val="outset" w:sz="6" w:space="0" w:color="auto"/>
              <w:bottom w:val="outset" w:sz="6" w:space="0" w:color="auto"/>
            </w:tcBorders>
            <w:vAlign w:val="center"/>
          </w:tcPr>
          <w:p w:rsidR="00AD15D6" w:rsidRPr="007550F2" w:rsidRDefault="00AD15D6" w:rsidP="00142C00">
            <w:pPr>
              <w:pStyle w:val="NoSpacing"/>
              <w:rPr>
                <w:sz w:val="18"/>
                <w:szCs w:val="18"/>
              </w:rPr>
            </w:pPr>
            <w:r w:rsidRPr="007550F2">
              <w:rPr>
                <w:szCs w:val="21"/>
              </w:rPr>
              <w:t>Предлагать места, удалённые от окон и дверей.</w:t>
            </w:r>
          </w:p>
        </w:tc>
      </w:tr>
      <w:tr w:rsidR="00AD15D6" w:rsidRPr="00142C00" w:rsidTr="009E0D6D">
        <w:trPr>
          <w:tblCellSpacing w:w="0" w:type="dxa"/>
        </w:trPr>
        <w:tc>
          <w:tcPr>
            <w:tcW w:w="3678" w:type="dxa"/>
            <w:tcBorders>
              <w:top w:val="outset" w:sz="6" w:space="0" w:color="auto"/>
              <w:bottom w:val="outset" w:sz="6" w:space="0" w:color="auto"/>
              <w:right w:val="outset" w:sz="6" w:space="0" w:color="auto"/>
            </w:tcBorders>
            <w:vAlign w:val="center"/>
          </w:tcPr>
          <w:p w:rsidR="00AD15D6" w:rsidRPr="007550F2" w:rsidRDefault="00AD15D6" w:rsidP="00142C00">
            <w:pPr>
              <w:pStyle w:val="NoSpacing"/>
              <w:rPr>
                <w:sz w:val="18"/>
                <w:szCs w:val="18"/>
              </w:rPr>
            </w:pPr>
            <w:r w:rsidRPr="007550F2">
              <w:rPr>
                <w:szCs w:val="21"/>
              </w:rPr>
              <w:t>  Уход домой</w:t>
            </w:r>
          </w:p>
        </w:tc>
        <w:tc>
          <w:tcPr>
            <w:tcW w:w="15402" w:type="dxa"/>
            <w:tcBorders>
              <w:top w:val="outset" w:sz="6" w:space="0" w:color="auto"/>
              <w:left w:val="outset" w:sz="6" w:space="0" w:color="auto"/>
              <w:bottom w:val="outset" w:sz="6" w:space="0" w:color="auto"/>
            </w:tcBorders>
            <w:vAlign w:val="center"/>
          </w:tcPr>
          <w:p w:rsidR="00AD15D6" w:rsidRPr="007550F2" w:rsidRDefault="00AD15D6" w:rsidP="00142C00">
            <w:pPr>
              <w:pStyle w:val="NoSpacing"/>
              <w:rPr>
                <w:sz w:val="18"/>
                <w:szCs w:val="18"/>
              </w:rPr>
            </w:pPr>
            <w:r w:rsidRPr="007550F2">
              <w:rPr>
                <w:szCs w:val="21"/>
              </w:rPr>
              <w:t>До 18.00.</w:t>
            </w:r>
          </w:p>
        </w:tc>
      </w:tr>
    </w:tbl>
    <w:p w:rsidR="00AD15D6" w:rsidRDefault="00AD15D6" w:rsidP="00C63F14">
      <w:pPr>
        <w:spacing w:line="276" w:lineRule="auto"/>
        <w:jc w:val="both"/>
        <w:rPr>
          <w:b/>
        </w:rPr>
      </w:pPr>
      <w:r>
        <w:rPr>
          <w:b/>
        </w:rPr>
        <w:t xml:space="preserve">                     </w:t>
      </w:r>
    </w:p>
    <w:p w:rsidR="00AD15D6" w:rsidRDefault="00AD15D6" w:rsidP="00C63F14">
      <w:pPr>
        <w:spacing w:line="276" w:lineRule="auto"/>
        <w:jc w:val="both"/>
        <w:rPr>
          <w:b/>
        </w:rPr>
      </w:pPr>
    </w:p>
    <w:p w:rsidR="00AD15D6" w:rsidRPr="00C63F14" w:rsidRDefault="00AD15D6" w:rsidP="00C63F14">
      <w:pPr>
        <w:spacing w:line="276" w:lineRule="auto"/>
        <w:jc w:val="both"/>
        <w:rPr>
          <w:b/>
        </w:rPr>
      </w:pPr>
      <w:r>
        <w:rPr>
          <w:b/>
        </w:rPr>
        <w:t xml:space="preserve">   </w:t>
      </w:r>
      <w:r w:rsidRPr="00C63F14">
        <w:rPr>
          <w:b/>
        </w:rPr>
        <w:t>МОДЕЛЬ ДВИГАТЕЛЬНОГО РЕЖИМА В ДОО</w:t>
      </w:r>
    </w:p>
    <w:tbl>
      <w:tblPr>
        <w:tblpPr w:leftFromText="180" w:rightFromText="180" w:vertAnchor="text" w:horzAnchor="margin" w:tblpY="554"/>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3260"/>
        <w:gridCol w:w="5953"/>
      </w:tblGrid>
      <w:tr w:rsidR="00AD15D6" w:rsidRPr="00C63F14" w:rsidTr="00545FE1">
        <w:tc>
          <w:tcPr>
            <w:tcW w:w="1063" w:type="dxa"/>
            <w:shd w:val="clear" w:color="auto" w:fill="FFFFFF"/>
          </w:tcPr>
          <w:p w:rsidR="00AD15D6" w:rsidRPr="00C63F14" w:rsidRDefault="00AD15D6" w:rsidP="00C63F14">
            <w:pPr>
              <w:spacing w:line="276" w:lineRule="auto"/>
              <w:ind w:left="360"/>
              <w:jc w:val="both"/>
              <w:rPr>
                <w:b/>
              </w:rPr>
            </w:pPr>
            <w:r w:rsidRPr="00C63F14">
              <w:rPr>
                <w:b/>
              </w:rPr>
              <w:t>№</w:t>
            </w:r>
          </w:p>
        </w:tc>
        <w:tc>
          <w:tcPr>
            <w:tcW w:w="3260" w:type="dxa"/>
            <w:shd w:val="clear" w:color="auto" w:fill="FFFFFF"/>
          </w:tcPr>
          <w:p w:rsidR="00AD15D6" w:rsidRPr="00C63F14" w:rsidRDefault="00AD15D6" w:rsidP="00C63F14">
            <w:pPr>
              <w:spacing w:line="276" w:lineRule="auto"/>
              <w:jc w:val="both"/>
              <w:rPr>
                <w:b/>
              </w:rPr>
            </w:pPr>
            <w:r w:rsidRPr="00C63F14">
              <w:rPr>
                <w:b/>
              </w:rPr>
              <w:t>Формы организации</w:t>
            </w:r>
          </w:p>
        </w:tc>
        <w:tc>
          <w:tcPr>
            <w:tcW w:w="5953" w:type="dxa"/>
            <w:shd w:val="clear" w:color="auto" w:fill="FFFFFF"/>
          </w:tcPr>
          <w:p w:rsidR="00AD15D6" w:rsidRPr="00C63F14" w:rsidRDefault="00AD15D6" w:rsidP="00C63F14">
            <w:pPr>
              <w:spacing w:line="276" w:lineRule="auto"/>
              <w:jc w:val="both"/>
              <w:rPr>
                <w:b/>
              </w:rPr>
            </w:pPr>
            <w:r w:rsidRPr="00C63F14">
              <w:rPr>
                <w:b/>
              </w:rPr>
              <w:t>Особенности организации</w:t>
            </w:r>
          </w:p>
        </w:tc>
      </w:tr>
      <w:tr w:rsidR="00AD15D6" w:rsidRPr="00C63F14" w:rsidTr="00545FE1">
        <w:tc>
          <w:tcPr>
            <w:tcW w:w="1063" w:type="dxa"/>
          </w:tcPr>
          <w:p w:rsidR="00AD15D6" w:rsidRPr="00C63F14" w:rsidRDefault="00AD15D6" w:rsidP="00C63F14">
            <w:pPr>
              <w:numPr>
                <w:ilvl w:val="0"/>
                <w:numId w:val="19"/>
              </w:numPr>
              <w:spacing w:line="276" w:lineRule="auto"/>
              <w:jc w:val="both"/>
            </w:pPr>
          </w:p>
        </w:tc>
        <w:tc>
          <w:tcPr>
            <w:tcW w:w="3260" w:type="dxa"/>
            <w:shd w:val="clear" w:color="auto" w:fill="FFFFFF"/>
          </w:tcPr>
          <w:p w:rsidR="00AD15D6" w:rsidRPr="00C63F14" w:rsidRDefault="00AD15D6" w:rsidP="00C63F14">
            <w:pPr>
              <w:spacing w:line="276" w:lineRule="auto"/>
              <w:jc w:val="both"/>
            </w:pPr>
            <w:r w:rsidRPr="00C63F14">
              <w:t>Утренняя гимнастика</w:t>
            </w:r>
          </w:p>
        </w:tc>
        <w:tc>
          <w:tcPr>
            <w:tcW w:w="5953" w:type="dxa"/>
            <w:shd w:val="clear" w:color="auto" w:fill="FFFFFF"/>
          </w:tcPr>
          <w:p w:rsidR="00AD15D6" w:rsidRPr="00C63F14" w:rsidRDefault="00AD15D6" w:rsidP="00C63F14">
            <w:pPr>
              <w:spacing w:line="276" w:lineRule="auto"/>
              <w:jc w:val="both"/>
            </w:pPr>
            <w:r w:rsidRPr="00C63F14">
              <w:t>Ежедневно на открытом воздухе или в зале, длительность- 6- 15 минут</w:t>
            </w:r>
          </w:p>
        </w:tc>
      </w:tr>
      <w:tr w:rsidR="00AD15D6" w:rsidRPr="00C63F14" w:rsidTr="00545FE1">
        <w:tc>
          <w:tcPr>
            <w:tcW w:w="1063" w:type="dxa"/>
          </w:tcPr>
          <w:p w:rsidR="00AD15D6" w:rsidRPr="00C63F14" w:rsidRDefault="00AD15D6" w:rsidP="00C63F14">
            <w:pPr>
              <w:numPr>
                <w:ilvl w:val="0"/>
                <w:numId w:val="19"/>
              </w:numPr>
              <w:spacing w:line="276" w:lineRule="auto"/>
              <w:jc w:val="both"/>
            </w:pPr>
          </w:p>
        </w:tc>
        <w:tc>
          <w:tcPr>
            <w:tcW w:w="3260" w:type="dxa"/>
            <w:shd w:val="clear" w:color="auto" w:fill="FFFFFF"/>
          </w:tcPr>
          <w:p w:rsidR="00AD15D6" w:rsidRPr="00C63F14" w:rsidRDefault="00AD15D6" w:rsidP="00C63F14">
            <w:pPr>
              <w:spacing w:line="276" w:lineRule="auto"/>
              <w:jc w:val="both"/>
            </w:pPr>
            <w:r w:rsidRPr="00C63F14">
              <w:t>Двигательная разминка во время перерыва между занятиями</w:t>
            </w:r>
          </w:p>
        </w:tc>
        <w:tc>
          <w:tcPr>
            <w:tcW w:w="5953" w:type="dxa"/>
            <w:shd w:val="clear" w:color="auto" w:fill="FFFFFF"/>
          </w:tcPr>
          <w:p w:rsidR="00AD15D6" w:rsidRPr="00C63F14" w:rsidRDefault="00AD15D6" w:rsidP="00C63F14">
            <w:pPr>
              <w:spacing w:line="276" w:lineRule="auto"/>
              <w:jc w:val="both"/>
            </w:pPr>
            <w:r w:rsidRPr="00C63F14">
              <w:t>Ежедневно в течение 10 минут</w:t>
            </w:r>
          </w:p>
          <w:p w:rsidR="00AD15D6" w:rsidRPr="00C63F14" w:rsidRDefault="00AD15D6" w:rsidP="00C63F14">
            <w:pPr>
              <w:spacing w:line="276" w:lineRule="auto"/>
              <w:jc w:val="both"/>
            </w:pPr>
          </w:p>
        </w:tc>
      </w:tr>
    </w:tbl>
    <w:p w:rsidR="00AD15D6" w:rsidRPr="00C63F14" w:rsidRDefault="00AD15D6" w:rsidP="00C63F14">
      <w:pPr>
        <w:spacing w:line="276" w:lineRule="auto"/>
        <w:ind w:left="284"/>
        <w:jc w:val="both"/>
        <w:rPr>
          <w:b/>
        </w:rPr>
      </w:pPr>
    </w:p>
    <w:p w:rsidR="00AD15D6" w:rsidRPr="00C63F14" w:rsidRDefault="00AD15D6" w:rsidP="00C63F14">
      <w:pPr>
        <w:spacing w:line="276" w:lineRule="auto"/>
        <w:ind w:left="360"/>
        <w:jc w:val="both"/>
        <w:rPr>
          <w:b/>
        </w:rPr>
      </w:pPr>
      <w:r w:rsidRPr="00C63F14">
        <w:rPr>
          <w:b/>
        </w:rPr>
        <w:t xml:space="preserve">                             </w:t>
      </w:r>
    </w:p>
    <w:p w:rsidR="00AD15D6" w:rsidRPr="00C63F14" w:rsidRDefault="00AD15D6" w:rsidP="00C63F14">
      <w:pPr>
        <w:spacing w:line="276" w:lineRule="auto"/>
        <w:ind w:left="360"/>
        <w:jc w:val="both"/>
        <w:rPr>
          <w:b/>
        </w:rPr>
      </w:pPr>
      <w:r w:rsidRPr="00C63F14">
        <w:rPr>
          <w:b/>
        </w:rPr>
        <w:t xml:space="preserve">               </w:t>
      </w:r>
    </w:p>
    <w:tbl>
      <w:tblPr>
        <w:tblpPr w:leftFromText="180" w:rightFromText="180" w:vertAnchor="text" w:horzAnchor="margin" w:tblpY="554"/>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3260"/>
        <w:gridCol w:w="5953"/>
      </w:tblGrid>
      <w:tr w:rsidR="00AD15D6" w:rsidRPr="00C63F14" w:rsidTr="00954E3A">
        <w:tc>
          <w:tcPr>
            <w:tcW w:w="1063" w:type="dxa"/>
          </w:tcPr>
          <w:p w:rsidR="00AD15D6" w:rsidRPr="00C63F14" w:rsidRDefault="00AD15D6" w:rsidP="00C63F14">
            <w:pPr>
              <w:spacing w:after="160" w:line="259" w:lineRule="auto"/>
              <w:jc w:val="both"/>
            </w:pPr>
          </w:p>
        </w:tc>
        <w:tc>
          <w:tcPr>
            <w:tcW w:w="3260" w:type="dxa"/>
            <w:shd w:val="clear" w:color="auto" w:fill="FFFFFF"/>
          </w:tcPr>
          <w:p w:rsidR="00AD15D6" w:rsidRPr="00C63F14" w:rsidRDefault="00AD15D6" w:rsidP="00C63F14">
            <w:pPr>
              <w:spacing w:line="276" w:lineRule="auto"/>
              <w:jc w:val="both"/>
            </w:pPr>
            <w:r w:rsidRPr="00C63F14">
              <w:t>Динамические паузы во время НОД</w:t>
            </w:r>
          </w:p>
        </w:tc>
        <w:tc>
          <w:tcPr>
            <w:tcW w:w="5953" w:type="dxa"/>
            <w:shd w:val="clear" w:color="auto" w:fill="FFFFFF"/>
          </w:tcPr>
          <w:p w:rsidR="00AD15D6" w:rsidRPr="00C63F14" w:rsidRDefault="00AD15D6" w:rsidP="00C63F14">
            <w:pPr>
              <w:spacing w:line="276" w:lineRule="auto"/>
              <w:jc w:val="both"/>
            </w:pPr>
            <w:r w:rsidRPr="00C63F14">
              <w:t>Ежедневно, в зависимости от вида и содержания занятий</w:t>
            </w:r>
          </w:p>
        </w:tc>
      </w:tr>
      <w:tr w:rsidR="00AD15D6" w:rsidRPr="00C63F14" w:rsidTr="00954E3A">
        <w:tc>
          <w:tcPr>
            <w:tcW w:w="1063" w:type="dxa"/>
          </w:tcPr>
          <w:p w:rsidR="00AD15D6" w:rsidRPr="00C63F14" w:rsidRDefault="00AD15D6" w:rsidP="00C63F14">
            <w:pPr>
              <w:numPr>
                <w:ilvl w:val="0"/>
                <w:numId w:val="19"/>
              </w:numPr>
              <w:spacing w:line="276" w:lineRule="auto"/>
              <w:jc w:val="both"/>
            </w:pPr>
          </w:p>
        </w:tc>
        <w:tc>
          <w:tcPr>
            <w:tcW w:w="3260" w:type="dxa"/>
            <w:shd w:val="clear" w:color="auto" w:fill="FFFFFF"/>
          </w:tcPr>
          <w:p w:rsidR="00AD15D6" w:rsidRPr="00C63F14" w:rsidRDefault="00AD15D6" w:rsidP="00C63F14">
            <w:pPr>
              <w:spacing w:line="276" w:lineRule="auto"/>
              <w:jc w:val="both"/>
            </w:pPr>
            <w:r w:rsidRPr="00C63F14">
              <w:t>Подвижные игры и физические упражнения на прогулке</w:t>
            </w:r>
          </w:p>
        </w:tc>
        <w:tc>
          <w:tcPr>
            <w:tcW w:w="5953" w:type="dxa"/>
            <w:shd w:val="clear" w:color="auto" w:fill="FFFFFF"/>
          </w:tcPr>
          <w:p w:rsidR="00AD15D6" w:rsidRPr="00C63F14" w:rsidRDefault="00AD15D6" w:rsidP="00C63F14">
            <w:pPr>
              <w:spacing w:line="276" w:lineRule="auto"/>
              <w:jc w:val="both"/>
            </w:pPr>
            <w:r w:rsidRPr="00C63F14">
              <w:t>Ежедневно с учетом уровней двигательной активности (ДА) детей, длительность 10-15 минут.</w:t>
            </w:r>
          </w:p>
        </w:tc>
      </w:tr>
      <w:tr w:rsidR="00AD15D6" w:rsidRPr="00C63F14" w:rsidTr="00954E3A">
        <w:tc>
          <w:tcPr>
            <w:tcW w:w="1063" w:type="dxa"/>
          </w:tcPr>
          <w:p w:rsidR="00AD15D6" w:rsidRPr="00C63F14" w:rsidRDefault="00AD15D6" w:rsidP="00C63F14">
            <w:pPr>
              <w:numPr>
                <w:ilvl w:val="0"/>
                <w:numId w:val="19"/>
              </w:numPr>
              <w:spacing w:line="276" w:lineRule="auto"/>
              <w:jc w:val="both"/>
            </w:pPr>
          </w:p>
        </w:tc>
        <w:tc>
          <w:tcPr>
            <w:tcW w:w="3260" w:type="dxa"/>
            <w:shd w:val="clear" w:color="auto" w:fill="FFFFFF"/>
          </w:tcPr>
          <w:p w:rsidR="00AD15D6" w:rsidRPr="00C63F14" w:rsidRDefault="00AD15D6" w:rsidP="00C63F14">
            <w:pPr>
              <w:spacing w:line="276" w:lineRule="auto"/>
              <w:jc w:val="both"/>
            </w:pPr>
            <w:r w:rsidRPr="00C63F14">
              <w:t>Индивидуальная работа по развитию движений на прогулке</w:t>
            </w:r>
          </w:p>
        </w:tc>
        <w:tc>
          <w:tcPr>
            <w:tcW w:w="5953" w:type="dxa"/>
            <w:shd w:val="clear" w:color="auto" w:fill="FFFFFF"/>
          </w:tcPr>
          <w:p w:rsidR="00AD15D6" w:rsidRPr="00C63F14" w:rsidRDefault="00AD15D6" w:rsidP="00C63F14">
            <w:pPr>
              <w:spacing w:line="276" w:lineRule="auto"/>
              <w:jc w:val="both"/>
            </w:pPr>
            <w:r w:rsidRPr="00C63F14">
              <w:t>Ежедневно во время прогулки, длительность- 12- 15 мин</w:t>
            </w:r>
          </w:p>
        </w:tc>
      </w:tr>
      <w:tr w:rsidR="00AD15D6" w:rsidRPr="00C63F14" w:rsidTr="00954E3A">
        <w:tc>
          <w:tcPr>
            <w:tcW w:w="1063" w:type="dxa"/>
          </w:tcPr>
          <w:p w:rsidR="00AD15D6" w:rsidRPr="00C63F14" w:rsidRDefault="00AD15D6" w:rsidP="00C63F14">
            <w:pPr>
              <w:numPr>
                <w:ilvl w:val="0"/>
                <w:numId w:val="19"/>
              </w:numPr>
              <w:spacing w:line="276" w:lineRule="auto"/>
              <w:jc w:val="both"/>
            </w:pPr>
          </w:p>
        </w:tc>
        <w:tc>
          <w:tcPr>
            <w:tcW w:w="3260" w:type="dxa"/>
            <w:shd w:val="clear" w:color="auto" w:fill="FFFFFF"/>
          </w:tcPr>
          <w:p w:rsidR="00AD15D6" w:rsidRPr="00C63F14" w:rsidRDefault="00AD15D6" w:rsidP="00C63F14">
            <w:pPr>
              <w:spacing w:line="276" w:lineRule="auto"/>
              <w:jc w:val="both"/>
            </w:pPr>
            <w:r w:rsidRPr="00C63F14">
              <w:t>Оздоровительный бег</w:t>
            </w:r>
          </w:p>
        </w:tc>
        <w:tc>
          <w:tcPr>
            <w:tcW w:w="5953" w:type="dxa"/>
            <w:shd w:val="clear" w:color="auto" w:fill="FFFFFF"/>
          </w:tcPr>
          <w:p w:rsidR="00AD15D6" w:rsidRPr="00C63F14" w:rsidRDefault="00AD15D6" w:rsidP="00C63F14">
            <w:pPr>
              <w:spacing w:line="276" w:lineRule="auto"/>
              <w:jc w:val="both"/>
            </w:pPr>
            <w:r w:rsidRPr="00C63F14">
              <w:t>2 раза в неделю, подгруппами по 5- 7 человек во время утренней прогулки, длительность - 3-7 мин.</w:t>
            </w:r>
          </w:p>
        </w:tc>
      </w:tr>
      <w:tr w:rsidR="00AD15D6" w:rsidRPr="00C63F14" w:rsidTr="00954E3A">
        <w:tc>
          <w:tcPr>
            <w:tcW w:w="1063" w:type="dxa"/>
          </w:tcPr>
          <w:p w:rsidR="00AD15D6" w:rsidRPr="00C63F14" w:rsidRDefault="00AD15D6" w:rsidP="00C63F14">
            <w:pPr>
              <w:numPr>
                <w:ilvl w:val="0"/>
                <w:numId w:val="19"/>
              </w:numPr>
              <w:spacing w:line="276" w:lineRule="auto"/>
              <w:jc w:val="both"/>
            </w:pPr>
          </w:p>
        </w:tc>
        <w:tc>
          <w:tcPr>
            <w:tcW w:w="3260" w:type="dxa"/>
            <w:shd w:val="clear" w:color="auto" w:fill="FFFFFF"/>
          </w:tcPr>
          <w:p w:rsidR="00AD15D6" w:rsidRPr="00C63F14" w:rsidRDefault="00AD15D6" w:rsidP="00C63F14">
            <w:pPr>
              <w:spacing w:line="276" w:lineRule="auto"/>
              <w:jc w:val="both"/>
            </w:pPr>
            <w:r w:rsidRPr="00C63F14">
              <w:t>Гимнастика после дневного сна в сочетании с контрастными воздушными ваннами</w:t>
            </w:r>
          </w:p>
        </w:tc>
        <w:tc>
          <w:tcPr>
            <w:tcW w:w="5953" w:type="dxa"/>
            <w:shd w:val="clear" w:color="auto" w:fill="FFFFFF"/>
          </w:tcPr>
          <w:p w:rsidR="00AD15D6" w:rsidRPr="00C63F14" w:rsidRDefault="00AD15D6" w:rsidP="00C63F14">
            <w:pPr>
              <w:spacing w:line="276" w:lineRule="auto"/>
              <w:jc w:val="both"/>
            </w:pPr>
            <w:r w:rsidRPr="00C63F14">
              <w:t>Ежедневно по мере пробуждения и подъема детей, длительность – 5-7 мин.</w:t>
            </w:r>
          </w:p>
        </w:tc>
      </w:tr>
      <w:tr w:rsidR="00AD15D6" w:rsidRPr="00C63F14" w:rsidTr="00954E3A">
        <w:tc>
          <w:tcPr>
            <w:tcW w:w="1063" w:type="dxa"/>
          </w:tcPr>
          <w:p w:rsidR="00AD15D6" w:rsidRPr="00C63F14" w:rsidRDefault="00AD15D6" w:rsidP="00C63F14">
            <w:pPr>
              <w:numPr>
                <w:ilvl w:val="0"/>
                <w:numId w:val="19"/>
              </w:numPr>
              <w:spacing w:line="276" w:lineRule="auto"/>
              <w:jc w:val="both"/>
            </w:pPr>
          </w:p>
        </w:tc>
        <w:tc>
          <w:tcPr>
            <w:tcW w:w="3260" w:type="dxa"/>
            <w:shd w:val="clear" w:color="auto" w:fill="FFFFFF"/>
          </w:tcPr>
          <w:p w:rsidR="00AD15D6" w:rsidRPr="00C63F14" w:rsidRDefault="00AD15D6" w:rsidP="00C63F14">
            <w:pPr>
              <w:spacing w:line="276" w:lineRule="auto"/>
              <w:jc w:val="both"/>
            </w:pPr>
            <w:r w:rsidRPr="00C63F14">
              <w:t>НОД по физической культуре</w:t>
            </w:r>
          </w:p>
        </w:tc>
        <w:tc>
          <w:tcPr>
            <w:tcW w:w="5953" w:type="dxa"/>
            <w:shd w:val="clear" w:color="auto" w:fill="FFFFFF"/>
          </w:tcPr>
          <w:p w:rsidR="00AD15D6" w:rsidRPr="00C63F14" w:rsidRDefault="00AD15D6" w:rsidP="00C63F14">
            <w:pPr>
              <w:spacing w:line="276" w:lineRule="auto"/>
              <w:jc w:val="both"/>
            </w:pPr>
            <w:r w:rsidRPr="00C63F14">
              <w:t>3 раза в неделю, из них 1занятие на свежем воздухе. Длительность- 10- 30 минут</w:t>
            </w:r>
          </w:p>
        </w:tc>
      </w:tr>
      <w:tr w:rsidR="00AD15D6" w:rsidRPr="00C63F14" w:rsidTr="00954E3A">
        <w:tc>
          <w:tcPr>
            <w:tcW w:w="1063" w:type="dxa"/>
          </w:tcPr>
          <w:p w:rsidR="00AD15D6" w:rsidRPr="00C63F14" w:rsidRDefault="00AD15D6" w:rsidP="00C63F14">
            <w:pPr>
              <w:numPr>
                <w:ilvl w:val="0"/>
                <w:numId w:val="19"/>
              </w:numPr>
              <w:spacing w:line="276" w:lineRule="auto"/>
              <w:jc w:val="both"/>
            </w:pPr>
          </w:p>
        </w:tc>
        <w:tc>
          <w:tcPr>
            <w:tcW w:w="3260" w:type="dxa"/>
            <w:shd w:val="clear" w:color="auto" w:fill="FFFFFF"/>
          </w:tcPr>
          <w:p w:rsidR="00AD15D6" w:rsidRPr="00C63F14" w:rsidRDefault="00AD15D6" w:rsidP="00C63F14">
            <w:pPr>
              <w:spacing w:line="276" w:lineRule="auto"/>
              <w:jc w:val="both"/>
            </w:pPr>
            <w:r w:rsidRPr="00C63F14">
              <w:t>Самостоятельная двигательная деятельность</w:t>
            </w:r>
          </w:p>
        </w:tc>
        <w:tc>
          <w:tcPr>
            <w:tcW w:w="5953" w:type="dxa"/>
            <w:shd w:val="clear" w:color="auto" w:fill="FFFFFF"/>
          </w:tcPr>
          <w:p w:rsidR="00AD15D6" w:rsidRPr="00C63F14" w:rsidRDefault="00AD15D6" w:rsidP="00C63F14">
            <w:pPr>
              <w:spacing w:line="276" w:lineRule="auto"/>
              <w:jc w:val="both"/>
            </w:pPr>
            <w:r w:rsidRPr="00C63F14">
              <w:t>Ежедневно, под руководством воспитателя, продолжительность зависит от индивидуальных особенностей</w:t>
            </w:r>
          </w:p>
        </w:tc>
      </w:tr>
      <w:tr w:rsidR="00AD15D6" w:rsidRPr="00C63F14" w:rsidTr="00954E3A">
        <w:tc>
          <w:tcPr>
            <w:tcW w:w="1063" w:type="dxa"/>
          </w:tcPr>
          <w:p w:rsidR="00AD15D6" w:rsidRPr="00C63F14" w:rsidRDefault="00AD15D6" w:rsidP="00C63F14">
            <w:pPr>
              <w:numPr>
                <w:ilvl w:val="0"/>
                <w:numId w:val="19"/>
              </w:numPr>
              <w:spacing w:line="276" w:lineRule="auto"/>
              <w:jc w:val="both"/>
            </w:pPr>
          </w:p>
        </w:tc>
        <w:tc>
          <w:tcPr>
            <w:tcW w:w="3260" w:type="dxa"/>
            <w:shd w:val="clear" w:color="auto" w:fill="FFFFFF"/>
          </w:tcPr>
          <w:p w:rsidR="00AD15D6" w:rsidRPr="00C63F14" w:rsidRDefault="00AD15D6" w:rsidP="00C63F14">
            <w:pPr>
              <w:spacing w:line="276" w:lineRule="auto"/>
              <w:jc w:val="both"/>
            </w:pPr>
            <w:r w:rsidRPr="00C63F14">
              <w:t xml:space="preserve">Физкультурно- спортивные праздники </w:t>
            </w:r>
          </w:p>
        </w:tc>
        <w:tc>
          <w:tcPr>
            <w:tcW w:w="5953" w:type="dxa"/>
            <w:shd w:val="clear" w:color="auto" w:fill="FFFFFF"/>
          </w:tcPr>
          <w:p w:rsidR="00AD15D6" w:rsidRPr="00C63F14" w:rsidRDefault="00AD15D6" w:rsidP="00C63F14">
            <w:pPr>
              <w:spacing w:line="276" w:lineRule="auto"/>
              <w:jc w:val="both"/>
            </w:pPr>
            <w:r w:rsidRPr="00C63F14">
              <w:t>2-3 раза в год (последняя неделя квартала)</w:t>
            </w:r>
          </w:p>
        </w:tc>
      </w:tr>
      <w:tr w:rsidR="00AD15D6" w:rsidRPr="00C63F14" w:rsidTr="00954E3A">
        <w:tc>
          <w:tcPr>
            <w:tcW w:w="1063" w:type="dxa"/>
          </w:tcPr>
          <w:p w:rsidR="00AD15D6" w:rsidRPr="00C63F14" w:rsidRDefault="00AD15D6" w:rsidP="00C63F14">
            <w:pPr>
              <w:numPr>
                <w:ilvl w:val="0"/>
                <w:numId w:val="19"/>
              </w:numPr>
              <w:spacing w:line="276" w:lineRule="auto"/>
              <w:jc w:val="both"/>
            </w:pPr>
          </w:p>
        </w:tc>
        <w:tc>
          <w:tcPr>
            <w:tcW w:w="3260" w:type="dxa"/>
            <w:shd w:val="clear" w:color="auto" w:fill="FFFFFF"/>
          </w:tcPr>
          <w:p w:rsidR="00AD15D6" w:rsidRPr="00C63F14" w:rsidRDefault="00AD15D6" w:rsidP="00C63F14">
            <w:pPr>
              <w:spacing w:line="276" w:lineRule="auto"/>
              <w:jc w:val="both"/>
            </w:pPr>
            <w:r w:rsidRPr="00C63F14">
              <w:t xml:space="preserve">Неделя здоровья </w:t>
            </w:r>
          </w:p>
        </w:tc>
        <w:tc>
          <w:tcPr>
            <w:tcW w:w="5953" w:type="dxa"/>
            <w:shd w:val="clear" w:color="auto" w:fill="FFFFFF"/>
          </w:tcPr>
          <w:p w:rsidR="00AD15D6" w:rsidRPr="00C63F14" w:rsidRDefault="00AD15D6" w:rsidP="00C63F14">
            <w:pPr>
              <w:spacing w:line="276" w:lineRule="auto"/>
              <w:jc w:val="both"/>
            </w:pPr>
            <w:r w:rsidRPr="00C63F14">
              <w:t>1-2 раза в месяц на воздухе совместно со сверстниками одной- двух групп</w:t>
            </w:r>
          </w:p>
        </w:tc>
      </w:tr>
      <w:tr w:rsidR="00AD15D6" w:rsidRPr="00C63F14" w:rsidTr="00954E3A">
        <w:tc>
          <w:tcPr>
            <w:tcW w:w="1063" w:type="dxa"/>
          </w:tcPr>
          <w:p w:rsidR="00AD15D6" w:rsidRPr="00C63F14" w:rsidRDefault="00AD15D6" w:rsidP="00C63F14">
            <w:pPr>
              <w:numPr>
                <w:ilvl w:val="0"/>
                <w:numId w:val="19"/>
              </w:numPr>
              <w:spacing w:line="276" w:lineRule="auto"/>
              <w:jc w:val="both"/>
            </w:pPr>
          </w:p>
        </w:tc>
        <w:tc>
          <w:tcPr>
            <w:tcW w:w="3260" w:type="dxa"/>
            <w:shd w:val="clear" w:color="auto" w:fill="FFFFFF"/>
          </w:tcPr>
          <w:p w:rsidR="00AD15D6" w:rsidRPr="00C63F14" w:rsidRDefault="00AD15D6" w:rsidP="00C63F14">
            <w:pPr>
              <w:spacing w:line="276" w:lineRule="auto"/>
              <w:jc w:val="both"/>
            </w:pPr>
            <w:r w:rsidRPr="00C63F14">
              <w:t>Физкультурный досуг</w:t>
            </w:r>
          </w:p>
        </w:tc>
        <w:tc>
          <w:tcPr>
            <w:tcW w:w="5953" w:type="dxa"/>
            <w:shd w:val="clear" w:color="auto" w:fill="FFFFFF"/>
          </w:tcPr>
          <w:p w:rsidR="00AD15D6" w:rsidRPr="00C63F14" w:rsidRDefault="00AD15D6" w:rsidP="00C63F14">
            <w:pPr>
              <w:spacing w:line="276" w:lineRule="auto"/>
              <w:jc w:val="both"/>
            </w:pPr>
            <w:r w:rsidRPr="00C63F14">
              <w:t>2- 3 раза в год</w:t>
            </w:r>
          </w:p>
        </w:tc>
      </w:tr>
      <w:tr w:rsidR="00AD15D6" w:rsidRPr="00C63F14" w:rsidTr="00954E3A">
        <w:tc>
          <w:tcPr>
            <w:tcW w:w="1063" w:type="dxa"/>
          </w:tcPr>
          <w:p w:rsidR="00AD15D6" w:rsidRPr="00C63F14" w:rsidRDefault="00AD15D6" w:rsidP="00C63F14">
            <w:pPr>
              <w:numPr>
                <w:ilvl w:val="0"/>
                <w:numId w:val="19"/>
              </w:numPr>
              <w:spacing w:line="276" w:lineRule="auto"/>
              <w:jc w:val="both"/>
            </w:pPr>
          </w:p>
        </w:tc>
        <w:tc>
          <w:tcPr>
            <w:tcW w:w="3260" w:type="dxa"/>
            <w:shd w:val="clear" w:color="auto" w:fill="FFFFFF"/>
          </w:tcPr>
          <w:p w:rsidR="00AD15D6" w:rsidRPr="00C63F14" w:rsidRDefault="00AD15D6" w:rsidP="00C63F14">
            <w:pPr>
              <w:spacing w:line="276" w:lineRule="auto"/>
              <w:jc w:val="both"/>
            </w:pPr>
            <w:r w:rsidRPr="00C63F14">
              <w:t xml:space="preserve">Физкультурно- спортивные праздники </w:t>
            </w:r>
          </w:p>
        </w:tc>
        <w:tc>
          <w:tcPr>
            <w:tcW w:w="5953" w:type="dxa"/>
            <w:shd w:val="clear" w:color="auto" w:fill="FFFFFF"/>
          </w:tcPr>
          <w:p w:rsidR="00AD15D6" w:rsidRPr="00C63F14" w:rsidRDefault="00AD15D6" w:rsidP="00C63F14">
            <w:pPr>
              <w:spacing w:line="276" w:lineRule="auto"/>
              <w:jc w:val="both"/>
            </w:pPr>
            <w:r w:rsidRPr="00C63F14">
              <w:t>1- 2 раза в год на воздухе или в зале, длительность- не более 30 мин.</w:t>
            </w:r>
          </w:p>
        </w:tc>
      </w:tr>
      <w:tr w:rsidR="00AD15D6" w:rsidRPr="00C63F14" w:rsidTr="00954E3A">
        <w:tc>
          <w:tcPr>
            <w:tcW w:w="1063" w:type="dxa"/>
          </w:tcPr>
          <w:p w:rsidR="00AD15D6" w:rsidRPr="00C63F14" w:rsidRDefault="00AD15D6" w:rsidP="00C63F14">
            <w:pPr>
              <w:numPr>
                <w:ilvl w:val="0"/>
                <w:numId w:val="19"/>
              </w:numPr>
              <w:spacing w:line="276" w:lineRule="auto"/>
              <w:jc w:val="both"/>
            </w:pPr>
          </w:p>
        </w:tc>
        <w:tc>
          <w:tcPr>
            <w:tcW w:w="3260" w:type="dxa"/>
            <w:shd w:val="clear" w:color="auto" w:fill="FFFFFF"/>
          </w:tcPr>
          <w:p w:rsidR="00AD15D6" w:rsidRPr="00C63F14" w:rsidRDefault="00AD15D6" w:rsidP="00C63F14">
            <w:pPr>
              <w:spacing w:line="276" w:lineRule="auto"/>
              <w:jc w:val="both"/>
            </w:pPr>
            <w:r w:rsidRPr="00C63F14">
              <w:t>Спартакиады вне детского сада</w:t>
            </w:r>
          </w:p>
        </w:tc>
        <w:tc>
          <w:tcPr>
            <w:tcW w:w="5953" w:type="dxa"/>
            <w:shd w:val="clear" w:color="auto" w:fill="FFFFFF"/>
          </w:tcPr>
          <w:p w:rsidR="00AD15D6" w:rsidRPr="00C63F14" w:rsidRDefault="00AD15D6" w:rsidP="00C63F14">
            <w:pPr>
              <w:spacing w:line="276" w:lineRule="auto"/>
              <w:jc w:val="both"/>
            </w:pPr>
            <w:r w:rsidRPr="00C63F14">
              <w:t>Участвуют дети с высоким уровнем физической подготовленности</w:t>
            </w:r>
          </w:p>
        </w:tc>
      </w:tr>
      <w:tr w:rsidR="00AD15D6" w:rsidRPr="00C63F14" w:rsidTr="00954E3A">
        <w:tc>
          <w:tcPr>
            <w:tcW w:w="1063" w:type="dxa"/>
          </w:tcPr>
          <w:p w:rsidR="00AD15D6" w:rsidRPr="00C63F14" w:rsidRDefault="00AD15D6" w:rsidP="00C63F14">
            <w:pPr>
              <w:numPr>
                <w:ilvl w:val="0"/>
                <w:numId w:val="19"/>
              </w:numPr>
              <w:spacing w:line="276" w:lineRule="auto"/>
              <w:jc w:val="both"/>
            </w:pPr>
          </w:p>
        </w:tc>
        <w:tc>
          <w:tcPr>
            <w:tcW w:w="3260" w:type="dxa"/>
            <w:shd w:val="clear" w:color="auto" w:fill="FFFFFF"/>
          </w:tcPr>
          <w:p w:rsidR="00AD15D6" w:rsidRPr="00C63F14" w:rsidRDefault="00AD15D6" w:rsidP="00C63F14">
            <w:pPr>
              <w:spacing w:line="276" w:lineRule="auto"/>
              <w:jc w:val="both"/>
            </w:pPr>
            <w:r w:rsidRPr="00C63F14">
              <w:t>Совместная физкультурно- оздоровительная работа детского сада и  семьи</w:t>
            </w:r>
          </w:p>
        </w:tc>
        <w:tc>
          <w:tcPr>
            <w:tcW w:w="5953" w:type="dxa"/>
            <w:shd w:val="clear" w:color="auto" w:fill="FFFFFF"/>
          </w:tcPr>
          <w:p w:rsidR="00AD15D6" w:rsidRPr="00C63F14" w:rsidRDefault="00AD15D6" w:rsidP="00C63F14">
            <w:pPr>
              <w:spacing w:line="276" w:lineRule="auto"/>
              <w:jc w:val="both"/>
            </w:pPr>
            <w:r w:rsidRPr="00C63F14">
              <w:t>По желанию родителей и детей не более 2 раза в неделю, длительность 25- 30 мин</w:t>
            </w:r>
          </w:p>
        </w:tc>
      </w:tr>
      <w:tr w:rsidR="00AD15D6" w:rsidRPr="00C63F14" w:rsidTr="00954E3A">
        <w:tc>
          <w:tcPr>
            <w:tcW w:w="1063" w:type="dxa"/>
          </w:tcPr>
          <w:p w:rsidR="00AD15D6" w:rsidRPr="00C63F14" w:rsidRDefault="00AD15D6" w:rsidP="00C63F14">
            <w:pPr>
              <w:numPr>
                <w:ilvl w:val="0"/>
                <w:numId w:val="19"/>
              </w:numPr>
              <w:spacing w:line="276" w:lineRule="auto"/>
              <w:jc w:val="both"/>
            </w:pPr>
          </w:p>
        </w:tc>
        <w:tc>
          <w:tcPr>
            <w:tcW w:w="3260" w:type="dxa"/>
            <w:shd w:val="clear" w:color="auto" w:fill="FFFFFF"/>
          </w:tcPr>
          <w:p w:rsidR="00AD15D6" w:rsidRPr="00C63F14" w:rsidRDefault="00AD15D6" w:rsidP="00C63F14">
            <w:pPr>
              <w:spacing w:line="276" w:lineRule="auto"/>
              <w:jc w:val="both"/>
            </w:pPr>
            <w:r w:rsidRPr="00C63F14">
              <w:t>Участие родителей в физкультурно- оздоровительных, массовых мероприятиях детского сада</w:t>
            </w:r>
          </w:p>
        </w:tc>
        <w:tc>
          <w:tcPr>
            <w:tcW w:w="5953" w:type="dxa"/>
            <w:shd w:val="clear" w:color="auto" w:fill="FFFFFF"/>
          </w:tcPr>
          <w:p w:rsidR="00AD15D6" w:rsidRPr="00C63F14" w:rsidRDefault="00AD15D6" w:rsidP="00C63F14">
            <w:pPr>
              <w:spacing w:line="276" w:lineRule="auto"/>
              <w:jc w:val="both"/>
            </w:pPr>
            <w:r w:rsidRPr="00C63F14">
              <w:t>Во время подготовки и проведения физкультурных досугов, праздников, недели здоровья, посещения открытых занятий</w:t>
            </w:r>
          </w:p>
        </w:tc>
      </w:tr>
    </w:tbl>
    <w:p w:rsidR="00AD15D6" w:rsidRDefault="00AD15D6" w:rsidP="00C63F14">
      <w:pPr>
        <w:tabs>
          <w:tab w:val="left" w:pos="10206"/>
        </w:tabs>
        <w:spacing w:line="240" w:lineRule="atLeast"/>
        <w:ind w:right="-13" w:firstLine="567"/>
        <w:jc w:val="both"/>
        <w:rPr>
          <w:b/>
          <w:kern w:val="20"/>
        </w:rPr>
      </w:pPr>
    </w:p>
    <w:p w:rsidR="00AD15D6" w:rsidRPr="00C63F14" w:rsidRDefault="00AD15D6" w:rsidP="00C63F14">
      <w:pPr>
        <w:tabs>
          <w:tab w:val="left" w:pos="10206"/>
        </w:tabs>
        <w:spacing w:line="240" w:lineRule="atLeast"/>
        <w:ind w:right="-13" w:firstLine="567"/>
        <w:jc w:val="both"/>
        <w:rPr>
          <w:b/>
          <w:kern w:val="20"/>
        </w:rPr>
      </w:pPr>
      <w:r w:rsidRPr="00C63F14">
        <w:rPr>
          <w:b/>
          <w:kern w:val="20"/>
        </w:rPr>
        <w:t xml:space="preserve">Календарь тематических недель в образовательной деятельности </w:t>
      </w:r>
    </w:p>
    <w:p w:rsidR="00AD15D6" w:rsidRPr="00C63F14" w:rsidRDefault="00AD15D6" w:rsidP="00C63F14">
      <w:pPr>
        <w:tabs>
          <w:tab w:val="left" w:pos="10206"/>
        </w:tabs>
        <w:spacing w:line="240" w:lineRule="atLeast"/>
        <w:ind w:right="-13" w:firstLine="567"/>
        <w:jc w:val="both"/>
        <w:rPr>
          <w:b/>
          <w:kern w:val="20"/>
        </w:rPr>
      </w:pPr>
      <w:r w:rsidRPr="00C63F14">
        <w:rPr>
          <w:b/>
          <w:kern w:val="20"/>
        </w:rPr>
        <w:t>(праздников, событий, проектов и т.д.)</w:t>
      </w:r>
    </w:p>
    <w:p w:rsidR="00AD15D6" w:rsidRPr="00C63F14" w:rsidRDefault="00AD15D6" w:rsidP="00C63F14">
      <w:pPr>
        <w:spacing w:line="276" w:lineRule="auto"/>
        <w:jc w:val="both"/>
      </w:pPr>
    </w:p>
    <w:p w:rsidR="00AD15D6" w:rsidRPr="00C63F14" w:rsidRDefault="00AD15D6" w:rsidP="00C63F14">
      <w:pPr>
        <w:ind w:left="720"/>
        <w:jc w:val="both"/>
        <w:rPr>
          <w:b/>
          <w:highlight w:val="yellow"/>
        </w:rPr>
      </w:pPr>
    </w:p>
    <w:p w:rsidR="00AD15D6" w:rsidRPr="00C63F14" w:rsidRDefault="00AD15D6" w:rsidP="00C63F14">
      <w:pPr>
        <w:jc w:val="both"/>
        <w:rPr>
          <w:b/>
        </w:rPr>
      </w:pPr>
      <w:r w:rsidRPr="00C63F14">
        <w:rPr>
          <w:b/>
        </w:rPr>
        <w:t xml:space="preserve">                                    Вариативный компонент Программы</w:t>
      </w:r>
    </w:p>
    <w:p w:rsidR="00AD15D6" w:rsidRPr="00C63F14" w:rsidRDefault="00AD15D6" w:rsidP="00C63F14">
      <w:pPr>
        <w:ind w:firstLine="360"/>
        <w:jc w:val="both"/>
        <w:rPr>
          <w:b/>
          <w:color w:val="000000"/>
        </w:rPr>
      </w:pPr>
      <w:r w:rsidRPr="00C63F14">
        <w:t xml:space="preserve">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p>
    <w:p w:rsidR="00AD15D6" w:rsidRPr="00C63F14" w:rsidRDefault="00AD15D6" w:rsidP="00C63F14">
      <w:pPr>
        <w:pStyle w:val="BodyTextIndent2"/>
        <w:spacing w:line="240" w:lineRule="auto"/>
        <w:ind w:left="0" w:firstLine="218"/>
        <w:jc w:val="both"/>
      </w:pPr>
      <w:r w:rsidRPr="00C63F14">
        <w:rPr>
          <w:b/>
          <w:color w:val="000000"/>
        </w:rPr>
        <w:t>Цель:</w:t>
      </w:r>
      <w:r w:rsidRPr="00C63F14">
        <w:t xml:space="preserve"> реализация планов работы кружков способствует  всестороннему развитию ребенка-дошкольника, раскрытию его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w:t>
      </w:r>
    </w:p>
    <w:p w:rsidR="00AD15D6" w:rsidRPr="00C63F14" w:rsidRDefault="00AD15D6" w:rsidP="00C63F14">
      <w:pPr>
        <w:pStyle w:val="NormalWeb"/>
        <w:spacing w:before="0" w:beforeAutospacing="0" w:after="0" w:afterAutospacing="0" w:line="276" w:lineRule="auto"/>
        <w:ind w:firstLine="282"/>
        <w:jc w:val="both"/>
        <w:rPr>
          <w:color w:val="444444"/>
        </w:rPr>
      </w:pPr>
      <w:r w:rsidRPr="00C63F14">
        <w:rPr>
          <w:color w:val="444444"/>
        </w:rPr>
        <w:t>К программам составлены учебно - тематические планы на учебный год для каждой возрастной группы. Содержание и задачи реализуемых программ дополнительного образования предполагают освоение детьми навыков и умений, превышающих стандарт реализуемой примерной основной общеобразовательной программы.</w:t>
      </w:r>
    </w:p>
    <w:p w:rsidR="00AD15D6" w:rsidRPr="00C63F14" w:rsidRDefault="00AD15D6" w:rsidP="00C63F14">
      <w:pPr>
        <w:pStyle w:val="NormalWeb"/>
        <w:spacing w:before="0" w:beforeAutospacing="0" w:after="0" w:afterAutospacing="0" w:line="276" w:lineRule="auto"/>
        <w:ind w:firstLine="282"/>
        <w:jc w:val="both"/>
        <w:rPr>
          <w:color w:val="444444"/>
        </w:rPr>
      </w:pPr>
      <w:r w:rsidRPr="00C63F14">
        <w:rPr>
          <w:color w:val="444444"/>
        </w:rPr>
        <w:t>Дополнительные образовательные услуги оказываются детям групп общеразвивающей направленности от 3-х до 7 лет. Непрерывная непосредственно образовательная деятельность по оказанию помощи. Дополнительных образовательных услуг осуществляется только во второй половине дня в режиме возрастной группы по подгруппам .</w:t>
      </w:r>
    </w:p>
    <w:p w:rsidR="00AD15D6" w:rsidRPr="00C63F14" w:rsidRDefault="00AD15D6" w:rsidP="00C63F14">
      <w:pPr>
        <w:pStyle w:val="NormalWeb"/>
        <w:spacing w:before="0" w:beforeAutospacing="0" w:after="0" w:afterAutospacing="0" w:line="276" w:lineRule="auto"/>
        <w:ind w:firstLine="282"/>
        <w:jc w:val="both"/>
        <w:rPr>
          <w:color w:val="444444"/>
        </w:rPr>
      </w:pPr>
      <w:r w:rsidRPr="00C63F14">
        <w:rPr>
          <w:color w:val="444444"/>
        </w:rPr>
        <w:t>Каждая подгруппа детей получает объём дополнительных образовательных услуг, строго регламентированных СанПиН:</w:t>
      </w:r>
    </w:p>
    <w:p w:rsidR="00AD15D6" w:rsidRPr="00C63F14" w:rsidRDefault="00AD15D6" w:rsidP="00C63F14">
      <w:pPr>
        <w:pStyle w:val="NormalWeb"/>
        <w:spacing w:before="0" w:beforeAutospacing="0" w:after="0" w:afterAutospacing="0" w:line="276" w:lineRule="auto"/>
        <w:ind w:firstLine="282"/>
        <w:jc w:val="both"/>
        <w:rPr>
          <w:color w:val="444444"/>
        </w:rPr>
      </w:pPr>
      <w:r w:rsidRPr="00C63F14">
        <w:rPr>
          <w:color w:val="444444"/>
        </w:rPr>
        <w:t>-дети 3-х- 4-х лет – однократно по выбранному направлению в объёме 15 минут</w:t>
      </w:r>
    </w:p>
    <w:p w:rsidR="00AD15D6" w:rsidRPr="00C63F14" w:rsidRDefault="00AD15D6" w:rsidP="00C63F14">
      <w:pPr>
        <w:pStyle w:val="NormalWeb"/>
        <w:spacing w:before="0" w:beforeAutospacing="0" w:after="0" w:afterAutospacing="0" w:line="276" w:lineRule="auto"/>
        <w:ind w:firstLine="282"/>
        <w:jc w:val="both"/>
        <w:rPr>
          <w:color w:val="444444"/>
        </w:rPr>
      </w:pPr>
      <w:r w:rsidRPr="00C63F14">
        <w:rPr>
          <w:color w:val="444444"/>
        </w:rPr>
        <w:t>-дети 4-х – 5 лет – однократно по выбранному направлению в объёме 20 минут</w:t>
      </w:r>
    </w:p>
    <w:p w:rsidR="00AD15D6" w:rsidRPr="00C63F14" w:rsidRDefault="00AD15D6" w:rsidP="00C63F14">
      <w:pPr>
        <w:pStyle w:val="NormalWeb"/>
        <w:spacing w:before="0" w:beforeAutospacing="0" w:after="0" w:afterAutospacing="0" w:line="276" w:lineRule="auto"/>
        <w:ind w:firstLine="282"/>
        <w:jc w:val="both"/>
        <w:rPr>
          <w:color w:val="444444"/>
        </w:rPr>
      </w:pPr>
      <w:r w:rsidRPr="00C63F14">
        <w:rPr>
          <w:color w:val="444444"/>
        </w:rPr>
        <w:t>-дети 5 – 6 лет – двукратно по выбранному направлению в объёме  25 минут</w:t>
      </w:r>
    </w:p>
    <w:p w:rsidR="00AD15D6" w:rsidRPr="00C63F14" w:rsidRDefault="00AD15D6" w:rsidP="00C63F14">
      <w:pPr>
        <w:pStyle w:val="NormalWeb"/>
        <w:spacing w:before="0" w:beforeAutospacing="0" w:after="0" w:afterAutospacing="0" w:line="276" w:lineRule="auto"/>
        <w:ind w:firstLine="282"/>
        <w:jc w:val="both"/>
        <w:rPr>
          <w:color w:val="444444"/>
        </w:rPr>
      </w:pPr>
      <w:r w:rsidRPr="00C63F14">
        <w:rPr>
          <w:color w:val="444444"/>
        </w:rPr>
        <w:t>-дети 6 - 7 лет – двукратно по выбранному направлению в объёме  30 минут. </w:t>
      </w:r>
    </w:p>
    <w:p w:rsidR="00AD15D6" w:rsidRPr="00C63F14" w:rsidRDefault="00AD15D6" w:rsidP="00C63F14">
      <w:pPr>
        <w:pStyle w:val="NormalWeb"/>
        <w:spacing w:before="0" w:beforeAutospacing="0" w:after="0" w:afterAutospacing="0" w:line="276" w:lineRule="auto"/>
        <w:ind w:firstLine="282"/>
        <w:jc w:val="both"/>
        <w:rPr>
          <w:color w:val="444444"/>
        </w:rPr>
      </w:pPr>
      <w:r w:rsidRPr="00C63F14">
        <w:rPr>
          <w:color w:val="444444"/>
        </w:rPr>
        <w:t>Занятия по дополнительному образованию (студии, кружки, секции и т. п.) для детей дошкольного возраста недопустимо проводить за счет времени, отве</w:t>
      </w:r>
      <w:r w:rsidRPr="00C63F14">
        <w:rPr>
          <w:color w:val="444444"/>
        </w:rPr>
        <w:softHyphen/>
        <w:t>денного на прогулку и дневной сон. С детьми четвертого года жизни их прово</w:t>
      </w:r>
      <w:r w:rsidRPr="00C63F14">
        <w:rPr>
          <w:color w:val="444444"/>
        </w:rPr>
        <w:softHyphen/>
        <w:t>дят не чаще 1 раза в неделю продолжительностью не более 15 минут.</w:t>
      </w:r>
    </w:p>
    <w:p w:rsidR="00AD15D6" w:rsidRPr="00C63F14" w:rsidRDefault="00AD15D6" w:rsidP="00C63F14">
      <w:pPr>
        <w:pStyle w:val="NormalWeb"/>
        <w:spacing w:before="0" w:beforeAutospacing="0" w:after="0" w:afterAutospacing="0" w:line="276" w:lineRule="auto"/>
        <w:ind w:firstLine="282"/>
        <w:jc w:val="both"/>
        <w:rPr>
          <w:color w:val="000000"/>
        </w:rPr>
      </w:pPr>
      <w:r w:rsidRPr="00C63F14">
        <w:rPr>
          <w:color w:val="000000"/>
        </w:rPr>
        <w:t>Занятия по дополнительному образованию (студии, кружки, секции и т. п.) для детей дошкольного возраста недопустимо проводить за счет вре</w:t>
      </w:r>
      <w:r w:rsidRPr="00C63F14">
        <w:rPr>
          <w:color w:val="000000"/>
        </w:rPr>
        <w:softHyphen/>
        <w:t>мени, отведенного на прогулку и дневной сон. С детьми шестого года и седьмого года жиз</w:t>
      </w:r>
      <w:r w:rsidRPr="00C63F14">
        <w:rPr>
          <w:color w:val="000000"/>
        </w:rPr>
        <w:softHyphen/>
        <w:t>ни их проводят не чаще 2 раза в неделю продолжительностью не более 25 – 30 минут.</w:t>
      </w:r>
    </w:p>
    <w:p w:rsidR="00AD15D6" w:rsidRPr="00C63F14" w:rsidRDefault="00AD15D6" w:rsidP="00C63F14">
      <w:pPr>
        <w:pStyle w:val="NormalWeb"/>
        <w:spacing w:before="0" w:beforeAutospacing="0" w:after="0" w:afterAutospacing="0" w:line="276" w:lineRule="auto"/>
        <w:ind w:firstLine="282"/>
        <w:jc w:val="both"/>
        <w:rPr>
          <w:color w:val="000000"/>
        </w:rPr>
      </w:pPr>
    </w:p>
    <w:tbl>
      <w:tblPr>
        <w:tblW w:w="9639" w:type="dxa"/>
        <w:tblInd w:w="675" w:type="dxa"/>
        <w:tblLayout w:type="fixed"/>
        <w:tblLook w:val="0000"/>
      </w:tblPr>
      <w:tblGrid>
        <w:gridCol w:w="709"/>
        <w:gridCol w:w="6662"/>
        <w:gridCol w:w="2268"/>
      </w:tblGrid>
      <w:tr w:rsidR="00AD15D6" w:rsidRPr="00C63F14" w:rsidTr="00954E3A">
        <w:trPr>
          <w:trHeight w:val="769"/>
        </w:trPr>
        <w:tc>
          <w:tcPr>
            <w:tcW w:w="709" w:type="dxa"/>
            <w:tcBorders>
              <w:top w:val="single" w:sz="4" w:space="0" w:color="000000"/>
              <w:left w:val="single" w:sz="4" w:space="0" w:color="000000"/>
              <w:bottom w:val="single" w:sz="4" w:space="0" w:color="000000"/>
            </w:tcBorders>
          </w:tcPr>
          <w:p w:rsidR="00AD15D6" w:rsidRPr="00C63F14" w:rsidRDefault="00AD15D6" w:rsidP="00C63F14">
            <w:pPr>
              <w:snapToGrid w:val="0"/>
              <w:jc w:val="both"/>
              <w:rPr>
                <w:b/>
                <w:bCs/>
              </w:rPr>
            </w:pPr>
            <w:r w:rsidRPr="00C63F14">
              <w:rPr>
                <w:b/>
                <w:bCs/>
              </w:rPr>
              <w:t>№ п/п</w:t>
            </w:r>
          </w:p>
        </w:tc>
        <w:tc>
          <w:tcPr>
            <w:tcW w:w="6662" w:type="dxa"/>
            <w:tcBorders>
              <w:top w:val="single" w:sz="4" w:space="0" w:color="000000"/>
              <w:left w:val="single" w:sz="4" w:space="0" w:color="000000"/>
              <w:bottom w:val="single" w:sz="4" w:space="0" w:color="000000"/>
            </w:tcBorders>
          </w:tcPr>
          <w:p w:rsidR="00AD15D6" w:rsidRPr="00C63F14" w:rsidRDefault="00AD15D6" w:rsidP="00C63F14">
            <w:pPr>
              <w:pStyle w:val="NormalWeb"/>
              <w:snapToGrid w:val="0"/>
              <w:spacing w:before="0" w:after="0"/>
              <w:ind w:right="255"/>
              <w:jc w:val="both"/>
              <w:rPr>
                <w:b/>
                <w:bCs/>
              </w:rPr>
            </w:pPr>
            <w:r w:rsidRPr="00C63F14">
              <w:rPr>
                <w:b/>
                <w:bCs/>
              </w:rPr>
              <w:t>Название кружка, секции, студии</w:t>
            </w:r>
          </w:p>
        </w:tc>
        <w:tc>
          <w:tcPr>
            <w:tcW w:w="2268" w:type="dxa"/>
            <w:tcBorders>
              <w:top w:val="single" w:sz="4" w:space="0" w:color="000000"/>
              <w:left w:val="single" w:sz="4" w:space="0" w:color="000000"/>
              <w:bottom w:val="single" w:sz="4" w:space="0" w:color="000000"/>
              <w:right w:val="single" w:sz="4" w:space="0" w:color="000000"/>
            </w:tcBorders>
          </w:tcPr>
          <w:p w:rsidR="00AD15D6" w:rsidRPr="00C63F14" w:rsidRDefault="00AD15D6" w:rsidP="00C63F14">
            <w:pPr>
              <w:pStyle w:val="NormalWeb"/>
              <w:snapToGrid w:val="0"/>
              <w:spacing w:before="0" w:after="0"/>
              <w:ind w:right="-38"/>
              <w:jc w:val="both"/>
              <w:rPr>
                <w:b/>
                <w:bCs/>
              </w:rPr>
            </w:pPr>
            <w:r w:rsidRPr="00C63F14">
              <w:rPr>
                <w:b/>
                <w:bCs/>
              </w:rPr>
              <w:t xml:space="preserve">ФИО педагога – руководителя </w:t>
            </w:r>
          </w:p>
        </w:tc>
      </w:tr>
      <w:tr w:rsidR="00AD15D6" w:rsidRPr="00C63F14" w:rsidTr="00954E3A">
        <w:trPr>
          <w:trHeight w:val="473"/>
        </w:trPr>
        <w:tc>
          <w:tcPr>
            <w:tcW w:w="709" w:type="dxa"/>
            <w:tcBorders>
              <w:top w:val="single" w:sz="4" w:space="0" w:color="000000"/>
              <w:left w:val="single" w:sz="4" w:space="0" w:color="000000"/>
              <w:bottom w:val="single" w:sz="4" w:space="0" w:color="000000"/>
            </w:tcBorders>
          </w:tcPr>
          <w:p w:rsidR="00AD15D6" w:rsidRPr="00C63F14" w:rsidRDefault="00AD15D6" w:rsidP="00C63F14">
            <w:pPr>
              <w:numPr>
                <w:ilvl w:val="0"/>
                <w:numId w:val="82"/>
              </w:numPr>
              <w:suppressAutoHyphens/>
              <w:snapToGrid w:val="0"/>
              <w:jc w:val="both"/>
              <w:rPr>
                <w:bCs/>
              </w:rPr>
            </w:pPr>
          </w:p>
        </w:tc>
        <w:tc>
          <w:tcPr>
            <w:tcW w:w="6662" w:type="dxa"/>
            <w:tcBorders>
              <w:top w:val="single" w:sz="4" w:space="0" w:color="000000"/>
              <w:left w:val="single" w:sz="4" w:space="0" w:color="000000"/>
              <w:bottom w:val="single" w:sz="4" w:space="0" w:color="000000"/>
            </w:tcBorders>
          </w:tcPr>
          <w:p w:rsidR="00AD15D6" w:rsidRPr="00C63F14" w:rsidRDefault="00AD15D6" w:rsidP="00C63F14">
            <w:pPr>
              <w:snapToGrid w:val="0"/>
              <w:jc w:val="both"/>
            </w:pPr>
            <w:r w:rsidRPr="00C63F14">
              <w:rPr>
                <w:b/>
              </w:rPr>
              <w:t xml:space="preserve">художественно-эстетическая направленность изостудия </w:t>
            </w:r>
            <w:r w:rsidRPr="00C63F14">
              <w:t>«Челээш»</w:t>
            </w:r>
          </w:p>
        </w:tc>
        <w:tc>
          <w:tcPr>
            <w:tcW w:w="2268" w:type="dxa"/>
            <w:tcBorders>
              <w:top w:val="single" w:sz="4" w:space="0" w:color="000000"/>
              <w:left w:val="single" w:sz="4" w:space="0" w:color="000000"/>
              <w:bottom w:val="single" w:sz="4" w:space="0" w:color="000000"/>
              <w:right w:val="single" w:sz="4" w:space="0" w:color="000000"/>
            </w:tcBorders>
          </w:tcPr>
          <w:p w:rsidR="00AD15D6" w:rsidRPr="00C63F14" w:rsidRDefault="00AD15D6" w:rsidP="00C63F14">
            <w:pPr>
              <w:pStyle w:val="NormalWeb"/>
              <w:spacing w:before="0" w:after="0"/>
              <w:ind w:right="-38"/>
              <w:jc w:val="both"/>
            </w:pPr>
            <w:r w:rsidRPr="00C63F14">
              <w:t>Даваа С.Д.</w:t>
            </w:r>
          </w:p>
        </w:tc>
      </w:tr>
      <w:tr w:rsidR="00AD15D6" w:rsidRPr="00C63F14" w:rsidTr="00954E3A">
        <w:trPr>
          <w:trHeight w:val="240"/>
        </w:trPr>
        <w:tc>
          <w:tcPr>
            <w:tcW w:w="709" w:type="dxa"/>
            <w:tcBorders>
              <w:top w:val="single" w:sz="4" w:space="0" w:color="000000"/>
              <w:left w:val="single" w:sz="4" w:space="0" w:color="000000"/>
              <w:bottom w:val="single" w:sz="4" w:space="0" w:color="000000"/>
            </w:tcBorders>
          </w:tcPr>
          <w:p w:rsidR="00AD15D6" w:rsidRPr="00C63F14" w:rsidRDefault="00AD15D6" w:rsidP="00C63F14">
            <w:pPr>
              <w:numPr>
                <w:ilvl w:val="0"/>
                <w:numId w:val="82"/>
              </w:numPr>
              <w:suppressAutoHyphens/>
              <w:snapToGrid w:val="0"/>
              <w:jc w:val="both"/>
              <w:rPr>
                <w:bCs/>
              </w:rPr>
            </w:pPr>
          </w:p>
        </w:tc>
        <w:tc>
          <w:tcPr>
            <w:tcW w:w="6662" w:type="dxa"/>
            <w:tcBorders>
              <w:top w:val="single" w:sz="4" w:space="0" w:color="000000"/>
              <w:left w:val="single" w:sz="4" w:space="0" w:color="000000"/>
              <w:bottom w:val="single" w:sz="4" w:space="0" w:color="000000"/>
            </w:tcBorders>
          </w:tcPr>
          <w:p w:rsidR="00AD15D6" w:rsidRPr="00C63F14" w:rsidRDefault="00AD15D6" w:rsidP="00C63F14">
            <w:pPr>
              <w:snapToGrid w:val="0"/>
              <w:jc w:val="both"/>
            </w:pPr>
            <w:r w:rsidRPr="00C63F14">
              <w:rPr>
                <w:b/>
              </w:rPr>
              <w:t xml:space="preserve">художественно-эстетическая направленность кукольный театр </w:t>
            </w:r>
            <w:r w:rsidRPr="00C63F14">
              <w:t>«Гуси-лебеди»</w:t>
            </w:r>
          </w:p>
        </w:tc>
        <w:tc>
          <w:tcPr>
            <w:tcW w:w="2268" w:type="dxa"/>
            <w:tcBorders>
              <w:top w:val="single" w:sz="4" w:space="0" w:color="000000"/>
              <w:left w:val="single" w:sz="4" w:space="0" w:color="000000"/>
              <w:bottom w:val="single" w:sz="4" w:space="0" w:color="000000"/>
              <w:right w:val="single" w:sz="4" w:space="0" w:color="000000"/>
            </w:tcBorders>
          </w:tcPr>
          <w:p w:rsidR="00AD15D6" w:rsidRPr="00C63F14" w:rsidRDefault="00AD15D6" w:rsidP="00C63F14">
            <w:pPr>
              <w:pStyle w:val="NormalWeb"/>
              <w:snapToGrid w:val="0"/>
              <w:spacing w:before="0" w:after="0"/>
              <w:ind w:right="-38"/>
              <w:jc w:val="both"/>
            </w:pPr>
            <w:r w:rsidRPr="00C63F14">
              <w:t>Чонданова О.Д.</w:t>
            </w:r>
          </w:p>
        </w:tc>
      </w:tr>
      <w:tr w:rsidR="00AD15D6" w:rsidRPr="00C63F14" w:rsidTr="00954E3A">
        <w:tc>
          <w:tcPr>
            <w:tcW w:w="709" w:type="dxa"/>
            <w:tcBorders>
              <w:top w:val="single" w:sz="4" w:space="0" w:color="000000"/>
              <w:left w:val="single" w:sz="4" w:space="0" w:color="000000"/>
              <w:bottom w:val="single" w:sz="4" w:space="0" w:color="000000"/>
            </w:tcBorders>
          </w:tcPr>
          <w:p w:rsidR="00AD15D6" w:rsidRPr="00C63F14" w:rsidRDefault="00AD15D6" w:rsidP="00C63F14">
            <w:pPr>
              <w:numPr>
                <w:ilvl w:val="0"/>
                <w:numId w:val="82"/>
              </w:numPr>
              <w:suppressAutoHyphens/>
              <w:snapToGrid w:val="0"/>
              <w:jc w:val="both"/>
            </w:pPr>
          </w:p>
        </w:tc>
        <w:tc>
          <w:tcPr>
            <w:tcW w:w="6662" w:type="dxa"/>
            <w:tcBorders>
              <w:top w:val="single" w:sz="4" w:space="0" w:color="000000"/>
              <w:left w:val="single" w:sz="4" w:space="0" w:color="000000"/>
              <w:bottom w:val="single" w:sz="4" w:space="0" w:color="000000"/>
            </w:tcBorders>
          </w:tcPr>
          <w:p w:rsidR="00AD15D6" w:rsidRPr="00C63F14" w:rsidRDefault="00AD15D6" w:rsidP="00C63F14">
            <w:pPr>
              <w:snapToGrid w:val="0"/>
              <w:jc w:val="both"/>
            </w:pPr>
            <w:r w:rsidRPr="00C63F14">
              <w:rPr>
                <w:b/>
              </w:rPr>
              <w:t xml:space="preserve">познавательно-речевая направленность </w:t>
            </w:r>
            <w:r w:rsidRPr="00C63F14">
              <w:t>«Русский язык»</w:t>
            </w:r>
          </w:p>
        </w:tc>
        <w:tc>
          <w:tcPr>
            <w:tcW w:w="2268" w:type="dxa"/>
            <w:tcBorders>
              <w:top w:val="single" w:sz="4" w:space="0" w:color="000000"/>
              <w:left w:val="single" w:sz="4" w:space="0" w:color="000000"/>
              <w:bottom w:val="single" w:sz="4" w:space="0" w:color="000000"/>
              <w:right w:val="single" w:sz="4" w:space="0" w:color="000000"/>
            </w:tcBorders>
          </w:tcPr>
          <w:p w:rsidR="00AD15D6" w:rsidRPr="00C63F14" w:rsidRDefault="00AD15D6" w:rsidP="00C63F14">
            <w:pPr>
              <w:pStyle w:val="NormalWeb"/>
              <w:snapToGrid w:val="0"/>
              <w:spacing w:before="0" w:after="0"/>
              <w:ind w:right="255"/>
              <w:jc w:val="both"/>
            </w:pPr>
            <w:r w:rsidRPr="00C63F14">
              <w:t>Уйнукай-оол Г.Б</w:t>
            </w:r>
          </w:p>
        </w:tc>
      </w:tr>
      <w:tr w:rsidR="00AD15D6" w:rsidRPr="00C63F14" w:rsidTr="00954E3A">
        <w:tc>
          <w:tcPr>
            <w:tcW w:w="709" w:type="dxa"/>
            <w:tcBorders>
              <w:top w:val="single" w:sz="4" w:space="0" w:color="000000"/>
              <w:left w:val="single" w:sz="4" w:space="0" w:color="000000"/>
              <w:bottom w:val="single" w:sz="4" w:space="0" w:color="000000"/>
            </w:tcBorders>
          </w:tcPr>
          <w:p w:rsidR="00AD15D6" w:rsidRPr="00C63F14" w:rsidRDefault="00AD15D6" w:rsidP="00C63F14">
            <w:pPr>
              <w:numPr>
                <w:ilvl w:val="0"/>
                <w:numId w:val="82"/>
              </w:numPr>
              <w:suppressAutoHyphens/>
              <w:snapToGrid w:val="0"/>
              <w:jc w:val="both"/>
            </w:pPr>
          </w:p>
        </w:tc>
        <w:tc>
          <w:tcPr>
            <w:tcW w:w="6662" w:type="dxa"/>
            <w:tcBorders>
              <w:top w:val="single" w:sz="4" w:space="0" w:color="000000"/>
              <w:left w:val="single" w:sz="4" w:space="0" w:color="000000"/>
              <w:bottom w:val="single" w:sz="4" w:space="0" w:color="000000"/>
            </w:tcBorders>
          </w:tcPr>
          <w:p w:rsidR="00AD15D6" w:rsidRPr="00C63F14" w:rsidRDefault="00AD15D6" w:rsidP="00C63F14">
            <w:pPr>
              <w:snapToGrid w:val="0"/>
              <w:jc w:val="both"/>
            </w:pPr>
            <w:r w:rsidRPr="00C63F14">
              <w:rPr>
                <w:b/>
              </w:rPr>
              <w:t>познавательно-речевая направленность</w:t>
            </w:r>
            <w:r w:rsidRPr="00C63F14">
              <w:t xml:space="preserve"> «Народная педагогика»</w:t>
            </w:r>
          </w:p>
        </w:tc>
        <w:tc>
          <w:tcPr>
            <w:tcW w:w="2268" w:type="dxa"/>
            <w:tcBorders>
              <w:top w:val="single" w:sz="4" w:space="0" w:color="000000"/>
              <w:left w:val="single" w:sz="4" w:space="0" w:color="000000"/>
              <w:bottom w:val="single" w:sz="4" w:space="0" w:color="000000"/>
              <w:right w:val="single" w:sz="4" w:space="0" w:color="000000"/>
            </w:tcBorders>
          </w:tcPr>
          <w:p w:rsidR="00AD15D6" w:rsidRPr="00C63F14" w:rsidRDefault="00AD15D6" w:rsidP="00C63F14">
            <w:pPr>
              <w:pStyle w:val="NormalWeb"/>
              <w:snapToGrid w:val="0"/>
              <w:spacing w:before="0" w:after="0"/>
              <w:ind w:right="255"/>
              <w:jc w:val="both"/>
            </w:pPr>
            <w:r w:rsidRPr="00C63F14">
              <w:t>Суван А.М.</w:t>
            </w:r>
          </w:p>
        </w:tc>
      </w:tr>
      <w:tr w:rsidR="00AD15D6" w:rsidRPr="00C63F14" w:rsidTr="00954E3A">
        <w:trPr>
          <w:trHeight w:val="300"/>
        </w:trPr>
        <w:tc>
          <w:tcPr>
            <w:tcW w:w="709" w:type="dxa"/>
            <w:tcBorders>
              <w:top w:val="single" w:sz="4" w:space="0" w:color="000000"/>
              <w:left w:val="single" w:sz="4" w:space="0" w:color="000000"/>
              <w:bottom w:val="single" w:sz="4" w:space="0" w:color="auto"/>
            </w:tcBorders>
          </w:tcPr>
          <w:p w:rsidR="00AD15D6" w:rsidRPr="00C63F14" w:rsidRDefault="00AD15D6" w:rsidP="00C63F14">
            <w:pPr>
              <w:numPr>
                <w:ilvl w:val="0"/>
                <w:numId w:val="82"/>
              </w:numPr>
              <w:suppressAutoHyphens/>
              <w:snapToGrid w:val="0"/>
              <w:jc w:val="both"/>
            </w:pPr>
          </w:p>
        </w:tc>
        <w:tc>
          <w:tcPr>
            <w:tcW w:w="6662" w:type="dxa"/>
            <w:tcBorders>
              <w:top w:val="single" w:sz="4" w:space="0" w:color="000000"/>
              <w:left w:val="single" w:sz="4" w:space="0" w:color="000000"/>
              <w:bottom w:val="single" w:sz="4" w:space="0" w:color="auto"/>
            </w:tcBorders>
          </w:tcPr>
          <w:p w:rsidR="00AD15D6" w:rsidRPr="00C63F14" w:rsidRDefault="00AD15D6" w:rsidP="00C63F14">
            <w:pPr>
              <w:snapToGrid w:val="0"/>
              <w:jc w:val="both"/>
            </w:pPr>
            <w:r w:rsidRPr="00C63F14">
              <w:rPr>
                <w:b/>
              </w:rPr>
              <w:t xml:space="preserve">Секция  </w:t>
            </w:r>
            <w:r w:rsidRPr="00C63F14">
              <w:t>«Гимнастика»</w:t>
            </w:r>
          </w:p>
        </w:tc>
        <w:tc>
          <w:tcPr>
            <w:tcW w:w="2268" w:type="dxa"/>
            <w:tcBorders>
              <w:top w:val="single" w:sz="4" w:space="0" w:color="000000"/>
              <w:left w:val="single" w:sz="4" w:space="0" w:color="000000"/>
              <w:bottom w:val="single" w:sz="4" w:space="0" w:color="auto"/>
              <w:right w:val="single" w:sz="4" w:space="0" w:color="000000"/>
            </w:tcBorders>
          </w:tcPr>
          <w:p w:rsidR="00AD15D6" w:rsidRPr="00C63F14" w:rsidRDefault="00AD15D6" w:rsidP="00C63F14">
            <w:pPr>
              <w:pStyle w:val="NormalWeb"/>
              <w:snapToGrid w:val="0"/>
              <w:spacing w:before="0" w:after="0"/>
              <w:ind w:right="255"/>
              <w:jc w:val="both"/>
            </w:pPr>
            <w:r w:rsidRPr="00C63F14">
              <w:t>Шойнуу М. В.</w:t>
            </w:r>
          </w:p>
        </w:tc>
      </w:tr>
      <w:tr w:rsidR="00AD15D6" w:rsidRPr="00C63F14" w:rsidTr="00954E3A">
        <w:trPr>
          <w:trHeight w:val="426"/>
        </w:trPr>
        <w:tc>
          <w:tcPr>
            <w:tcW w:w="709" w:type="dxa"/>
            <w:tcBorders>
              <w:top w:val="single" w:sz="4" w:space="0" w:color="auto"/>
              <w:left w:val="single" w:sz="4" w:space="0" w:color="000000"/>
              <w:bottom w:val="single" w:sz="4" w:space="0" w:color="auto"/>
            </w:tcBorders>
          </w:tcPr>
          <w:p w:rsidR="00AD15D6" w:rsidRPr="00C63F14" w:rsidRDefault="00AD15D6" w:rsidP="00C63F14">
            <w:pPr>
              <w:snapToGrid w:val="0"/>
              <w:jc w:val="both"/>
            </w:pPr>
            <w:r w:rsidRPr="00C63F14">
              <w:t>6</w:t>
            </w:r>
          </w:p>
        </w:tc>
        <w:tc>
          <w:tcPr>
            <w:tcW w:w="6662" w:type="dxa"/>
            <w:tcBorders>
              <w:top w:val="single" w:sz="4" w:space="0" w:color="auto"/>
              <w:left w:val="single" w:sz="4" w:space="0" w:color="000000"/>
              <w:bottom w:val="single" w:sz="4" w:space="0" w:color="auto"/>
            </w:tcBorders>
          </w:tcPr>
          <w:p w:rsidR="00AD15D6" w:rsidRPr="00C63F14" w:rsidRDefault="00AD15D6" w:rsidP="00C63F14">
            <w:pPr>
              <w:snapToGrid w:val="0"/>
              <w:jc w:val="both"/>
              <w:rPr>
                <w:b/>
              </w:rPr>
            </w:pPr>
            <w:r w:rsidRPr="00C63F14">
              <w:rPr>
                <w:b/>
              </w:rPr>
              <w:t>Ручной труд «Бисероплетение»</w:t>
            </w:r>
          </w:p>
        </w:tc>
        <w:tc>
          <w:tcPr>
            <w:tcW w:w="2268" w:type="dxa"/>
            <w:tcBorders>
              <w:top w:val="single" w:sz="4" w:space="0" w:color="auto"/>
              <w:left w:val="single" w:sz="4" w:space="0" w:color="000000"/>
              <w:bottom w:val="single" w:sz="4" w:space="0" w:color="auto"/>
              <w:right w:val="single" w:sz="4" w:space="0" w:color="000000"/>
            </w:tcBorders>
          </w:tcPr>
          <w:p w:rsidR="00AD15D6" w:rsidRPr="00C63F14" w:rsidRDefault="00AD15D6" w:rsidP="00C63F14">
            <w:pPr>
              <w:pStyle w:val="NormalWeb"/>
              <w:snapToGrid w:val="0"/>
              <w:spacing w:before="0" w:after="0"/>
              <w:ind w:right="255"/>
              <w:jc w:val="both"/>
            </w:pPr>
            <w:r>
              <w:t>Быстан-оол Ш.Э.</w:t>
            </w:r>
          </w:p>
        </w:tc>
      </w:tr>
      <w:tr w:rsidR="00AD15D6" w:rsidRPr="00C63F14" w:rsidTr="00954E3A">
        <w:trPr>
          <w:trHeight w:val="254"/>
        </w:trPr>
        <w:tc>
          <w:tcPr>
            <w:tcW w:w="709" w:type="dxa"/>
            <w:tcBorders>
              <w:top w:val="single" w:sz="4" w:space="0" w:color="auto"/>
              <w:left w:val="single" w:sz="4" w:space="0" w:color="000000"/>
              <w:bottom w:val="single" w:sz="4" w:space="0" w:color="auto"/>
            </w:tcBorders>
          </w:tcPr>
          <w:p w:rsidR="00AD15D6" w:rsidRPr="00C63F14" w:rsidRDefault="00AD15D6" w:rsidP="00C63F14">
            <w:pPr>
              <w:snapToGrid w:val="0"/>
              <w:jc w:val="both"/>
            </w:pPr>
            <w:r w:rsidRPr="00C63F14">
              <w:t>7</w:t>
            </w:r>
          </w:p>
        </w:tc>
        <w:tc>
          <w:tcPr>
            <w:tcW w:w="6662" w:type="dxa"/>
            <w:tcBorders>
              <w:top w:val="single" w:sz="4" w:space="0" w:color="auto"/>
              <w:left w:val="single" w:sz="4" w:space="0" w:color="000000"/>
              <w:bottom w:val="single" w:sz="4" w:space="0" w:color="auto"/>
            </w:tcBorders>
          </w:tcPr>
          <w:p w:rsidR="00AD15D6" w:rsidRPr="00C63F14" w:rsidRDefault="00AD15D6" w:rsidP="00C63F14">
            <w:pPr>
              <w:snapToGrid w:val="0"/>
              <w:jc w:val="both"/>
              <w:rPr>
                <w:b/>
              </w:rPr>
            </w:pPr>
            <w:r w:rsidRPr="00C63F14">
              <w:rPr>
                <w:b/>
              </w:rPr>
              <w:t xml:space="preserve">Музыкальный калейдоскоп </w:t>
            </w:r>
          </w:p>
        </w:tc>
        <w:tc>
          <w:tcPr>
            <w:tcW w:w="2268" w:type="dxa"/>
            <w:tcBorders>
              <w:top w:val="single" w:sz="4" w:space="0" w:color="auto"/>
              <w:left w:val="single" w:sz="4" w:space="0" w:color="000000"/>
              <w:bottom w:val="single" w:sz="4" w:space="0" w:color="auto"/>
              <w:right w:val="single" w:sz="4" w:space="0" w:color="000000"/>
            </w:tcBorders>
          </w:tcPr>
          <w:p w:rsidR="00AD15D6" w:rsidRPr="00C63F14" w:rsidRDefault="00AD15D6" w:rsidP="00C63F14">
            <w:pPr>
              <w:pStyle w:val="NormalWeb"/>
              <w:snapToGrid w:val="0"/>
              <w:spacing w:before="0" w:after="0"/>
              <w:ind w:right="255"/>
              <w:jc w:val="both"/>
            </w:pPr>
            <w:r w:rsidRPr="00C63F14">
              <w:t>Тоглакпан М.М.</w:t>
            </w:r>
          </w:p>
        </w:tc>
      </w:tr>
      <w:tr w:rsidR="00AD15D6" w:rsidRPr="00C63F14" w:rsidTr="00954E3A">
        <w:trPr>
          <w:trHeight w:val="375"/>
        </w:trPr>
        <w:tc>
          <w:tcPr>
            <w:tcW w:w="709" w:type="dxa"/>
            <w:tcBorders>
              <w:top w:val="single" w:sz="4" w:space="0" w:color="auto"/>
              <w:left w:val="single" w:sz="4" w:space="0" w:color="000000"/>
              <w:bottom w:val="single" w:sz="4" w:space="0" w:color="000000"/>
            </w:tcBorders>
          </w:tcPr>
          <w:p w:rsidR="00AD15D6" w:rsidRPr="00C63F14" w:rsidRDefault="00AD15D6" w:rsidP="00C63F14">
            <w:pPr>
              <w:snapToGrid w:val="0"/>
              <w:jc w:val="both"/>
            </w:pPr>
            <w:r w:rsidRPr="00C63F14">
              <w:t>8</w:t>
            </w:r>
          </w:p>
        </w:tc>
        <w:tc>
          <w:tcPr>
            <w:tcW w:w="6662" w:type="dxa"/>
            <w:tcBorders>
              <w:top w:val="single" w:sz="4" w:space="0" w:color="auto"/>
              <w:left w:val="single" w:sz="4" w:space="0" w:color="000000"/>
              <w:bottom w:val="single" w:sz="4" w:space="0" w:color="000000"/>
            </w:tcBorders>
          </w:tcPr>
          <w:p w:rsidR="00AD15D6" w:rsidRPr="00C63F14" w:rsidRDefault="00AD15D6" w:rsidP="00C63F14">
            <w:pPr>
              <w:snapToGrid w:val="0"/>
              <w:jc w:val="both"/>
              <w:rPr>
                <w:b/>
              </w:rPr>
            </w:pPr>
            <w:r w:rsidRPr="00C63F14">
              <w:rPr>
                <w:b/>
              </w:rPr>
              <w:t>Кружок «Логоритмика»</w:t>
            </w:r>
          </w:p>
        </w:tc>
        <w:tc>
          <w:tcPr>
            <w:tcW w:w="2268" w:type="dxa"/>
            <w:tcBorders>
              <w:top w:val="single" w:sz="4" w:space="0" w:color="auto"/>
              <w:left w:val="single" w:sz="4" w:space="0" w:color="000000"/>
              <w:bottom w:val="single" w:sz="4" w:space="0" w:color="000000"/>
              <w:right w:val="single" w:sz="4" w:space="0" w:color="000000"/>
            </w:tcBorders>
          </w:tcPr>
          <w:p w:rsidR="00AD15D6" w:rsidRPr="00C63F14" w:rsidRDefault="00AD15D6" w:rsidP="00C63F14">
            <w:pPr>
              <w:pStyle w:val="NormalWeb"/>
              <w:snapToGrid w:val="0"/>
              <w:spacing w:before="0" w:after="0"/>
              <w:ind w:right="255"/>
              <w:jc w:val="both"/>
            </w:pPr>
            <w:r w:rsidRPr="00C63F14">
              <w:t>Хуурак А.В.</w:t>
            </w:r>
          </w:p>
        </w:tc>
      </w:tr>
    </w:tbl>
    <w:p w:rsidR="00AD15D6" w:rsidRPr="00C63F14" w:rsidRDefault="00AD15D6" w:rsidP="00C63F14">
      <w:pPr>
        <w:pStyle w:val="BodyTextIndent2"/>
        <w:spacing w:line="240" w:lineRule="auto"/>
        <w:ind w:left="720"/>
        <w:jc w:val="both"/>
      </w:pPr>
    </w:p>
    <w:p w:rsidR="00AD15D6" w:rsidRPr="00C63F14" w:rsidRDefault="00AD15D6" w:rsidP="00C63F14">
      <w:pPr>
        <w:pStyle w:val="BODY0"/>
        <w:spacing w:line="276" w:lineRule="auto"/>
        <w:ind w:left="360" w:firstLine="0"/>
        <w:rPr>
          <w:rFonts w:ascii="Times New Roman" w:hAnsi="Times New Roman" w:cs="Times New Roman"/>
          <w:b/>
          <w:sz w:val="24"/>
          <w:szCs w:val="24"/>
        </w:rPr>
      </w:pPr>
      <w:r w:rsidRPr="00C63F14">
        <w:rPr>
          <w:rFonts w:ascii="Times New Roman" w:hAnsi="Times New Roman" w:cs="Times New Roman"/>
          <w:b/>
          <w:sz w:val="24"/>
          <w:szCs w:val="24"/>
        </w:rPr>
        <w:t xml:space="preserve"> Часть программы,  формулируемая участниками образовательных отношений</w:t>
      </w:r>
    </w:p>
    <w:p w:rsidR="00AD15D6" w:rsidRPr="00C63F14" w:rsidRDefault="00AD15D6" w:rsidP="00C63F14">
      <w:pPr>
        <w:pStyle w:val="BODY0"/>
        <w:spacing w:line="276" w:lineRule="auto"/>
        <w:ind w:left="360" w:firstLine="0"/>
        <w:rPr>
          <w:rFonts w:ascii="Times New Roman" w:hAnsi="Times New Roman" w:cs="Times New Roman"/>
          <w:b/>
          <w:sz w:val="24"/>
          <w:szCs w:val="24"/>
        </w:rPr>
      </w:pPr>
      <w:r w:rsidRPr="00C63F14">
        <w:rPr>
          <w:rFonts w:ascii="Times New Roman" w:hAnsi="Times New Roman" w:cs="Times New Roman"/>
          <w:b/>
          <w:sz w:val="24"/>
          <w:szCs w:val="24"/>
        </w:rPr>
        <w:t>Направления работы педагогического коллектива по региональным программам.</w:t>
      </w:r>
    </w:p>
    <w:p w:rsidR="00AD15D6" w:rsidRPr="00C63F14" w:rsidRDefault="00AD15D6" w:rsidP="00C63F14">
      <w:pPr>
        <w:ind w:left="360"/>
        <w:jc w:val="both"/>
      </w:pPr>
      <w:r w:rsidRPr="00C63F14">
        <w:rPr>
          <w:b/>
        </w:rPr>
        <w:t xml:space="preserve">Основной целью </w:t>
      </w:r>
      <w:r w:rsidRPr="00C63F14">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AD15D6" w:rsidRPr="00C63F14" w:rsidRDefault="00AD15D6" w:rsidP="00C63F14">
      <w:pPr>
        <w:ind w:left="360"/>
        <w:jc w:val="both"/>
        <w:rPr>
          <w:b/>
        </w:rPr>
      </w:pPr>
      <w:r w:rsidRPr="00C63F14">
        <w:rPr>
          <w:b/>
        </w:rPr>
        <w:t>Принципы работы:</w:t>
      </w:r>
    </w:p>
    <w:p w:rsidR="00AD15D6" w:rsidRPr="00C63F14" w:rsidRDefault="00AD15D6" w:rsidP="00C63F14">
      <w:pPr>
        <w:numPr>
          <w:ilvl w:val="0"/>
          <w:numId w:val="74"/>
        </w:numPr>
        <w:jc w:val="both"/>
      </w:pPr>
      <w:r w:rsidRPr="00C63F14">
        <w:t>Системность и непрерывность.</w:t>
      </w:r>
    </w:p>
    <w:p w:rsidR="00AD15D6" w:rsidRPr="00C63F14" w:rsidRDefault="00AD15D6" w:rsidP="00C63F14">
      <w:pPr>
        <w:numPr>
          <w:ilvl w:val="0"/>
          <w:numId w:val="74"/>
        </w:numPr>
        <w:jc w:val="both"/>
      </w:pPr>
      <w:r w:rsidRPr="00C63F14">
        <w:t>Личностно-ориентированный  гуманистический характер взаимодействия детей и взрослых.</w:t>
      </w:r>
    </w:p>
    <w:p w:rsidR="00AD15D6" w:rsidRPr="00C63F14" w:rsidRDefault="00AD15D6" w:rsidP="00C63F14">
      <w:pPr>
        <w:numPr>
          <w:ilvl w:val="0"/>
          <w:numId w:val="74"/>
        </w:numPr>
        <w:jc w:val="both"/>
      </w:pPr>
      <w:r w:rsidRPr="00C63F14">
        <w:t>Свобода индивидуального личностного развития.</w:t>
      </w:r>
    </w:p>
    <w:p w:rsidR="00AD15D6" w:rsidRPr="00C63F14" w:rsidRDefault="00AD15D6" w:rsidP="00C63F14">
      <w:pPr>
        <w:numPr>
          <w:ilvl w:val="0"/>
          <w:numId w:val="74"/>
        </w:numPr>
        <w:jc w:val="both"/>
      </w:pPr>
      <w:r w:rsidRPr="00C63F14">
        <w:t>Признание приоритета  ценностей внутреннего мира ребенка, опоры на позитивный внутренний потенциал развития ребенка.</w:t>
      </w:r>
    </w:p>
    <w:p w:rsidR="00AD15D6" w:rsidRPr="00C63F14" w:rsidRDefault="00AD15D6" w:rsidP="00C63F14">
      <w:pPr>
        <w:numPr>
          <w:ilvl w:val="0"/>
          <w:numId w:val="74"/>
        </w:numPr>
        <w:jc w:val="both"/>
      </w:pPr>
      <w:r w:rsidRPr="00C63F14">
        <w:t>Принцип регионализации (учет специфики региона)</w:t>
      </w:r>
    </w:p>
    <w:p w:rsidR="00AD15D6" w:rsidRPr="00C63F14" w:rsidRDefault="00AD15D6" w:rsidP="00C63F14">
      <w:pPr>
        <w:ind w:left="360"/>
        <w:jc w:val="both"/>
      </w:pPr>
      <w:r w:rsidRPr="00C63F14">
        <w:t xml:space="preserve">   </w:t>
      </w:r>
      <w:r w:rsidRPr="00C63F14">
        <w:tab/>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AD15D6" w:rsidRPr="00C63F14" w:rsidRDefault="00AD15D6" w:rsidP="00C63F14">
      <w:pPr>
        <w:pStyle w:val="BODY0"/>
        <w:spacing w:line="276" w:lineRule="auto"/>
        <w:ind w:left="360" w:firstLine="0"/>
        <w:rPr>
          <w:rFonts w:ascii="Times New Roman" w:hAnsi="Times New Roman" w:cs="Times New Roman"/>
          <w:b/>
          <w:sz w:val="24"/>
          <w:szCs w:val="24"/>
        </w:rPr>
      </w:pPr>
      <w:r w:rsidRPr="00C63F14">
        <w:rPr>
          <w:rFonts w:ascii="Times New Roman" w:hAnsi="Times New Roman" w:cs="Times New Roman"/>
          <w:b/>
          <w:sz w:val="24"/>
          <w:szCs w:val="24"/>
        </w:rPr>
        <w:t>Национально-региональный компонент</w:t>
      </w:r>
    </w:p>
    <w:p w:rsidR="00AD15D6" w:rsidRPr="00C63F14" w:rsidRDefault="00AD15D6" w:rsidP="00C63F14">
      <w:pPr>
        <w:pStyle w:val="NormalWeb"/>
        <w:spacing w:before="0" w:beforeAutospacing="0" w:after="0" w:afterAutospacing="0" w:line="276" w:lineRule="auto"/>
        <w:ind w:firstLine="708"/>
        <w:jc w:val="both"/>
      </w:pPr>
      <w:r w:rsidRPr="00C63F14">
        <w:t xml:space="preserve">      Национально-региональный компонент реализуется в основной инвариантной части по трем направлениям: физкультурно-оздоровительная работа на воздухе, ознакомление детей с национальным культурным наследием России, Тывы; Ознакомление с окружающим миром. </w:t>
      </w:r>
    </w:p>
    <w:p w:rsidR="00AD15D6" w:rsidRPr="00C63F14" w:rsidRDefault="00AD15D6" w:rsidP="00C63F14">
      <w:pPr>
        <w:pStyle w:val="NormalWeb"/>
        <w:spacing w:before="0" w:beforeAutospacing="0" w:after="0" w:afterAutospacing="0" w:line="276" w:lineRule="auto"/>
        <w:ind w:firstLine="708"/>
        <w:jc w:val="both"/>
      </w:pPr>
      <w:r w:rsidRPr="00C63F14">
        <w:t xml:space="preserve"> Содержание работы по ознакомлению с историей, культурой, ремеслами родного края Тывы опирается на собранные материалы  о родном крае, музея СОШ и проводится на занятиях по социальному миру.</w:t>
      </w:r>
    </w:p>
    <w:p w:rsidR="00AD15D6" w:rsidRPr="00C63F14" w:rsidRDefault="00AD15D6" w:rsidP="00C63F14">
      <w:pPr>
        <w:spacing w:line="276" w:lineRule="auto"/>
        <w:ind w:firstLine="720"/>
        <w:jc w:val="both"/>
      </w:pPr>
      <w:r w:rsidRPr="00C63F14">
        <w:t xml:space="preserve">    Национально-региональный компонент предусматривает реализацию следующих</w:t>
      </w:r>
      <w:r w:rsidRPr="00C63F14">
        <w:rPr>
          <w:b/>
        </w:rPr>
        <w:t xml:space="preserve"> задач:</w:t>
      </w:r>
      <w:r w:rsidRPr="00C63F14">
        <w:t xml:space="preserve"> </w:t>
      </w:r>
    </w:p>
    <w:p w:rsidR="00AD15D6" w:rsidRPr="00C63F14" w:rsidRDefault="00AD15D6" w:rsidP="00C63F14">
      <w:pPr>
        <w:spacing w:line="276" w:lineRule="auto"/>
        <w:ind w:firstLine="720"/>
        <w:jc w:val="both"/>
      </w:pPr>
      <w:r w:rsidRPr="00C63F14">
        <w:t xml:space="preserve">- ознакомление с историей Республики Тыва, расширение знаний детей о своем родном крае,  селе. Создание благоприятных условий для воспитания толерантной личности – привития любви и уважения к людям другой национальности, к их культурным ценностям. </w:t>
      </w:r>
    </w:p>
    <w:p w:rsidR="00AD15D6" w:rsidRPr="00C63F14" w:rsidRDefault="00AD15D6" w:rsidP="00C63F14">
      <w:pPr>
        <w:spacing w:line="276" w:lineRule="auto"/>
        <w:ind w:firstLine="720"/>
        <w:jc w:val="both"/>
      </w:pPr>
      <w:r w:rsidRPr="00C63F14">
        <w:rPr>
          <w:b/>
        </w:rPr>
        <w:t xml:space="preserve">- </w:t>
      </w:r>
      <w:r w:rsidRPr="00C63F14">
        <w:t xml:space="preserve">приобщение к истокам национальной культуры народов, населяющих Республику Тыва. </w:t>
      </w:r>
    </w:p>
    <w:p w:rsidR="00AD15D6" w:rsidRPr="00C63F14" w:rsidRDefault="00AD15D6" w:rsidP="00C63F14">
      <w:pPr>
        <w:spacing w:line="276" w:lineRule="auto"/>
        <w:ind w:firstLine="720"/>
        <w:jc w:val="both"/>
      </w:pPr>
      <w:r w:rsidRPr="00C63F14">
        <w:t>-Обучение русскому языку.</w:t>
      </w:r>
    </w:p>
    <w:p w:rsidR="00AD15D6" w:rsidRPr="00C63F14" w:rsidRDefault="00AD15D6" w:rsidP="00C63F14">
      <w:pPr>
        <w:spacing w:line="276" w:lineRule="auto"/>
        <w:ind w:firstLine="720"/>
        <w:jc w:val="both"/>
      </w:pPr>
      <w:r w:rsidRPr="00C63F14">
        <w:t>- Развитие речи детей  на родном языке.</w:t>
      </w:r>
    </w:p>
    <w:p w:rsidR="00AD15D6" w:rsidRPr="00C63F14" w:rsidRDefault="00AD15D6" w:rsidP="00C63F14">
      <w:pPr>
        <w:spacing w:line="276" w:lineRule="auto"/>
        <w:ind w:firstLine="720"/>
        <w:jc w:val="both"/>
      </w:pPr>
      <w:r w:rsidRPr="00C63F14">
        <w:t>- формирование основ нравственности на лучших образцах национальной культуры, народных традициях и обычаях;</w:t>
      </w:r>
    </w:p>
    <w:p w:rsidR="00AD15D6" w:rsidRPr="00C63F14" w:rsidRDefault="00AD15D6" w:rsidP="00C63F14">
      <w:pPr>
        <w:spacing w:line="276" w:lineRule="auto"/>
        <w:jc w:val="both"/>
      </w:pPr>
      <w:r w:rsidRPr="00C63F14">
        <w:t xml:space="preserve">   В</w:t>
      </w:r>
      <w:r w:rsidRPr="00C63F14">
        <w:rPr>
          <w:b/>
        </w:rPr>
        <w:t xml:space="preserve"> </w:t>
      </w:r>
      <w:r w:rsidRPr="00C63F14">
        <w:t>ДОУ используется парциальные программы:</w:t>
      </w:r>
    </w:p>
    <w:p w:rsidR="00AD15D6" w:rsidRPr="00C63F14" w:rsidRDefault="00AD15D6" w:rsidP="00C63F14">
      <w:pPr>
        <w:spacing w:line="276" w:lineRule="auto"/>
        <w:jc w:val="both"/>
      </w:pPr>
      <w:r w:rsidRPr="00C63F14">
        <w:rPr>
          <w:b/>
          <w:lang w:val="en-US"/>
        </w:rPr>
        <w:t>I</w:t>
      </w:r>
      <w:r w:rsidRPr="00C63F14">
        <w:rPr>
          <w:b/>
        </w:rPr>
        <w:t>.</w:t>
      </w:r>
      <w:r w:rsidRPr="00C63F14">
        <w:t xml:space="preserve"> «Технология обучения русскому языку в старших тувинских группах дошкольных образовательных учреждений» п</w:t>
      </w:r>
      <w:r w:rsidRPr="00C63F14">
        <w:rPr>
          <w:b/>
        </w:rPr>
        <w:t xml:space="preserve">од </w:t>
      </w:r>
      <w:r w:rsidRPr="00C63F14">
        <w:t>редакцией Ф.М.Бартан.</w:t>
      </w:r>
    </w:p>
    <w:p w:rsidR="00AD15D6" w:rsidRPr="00C63F14" w:rsidRDefault="00AD15D6" w:rsidP="00C63F14">
      <w:pPr>
        <w:spacing w:line="276" w:lineRule="auto"/>
        <w:jc w:val="both"/>
        <w:rPr>
          <w:b/>
        </w:rPr>
      </w:pPr>
      <w:r w:rsidRPr="00C63F14">
        <w:rPr>
          <w:b/>
        </w:rPr>
        <w:t>Цель программы</w:t>
      </w:r>
    </w:p>
    <w:p w:rsidR="00AD15D6" w:rsidRPr="00C63F14" w:rsidRDefault="00AD15D6" w:rsidP="00C63F14">
      <w:pPr>
        <w:spacing w:line="276" w:lineRule="auto"/>
        <w:jc w:val="both"/>
      </w:pPr>
      <w:r w:rsidRPr="00C63F14">
        <w:rPr>
          <w:b/>
        </w:rPr>
        <w:t>-</w:t>
      </w:r>
      <w:r w:rsidRPr="00C63F14">
        <w:t>сформулировать задачи обучения русскому языку в старшей группе тувинских дошкольных учреждений;</w:t>
      </w:r>
    </w:p>
    <w:p w:rsidR="00AD15D6" w:rsidRPr="00C63F14" w:rsidRDefault="00AD15D6" w:rsidP="00C63F14">
      <w:pPr>
        <w:spacing w:line="276" w:lineRule="auto"/>
        <w:jc w:val="both"/>
      </w:pPr>
      <w:r w:rsidRPr="00C63F14">
        <w:t>-определить содержание обучения русскому языку в данной группе и его структуру;</w:t>
      </w:r>
    </w:p>
    <w:p w:rsidR="00AD15D6" w:rsidRPr="00C63F14" w:rsidRDefault="00AD15D6" w:rsidP="00C63F14">
      <w:pPr>
        <w:spacing w:line="276" w:lineRule="auto"/>
        <w:jc w:val="both"/>
      </w:pPr>
      <w:r w:rsidRPr="00C63F14">
        <w:t>-кратко указать основные методические рекомендации по организации и проведению занятий;</w:t>
      </w:r>
    </w:p>
    <w:p w:rsidR="00AD15D6" w:rsidRPr="00C63F14" w:rsidRDefault="00AD15D6" w:rsidP="00C63F14">
      <w:pPr>
        <w:spacing w:line="276" w:lineRule="auto"/>
        <w:jc w:val="both"/>
      </w:pPr>
      <w:r w:rsidRPr="00C63F14">
        <w:t>Определить объем предлагаемого языкового материала, умений и навыков русской разговорной речи детей.</w:t>
      </w:r>
    </w:p>
    <w:p w:rsidR="00AD15D6" w:rsidRPr="00C63F14" w:rsidRDefault="00AD15D6" w:rsidP="00C63F14">
      <w:pPr>
        <w:spacing w:line="276" w:lineRule="auto"/>
        <w:jc w:val="both"/>
        <w:rPr>
          <w:b/>
          <w:lang w:val="tt-RU"/>
        </w:rPr>
      </w:pPr>
      <w:r w:rsidRPr="00C63F14">
        <w:rPr>
          <w:b/>
          <w:lang w:val="tt-RU"/>
        </w:rPr>
        <w:t xml:space="preserve">        Цель программы.</w:t>
      </w:r>
    </w:p>
    <w:p w:rsidR="00AD15D6" w:rsidRPr="00C63F14" w:rsidRDefault="00AD15D6" w:rsidP="00C63F14">
      <w:pPr>
        <w:spacing w:line="276" w:lineRule="auto"/>
        <w:jc w:val="both"/>
        <w:rPr>
          <w:lang w:val="tt-RU"/>
        </w:rPr>
      </w:pPr>
      <w:r w:rsidRPr="00C63F14">
        <w:rPr>
          <w:b/>
          <w:lang w:val="tt-RU"/>
        </w:rPr>
        <w:t>-</w:t>
      </w:r>
      <w:r w:rsidRPr="00C63F14">
        <w:rPr>
          <w:lang w:val="tt-RU"/>
        </w:rPr>
        <w:t>Помочь формированию у ребенка представлений об окружающем его мире, о себе как представителе человеческого рода, семье, людях, живущих на земле, их разнообразной деятельности.</w:t>
      </w:r>
    </w:p>
    <w:p w:rsidR="00AD15D6" w:rsidRPr="00C63F14" w:rsidRDefault="00AD15D6" w:rsidP="00C63F14">
      <w:pPr>
        <w:spacing w:line="276" w:lineRule="auto"/>
        <w:jc w:val="both"/>
        <w:rPr>
          <w:lang w:val="tt-RU"/>
        </w:rPr>
      </w:pPr>
      <w:r w:rsidRPr="00C63F14">
        <w:rPr>
          <w:lang w:val="tt-RU"/>
        </w:rPr>
        <w:t>-Подготовить ребенка в ходе дошкольного развивающего обучения к дальнейшему познанию окружающего мира, которое обеспечивается, прежде всего, в рамках определенного возрастного периода и при переходе от одного возраста к следующему.</w:t>
      </w:r>
    </w:p>
    <w:p w:rsidR="00AD15D6" w:rsidRPr="00C63F14" w:rsidRDefault="00AD15D6" w:rsidP="00C63F14">
      <w:pPr>
        <w:spacing w:line="276" w:lineRule="auto"/>
        <w:jc w:val="both"/>
        <w:rPr>
          <w:lang w:val="tt-RU"/>
        </w:rPr>
      </w:pPr>
      <w:r w:rsidRPr="00C63F14">
        <w:rPr>
          <w:lang w:val="tt-RU"/>
        </w:rPr>
        <w:t>-Развивать духовно-нравственные представления через традиции и обычаи, через природу родной земли на базе культур, которые раскрывают истоки духовной жизни руского, тувиснкого и других народов совместного проживания.</w:t>
      </w:r>
    </w:p>
    <w:p w:rsidR="00AD15D6" w:rsidRPr="00C63F14" w:rsidRDefault="00AD15D6" w:rsidP="00C63F14">
      <w:pPr>
        <w:spacing w:line="276" w:lineRule="auto"/>
        <w:jc w:val="both"/>
        <w:rPr>
          <w:b/>
          <w:lang w:val="tt-RU"/>
        </w:rPr>
      </w:pPr>
      <w:r w:rsidRPr="00C63F14">
        <w:rPr>
          <w:b/>
          <w:lang w:val="tt-RU"/>
        </w:rPr>
        <w:t xml:space="preserve">Основной задачей.  </w:t>
      </w:r>
    </w:p>
    <w:p w:rsidR="00AD15D6" w:rsidRPr="00C63F14" w:rsidRDefault="00AD15D6" w:rsidP="00C63F14">
      <w:pPr>
        <w:numPr>
          <w:ilvl w:val="0"/>
          <w:numId w:val="45"/>
        </w:numPr>
        <w:spacing w:line="276" w:lineRule="auto"/>
        <w:jc w:val="both"/>
        <w:rPr>
          <w:lang w:val="tt-RU"/>
        </w:rPr>
      </w:pPr>
      <w:r w:rsidRPr="00C63F14">
        <w:rPr>
          <w:lang w:val="tt-RU"/>
        </w:rPr>
        <w:t>Формирование мотивации учения и интереса к самому процессу обучения;</w:t>
      </w:r>
    </w:p>
    <w:p w:rsidR="00AD15D6" w:rsidRPr="00C63F14" w:rsidRDefault="00AD15D6" w:rsidP="00C63F14">
      <w:pPr>
        <w:numPr>
          <w:ilvl w:val="0"/>
          <w:numId w:val="45"/>
        </w:numPr>
        <w:spacing w:line="276" w:lineRule="auto"/>
        <w:jc w:val="both"/>
        <w:rPr>
          <w:lang w:val="tt-RU"/>
        </w:rPr>
      </w:pPr>
      <w:r w:rsidRPr="00C63F14">
        <w:rPr>
          <w:lang w:val="tt-RU"/>
        </w:rPr>
        <w:t>Развитие наглядно-образного и формирование словестно-логического мышления, умения делать выводы, обосновывать свои суждения.</w:t>
      </w:r>
    </w:p>
    <w:p w:rsidR="00AD15D6" w:rsidRPr="00C63F14" w:rsidRDefault="00AD15D6" w:rsidP="00C63F14">
      <w:pPr>
        <w:numPr>
          <w:ilvl w:val="0"/>
          <w:numId w:val="45"/>
        </w:numPr>
        <w:spacing w:line="276" w:lineRule="auto"/>
        <w:jc w:val="both"/>
        <w:rPr>
          <w:lang w:val="tt-RU"/>
        </w:rPr>
      </w:pPr>
      <w:r w:rsidRPr="00C63F14">
        <w:rPr>
          <w:lang w:val="tt-RU"/>
        </w:rPr>
        <w:t>Развитие умений общения со взрослыми и сверстниками, умение видеть мир глазами другого человека.</w:t>
      </w:r>
    </w:p>
    <w:p w:rsidR="00AD15D6" w:rsidRPr="00C63F14" w:rsidRDefault="00AD15D6" w:rsidP="00C63F14">
      <w:pPr>
        <w:numPr>
          <w:ilvl w:val="0"/>
          <w:numId w:val="45"/>
        </w:numPr>
        <w:spacing w:line="276" w:lineRule="auto"/>
        <w:jc w:val="both"/>
        <w:rPr>
          <w:lang w:val="tt-RU"/>
        </w:rPr>
      </w:pPr>
      <w:r w:rsidRPr="00C63F14">
        <w:rPr>
          <w:lang w:val="tt-RU"/>
        </w:rPr>
        <w:t>Расширение представлений об окружающем мире, явлениях действительности, с опорой на жизненный опыт ребенка.</w:t>
      </w:r>
    </w:p>
    <w:p w:rsidR="00AD15D6" w:rsidRPr="00C63F14" w:rsidRDefault="00AD15D6" w:rsidP="00C63F14">
      <w:pPr>
        <w:spacing w:line="276" w:lineRule="auto"/>
        <w:jc w:val="both"/>
        <w:rPr>
          <w:b/>
        </w:rPr>
      </w:pPr>
      <w:r w:rsidRPr="00C63F14">
        <w:rPr>
          <w:b/>
          <w:lang w:val="en-US"/>
        </w:rPr>
        <w:t>II</w:t>
      </w:r>
      <w:r w:rsidRPr="00C63F14">
        <w:rPr>
          <w:b/>
        </w:rPr>
        <w:t xml:space="preserve">. </w:t>
      </w:r>
      <w:r w:rsidRPr="00C63F14">
        <w:t xml:space="preserve">Программа </w:t>
      </w:r>
      <w:r w:rsidRPr="00C63F14">
        <w:rPr>
          <w:b/>
        </w:rPr>
        <w:t xml:space="preserve"> </w:t>
      </w:r>
      <w:r w:rsidRPr="00C63F14">
        <w:t>для детей 5-7 лет «Окружающий мир Хурээлел» под редакцией Н.И. Деменкова 4-7 лет.</w:t>
      </w:r>
      <w:r w:rsidRPr="00C63F14">
        <w:rPr>
          <w:b/>
        </w:rPr>
        <w:t xml:space="preserve"> </w:t>
      </w:r>
    </w:p>
    <w:p w:rsidR="00AD15D6" w:rsidRPr="00C63F14" w:rsidRDefault="00AD15D6" w:rsidP="00C63F14">
      <w:pPr>
        <w:spacing w:line="276" w:lineRule="auto"/>
        <w:jc w:val="both"/>
        <w:rPr>
          <w:b/>
        </w:rPr>
      </w:pPr>
      <w:r w:rsidRPr="00C63F14">
        <w:rPr>
          <w:b/>
        </w:rPr>
        <w:t>Цель программы:</w:t>
      </w:r>
    </w:p>
    <w:p w:rsidR="00AD15D6" w:rsidRPr="00C63F14" w:rsidRDefault="00AD15D6" w:rsidP="00C63F14">
      <w:pPr>
        <w:spacing w:line="276" w:lineRule="auto"/>
        <w:ind w:left="426"/>
        <w:jc w:val="both"/>
      </w:pPr>
      <w:r w:rsidRPr="00C63F14">
        <w:t>- Помочь формированию у ребенка представлений об окружающем его мире, о себе как представителе человеческого рода, семье, людях, живущих на земле, их разнообразной деятельности.</w:t>
      </w:r>
    </w:p>
    <w:p w:rsidR="00AD15D6" w:rsidRPr="00C63F14" w:rsidRDefault="00AD15D6" w:rsidP="00C63F14">
      <w:pPr>
        <w:spacing w:line="276" w:lineRule="auto"/>
        <w:ind w:left="426"/>
        <w:jc w:val="both"/>
      </w:pPr>
      <w:r w:rsidRPr="00C63F14">
        <w:t>- Развивать духовно-нравственные представления через традиции и обычаи, через природу земли на базе культур, которые раскрывают истоки духовной жизни русского, тувинского и других народов совместного проживания.</w:t>
      </w:r>
    </w:p>
    <w:p w:rsidR="00AD15D6" w:rsidRPr="00C63F14" w:rsidRDefault="00AD15D6" w:rsidP="00C63F14">
      <w:pPr>
        <w:spacing w:line="276" w:lineRule="auto"/>
        <w:jc w:val="both"/>
        <w:rPr>
          <w:lang w:val="tt-RU"/>
        </w:rPr>
      </w:pPr>
      <w:r w:rsidRPr="00C63F14">
        <w:rPr>
          <w:b/>
          <w:lang w:val="tt-RU"/>
        </w:rPr>
        <w:t xml:space="preserve">III. </w:t>
      </w:r>
      <w:r w:rsidRPr="00C63F14">
        <w:rPr>
          <w:lang w:val="tt-RU"/>
        </w:rPr>
        <w:t>“Тыва уруглар ясли-садынга чугаа сайзырадылгазынын программазы» А.Х. Алдын-оол.</w:t>
      </w:r>
    </w:p>
    <w:p w:rsidR="00AD15D6" w:rsidRPr="00C63F14" w:rsidRDefault="00AD15D6" w:rsidP="00C63F14">
      <w:pPr>
        <w:spacing w:line="276" w:lineRule="auto"/>
        <w:ind w:left="360"/>
        <w:jc w:val="both"/>
        <w:rPr>
          <w:b/>
          <w:lang w:val="tt-RU"/>
        </w:rPr>
      </w:pPr>
      <w:r w:rsidRPr="00C63F14">
        <w:rPr>
          <w:b/>
          <w:lang w:val="tt-RU"/>
        </w:rPr>
        <w:t>Цель программы:</w:t>
      </w:r>
    </w:p>
    <w:p w:rsidR="00AD15D6" w:rsidRPr="00C63F14" w:rsidRDefault="00AD15D6" w:rsidP="00C63F14">
      <w:pPr>
        <w:numPr>
          <w:ilvl w:val="0"/>
          <w:numId w:val="45"/>
        </w:numPr>
        <w:spacing w:line="276" w:lineRule="auto"/>
        <w:jc w:val="both"/>
        <w:rPr>
          <w:b/>
          <w:lang w:val="tt-RU"/>
        </w:rPr>
      </w:pPr>
      <w:r w:rsidRPr="00C63F14">
        <w:rPr>
          <w:lang w:val="tt-RU"/>
        </w:rPr>
        <w:t>Обучать устной родной речи по программе;</w:t>
      </w:r>
    </w:p>
    <w:p w:rsidR="00AD15D6" w:rsidRPr="00C63F14" w:rsidRDefault="00AD15D6" w:rsidP="00C63F14">
      <w:pPr>
        <w:numPr>
          <w:ilvl w:val="0"/>
          <w:numId w:val="45"/>
        </w:numPr>
        <w:spacing w:line="276" w:lineRule="auto"/>
        <w:jc w:val="both"/>
        <w:rPr>
          <w:b/>
          <w:lang w:val="tt-RU"/>
        </w:rPr>
      </w:pPr>
      <w:r w:rsidRPr="00C63F14">
        <w:rPr>
          <w:lang w:val="tt-RU"/>
        </w:rPr>
        <w:t>Развитие самостоятельной активной речи ребенка, поощрять желание говорить, общаться с другими людьми.</w:t>
      </w:r>
    </w:p>
    <w:p w:rsidR="00AD15D6" w:rsidRPr="00C63F14" w:rsidRDefault="00AD15D6" w:rsidP="00C63F14">
      <w:pPr>
        <w:spacing w:line="276" w:lineRule="auto"/>
        <w:jc w:val="both"/>
        <w:rPr>
          <w:b/>
        </w:rPr>
      </w:pPr>
      <w:r w:rsidRPr="00C63F14">
        <w:rPr>
          <w:b/>
          <w:lang w:val="en-US"/>
        </w:rPr>
        <w:t>IV</w:t>
      </w:r>
      <w:r w:rsidRPr="00C63F14">
        <w:rPr>
          <w:b/>
          <w:lang w:val="tt-RU"/>
        </w:rPr>
        <w:t>.</w:t>
      </w:r>
      <w:r w:rsidRPr="00C63F14">
        <w:rPr>
          <w:b/>
        </w:rPr>
        <w:t xml:space="preserve"> </w:t>
      </w:r>
      <w:r w:rsidRPr="00C63F14">
        <w:rPr>
          <w:lang w:val="tt-RU"/>
        </w:rPr>
        <w:t xml:space="preserve">Работа ведется по учебно-методическому комплекту: </w:t>
      </w:r>
    </w:p>
    <w:p w:rsidR="00AD15D6" w:rsidRPr="00C63F14" w:rsidRDefault="00AD15D6" w:rsidP="00C63F14">
      <w:pPr>
        <w:numPr>
          <w:ilvl w:val="0"/>
          <w:numId w:val="45"/>
        </w:numPr>
        <w:spacing w:line="276" w:lineRule="auto"/>
        <w:jc w:val="both"/>
        <w:rPr>
          <w:lang w:val="tt-RU"/>
        </w:rPr>
      </w:pPr>
      <w:r w:rsidRPr="00C63F14">
        <w:rPr>
          <w:lang w:val="tt-RU"/>
        </w:rPr>
        <w:t xml:space="preserve">«Тыва уруглар ясли-садтарынга номчулга ному» О.О. Сувакпит, Б.М. Монгуш. </w:t>
      </w:r>
    </w:p>
    <w:p w:rsidR="00AD15D6" w:rsidRPr="00C63F14" w:rsidRDefault="00AD15D6" w:rsidP="00C63F14">
      <w:pPr>
        <w:numPr>
          <w:ilvl w:val="0"/>
          <w:numId w:val="45"/>
        </w:numPr>
        <w:spacing w:line="276" w:lineRule="auto"/>
        <w:jc w:val="both"/>
        <w:rPr>
          <w:lang w:val="tt-RU"/>
        </w:rPr>
      </w:pPr>
      <w:r w:rsidRPr="00C63F14">
        <w:rPr>
          <w:lang w:val="tt-RU"/>
        </w:rPr>
        <w:t>«Садик уругларынга  музыка ооредилгези» А.С. Танова.</w:t>
      </w:r>
    </w:p>
    <w:p w:rsidR="00AD15D6" w:rsidRPr="00C63F14" w:rsidRDefault="00AD15D6" w:rsidP="00C63F14">
      <w:pPr>
        <w:numPr>
          <w:ilvl w:val="0"/>
          <w:numId w:val="45"/>
        </w:numPr>
        <w:spacing w:line="276" w:lineRule="auto"/>
        <w:jc w:val="both"/>
        <w:rPr>
          <w:lang w:val="tt-RU"/>
        </w:rPr>
      </w:pPr>
      <w:r w:rsidRPr="00C63F14">
        <w:rPr>
          <w:lang w:val="tt-RU"/>
        </w:rPr>
        <w:t>«Улусчу педагогика» Г.Б. Сундуй.</w:t>
      </w:r>
    </w:p>
    <w:p w:rsidR="00AD15D6" w:rsidRPr="00C63F14" w:rsidRDefault="00AD15D6" w:rsidP="00C63F14">
      <w:pPr>
        <w:numPr>
          <w:ilvl w:val="0"/>
          <w:numId w:val="45"/>
        </w:numPr>
        <w:spacing w:line="276" w:lineRule="auto"/>
        <w:jc w:val="both"/>
        <w:rPr>
          <w:lang w:val="tt-RU"/>
        </w:rPr>
      </w:pPr>
      <w:r w:rsidRPr="00C63F14">
        <w:rPr>
          <w:lang w:val="tt-RU"/>
        </w:rPr>
        <w:t>“Тувинские народные сказки” З.Б.Самдан.</w:t>
      </w:r>
    </w:p>
    <w:p w:rsidR="00AD15D6" w:rsidRPr="00C63F14" w:rsidRDefault="00AD15D6" w:rsidP="00C63F14">
      <w:pPr>
        <w:numPr>
          <w:ilvl w:val="0"/>
          <w:numId w:val="45"/>
        </w:numPr>
        <w:spacing w:line="276" w:lineRule="auto"/>
        <w:jc w:val="both"/>
        <w:rPr>
          <w:lang w:val="tt-RU"/>
        </w:rPr>
      </w:pPr>
      <w:r w:rsidRPr="00C63F14">
        <w:rPr>
          <w:lang w:val="tt-RU"/>
        </w:rPr>
        <w:t>“Улусчу ужурлар” Г.Д. Сундуй.</w:t>
      </w:r>
    </w:p>
    <w:p w:rsidR="00AD15D6" w:rsidRPr="00C63F14" w:rsidRDefault="00AD15D6" w:rsidP="00C63F14">
      <w:pPr>
        <w:numPr>
          <w:ilvl w:val="0"/>
          <w:numId w:val="45"/>
        </w:numPr>
        <w:spacing w:line="276" w:lineRule="auto"/>
        <w:jc w:val="both"/>
        <w:rPr>
          <w:lang w:val="tt-RU"/>
        </w:rPr>
      </w:pPr>
      <w:r w:rsidRPr="00C63F14">
        <w:rPr>
          <w:lang w:val="tt-RU"/>
        </w:rPr>
        <w:t>“Уругларга оюннар”  Школа назы четпээн уругларга оюннар чыындызы А.Х.Алдын-оол</w:t>
      </w:r>
    </w:p>
    <w:p w:rsidR="00AD15D6" w:rsidRPr="00C63F14" w:rsidRDefault="00AD15D6" w:rsidP="00C63F14">
      <w:pPr>
        <w:numPr>
          <w:ilvl w:val="0"/>
          <w:numId w:val="45"/>
        </w:numPr>
        <w:spacing w:line="276" w:lineRule="auto"/>
        <w:jc w:val="both"/>
        <w:rPr>
          <w:lang w:val="tt-RU"/>
        </w:rPr>
      </w:pPr>
      <w:r w:rsidRPr="00C63F14">
        <w:rPr>
          <w:lang w:val="tt-RU"/>
        </w:rPr>
        <w:t xml:space="preserve"> “Тыва оюннар” Иргит Самбуу</w:t>
      </w:r>
    </w:p>
    <w:p w:rsidR="00AD15D6" w:rsidRPr="00C63F14" w:rsidRDefault="00AD15D6" w:rsidP="00C63F14">
      <w:pPr>
        <w:numPr>
          <w:ilvl w:val="0"/>
          <w:numId w:val="45"/>
        </w:numPr>
        <w:spacing w:line="276" w:lineRule="auto"/>
        <w:jc w:val="both"/>
        <w:rPr>
          <w:lang w:val="tt-RU"/>
        </w:rPr>
      </w:pPr>
      <w:r w:rsidRPr="00C63F14">
        <w:rPr>
          <w:lang w:val="tt-RU"/>
        </w:rPr>
        <w:t xml:space="preserve">“Матпаадыр” уругларга аас чогаалы </w:t>
      </w:r>
    </w:p>
    <w:p w:rsidR="00AD15D6" w:rsidRPr="00C63F14" w:rsidRDefault="00AD15D6" w:rsidP="00C63F14">
      <w:pPr>
        <w:numPr>
          <w:ilvl w:val="0"/>
          <w:numId w:val="45"/>
        </w:numPr>
        <w:spacing w:line="276" w:lineRule="auto"/>
        <w:jc w:val="both"/>
        <w:rPr>
          <w:lang w:val="tt-RU"/>
        </w:rPr>
      </w:pPr>
      <w:r w:rsidRPr="00C63F14">
        <w:rPr>
          <w:lang w:val="tt-RU"/>
        </w:rPr>
        <w:t>“Аякты кым бусканыл?” Ш.Даржай.</w:t>
      </w:r>
    </w:p>
    <w:p w:rsidR="00AD15D6" w:rsidRPr="00C63F14" w:rsidRDefault="00AD15D6" w:rsidP="00C63F14">
      <w:pPr>
        <w:pStyle w:val="Style24"/>
        <w:widowControl/>
        <w:spacing w:line="276" w:lineRule="auto"/>
        <w:jc w:val="both"/>
        <w:outlineLvl w:val="0"/>
        <w:rPr>
          <w:rFonts w:ascii="Times New Roman" w:hAnsi="Times New Roman" w:cs="Times New Roman"/>
          <w:b/>
          <w:bCs/>
          <w:color w:val="000000"/>
          <w:spacing w:val="-13"/>
        </w:rPr>
      </w:pPr>
      <w:r w:rsidRPr="00C63F14">
        <w:rPr>
          <w:rFonts w:ascii="Times New Roman" w:hAnsi="Times New Roman" w:cs="Times New Roman"/>
          <w:b/>
        </w:rPr>
        <w:t xml:space="preserve">Подготовительная группа </w:t>
      </w:r>
      <w:r w:rsidRPr="00C63F14">
        <w:rPr>
          <w:rFonts w:ascii="Times New Roman" w:hAnsi="Times New Roman" w:cs="Times New Roman"/>
          <w:b/>
          <w:bCs/>
          <w:color w:val="000000"/>
          <w:spacing w:val="-13"/>
        </w:rPr>
        <w:t>(от 6 до 7 лет)</w:t>
      </w:r>
    </w:p>
    <w:p w:rsidR="00AD15D6" w:rsidRPr="00C63F14" w:rsidRDefault="00AD15D6" w:rsidP="00C63F14">
      <w:pPr>
        <w:spacing w:line="276" w:lineRule="auto"/>
        <w:ind w:right="10"/>
        <w:jc w:val="both"/>
        <w:outlineLvl w:val="0"/>
      </w:pPr>
      <w:r w:rsidRPr="00C63F14">
        <w:rPr>
          <w:b/>
          <w:color w:val="000000"/>
          <w:spacing w:val="9"/>
        </w:rPr>
        <w:t xml:space="preserve">Задачи воспитания </w:t>
      </w:r>
      <w:r w:rsidRPr="00C63F14">
        <w:rPr>
          <w:b/>
          <w:color w:val="000000"/>
          <w:spacing w:val="7"/>
        </w:rPr>
        <w:t>и обучения:</w:t>
      </w:r>
    </w:p>
    <w:p w:rsidR="00AD15D6" w:rsidRPr="00C63F14" w:rsidRDefault="00AD15D6" w:rsidP="00C63F14">
      <w:pPr>
        <w:spacing w:line="276" w:lineRule="auto"/>
        <w:ind w:right="10" w:firstLine="708"/>
        <w:jc w:val="both"/>
      </w:pPr>
      <w:r w:rsidRPr="00C63F14">
        <w:rPr>
          <w:color w:val="000000"/>
        </w:rPr>
        <w:t>Воспиты</w:t>
      </w:r>
      <w:r w:rsidRPr="00C63F14">
        <w:rPr>
          <w:color w:val="000000"/>
        </w:rPr>
        <w:softHyphen/>
      </w:r>
      <w:r w:rsidRPr="00C63F14">
        <w:rPr>
          <w:color w:val="000000"/>
          <w:spacing w:val="1"/>
        </w:rPr>
        <w:t xml:space="preserve">вать патриотические чувства, любовь к родному краю, Родине, к </w:t>
      </w:r>
      <w:r w:rsidRPr="00C63F14">
        <w:rPr>
          <w:color w:val="000000"/>
          <w:spacing w:val="3"/>
        </w:rPr>
        <w:t>родному языку;</w:t>
      </w:r>
    </w:p>
    <w:p w:rsidR="00AD15D6" w:rsidRPr="00C63F14" w:rsidRDefault="00AD15D6" w:rsidP="00C63F14">
      <w:pPr>
        <w:spacing w:line="276" w:lineRule="auto"/>
        <w:ind w:firstLine="708"/>
        <w:jc w:val="both"/>
        <w:rPr>
          <w:color w:val="000000"/>
          <w:spacing w:val="2"/>
        </w:rPr>
      </w:pPr>
      <w:r w:rsidRPr="00C63F14">
        <w:rPr>
          <w:color w:val="000000"/>
          <w:spacing w:val="-2"/>
        </w:rPr>
        <w:t xml:space="preserve">Продолжать знакомить детей с </w:t>
      </w:r>
      <w:r w:rsidRPr="00C63F14">
        <w:rPr>
          <w:color w:val="000000"/>
          <w:spacing w:val="2"/>
        </w:rPr>
        <w:t xml:space="preserve"> музыкой, живописью, литературой, искусством  тувинского народа.</w:t>
      </w:r>
    </w:p>
    <w:p w:rsidR="00AD15D6" w:rsidRPr="00C63F14" w:rsidRDefault="00AD15D6" w:rsidP="00C63F14">
      <w:pPr>
        <w:spacing w:line="276" w:lineRule="auto"/>
        <w:ind w:firstLine="708"/>
        <w:jc w:val="both"/>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1832"/>
        <w:gridCol w:w="7796"/>
      </w:tblGrid>
      <w:tr w:rsidR="00AD15D6" w:rsidRPr="00C63F14" w:rsidTr="00954E3A">
        <w:tc>
          <w:tcPr>
            <w:tcW w:w="10348" w:type="dxa"/>
            <w:gridSpan w:val="3"/>
          </w:tcPr>
          <w:p w:rsidR="00AD15D6" w:rsidRPr="00C63F14" w:rsidRDefault="00AD15D6" w:rsidP="00C63F14">
            <w:pPr>
              <w:pStyle w:val="Style24"/>
              <w:widowControl/>
              <w:spacing w:line="276" w:lineRule="auto"/>
              <w:jc w:val="both"/>
              <w:rPr>
                <w:rFonts w:ascii="Times New Roman" w:hAnsi="Times New Roman" w:cs="Times New Roman"/>
                <w:b/>
                <w:bCs/>
              </w:rPr>
            </w:pPr>
            <w:r>
              <w:rPr>
                <w:rStyle w:val="FontStyle65"/>
                <w:rFonts w:cs="Times New Roman"/>
                <w:bCs/>
                <w:sz w:val="24"/>
              </w:rPr>
              <w:t>СодеСодерж</w:t>
            </w:r>
            <w:r w:rsidRPr="00C63F14">
              <w:rPr>
                <w:rStyle w:val="FontStyle65"/>
                <w:rFonts w:cs="Times New Roman"/>
                <w:bCs/>
                <w:sz w:val="24"/>
              </w:rPr>
              <w:t>ание направлений с учетом национально-регионального компонента (НРК)</w:t>
            </w:r>
          </w:p>
        </w:tc>
      </w:tr>
      <w:tr w:rsidR="00AD15D6" w:rsidRPr="00C63F14" w:rsidTr="00954E3A">
        <w:trPr>
          <w:trHeight w:val="2159"/>
        </w:trPr>
        <w:tc>
          <w:tcPr>
            <w:tcW w:w="720" w:type="dxa"/>
          </w:tcPr>
          <w:p w:rsidR="00AD15D6" w:rsidRPr="00C63F14" w:rsidRDefault="00AD15D6" w:rsidP="00C63F14">
            <w:pPr>
              <w:pStyle w:val="Style24"/>
              <w:widowControl/>
              <w:spacing w:line="276" w:lineRule="auto"/>
              <w:jc w:val="both"/>
              <w:rPr>
                <w:rStyle w:val="FontStyle65"/>
                <w:rFonts w:cs="Times New Roman"/>
                <w:b w:val="0"/>
                <w:bCs/>
                <w:sz w:val="24"/>
              </w:rPr>
            </w:pPr>
            <w:r w:rsidRPr="00C63F14">
              <w:rPr>
                <w:rStyle w:val="FontStyle65"/>
                <w:rFonts w:cs="Times New Roman"/>
                <w:b w:val="0"/>
                <w:bCs/>
                <w:sz w:val="24"/>
              </w:rPr>
              <w:t>1.</w:t>
            </w:r>
          </w:p>
        </w:tc>
        <w:tc>
          <w:tcPr>
            <w:tcW w:w="1832" w:type="dxa"/>
          </w:tcPr>
          <w:p w:rsidR="00AD15D6" w:rsidRPr="00C63F14" w:rsidRDefault="00AD15D6" w:rsidP="00C63F14">
            <w:pPr>
              <w:pStyle w:val="Style24"/>
              <w:spacing w:line="240" w:lineRule="auto"/>
              <w:ind w:firstLine="0"/>
              <w:jc w:val="both"/>
              <w:rPr>
                <w:rStyle w:val="FontStyle65"/>
                <w:rFonts w:cs="Times New Roman"/>
                <w:b w:val="0"/>
                <w:bCs/>
                <w:sz w:val="24"/>
              </w:rPr>
            </w:pPr>
            <w:r w:rsidRPr="00C63F14">
              <w:rPr>
                <w:rStyle w:val="FontStyle65"/>
                <w:rFonts w:cs="Times New Roman"/>
                <w:b w:val="0"/>
                <w:bCs/>
                <w:sz w:val="24"/>
              </w:rPr>
              <w:t>Физическое развитие</w:t>
            </w:r>
          </w:p>
        </w:tc>
        <w:tc>
          <w:tcPr>
            <w:tcW w:w="7796" w:type="dxa"/>
          </w:tcPr>
          <w:p w:rsidR="00AD15D6" w:rsidRPr="00C63F14" w:rsidRDefault="00AD15D6" w:rsidP="00C63F14">
            <w:pPr>
              <w:pStyle w:val="Style24"/>
              <w:widowControl/>
              <w:spacing w:line="240" w:lineRule="auto"/>
              <w:ind w:firstLine="0"/>
              <w:jc w:val="both"/>
              <w:rPr>
                <w:rStyle w:val="FontStyle65"/>
                <w:rFonts w:cs="Times New Roman"/>
                <w:b w:val="0"/>
                <w:bCs/>
                <w:sz w:val="24"/>
              </w:rPr>
            </w:pPr>
            <w:r w:rsidRPr="00C63F14">
              <w:rPr>
                <w:rStyle w:val="FontStyle65"/>
                <w:rFonts w:cs="Times New Roman"/>
                <w:b w:val="0"/>
                <w:bCs/>
                <w:sz w:val="24"/>
              </w:rPr>
              <w:t>Усовершенствование знаний детей об организме человека, через устное народное творчество. Формирование и расширение знаний детей о пользе лекарственных растений своего края в сохранении и укреплении собственного здоровья. Продолжение формирований умений и опыта здоровьесберегающих действий во время проведения досугов и национальных праздников.</w:t>
            </w:r>
          </w:p>
          <w:p w:rsidR="00AD15D6" w:rsidRPr="00C63F14" w:rsidRDefault="00AD15D6" w:rsidP="00C63F14">
            <w:pPr>
              <w:jc w:val="both"/>
              <w:rPr>
                <w:rStyle w:val="FontStyle65"/>
                <w:b w:val="0"/>
                <w:bCs/>
                <w:sz w:val="24"/>
              </w:rPr>
            </w:pPr>
            <w:r w:rsidRPr="00C63F14">
              <w:t>Ознакомление с национальными подвижными играми. Продолжение учить детей самостоятельно организовывать  знакомые подвижные игры; находить, придумывать разные варианты подвижных игр. Воспитание нравственных и волевых качеств: выдержку, настойчивость, решительность, инициативность, смелость.</w:t>
            </w:r>
          </w:p>
        </w:tc>
      </w:tr>
      <w:tr w:rsidR="00AD15D6" w:rsidRPr="00C63F14" w:rsidTr="00954E3A">
        <w:trPr>
          <w:trHeight w:val="2969"/>
        </w:trPr>
        <w:tc>
          <w:tcPr>
            <w:tcW w:w="720" w:type="dxa"/>
          </w:tcPr>
          <w:p w:rsidR="00AD15D6" w:rsidRPr="00C63F14" w:rsidRDefault="00AD15D6" w:rsidP="00C63F14">
            <w:pPr>
              <w:pStyle w:val="Style24"/>
              <w:widowControl/>
              <w:spacing w:line="276" w:lineRule="auto"/>
              <w:jc w:val="both"/>
              <w:rPr>
                <w:rStyle w:val="FontStyle65"/>
                <w:rFonts w:cs="Times New Roman"/>
                <w:b w:val="0"/>
                <w:bCs/>
                <w:sz w:val="24"/>
              </w:rPr>
            </w:pPr>
            <w:r w:rsidRPr="00C63F14">
              <w:rPr>
                <w:rStyle w:val="FontStyle65"/>
                <w:rFonts w:cs="Times New Roman"/>
                <w:b w:val="0"/>
                <w:bCs/>
                <w:sz w:val="24"/>
              </w:rPr>
              <w:t>2.</w:t>
            </w:r>
          </w:p>
          <w:p w:rsidR="00AD15D6" w:rsidRPr="00C63F14" w:rsidRDefault="00AD15D6" w:rsidP="00C63F14">
            <w:pPr>
              <w:pStyle w:val="Style24"/>
              <w:spacing w:line="276" w:lineRule="auto"/>
              <w:jc w:val="both"/>
              <w:rPr>
                <w:rStyle w:val="FontStyle65"/>
                <w:rFonts w:cs="Times New Roman"/>
                <w:b w:val="0"/>
                <w:bCs/>
                <w:sz w:val="24"/>
              </w:rPr>
            </w:pPr>
          </w:p>
        </w:tc>
        <w:tc>
          <w:tcPr>
            <w:tcW w:w="1832" w:type="dxa"/>
          </w:tcPr>
          <w:p w:rsidR="00AD15D6" w:rsidRPr="00C63F14" w:rsidRDefault="00AD15D6" w:rsidP="00C63F14">
            <w:pPr>
              <w:pStyle w:val="Style24"/>
              <w:widowControl/>
              <w:spacing w:line="240" w:lineRule="auto"/>
              <w:ind w:firstLine="0"/>
              <w:jc w:val="both"/>
              <w:rPr>
                <w:rStyle w:val="FontStyle65"/>
                <w:rFonts w:cs="Times New Roman"/>
                <w:b w:val="0"/>
                <w:bCs/>
                <w:sz w:val="24"/>
              </w:rPr>
            </w:pPr>
            <w:r w:rsidRPr="00C63F14">
              <w:rPr>
                <w:rStyle w:val="FontStyle65"/>
                <w:rFonts w:cs="Times New Roman"/>
                <w:b w:val="0"/>
                <w:bCs/>
                <w:sz w:val="24"/>
              </w:rPr>
              <w:t>Социально-коммуникативное развитие</w:t>
            </w:r>
          </w:p>
        </w:tc>
        <w:tc>
          <w:tcPr>
            <w:tcW w:w="7796" w:type="dxa"/>
          </w:tcPr>
          <w:p w:rsidR="00AD15D6" w:rsidRPr="00C63F14" w:rsidRDefault="00AD15D6" w:rsidP="00C63F14">
            <w:pPr>
              <w:jc w:val="both"/>
            </w:pPr>
            <w:r w:rsidRPr="00C63F14">
              <w:t>Совершенствование знаний о традициях и обычаях своего народа. Формирование представлений о том, что в Туве  живут люди разных национальностей в мире и дружбе. Ознакомление с традициями, обычаями, обрядами.</w:t>
            </w:r>
          </w:p>
          <w:p w:rsidR="00AD15D6" w:rsidRPr="00C63F14" w:rsidRDefault="00AD15D6" w:rsidP="00C63F14">
            <w:pPr>
              <w:jc w:val="both"/>
            </w:pPr>
            <w:r w:rsidRPr="00C63F14">
              <w:t>Воспитание у детей организованности, дисциплинированности, уважения к старшим, заботливого отношения к малышам; умения и желания самостоятельно объединяться для совместной игры и труда, оказывать друг другу помощь, доброжелательно оценивать поступки сверстников.</w:t>
            </w:r>
          </w:p>
          <w:p w:rsidR="00AD15D6" w:rsidRPr="00C63F14" w:rsidRDefault="00AD15D6" w:rsidP="00C63F14">
            <w:pPr>
              <w:jc w:val="both"/>
              <w:rPr>
                <w:rStyle w:val="FontStyle65"/>
                <w:b w:val="0"/>
                <w:sz w:val="24"/>
              </w:rPr>
            </w:pPr>
            <w:r w:rsidRPr="00C63F14">
              <w:t>На основе расширения  знаний о Республике Тыва воспитание патриотических чувств к родному краю и толерантного отношения к народам других национальностей.</w:t>
            </w:r>
          </w:p>
          <w:p w:rsidR="00AD15D6" w:rsidRPr="00C63F14" w:rsidRDefault="00AD15D6" w:rsidP="00C63F14">
            <w:pPr>
              <w:contextualSpacing/>
              <w:jc w:val="both"/>
              <w:rPr>
                <w:rStyle w:val="FontStyle65"/>
                <w:b w:val="0"/>
                <w:sz w:val="24"/>
              </w:rPr>
            </w:pPr>
            <w:r w:rsidRPr="00C63F14">
              <w:t>Обеспечение  осознанного и самостоятельного  выполнения процессов самообслуживания, самостоятельного  контроля качества результата.</w:t>
            </w:r>
          </w:p>
        </w:tc>
      </w:tr>
      <w:tr w:rsidR="00AD15D6" w:rsidRPr="00C63F14" w:rsidTr="00954E3A">
        <w:tc>
          <w:tcPr>
            <w:tcW w:w="720" w:type="dxa"/>
            <w:vMerge w:val="restart"/>
          </w:tcPr>
          <w:p w:rsidR="00AD15D6" w:rsidRPr="00C63F14" w:rsidRDefault="00AD15D6" w:rsidP="00C63F14">
            <w:pPr>
              <w:pStyle w:val="Style24"/>
              <w:widowControl/>
              <w:spacing w:line="276" w:lineRule="auto"/>
              <w:jc w:val="both"/>
              <w:rPr>
                <w:rStyle w:val="FontStyle65"/>
                <w:rFonts w:cs="Times New Roman"/>
                <w:b w:val="0"/>
                <w:bCs/>
                <w:sz w:val="24"/>
              </w:rPr>
            </w:pPr>
            <w:r w:rsidRPr="00C63F14">
              <w:rPr>
                <w:rStyle w:val="FontStyle65"/>
                <w:rFonts w:cs="Times New Roman"/>
                <w:b w:val="0"/>
                <w:bCs/>
                <w:sz w:val="24"/>
              </w:rPr>
              <w:t>3</w:t>
            </w:r>
          </w:p>
        </w:tc>
        <w:tc>
          <w:tcPr>
            <w:tcW w:w="1832" w:type="dxa"/>
            <w:vMerge w:val="restart"/>
          </w:tcPr>
          <w:p w:rsidR="00AD15D6" w:rsidRPr="00C63F14" w:rsidRDefault="00AD15D6" w:rsidP="00C63F14">
            <w:pPr>
              <w:pStyle w:val="Style24"/>
              <w:spacing w:line="240" w:lineRule="auto"/>
              <w:ind w:firstLine="0"/>
              <w:jc w:val="both"/>
              <w:rPr>
                <w:rStyle w:val="FontStyle65"/>
                <w:rFonts w:cs="Times New Roman"/>
                <w:b w:val="0"/>
                <w:bCs/>
                <w:sz w:val="24"/>
              </w:rPr>
            </w:pPr>
            <w:r w:rsidRPr="00C63F14">
              <w:rPr>
                <w:rStyle w:val="FontStyle65"/>
                <w:rFonts w:cs="Times New Roman"/>
                <w:b w:val="0"/>
                <w:bCs/>
                <w:sz w:val="24"/>
              </w:rPr>
              <w:t>Познавательное и речевое развитие</w:t>
            </w:r>
          </w:p>
        </w:tc>
        <w:tc>
          <w:tcPr>
            <w:tcW w:w="7796" w:type="dxa"/>
          </w:tcPr>
          <w:p w:rsidR="00AD15D6" w:rsidRPr="00C63F14" w:rsidRDefault="00AD15D6" w:rsidP="00C63F14">
            <w:pPr>
              <w:jc w:val="both"/>
            </w:pPr>
            <w:r w:rsidRPr="00C63F14">
              <w:t>Ознакомление детей с художественной литературой и устным творчеством тувинского народа.</w:t>
            </w:r>
          </w:p>
          <w:p w:rsidR="00AD15D6" w:rsidRPr="00C63F14" w:rsidRDefault="00AD15D6" w:rsidP="00C63F14">
            <w:pPr>
              <w:jc w:val="both"/>
            </w:pPr>
            <w:r w:rsidRPr="00C63F14">
              <w:t>Закрепление умений понимать главную идею произведений, правильно оценивать поступки героев, различать жанровые особенности произведений, навыков выразительной речи.</w:t>
            </w:r>
          </w:p>
          <w:p w:rsidR="00AD15D6" w:rsidRPr="00C63F14" w:rsidRDefault="00AD15D6" w:rsidP="00C63F14">
            <w:pPr>
              <w:jc w:val="both"/>
              <w:rPr>
                <w:rStyle w:val="FontStyle65"/>
                <w:b w:val="0"/>
                <w:sz w:val="24"/>
              </w:rPr>
            </w:pPr>
            <w:r w:rsidRPr="00C63F14">
              <w:t xml:space="preserve">Систематизирование знаний  детей о творчестве тувинского народа писателей и поэтов родного края, умений сравнивать, анализировать и обобщать.  </w:t>
            </w:r>
          </w:p>
        </w:tc>
      </w:tr>
      <w:tr w:rsidR="00AD15D6" w:rsidRPr="00C63F14" w:rsidTr="00954E3A">
        <w:trPr>
          <w:trHeight w:val="1247"/>
        </w:trPr>
        <w:tc>
          <w:tcPr>
            <w:tcW w:w="720" w:type="dxa"/>
            <w:vMerge/>
          </w:tcPr>
          <w:p w:rsidR="00AD15D6" w:rsidRPr="00C63F14" w:rsidRDefault="00AD15D6" w:rsidP="00C63F14">
            <w:pPr>
              <w:pStyle w:val="Style24"/>
              <w:widowControl/>
              <w:spacing w:line="276" w:lineRule="auto"/>
              <w:jc w:val="both"/>
              <w:rPr>
                <w:rStyle w:val="FontStyle65"/>
                <w:rFonts w:cs="Times New Roman"/>
                <w:b w:val="0"/>
                <w:bCs/>
                <w:sz w:val="24"/>
              </w:rPr>
            </w:pPr>
          </w:p>
        </w:tc>
        <w:tc>
          <w:tcPr>
            <w:tcW w:w="1832" w:type="dxa"/>
            <w:vMerge/>
          </w:tcPr>
          <w:p w:rsidR="00AD15D6" w:rsidRPr="00C63F14" w:rsidRDefault="00AD15D6" w:rsidP="00C63F14">
            <w:pPr>
              <w:pStyle w:val="Style24"/>
              <w:widowControl/>
              <w:spacing w:line="240" w:lineRule="auto"/>
              <w:jc w:val="both"/>
              <w:rPr>
                <w:rStyle w:val="FontStyle65"/>
                <w:rFonts w:cs="Times New Roman"/>
                <w:b w:val="0"/>
                <w:bCs/>
                <w:sz w:val="24"/>
              </w:rPr>
            </w:pPr>
          </w:p>
        </w:tc>
        <w:tc>
          <w:tcPr>
            <w:tcW w:w="7796" w:type="dxa"/>
            <w:vMerge w:val="restart"/>
          </w:tcPr>
          <w:p w:rsidR="00AD15D6" w:rsidRPr="00C63F14" w:rsidRDefault="00AD15D6" w:rsidP="00C63F14">
            <w:pPr>
              <w:pStyle w:val="Style24"/>
              <w:widowControl/>
              <w:spacing w:line="240" w:lineRule="auto"/>
              <w:ind w:firstLine="0"/>
              <w:jc w:val="both"/>
              <w:rPr>
                <w:rStyle w:val="FontStyle65"/>
                <w:rFonts w:cs="Times New Roman"/>
                <w:b w:val="0"/>
                <w:bCs/>
                <w:sz w:val="24"/>
              </w:rPr>
            </w:pPr>
            <w:r w:rsidRPr="00C63F14">
              <w:rPr>
                <w:rStyle w:val="FontStyle65"/>
                <w:rFonts w:cs="Times New Roman"/>
                <w:b w:val="0"/>
                <w:bCs/>
                <w:sz w:val="24"/>
              </w:rPr>
              <w:t>Формирование представлений о государстве, республике (президент, правительство, армия, полиция), о символах России и Тувы (флаг, герб, гимн)</w:t>
            </w:r>
          </w:p>
          <w:p w:rsidR="00AD15D6" w:rsidRPr="00C63F14" w:rsidRDefault="00AD15D6" w:rsidP="00C63F14">
            <w:pPr>
              <w:pStyle w:val="Style24"/>
              <w:widowControl/>
              <w:spacing w:line="240" w:lineRule="auto"/>
              <w:ind w:firstLine="0"/>
              <w:jc w:val="both"/>
              <w:rPr>
                <w:rStyle w:val="FontStyle65"/>
                <w:rFonts w:cs="Times New Roman"/>
                <w:b w:val="0"/>
                <w:bCs/>
                <w:sz w:val="24"/>
              </w:rPr>
            </w:pPr>
            <w:r w:rsidRPr="00C63F14">
              <w:rPr>
                <w:rStyle w:val="FontStyle65"/>
                <w:rFonts w:cs="Times New Roman"/>
                <w:b w:val="0"/>
                <w:bCs/>
                <w:sz w:val="24"/>
              </w:rPr>
              <w:t>Закрепление представлений о столице России-Москве, Республика Тыва-Кызыл, о государственных праздниках.</w:t>
            </w:r>
          </w:p>
          <w:p w:rsidR="00AD15D6" w:rsidRPr="00C63F14" w:rsidRDefault="00AD15D6" w:rsidP="00C63F14">
            <w:pPr>
              <w:pStyle w:val="Style24"/>
              <w:widowControl/>
              <w:spacing w:line="240" w:lineRule="auto"/>
              <w:ind w:firstLine="0"/>
              <w:jc w:val="both"/>
              <w:rPr>
                <w:rStyle w:val="FontStyle65"/>
                <w:rFonts w:cs="Times New Roman"/>
                <w:b w:val="0"/>
                <w:bCs/>
                <w:sz w:val="24"/>
              </w:rPr>
            </w:pPr>
            <w:r w:rsidRPr="00C63F14">
              <w:rPr>
                <w:rStyle w:val="FontStyle65"/>
                <w:rFonts w:cs="Times New Roman"/>
                <w:b w:val="0"/>
                <w:bCs/>
                <w:sz w:val="24"/>
              </w:rPr>
              <w:t xml:space="preserve">Расширение представления о родном городе Кызыле. Шагонар, селе, его достопримечательностях ( </w:t>
            </w:r>
            <w:r w:rsidRPr="00C63F14">
              <w:rPr>
                <w:rStyle w:val="FontStyle65"/>
                <w:rFonts w:cs="Times New Roman"/>
                <w:b w:val="0"/>
                <w:bCs/>
                <w:sz w:val="24"/>
                <w:lang w:val="tt-RU"/>
              </w:rPr>
              <w:t>музей города</w:t>
            </w:r>
            <w:r w:rsidRPr="00C63F14">
              <w:rPr>
                <w:rStyle w:val="FontStyle65"/>
                <w:rFonts w:cs="Times New Roman"/>
                <w:b w:val="0"/>
                <w:bCs/>
                <w:sz w:val="24"/>
              </w:rPr>
              <w:t>, памятники  и др.), его природе, выдающихся личности (писатели, композиторы, художники).</w:t>
            </w:r>
          </w:p>
          <w:p w:rsidR="00AD15D6" w:rsidRPr="00C63F14" w:rsidRDefault="00AD15D6" w:rsidP="00C63F14">
            <w:pPr>
              <w:pStyle w:val="Style24"/>
              <w:widowControl/>
              <w:spacing w:line="240" w:lineRule="auto"/>
              <w:ind w:firstLine="0"/>
              <w:jc w:val="both"/>
              <w:rPr>
                <w:rStyle w:val="FontStyle65"/>
                <w:rFonts w:cs="Times New Roman"/>
                <w:b w:val="0"/>
                <w:bCs/>
                <w:sz w:val="24"/>
              </w:rPr>
            </w:pPr>
            <w:r w:rsidRPr="00C63F14">
              <w:rPr>
                <w:rStyle w:val="FontStyle65"/>
                <w:rFonts w:cs="Times New Roman"/>
                <w:b w:val="0"/>
                <w:bCs/>
                <w:sz w:val="24"/>
              </w:rPr>
              <w:t xml:space="preserve"> Расширение представления об образе жизни людей, населяющих республику Тыва, их обычаях, традициях, фольклоре.</w:t>
            </w:r>
          </w:p>
          <w:p w:rsidR="00AD15D6" w:rsidRPr="00C63F14" w:rsidRDefault="00AD15D6" w:rsidP="00C63F14">
            <w:pPr>
              <w:pStyle w:val="Style24"/>
              <w:widowControl/>
              <w:spacing w:line="240" w:lineRule="auto"/>
              <w:ind w:firstLine="0"/>
              <w:jc w:val="both"/>
              <w:rPr>
                <w:rStyle w:val="FontStyle65"/>
                <w:rFonts w:cs="Times New Roman"/>
                <w:b w:val="0"/>
                <w:bCs/>
                <w:sz w:val="24"/>
              </w:rPr>
            </w:pPr>
            <w:r w:rsidRPr="00C63F14">
              <w:rPr>
                <w:rStyle w:val="FontStyle65"/>
                <w:rFonts w:cs="Times New Roman"/>
                <w:b w:val="0"/>
                <w:bCs/>
                <w:sz w:val="24"/>
              </w:rPr>
              <w:t>Ознакомление с лучшими образцами вокальной, инструментальной, оркестровой народной музыки, с народными инструментами.</w:t>
            </w:r>
          </w:p>
          <w:p w:rsidR="00AD15D6" w:rsidRPr="00C63F14" w:rsidRDefault="00AD15D6" w:rsidP="00C63F14">
            <w:pPr>
              <w:pStyle w:val="Style24"/>
              <w:widowControl/>
              <w:spacing w:line="240" w:lineRule="auto"/>
              <w:ind w:firstLine="0"/>
              <w:jc w:val="both"/>
              <w:rPr>
                <w:rStyle w:val="FontStyle65"/>
                <w:rFonts w:cs="Times New Roman"/>
                <w:b w:val="0"/>
                <w:bCs/>
                <w:sz w:val="24"/>
              </w:rPr>
            </w:pPr>
            <w:r w:rsidRPr="00C63F14">
              <w:rPr>
                <w:rStyle w:val="FontStyle65"/>
                <w:rFonts w:cs="Times New Roman"/>
                <w:b w:val="0"/>
                <w:bCs/>
                <w:sz w:val="24"/>
              </w:rPr>
              <w:t xml:space="preserve"> Расширение представлений детей о народных промыслах (ювелирное дело, вышивка), о национальном орнаменте.</w:t>
            </w:r>
          </w:p>
          <w:p w:rsidR="00AD15D6" w:rsidRPr="00C63F14" w:rsidRDefault="00AD15D6" w:rsidP="00C63F14">
            <w:pPr>
              <w:pStyle w:val="Style24"/>
              <w:widowControl/>
              <w:spacing w:line="240" w:lineRule="auto"/>
              <w:ind w:firstLine="0"/>
              <w:jc w:val="both"/>
              <w:rPr>
                <w:rStyle w:val="FontStyle65"/>
                <w:rFonts w:cs="Times New Roman"/>
                <w:b w:val="0"/>
                <w:bCs/>
                <w:sz w:val="24"/>
              </w:rPr>
            </w:pPr>
            <w:r w:rsidRPr="00C63F14">
              <w:rPr>
                <w:rStyle w:val="FontStyle65"/>
                <w:rFonts w:cs="Times New Roman"/>
                <w:b w:val="0"/>
                <w:bCs/>
                <w:sz w:val="24"/>
              </w:rPr>
              <w:t>Развитие умения создавать узоры по мотивам народных росписей, уже знакомых и новых .</w:t>
            </w:r>
          </w:p>
          <w:p w:rsidR="00AD15D6" w:rsidRPr="00C63F14" w:rsidRDefault="00AD15D6" w:rsidP="00C63F14">
            <w:pPr>
              <w:pStyle w:val="Style24"/>
              <w:widowControl/>
              <w:spacing w:line="240" w:lineRule="auto"/>
              <w:ind w:firstLine="0"/>
              <w:jc w:val="both"/>
              <w:rPr>
                <w:rStyle w:val="FontStyle65"/>
                <w:rFonts w:cs="Times New Roman"/>
                <w:b w:val="0"/>
                <w:bCs/>
                <w:sz w:val="24"/>
              </w:rPr>
            </w:pPr>
            <w:r w:rsidRPr="00C63F14">
              <w:rPr>
                <w:rStyle w:val="FontStyle65"/>
                <w:rFonts w:cs="Times New Roman"/>
                <w:b w:val="0"/>
                <w:bCs/>
                <w:sz w:val="24"/>
              </w:rPr>
              <w:t xml:space="preserve">Ознакомление детей с декоративно-прикладным искусством народов. </w:t>
            </w:r>
          </w:p>
        </w:tc>
      </w:tr>
      <w:tr w:rsidR="00AD15D6" w:rsidRPr="00C63F14" w:rsidTr="00954E3A">
        <w:trPr>
          <w:trHeight w:val="2709"/>
        </w:trPr>
        <w:tc>
          <w:tcPr>
            <w:tcW w:w="720" w:type="dxa"/>
          </w:tcPr>
          <w:p w:rsidR="00AD15D6" w:rsidRPr="00C63F14" w:rsidRDefault="00AD15D6" w:rsidP="00C63F14">
            <w:pPr>
              <w:pStyle w:val="Style24"/>
              <w:widowControl/>
              <w:spacing w:line="276" w:lineRule="auto"/>
              <w:jc w:val="both"/>
              <w:rPr>
                <w:rStyle w:val="FontStyle65"/>
                <w:rFonts w:cs="Times New Roman"/>
                <w:b w:val="0"/>
                <w:bCs/>
                <w:sz w:val="24"/>
              </w:rPr>
            </w:pPr>
            <w:r w:rsidRPr="00C63F14">
              <w:rPr>
                <w:rStyle w:val="FontStyle65"/>
                <w:rFonts w:cs="Times New Roman"/>
                <w:b w:val="0"/>
                <w:bCs/>
                <w:sz w:val="24"/>
              </w:rPr>
              <w:t>4</w:t>
            </w:r>
          </w:p>
        </w:tc>
        <w:tc>
          <w:tcPr>
            <w:tcW w:w="1832" w:type="dxa"/>
          </w:tcPr>
          <w:p w:rsidR="00AD15D6" w:rsidRPr="00C63F14" w:rsidRDefault="00AD15D6" w:rsidP="00C63F14">
            <w:pPr>
              <w:pStyle w:val="Style24"/>
              <w:spacing w:line="276" w:lineRule="auto"/>
              <w:ind w:firstLine="0"/>
              <w:jc w:val="both"/>
              <w:rPr>
                <w:rStyle w:val="FontStyle65"/>
                <w:rFonts w:cs="Times New Roman"/>
                <w:b w:val="0"/>
                <w:bCs/>
                <w:sz w:val="24"/>
              </w:rPr>
            </w:pPr>
            <w:r w:rsidRPr="00C63F14">
              <w:rPr>
                <w:rStyle w:val="FontStyle65"/>
                <w:rFonts w:cs="Times New Roman"/>
                <w:b w:val="0"/>
                <w:bCs/>
                <w:sz w:val="24"/>
              </w:rPr>
              <w:t>Художественно-эстетическое развитие</w:t>
            </w:r>
          </w:p>
        </w:tc>
        <w:tc>
          <w:tcPr>
            <w:tcW w:w="7796" w:type="dxa"/>
            <w:vMerge/>
          </w:tcPr>
          <w:p w:rsidR="00AD15D6" w:rsidRPr="00C63F14" w:rsidRDefault="00AD15D6" w:rsidP="00C63F14">
            <w:pPr>
              <w:pStyle w:val="Style24"/>
              <w:spacing w:line="276" w:lineRule="auto"/>
              <w:ind w:firstLine="0"/>
              <w:jc w:val="both"/>
              <w:rPr>
                <w:rStyle w:val="FontStyle65"/>
                <w:rFonts w:cs="Times New Roman"/>
                <w:b w:val="0"/>
                <w:bCs/>
                <w:sz w:val="24"/>
              </w:rPr>
            </w:pPr>
          </w:p>
        </w:tc>
      </w:tr>
    </w:tbl>
    <w:p w:rsidR="00AD15D6" w:rsidRPr="00C63F14" w:rsidRDefault="00AD15D6" w:rsidP="00C63F14">
      <w:pPr>
        <w:spacing w:line="276" w:lineRule="auto"/>
        <w:jc w:val="both"/>
        <w:outlineLvl w:val="0"/>
        <w:rPr>
          <w:b/>
        </w:rPr>
      </w:pPr>
    </w:p>
    <w:p w:rsidR="00AD15D6" w:rsidRPr="00C63F14" w:rsidRDefault="00AD15D6" w:rsidP="00C63F14">
      <w:pPr>
        <w:spacing w:line="276" w:lineRule="auto"/>
        <w:jc w:val="both"/>
        <w:outlineLvl w:val="0"/>
        <w:rPr>
          <w:b/>
          <w:iCs/>
          <w:color w:val="000000"/>
          <w:spacing w:val="4"/>
        </w:rPr>
      </w:pPr>
      <w:r>
        <w:rPr>
          <w:b/>
        </w:rPr>
        <w:t xml:space="preserve">                                       </w:t>
      </w:r>
      <w:r w:rsidRPr="00C63F14">
        <w:rPr>
          <w:b/>
        </w:rPr>
        <w:t xml:space="preserve">Комплексно-тематическое планирование  </w:t>
      </w:r>
      <w:r>
        <w:rPr>
          <w:b/>
        </w:rPr>
        <w:t xml:space="preserve">работы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985"/>
        <w:gridCol w:w="1984"/>
        <w:gridCol w:w="2268"/>
        <w:gridCol w:w="3544"/>
      </w:tblGrid>
      <w:tr w:rsidR="00AD15D6" w:rsidRPr="00C63F14" w:rsidTr="00954E3A">
        <w:trPr>
          <w:cantSplit/>
          <w:trHeight w:val="721"/>
        </w:trPr>
        <w:tc>
          <w:tcPr>
            <w:tcW w:w="675" w:type="dxa"/>
            <w:textDirection w:val="btLr"/>
          </w:tcPr>
          <w:p w:rsidR="00AD15D6" w:rsidRPr="00C63F14" w:rsidRDefault="00AD15D6" w:rsidP="00C63F14">
            <w:pPr>
              <w:spacing w:line="276" w:lineRule="auto"/>
              <w:ind w:left="113" w:right="113"/>
              <w:jc w:val="both"/>
            </w:pPr>
            <w:r w:rsidRPr="00C63F14">
              <w:t>Месяц</w:t>
            </w:r>
          </w:p>
        </w:tc>
        <w:tc>
          <w:tcPr>
            <w:tcW w:w="1985" w:type="dxa"/>
          </w:tcPr>
          <w:p w:rsidR="00AD15D6" w:rsidRPr="00C63F14" w:rsidRDefault="00AD15D6" w:rsidP="00C63F14">
            <w:pPr>
              <w:pStyle w:val="Style24"/>
              <w:widowControl/>
              <w:spacing w:line="240" w:lineRule="auto"/>
              <w:ind w:firstLine="0"/>
              <w:jc w:val="both"/>
              <w:rPr>
                <w:rFonts w:ascii="Times New Roman" w:hAnsi="Times New Roman" w:cs="Times New Roman"/>
              </w:rPr>
            </w:pPr>
            <w:r w:rsidRPr="00C63F14">
              <w:rPr>
                <w:rFonts w:ascii="Times New Roman" w:hAnsi="Times New Roman" w:cs="Times New Roman"/>
              </w:rPr>
              <w:t>Физическое развитие</w:t>
            </w:r>
          </w:p>
          <w:p w:rsidR="00AD15D6" w:rsidRPr="00C63F14" w:rsidRDefault="00AD15D6" w:rsidP="00C63F14">
            <w:pPr>
              <w:jc w:val="both"/>
            </w:pPr>
          </w:p>
        </w:tc>
        <w:tc>
          <w:tcPr>
            <w:tcW w:w="1984" w:type="dxa"/>
          </w:tcPr>
          <w:p w:rsidR="00AD15D6" w:rsidRPr="00C63F14" w:rsidRDefault="00AD15D6" w:rsidP="00C63F14">
            <w:pPr>
              <w:pStyle w:val="Style24"/>
              <w:widowControl/>
              <w:spacing w:line="240" w:lineRule="auto"/>
              <w:ind w:firstLine="0"/>
              <w:jc w:val="both"/>
              <w:rPr>
                <w:rFonts w:ascii="Times New Roman" w:hAnsi="Times New Roman" w:cs="Times New Roman"/>
              </w:rPr>
            </w:pPr>
            <w:r w:rsidRPr="00C63F14">
              <w:rPr>
                <w:rFonts w:ascii="Times New Roman" w:hAnsi="Times New Roman" w:cs="Times New Roman"/>
              </w:rPr>
              <w:t xml:space="preserve">Социально-коммуникативное развитие </w:t>
            </w:r>
          </w:p>
        </w:tc>
        <w:tc>
          <w:tcPr>
            <w:tcW w:w="2268" w:type="dxa"/>
          </w:tcPr>
          <w:p w:rsidR="00AD15D6" w:rsidRPr="00C63F14" w:rsidRDefault="00AD15D6" w:rsidP="00C63F14">
            <w:pPr>
              <w:pStyle w:val="Style24"/>
              <w:widowControl/>
              <w:spacing w:line="240" w:lineRule="auto"/>
              <w:ind w:firstLine="0"/>
              <w:jc w:val="both"/>
              <w:rPr>
                <w:rFonts w:ascii="Times New Roman" w:hAnsi="Times New Roman" w:cs="Times New Roman"/>
              </w:rPr>
            </w:pPr>
            <w:r w:rsidRPr="00C63F14">
              <w:rPr>
                <w:rFonts w:ascii="Times New Roman" w:hAnsi="Times New Roman" w:cs="Times New Roman"/>
              </w:rPr>
              <w:t>Познавательное и речевое развитие</w:t>
            </w:r>
          </w:p>
        </w:tc>
        <w:tc>
          <w:tcPr>
            <w:tcW w:w="3544" w:type="dxa"/>
          </w:tcPr>
          <w:p w:rsidR="00AD15D6" w:rsidRPr="00C63F14" w:rsidRDefault="00AD15D6" w:rsidP="00C63F14">
            <w:pPr>
              <w:pStyle w:val="Style24"/>
              <w:widowControl/>
              <w:spacing w:line="240" w:lineRule="auto"/>
              <w:ind w:firstLine="0"/>
              <w:jc w:val="both"/>
              <w:rPr>
                <w:rFonts w:ascii="Times New Roman" w:hAnsi="Times New Roman" w:cs="Times New Roman"/>
              </w:rPr>
            </w:pPr>
            <w:r w:rsidRPr="00C63F14">
              <w:rPr>
                <w:rFonts w:ascii="Times New Roman" w:hAnsi="Times New Roman" w:cs="Times New Roman"/>
              </w:rPr>
              <w:t>Художественно-эстетическое развитие</w:t>
            </w:r>
          </w:p>
          <w:p w:rsidR="00AD15D6" w:rsidRPr="00C63F14" w:rsidRDefault="00AD15D6" w:rsidP="00C63F14">
            <w:pPr>
              <w:jc w:val="both"/>
            </w:pPr>
          </w:p>
        </w:tc>
      </w:tr>
      <w:tr w:rsidR="00AD15D6" w:rsidRPr="00C63F14" w:rsidTr="00954E3A">
        <w:trPr>
          <w:cantSplit/>
          <w:trHeight w:val="1134"/>
        </w:trPr>
        <w:tc>
          <w:tcPr>
            <w:tcW w:w="675" w:type="dxa"/>
            <w:textDirection w:val="btLr"/>
          </w:tcPr>
          <w:p w:rsidR="00AD15D6" w:rsidRPr="00C63F14" w:rsidRDefault="00AD15D6" w:rsidP="00C63F14">
            <w:pPr>
              <w:spacing w:line="276" w:lineRule="auto"/>
              <w:ind w:left="113" w:right="113"/>
              <w:jc w:val="both"/>
              <w:rPr>
                <w:lang w:val="tt-RU"/>
              </w:rPr>
            </w:pPr>
            <w:r w:rsidRPr="00C63F14">
              <w:t>Сентябрь, октябрь</w:t>
            </w:r>
            <w:r w:rsidRPr="00C63F14">
              <w:rPr>
                <w:lang w:val="tt-RU"/>
              </w:rPr>
              <w:t xml:space="preserve"> </w:t>
            </w:r>
          </w:p>
        </w:tc>
        <w:tc>
          <w:tcPr>
            <w:tcW w:w="1985" w:type="dxa"/>
          </w:tcPr>
          <w:p w:rsidR="00AD15D6" w:rsidRPr="00C63F14" w:rsidRDefault="00AD15D6" w:rsidP="00C63F14">
            <w:pPr>
              <w:jc w:val="both"/>
            </w:pPr>
            <w:r w:rsidRPr="00C63F14">
              <w:rPr>
                <w:b/>
              </w:rPr>
              <w:t>Национальные игры</w:t>
            </w:r>
            <w:r w:rsidRPr="00C63F14">
              <w:t xml:space="preserve"> «Аскак кадай», «Аът чарыжы», кажык ойнаары «Дот берег»</w:t>
            </w:r>
          </w:p>
          <w:p w:rsidR="00AD15D6" w:rsidRPr="00C63F14" w:rsidRDefault="00AD15D6" w:rsidP="00C63F14">
            <w:pPr>
              <w:jc w:val="both"/>
            </w:pPr>
            <w:r w:rsidRPr="00C63F14">
              <w:rPr>
                <w:b/>
              </w:rPr>
              <w:t>Авторские игры</w:t>
            </w:r>
            <w:r w:rsidRPr="00C63F14">
              <w:t xml:space="preserve"> «Шаашкак биле арылар», «Те - чунма», «Теве биле бору»</w:t>
            </w:r>
          </w:p>
          <w:p w:rsidR="00AD15D6" w:rsidRPr="00C63F14" w:rsidRDefault="00AD15D6" w:rsidP="00C63F14">
            <w:pPr>
              <w:jc w:val="both"/>
              <w:rPr>
                <w:b/>
              </w:rPr>
            </w:pPr>
          </w:p>
        </w:tc>
        <w:tc>
          <w:tcPr>
            <w:tcW w:w="1984" w:type="dxa"/>
          </w:tcPr>
          <w:p w:rsidR="00AD15D6" w:rsidRPr="00C63F14" w:rsidRDefault="00AD15D6" w:rsidP="00C63F14">
            <w:pPr>
              <w:jc w:val="both"/>
              <w:rPr>
                <w:lang w:val="tt-RU"/>
              </w:rPr>
            </w:pPr>
            <w:r w:rsidRPr="00C63F14">
              <w:rPr>
                <w:b/>
              </w:rPr>
              <w:t>Беседы</w:t>
            </w:r>
            <w:r w:rsidRPr="00C63F14">
              <w:t xml:space="preserve"> </w:t>
            </w:r>
          </w:p>
          <w:p w:rsidR="00AD15D6" w:rsidRPr="00C63F14" w:rsidRDefault="00AD15D6" w:rsidP="00C63F14">
            <w:pPr>
              <w:jc w:val="both"/>
            </w:pPr>
            <w:r w:rsidRPr="00C63F14">
              <w:t>«Тыва чуртум-чоргааралым»</w:t>
            </w:r>
          </w:p>
          <w:p w:rsidR="00AD15D6" w:rsidRPr="00C63F14" w:rsidRDefault="00AD15D6" w:rsidP="00C63F14">
            <w:pPr>
              <w:jc w:val="both"/>
              <w:rPr>
                <w:b/>
              </w:rPr>
            </w:pPr>
            <w:r w:rsidRPr="00C63F14">
              <w:rPr>
                <w:b/>
              </w:rPr>
              <w:t xml:space="preserve">Словесная игра </w:t>
            </w:r>
          </w:p>
          <w:p w:rsidR="00AD15D6" w:rsidRPr="00C63F14" w:rsidRDefault="00AD15D6" w:rsidP="00C63F14">
            <w:pPr>
              <w:jc w:val="both"/>
            </w:pPr>
            <w:r w:rsidRPr="00C63F14">
              <w:t>«Янзы буру состерни чугаланар»</w:t>
            </w:r>
          </w:p>
        </w:tc>
        <w:tc>
          <w:tcPr>
            <w:tcW w:w="2268" w:type="dxa"/>
          </w:tcPr>
          <w:p w:rsidR="00AD15D6" w:rsidRPr="00C63F14" w:rsidRDefault="00AD15D6" w:rsidP="00C63F14">
            <w:pPr>
              <w:ind w:right="134"/>
              <w:jc w:val="both"/>
              <w:rPr>
                <w:b/>
                <w:bCs/>
                <w:color w:val="000000"/>
                <w:spacing w:val="16"/>
                <w:lang w:val="tt-RU"/>
              </w:rPr>
            </w:pPr>
            <w:r w:rsidRPr="00C63F14">
              <w:rPr>
                <w:b/>
                <w:bCs/>
                <w:color w:val="000000"/>
                <w:spacing w:val="3"/>
              </w:rPr>
              <w:t>Сказки, п</w:t>
            </w:r>
            <w:r w:rsidRPr="00C63F14">
              <w:rPr>
                <w:b/>
                <w:bCs/>
                <w:color w:val="000000"/>
                <w:spacing w:val="16"/>
              </w:rPr>
              <w:t>оэзия, п</w:t>
            </w:r>
            <w:r w:rsidRPr="00C63F14">
              <w:rPr>
                <w:b/>
                <w:bCs/>
                <w:color w:val="000000"/>
                <w:spacing w:val="4"/>
              </w:rPr>
              <w:t xml:space="preserve">роза  </w:t>
            </w:r>
          </w:p>
          <w:p w:rsidR="00AD15D6" w:rsidRPr="00C63F14" w:rsidRDefault="00AD15D6" w:rsidP="00C63F14">
            <w:pPr>
              <w:jc w:val="both"/>
              <w:rPr>
                <w:color w:val="000000"/>
                <w:spacing w:val="4"/>
              </w:rPr>
            </w:pPr>
            <w:r w:rsidRPr="00C63F14">
              <w:rPr>
                <w:color w:val="000000"/>
                <w:spacing w:val="4"/>
              </w:rPr>
              <w:t>«Садикте», «Эртен», «Чаштар-дыр бис» Ч.Кара-Куске</w:t>
            </w:r>
          </w:p>
          <w:p w:rsidR="00AD15D6" w:rsidRPr="00C63F14" w:rsidRDefault="00AD15D6" w:rsidP="00C63F14">
            <w:pPr>
              <w:jc w:val="both"/>
              <w:rPr>
                <w:b/>
                <w:iCs/>
                <w:color w:val="000000"/>
                <w:spacing w:val="-1"/>
              </w:rPr>
            </w:pPr>
            <w:r w:rsidRPr="00C63F14">
              <w:rPr>
                <w:b/>
                <w:iCs/>
                <w:color w:val="000000"/>
                <w:spacing w:val="-1"/>
              </w:rPr>
              <w:t>Для заучивания наизусть</w:t>
            </w:r>
          </w:p>
          <w:p w:rsidR="00AD15D6" w:rsidRPr="00C63F14" w:rsidRDefault="00AD15D6" w:rsidP="00C63F14">
            <w:pPr>
              <w:jc w:val="both"/>
              <w:rPr>
                <w:iCs/>
                <w:color w:val="000000"/>
                <w:spacing w:val="-1"/>
              </w:rPr>
            </w:pPr>
            <w:r w:rsidRPr="00C63F14">
              <w:rPr>
                <w:iCs/>
                <w:color w:val="000000"/>
                <w:spacing w:val="-1"/>
              </w:rPr>
              <w:t>«Байырлыг, чай!» Э.Кечил-оол «Чай» Ч.Кара-Куске, «Садигим» Э. Кечил-оол</w:t>
            </w:r>
          </w:p>
        </w:tc>
        <w:tc>
          <w:tcPr>
            <w:tcW w:w="3544" w:type="dxa"/>
          </w:tcPr>
          <w:p w:rsidR="00AD15D6" w:rsidRPr="00C63F14" w:rsidRDefault="00AD15D6" w:rsidP="00C63F14">
            <w:pPr>
              <w:jc w:val="both"/>
              <w:rPr>
                <w:b/>
                <w:bCs/>
                <w:color w:val="000000"/>
                <w:spacing w:val="1"/>
              </w:rPr>
            </w:pPr>
            <w:r w:rsidRPr="00C63F14">
              <w:rPr>
                <w:b/>
                <w:bCs/>
                <w:color w:val="000000"/>
                <w:spacing w:val="1"/>
              </w:rPr>
              <w:t>Музыка</w:t>
            </w:r>
          </w:p>
          <w:p w:rsidR="00AD15D6" w:rsidRPr="00C63F14" w:rsidRDefault="00AD15D6" w:rsidP="00C63F14">
            <w:pPr>
              <w:contextualSpacing/>
              <w:jc w:val="both"/>
            </w:pPr>
            <w:r w:rsidRPr="00C63F14">
              <w:t xml:space="preserve"> «Ховаганнар» сл. Х. Алдын-оол, муз. А. Танов; «Хунне-ле» сл. О. Сувакпит, муз. К. Бегзи; </w:t>
            </w:r>
          </w:p>
          <w:p w:rsidR="00AD15D6" w:rsidRPr="00C63F14" w:rsidRDefault="00AD15D6" w:rsidP="00C63F14">
            <w:pPr>
              <w:jc w:val="both"/>
              <w:rPr>
                <w:b/>
                <w:color w:val="000000"/>
                <w:spacing w:val="1"/>
              </w:rPr>
            </w:pPr>
            <w:r w:rsidRPr="00C63F14">
              <w:rPr>
                <w:b/>
                <w:color w:val="000000"/>
                <w:spacing w:val="1"/>
              </w:rPr>
              <w:t>ИЗО деятельность</w:t>
            </w:r>
          </w:p>
          <w:p w:rsidR="00AD15D6" w:rsidRPr="00C63F14" w:rsidRDefault="00AD15D6" w:rsidP="00C63F14">
            <w:pPr>
              <w:jc w:val="both"/>
              <w:rPr>
                <w:b/>
                <w:color w:val="000000"/>
                <w:spacing w:val="1"/>
              </w:rPr>
            </w:pPr>
            <w:r w:rsidRPr="00C63F14">
              <w:rPr>
                <w:b/>
                <w:color w:val="000000"/>
                <w:spacing w:val="1"/>
              </w:rPr>
              <w:t>Рисование</w:t>
            </w:r>
          </w:p>
          <w:p w:rsidR="00AD15D6" w:rsidRPr="00C63F14" w:rsidRDefault="00AD15D6" w:rsidP="00C63F14">
            <w:pPr>
              <w:jc w:val="both"/>
              <w:rPr>
                <w:color w:val="000000"/>
                <w:spacing w:val="1"/>
              </w:rPr>
            </w:pPr>
            <w:r w:rsidRPr="00C63F14">
              <w:rPr>
                <w:color w:val="000000"/>
                <w:spacing w:val="1"/>
              </w:rPr>
              <w:t>«Улица на которой я живу»,</w:t>
            </w:r>
          </w:p>
          <w:p w:rsidR="00AD15D6" w:rsidRPr="00C63F14" w:rsidRDefault="00AD15D6" w:rsidP="00C63F14">
            <w:pPr>
              <w:jc w:val="both"/>
              <w:rPr>
                <w:b/>
                <w:color w:val="000000"/>
                <w:spacing w:val="1"/>
              </w:rPr>
            </w:pPr>
            <w:r w:rsidRPr="00C63F14">
              <w:rPr>
                <w:b/>
                <w:color w:val="000000"/>
                <w:spacing w:val="1"/>
              </w:rPr>
              <w:t>Праздник</w:t>
            </w:r>
          </w:p>
          <w:p w:rsidR="00AD15D6" w:rsidRPr="00C63F14" w:rsidRDefault="00AD15D6" w:rsidP="00C63F14">
            <w:pPr>
              <w:jc w:val="both"/>
              <w:rPr>
                <w:color w:val="000000"/>
                <w:spacing w:val="1"/>
              </w:rPr>
            </w:pPr>
            <w:r w:rsidRPr="00C63F14">
              <w:rPr>
                <w:color w:val="000000"/>
                <w:spacing w:val="1"/>
              </w:rPr>
              <w:t>Конкурс стихов «Торээн черим делегемнерим»</w:t>
            </w:r>
          </w:p>
        </w:tc>
      </w:tr>
      <w:tr w:rsidR="00AD15D6" w:rsidRPr="00C63F14" w:rsidTr="00954E3A">
        <w:trPr>
          <w:cantSplit/>
          <w:trHeight w:val="1134"/>
        </w:trPr>
        <w:tc>
          <w:tcPr>
            <w:tcW w:w="675" w:type="dxa"/>
            <w:textDirection w:val="btLr"/>
          </w:tcPr>
          <w:p w:rsidR="00AD15D6" w:rsidRPr="00C63F14" w:rsidRDefault="00AD15D6" w:rsidP="00C63F14">
            <w:pPr>
              <w:spacing w:line="276" w:lineRule="auto"/>
              <w:ind w:left="113" w:right="113"/>
              <w:jc w:val="both"/>
              <w:rPr>
                <w:lang w:val="tt-RU"/>
              </w:rPr>
            </w:pPr>
            <w:r w:rsidRPr="00C63F14">
              <w:t>ноябрь</w:t>
            </w:r>
          </w:p>
          <w:p w:rsidR="00AD15D6" w:rsidRPr="00C63F14" w:rsidRDefault="00AD15D6" w:rsidP="00C63F14">
            <w:pPr>
              <w:spacing w:line="276" w:lineRule="auto"/>
              <w:ind w:left="113" w:right="113"/>
              <w:jc w:val="both"/>
            </w:pPr>
          </w:p>
        </w:tc>
        <w:tc>
          <w:tcPr>
            <w:tcW w:w="1985" w:type="dxa"/>
          </w:tcPr>
          <w:p w:rsidR="00AD15D6" w:rsidRPr="00C63F14" w:rsidRDefault="00AD15D6" w:rsidP="00C63F14">
            <w:pPr>
              <w:pStyle w:val="14"/>
              <w:jc w:val="both"/>
              <w:rPr>
                <w:rFonts w:ascii="Times New Roman" w:hAnsi="Times New Roman"/>
                <w:b/>
                <w:sz w:val="24"/>
                <w:szCs w:val="24"/>
              </w:rPr>
            </w:pPr>
            <w:r w:rsidRPr="00C63F14">
              <w:rPr>
                <w:rFonts w:ascii="Times New Roman" w:hAnsi="Times New Roman"/>
                <w:b/>
                <w:sz w:val="24"/>
                <w:szCs w:val="24"/>
              </w:rPr>
              <w:t>Игры</w:t>
            </w:r>
          </w:p>
          <w:p w:rsidR="00AD15D6" w:rsidRPr="00C63F14" w:rsidRDefault="00AD15D6" w:rsidP="00C63F14">
            <w:pPr>
              <w:jc w:val="both"/>
            </w:pPr>
            <w:r w:rsidRPr="00C63F14">
              <w:t xml:space="preserve">«Баг кагары», «Кара адары», </w:t>
            </w:r>
          </w:p>
          <w:p w:rsidR="00AD15D6" w:rsidRPr="00C63F14" w:rsidRDefault="00AD15D6" w:rsidP="00C63F14">
            <w:pPr>
              <w:jc w:val="both"/>
            </w:pPr>
          </w:p>
        </w:tc>
        <w:tc>
          <w:tcPr>
            <w:tcW w:w="1984" w:type="dxa"/>
          </w:tcPr>
          <w:p w:rsidR="00AD15D6" w:rsidRPr="00C63F14" w:rsidRDefault="00AD15D6" w:rsidP="00C63F14">
            <w:pPr>
              <w:jc w:val="both"/>
              <w:rPr>
                <w:lang w:val="tt-RU"/>
              </w:rPr>
            </w:pPr>
            <w:r w:rsidRPr="00C63F14">
              <w:rPr>
                <w:b/>
              </w:rPr>
              <w:t>Беседы</w:t>
            </w:r>
            <w:r w:rsidRPr="00C63F14">
              <w:t xml:space="preserve"> </w:t>
            </w:r>
          </w:p>
          <w:p w:rsidR="00AD15D6" w:rsidRPr="00C63F14" w:rsidRDefault="00AD15D6" w:rsidP="00C63F14">
            <w:pPr>
              <w:jc w:val="both"/>
            </w:pPr>
            <w:r w:rsidRPr="00C63F14">
              <w:t>«Олчей кежиим - тыва дылым»</w:t>
            </w:r>
          </w:p>
          <w:p w:rsidR="00AD15D6" w:rsidRPr="00C63F14" w:rsidRDefault="00AD15D6" w:rsidP="00C63F14">
            <w:pPr>
              <w:jc w:val="both"/>
            </w:pPr>
            <w:r w:rsidRPr="00C63F14">
              <w:t>Экскурсия «Юрта –великий дар предков»</w:t>
            </w:r>
          </w:p>
        </w:tc>
        <w:tc>
          <w:tcPr>
            <w:tcW w:w="2268" w:type="dxa"/>
          </w:tcPr>
          <w:p w:rsidR="00AD15D6" w:rsidRPr="00C63F14" w:rsidRDefault="00AD15D6" w:rsidP="00C63F14">
            <w:pPr>
              <w:pStyle w:val="14"/>
              <w:jc w:val="both"/>
              <w:rPr>
                <w:rFonts w:ascii="Times New Roman" w:hAnsi="Times New Roman"/>
                <w:sz w:val="24"/>
                <w:szCs w:val="24"/>
              </w:rPr>
            </w:pPr>
            <w:r w:rsidRPr="00C63F14">
              <w:rPr>
                <w:rFonts w:ascii="Times New Roman" w:hAnsi="Times New Roman"/>
                <w:b/>
                <w:sz w:val="24"/>
                <w:szCs w:val="24"/>
              </w:rPr>
              <w:t>Сказки, поэзия, проза</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 xml:space="preserve">Тыва улустун тоолу «Уш чуул эртемниг оол»,  «Балыктар аштай бээр» А.Шоюн, «Чанып келгеш» Ч.Кара-Куске, </w:t>
            </w:r>
          </w:p>
          <w:p w:rsidR="00AD15D6" w:rsidRPr="00C63F14" w:rsidRDefault="00AD15D6" w:rsidP="00C63F14">
            <w:pPr>
              <w:jc w:val="both"/>
              <w:rPr>
                <w:b/>
                <w:iCs/>
                <w:color w:val="000000"/>
                <w:spacing w:val="-1"/>
              </w:rPr>
            </w:pPr>
            <w:r w:rsidRPr="00C63F14">
              <w:rPr>
                <w:b/>
                <w:iCs/>
                <w:color w:val="000000"/>
                <w:spacing w:val="-1"/>
              </w:rPr>
              <w:t>Для заучивания наизусть</w:t>
            </w:r>
          </w:p>
          <w:p w:rsidR="00AD15D6" w:rsidRPr="00C63F14" w:rsidRDefault="00AD15D6" w:rsidP="00C63F14">
            <w:pPr>
              <w:jc w:val="both"/>
            </w:pPr>
            <w:r w:rsidRPr="00C63F14">
              <w:t>«Сайзанактап ойнаалам!» Ч.Кара-«Куске», «Аът» О.Демдек</w:t>
            </w:r>
          </w:p>
          <w:p w:rsidR="00AD15D6" w:rsidRPr="00C63F14" w:rsidRDefault="00AD15D6" w:rsidP="00C63F14">
            <w:pPr>
              <w:jc w:val="both"/>
            </w:pPr>
            <w:r w:rsidRPr="00C63F14">
              <w:t xml:space="preserve">«Кус»  С.Комбу, </w:t>
            </w:r>
          </w:p>
        </w:tc>
        <w:tc>
          <w:tcPr>
            <w:tcW w:w="3544" w:type="dxa"/>
          </w:tcPr>
          <w:p w:rsidR="00AD15D6" w:rsidRPr="00C63F14" w:rsidRDefault="00AD15D6" w:rsidP="00C63F14">
            <w:pPr>
              <w:jc w:val="both"/>
              <w:rPr>
                <w:b/>
                <w:bCs/>
                <w:color w:val="000000"/>
                <w:spacing w:val="1"/>
              </w:rPr>
            </w:pPr>
            <w:r w:rsidRPr="00C63F14">
              <w:rPr>
                <w:b/>
                <w:bCs/>
                <w:color w:val="000000"/>
                <w:spacing w:val="1"/>
              </w:rPr>
              <w:t>Музыка</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b/>
                <w:sz w:val="24"/>
                <w:szCs w:val="24"/>
              </w:rPr>
              <w:t>Песенки</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 xml:space="preserve">Заучивание колыбельных песен и приговорок,  ознакомление с музыкальными инструментами (бызаанчы). Игра на них. </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«Эреспей» сл. Ш. Суван, муз. В. Танов;</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Сочинение детьми танцев под фонограмму тувинских мелодий.</w:t>
            </w:r>
          </w:p>
          <w:p w:rsidR="00AD15D6" w:rsidRPr="00C63F14" w:rsidRDefault="00AD15D6" w:rsidP="00C63F14">
            <w:pPr>
              <w:jc w:val="both"/>
              <w:rPr>
                <w:b/>
                <w:color w:val="000000"/>
                <w:spacing w:val="1"/>
              </w:rPr>
            </w:pPr>
            <w:r w:rsidRPr="00C63F14">
              <w:rPr>
                <w:b/>
                <w:color w:val="000000"/>
                <w:spacing w:val="1"/>
              </w:rPr>
              <w:t>ИЗО деятельность</w:t>
            </w:r>
          </w:p>
          <w:p w:rsidR="00AD15D6" w:rsidRPr="00C63F14" w:rsidRDefault="00AD15D6" w:rsidP="00C63F14">
            <w:pPr>
              <w:jc w:val="both"/>
              <w:rPr>
                <w:b/>
                <w:color w:val="000000"/>
                <w:spacing w:val="1"/>
              </w:rPr>
            </w:pPr>
            <w:r w:rsidRPr="00C63F14">
              <w:rPr>
                <w:b/>
                <w:color w:val="000000"/>
                <w:spacing w:val="1"/>
              </w:rPr>
              <w:t>Рисование</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«Украшение Инчээйека»</w:t>
            </w:r>
          </w:p>
        </w:tc>
      </w:tr>
      <w:tr w:rsidR="00AD15D6" w:rsidRPr="00C63F14" w:rsidTr="00954E3A">
        <w:trPr>
          <w:cantSplit/>
          <w:trHeight w:val="1134"/>
        </w:trPr>
        <w:tc>
          <w:tcPr>
            <w:tcW w:w="675" w:type="dxa"/>
            <w:textDirection w:val="btLr"/>
          </w:tcPr>
          <w:p w:rsidR="00AD15D6" w:rsidRPr="00C63F14" w:rsidRDefault="00AD15D6" w:rsidP="00C63F14">
            <w:pPr>
              <w:spacing w:line="276" w:lineRule="auto"/>
              <w:ind w:left="113" w:right="113"/>
              <w:jc w:val="both"/>
            </w:pPr>
            <w:r w:rsidRPr="00C63F14">
              <w:t>декабрь</w:t>
            </w:r>
          </w:p>
          <w:p w:rsidR="00AD15D6" w:rsidRPr="00C63F14" w:rsidRDefault="00AD15D6" w:rsidP="00C63F14">
            <w:pPr>
              <w:spacing w:line="276" w:lineRule="auto"/>
              <w:ind w:left="113" w:right="113"/>
              <w:jc w:val="both"/>
              <w:rPr>
                <w:b/>
              </w:rPr>
            </w:pPr>
          </w:p>
        </w:tc>
        <w:tc>
          <w:tcPr>
            <w:tcW w:w="1985" w:type="dxa"/>
          </w:tcPr>
          <w:p w:rsidR="00AD15D6" w:rsidRPr="00C63F14" w:rsidRDefault="00AD15D6" w:rsidP="00C63F14">
            <w:pPr>
              <w:jc w:val="both"/>
            </w:pPr>
            <w:r w:rsidRPr="00C63F14">
              <w:rPr>
                <w:b/>
              </w:rPr>
              <w:t>Игры</w:t>
            </w:r>
            <w:r w:rsidRPr="00C63F14">
              <w:t xml:space="preserve"> </w:t>
            </w:r>
          </w:p>
          <w:p w:rsidR="00AD15D6" w:rsidRPr="00C63F14" w:rsidRDefault="00AD15D6" w:rsidP="00C63F14">
            <w:pPr>
              <w:jc w:val="both"/>
            </w:pPr>
            <w:r w:rsidRPr="00C63F14">
              <w:t>«Аът чарыштырары», «Шыдыраа оюннары»</w:t>
            </w:r>
          </w:p>
        </w:tc>
        <w:tc>
          <w:tcPr>
            <w:tcW w:w="1984" w:type="dxa"/>
          </w:tcPr>
          <w:p w:rsidR="00AD15D6" w:rsidRPr="00C63F14" w:rsidRDefault="00AD15D6" w:rsidP="00C63F14">
            <w:pPr>
              <w:jc w:val="both"/>
              <w:rPr>
                <w:b/>
              </w:rPr>
            </w:pPr>
            <w:r w:rsidRPr="00C63F14">
              <w:rPr>
                <w:b/>
              </w:rPr>
              <w:t>Беседы</w:t>
            </w:r>
          </w:p>
          <w:p w:rsidR="00AD15D6" w:rsidRPr="00C63F14" w:rsidRDefault="00AD15D6" w:rsidP="00C63F14">
            <w:pPr>
              <w:jc w:val="both"/>
            </w:pPr>
            <w:r w:rsidRPr="00C63F14">
              <w:t>«Кижи чурттуг, куш уялыг»</w:t>
            </w:r>
          </w:p>
          <w:p w:rsidR="00AD15D6" w:rsidRPr="00C63F14" w:rsidRDefault="00AD15D6" w:rsidP="00C63F14">
            <w:pPr>
              <w:jc w:val="both"/>
              <w:rPr>
                <w:b/>
              </w:rPr>
            </w:pPr>
            <w:r w:rsidRPr="00C63F14">
              <w:rPr>
                <w:b/>
              </w:rPr>
              <w:t>Фотовыставка</w:t>
            </w:r>
            <w:r w:rsidRPr="00C63F14">
              <w:t xml:space="preserve"> «Мен, мээн ог-булем база торээн суурум» </w:t>
            </w:r>
          </w:p>
        </w:tc>
        <w:tc>
          <w:tcPr>
            <w:tcW w:w="2268" w:type="dxa"/>
          </w:tcPr>
          <w:p w:rsidR="00AD15D6" w:rsidRPr="00C63F14" w:rsidRDefault="00AD15D6" w:rsidP="00C63F14">
            <w:pPr>
              <w:pStyle w:val="14"/>
              <w:jc w:val="both"/>
              <w:rPr>
                <w:rFonts w:ascii="Times New Roman" w:hAnsi="Times New Roman"/>
                <w:b/>
                <w:sz w:val="24"/>
                <w:szCs w:val="24"/>
              </w:rPr>
            </w:pPr>
            <w:r w:rsidRPr="00C63F14">
              <w:rPr>
                <w:rFonts w:ascii="Times New Roman" w:hAnsi="Times New Roman"/>
                <w:b/>
                <w:sz w:val="24"/>
                <w:szCs w:val="24"/>
              </w:rPr>
              <w:t>Сказки проза, поэзия</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«Чеченмаа»,   «Дииспей» Е.Танова, «Ойнап тур бис» М.Эргеп. «Койунак» «Хой, серге, молдурга» А. Шоюн,</w:t>
            </w:r>
          </w:p>
          <w:p w:rsidR="00AD15D6" w:rsidRPr="00C63F14" w:rsidRDefault="00AD15D6" w:rsidP="00C63F14">
            <w:pPr>
              <w:jc w:val="both"/>
              <w:rPr>
                <w:b/>
                <w:iCs/>
                <w:color w:val="000000"/>
                <w:spacing w:val="-1"/>
              </w:rPr>
            </w:pPr>
            <w:r w:rsidRPr="00C63F14">
              <w:rPr>
                <w:b/>
                <w:iCs/>
                <w:color w:val="000000"/>
                <w:spacing w:val="-1"/>
              </w:rPr>
              <w:t>Для заучивания наизусть</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«Харжыгаш» О. Кан, «Баштайгы хар» Э.Кечил-оол,</w:t>
            </w:r>
          </w:p>
          <w:p w:rsidR="00AD15D6" w:rsidRPr="00C63F14" w:rsidRDefault="00AD15D6" w:rsidP="00C63F14">
            <w:pPr>
              <w:pStyle w:val="14"/>
              <w:jc w:val="both"/>
              <w:rPr>
                <w:rFonts w:ascii="Times New Roman" w:hAnsi="Times New Roman"/>
                <w:sz w:val="24"/>
                <w:szCs w:val="24"/>
              </w:rPr>
            </w:pPr>
          </w:p>
        </w:tc>
        <w:tc>
          <w:tcPr>
            <w:tcW w:w="3544" w:type="dxa"/>
          </w:tcPr>
          <w:p w:rsidR="00AD15D6" w:rsidRPr="00C63F14" w:rsidRDefault="00AD15D6" w:rsidP="00C63F14">
            <w:pPr>
              <w:jc w:val="both"/>
              <w:rPr>
                <w:b/>
                <w:bCs/>
                <w:color w:val="000000"/>
                <w:spacing w:val="1"/>
              </w:rPr>
            </w:pPr>
            <w:r w:rsidRPr="00C63F14">
              <w:rPr>
                <w:b/>
                <w:bCs/>
                <w:color w:val="000000"/>
                <w:spacing w:val="1"/>
              </w:rPr>
              <w:t>Музыка</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 xml:space="preserve">Песенки, потешки, считалки. </w:t>
            </w:r>
          </w:p>
          <w:p w:rsidR="00AD15D6" w:rsidRPr="00C63F14" w:rsidRDefault="00AD15D6" w:rsidP="00C63F14">
            <w:pPr>
              <w:jc w:val="both"/>
              <w:rPr>
                <w:bCs/>
                <w:color w:val="000000"/>
                <w:spacing w:val="1"/>
              </w:rPr>
            </w:pPr>
            <w:r w:rsidRPr="00C63F14">
              <w:rPr>
                <w:bCs/>
                <w:color w:val="000000"/>
                <w:spacing w:val="1"/>
              </w:rPr>
              <w:t>Ознакомление с музыкальным инструментом хомус.</w:t>
            </w:r>
          </w:p>
          <w:p w:rsidR="00AD15D6" w:rsidRPr="00C63F14" w:rsidRDefault="00AD15D6" w:rsidP="00C63F14">
            <w:pPr>
              <w:jc w:val="both"/>
              <w:rPr>
                <w:bCs/>
                <w:color w:val="000000"/>
                <w:spacing w:val="1"/>
              </w:rPr>
            </w:pPr>
            <w:r w:rsidRPr="00C63F14">
              <w:rPr>
                <w:bCs/>
                <w:color w:val="000000"/>
                <w:spacing w:val="1"/>
              </w:rPr>
              <w:t>«»</w:t>
            </w:r>
          </w:p>
          <w:p w:rsidR="00AD15D6" w:rsidRPr="00C63F14" w:rsidRDefault="00AD15D6" w:rsidP="00C63F14">
            <w:pPr>
              <w:jc w:val="both"/>
              <w:rPr>
                <w:b/>
                <w:color w:val="000000"/>
                <w:spacing w:val="1"/>
              </w:rPr>
            </w:pPr>
            <w:r w:rsidRPr="00C63F14">
              <w:rPr>
                <w:b/>
                <w:color w:val="000000"/>
                <w:spacing w:val="1"/>
              </w:rPr>
              <w:t>ИЗО деятельность</w:t>
            </w:r>
          </w:p>
          <w:p w:rsidR="00AD15D6" w:rsidRPr="00C63F14" w:rsidRDefault="00AD15D6" w:rsidP="00C63F14">
            <w:pPr>
              <w:jc w:val="both"/>
              <w:rPr>
                <w:b/>
                <w:color w:val="000000"/>
                <w:spacing w:val="1"/>
              </w:rPr>
            </w:pPr>
            <w:r w:rsidRPr="00C63F14">
              <w:rPr>
                <w:b/>
                <w:color w:val="000000"/>
                <w:spacing w:val="1"/>
              </w:rPr>
              <w:t>Рисование</w:t>
            </w:r>
          </w:p>
          <w:p w:rsidR="00AD15D6" w:rsidRPr="00C63F14" w:rsidRDefault="00AD15D6" w:rsidP="00C63F14">
            <w:pPr>
              <w:jc w:val="both"/>
              <w:rPr>
                <w:color w:val="000000"/>
                <w:spacing w:val="1"/>
              </w:rPr>
            </w:pPr>
            <w:r w:rsidRPr="00C63F14">
              <w:t>«Знакомство с орнаментом половина месяца»</w:t>
            </w:r>
          </w:p>
        </w:tc>
      </w:tr>
      <w:tr w:rsidR="00AD15D6" w:rsidRPr="00C63F14" w:rsidTr="00954E3A">
        <w:trPr>
          <w:cantSplit/>
          <w:trHeight w:val="1134"/>
        </w:trPr>
        <w:tc>
          <w:tcPr>
            <w:tcW w:w="675" w:type="dxa"/>
            <w:textDirection w:val="btLr"/>
          </w:tcPr>
          <w:p w:rsidR="00AD15D6" w:rsidRPr="00C63F14" w:rsidRDefault="00AD15D6" w:rsidP="00C63F14">
            <w:pPr>
              <w:spacing w:line="276" w:lineRule="auto"/>
              <w:ind w:left="113" w:right="113"/>
              <w:jc w:val="both"/>
            </w:pPr>
            <w:r w:rsidRPr="00C63F14">
              <w:t>январь</w:t>
            </w:r>
          </w:p>
          <w:p w:rsidR="00AD15D6" w:rsidRPr="00C63F14" w:rsidRDefault="00AD15D6" w:rsidP="00C63F14">
            <w:pPr>
              <w:spacing w:line="276" w:lineRule="auto"/>
              <w:ind w:left="113" w:right="113"/>
              <w:jc w:val="both"/>
              <w:rPr>
                <w:b/>
              </w:rPr>
            </w:pPr>
          </w:p>
        </w:tc>
        <w:tc>
          <w:tcPr>
            <w:tcW w:w="1985" w:type="dxa"/>
          </w:tcPr>
          <w:p w:rsidR="00AD15D6" w:rsidRPr="00C63F14" w:rsidRDefault="00AD15D6" w:rsidP="00C63F14">
            <w:pPr>
              <w:jc w:val="both"/>
            </w:pPr>
            <w:r w:rsidRPr="00C63F14">
              <w:rPr>
                <w:b/>
              </w:rPr>
              <w:t>Игры</w:t>
            </w:r>
          </w:p>
          <w:p w:rsidR="00AD15D6" w:rsidRPr="00C63F14" w:rsidRDefault="00AD15D6" w:rsidP="00C63F14">
            <w:pPr>
              <w:jc w:val="both"/>
            </w:pPr>
            <w:r w:rsidRPr="00C63F14">
              <w:t>«Даалы ойнаары» , «Кажыкты чыттырып кагары», «Кажык биле аът чарыштырары»</w:t>
            </w:r>
          </w:p>
        </w:tc>
        <w:tc>
          <w:tcPr>
            <w:tcW w:w="1984" w:type="dxa"/>
          </w:tcPr>
          <w:p w:rsidR="00AD15D6" w:rsidRPr="00C63F14" w:rsidRDefault="00AD15D6" w:rsidP="00C63F14">
            <w:pPr>
              <w:jc w:val="both"/>
              <w:rPr>
                <w:b/>
              </w:rPr>
            </w:pPr>
            <w:r w:rsidRPr="00C63F14">
              <w:rPr>
                <w:b/>
              </w:rPr>
              <w:t>Беседы</w:t>
            </w:r>
          </w:p>
          <w:p w:rsidR="00AD15D6" w:rsidRPr="00C63F14" w:rsidRDefault="00AD15D6" w:rsidP="00C63F14">
            <w:pPr>
              <w:jc w:val="both"/>
            </w:pPr>
            <w:r w:rsidRPr="00C63F14">
              <w:t xml:space="preserve"> «Чеди чузун малымайны азыраза»</w:t>
            </w:r>
          </w:p>
          <w:p w:rsidR="00AD15D6" w:rsidRPr="00C63F14" w:rsidRDefault="00AD15D6" w:rsidP="00C63F14">
            <w:pPr>
              <w:jc w:val="both"/>
            </w:pPr>
          </w:p>
          <w:p w:rsidR="00AD15D6" w:rsidRPr="00C63F14" w:rsidRDefault="00AD15D6" w:rsidP="00C63F14">
            <w:pPr>
              <w:jc w:val="both"/>
            </w:pPr>
          </w:p>
        </w:tc>
        <w:tc>
          <w:tcPr>
            <w:tcW w:w="2268" w:type="dxa"/>
          </w:tcPr>
          <w:p w:rsidR="00AD15D6" w:rsidRPr="00C63F14" w:rsidRDefault="00AD15D6" w:rsidP="00C63F14">
            <w:pPr>
              <w:pStyle w:val="14"/>
              <w:jc w:val="both"/>
              <w:rPr>
                <w:rFonts w:ascii="Times New Roman" w:hAnsi="Times New Roman"/>
                <w:b/>
                <w:sz w:val="24"/>
                <w:szCs w:val="24"/>
              </w:rPr>
            </w:pPr>
            <w:r w:rsidRPr="00C63F14">
              <w:rPr>
                <w:rFonts w:ascii="Times New Roman" w:hAnsi="Times New Roman"/>
                <w:b/>
                <w:sz w:val="24"/>
                <w:szCs w:val="24"/>
              </w:rPr>
              <w:t>Сказки, поэзия, проза</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Тыва улустун тоолу «Теве чуге чараш эвес апарганыл?»</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«Дииспейнин улегери» Ч.Кара-Куске,</w:t>
            </w:r>
          </w:p>
          <w:p w:rsidR="00AD15D6" w:rsidRPr="00C63F14" w:rsidRDefault="00AD15D6" w:rsidP="00C63F14">
            <w:pPr>
              <w:jc w:val="both"/>
              <w:rPr>
                <w:b/>
                <w:iCs/>
                <w:color w:val="000000"/>
                <w:spacing w:val="-1"/>
              </w:rPr>
            </w:pPr>
            <w:r w:rsidRPr="00C63F14">
              <w:rPr>
                <w:b/>
                <w:iCs/>
                <w:color w:val="000000"/>
                <w:spacing w:val="-1"/>
              </w:rPr>
              <w:t>Для заучивания наизусть</w:t>
            </w:r>
          </w:p>
          <w:p w:rsidR="00AD15D6" w:rsidRPr="00C63F14" w:rsidRDefault="00AD15D6" w:rsidP="00C63F14">
            <w:pPr>
              <w:jc w:val="both"/>
              <w:rPr>
                <w:iCs/>
                <w:color w:val="000000"/>
                <w:spacing w:val="-1"/>
              </w:rPr>
            </w:pPr>
            <w:r w:rsidRPr="00C63F14">
              <w:rPr>
                <w:iCs/>
                <w:color w:val="000000"/>
                <w:spacing w:val="-1"/>
              </w:rPr>
              <w:t xml:space="preserve">«Торээн Тывам» О.Сувкапит, </w:t>
            </w:r>
          </w:p>
          <w:p w:rsidR="00AD15D6" w:rsidRPr="00C63F14" w:rsidRDefault="00AD15D6" w:rsidP="00C63F14">
            <w:pPr>
              <w:pStyle w:val="14"/>
              <w:jc w:val="both"/>
              <w:rPr>
                <w:rFonts w:ascii="Times New Roman" w:hAnsi="Times New Roman"/>
                <w:sz w:val="24"/>
                <w:szCs w:val="24"/>
              </w:rPr>
            </w:pPr>
          </w:p>
        </w:tc>
        <w:tc>
          <w:tcPr>
            <w:tcW w:w="3544" w:type="dxa"/>
          </w:tcPr>
          <w:p w:rsidR="00AD15D6" w:rsidRPr="00C63F14" w:rsidRDefault="00AD15D6" w:rsidP="00C63F14">
            <w:pPr>
              <w:jc w:val="both"/>
              <w:rPr>
                <w:b/>
                <w:bCs/>
                <w:color w:val="000000"/>
                <w:spacing w:val="1"/>
              </w:rPr>
            </w:pPr>
            <w:r w:rsidRPr="00C63F14">
              <w:rPr>
                <w:b/>
                <w:bCs/>
                <w:color w:val="000000"/>
                <w:spacing w:val="1"/>
              </w:rPr>
              <w:t>Музыка</w:t>
            </w:r>
          </w:p>
          <w:p w:rsidR="00AD15D6" w:rsidRPr="00C63F14" w:rsidRDefault="00AD15D6" w:rsidP="00C63F14">
            <w:pPr>
              <w:contextualSpacing/>
              <w:jc w:val="both"/>
            </w:pPr>
            <w:r w:rsidRPr="00C63F14">
              <w:t>Ознакомление с музыкальными инструментами  дшпулуур</w:t>
            </w:r>
          </w:p>
          <w:p w:rsidR="00AD15D6" w:rsidRPr="00C63F14" w:rsidRDefault="00AD15D6" w:rsidP="00C63F14">
            <w:pPr>
              <w:contextualSpacing/>
              <w:jc w:val="both"/>
            </w:pPr>
            <w:r w:rsidRPr="00C63F14">
              <w:t>«Сарлык оглу» С. Бюрбе.</w:t>
            </w:r>
          </w:p>
          <w:p w:rsidR="00AD15D6" w:rsidRPr="00C63F14" w:rsidRDefault="00AD15D6" w:rsidP="00C63F14">
            <w:pPr>
              <w:jc w:val="both"/>
            </w:pPr>
          </w:p>
          <w:p w:rsidR="00AD15D6" w:rsidRPr="00C63F14" w:rsidRDefault="00AD15D6" w:rsidP="00C63F14">
            <w:pPr>
              <w:jc w:val="both"/>
              <w:rPr>
                <w:b/>
                <w:color w:val="000000"/>
                <w:spacing w:val="1"/>
              </w:rPr>
            </w:pPr>
            <w:r w:rsidRPr="00C63F14">
              <w:rPr>
                <w:b/>
                <w:color w:val="000000"/>
                <w:spacing w:val="1"/>
              </w:rPr>
              <w:t>ИЗО деятельность</w:t>
            </w:r>
          </w:p>
          <w:p w:rsidR="00AD15D6" w:rsidRPr="00C63F14" w:rsidRDefault="00AD15D6" w:rsidP="00C63F14">
            <w:pPr>
              <w:jc w:val="both"/>
              <w:rPr>
                <w:b/>
                <w:color w:val="000000"/>
                <w:spacing w:val="1"/>
              </w:rPr>
            </w:pPr>
            <w:r w:rsidRPr="00C63F14">
              <w:rPr>
                <w:b/>
                <w:color w:val="000000"/>
                <w:spacing w:val="1"/>
              </w:rPr>
              <w:t>Рисование.</w:t>
            </w:r>
          </w:p>
          <w:p w:rsidR="00AD15D6" w:rsidRPr="00C63F14" w:rsidRDefault="00AD15D6" w:rsidP="00C63F14">
            <w:pPr>
              <w:jc w:val="both"/>
              <w:rPr>
                <w:color w:val="000000"/>
                <w:spacing w:val="1"/>
              </w:rPr>
            </w:pPr>
            <w:r w:rsidRPr="00C63F14">
              <w:rPr>
                <w:color w:val="000000"/>
                <w:spacing w:val="1"/>
              </w:rPr>
              <w:t>«Украшение салфетки»</w:t>
            </w:r>
          </w:p>
        </w:tc>
      </w:tr>
      <w:tr w:rsidR="00AD15D6" w:rsidRPr="00C63F14" w:rsidTr="00954E3A">
        <w:trPr>
          <w:cantSplit/>
          <w:trHeight w:val="1134"/>
        </w:trPr>
        <w:tc>
          <w:tcPr>
            <w:tcW w:w="675" w:type="dxa"/>
            <w:textDirection w:val="btLr"/>
          </w:tcPr>
          <w:p w:rsidR="00AD15D6" w:rsidRPr="00C63F14" w:rsidRDefault="00AD15D6" w:rsidP="00C63F14">
            <w:pPr>
              <w:spacing w:line="276" w:lineRule="auto"/>
              <w:ind w:left="113" w:right="113"/>
              <w:jc w:val="both"/>
            </w:pPr>
            <w:r w:rsidRPr="00C63F14">
              <w:t>февраль</w:t>
            </w:r>
          </w:p>
          <w:p w:rsidR="00AD15D6" w:rsidRPr="00C63F14" w:rsidRDefault="00AD15D6" w:rsidP="00C63F14">
            <w:pPr>
              <w:spacing w:line="276" w:lineRule="auto"/>
              <w:ind w:left="113" w:right="113"/>
              <w:jc w:val="both"/>
              <w:rPr>
                <w:b/>
              </w:rPr>
            </w:pPr>
          </w:p>
        </w:tc>
        <w:tc>
          <w:tcPr>
            <w:tcW w:w="1985" w:type="dxa"/>
          </w:tcPr>
          <w:p w:rsidR="00AD15D6" w:rsidRPr="00C63F14" w:rsidRDefault="00AD15D6" w:rsidP="00C63F14">
            <w:pPr>
              <w:pStyle w:val="14"/>
              <w:jc w:val="both"/>
              <w:rPr>
                <w:rFonts w:ascii="Times New Roman" w:hAnsi="Times New Roman"/>
                <w:b/>
                <w:sz w:val="24"/>
                <w:szCs w:val="24"/>
              </w:rPr>
            </w:pPr>
            <w:r w:rsidRPr="00C63F14">
              <w:rPr>
                <w:rFonts w:ascii="Times New Roman" w:hAnsi="Times New Roman"/>
                <w:b/>
                <w:sz w:val="24"/>
                <w:szCs w:val="24"/>
              </w:rPr>
              <w:t>Игры</w:t>
            </w:r>
          </w:p>
          <w:p w:rsidR="00AD15D6" w:rsidRPr="00C63F14" w:rsidRDefault="00AD15D6" w:rsidP="00C63F14">
            <w:pPr>
              <w:pStyle w:val="14"/>
              <w:jc w:val="both"/>
              <w:rPr>
                <w:rFonts w:ascii="Times New Roman" w:hAnsi="Times New Roman"/>
                <w:b/>
                <w:sz w:val="24"/>
                <w:szCs w:val="24"/>
              </w:rPr>
            </w:pPr>
            <w:r w:rsidRPr="00C63F14">
              <w:rPr>
                <w:rFonts w:ascii="Times New Roman" w:hAnsi="Times New Roman"/>
                <w:sz w:val="24"/>
                <w:szCs w:val="24"/>
              </w:rPr>
              <w:t>«Тевектээри», «Чинчи чажырары»</w:t>
            </w:r>
          </w:p>
        </w:tc>
        <w:tc>
          <w:tcPr>
            <w:tcW w:w="1984" w:type="dxa"/>
          </w:tcPr>
          <w:p w:rsidR="00AD15D6" w:rsidRPr="00C63F14" w:rsidRDefault="00AD15D6" w:rsidP="00C63F14">
            <w:pPr>
              <w:pStyle w:val="14"/>
              <w:jc w:val="both"/>
              <w:rPr>
                <w:rFonts w:ascii="Times New Roman" w:hAnsi="Times New Roman"/>
                <w:b/>
                <w:sz w:val="24"/>
                <w:szCs w:val="24"/>
              </w:rPr>
            </w:pPr>
            <w:r w:rsidRPr="00C63F14">
              <w:rPr>
                <w:rFonts w:ascii="Times New Roman" w:hAnsi="Times New Roman"/>
                <w:b/>
                <w:sz w:val="24"/>
                <w:szCs w:val="24"/>
              </w:rPr>
              <w:t>Беседы</w:t>
            </w:r>
          </w:p>
          <w:p w:rsidR="00AD15D6" w:rsidRPr="00C63F14" w:rsidRDefault="00AD15D6" w:rsidP="00C63F14">
            <w:pPr>
              <w:jc w:val="both"/>
            </w:pPr>
            <w:r w:rsidRPr="00C63F14">
              <w:t>«Шагааны канчаар эрттирип турганыл»</w:t>
            </w:r>
          </w:p>
          <w:p w:rsidR="00AD15D6" w:rsidRPr="00C63F14" w:rsidRDefault="00AD15D6" w:rsidP="00C63F14">
            <w:pPr>
              <w:pStyle w:val="14"/>
              <w:jc w:val="both"/>
              <w:rPr>
                <w:rFonts w:ascii="Times New Roman" w:hAnsi="Times New Roman"/>
                <w:sz w:val="24"/>
                <w:szCs w:val="24"/>
              </w:rPr>
            </w:pPr>
          </w:p>
        </w:tc>
        <w:tc>
          <w:tcPr>
            <w:tcW w:w="2268" w:type="dxa"/>
          </w:tcPr>
          <w:p w:rsidR="00AD15D6" w:rsidRPr="00C63F14" w:rsidRDefault="00AD15D6" w:rsidP="00C63F14">
            <w:pPr>
              <w:pStyle w:val="14"/>
              <w:jc w:val="both"/>
              <w:rPr>
                <w:rFonts w:ascii="Times New Roman" w:hAnsi="Times New Roman"/>
                <w:b/>
                <w:sz w:val="24"/>
                <w:szCs w:val="24"/>
              </w:rPr>
            </w:pPr>
            <w:r w:rsidRPr="00C63F14">
              <w:rPr>
                <w:rFonts w:ascii="Times New Roman" w:hAnsi="Times New Roman"/>
                <w:b/>
                <w:sz w:val="24"/>
                <w:szCs w:val="24"/>
              </w:rPr>
              <w:t>Сказки, проза,  поэзия</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«Кырган-авамнын баскан быштаа» «Кым экил?» Ч.Кара-Куске,</w:t>
            </w:r>
          </w:p>
          <w:p w:rsidR="00AD15D6" w:rsidRPr="00C63F14" w:rsidRDefault="00AD15D6" w:rsidP="00C63F14">
            <w:pPr>
              <w:jc w:val="both"/>
              <w:rPr>
                <w:b/>
                <w:iCs/>
                <w:color w:val="000000"/>
                <w:spacing w:val="-1"/>
              </w:rPr>
            </w:pPr>
            <w:r w:rsidRPr="00C63F14">
              <w:rPr>
                <w:b/>
                <w:iCs/>
                <w:color w:val="000000"/>
                <w:spacing w:val="-1"/>
              </w:rPr>
              <w:t>Для заучивания наизусть</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 xml:space="preserve">«Шагаа хуну», «Манчы тудуп чиилем авай!» Ч.Кара-Куске, </w:t>
            </w:r>
          </w:p>
        </w:tc>
        <w:tc>
          <w:tcPr>
            <w:tcW w:w="3544" w:type="dxa"/>
          </w:tcPr>
          <w:p w:rsidR="00AD15D6" w:rsidRPr="00C63F14" w:rsidRDefault="00AD15D6" w:rsidP="00C63F14">
            <w:pPr>
              <w:jc w:val="both"/>
              <w:rPr>
                <w:b/>
                <w:bCs/>
                <w:color w:val="000000"/>
                <w:spacing w:val="1"/>
              </w:rPr>
            </w:pPr>
            <w:r w:rsidRPr="00C63F14">
              <w:rPr>
                <w:b/>
                <w:bCs/>
                <w:color w:val="000000"/>
                <w:spacing w:val="1"/>
              </w:rPr>
              <w:t>Музыка</w:t>
            </w:r>
          </w:p>
          <w:p w:rsidR="00AD15D6" w:rsidRPr="00C63F14" w:rsidRDefault="00AD15D6" w:rsidP="00C63F14">
            <w:pPr>
              <w:jc w:val="both"/>
            </w:pPr>
            <w:r w:rsidRPr="00C63F14">
              <w:t>«Кырган-ачам фронтучу» сл. А. Комбу, муз. Г. Ховалыг;</w:t>
            </w:r>
          </w:p>
          <w:p w:rsidR="00AD15D6" w:rsidRPr="00C63F14" w:rsidRDefault="00AD15D6" w:rsidP="00C63F14">
            <w:pPr>
              <w:jc w:val="both"/>
              <w:rPr>
                <w:bCs/>
                <w:color w:val="000000"/>
                <w:spacing w:val="1"/>
              </w:rPr>
            </w:pPr>
            <w:r w:rsidRPr="00C63F14">
              <w:rPr>
                <w:rStyle w:val="FontStyle65"/>
                <w:b w:val="0"/>
                <w:bCs/>
                <w:sz w:val="24"/>
              </w:rPr>
              <w:t>Авторская  игра «Найыралдын самы»</w:t>
            </w:r>
          </w:p>
          <w:p w:rsidR="00AD15D6" w:rsidRPr="00C63F14" w:rsidRDefault="00AD15D6" w:rsidP="00C63F14">
            <w:pPr>
              <w:jc w:val="both"/>
              <w:rPr>
                <w:b/>
                <w:color w:val="000000"/>
                <w:spacing w:val="1"/>
              </w:rPr>
            </w:pPr>
            <w:r w:rsidRPr="00C63F14">
              <w:rPr>
                <w:b/>
                <w:color w:val="000000"/>
                <w:spacing w:val="1"/>
              </w:rPr>
              <w:t>ИЗО деятельность</w:t>
            </w:r>
          </w:p>
          <w:p w:rsidR="00AD15D6" w:rsidRPr="00C63F14" w:rsidRDefault="00AD15D6" w:rsidP="00C63F14">
            <w:pPr>
              <w:jc w:val="both"/>
              <w:rPr>
                <w:b/>
                <w:color w:val="000000"/>
                <w:spacing w:val="1"/>
              </w:rPr>
            </w:pPr>
            <w:r w:rsidRPr="00C63F14">
              <w:rPr>
                <w:b/>
                <w:color w:val="000000"/>
                <w:spacing w:val="1"/>
              </w:rPr>
              <w:t>Рисование</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«Украшение ширтека»</w:t>
            </w:r>
          </w:p>
        </w:tc>
      </w:tr>
      <w:tr w:rsidR="00AD15D6" w:rsidRPr="00C63F14" w:rsidTr="00954E3A">
        <w:trPr>
          <w:cantSplit/>
          <w:trHeight w:val="1134"/>
        </w:trPr>
        <w:tc>
          <w:tcPr>
            <w:tcW w:w="675" w:type="dxa"/>
            <w:textDirection w:val="btLr"/>
          </w:tcPr>
          <w:p w:rsidR="00AD15D6" w:rsidRPr="00C63F14" w:rsidRDefault="00AD15D6" w:rsidP="00C63F14">
            <w:pPr>
              <w:spacing w:line="276" w:lineRule="auto"/>
              <w:ind w:left="113" w:right="113"/>
              <w:jc w:val="both"/>
            </w:pPr>
            <w:r w:rsidRPr="00C63F14">
              <w:t>март</w:t>
            </w:r>
          </w:p>
          <w:p w:rsidR="00AD15D6" w:rsidRPr="00C63F14" w:rsidRDefault="00AD15D6" w:rsidP="00C63F14">
            <w:pPr>
              <w:spacing w:line="276" w:lineRule="auto"/>
              <w:ind w:left="113" w:right="113"/>
              <w:jc w:val="both"/>
              <w:rPr>
                <w:b/>
              </w:rPr>
            </w:pPr>
          </w:p>
        </w:tc>
        <w:tc>
          <w:tcPr>
            <w:tcW w:w="1985" w:type="dxa"/>
          </w:tcPr>
          <w:p w:rsidR="00AD15D6" w:rsidRPr="00C63F14" w:rsidRDefault="00AD15D6" w:rsidP="00C63F14">
            <w:pPr>
              <w:jc w:val="both"/>
              <w:rPr>
                <w:b/>
              </w:rPr>
            </w:pPr>
            <w:r w:rsidRPr="00C63F14">
              <w:rPr>
                <w:b/>
              </w:rPr>
              <w:t xml:space="preserve">Игры </w:t>
            </w:r>
          </w:p>
          <w:p w:rsidR="00AD15D6" w:rsidRPr="00C63F14" w:rsidRDefault="00AD15D6" w:rsidP="00C63F14">
            <w:pPr>
              <w:jc w:val="both"/>
            </w:pPr>
            <w:r w:rsidRPr="00C63F14">
              <w:t>«Аржыыл какчып ойнаар оюн», «Сайзанактаары»</w:t>
            </w:r>
          </w:p>
        </w:tc>
        <w:tc>
          <w:tcPr>
            <w:tcW w:w="1984" w:type="dxa"/>
          </w:tcPr>
          <w:p w:rsidR="00AD15D6" w:rsidRPr="00C63F14" w:rsidRDefault="00AD15D6" w:rsidP="00C63F14">
            <w:pPr>
              <w:jc w:val="both"/>
              <w:rPr>
                <w:b/>
              </w:rPr>
            </w:pPr>
            <w:r w:rsidRPr="00C63F14">
              <w:rPr>
                <w:b/>
              </w:rPr>
              <w:t>Беседы</w:t>
            </w:r>
          </w:p>
          <w:p w:rsidR="00AD15D6" w:rsidRPr="00C63F14" w:rsidRDefault="00AD15D6" w:rsidP="00C63F14">
            <w:pPr>
              <w:jc w:val="both"/>
            </w:pPr>
            <w:r w:rsidRPr="00C63F14">
              <w:t xml:space="preserve"> «Тыва–чурттувус, аас-чогаал-эртиневис»</w:t>
            </w:r>
          </w:p>
          <w:p w:rsidR="00AD15D6" w:rsidRPr="00C63F14" w:rsidRDefault="00AD15D6" w:rsidP="00C63F14">
            <w:pPr>
              <w:jc w:val="both"/>
            </w:pPr>
            <w:r w:rsidRPr="00C63F14">
              <w:t>«Ыдыктыг саннар»</w:t>
            </w:r>
          </w:p>
        </w:tc>
        <w:tc>
          <w:tcPr>
            <w:tcW w:w="2268" w:type="dxa"/>
          </w:tcPr>
          <w:p w:rsidR="00AD15D6" w:rsidRPr="00C63F14" w:rsidRDefault="00AD15D6" w:rsidP="00C63F14">
            <w:pPr>
              <w:pStyle w:val="14"/>
              <w:jc w:val="both"/>
              <w:rPr>
                <w:rFonts w:ascii="Times New Roman" w:hAnsi="Times New Roman"/>
                <w:b/>
                <w:sz w:val="24"/>
                <w:szCs w:val="24"/>
              </w:rPr>
            </w:pPr>
            <w:r w:rsidRPr="00C63F14">
              <w:rPr>
                <w:rFonts w:ascii="Times New Roman" w:hAnsi="Times New Roman"/>
                <w:b/>
                <w:sz w:val="24"/>
                <w:szCs w:val="24"/>
              </w:rPr>
              <w:t>Сказки</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«Чедип келем чазым» Ш.Даржай, «Чурумнуг кымыскаяктар» Ч.Кара-Куске,</w:t>
            </w:r>
          </w:p>
          <w:p w:rsidR="00AD15D6" w:rsidRPr="00C63F14" w:rsidRDefault="00AD15D6" w:rsidP="00C63F14">
            <w:pPr>
              <w:jc w:val="both"/>
              <w:rPr>
                <w:b/>
                <w:iCs/>
                <w:color w:val="000000"/>
                <w:spacing w:val="-1"/>
              </w:rPr>
            </w:pPr>
            <w:r w:rsidRPr="00C63F14">
              <w:rPr>
                <w:b/>
                <w:iCs/>
                <w:color w:val="000000"/>
                <w:spacing w:val="-1"/>
              </w:rPr>
              <w:t>Для заучивания наизусть</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«Мээн Авам эртежи» Ч.Кара-Куске, «Час» Э.Кечил-оол</w:t>
            </w:r>
          </w:p>
        </w:tc>
        <w:tc>
          <w:tcPr>
            <w:tcW w:w="3544" w:type="dxa"/>
          </w:tcPr>
          <w:p w:rsidR="00AD15D6" w:rsidRPr="00C63F14" w:rsidRDefault="00AD15D6" w:rsidP="00C63F14">
            <w:pPr>
              <w:jc w:val="both"/>
              <w:rPr>
                <w:b/>
                <w:bCs/>
                <w:color w:val="000000"/>
                <w:spacing w:val="1"/>
              </w:rPr>
            </w:pPr>
            <w:r w:rsidRPr="00C63F14">
              <w:rPr>
                <w:b/>
                <w:bCs/>
                <w:color w:val="000000"/>
                <w:spacing w:val="1"/>
              </w:rPr>
              <w:t>Музыка</w:t>
            </w:r>
          </w:p>
          <w:p w:rsidR="00AD15D6" w:rsidRPr="00C63F14" w:rsidRDefault="00AD15D6" w:rsidP="00C63F14">
            <w:pPr>
              <w:jc w:val="both"/>
              <w:rPr>
                <w:b/>
                <w:bCs/>
                <w:color w:val="000000"/>
                <w:spacing w:val="1"/>
              </w:rPr>
            </w:pPr>
            <w:r w:rsidRPr="00C63F14">
              <w:t>«Кырган-авам эриг баарлыг» сл. Ю. Кюнзегеш, муз. Р. Кенденбиль;</w:t>
            </w:r>
          </w:p>
          <w:p w:rsidR="00AD15D6" w:rsidRPr="00C63F14" w:rsidRDefault="00AD15D6" w:rsidP="00C63F14">
            <w:pPr>
              <w:jc w:val="both"/>
              <w:rPr>
                <w:b/>
                <w:color w:val="000000"/>
                <w:spacing w:val="1"/>
              </w:rPr>
            </w:pPr>
            <w:r w:rsidRPr="00C63F14">
              <w:rPr>
                <w:b/>
                <w:color w:val="000000"/>
                <w:spacing w:val="1"/>
              </w:rPr>
              <w:t xml:space="preserve">ИЗО деятельность </w:t>
            </w:r>
          </w:p>
          <w:p w:rsidR="00AD15D6" w:rsidRPr="00C63F14" w:rsidRDefault="00AD15D6" w:rsidP="00C63F14">
            <w:pPr>
              <w:jc w:val="both"/>
              <w:rPr>
                <w:b/>
                <w:color w:val="000000"/>
                <w:spacing w:val="1"/>
              </w:rPr>
            </w:pPr>
            <w:r w:rsidRPr="00C63F14">
              <w:rPr>
                <w:b/>
                <w:color w:val="000000"/>
                <w:spacing w:val="1"/>
              </w:rPr>
              <w:t>Рисование</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 Знакомство с орнаментом «Узел счастья»</w:t>
            </w:r>
          </w:p>
        </w:tc>
      </w:tr>
      <w:tr w:rsidR="00AD15D6" w:rsidRPr="00C63F14" w:rsidTr="00954E3A">
        <w:trPr>
          <w:cantSplit/>
          <w:trHeight w:val="1134"/>
        </w:trPr>
        <w:tc>
          <w:tcPr>
            <w:tcW w:w="675" w:type="dxa"/>
            <w:textDirection w:val="btLr"/>
          </w:tcPr>
          <w:p w:rsidR="00AD15D6" w:rsidRPr="00C63F14" w:rsidRDefault="00AD15D6" w:rsidP="00C63F14">
            <w:pPr>
              <w:spacing w:line="276" w:lineRule="auto"/>
              <w:ind w:left="113" w:right="113"/>
              <w:jc w:val="both"/>
              <w:rPr>
                <w:b/>
              </w:rPr>
            </w:pPr>
            <w:r w:rsidRPr="00C63F14">
              <w:t>апрель</w:t>
            </w:r>
          </w:p>
        </w:tc>
        <w:tc>
          <w:tcPr>
            <w:tcW w:w="1985" w:type="dxa"/>
          </w:tcPr>
          <w:p w:rsidR="00AD15D6" w:rsidRPr="00C63F14" w:rsidRDefault="00AD15D6" w:rsidP="00C63F14">
            <w:pPr>
              <w:jc w:val="both"/>
              <w:rPr>
                <w:b/>
              </w:rPr>
            </w:pPr>
            <w:r w:rsidRPr="00C63F14">
              <w:rPr>
                <w:b/>
              </w:rPr>
              <w:t>Игры</w:t>
            </w:r>
          </w:p>
          <w:p w:rsidR="00AD15D6" w:rsidRPr="00C63F14" w:rsidRDefault="00AD15D6" w:rsidP="00C63F14">
            <w:pPr>
              <w:jc w:val="both"/>
            </w:pPr>
            <w:r w:rsidRPr="00C63F14">
              <w:t>«Адыр-бут деп оюн»,</w:t>
            </w:r>
          </w:p>
          <w:p w:rsidR="00AD15D6" w:rsidRPr="00C63F14" w:rsidRDefault="00AD15D6" w:rsidP="00C63F14">
            <w:pPr>
              <w:jc w:val="both"/>
              <w:rPr>
                <w:b/>
              </w:rPr>
            </w:pPr>
            <w:r w:rsidRPr="00C63F14">
              <w:rPr>
                <w:b/>
              </w:rPr>
              <w:t>Пальчиковая игра</w:t>
            </w:r>
          </w:p>
          <w:p w:rsidR="00AD15D6" w:rsidRPr="00C63F14" w:rsidRDefault="00AD15D6" w:rsidP="00C63F14">
            <w:pPr>
              <w:jc w:val="both"/>
            </w:pPr>
            <w:r w:rsidRPr="00C63F14">
              <w:t>«Чылыгычылар»</w:t>
            </w:r>
          </w:p>
        </w:tc>
        <w:tc>
          <w:tcPr>
            <w:tcW w:w="1984" w:type="dxa"/>
          </w:tcPr>
          <w:p w:rsidR="00AD15D6" w:rsidRPr="00C63F14" w:rsidRDefault="00AD15D6" w:rsidP="00C63F14">
            <w:pPr>
              <w:jc w:val="both"/>
              <w:rPr>
                <w:b/>
              </w:rPr>
            </w:pPr>
            <w:r w:rsidRPr="00C63F14">
              <w:rPr>
                <w:b/>
              </w:rPr>
              <w:t>Беседы</w:t>
            </w:r>
          </w:p>
          <w:p w:rsidR="00AD15D6" w:rsidRPr="00C63F14" w:rsidRDefault="00AD15D6" w:rsidP="00C63F14">
            <w:pPr>
              <w:jc w:val="both"/>
            </w:pPr>
            <w:r w:rsidRPr="00C63F14">
              <w:t>«Оран кежии-эм оъттарнын ажык-дузазы»</w:t>
            </w:r>
          </w:p>
          <w:p w:rsidR="00AD15D6" w:rsidRPr="00C63F14" w:rsidRDefault="00AD15D6" w:rsidP="00C63F14">
            <w:pPr>
              <w:jc w:val="both"/>
            </w:pPr>
            <w:r w:rsidRPr="00C63F14">
              <w:rPr>
                <w:b/>
              </w:rPr>
              <w:t>Театрализованная представления</w:t>
            </w:r>
            <w:r w:rsidRPr="00C63F14">
              <w:t xml:space="preserve"> «7 анай биле бору»</w:t>
            </w:r>
          </w:p>
        </w:tc>
        <w:tc>
          <w:tcPr>
            <w:tcW w:w="2268" w:type="dxa"/>
          </w:tcPr>
          <w:p w:rsidR="00AD15D6" w:rsidRPr="00C63F14" w:rsidRDefault="00AD15D6" w:rsidP="00C63F14">
            <w:pPr>
              <w:pStyle w:val="14"/>
              <w:jc w:val="both"/>
              <w:rPr>
                <w:rFonts w:ascii="Times New Roman" w:hAnsi="Times New Roman"/>
                <w:b/>
                <w:sz w:val="24"/>
                <w:szCs w:val="24"/>
              </w:rPr>
            </w:pPr>
            <w:r w:rsidRPr="00C63F14">
              <w:rPr>
                <w:rFonts w:ascii="Times New Roman" w:hAnsi="Times New Roman"/>
                <w:b/>
                <w:sz w:val="24"/>
                <w:szCs w:val="24"/>
              </w:rPr>
              <w:t>Сказки, проза, поэзия</w:t>
            </w:r>
          </w:p>
          <w:p w:rsidR="00AD15D6" w:rsidRPr="00C63F14" w:rsidRDefault="00AD15D6" w:rsidP="00C63F14">
            <w:pPr>
              <w:pStyle w:val="14"/>
              <w:jc w:val="both"/>
              <w:rPr>
                <w:rFonts w:ascii="Times New Roman" w:hAnsi="Times New Roman"/>
                <w:b/>
                <w:sz w:val="24"/>
                <w:szCs w:val="24"/>
              </w:rPr>
            </w:pPr>
            <w:r w:rsidRPr="00C63F14">
              <w:rPr>
                <w:rFonts w:ascii="Times New Roman" w:hAnsi="Times New Roman"/>
                <w:sz w:val="24"/>
                <w:szCs w:val="24"/>
              </w:rPr>
              <w:t>«Кажар дилгижек», «Койгунак» Ч.Кара-Куске,</w:t>
            </w:r>
          </w:p>
          <w:p w:rsidR="00AD15D6" w:rsidRPr="00C63F14" w:rsidRDefault="00AD15D6" w:rsidP="00C63F14">
            <w:pPr>
              <w:jc w:val="both"/>
              <w:rPr>
                <w:b/>
                <w:iCs/>
                <w:color w:val="000000"/>
                <w:spacing w:val="-1"/>
              </w:rPr>
            </w:pPr>
            <w:r w:rsidRPr="00C63F14">
              <w:rPr>
                <w:b/>
                <w:iCs/>
                <w:color w:val="000000"/>
                <w:spacing w:val="-1"/>
              </w:rPr>
              <w:t>Для заучивания наизусть</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 xml:space="preserve">«Байырлыг, садик!»,  «Чечектерим»Э.Кечил-оол, </w:t>
            </w:r>
          </w:p>
        </w:tc>
        <w:tc>
          <w:tcPr>
            <w:tcW w:w="3544" w:type="dxa"/>
          </w:tcPr>
          <w:p w:rsidR="00AD15D6" w:rsidRPr="00C63F14" w:rsidRDefault="00AD15D6" w:rsidP="00C63F14">
            <w:pPr>
              <w:jc w:val="both"/>
              <w:rPr>
                <w:b/>
                <w:bCs/>
                <w:color w:val="000000"/>
                <w:spacing w:val="1"/>
              </w:rPr>
            </w:pPr>
            <w:r w:rsidRPr="00C63F14">
              <w:rPr>
                <w:b/>
                <w:bCs/>
                <w:color w:val="000000"/>
                <w:spacing w:val="1"/>
              </w:rPr>
              <w:t>Музыка</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Песенки, потешки, пословицы, поговорки, считалки, загадки.</w:t>
            </w:r>
          </w:p>
          <w:p w:rsidR="00AD15D6" w:rsidRPr="00C63F14" w:rsidRDefault="00AD15D6" w:rsidP="00C63F14">
            <w:pPr>
              <w:pStyle w:val="14"/>
              <w:jc w:val="both"/>
              <w:rPr>
                <w:rStyle w:val="FontStyle65"/>
                <w:b w:val="0"/>
                <w:bCs/>
                <w:sz w:val="24"/>
                <w:szCs w:val="24"/>
              </w:rPr>
            </w:pPr>
            <w:r w:rsidRPr="00C63F14">
              <w:rPr>
                <w:rFonts w:ascii="Times New Roman" w:hAnsi="Times New Roman"/>
                <w:sz w:val="24"/>
                <w:szCs w:val="24"/>
              </w:rPr>
              <w:t>«Оореникчи болдум!» сл. Ч. Кара-Куске, муз. В. Танов;</w:t>
            </w:r>
          </w:p>
          <w:p w:rsidR="00AD15D6" w:rsidRPr="00C63F14" w:rsidRDefault="00AD15D6" w:rsidP="00C63F14">
            <w:pPr>
              <w:jc w:val="both"/>
              <w:rPr>
                <w:rStyle w:val="FontStyle65"/>
                <w:b w:val="0"/>
                <w:bCs/>
                <w:sz w:val="24"/>
              </w:rPr>
            </w:pPr>
            <w:r w:rsidRPr="00C63F14">
              <w:rPr>
                <w:rStyle w:val="FontStyle65"/>
                <w:b w:val="0"/>
                <w:bCs/>
                <w:sz w:val="24"/>
              </w:rPr>
              <w:t>Авторская  игра «Анайларым».</w:t>
            </w:r>
          </w:p>
          <w:p w:rsidR="00AD15D6" w:rsidRPr="00C63F14" w:rsidRDefault="00AD15D6" w:rsidP="00C63F14">
            <w:pPr>
              <w:jc w:val="both"/>
              <w:rPr>
                <w:b/>
                <w:color w:val="000000"/>
                <w:spacing w:val="1"/>
              </w:rPr>
            </w:pPr>
            <w:r w:rsidRPr="00C63F14">
              <w:rPr>
                <w:b/>
                <w:color w:val="000000"/>
                <w:spacing w:val="1"/>
              </w:rPr>
              <w:t>ИЗО деятельность</w:t>
            </w:r>
          </w:p>
          <w:p w:rsidR="00AD15D6" w:rsidRPr="00C63F14" w:rsidRDefault="00AD15D6" w:rsidP="00C63F14">
            <w:pPr>
              <w:jc w:val="both"/>
              <w:rPr>
                <w:b/>
                <w:color w:val="000000"/>
                <w:spacing w:val="1"/>
              </w:rPr>
            </w:pPr>
            <w:r w:rsidRPr="00C63F14">
              <w:rPr>
                <w:b/>
                <w:color w:val="000000"/>
                <w:spacing w:val="1"/>
              </w:rPr>
              <w:t>Рисование</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 Роспись пиалы»,</w:t>
            </w:r>
          </w:p>
          <w:p w:rsidR="00AD15D6" w:rsidRPr="00C63F14" w:rsidRDefault="00AD15D6" w:rsidP="00C63F14">
            <w:pPr>
              <w:pStyle w:val="14"/>
              <w:jc w:val="both"/>
              <w:rPr>
                <w:rFonts w:ascii="Times New Roman" w:hAnsi="Times New Roman"/>
                <w:sz w:val="24"/>
                <w:szCs w:val="24"/>
              </w:rPr>
            </w:pPr>
            <w:r w:rsidRPr="00C63F14">
              <w:rPr>
                <w:rFonts w:ascii="Times New Roman" w:hAnsi="Times New Roman"/>
                <w:sz w:val="24"/>
                <w:szCs w:val="24"/>
              </w:rPr>
              <w:t>«Волшебные узоры»</w:t>
            </w:r>
          </w:p>
          <w:p w:rsidR="00AD15D6" w:rsidRPr="00C63F14" w:rsidRDefault="00AD15D6" w:rsidP="00C63F14">
            <w:pPr>
              <w:pStyle w:val="14"/>
              <w:jc w:val="both"/>
              <w:rPr>
                <w:rFonts w:ascii="Times New Roman" w:hAnsi="Times New Roman"/>
                <w:sz w:val="24"/>
                <w:szCs w:val="24"/>
              </w:rPr>
            </w:pPr>
          </w:p>
        </w:tc>
      </w:tr>
      <w:tr w:rsidR="00AD15D6" w:rsidRPr="00C63F14" w:rsidTr="00954E3A">
        <w:trPr>
          <w:cantSplit/>
          <w:trHeight w:val="1134"/>
        </w:trPr>
        <w:tc>
          <w:tcPr>
            <w:tcW w:w="675" w:type="dxa"/>
            <w:textDirection w:val="btLr"/>
          </w:tcPr>
          <w:p w:rsidR="00AD15D6" w:rsidRPr="00C63F14" w:rsidRDefault="00AD15D6" w:rsidP="00C63F14">
            <w:pPr>
              <w:spacing w:line="276" w:lineRule="auto"/>
              <w:ind w:left="113" w:right="113"/>
              <w:jc w:val="both"/>
            </w:pPr>
            <w:r w:rsidRPr="00C63F14">
              <w:t>Май</w:t>
            </w:r>
          </w:p>
        </w:tc>
        <w:tc>
          <w:tcPr>
            <w:tcW w:w="1985" w:type="dxa"/>
          </w:tcPr>
          <w:p w:rsidR="00AD15D6" w:rsidRPr="00C63F14" w:rsidRDefault="00AD15D6" w:rsidP="00C63F14">
            <w:pPr>
              <w:jc w:val="both"/>
            </w:pPr>
            <w:r w:rsidRPr="00C63F14">
              <w:rPr>
                <w:b/>
                <w:bCs/>
              </w:rPr>
              <w:t>Развлечение</w:t>
            </w:r>
          </w:p>
          <w:p w:rsidR="00AD15D6" w:rsidRPr="00C63F14" w:rsidRDefault="00AD15D6" w:rsidP="00C63F14">
            <w:pPr>
              <w:jc w:val="both"/>
            </w:pPr>
            <w:r w:rsidRPr="00C63F14">
              <w:t>«Мы любим играть»</w:t>
            </w:r>
          </w:p>
        </w:tc>
        <w:tc>
          <w:tcPr>
            <w:tcW w:w="1984" w:type="dxa"/>
          </w:tcPr>
          <w:p w:rsidR="00AD15D6" w:rsidRPr="00C63F14" w:rsidRDefault="00AD15D6" w:rsidP="00C63F14">
            <w:pPr>
              <w:jc w:val="both"/>
            </w:pPr>
            <w:r w:rsidRPr="00C63F14">
              <w:rPr>
                <w:b/>
                <w:bCs/>
              </w:rPr>
              <w:t xml:space="preserve">Викторина </w:t>
            </w:r>
            <w:r w:rsidRPr="00C63F14">
              <w:rPr>
                <w:bCs/>
              </w:rPr>
              <w:t>«Что мы знаем»</w:t>
            </w:r>
          </w:p>
        </w:tc>
        <w:tc>
          <w:tcPr>
            <w:tcW w:w="2268" w:type="dxa"/>
          </w:tcPr>
          <w:p w:rsidR="00AD15D6" w:rsidRPr="00C63F14" w:rsidRDefault="00AD15D6" w:rsidP="00C63F14">
            <w:pPr>
              <w:jc w:val="both"/>
            </w:pPr>
            <w:r w:rsidRPr="00C63F14">
              <w:rPr>
                <w:b/>
                <w:bCs/>
              </w:rPr>
              <w:t>Литературная викторина</w:t>
            </w:r>
            <w:r w:rsidRPr="00C63F14">
              <w:t xml:space="preserve"> «Путешествие по знакомым произведениям»</w:t>
            </w:r>
          </w:p>
        </w:tc>
        <w:tc>
          <w:tcPr>
            <w:tcW w:w="3544" w:type="dxa"/>
          </w:tcPr>
          <w:p w:rsidR="00AD15D6" w:rsidRPr="00C63F14" w:rsidRDefault="00AD15D6" w:rsidP="00C63F14">
            <w:pPr>
              <w:jc w:val="both"/>
            </w:pPr>
          </w:p>
        </w:tc>
      </w:tr>
    </w:tbl>
    <w:p w:rsidR="00AD15D6" w:rsidRDefault="00AD15D6" w:rsidP="00C63F14">
      <w:pPr>
        <w:contextualSpacing/>
        <w:jc w:val="both"/>
        <w:rPr>
          <w:b/>
          <w:color w:val="000000"/>
        </w:rPr>
      </w:pPr>
    </w:p>
    <w:p w:rsidR="00AD15D6" w:rsidRPr="00C63F14" w:rsidRDefault="00AD15D6" w:rsidP="00C63F14">
      <w:pPr>
        <w:contextualSpacing/>
        <w:jc w:val="both"/>
        <w:rPr>
          <w:b/>
          <w:color w:val="000000"/>
        </w:rPr>
      </w:pPr>
      <w:r w:rsidRPr="00C63F14">
        <w:rPr>
          <w:b/>
          <w:color w:val="000000"/>
        </w:rPr>
        <w:t>Описание образовательной деятельности по профессиональной коррекции нарушений развития детей.</w:t>
      </w:r>
    </w:p>
    <w:p w:rsidR="00AD15D6" w:rsidRPr="00C63F14" w:rsidRDefault="00AD15D6" w:rsidP="00C63F14">
      <w:pPr>
        <w:spacing w:line="276" w:lineRule="auto"/>
        <w:ind w:left="567" w:firstLine="284"/>
        <w:jc w:val="both"/>
      </w:pPr>
      <w:r w:rsidRPr="00C63F14">
        <w:t xml:space="preserve">           Приоритетное направление деятельности нашего детского сада – коррекция речевых нарушений дошкольников.</w:t>
      </w:r>
    </w:p>
    <w:p w:rsidR="00AD15D6" w:rsidRPr="00C63F14" w:rsidRDefault="00AD15D6" w:rsidP="00C63F14">
      <w:pPr>
        <w:spacing w:line="276" w:lineRule="auto"/>
        <w:ind w:left="567" w:firstLine="284"/>
        <w:jc w:val="both"/>
        <w:rPr>
          <w:b/>
        </w:rPr>
      </w:pPr>
      <w:r w:rsidRPr="00C63F14">
        <w:t xml:space="preserve"> </w:t>
      </w:r>
      <w:r w:rsidRPr="00C63F14">
        <w:rPr>
          <w:b/>
        </w:rPr>
        <w:t>Задачи и создание условий по преодолению речевых нарушений у детей</w:t>
      </w:r>
    </w:p>
    <w:p w:rsidR="00AD15D6" w:rsidRPr="00C63F14" w:rsidRDefault="00AD15D6" w:rsidP="00C63F14">
      <w:pPr>
        <w:spacing w:line="276" w:lineRule="auto"/>
        <w:ind w:left="567" w:firstLine="284"/>
        <w:jc w:val="both"/>
      </w:pPr>
      <w:r w:rsidRPr="00C63F14">
        <w:t xml:space="preserve">         1.Диагностическая – состоит  в динамическом наблюдении и психолого-медико-педагогическом контроле за состоянием речи детей, задержек и недостатков в её развитии и их правильной квалификации. Результаты диагностики рассматриваются на психолого-медико педагогическом консилиуме, который собирается  1 раз в квартал. Работа консилиума заключается в обсуждении и принятии единого решения при определении индивидуального маршрута для каждого воспитанника, а также определяются проблемы в развитии ребёнка и его достижения.</w:t>
      </w:r>
    </w:p>
    <w:p w:rsidR="00AD15D6" w:rsidRPr="00C63F14" w:rsidRDefault="00AD15D6" w:rsidP="00C63F14">
      <w:pPr>
        <w:spacing w:line="276" w:lineRule="auto"/>
        <w:ind w:left="567" w:firstLine="284"/>
        <w:jc w:val="both"/>
      </w:pPr>
      <w:r w:rsidRPr="00C63F14">
        <w:t xml:space="preserve">         2. Коррекционно-образовательная задача, которая своевременно полно или частично устраняет недостатки в речевом развитии.</w:t>
      </w:r>
    </w:p>
    <w:p w:rsidR="00AD15D6" w:rsidRPr="00C63F14" w:rsidRDefault="00AD15D6" w:rsidP="00C63F14">
      <w:pPr>
        <w:spacing w:line="276" w:lineRule="auto"/>
        <w:ind w:left="567" w:firstLine="284"/>
        <w:jc w:val="both"/>
      </w:pPr>
      <w:r w:rsidRPr="00C63F14">
        <w:t xml:space="preserve">        Учитель-логопед направляет и  координирует всех специалистов и воспитателя, а также помогает воспитанникам ДОУ в нормальном речевом развитии. Профилактика – это стимуляция развития и совершенствование речевой деятельности воспитанников, создание потребностей в речи и условий для её удовлетворения.</w:t>
      </w:r>
    </w:p>
    <w:p w:rsidR="00AD15D6" w:rsidRPr="00C63F14" w:rsidRDefault="00AD15D6" w:rsidP="00C63F14">
      <w:pPr>
        <w:spacing w:line="276" w:lineRule="auto"/>
        <w:ind w:left="567" w:firstLine="284"/>
        <w:jc w:val="both"/>
      </w:pPr>
      <w:r w:rsidRPr="00C63F14">
        <w:t xml:space="preserve">        Воспитатель решает коррекционные и общеобразовательные задачи в соответствии с программами (типовой и коррекционной) во всех режимных моментах.</w:t>
      </w:r>
    </w:p>
    <w:p w:rsidR="00AD15D6" w:rsidRPr="00C63F14" w:rsidRDefault="00AD15D6" w:rsidP="00C63F14">
      <w:pPr>
        <w:spacing w:line="276" w:lineRule="auto"/>
        <w:ind w:left="567" w:firstLine="284"/>
        <w:jc w:val="both"/>
      </w:pPr>
      <w:r w:rsidRPr="00C63F14">
        <w:t xml:space="preserve"> Индивидуальный маршрут сопровождает ребёнка во всех видах деятельности.</w:t>
      </w:r>
    </w:p>
    <w:p w:rsidR="00AD15D6" w:rsidRPr="00C63F14" w:rsidRDefault="00AD15D6" w:rsidP="00C63F14">
      <w:pPr>
        <w:spacing w:line="276" w:lineRule="auto"/>
        <w:ind w:left="567" w:firstLine="284"/>
        <w:jc w:val="both"/>
      </w:pPr>
      <w:r w:rsidRPr="00C63F14">
        <w:t xml:space="preserve">         Диагностическая работа педагога – средство выявления  особенностей и трудностей в речевом развитии ребенка, под них в перспективе подстраивается вся система коррекционно-речевой работы.  Исходя из опыта работы педагогов, в рамках диагностического блока   можно действовать по следующему алгоритму:</w:t>
      </w:r>
    </w:p>
    <w:p w:rsidR="00AD15D6" w:rsidRPr="00C63F14" w:rsidRDefault="00AD15D6" w:rsidP="00C63F14">
      <w:pPr>
        <w:spacing w:line="276" w:lineRule="auto"/>
        <w:ind w:left="567" w:firstLine="284"/>
        <w:jc w:val="both"/>
      </w:pPr>
      <w:r w:rsidRPr="00C63F14">
        <w:t xml:space="preserve"> ·  изучать уровень и динамику речевого развития  воспитанников;</w:t>
      </w:r>
    </w:p>
    <w:p w:rsidR="00AD15D6" w:rsidRPr="00C63F14" w:rsidRDefault="00AD15D6" w:rsidP="00C63F14">
      <w:pPr>
        <w:spacing w:line="276" w:lineRule="auto"/>
        <w:ind w:left="567" w:firstLine="284"/>
        <w:jc w:val="both"/>
      </w:pPr>
      <w:r w:rsidRPr="00C63F14">
        <w:t xml:space="preserve"> · выделять детей с опережающим и нормативным речевым развитием, с негативными тенденциями, задержками и      недостатками в этом развитии;</w:t>
      </w:r>
    </w:p>
    <w:p w:rsidR="00AD15D6" w:rsidRPr="00C63F14" w:rsidRDefault="00AD15D6" w:rsidP="00C63F14">
      <w:pPr>
        <w:spacing w:line="276" w:lineRule="auto"/>
        <w:ind w:left="567" w:firstLine="284"/>
        <w:jc w:val="both"/>
      </w:pPr>
      <w:r w:rsidRPr="00C63F14">
        <w:t xml:space="preserve"> ·  квалифицировать (с помощью  вид речевых недостатков, устанавливать их возможные причины;</w:t>
      </w:r>
    </w:p>
    <w:p w:rsidR="00AD15D6" w:rsidRPr="00C63F14" w:rsidRDefault="00AD15D6" w:rsidP="00C63F14">
      <w:pPr>
        <w:spacing w:line="276" w:lineRule="auto"/>
        <w:ind w:left="567" w:firstLine="284"/>
        <w:jc w:val="both"/>
      </w:pPr>
      <w:r w:rsidRPr="00C63F14">
        <w:t xml:space="preserve"> · конструировать групповые и индивидуальные программы речевой работы с детьми коррекционно-развивающей направленности.</w:t>
      </w:r>
    </w:p>
    <w:p w:rsidR="00AD15D6" w:rsidRPr="00C63F14" w:rsidRDefault="00AD15D6" w:rsidP="00C63F14">
      <w:pPr>
        <w:spacing w:line="276" w:lineRule="auto"/>
        <w:ind w:left="567" w:firstLine="284"/>
        <w:jc w:val="both"/>
      </w:pPr>
      <w:r w:rsidRPr="00C63F14">
        <w:t xml:space="preserve">         Эффективность диагностической работы зависит от условий.</w:t>
      </w:r>
    </w:p>
    <w:p w:rsidR="00AD15D6" w:rsidRPr="00C63F14" w:rsidRDefault="00AD15D6" w:rsidP="00C63F14">
      <w:pPr>
        <w:spacing w:line="276" w:lineRule="auto"/>
        <w:ind w:left="567" w:firstLine="284"/>
        <w:jc w:val="both"/>
        <w:rPr>
          <w:b/>
        </w:rPr>
      </w:pPr>
      <w:r w:rsidRPr="00C63F14">
        <w:rPr>
          <w:b/>
        </w:rPr>
        <w:t>Условия диагностической работы</w:t>
      </w:r>
    </w:p>
    <w:p w:rsidR="00AD15D6" w:rsidRPr="00C63F14" w:rsidRDefault="00AD15D6" w:rsidP="00C63F14">
      <w:pPr>
        <w:spacing w:line="276" w:lineRule="auto"/>
        <w:ind w:left="567" w:firstLine="284"/>
        <w:jc w:val="both"/>
      </w:pPr>
      <w:r w:rsidRPr="00C63F14">
        <w:t xml:space="preserve">           Первое из таких условий– систематическое изучение состояния речи  дошкольников. Изучение состояния речи детей должно проходить дважды в год: осенью, что бы выявить уровень речевого развития и правильно спланировать свою работу на учебный год, весной, что бы проследить эффективность своей работы.</w:t>
      </w:r>
    </w:p>
    <w:p w:rsidR="00AD15D6" w:rsidRPr="00C63F14" w:rsidRDefault="00AD15D6" w:rsidP="00C63F14">
      <w:pPr>
        <w:spacing w:line="276" w:lineRule="auto"/>
        <w:ind w:left="567" w:firstLine="284"/>
        <w:jc w:val="both"/>
      </w:pPr>
      <w:r w:rsidRPr="00C63F14">
        <w:t xml:space="preserve">          В междиагностический период им проводятся наблюдения за характером развития речи воспитанников и при необходимости вносятся коррективы в коррекционные  программы развития речи воспитанников. </w:t>
      </w:r>
    </w:p>
    <w:p w:rsidR="00AD15D6" w:rsidRPr="00C63F14" w:rsidRDefault="00AD15D6" w:rsidP="00C63F14">
      <w:pPr>
        <w:spacing w:line="276" w:lineRule="auto"/>
        <w:ind w:left="567" w:firstLine="284"/>
        <w:jc w:val="both"/>
      </w:pPr>
      <w:r w:rsidRPr="00C63F14">
        <w:t xml:space="preserve">           Второе условие - это результативное  изучение речевого развития дошкольников – разнообразие методов и источников сбора информации. Чтобы правильно оценить полученные данные, учителю-логопеду необходимо понимать причины, лежащие в основе наблюдаемых явлений. Для их выяснения он может воспользоваться такими проверенными длительной педагогической практикой и  взаимодополняющими методами диагностики, как:</w:t>
      </w:r>
    </w:p>
    <w:p w:rsidR="00AD15D6" w:rsidRPr="00C63F14" w:rsidRDefault="00AD15D6" w:rsidP="00C63F14">
      <w:pPr>
        <w:spacing w:line="276" w:lineRule="auto"/>
        <w:ind w:left="567" w:firstLine="284"/>
        <w:jc w:val="both"/>
      </w:pPr>
      <w:r w:rsidRPr="00C63F14">
        <w:t xml:space="preserve"> ·  привлечение к обследованию детей других специалистов –  педагога-психолога, музыкального руководителя, преподавателя изодеятельности и инструктора по физической культуре;</w:t>
      </w:r>
    </w:p>
    <w:p w:rsidR="00AD15D6" w:rsidRPr="00C63F14" w:rsidRDefault="00AD15D6" w:rsidP="00C63F14">
      <w:pPr>
        <w:spacing w:line="276" w:lineRule="auto"/>
        <w:ind w:left="567" w:firstLine="284"/>
        <w:jc w:val="both"/>
      </w:pPr>
      <w:r w:rsidRPr="00C63F14">
        <w:t xml:space="preserve"> ·  наблюдение за ребенком в процессе разных видов деятельности и при выполнении специальных диагностических заданий;</w:t>
      </w:r>
    </w:p>
    <w:p w:rsidR="00AD15D6" w:rsidRPr="00C63F14" w:rsidRDefault="00AD15D6" w:rsidP="00C63F14">
      <w:pPr>
        <w:spacing w:line="276" w:lineRule="auto"/>
        <w:ind w:left="567" w:firstLine="284"/>
        <w:jc w:val="both"/>
      </w:pPr>
      <w:r w:rsidRPr="00C63F14">
        <w:t xml:space="preserve"> ·  изучение истории его раннего общего, речевого развития и условий семейного воспитания;</w:t>
      </w:r>
    </w:p>
    <w:p w:rsidR="00AD15D6" w:rsidRPr="00C63F14" w:rsidRDefault="00AD15D6" w:rsidP="00C63F14">
      <w:pPr>
        <w:spacing w:line="276" w:lineRule="auto"/>
        <w:ind w:left="567" w:firstLine="284"/>
        <w:jc w:val="both"/>
      </w:pPr>
      <w:r w:rsidRPr="00C63F14">
        <w:t xml:space="preserve"> ·  беседы с родителями.</w:t>
      </w:r>
    </w:p>
    <w:p w:rsidR="00AD15D6" w:rsidRPr="00C63F14" w:rsidRDefault="00AD15D6" w:rsidP="00C63F14">
      <w:pPr>
        <w:spacing w:line="276" w:lineRule="auto"/>
        <w:ind w:left="567" w:firstLine="284"/>
        <w:jc w:val="both"/>
      </w:pPr>
      <w:r w:rsidRPr="00C63F14">
        <w:t xml:space="preserve">         Так, в процессе направленного наблюдения  учитель-логопед получает  достаточно полные данные о состоянии всех компонентов речевой системы дошкольников. Из бесед с родителями, изучением медицинских карт может быть получена информация о наличие или отсутствии в их анамнезе факторов, влияющих на развитие биологической или социальной стороны речи. Например, нарушения в произношении м.б. связано с неправильным прикусом или недостаточно внимательное отношение в семье \ говорит, но мы его понимаем, осложнения при родах, которые могут вести к разнообразным нарушениям как речи, так и поведения и нарушениям психических функций. </w:t>
      </w:r>
    </w:p>
    <w:p w:rsidR="00AD15D6" w:rsidRPr="00C63F14" w:rsidRDefault="00AD15D6" w:rsidP="00C63F14">
      <w:pPr>
        <w:spacing w:line="276" w:lineRule="auto"/>
        <w:ind w:left="567" w:firstLine="284"/>
        <w:jc w:val="both"/>
      </w:pPr>
      <w:r w:rsidRPr="00C63F14">
        <w:t xml:space="preserve">         Третье условие– четкая возрастная адресация и комплексный характер диагностических процедур.</w:t>
      </w:r>
    </w:p>
    <w:p w:rsidR="00AD15D6" w:rsidRPr="00C63F14" w:rsidRDefault="00AD15D6" w:rsidP="00C63F14">
      <w:pPr>
        <w:spacing w:line="276" w:lineRule="auto"/>
        <w:ind w:left="567" w:firstLine="284"/>
        <w:jc w:val="both"/>
      </w:pPr>
      <w:r w:rsidRPr="00C63F14">
        <w:t xml:space="preserve">  Наряду с речевыми недостатками у детей дошкольного возраста могут отмечаться и недостатки неречевого характера, проявляющихся в недоразвитии психофизических процессов.</w:t>
      </w:r>
    </w:p>
    <w:p w:rsidR="00AD15D6" w:rsidRPr="00C63F14" w:rsidRDefault="00AD15D6" w:rsidP="00C63F14">
      <w:pPr>
        <w:spacing w:line="276" w:lineRule="auto"/>
        <w:ind w:left="567" w:firstLine="284"/>
        <w:jc w:val="both"/>
      </w:pPr>
      <w:r w:rsidRPr="00C63F14">
        <w:t xml:space="preserve">         Поэтому в процессе обследования должны быть учтены тесные связи речевого и умственного, речевого и эмоционально-личностного, речевого и физического развития детей.</w:t>
      </w:r>
    </w:p>
    <w:p w:rsidR="00AD15D6" w:rsidRPr="00C63F14" w:rsidRDefault="00AD15D6" w:rsidP="00C63F14">
      <w:pPr>
        <w:spacing w:line="276" w:lineRule="auto"/>
        <w:ind w:left="567" w:firstLine="284"/>
        <w:jc w:val="both"/>
      </w:pPr>
      <w:r w:rsidRPr="00C63F14">
        <w:t xml:space="preserve">        Четвертое условие – оптимизация процедуры изучения речи детей и фиксации его результатов.</w:t>
      </w:r>
    </w:p>
    <w:p w:rsidR="00AD15D6" w:rsidRPr="00C63F14" w:rsidRDefault="00AD15D6" w:rsidP="00C63F14">
      <w:pPr>
        <w:spacing w:line="276" w:lineRule="auto"/>
        <w:ind w:left="567" w:firstLine="284"/>
        <w:jc w:val="both"/>
      </w:pPr>
      <w:r w:rsidRPr="00C63F14">
        <w:t xml:space="preserve"> В процедуре изучения детской речи недопустимо, чтобы она носила тестовый характер и у детей возникло ощущение, что их оценивают.</w:t>
      </w:r>
    </w:p>
    <w:p w:rsidR="00AD15D6" w:rsidRPr="00C63F14" w:rsidRDefault="00AD15D6" w:rsidP="00C63F14">
      <w:pPr>
        <w:spacing w:line="276" w:lineRule="auto"/>
        <w:ind w:left="567" w:firstLine="284"/>
        <w:jc w:val="both"/>
      </w:pPr>
      <w:r w:rsidRPr="00C63F14">
        <w:t xml:space="preserve">         Результаты обследования фиксируются  в «речевой карте».</w:t>
      </w:r>
    </w:p>
    <w:p w:rsidR="00AD15D6" w:rsidRPr="00C63F14" w:rsidRDefault="00AD15D6" w:rsidP="00C63F14">
      <w:pPr>
        <w:spacing w:line="276" w:lineRule="auto"/>
        <w:ind w:left="567" w:firstLine="284"/>
        <w:jc w:val="both"/>
      </w:pPr>
      <w:r w:rsidRPr="00C63F14">
        <w:t xml:space="preserve">Таким образом, грамотное решение  педагогами задач диагностического блока во многом предопределяет успешность его дальнейшей деятельности. </w:t>
      </w:r>
    </w:p>
    <w:p w:rsidR="00AD15D6" w:rsidRPr="00C63F14" w:rsidRDefault="00AD15D6" w:rsidP="00C63F14">
      <w:pPr>
        <w:spacing w:line="276" w:lineRule="auto"/>
        <w:ind w:left="567" w:firstLine="284"/>
        <w:jc w:val="both"/>
        <w:rPr>
          <w:b/>
        </w:rPr>
      </w:pPr>
      <w:r w:rsidRPr="00C63F14">
        <w:rPr>
          <w:b/>
        </w:rPr>
        <w:t>Условия коррекционно-речевой работы в ДОУ</w:t>
      </w:r>
    </w:p>
    <w:p w:rsidR="00AD15D6" w:rsidRPr="00C63F14" w:rsidRDefault="00AD15D6" w:rsidP="00C63F14">
      <w:pPr>
        <w:spacing w:line="276" w:lineRule="auto"/>
        <w:ind w:left="567" w:firstLine="284"/>
        <w:jc w:val="both"/>
      </w:pPr>
      <w:r w:rsidRPr="00C63F14">
        <w:t xml:space="preserve">        Только совместная работа всех специалистов, воспитателей и родителей даёт возможность осуществлять личностно-ориентированный подход к детям и добиваться высоких результатов в коррекционной работе. </w:t>
      </w:r>
    </w:p>
    <w:p w:rsidR="00AD15D6" w:rsidRPr="00C63F14" w:rsidRDefault="00AD15D6" w:rsidP="00C63F14">
      <w:pPr>
        <w:spacing w:line="276" w:lineRule="auto"/>
        <w:ind w:left="567" w:firstLine="284"/>
        <w:jc w:val="both"/>
      </w:pPr>
      <w:r w:rsidRPr="00C63F14">
        <w:t xml:space="preserve">       Для реализации коррекционно-развивающих программ  и новых подходов к коррекционо-воспитательной работе с детьми ОНР необходима развивающая речевая среда.</w:t>
      </w:r>
    </w:p>
    <w:p w:rsidR="00AD15D6" w:rsidRPr="00C63F14" w:rsidRDefault="00AD15D6" w:rsidP="00C63F14">
      <w:pPr>
        <w:pStyle w:val="ListParagraph"/>
        <w:numPr>
          <w:ilvl w:val="0"/>
          <w:numId w:val="43"/>
        </w:numPr>
        <w:spacing w:after="0"/>
        <w:ind w:left="567" w:firstLine="284"/>
        <w:jc w:val="both"/>
        <w:rPr>
          <w:rFonts w:ascii="Times New Roman" w:hAnsi="Times New Roman"/>
          <w:b/>
          <w:sz w:val="24"/>
          <w:szCs w:val="24"/>
        </w:rPr>
      </w:pPr>
      <w:r w:rsidRPr="00C63F14">
        <w:rPr>
          <w:rFonts w:ascii="Times New Roman" w:hAnsi="Times New Roman"/>
          <w:b/>
          <w:sz w:val="24"/>
          <w:szCs w:val="24"/>
        </w:rPr>
        <w:t>Речетворческая среда ДОУ</w:t>
      </w:r>
    </w:p>
    <w:p w:rsidR="00AD15D6" w:rsidRPr="00C63F14" w:rsidRDefault="00AD15D6" w:rsidP="00C63F14">
      <w:pPr>
        <w:pStyle w:val="ListParagraph"/>
        <w:numPr>
          <w:ilvl w:val="0"/>
          <w:numId w:val="42"/>
        </w:numPr>
        <w:spacing w:after="0"/>
        <w:ind w:left="567" w:firstLine="284"/>
        <w:jc w:val="both"/>
        <w:rPr>
          <w:rFonts w:ascii="Times New Roman" w:hAnsi="Times New Roman"/>
          <w:sz w:val="24"/>
          <w:szCs w:val="24"/>
        </w:rPr>
      </w:pPr>
      <w:r w:rsidRPr="00C63F14">
        <w:rPr>
          <w:rFonts w:ascii="Times New Roman" w:hAnsi="Times New Roman"/>
          <w:sz w:val="24"/>
          <w:szCs w:val="24"/>
        </w:rPr>
        <w:t>Среда организованной речетворческой деятельности: использование режимных моментов для коррекционной работы, музыкальные занятия, логоритмические занятия, развлечения;</w:t>
      </w:r>
    </w:p>
    <w:p w:rsidR="00AD15D6" w:rsidRPr="00C63F14" w:rsidRDefault="00AD15D6" w:rsidP="00C63F14">
      <w:pPr>
        <w:pStyle w:val="ListParagraph"/>
        <w:numPr>
          <w:ilvl w:val="0"/>
          <w:numId w:val="42"/>
        </w:numPr>
        <w:spacing w:after="0"/>
        <w:ind w:left="567" w:firstLine="284"/>
        <w:jc w:val="both"/>
        <w:rPr>
          <w:rFonts w:ascii="Times New Roman" w:hAnsi="Times New Roman"/>
          <w:sz w:val="24"/>
          <w:szCs w:val="24"/>
        </w:rPr>
      </w:pPr>
      <w:r w:rsidRPr="00C63F14">
        <w:rPr>
          <w:rFonts w:ascii="Times New Roman" w:hAnsi="Times New Roman"/>
          <w:sz w:val="24"/>
          <w:szCs w:val="24"/>
        </w:rPr>
        <w:t>Среда нерегламентированной речетворческой деятельности: совместные с педагогом сюжетно-ролевые и дидактические игры, посещение экскурсий и кружка «Болтушка», самостоятельная деятельность детей вне занятий;</w:t>
      </w:r>
    </w:p>
    <w:p w:rsidR="00AD15D6" w:rsidRPr="00C63F14" w:rsidRDefault="00AD15D6" w:rsidP="00C63F14">
      <w:pPr>
        <w:pStyle w:val="ListParagraph"/>
        <w:numPr>
          <w:ilvl w:val="0"/>
          <w:numId w:val="42"/>
        </w:numPr>
        <w:spacing w:after="0"/>
        <w:ind w:left="567" w:firstLine="284"/>
        <w:jc w:val="both"/>
        <w:rPr>
          <w:rFonts w:ascii="Times New Roman" w:hAnsi="Times New Roman"/>
          <w:sz w:val="24"/>
          <w:szCs w:val="24"/>
        </w:rPr>
      </w:pPr>
      <w:r w:rsidRPr="00C63F14">
        <w:rPr>
          <w:rFonts w:ascii="Times New Roman" w:hAnsi="Times New Roman"/>
          <w:sz w:val="24"/>
          <w:szCs w:val="24"/>
        </w:rPr>
        <w:t>Среда нерегламентированной самостоятельной речетворческой деятельности: возникает по инициативе детей</w:t>
      </w:r>
    </w:p>
    <w:p w:rsidR="00AD15D6" w:rsidRPr="00C63F14" w:rsidRDefault="00AD15D6" w:rsidP="00C63F14">
      <w:pPr>
        <w:pStyle w:val="ListParagraph"/>
        <w:numPr>
          <w:ilvl w:val="0"/>
          <w:numId w:val="43"/>
        </w:numPr>
        <w:spacing w:after="0"/>
        <w:ind w:left="567" w:firstLine="284"/>
        <w:jc w:val="both"/>
        <w:rPr>
          <w:rFonts w:ascii="Times New Roman" w:hAnsi="Times New Roman"/>
          <w:sz w:val="24"/>
          <w:szCs w:val="24"/>
        </w:rPr>
      </w:pPr>
      <w:r w:rsidRPr="00C63F14">
        <w:rPr>
          <w:rFonts w:ascii="Times New Roman" w:hAnsi="Times New Roman"/>
          <w:sz w:val="24"/>
          <w:szCs w:val="24"/>
        </w:rPr>
        <w:t>Среда семьи, как место совместной и самостоятельной речетворческой деятельности</w:t>
      </w:r>
    </w:p>
    <w:p w:rsidR="00AD15D6" w:rsidRPr="00C63F14" w:rsidRDefault="00AD15D6" w:rsidP="00C63F14">
      <w:pPr>
        <w:pStyle w:val="ListParagraph"/>
        <w:numPr>
          <w:ilvl w:val="0"/>
          <w:numId w:val="44"/>
        </w:numPr>
        <w:spacing w:after="0"/>
        <w:ind w:left="567" w:firstLine="284"/>
        <w:jc w:val="both"/>
        <w:rPr>
          <w:rFonts w:ascii="Times New Roman" w:hAnsi="Times New Roman"/>
          <w:sz w:val="24"/>
          <w:szCs w:val="24"/>
        </w:rPr>
      </w:pPr>
      <w:r w:rsidRPr="00C63F14">
        <w:rPr>
          <w:rFonts w:ascii="Times New Roman" w:hAnsi="Times New Roman"/>
          <w:sz w:val="24"/>
          <w:szCs w:val="24"/>
        </w:rPr>
        <w:t>Совместная с родителями (по содержанию адекватноаналогичной деятельности воспитателей с детьми в ДОО;</w:t>
      </w:r>
    </w:p>
    <w:p w:rsidR="00AD15D6" w:rsidRPr="00C63F14" w:rsidRDefault="00AD15D6" w:rsidP="00C63F14">
      <w:pPr>
        <w:pStyle w:val="ListParagraph"/>
        <w:numPr>
          <w:ilvl w:val="0"/>
          <w:numId w:val="44"/>
        </w:numPr>
        <w:spacing w:after="0"/>
        <w:ind w:left="567" w:firstLine="284"/>
        <w:jc w:val="both"/>
        <w:rPr>
          <w:rFonts w:ascii="Times New Roman" w:hAnsi="Times New Roman"/>
          <w:i/>
          <w:sz w:val="24"/>
          <w:szCs w:val="24"/>
        </w:rPr>
      </w:pPr>
      <w:r w:rsidRPr="00C63F14">
        <w:rPr>
          <w:rFonts w:ascii="Times New Roman" w:hAnsi="Times New Roman"/>
          <w:sz w:val="24"/>
          <w:szCs w:val="24"/>
        </w:rPr>
        <w:t>Самостоятельная (аналогично самостоятельной речетворческой деятельности детей в саду)</w:t>
      </w:r>
    </w:p>
    <w:p w:rsidR="00AD15D6" w:rsidRPr="00C63F14" w:rsidRDefault="00AD15D6" w:rsidP="00C63F14">
      <w:pPr>
        <w:pStyle w:val="ListParagraph"/>
        <w:numPr>
          <w:ilvl w:val="0"/>
          <w:numId w:val="43"/>
        </w:numPr>
        <w:spacing w:after="0"/>
        <w:ind w:left="567" w:firstLine="284"/>
        <w:jc w:val="both"/>
        <w:rPr>
          <w:rFonts w:ascii="Times New Roman" w:hAnsi="Times New Roman"/>
          <w:b/>
          <w:sz w:val="24"/>
          <w:szCs w:val="24"/>
        </w:rPr>
      </w:pPr>
      <w:r w:rsidRPr="00C63F14">
        <w:rPr>
          <w:rFonts w:ascii="Times New Roman" w:hAnsi="Times New Roman"/>
          <w:b/>
          <w:sz w:val="24"/>
          <w:szCs w:val="24"/>
        </w:rPr>
        <w:t xml:space="preserve">Среда социума </w:t>
      </w:r>
      <w:r w:rsidRPr="00C63F14">
        <w:rPr>
          <w:rFonts w:ascii="Times New Roman" w:hAnsi="Times New Roman"/>
          <w:sz w:val="24"/>
          <w:szCs w:val="24"/>
        </w:rPr>
        <w:t>(просветительская</w:t>
      </w:r>
      <w:r w:rsidRPr="00C63F14">
        <w:rPr>
          <w:rFonts w:ascii="Times New Roman" w:hAnsi="Times New Roman"/>
          <w:b/>
          <w:sz w:val="24"/>
          <w:szCs w:val="24"/>
        </w:rPr>
        <w:t xml:space="preserve"> </w:t>
      </w:r>
      <w:r w:rsidRPr="00C63F14">
        <w:rPr>
          <w:rFonts w:ascii="Times New Roman" w:hAnsi="Times New Roman"/>
          <w:sz w:val="24"/>
          <w:szCs w:val="24"/>
        </w:rPr>
        <w:t>речетворческая деятельность)</w:t>
      </w:r>
    </w:p>
    <w:p w:rsidR="00AD15D6" w:rsidRPr="00C63F14" w:rsidRDefault="00AD15D6" w:rsidP="00C63F14">
      <w:pPr>
        <w:spacing w:line="276" w:lineRule="auto"/>
        <w:ind w:left="567" w:firstLine="284"/>
        <w:jc w:val="both"/>
      </w:pPr>
      <w:r w:rsidRPr="00C63F14">
        <w:t xml:space="preserve">        Создание развивающей речевой среды должно стимулировать развитие ребёнка, обеспечивать более высокий уровень познавательного развития, провоцировать его речевую активность. Совершенствование  развивающей речевой среды зависит:</w:t>
      </w:r>
    </w:p>
    <w:p w:rsidR="00AD15D6" w:rsidRPr="00C63F14" w:rsidRDefault="00AD15D6" w:rsidP="00C63F14">
      <w:pPr>
        <w:spacing w:line="276" w:lineRule="auto"/>
        <w:ind w:left="567" w:firstLine="284"/>
        <w:jc w:val="both"/>
      </w:pPr>
      <w:r w:rsidRPr="00C63F14">
        <w:t xml:space="preserve"> · от умения воспитателя в быту, в самостоятельных играх помогать детям посредством речи взаимодействовать и налаживать контакты друг с другом,</w:t>
      </w:r>
    </w:p>
    <w:p w:rsidR="00AD15D6" w:rsidRPr="00C63F14" w:rsidRDefault="00AD15D6" w:rsidP="00C63F14">
      <w:pPr>
        <w:spacing w:line="276" w:lineRule="auto"/>
        <w:ind w:left="567" w:firstLine="284"/>
        <w:jc w:val="both"/>
      </w:pPr>
      <w:r w:rsidRPr="00C63F14">
        <w:t xml:space="preserve"> · предоставлять для самостоятельного рассматривания картинки, книги, наборы предметов в целях развития инициативной речи, обогащения и уточнения представлений о предметах,</w:t>
      </w:r>
    </w:p>
    <w:p w:rsidR="00AD15D6" w:rsidRPr="00C63F14" w:rsidRDefault="00AD15D6" w:rsidP="00C63F14">
      <w:pPr>
        <w:spacing w:line="276" w:lineRule="auto"/>
        <w:ind w:left="567" w:firstLine="284"/>
        <w:jc w:val="both"/>
      </w:pPr>
      <w:r w:rsidRPr="00C63F14">
        <w:t xml:space="preserve"> · удовлетворять потребности детей в обсуждении данной информации,</w:t>
      </w:r>
    </w:p>
    <w:p w:rsidR="00AD15D6" w:rsidRPr="00C63F14" w:rsidRDefault="00AD15D6" w:rsidP="00C63F14">
      <w:pPr>
        <w:spacing w:line="276" w:lineRule="auto"/>
        <w:ind w:left="567" w:firstLine="284"/>
        <w:jc w:val="both"/>
      </w:pPr>
      <w:r w:rsidRPr="00C63F14">
        <w:t xml:space="preserve"> · выслушивать детей, приучать проявлять инициативу и любознательность с целью получения новых знаний, опираясь на опыт детей и учитывая их предпочтения, подбирать наглядные материалы для самостоятельного восприятия с последующим обсуждением полученных впечатлений с воспитателем и сверстниками. </w:t>
      </w:r>
    </w:p>
    <w:p w:rsidR="00AD15D6" w:rsidRPr="00C63F14" w:rsidRDefault="00AD15D6" w:rsidP="00C63F14">
      <w:pPr>
        <w:spacing w:line="276" w:lineRule="auto"/>
        <w:ind w:left="567" w:firstLine="284"/>
        <w:jc w:val="both"/>
      </w:pPr>
      <w:r w:rsidRPr="00C63F14">
        <w:t xml:space="preserve">       Важным компонентом в речевой среде является и правильная речь взрослых. Речь должна быть абсолютно правильной и литературной, по форме и по тону быть всегда вежливой; речь взрослых должна соответствовать таким критериям, как точность, ясность, эмоциональная выразительность, образность и достаточная громкость. Культура речевой среды предопределяет культуру речи самих детей.</w:t>
      </w:r>
    </w:p>
    <w:p w:rsidR="00AD15D6" w:rsidRPr="00C63F14" w:rsidRDefault="00AD15D6" w:rsidP="00C63F14">
      <w:pPr>
        <w:spacing w:line="276" w:lineRule="auto"/>
        <w:ind w:left="567" w:firstLine="284"/>
        <w:jc w:val="both"/>
      </w:pPr>
      <w:r w:rsidRPr="00C63F14">
        <w:t xml:space="preserve">       Значимую помощь в реализации коррекционно-образовательной работе мы получаем от совместной деятельности с родителями.</w:t>
      </w:r>
    </w:p>
    <w:p w:rsidR="00AD15D6" w:rsidRPr="00C63F14" w:rsidRDefault="00AD15D6" w:rsidP="00C63F14">
      <w:pPr>
        <w:spacing w:line="276" w:lineRule="auto"/>
        <w:ind w:left="567" w:firstLine="284"/>
        <w:jc w:val="both"/>
      </w:pPr>
      <w:r w:rsidRPr="00C63F14">
        <w:t xml:space="preserve">                Совместная работа учителей-логопедов, старшего воспитателя, воспитателей, педагога-психолога, музыкального руководителя, инструктора по физической культуре,   медиков и родителей даёт возможность осуществлять личностно-ориентированный подход к детям и добиваться высоких результатов в коррекционной работе.</w:t>
      </w:r>
    </w:p>
    <w:p w:rsidR="00AD15D6" w:rsidRPr="00C63F14" w:rsidRDefault="00AD15D6" w:rsidP="00C63F14">
      <w:pPr>
        <w:spacing w:line="276" w:lineRule="auto"/>
        <w:ind w:left="567" w:firstLine="284"/>
        <w:jc w:val="both"/>
      </w:pPr>
      <w:r w:rsidRPr="00C63F14">
        <w:t xml:space="preserve">    С учетом приоритетного направления образовательного учреждения комбинированного вида с группами для детей с нарушениями речи используются следующие парциальные  программы:</w:t>
      </w:r>
    </w:p>
    <w:p w:rsidR="00AD15D6" w:rsidRPr="00C63F14" w:rsidRDefault="00AD15D6" w:rsidP="00C63F14">
      <w:pPr>
        <w:spacing w:line="276" w:lineRule="auto"/>
        <w:ind w:left="567" w:firstLine="284"/>
        <w:jc w:val="both"/>
        <w:rPr>
          <w:b/>
        </w:rPr>
      </w:pPr>
      <w:r w:rsidRPr="00C63F14">
        <w:rPr>
          <w:b/>
        </w:rPr>
        <w:t>Парциальная «Программа логопедической работы по преодолению общего недоразвития речи у детей с ОНР» Т.Б. Филичева, Г.В. Чиркина</w:t>
      </w:r>
    </w:p>
    <w:p w:rsidR="00AD15D6" w:rsidRPr="00C63F14" w:rsidRDefault="00AD15D6" w:rsidP="00C63F14">
      <w:pPr>
        <w:spacing w:line="276" w:lineRule="auto"/>
        <w:ind w:left="567" w:firstLine="284"/>
        <w:jc w:val="both"/>
      </w:pPr>
      <w:r w:rsidRPr="00C63F14">
        <w:rPr>
          <w:b/>
        </w:rPr>
        <w:t xml:space="preserve">       Цель</w:t>
      </w:r>
      <w:r w:rsidRPr="00C63F14">
        <w:t>: построение системы коррекционно-развивающей работы в  логопедической группе, предусматривающей полное взаимодействие и преемственность действий всех специалистов детского учреждения и родителей дошкольников. Комплексность направлена на выравнивание речевого и психофизиологического развития детей с ОНР. Решает общеразвивающие задачи познавательного развития, формирования художественно-творческих и музыкальных навыков, укрепления физического здоровья, нравственного и трудового воспитания детей.</w:t>
      </w:r>
    </w:p>
    <w:p w:rsidR="00AD15D6" w:rsidRPr="00C63F14" w:rsidRDefault="00AD15D6" w:rsidP="00C63F14">
      <w:pPr>
        <w:spacing w:line="276" w:lineRule="auto"/>
        <w:ind w:left="567" w:firstLine="284"/>
        <w:jc w:val="both"/>
        <w:rPr>
          <w:b/>
        </w:rPr>
      </w:pPr>
      <w:r w:rsidRPr="00C63F14">
        <w:rPr>
          <w:b/>
        </w:rPr>
        <w:t>Парциальная «Программа логопедической работы по преодолению воспитания  фонетико-фонематического недоразвития речи у детей» Г.А. Каше, Т.Б. Филичева, Г.В. Чиркина.</w:t>
      </w:r>
    </w:p>
    <w:p w:rsidR="00AD15D6" w:rsidRPr="00C63F14" w:rsidRDefault="00AD15D6" w:rsidP="00C63F14">
      <w:pPr>
        <w:spacing w:line="276" w:lineRule="auto"/>
        <w:ind w:left="567" w:firstLine="284"/>
        <w:jc w:val="both"/>
      </w:pPr>
      <w:r w:rsidRPr="00C63F14">
        <w:rPr>
          <w:b/>
        </w:rPr>
        <w:t>Цель</w:t>
      </w:r>
      <w:r w:rsidRPr="00C63F14">
        <w:t xml:space="preserve"> коррекционно-развивающей программы – освоение детьми коммуникативной функции языка в соответствии с возрастными нормативами.</w:t>
      </w:r>
    </w:p>
    <w:p w:rsidR="00AD15D6" w:rsidRPr="00C63F14" w:rsidRDefault="00AD15D6" w:rsidP="00C63F14">
      <w:pPr>
        <w:spacing w:line="276" w:lineRule="auto"/>
        <w:ind w:left="567" w:firstLine="284"/>
        <w:jc w:val="both"/>
      </w:pPr>
      <w:r w:rsidRPr="00C63F14">
        <w:t>Ядром программы является работа, направленная на осознание детьми взаимосвязи между содержательной, смысловой стороной речи и средствами ее выражения на основе усвоения основных языковых единиц: текста, предложения, слова. В связи с этим рекомендуется активное употребление языка в специально организованных речевых ситуациях с учетом скорригированных звуковых средств и развивающегося фонематического восприятия. Соблюдение данных условий создаст надежную базу для выработки навыков чтения, письма и правописания.</w:t>
      </w:r>
    </w:p>
    <w:p w:rsidR="00AD15D6" w:rsidRPr="00C63F14" w:rsidRDefault="00AD15D6" w:rsidP="00C63F14">
      <w:pPr>
        <w:tabs>
          <w:tab w:val="left" w:pos="1125"/>
        </w:tabs>
        <w:spacing w:line="276" w:lineRule="auto"/>
        <w:ind w:left="567" w:firstLine="284"/>
        <w:jc w:val="both"/>
        <w:rPr>
          <w:b/>
        </w:rPr>
      </w:pPr>
      <w:r w:rsidRPr="00C63F14">
        <w:rPr>
          <w:b/>
        </w:rPr>
        <w:t>Система диагностики детей с речевыми нарушениями</w:t>
      </w:r>
    </w:p>
    <w:p w:rsidR="00AD15D6" w:rsidRPr="00C63F14" w:rsidRDefault="00AD15D6" w:rsidP="00C63F14">
      <w:pPr>
        <w:tabs>
          <w:tab w:val="left" w:pos="3465"/>
        </w:tabs>
        <w:spacing w:line="276" w:lineRule="auto"/>
        <w:ind w:left="567" w:firstLine="284"/>
        <w:jc w:val="both"/>
      </w:pPr>
      <w:r w:rsidRPr="00C63F14">
        <w:t xml:space="preserve">           Функцию предварительного обследования детей выполняет психолого-медико-педагогический консилиум (ПМПк) ДОУ. Кроме того, ПМПк наблюдает психофизическое развитие детей, ведет консультативную работу с педагогами и родителями, отслеживает и корректирует развитие детей с нарушениями поведения. Четкая, слаженная работа специалистов консилиума (медперсонал ДОУ, педагог-психолог, учителя-логопеды) способствует своевременному выявлению детей, нуждающихся в коррекционном развитии, профилактике детских заболеваний.</w:t>
      </w:r>
    </w:p>
    <w:p w:rsidR="00AD15D6" w:rsidRPr="00C63F14" w:rsidRDefault="00AD15D6" w:rsidP="00C63F14">
      <w:pPr>
        <w:tabs>
          <w:tab w:val="left" w:pos="3465"/>
        </w:tabs>
        <w:spacing w:line="276" w:lineRule="auto"/>
        <w:ind w:left="567" w:firstLine="284"/>
        <w:jc w:val="both"/>
        <w:rPr>
          <w:b/>
          <w:i/>
        </w:rPr>
      </w:pPr>
      <w:r w:rsidRPr="00C63F14">
        <w:t xml:space="preserve">        Предлагается практический материал работы психолого-медико-педагогического консилиума нашего ДОУ: программу работы ПМПк, план работы ПМПк на учебный год, а также образец карты обследования и развития ребенка, разработанную специалистами ДОУ.</w:t>
      </w:r>
    </w:p>
    <w:p w:rsidR="00AD15D6" w:rsidRPr="00C63F14" w:rsidRDefault="00AD15D6" w:rsidP="00C63F14">
      <w:pPr>
        <w:tabs>
          <w:tab w:val="left" w:pos="3465"/>
        </w:tabs>
        <w:spacing w:line="276" w:lineRule="auto"/>
        <w:ind w:left="567" w:firstLine="284"/>
        <w:jc w:val="both"/>
        <w:rPr>
          <w:b/>
        </w:rPr>
      </w:pPr>
      <w:r w:rsidRPr="00C63F14">
        <w:rPr>
          <w:b/>
        </w:rPr>
        <w:t>ПРОГРАММА работы ПМПк</w:t>
      </w:r>
    </w:p>
    <w:p w:rsidR="00AD15D6" w:rsidRPr="00C63F14" w:rsidRDefault="00AD15D6" w:rsidP="00C63F14">
      <w:pPr>
        <w:tabs>
          <w:tab w:val="left" w:pos="3465"/>
        </w:tabs>
        <w:spacing w:line="276" w:lineRule="auto"/>
        <w:ind w:left="567" w:firstLine="284"/>
        <w:jc w:val="both"/>
      </w:pPr>
      <w:r w:rsidRPr="00C63F14">
        <w:t xml:space="preserve">Работа с детьми </w:t>
      </w:r>
    </w:p>
    <w:p w:rsidR="00AD15D6" w:rsidRPr="00C63F14" w:rsidRDefault="00AD15D6" w:rsidP="00C63F14">
      <w:pPr>
        <w:tabs>
          <w:tab w:val="left" w:pos="3465"/>
        </w:tabs>
        <w:spacing w:line="276" w:lineRule="auto"/>
        <w:ind w:left="567" w:firstLine="284"/>
        <w:jc w:val="both"/>
      </w:pPr>
      <w:r w:rsidRPr="00C63F14">
        <w:t>Первичная диагностика по мере поступления детей: общий уровень развития, речь, эмоциональные и коммуникативные свойства.</w:t>
      </w:r>
    </w:p>
    <w:p w:rsidR="00AD15D6" w:rsidRPr="00C63F14" w:rsidRDefault="00AD15D6" w:rsidP="00C63F14">
      <w:pPr>
        <w:tabs>
          <w:tab w:val="left" w:pos="3465"/>
        </w:tabs>
        <w:spacing w:line="276" w:lineRule="auto"/>
        <w:ind w:left="567" w:firstLine="284"/>
        <w:jc w:val="both"/>
      </w:pPr>
      <w:r w:rsidRPr="00C63F14">
        <w:t>Плановое медицинское обследование: антропометрия, определение групп здоровья, осмотр специалистами.</w:t>
      </w:r>
    </w:p>
    <w:p w:rsidR="00AD15D6" w:rsidRPr="00C63F14" w:rsidRDefault="00AD15D6" w:rsidP="00C63F14">
      <w:pPr>
        <w:tabs>
          <w:tab w:val="left" w:pos="3465"/>
        </w:tabs>
        <w:spacing w:line="276" w:lineRule="auto"/>
        <w:ind w:left="567" w:firstLine="284"/>
        <w:jc w:val="both"/>
      </w:pPr>
      <w:r w:rsidRPr="00C63F14">
        <w:t>Плановая диагностика (начало и конец года): познавательная сфера, определение ведущей руки, базовые функции мозга, эмоциональное благополучие.</w:t>
      </w:r>
    </w:p>
    <w:p w:rsidR="00AD15D6" w:rsidRPr="00C63F14" w:rsidRDefault="00AD15D6" w:rsidP="00C63F14">
      <w:pPr>
        <w:tabs>
          <w:tab w:val="left" w:pos="3465"/>
        </w:tabs>
        <w:spacing w:line="276" w:lineRule="auto"/>
        <w:ind w:left="567" w:firstLine="284"/>
        <w:jc w:val="both"/>
      </w:pPr>
      <w:r w:rsidRPr="00C63F14">
        <w:t>Проверка готовности к школьному обучению; выявление утомления и уровня работоспособности детей старшей и подготовительной групп (начало и конец года).</w:t>
      </w:r>
    </w:p>
    <w:p w:rsidR="00AD15D6" w:rsidRPr="00C63F14" w:rsidRDefault="00AD15D6" w:rsidP="00C63F14">
      <w:pPr>
        <w:tabs>
          <w:tab w:val="left" w:pos="3465"/>
        </w:tabs>
        <w:spacing w:line="276" w:lineRule="auto"/>
        <w:ind w:left="567" w:firstLine="284"/>
        <w:jc w:val="both"/>
      </w:pPr>
      <w:r w:rsidRPr="00C63F14">
        <w:t>Выявление факторов риска в развитии детей, прогнозирование школьных трудностей (по запросам родителей).</w:t>
      </w:r>
    </w:p>
    <w:p w:rsidR="00AD15D6" w:rsidRPr="00C63F14" w:rsidRDefault="00AD15D6" w:rsidP="00C63F14">
      <w:pPr>
        <w:tabs>
          <w:tab w:val="left" w:pos="3465"/>
        </w:tabs>
        <w:spacing w:line="276" w:lineRule="auto"/>
        <w:ind w:left="567" w:firstLine="284"/>
        <w:jc w:val="both"/>
      </w:pPr>
      <w:r w:rsidRPr="00C63F14">
        <w:t>Индивидуальная диагностика по заявкам воспитателей и родителей.</w:t>
      </w:r>
    </w:p>
    <w:p w:rsidR="00AD15D6" w:rsidRPr="00C63F14" w:rsidRDefault="00AD15D6" w:rsidP="00C63F14">
      <w:pPr>
        <w:tabs>
          <w:tab w:val="left" w:pos="3465"/>
        </w:tabs>
        <w:spacing w:line="276" w:lineRule="auto"/>
        <w:ind w:left="567" w:firstLine="284"/>
        <w:jc w:val="both"/>
      </w:pPr>
      <w:r w:rsidRPr="00C63F14">
        <w:t>Логопедическая диагностика: нарушение звуковой и слоговой структуры речи, словарный запас, речевое общение, фонематическое восприятие, связная речь, темп, плавность речи. Формирование логопедических групп.</w:t>
      </w:r>
    </w:p>
    <w:p w:rsidR="00AD15D6" w:rsidRPr="00C63F14" w:rsidRDefault="00AD15D6" w:rsidP="00C63F14">
      <w:pPr>
        <w:tabs>
          <w:tab w:val="left" w:pos="3465"/>
        </w:tabs>
        <w:spacing w:line="276" w:lineRule="auto"/>
        <w:ind w:left="567" w:firstLine="284"/>
        <w:jc w:val="both"/>
      </w:pPr>
      <w:r w:rsidRPr="00C63F14">
        <w:t>Индивидуальные и подгрупповые логопедические занятия.</w:t>
      </w:r>
    </w:p>
    <w:p w:rsidR="00AD15D6" w:rsidRPr="00C63F14" w:rsidRDefault="00AD15D6" w:rsidP="00C63F14">
      <w:pPr>
        <w:tabs>
          <w:tab w:val="left" w:pos="3465"/>
        </w:tabs>
        <w:spacing w:line="276" w:lineRule="auto"/>
        <w:ind w:left="567" w:firstLine="284"/>
        <w:jc w:val="both"/>
      </w:pPr>
      <w:r w:rsidRPr="00C63F14">
        <w:t>Социологические мероприятия: социометрия, анкетирование, выявление детей с признаками коммуникативной дезадаптации.</w:t>
      </w:r>
    </w:p>
    <w:p w:rsidR="00AD15D6" w:rsidRPr="00C63F14" w:rsidRDefault="00AD15D6" w:rsidP="00C63F14">
      <w:pPr>
        <w:tabs>
          <w:tab w:val="left" w:pos="3465"/>
        </w:tabs>
        <w:spacing w:line="276" w:lineRule="auto"/>
        <w:ind w:left="567" w:firstLine="284"/>
        <w:jc w:val="both"/>
      </w:pPr>
      <w:r w:rsidRPr="00C63F14">
        <w:t xml:space="preserve">Психопрофилактические мероприятия. </w:t>
      </w:r>
    </w:p>
    <w:p w:rsidR="00AD15D6" w:rsidRPr="00C63F14" w:rsidRDefault="00AD15D6" w:rsidP="00C63F14">
      <w:pPr>
        <w:tabs>
          <w:tab w:val="left" w:pos="3465"/>
        </w:tabs>
        <w:spacing w:line="276" w:lineRule="auto"/>
        <w:ind w:left="567" w:firstLine="284"/>
        <w:jc w:val="both"/>
      </w:pPr>
      <w:r w:rsidRPr="00C63F14">
        <w:t xml:space="preserve">Коррекция познавательной сферы. </w:t>
      </w:r>
    </w:p>
    <w:p w:rsidR="00AD15D6" w:rsidRPr="00C63F14" w:rsidRDefault="00AD15D6" w:rsidP="00C63F14">
      <w:pPr>
        <w:tabs>
          <w:tab w:val="left" w:pos="3465"/>
        </w:tabs>
        <w:spacing w:line="276" w:lineRule="auto"/>
        <w:ind w:left="567" w:firstLine="284"/>
        <w:jc w:val="both"/>
      </w:pPr>
      <w:r w:rsidRPr="00C63F14">
        <w:t xml:space="preserve">Психомоторное развитие. </w:t>
      </w:r>
    </w:p>
    <w:p w:rsidR="00AD15D6" w:rsidRPr="00C63F14" w:rsidRDefault="00AD15D6" w:rsidP="00C63F14">
      <w:pPr>
        <w:tabs>
          <w:tab w:val="left" w:pos="3465"/>
        </w:tabs>
        <w:spacing w:line="276" w:lineRule="auto"/>
        <w:ind w:left="567" w:firstLine="284"/>
        <w:jc w:val="both"/>
      </w:pPr>
      <w:r w:rsidRPr="00C63F14">
        <w:t xml:space="preserve">азработка и реализация программы работы с детьми с повышенными интеллектуальными и творческими способностями. </w:t>
      </w:r>
    </w:p>
    <w:p w:rsidR="00AD15D6" w:rsidRPr="00C63F14" w:rsidRDefault="00AD15D6" w:rsidP="00C63F14">
      <w:pPr>
        <w:tabs>
          <w:tab w:val="left" w:pos="3465"/>
        </w:tabs>
        <w:spacing w:line="276" w:lineRule="auto"/>
        <w:ind w:left="567" w:firstLine="284"/>
        <w:jc w:val="both"/>
      </w:pPr>
      <w:r w:rsidRPr="00C63F14">
        <w:t xml:space="preserve">Профилактические лечебные мероприятия. </w:t>
      </w:r>
    </w:p>
    <w:p w:rsidR="00AD15D6" w:rsidRPr="00C63F14" w:rsidRDefault="00AD15D6" w:rsidP="00C63F14">
      <w:pPr>
        <w:tabs>
          <w:tab w:val="left" w:pos="3465"/>
        </w:tabs>
        <w:spacing w:line="276" w:lineRule="auto"/>
        <w:ind w:left="567" w:firstLine="284"/>
        <w:jc w:val="both"/>
      </w:pPr>
      <w:r w:rsidRPr="00C63F14">
        <w:rPr>
          <w:i/>
        </w:rPr>
        <w:t>Работа с воспитателями и узкими специалистами</w:t>
      </w:r>
    </w:p>
    <w:p w:rsidR="00AD15D6" w:rsidRPr="00C63F14" w:rsidRDefault="00AD15D6" w:rsidP="00C63F14">
      <w:pPr>
        <w:tabs>
          <w:tab w:val="left" w:pos="3465"/>
        </w:tabs>
        <w:spacing w:line="276" w:lineRule="auto"/>
        <w:ind w:left="567" w:firstLine="284"/>
        <w:jc w:val="both"/>
      </w:pPr>
      <w:r w:rsidRPr="00C63F14">
        <w:t>Методическая и практическая помощь в организации и проведении открытых занятий, семинаров (по плану МДОУ)</w:t>
      </w:r>
    </w:p>
    <w:p w:rsidR="00AD15D6" w:rsidRPr="00C63F14" w:rsidRDefault="00AD15D6" w:rsidP="00C63F14">
      <w:pPr>
        <w:tabs>
          <w:tab w:val="left" w:pos="3465"/>
        </w:tabs>
        <w:spacing w:line="276" w:lineRule="auto"/>
        <w:ind w:left="567" w:firstLine="284"/>
        <w:jc w:val="both"/>
      </w:pPr>
      <w:r w:rsidRPr="00C63F14">
        <w:t>Пополнение знаний воспитателей и педагогов о развитии детей, их психофизиологических особенностях (в течение года)</w:t>
      </w:r>
    </w:p>
    <w:p w:rsidR="00AD15D6" w:rsidRPr="00C63F14" w:rsidRDefault="00AD15D6" w:rsidP="00C63F14">
      <w:pPr>
        <w:tabs>
          <w:tab w:val="left" w:pos="3465"/>
        </w:tabs>
        <w:spacing w:line="276" w:lineRule="auto"/>
        <w:ind w:left="567" w:firstLine="284"/>
        <w:jc w:val="both"/>
      </w:pPr>
      <w:r w:rsidRPr="00C63F14">
        <w:t>Рекомендации для дифференцированного подхода к детям по результатам диагностики: логопедической, психологической, физиолого-гигиенической (в течение года)</w:t>
      </w:r>
    </w:p>
    <w:p w:rsidR="00AD15D6" w:rsidRPr="00C63F14" w:rsidRDefault="00AD15D6" w:rsidP="00C63F14">
      <w:pPr>
        <w:tabs>
          <w:tab w:val="left" w:pos="3465"/>
        </w:tabs>
        <w:spacing w:line="276" w:lineRule="auto"/>
        <w:ind w:left="567" w:firstLine="284"/>
        <w:jc w:val="both"/>
      </w:pPr>
      <w:r w:rsidRPr="00C63F14">
        <w:t>Посещение занятий и их психолого-педагогический анализ (в течение года)</w:t>
      </w:r>
    </w:p>
    <w:p w:rsidR="00AD15D6" w:rsidRPr="00C63F14" w:rsidRDefault="00AD15D6" w:rsidP="00C63F14">
      <w:pPr>
        <w:tabs>
          <w:tab w:val="left" w:pos="3465"/>
        </w:tabs>
        <w:spacing w:line="276" w:lineRule="auto"/>
        <w:ind w:left="567" w:firstLine="284"/>
        <w:jc w:val="both"/>
      </w:pPr>
      <w:r w:rsidRPr="00C63F14">
        <w:t>Индивидуальное консультирование по вопросам воспитания и обучения детей (по запросам)</w:t>
      </w:r>
    </w:p>
    <w:p w:rsidR="00AD15D6" w:rsidRPr="00C63F14" w:rsidRDefault="00AD15D6" w:rsidP="00C63F14">
      <w:pPr>
        <w:tabs>
          <w:tab w:val="left" w:pos="3465"/>
        </w:tabs>
        <w:spacing w:line="276" w:lineRule="auto"/>
        <w:ind w:left="567" w:firstLine="284"/>
        <w:jc w:val="both"/>
      </w:pPr>
      <w:r w:rsidRPr="00C63F14">
        <w:t>Семинары и психологические тренинги с педагогическим коллективом.</w:t>
      </w:r>
    </w:p>
    <w:p w:rsidR="00AD15D6" w:rsidRPr="00C63F14" w:rsidRDefault="00AD15D6" w:rsidP="00C63F14">
      <w:pPr>
        <w:tabs>
          <w:tab w:val="left" w:pos="3465"/>
        </w:tabs>
        <w:spacing w:line="276" w:lineRule="auto"/>
        <w:ind w:left="567" w:firstLine="284"/>
        <w:jc w:val="both"/>
      </w:pPr>
      <w:r w:rsidRPr="00C63F14">
        <w:t>Подготовка психологического портрета групп и разработка индивидуальных рекомендаций для педагогов.</w:t>
      </w:r>
    </w:p>
    <w:p w:rsidR="00AD15D6" w:rsidRPr="00C63F14" w:rsidRDefault="00AD15D6" w:rsidP="00C63F14">
      <w:pPr>
        <w:tabs>
          <w:tab w:val="left" w:pos="3465"/>
        </w:tabs>
        <w:spacing w:line="276" w:lineRule="auto"/>
        <w:ind w:left="567" w:firstLine="284"/>
        <w:jc w:val="both"/>
        <w:rPr>
          <w:i/>
        </w:rPr>
      </w:pPr>
      <w:r w:rsidRPr="00C63F14">
        <w:rPr>
          <w:i/>
        </w:rPr>
        <w:t xml:space="preserve">Работа с родителями </w:t>
      </w:r>
    </w:p>
    <w:p w:rsidR="00AD15D6" w:rsidRPr="00C63F14" w:rsidRDefault="00AD15D6" w:rsidP="00C63F14">
      <w:pPr>
        <w:tabs>
          <w:tab w:val="left" w:pos="3465"/>
        </w:tabs>
        <w:spacing w:line="276" w:lineRule="auto"/>
        <w:ind w:left="567" w:firstLine="284"/>
        <w:jc w:val="both"/>
      </w:pPr>
      <w:r w:rsidRPr="00C63F14">
        <w:t>Социологическое анкетирование родителей (по классическим                                                                                                                                                                                                                                                                                                                                                                                                                методикам); анкетирование по различным темам; адаптация детей к детскому саду; медицинское анкетирование; выявление факторов риска в развитии детей.</w:t>
      </w:r>
    </w:p>
    <w:p w:rsidR="00AD15D6" w:rsidRPr="00C63F14" w:rsidRDefault="00AD15D6" w:rsidP="00C63F14">
      <w:pPr>
        <w:tabs>
          <w:tab w:val="left" w:pos="3465"/>
        </w:tabs>
        <w:spacing w:line="276" w:lineRule="auto"/>
        <w:ind w:left="567" w:firstLine="284"/>
        <w:jc w:val="both"/>
      </w:pPr>
      <w:r w:rsidRPr="00C63F14">
        <w:t>Индивидуальные рекомендации для родителей.</w:t>
      </w:r>
    </w:p>
    <w:p w:rsidR="00AD15D6" w:rsidRPr="00C63F14" w:rsidRDefault="00AD15D6" w:rsidP="00C63F14">
      <w:pPr>
        <w:tabs>
          <w:tab w:val="left" w:pos="3465"/>
        </w:tabs>
        <w:spacing w:line="276" w:lineRule="auto"/>
        <w:ind w:left="567" w:firstLine="284"/>
        <w:jc w:val="both"/>
      </w:pPr>
      <w:r w:rsidRPr="00C63F14">
        <w:t>Углубленная диагностика развития детей по запросам родителей.</w:t>
      </w:r>
    </w:p>
    <w:p w:rsidR="00AD15D6" w:rsidRPr="00C63F14" w:rsidRDefault="00AD15D6" w:rsidP="00C63F14">
      <w:pPr>
        <w:tabs>
          <w:tab w:val="left" w:pos="3465"/>
        </w:tabs>
        <w:spacing w:line="276" w:lineRule="auto"/>
        <w:ind w:left="567" w:firstLine="284"/>
        <w:jc w:val="both"/>
      </w:pPr>
      <w:r w:rsidRPr="00C63F14">
        <w:t>Просветительская работа среди родителей: особенности развития детского организма, адаптация детей к новым условиям; готовность ребенка к школьному обучению; профилактика соматических заболеваний.</w:t>
      </w:r>
    </w:p>
    <w:p w:rsidR="00AD15D6" w:rsidRPr="00C63F14" w:rsidRDefault="00AD15D6" w:rsidP="00C63F14">
      <w:pPr>
        <w:tabs>
          <w:tab w:val="left" w:pos="3465"/>
        </w:tabs>
        <w:spacing w:line="276" w:lineRule="auto"/>
        <w:ind w:left="567" w:firstLine="284"/>
        <w:jc w:val="both"/>
      </w:pPr>
      <w:r w:rsidRPr="00C63F14">
        <w:t>Консультационная работа специалистов ПМПк.</w:t>
      </w:r>
    </w:p>
    <w:p w:rsidR="00AD15D6" w:rsidRPr="00C63F14" w:rsidRDefault="00AD15D6" w:rsidP="00C63F14">
      <w:pPr>
        <w:tabs>
          <w:tab w:val="left" w:pos="3465"/>
        </w:tabs>
        <w:spacing w:line="276" w:lineRule="auto"/>
        <w:ind w:left="567" w:firstLine="284"/>
        <w:jc w:val="both"/>
      </w:pPr>
      <w:r w:rsidRPr="00C63F14">
        <w:t>Оформление информации в группах.</w:t>
      </w:r>
    </w:p>
    <w:p w:rsidR="00AD15D6" w:rsidRPr="00C63F14" w:rsidRDefault="00AD15D6" w:rsidP="00C63F14">
      <w:pPr>
        <w:tabs>
          <w:tab w:val="left" w:pos="3465"/>
        </w:tabs>
        <w:spacing w:line="276" w:lineRule="auto"/>
        <w:jc w:val="both"/>
        <w:rPr>
          <w:b/>
        </w:rPr>
      </w:pPr>
      <w:r w:rsidRPr="00C63F14">
        <w:rPr>
          <w:b/>
        </w:rPr>
        <w:t xml:space="preserve"> </w:t>
      </w:r>
    </w:p>
    <w:p w:rsidR="00AD15D6" w:rsidRPr="00C63F14" w:rsidRDefault="00AD15D6" w:rsidP="00C63F14">
      <w:pPr>
        <w:jc w:val="both"/>
        <w:rPr>
          <w:b/>
        </w:rPr>
      </w:pPr>
      <w:r w:rsidRPr="00C63F14">
        <w:rPr>
          <w:b/>
        </w:rPr>
        <w:t>Способы и направления поддержки детской инициативы</w:t>
      </w:r>
    </w:p>
    <w:p w:rsidR="00AD15D6" w:rsidRPr="00C63F14" w:rsidRDefault="00AD15D6" w:rsidP="00C63F14">
      <w:pPr>
        <w:jc w:val="both"/>
        <w:rPr>
          <w:b/>
        </w:rPr>
      </w:pPr>
    </w:p>
    <w:p w:rsidR="00AD15D6" w:rsidRPr="00C63F14" w:rsidRDefault="00AD15D6" w:rsidP="00C63F14">
      <w:pPr>
        <w:jc w:val="both"/>
      </w:pPr>
      <w:r w:rsidRPr="00C63F14">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AD15D6" w:rsidRPr="00C63F14" w:rsidRDefault="00AD15D6" w:rsidP="00C63F14">
      <w:pPr>
        <w:jc w:val="both"/>
      </w:pPr>
      <w:r w:rsidRPr="00C63F14">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AD15D6" w:rsidRPr="00C63F14" w:rsidRDefault="00AD15D6" w:rsidP="00C63F14">
      <w:pPr>
        <w:ind w:left="900"/>
        <w:jc w:val="both"/>
      </w:pPr>
      <w:r w:rsidRPr="00C63F14">
        <w:t>1) гарантирует охрану и укрепление физического и психического здоровья детей;</w:t>
      </w:r>
    </w:p>
    <w:p w:rsidR="00AD15D6" w:rsidRPr="00C63F14" w:rsidRDefault="00AD15D6" w:rsidP="00C63F14">
      <w:pPr>
        <w:ind w:left="900"/>
        <w:jc w:val="both"/>
      </w:pPr>
      <w:r w:rsidRPr="00C63F14">
        <w:t>2) обеспечивает эмоциональное благополучие детей;</w:t>
      </w:r>
    </w:p>
    <w:p w:rsidR="00AD15D6" w:rsidRPr="00C63F14" w:rsidRDefault="00AD15D6" w:rsidP="00C63F14">
      <w:pPr>
        <w:ind w:left="900"/>
        <w:jc w:val="both"/>
      </w:pPr>
      <w:r w:rsidRPr="00C63F14">
        <w:t>3) способствует профессиональному развитию педагогических работников;</w:t>
      </w:r>
    </w:p>
    <w:p w:rsidR="00AD15D6" w:rsidRPr="00C63F14" w:rsidRDefault="00AD15D6" w:rsidP="00C63F14">
      <w:pPr>
        <w:ind w:left="900"/>
        <w:jc w:val="both"/>
      </w:pPr>
      <w:r w:rsidRPr="00C63F14">
        <w:t>4) создает условия для развивающего вариативного дошкольного образования;</w:t>
      </w:r>
    </w:p>
    <w:p w:rsidR="00AD15D6" w:rsidRPr="00C63F14" w:rsidRDefault="00AD15D6" w:rsidP="00C63F14">
      <w:pPr>
        <w:ind w:left="900"/>
        <w:jc w:val="both"/>
      </w:pPr>
      <w:r w:rsidRPr="00C63F14">
        <w:t>5) обеспечивает открытость дошкольного образования;</w:t>
      </w:r>
    </w:p>
    <w:p w:rsidR="00AD15D6" w:rsidRPr="00C63F14" w:rsidRDefault="00AD15D6" w:rsidP="00C63F14">
      <w:pPr>
        <w:ind w:left="900"/>
        <w:jc w:val="both"/>
      </w:pPr>
      <w:r w:rsidRPr="00C63F14">
        <w:t>6) создает условия для участия родителей (законных представителей) в образовательной деятельности.</w:t>
      </w:r>
    </w:p>
    <w:p w:rsidR="00AD15D6" w:rsidRPr="00C63F14" w:rsidRDefault="00AD15D6" w:rsidP="00C63F14">
      <w:pPr>
        <w:spacing w:line="432" w:lineRule="atLeast"/>
        <w:ind w:firstLine="288"/>
        <w:jc w:val="both"/>
        <w:rPr>
          <w:b/>
          <w:color w:val="000000"/>
        </w:rPr>
      </w:pPr>
      <w:r w:rsidRPr="00C63F14">
        <w:rPr>
          <w:b/>
          <w:color w:val="000000"/>
        </w:rPr>
        <w:t>Психолого-педагогические условия  реализации программы:</w:t>
      </w:r>
    </w:p>
    <w:p w:rsidR="00AD15D6" w:rsidRPr="00C63F14" w:rsidRDefault="00AD15D6" w:rsidP="00C63F14">
      <w:pPr>
        <w:jc w:val="both"/>
      </w:pPr>
      <w:r w:rsidRPr="00C63F14">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AD15D6" w:rsidRPr="00C63F14" w:rsidRDefault="00AD15D6" w:rsidP="00C63F14">
      <w:pPr>
        <w:jc w:val="both"/>
      </w:pPr>
      <w:r w:rsidRPr="00C63F14">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AD15D6" w:rsidRPr="00C63F14" w:rsidRDefault="00AD15D6" w:rsidP="00C63F14">
      <w:pPr>
        <w:jc w:val="both"/>
      </w:pPr>
      <w:r w:rsidRPr="00C63F14">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AD15D6" w:rsidRPr="00C63F14" w:rsidRDefault="00AD15D6" w:rsidP="00C63F14">
      <w:pPr>
        <w:jc w:val="both"/>
      </w:pPr>
      <w:r w:rsidRPr="00C63F14">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AD15D6" w:rsidRPr="00C63F14" w:rsidRDefault="00AD15D6" w:rsidP="00C63F14">
      <w:pPr>
        <w:jc w:val="both"/>
      </w:pPr>
      <w:r w:rsidRPr="00C63F14">
        <w:t>5) поддержка инициативы и самостоятельности детей в специфических для них видах деятельности;</w:t>
      </w:r>
    </w:p>
    <w:p w:rsidR="00AD15D6" w:rsidRPr="00C63F14" w:rsidRDefault="00AD15D6" w:rsidP="00C63F14">
      <w:pPr>
        <w:jc w:val="both"/>
      </w:pPr>
      <w:r w:rsidRPr="00C63F14">
        <w:t>6) возможность выбора детьми материалов, видов активности, участников совместной деятельности и общения;</w:t>
      </w:r>
    </w:p>
    <w:p w:rsidR="00AD15D6" w:rsidRPr="00C63F14" w:rsidRDefault="00AD15D6" w:rsidP="00C63F14">
      <w:pPr>
        <w:jc w:val="both"/>
      </w:pPr>
      <w:r w:rsidRPr="00C63F14">
        <w:t>7) защита детей от всех форм физического и психического насилия.</w:t>
      </w:r>
    </w:p>
    <w:p w:rsidR="00AD15D6" w:rsidRPr="00C63F14" w:rsidRDefault="00AD15D6" w:rsidP="00C63F14">
      <w:pPr>
        <w:jc w:val="both"/>
        <w:rPr>
          <w:b/>
        </w:rPr>
      </w:pPr>
    </w:p>
    <w:p w:rsidR="00AD15D6" w:rsidRPr="00C63F14" w:rsidRDefault="00AD15D6" w:rsidP="00C63F14">
      <w:pPr>
        <w:jc w:val="both"/>
        <w:rPr>
          <w:b/>
        </w:rPr>
      </w:pPr>
      <w:r w:rsidRPr="00C63F14">
        <w:rPr>
          <w:b/>
        </w:rPr>
        <w:t>Условия, необходимые для создания социальной ситуации развития детей, соответствующей специфике дошкольного возраста, предполагают:</w:t>
      </w:r>
    </w:p>
    <w:p w:rsidR="00AD15D6" w:rsidRPr="00C63F14" w:rsidRDefault="00AD15D6" w:rsidP="00C63F14">
      <w:pPr>
        <w:jc w:val="both"/>
      </w:pPr>
      <w:r w:rsidRPr="00C63F14">
        <w:t>1) обеспечение эмоционального благополучия через:</w:t>
      </w:r>
    </w:p>
    <w:p w:rsidR="00AD15D6" w:rsidRPr="00C63F14" w:rsidRDefault="00AD15D6" w:rsidP="00C63F14">
      <w:pPr>
        <w:jc w:val="both"/>
      </w:pPr>
      <w:r w:rsidRPr="00C63F14">
        <w:t>-непосредственное общение с каждым ребенком;</w:t>
      </w:r>
    </w:p>
    <w:p w:rsidR="00AD15D6" w:rsidRPr="00C63F14" w:rsidRDefault="00AD15D6" w:rsidP="00C63F14">
      <w:pPr>
        <w:jc w:val="both"/>
      </w:pPr>
      <w:r w:rsidRPr="00C63F14">
        <w:t>-уважительное отношение к каждому ребенку, к его чувствам и потребностям;</w:t>
      </w:r>
    </w:p>
    <w:p w:rsidR="00AD15D6" w:rsidRPr="00C63F14" w:rsidRDefault="00AD15D6" w:rsidP="00C63F14">
      <w:pPr>
        <w:jc w:val="both"/>
      </w:pPr>
      <w:r w:rsidRPr="00C63F14">
        <w:t>2) поддержку индивидуальности и инициативы детей через:</w:t>
      </w:r>
    </w:p>
    <w:p w:rsidR="00AD15D6" w:rsidRPr="00C63F14" w:rsidRDefault="00AD15D6" w:rsidP="00C63F14">
      <w:pPr>
        <w:jc w:val="both"/>
      </w:pPr>
      <w:r w:rsidRPr="00C63F14">
        <w:t>-создание условий для свободного выбора детьми деятельности, участников совместной деятельности;</w:t>
      </w:r>
    </w:p>
    <w:p w:rsidR="00AD15D6" w:rsidRPr="00C63F14" w:rsidRDefault="00AD15D6" w:rsidP="00C63F14">
      <w:pPr>
        <w:jc w:val="both"/>
      </w:pPr>
      <w:r w:rsidRPr="00C63F14">
        <w:t>-создание условий для принятия детьми решений, выражения своих чувств и мыслей;</w:t>
      </w:r>
    </w:p>
    <w:p w:rsidR="00AD15D6" w:rsidRPr="00C63F14" w:rsidRDefault="00AD15D6" w:rsidP="00C63F14">
      <w:pPr>
        <w:jc w:val="both"/>
      </w:pPr>
      <w:r w:rsidRPr="00C63F14">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AD15D6" w:rsidRPr="00C63F14" w:rsidRDefault="00AD15D6" w:rsidP="00C63F14">
      <w:pPr>
        <w:jc w:val="both"/>
      </w:pPr>
      <w:r w:rsidRPr="00C63F14">
        <w:t>3) установление правил взаимодействия в разных ситуациях:</w:t>
      </w:r>
    </w:p>
    <w:p w:rsidR="00AD15D6" w:rsidRPr="00C63F14" w:rsidRDefault="00AD15D6" w:rsidP="00C63F14">
      <w:pPr>
        <w:jc w:val="both"/>
      </w:pPr>
      <w:r w:rsidRPr="00C63F14">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AD15D6" w:rsidRPr="00C63F14" w:rsidRDefault="00AD15D6" w:rsidP="00C63F14">
      <w:pPr>
        <w:jc w:val="both"/>
      </w:pPr>
      <w:r w:rsidRPr="00C63F14">
        <w:t>-развитие коммуникативных способностей детей, позволяющих разрешать конфликтные ситуации со сверстниками;</w:t>
      </w:r>
    </w:p>
    <w:p w:rsidR="00AD15D6" w:rsidRPr="00C63F14" w:rsidRDefault="00AD15D6" w:rsidP="00C63F14">
      <w:pPr>
        <w:jc w:val="both"/>
      </w:pPr>
      <w:r w:rsidRPr="00C63F14">
        <w:t>-развитие умения детей работать в группе сверстников;</w:t>
      </w:r>
    </w:p>
    <w:p w:rsidR="00AD15D6" w:rsidRPr="00C63F14" w:rsidRDefault="00AD15D6" w:rsidP="00C63F14">
      <w:pPr>
        <w:jc w:val="both"/>
      </w:pPr>
      <w:r w:rsidRPr="00C63F14">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AD15D6" w:rsidRPr="00C63F14" w:rsidRDefault="00AD15D6" w:rsidP="00C63F14">
      <w:pPr>
        <w:jc w:val="both"/>
      </w:pPr>
      <w:r w:rsidRPr="00C63F14">
        <w:t>-создание условий для овладения культурными средствами деятельности;</w:t>
      </w:r>
    </w:p>
    <w:p w:rsidR="00AD15D6" w:rsidRPr="00C63F14" w:rsidRDefault="00AD15D6" w:rsidP="00C63F14">
      <w:pPr>
        <w:jc w:val="both"/>
      </w:pPr>
      <w:r w:rsidRPr="00C63F14">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AD15D6" w:rsidRPr="00C63F14" w:rsidRDefault="00AD15D6" w:rsidP="00C63F14">
      <w:pPr>
        <w:jc w:val="both"/>
      </w:pPr>
      <w:r w:rsidRPr="00C63F14">
        <w:t>-поддержку спонтанной игры детей, ее обогащение, обеспечение игрового времени и пространства;</w:t>
      </w:r>
    </w:p>
    <w:p w:rsidR="00AD15D6" w:rsidRPr="00C63F14" w:rsidRDefault="00AD15D6" w:rsidP="00C63F14">
      <w:pPr>
        <w:jc w:val="both"/>
      </w:pPr>
      <w:r w:rsidRPr="00C63F14">
        <w:t>-оценку индивидуального развития детей;</w:t>
      </w:r>
    </w:p>
    <w:p w:rsidR="00AD15D6" w:rsidRPr="00C63F14" w:rsidRDefault="00AD15D6" w:rsidP="00C63F14">
      <w:pPr>
        <w:jc w:val="both"/>
      </w:pPr>
      <w:r w:rsidRPr="00C63F14">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AD15D6" w:rsidRPr="00C63F14" w:rsidRDefault="00AD15D6" w:rsidP="00C63F14">
      <w:pPr>
        <w:pStyle w:val="NormalWeb"/>
        <w:spacing w:before="0" w:beforeAutospacing="0" w:after="0" w:afterAutospacing="0"/>
        <w:ind w:firstLine="567"/>
        <w:jc w:val="both"/>
      </w:pPr>
      <w:r w:rsidRPr="00C63F14">
        <w:t>Формировать активную, самостоятельную и инициативную позицию ребенка и поддерживать устойчивый познавательный интерес позволяет проектная деятельность.</w:t>
      </w:r>
    </w:p>
    <w:p w:rsidR="00AD15D6" w:rsidRPr="00C63F14" w:rsidRDefault="00AD15D6" w:rsidP="00C63F14">
      <w:pPr>
        <w:pStyle w:val="NormalWeb"/>
        <w:spacing w:before="0" w:beforeAutospacing="0" w:after="0" w:afterAutospacing="0"/>
        <w:ind w:firstLine="567"/>
        <w:jc w:val="both"/>
      </w:pPr>
      <w:r w:rsidRPr="00C63F14">
        <w:t>Проект позволяет интегрировать сведения из разных областей знаний для решения одной проблемы и применять их на практике. Правильно организованная работа над проектом, позволяет сделать процесс обучения не только более оптимальным, но и более интересным. Ребенок приобретает опыт деятельности, который  соединяет в себе знания, умения, компетенции и ценности.</w:t>
      </w:r>
    </w:p>
    <w:p w:rsidR="00AD15D6" w:rsidRPr="00C63F14" w:rsidRDefault="00AD15D6" w:rsidP="00C63F14">
      <w:pPr>
        <w:ind w:right="-1" w:firstLine="567"/>
        <w:jc w:val="both"/>
      </w:pPr>
      <w:r w:rsidRPr="00C63F14">
        <w:t xml:space="preserve"> </w:t>
      </w:r>
      <w:r w:rsidRPr="00C63F14">
        <w:rPr>
          <w:b/>
        </w:rPr>
        <w:t xml:space="preserve">Проектная деятельность, </w:t>
      </w:r>
      <w:r w:rsidRPr="00C63F14">
        <w:t xml:space="preserve">как ни какая другая поддерживает детскую познавательную инициативу в условиях детского сада и семьи. Тема эта весьма актуальна по ряду причин. </w:t>
      </w:r>
    </w:p>
    <w:p w:rsidR="00AD15D6" w:rsidRPr="00C63F14" w:rsidRDefault="00AD15D6" w:rsidP="00C63F14">
      <w:pPr>
        <w:numPr>
          <w:ilvl w:val="0"/>
          <w:numId w:val="76"/>
        </w:numPr>
        <w:ind w:left="0" w:right="-1" w:firstLine="567"/>
        <w:jc w:val="both"/>
      </w:pPr>
      <w:r w:rsidRPr="00C63F14">
        <w:t xml:space="preserve">Во-первых, 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AD15D6" w:rsidRPr="00C63F14" w:rsidRDefault="00AD15D6" w:rsidP="00C63F14">
      <w:pPr>
        <w:numPr>
          <w:ilvl w:val="0"/>
          <w:numId w:val="76"/>
        </w:numPr>
        <w:ind w:left="0" w:right="-1" w:firstLine="567"/>
        <w:jc w:val="both"/>
      </w:pPr>
      <w:r w:rsidRPr="00C63F14">
        <w:t xml:space="preserve">Во-вторых,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AD15D6" w:rsidRPr="00C63F14" w:rsidRDefault="00AD15D6" w:rsidP="00C63F14">
      <w:pPr>
        <w:numPr>
          <w:ilvl w:val="0"/>
          <w:numId w:val="76"/>
        </w:numPr>
        <w:ind w:left="0" w:right="-1" w:firstLine="567"/>
        <w:jc w:val="both"/>
      </w:pPr>
      <w:r w:rsidRPr="00C63F14">
        <w:t xml:space="preserve">В- третьих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AD15D6" w:rsidRPr="00C63F14" w:rsidRDefault="00AD15D6" w:rsidP="00C63F14">
      <w:pPr>
        <w:ind w:right="-1" w:firstLine="567"/>
        <w:jc w:val="both"/>
      </w:pPr>
      <w:r w:rsidRPr="00C63F14">
        <w:t xml:space="preserve"> 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w:t>
      </w:r>
    </w:p>
    <w:p w:rsidR="00AD15D6" w:rsidRPr="00C63F14" w:rsidRDefault="00AD15D6" w:rsidP="00C63F14">
      <w:pPr>
        <w:ind w:right="-1" w:firstLine="567"/>
        <w:jc w:val="both"/>
      </w:pPr>
      <w:r w:rsidRPr="00C63F14">
        <w:t xml:space="preserve"> Новый виток интереса к проекту как способу организации жизнедеятельности детей объясняется его потенциальной интегративностью, соответствием технологии развивающего обучения, обеспечением активности детей в образовательном процессе.</w:t>
      </w:r>
    </w:p>
    <w:p w:rsidR="00AD15D6" w:rsidRPr="00C63F14" w:rsidRDefault="00AD15D6" w:rsidP="00C63F14">
      <w:pPr>
        <w:tabs>
          <w:tab w:val="left" w:pos="2835"/>
        </w:tabs>
        <w:spacing w:line="276" w:lineRule="auto"/>
        <w:ind w:left="567"/>
        <w:jc w:val="both"/>
        <w:rPr>
          <w:b/>
        </w:rPr>
      </w:pPr>
      <w:r w:rsidRPr="00C63F14">
        <w:rPr>
          <w:b/>
        </w:rPr>
        <w:t xml:space="preserve"> Взаимодействие детского сада с семьей</w:t>
      </w:r>
    </w:p>
    <w:p w:rsidR="00AD15D6" w:rsidRPr="00C63F14" w:rsidRDefault="00AD15D6" w:rsidP="00C63F14">
      <w:pPr>
        <w:pStyle w:val="NoSpacing"/>
        <w:ind w:firstLine="708"/>
        <w:jc w:val="both"/>
        <w:rPr>
          <w:rFonts w:ascii="Times New Roman" w:hAnsi="Times New Roman"/>
          <w:sz w:val="24"/>
          <w:szCs w:val="24"/>
        </w:rPr>
      </w:pPr>
      <w:r w:rsidRPr="00C63F14">
        <w:rPr>
          <w:rFonts w:ascii="Times New Roman" w:hAnsi="Times New Roman"/>
          <w:sz w:val="24"/>
          <w:szCs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AD15D6" w:rsidRPr="00C63F14" w:rsidRDefault="00AD15D6" w:rsidP="00C63F14">
      <w:pPr>
        <w:tabs>
          <w:tab w:val="left" w:pos="10206"/>
        </w:tabs>
        <w:spacing w:line="240" w:lineRule="atLeast"/>
        <w:ind w:right="-13" w:firstLine="567"/>
        <w:jc w:val="both"/>
        <w:rPr>
          <w:kern w:val="20"/>
        </w:rPr>
      </w:pPr>
      <w:r w:rsidRPr="00C63F14">
        <w:t xml:space="preserve"> </w:t>
      </w:r>
      <w:r w:rsidRPr="00C63F14">
        <w:rPr>
          <w:kern w:val="20"/>
        </w:rPr>
        <w:t xml:space="preserve">В соответствии с ФЗ «Об образовании в Российской Федерации» родители являются не только равноправными, но и равно ответственными участниками образовательного процесса. </w:t>
      </w:r>
      <w:r w:rsidRPr="00C63F14">
        <w:t xml:space="preserve"> </w:t>
      </w:r>
    </w:p>
    <w:p w:rsidR="00AD15D6" w:rsidRPr="00C63F14" w:rsidRDefault="00AD15D6" w:rsidP="00C63F14">
      <w:pPr>
        <w:jc w:val="both"/>
      </w:pPr>
      <w:r w:rsidRPr="00C63F14">
        <w:t>В основу совместной деятельности семьи и дошкольного учреждения заложены следующие принципы:</w:t>
      </w:r>
    </w:p>
    <w:p w:rsidR="00AD15D6" w:rsidRPr="00C63F14" w:rsidRDefault="00AD15D6" w:rsidP="00C63F14">
      <w:pPr>
        <w:pStyle w:val="ListParagraph"/>
        <w:numPr>
          <w:ilvl w:val="0"/>
          <w:numId w:val="61"/>
        </w:numPr>
        <w:spacing w:after="0" w:line="240" w:lineRule="auto"/>
        <w:jc w:val="both"/>
        <w:rPr>
          <w:rFonts w:ascii="Times New Roman" w:hAnsi="Times New Roman"/>
          <w:sz w:val="24"/>
          <w:szCs w:val="24"/>
        </w:rPr>
      </w:pPr>
      <w:r w:rsidRPr="00C63F14">
        <w:rPr>
          <w:rFonts w:ascii="Times New Roman" w:hAnsi="Times New Roman"/>
          <w:sz w:val="24"/>
          <w:szCs w:val="24"/>
        </w:rPr>
        <w:t>единый подход к процессу воспитания ребёнка;</w:t>
      </w:r>
    </w:p>
    <w:p w:rsidR="00AD15D6" w:rsidRPr="00C63F14" w:rsidRDefault="00AD15D6" w:rsidP="00C63F14">
      <w:pPr>
        <w:pStyle w:val="ListParagraph"/>
        <w:numPr>
          <w:ilvl w:val="0"/>
          <w:numId w:val="61"/>
        </w:numPr>
        <w:spacing w:after="0" w:line="240" w:lineRule="auto"/>
        <w:jc w:val="both"/>
        <w:rPr>
          <w:rFonts w:ascii="Times New Roman" w:hAnsi="Times New Roman"/>
          <w:sz w:val="24"/>
          <w:szCs w:val="24"/>
        </w:rPr>
      </w:pPr>
      <w:r w:rsidRPr="00C63F14">
        <w:rPr>
          <w:rFonts w:ascii="Times New Roman" w:hAnsi="Times New Roman"/>
          <w:sz w:val="24"/>
          <w:szCs w:val="24"/>
        </w:rPr>
        <w:t>открытость дошкольного учреждения для родителей;</w:t>
      </w:r>
    </w:p>
    <w:p w:rsidR="00AD15D6" w:rsidRPr="00C63F14" w:rsidRDefault="00AD15D6" w:rsidP="00C63F14">
      <w:pPr>
        <w:pStyle w:val="ListParagraph"/>
        <w:numPr>
          <w:ilvl w:val="0"/>
          <w:numId w:val="61"/>
        </w:numPr>
        <w:spacing w:after="0" w:line="240" w:lineRule="auto"/>
        <w:jc w:val="both"/>
        <w:rPr>
          <w:rFonts w:ascii="Times New Roman" w:hAnsi="Times New Roman"/>
          <w:sz w:val="24"/>
          <w:szCs w:val="24"/>
        </w:rPr>
      </w:pPr>
      <w:r w:rsidRPr="00C63F14">
        <w:rPr>
          <w:rFonts w:ascii="Times New Roman" w:hAnsi="Times New Roman"/>
          <w:sz w:val="24"/>
          <w:szCs w:val="24"/>
        </w:rPr>
        <w:t>взаимное доверие  во взаимоотношениях педагогов и родителей;</w:t>
      </w:r>
    </w:p>
    <w:p w:rsidR="00AD15D6" w:rsidRPr="00C63F14" w:rsidRDefault="00AD15D6" w:rsidP="00C63F14">
      <w:pPr>
        <w:pStyle w:val="ListParagraph"/>
        <w:numPr>
          <w:ilvl w:val="0"/>
          <w:numId w:val="61"/>
        </w:numPr>
        <w:spacing w:after="0" w:line="240" w:lineRule="auto"/>
        <w:jc w:val="both"/>
        <w:rPr>
          <w:rFonts w:ascii="Times New Roman" w:hAnsi="Times New Roman"/>
          <w:sz w:val="24"/>
          <w:szCs w:val="24"/>
        </w:rPr>
      </w:pPr>
      <w:r w:rsidRPr="00C63F14">
        <w:rPr>
          <w:rFonts w:ascii="Times New Roman" w:hAnsi="Times New Roman"/>
          <w:sz w:val="24"/>
          <w:szCs w:val="24"/>
        </w:rPr>
        <w:t>уважение и доброжелательность друг к другу;</w:t>
      </w:r>
    </w:p>
    <w:p w:rsidR="00AD15D6" w:rsidRPr="00C63F14" w:rsidRDefault="00AD15D6" w:rsidP="00C63F14">
      <w:pPr>
        <w:pStyle w:val="ListParagraph"/>
        <w:numPr>
          <w:ilvl w:val="0"/>
          <w:numId w:val="61"/>
        </w:numPr>
        <w:spacing w:after="0" w:line="240" w:lineRule="auto"/>
        <w:jc w:val="both"/>
        <w:rPr>
          <w:rFonts w:ascii="Times New Roman" w:hAnsi="Times New Roman"/>
          <w:sz w:val="24"/>
          <w:szCs w:val="24"/>
        </w:rPr>
      </w:pPr>
      <w:r w:rsidRPr="00C63F14">
        <w:rPr>
          <w:rFonts w:ascii="Times New Roman" w:hAnsi="Times New Roman"/>
          <w:sz w:val="24"/>
          <w:szCs w:val="24"/>
        </w:rPr>
        <w:t>дифференцированный подход к каждой семье;</w:t>
      </w:r>
    </w:p>
    <w:p w:rsidR="00AD15D6" w:rsidRPr="00C63F14" w:rsidRDefault="00AD15D6" w:rsidP="00C63F14">
      <w:pPr>
        <w:pStyle w:val="ListParagraph"/>
        <w:numPr>
          <w:ilvl w:val="0"/>
          <w:numId w:val="61"/>
        </w:numPr>
        <w:spacing w:after="0" w:line="240" w:lineRule="auto"/>
        <w:jc w:val="both"/>
        <w:rPr>
          <w:rFonts w:ascii="Times New Roman" w:hAnsi="Times New Roman"/>
          <w:sz w:val="24"/>
          <w:szCs w:val="24"/>
        </w:rPr>
      </w:pPr>
      <w:r w:rsidRPr="00C63F14">
        <w:rPr>
          <w:rFonts w:ascii="Times New Roman" w:hAnsi="Times New Roman"/>
          <w:sz w:val="24"/>
          <w:szCs w:val="24"/>
        </w:rPr>
        <w:t>равно ответственность родителей и педагогов.</w:t>
      </w:r>
    </w:p>
    <w:p w:rsidR="00AD15D6" w:rsidRPr="00C63F14" w:rsidRDefault="00AD15D6" w:rsidP="00C63F14">
      <w:pPr>
        <w:pStyle w:val="NoSpacing"/>
        <w:ind w:firstLine="708"/>
        <w:jc w:val="both"/>
        <w:rPr>
          <w:rFonts w:ascii="Times New Roman" w:hAnsi="Times New Roman"/>
          <w:sz w:val="24"/>
          <w:szCs w:val="24"/>
        </w:rPr>
      </w:pPr>
      <w:r w:rsidRPr="00C63F14">
        <w:rPr>
          <w:rFonts w:ascii="Times New Roman" w:hAnsi="Times New Roman"/>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AD15D6" w:rsidRPr="00C63F14" w:rsidRDefault="00AD15D6" w:rsidP="00C63F14">
      <w:pPr>
        <w:pStyle w:val="NoSpacing"/>
        <w:jc w:val="both"/>
        <w:rPr>
          <w:rFonts w:ascii="Times New Roman" w:hAnsi="Times New Roman"/>
          <w:sz w:val="24"/>
          <w:szCs w:val="24"/>
        </w:rPr>
      </w:pPr>
      <w:r w:rsidRPr="00C63F14">
        <w:rPr>
          <w:rFonts w:ascii="Times New Roman" w:hAnsi="Times New Roman"/>
          <w:sz w:val="24"/>
          <w:szCs w:val="24"/>
        </w:rPr>
        <w:tab/>
      </w:r>
      <w:r w:rsidRPr="00C63F14">
        <w:rPr>
          <w:rFonts w:ascii="Times New Roman" w:hAnsi="Times New Roman"/>
          <w:sz w:val="24"/>
          <w:szCs w:val="24"/>
        </w:rPr>
        <w:tab/>
        <w:t>- с семьями воспитанников;</w:t>
      </w:r>
    </w:p>
    <w:p w:rsidR="00AD15D6" w:rsidRPr="00C63F14" w:rsidRDefault="00AD15D6" w:rsidP="00C63F14">
      <w:pPr>
        <w:pStyle w:val="NoSpacing"/>
        <w:jc w:val="both"/>
        <w:rPr>
          <w:rFonts w:ascii="Times New Roman" w:hAnsi="Times New Roman"/>
          <w:sz w:val="24"/>
          <w:szCs w:val="24"/>
        </w:rPr>
      </w:pPr>
      <w:r w:rsidRPr="00C63F14">
        <w:rPr>
          <w:rFonts w:ascii="Times New Roman" w:hAnsi="Times New Roman"/>
          <w:sz w:val="24"/>
          <w:szCs w:val="24"/>
        </w:rPr>
        <w:tab/>
      </w:r>
      <w:r w:rsidRPr="00C63F14">
        <w:rPr>
          <w:rFonts w:ascii="Times New Roman" w:hAnsi="Times New Roman"/>
          <w:sz w:val="24"/>
          <w:szCs w:val="24"/>
        </w:rPr>
        <w:tab/>
        <w:t xml:space="preserve">- с  будущими родителями. </w:t>
      </w:r>
    </w:p>
    <w:p w:rsidR="00AD15D6" w:rsidRPr="00C63F14" w:rsidRDefault="00AD15D6" w:rsidP="00C63F14">
      <w:pPr>
        <w:tabs>
          <w:tab w:val="left" w:pos="2835"/>
        </w:tabs>
        <w:spacing w:line="276" w:lineRule="auto"/>
        <w:ind w:left="283"/>
        <w:jc w:val="both"/>
        <w:rPr>
          <w:b/>
        </w:rPr>
      </w:pPr>
      <w:r w:rsidRPr="00C63F14">
        <w:rPr>
          <w:b/>
        </w:rPr>
        <w:t>Взаимодействие с семьями воспитанников учреждения</w:t>
      </w:r>
    </w:p>
    <w:p w:rsidR="00AD15D6" w:rsidRPr="00C63F14" w:rsidRDefault="00AD15D6" w:rsidP="00C63F14">
      <w:pPr>
        <w:jc w:val="both"/>
      </w:pPr>
      <w:r w:rsidRPr="00C63F14">
        <w:rPr>
          <w:b/>
        </w:rPr>
        <w:t>Задачи</w:t>
      </w:r>
      <w:r w:rsidRPr="00C63F14">
        <w:t>:</w:t>
      </w:r>
    </w:p>
    <w:p w:rsidR="00AD15D6" w:rsidRPr="00C63F14" w:rsidRDefault="00AD15D6" w:rsidP="00C63F14">
      <w:pPr>
        <w:pStyle w:val="ListParagraph"/>
        <w:numPr>
          <w:ilvl w:val="0"/>
          <w:numId w:val="60"/>
        </w:numPr>
        <w:spacing w:after="0" w:line="240" w:lineRule="auto"/>
        <w:jc w:val="both"/>
        <w:rPr>
          <w:rFonts w:ascii="Times New Roman" w:hAnsi="Times New Roman"/>
          <w:sz w:val="24"/>
          <w:szCs w:val="24"/>
        </w:rPr>
      </w:pPr>
      <w:r w:rsidRPr="00C63F14">
        <w:rPr>
          <w:rFonts w:ascii="Times New Roman" w:hAnsi="Times New Roman"/>
          <w:sz w:val="24"/>
          <w:szCs w:val="24"/>
        </w:rPr>
        <w:t>формирование психолого - педагогических знаний родителей;</w:t>
      </w:r>
    </w:p>
    <w:p w:rsidR="00AD15D6" w:rsidRPr="00C63F14" w:rsidRDefault="00AD15D6" w:rsidP="00C63F14">
      <w:pPr>
        <w:pStyle w:val="ListParagraph"/>
        <w:numPr>
          <w:ilvl w:val="0"/>
          <w:numId w:val="60"/>
        </w:numPr>
        <w:spacing w:after="0" w:line="240" w:lineRule="auto"/>
        <w:jc w:val="both"/>
        <w:rPr>
          <w:rFonts w:ascii="Times New Roman" w:hAnsi="Times New Roman"/>
          <w:sz w:val="24"/>
          <w:szCs w:val="24"/>
        </w:rPr>
      </w:pPr>
      <w:r w:rsidRPr="00C63F14">
        <w:rPr>
          <w:rFonts w:ascii="Times New Roman" w:hAnsi="Times New Roman"/>
          <w:sz w:val="24"/>
          <w:szCs w:val="24"/>
        </w:rPr>
        <w:t>приобщение родителей к участию  в жизни ДОУ;</w:t>
      </w:r>
    </w:p>
    <w:p w:rsidR="00AD15D6" w:rsidRPr="00C63F14" w:rsidRDefault="00AD15D6" w:rsidP="00C63F14">
      <w:pPr>
        <w:pStyle w:val="ListParagraph"/>
        <w:numPr>
          <w:ilvl w:val="0"/>
          <w:numId w:val="60"/>
        </w:numPr>
        <w:spacing w:after="0" w:line="240" w:lineRule="auto"/>
        <w:jc w:val="both"/>
        <w:rPr>
          <w:rFonts w:ascii="Times New Roman" w:hAnsi="Times New Roman"/>
          <w:sz w:val="24"/>
          <w:szCs w:val="24"/>
        </w:rPr>
      </w:pPr>
      <w:r w:rsidRPr="00C63F14">
        <w:rPr>
          <w:rFonts w:ascii="Times New Roman" w:hAnsi="Times New Roman"/>
          <w:sz w:val="24"/>
          <w:szCs w:val="24"/>
        </w:rPr>
        <w:t xml:space="preserve"> оказание помощи семьям воспитанников в развитии, воспитании и обучении детей;</w:t>
      </w:r>
    </w:p>
    <w:p w:rsidR="00AD15D6" w:rsidRPr="00C63F14" w:rsidRDefault="00AD15D6" w:rsidP="00C63F14">
      <w:pPr>
        <w:pStyle w:val="ListParagraph"/>
        <w:numPr>
          <w:ilvl w:val="0"/>
          <w:numId w:val="60"/>
        </w:numPr>
        <w:spacing w:after="0" w:line="240" w:lineRule="auto"/>
        <w:jc w:val="both"/>
        <w:rPr>
          <w:rFonts w:ascii="Times New Roman" w:hAnsi="Times New Roman"/>
          <w:sz w:val="24"/>
          <w:szCs w:val="24"/>
        </w:rPr>
      </w:pPr>
      <w:r w:rsidRPr="00C63F14">
        <w:rPr>
          <w:rFonts w:ascii="Times New Roman" w:hAnsi="Times New Roman"/>
          <w:sz w:val="24"/>
          <w:szCs w:val="24"/>
        </w:rPr>
        <w:t xml:space="preserve"> изучение и пропаганда лучшего семейного опыта.</w:t>
      </w:r>
    </w:p>
    <w:p w:rsidR="00AD15D6" w:rsidRPr="00C63F14" w:rsidRDefault="00AD15D6" w:rsidP="00C63F14">
      <w:pPr>
        <w:jc w:val="both"/>
        <w:rPr>
          <w:b/>
        </w:rPr>
      </w:pPr>
      <w:r w:rsidRPr="00C63F14">
        <w:rPr>
          <w:b/>
        </w:rPr>
        <w:t>Система  взаимодействия  с родителями  включает:</w:t>
      </w:r>
    </w:p>
    <w:p w:rsidR="00AD15D6" w:rsidRPr="00C63F14" w:rsidRDefault="00AD15D6" w:rsidP="00C63F14">
      <w:pPr>
        <w:pStyle w:val="ListParagraph"/>
        <w:numPr>
          <w:ilvl w:val="0"/>
          <w:numId w:val="62"/>
        </w:numPr>
        <w:spacing w:after="0" w:line="240" w:lineRule="auto"/>
        <w:ind w:left="284" w:hanging="284"/>
        <w:jc w:val="both"/>
        <w:rPr>
          <w:rFonts w:ascii="Times New Roman" w:hAnsi="Times New Roman"/>
          <w:sz w:val="24"/>
          <w:szCs w:val="24"/>
        </w:rPr>
      </w:pPr>
      <w:r w:rsidRPr="00C63F14">
        <w:rPr>
          <w:rFonts w:ascii="Times New Roman" w:hAnsi="Times New Roman"/>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AD15D6" w:rsidRPr="00C63F14" w:rsidRDefault="00AD15D6" w:rsidP="00C63F14">
      <w:pPr>
        <w:pStyle w:val="ListParagraph"/>
        <w:numPr>
          <w:ilvl w:val="0"/>
          <w:numId w:val="62"/>
        </w:numPr>
        <w:spacing w:after="0" w:line="240" w:lineRule="auto"/>
        <w:ind w:left="284" w:hanging="284"/>
        <w:jc w:val="both"/>
        <w:rPr>
          <w:rFonts w:ascii="Times New Roman" w:hAnsi="Times New Roman"/>
          <w:sz w:val="24"/>
          <w:szCs w:val="24"/>
        </w:rPr>
      </w:pPr>
      <w:r w:rsidRPr="00C63F14">
        <w:rPr>
          <w:rFonts w:ascii="Times New Roman" w:hAnsi="Times New Roman"/>
          <w:sz w:val="24"/>
          <w:szCs w:val="24"/>
        </w:rPr>
        <w:t>ознакомление родителей с содержанием работы  ДОУ, направленной на физическое, психическое и социальное  развитие ребенка;</w:t>
      </w:r>
    </w:p>
    <w:p w:rsidR="00AD15D6" w:rsidRPr="00C63F14" w:rsidRDefault="00AD15D6" w:rsidP="00C63F14">
      <w:pPr>
        <w:pStyle w:val="ListParagraph"/>
        <w:numPr>
          <w:ilvl w:val="0"/>
          <w:numId w:val="62"/>
        </w:numPr>
        <w:spacing w:after="0" w:line="240" w:lineRule="auto"/>
        <w:ind w:left="284" w:hanging="284"/>
        <w:jc w:val="both"/>
        <w:rPr>
          <w:rFonts w:ascii="Times New Roman" w:hAnsi="Times New Roman"/>
          <w:sz w:val="24"/>
          <w:szCs w:val="24"/>
        </w:rPr>
      </w:pPr>
      <w:r w:rsidRPr="00C63F14">
        <w:rPr>
          <w:rFonts w:ascii="Times New Roman" w:hAnsi="Times New Roman"/>
          <w:sz w:val="24"/>
          <w:szCs w:val="24"/>
        </w:rPr>
        <w:t xml:space="preserve">участие в составлении планов: спортивных и культурно-массовых мероприятий, работы родительского комитета </w:t>
      </w:r>
    </w:p>
    <w:p w:rsidR="00AD15D6" w:rsidRPr="00C63F14" w:rsidRDefault="00AD15D6" w:rsidP="00C63F14">
      <w:pPr>
        <w:pStyle w:val="ListParagraph"/>
        <w:numPr>
          <w:ilvl w:val="0"/>
          <w:numId w:val="62"/>
        </w:numPr>
        <w:spacing w:after="0" w:line="240" w:lineRule="auto"/>
        <w:ind w:left="284" w:hanging="284"/>
        <w:jc w:val="both"/>
        <w:rPr>
          <w:rFonts w:ascii="Times New Roman" w:hAnsi="Times New Roman"/>
          <w:sz w:val="24"/>
          <w:szCs w:val="24"/>
        </w:rPr>
      </w:pPr>
      <w:r w:rsidRPr="00C63F14">
        <w:rPr>
          <w:rFonts w:ascii="Times New Roman" w:hAnsi="Times New Roman"/>
          <w:sz w:val="24"/>
          <w:szCs w:val="24"/>
        </w:rPr>
        <w:t>целенаправленную работу, пропагандирующую общественное дошкольное воспитание в его разных формах;</w:t>
      </w:r>
    </w:p>
    <w:p w:rsidR="00AD15D6" w:rsidRPr="00C63F14" w:rsidRDefault="00AD15D6" w:rsidP="00C63F14">
      <w:pPr>
        <w:pStyle w:val="ListParagraph"/>
        <w:numPr>
          <w:ilvl w:val="0"/>
          <w:numId w:val="62"/>
        </w:numPr>
        <w:spacing w:after="0" w:line="240" w:lineRule="auto"/>
        <w:ind w:left="284" w:hanging="284"/>
        <w:jc w:val="both"/>
        <w:rPr>
          <w:rFonts w:ascii="Times New Roman" w:hAnsi="Times New Roman"/>
          <w:sz w:val="24"/>
          <w:szCs w:val="24"/>
        </w:rPr>
      </w:pPr>
      <w:r w:rsidRPr="00C63F14">
        <w:rPr>
          <w:rFonts w:ascii="Times New Roman" w:hAnsi="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AD15D6" w:rsidRPr="00C63F14" w:rsidRDefault="00AD15D6" w:rsidP="00C63F14">
      <w:pPr>
        <w:pStyle w:val="ListParagraph"/>
        <w:spacing w:after="0" w:line="240" w:lineRule="auto"/>
        <w:ind w:left="0"/>
        <w:jc w:val="both"/>
        <w:rPr>
          <w:rFonts w:ascii="Times New Roman" w:hAnsi="Times New Roman"/>
          <w:sz w:val="24"/>
          <w:szCs w:val="24"/>
        </w:rPr>
      </w:pPr>
    </w:p>
    <w:p w:rsidR="00AD15D6" w:rsidRPr="00C63F14" w:rsidRDefault="00AD15D6" w:rsidP="00C63F14">
      <w:pPr>
        <w:pStyle w:val="NormalWeb"/>
        <w:tabs>
          <w:tab w:val="left" w:pos="10206"/>
        </w:tabs>
        <w:spacing w:before="0" w:beforeAutospacing="0" w:after="0" w:afterAutospacing="0"/>
        <w:ind w:right="-13" w:firstLine="567"/>
        <w:jc w:val="both"/>
        <w:rPr>
          <w:kern w:val="20"/>
        </w:rPr>
      </w:pPr>
      <w:r w:rsidRPr="00C63F14">
        <w:rPr>
          <w:kern w:val="20"/>
        </w:rPr>
        <w:t>В современной науке принято выделять несколько групп методов и форм работы с родителями:</w:t>
      </w:r>
    </w:p>
    <w:p w:rsidR="00AD15D6" w:rsidRPr="00C63F14" w:rsidRDefault="00AD15D6" w:rsidP="00C63F14">
      <w:pPr>
        <w:pStyle w:val="NormalWeb"/>
        <w:tabs>
          <w:tab w:val="left" w:pos="10206"/>
        </w:tabs>
        <w:spacing w:before="0" w:beforeAutospacing="0" w:after="0" w:afterAutospacing="0"/>
        <w:ind w:right="-13" w:firstLine="567"/>
        <w:jc w:val="both"/>
        <w:rPr>
          <w:kern w:val="20"/>
        </w:rPr>
      </w:pPr>
      <w:r w:rsidRPr="00C63F14">
        <w:rPr>
          <w:kern w:val="20"/>
        </w:rPr>
        <w:t>– наглядно-информационные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относятся 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w:t>
      </w:r>
    </w:p>
    <w:p w:rsidR="00AD15D6" w:rsidRPr="00C63F14" w:rsidRDefault="00AD15D6" w:rsidP="00C63F14">
      <w:pPr>
        <w:pStyle w:val="NormalWeb"/>
        <w:tabs>
          <w:tab w:val="left" w:pos="10206"/>
        </w:tabs>
        <w:spacing w:before="0" w:beforeAutospacing="0" w:after="0" w:afterAutospacing="0"/>
        <w:ind w:right="-13" w:firstLine="567"/>
        <w:jc w:val="both"/>
        <w:rPr>
          <w:kern w:val="20"/>
        </w:rPr>
      </w:pPr>
      <w:r w:rsidRPr="00C63F14">
        <w:rPr>
          <w:kern w:val="20"/>
        </w:rPr>
        <w:t>– информационно-аналитические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ребёнку, запросах, интересах, потребностях родителей в психолого-педагогической информации. Только на основе анализа этих данных возможно осуществление индивидуального, личностно-ориентированного подхода к ребёнку в условиях дошкольного учреждения и построение грамотного общения с родителями);</w:t>
      </w:r>
    </w:p>
    <w:p w:rsidR="00AD15D6" w:rsidRPr="00C63F14" w:rsidRDefault="00AD15D6" w:rsidP="00C63F14">
      <w:pPr>
        <w:pStyle w:val="NormalWeb"/>
        <w:tabs>
          <w:tab w:val="left" w:pos="10206"/>
        </w:tabs>
        <w:spacing w:before="0" w:beforeAutospacing="0" w:after="0" w:afterAutospacing="0"/>
        <w:ind w:right="-13" w:firstLine="567"/>
        <w:jc w:val="both"/>
        <w:rPr>
          <w:kern w:val="20"/>
        </w:rPr>
      </w:pPr>
      <w:r w:rsidRPr="00C63F14">
        <w:rPr>
          <w:kern w:val="20"/>
        </w:rPr>
        <w:t>– досуговые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 К ним относятся проведение педагогами дошкольных учреждений совместных праздников и досугов);</w:t>
      </w:r>
    </w:p>
    <w:p w:rsidR="00AD15D6" w:rsidRPr="00C63F14" w:rsidRDefault="00AD15D6" w:rsidP="00C63F14">
      <w:pPr>
        <w:pStyle w:val="NormalWeb"/>
        <w:tabs>
          <w:tab w:val="left" w:pos="10206"/>
        </w:tabs>
        <w:spacing w:before="0" w:beforeAutospacing="0" w:after="0" w:afterAutospacing="0"/>
        <w:ind w:right="-13" w:firstLine="567"/>
        <w:jc w:val="both"/>
        <w:rPr>
          <w:kern w:val="20"/>
        </w:rPr>
      </w:pPr>
      <w:r w:rsidRPr="00C63F14">
        <w:rPr>
          <w:kern w:val="20"/>
        </w:rPr>
        <w:t>– информационно-ознакомительные (нацелены на преодоление поверхностных представлений о работе дошкольного учреждения путем ознакомления родителей с самим дошкольным учреждением, с особенностями его работы и педагогами. К ним можно отнести «Дни открытых дверей», «Панорама мероприятий» и др.).</w:t>
      </w:r>
    </w:p>
    <w:p w:rsidR="00AD15D6" w:rsidRPr="00C63F14" w:rsidRDefault="00AD15D6" w:rsidP="00C63F14">
      <w:pPr>
        <w:tabs>
          <w:tab w:val="left" w:pos="10206"/>
        </w:tabs>
        <w:ind w:right="-13" w:firstLine="567"/>
        <w:jc w:val="both"/>
        <w:rPr>
          <w:kern w:val="20"/>
        </w:rPr>
      </w:pPr>
      <w:r w:rsidRPr="00C63F14">
        <w:rPr>
          <w:kern w:val="20"/>
        </w:rPr>
        <w:t>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посещения на дому; родительские тренинги; практикумы; Университеты педагогических знаний; родительские чтения; родительские ринги; педагогические гостиные; круглые столы; ток шоу; устные журналы и др.</w:t>
      </w:r>
    </w:p>
    <w:p w:rsidR="00AD15D6" w:rsidRPr="00C63F14" w:rsidRDefault="00AD15D6" w:rsidP="00C63F14">
      <w:pPr>
        <w:tabs>
          <w:tab w:val="left" w:pos="10206"/>
        </w:tabs>
        <w:ind w:right="-13" w:firstLine="567"/>
        <w:jc w:val="both"/>
        <w:rPr>
          <w:kern w:val="20"/>
        </w:rPr>
      </w:pPr>
      <w:r w:rsidRPr="00C63F14">
        <w:rPr>
          <w:kern w:val="20"/>
        </w:rPr>
        <w:t>Одной из наиболее доступных форм установления связи с семьей являются педагогические беседы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AD15D6" w:rsidRPr="00C63F14" w:rsidRDefault="00AD15D6" w:rsidP="00C63F14">
      <w:pPr>
        <w:tabs>
          <w:tab w:val="left" w:pos="10206"/>
        </w:tabs>
        <w:ind w:right="-13" w:firstLine="567"/>
        <w:jc w:val="both"/>
        <w:rPr>
          <w:kern w:val="20"/>
        </w:rPr>
      </w:pPr>
      <w:r w:rsidRPr="00C63F14">
        <w:rPr>
          <w:kern w:val="20"/>
        </w:rPr>
        <w:t>Практикумы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AD15D6" w:rsidRPr="00C63F14" w:rsidRDefault="00AD15D6" w:rsidP="00C63F14">
      <w:pPr>
        <w:tabs>
          <w:tab w:val="left" w:pos="10206"/>
        </w:tabs>
        <w:ind w:right="-13" w:firstLine="567"/>
        <w:jc w:val="both"/>
        <w:rPr>
          <w:kern w:val="20"/>
        </w:rPr>
      </w:pPr>
      <w:r w:rsidRPr="00C63F14">
        <w:rPr>
          <w:kern w:val="20"/>
        </w:rPr>
        <w:t>Проведение «Дней открытых дверей»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организации образовательного процесса детского сада.</w:t>
      </w:r>
    </w:p>
    <w:p w:rsidR="00AD15D6" w:rsidRPr="00C63F14" w:rsidRDefault="00AD15D6" w:rsidP="00C63F14">
      <w:pPr>
        <w:pStyle w:val="NormalWeb"/>
        <w:tabs>
          <w:tab w:val="left" w:pos="10206"/>
        </w:tabs>
        <w:spacing w:before="0" w:beforeAutospacing="0" w:after="0" w:afterAutospacing="0"/>
        <w:ind w:right="-13" w:firstLine="567"/>
        <w:jc w:val="both"/>
        <w:rPr>
          <w:kern w:val="20"/>
        </w:rPr>
      </w:pPr>
      <w:r w:rsidRPr="00C63F14">
        <w:rPr>
          <w:kern w:val="20"/>
        </w:rPr>
        <w:t>Тематические консультации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w:t>
      </w:r>
    </w:p>
    <w:p w:rsidR="00AD15D6" w:rsidRPr="00C63F14" w:rsidRDefault="00AD15D6" w:rsidP="00C63F14">
      <w:pPr>
        <w:tabs>
          <w:tab w:val="left" w:pos="10206"/>
        </w:tabs>
        <w:ind w:right="-13" w:firstLine="567"/>
        <w:jc w:val="both"/>
        <w:rPr>
          <w:kern w:val="20"/>
        </w:rPr>
      </w:pPr>
      <w:r w:rsidRPr="00C63F14">
        <w:rPr>
          <w:kern w:val="20"/>
        </w:rPr>
        <w:t>Посещение семьи – индивидуальная форма работы педагога с родителями, обеспечивает знакомство с условиями жизни, интересами семьи.</w:t>
      </w:r>
    </w:p>
    <w:p w:rsidR="00AD15D6" w:rsidRPr="00C63F14" w:rsidRDefault="00AD15D6" w:rsidP="00C63F14">
      <w:pPr>
        <w:tabs>
          <w:tab w:val="left" w:pos="10206"/>
        </w:tabs>
        <w:ind w:right="-13" w:firstLine="567"/>
        <w:jc w:val="both"/>
        <w:rPr>
          <w:kern w:val="20"/>
        </w:rPr>
      </w:pPr>
      <w:r w:rsidRPr="00C63F14">
        <w:rPr>
          <w:kern w:val="20"/>
        </w:rPr>
        <w:t>Родительские чтения –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w:t>
      </w:r>
    </w:p>
    <w:p w:rsidR="00AD15D6" w:rsidRPr="00C63F14" w:rsidRDefault="00AD15D6" w:rsidP="00C63F14">
      <w:pPr>
        <w:pStyle w:val="NormalWeb"/>
        <w:tabs>
          <w:tab w:val="left" w:pos="10206"/>
        </w:tabs>
        <w:spacing w:before="0" w:beforeAutospacing="0" w:after="0" w:afterAutospacing="0"/>
        <w:ind w:right="-13" w:firstLine="567"/>
        <w:jc w:val="both"/>
        <w:rPr>
          <w:kern w:val="20"/>
        </w:rPr>
      </w:pPr>
      <w:r w:rsidRPr="00C63F14">
        <w:rPr>
          <w:kern w:val="20"/>
        </w:rPr>
        <w:t xml:space="preserve">Родительские ринги – дискуссионная форма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w:t>
      </w:r>
    </w:p>
    <w:p w:rsidR="00AD15D6" w:rsidRPr="00C63F14" w:rsidRDefault="00AD15D6" w:rsidP="00C63F14">
      <w:pPr>
        <w:pStyle w:val="NormalWeb"/>
        <w:tabs>
          <w:tab w:val="left" w:pos="10206"/>
        </w:tabs>
        <w:spacing w:before="0" w:beforeAutospacing="0" w:after="0" w:afterAutospacing="0"/>
        <w:ind w:right="-13" w:firstLine="567"/>
        <w:jc w:val="both"/>
        <w:rPr>
          <w:kern w:val="20"/>
        </w:rPr>
      </w:pPr>
      <w:r w:rsidRPr="00C63F14">
        <w:rPr>
          <w:kern w:val="20"/>
        </w:rPr>
        <w:t xml:space="preserve">Достаточно эффективными являются такие познавательные формы работы, как КВН, педагогическая гостиная, круглый стол, «Поле чудес», «Что? Где? Когда?», «Устами младенца», ток шоу, устный журнал. Такие формы построены по принципу телевизионных и развлекательных программ, игр, они направлены на установление неформальных контактов с родителями, привлечение их внимания к детскому саду. Нетрадиционные познавательные формы предназначены для ознакомления родителей с особенностями возрастного и психологического развития детей, рациональными методами и приемами воспитания для формирования у родителей практических навыков. </w:t>
      </w:r>
    </w:p>
    <w:p w:rsidR="00AD15D6" w:rsidRPr="00C63F14" w:rsidRDefault="00AD15D6" w:rsidP="00C63F14">
      <w:pPr>
        <w:pStyle w:val="NormalWeb"/>
        <w:tabs>
          <w:tab w:val="left" w:pos="10206"/>
        </w:tabs>
        <w:spacing w:before="0" w:beforeAutospacing="0" w:after="0" w:afterAutospacing="0"/>
        <w:ind w:right="-13" w:firstLine="567"/>
        <w:jc w:val="both"/>
        <w:rPr>
          <w:kern w:val="20"/>
        </w:rPr>
      </w:pPr>
      <w:r w:rsidRPr="00C63F14">
        <w:rPr>
          <w:kern w:val="20"/>
        </w:rPr>
        <w:t>Наиболее востребованной формой работы с родителями является наглядная пропаганда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w:t>
      </w:r>
    </w:p>
    <w:p w:rsidR="00AD15D6" w:rsidRPr="00C63F14" w:rsidRDefault="00AD15D6" w:rsidP="00C63F14">
      <w:pPr>
        <w:tabs>
          <w:tab w:val="left" w:pos="10206"/>
        </w:tabs>
        <w:ind w:right="-13" w:firstLine="567"/>
        <w:jc w:val="both"/>
        <w:rPr>
          <w:kern w:val="20"/>
        </w:rPr>
      </w:pPr>
      <w:r w:rsidRPr="00C63F14">
        <w:rPr>
          <w:rStyle w:val="Emphasis"/>
          <w:bCs/>
          <w:i w:val="0"/>
          <w:iCs/>
          <w:kern w:val="20"/>
        </w:rPr>
        <w:t xml:space="preserve">– уголок для родителей (содержит </w:t>
      </w:r>
      <w:r w:rsidRPr="00C63F14">
        <w:rPr>
          <w:kern w:val="20"/>
        </w:rPr>
        <w:t>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rsidR="00AD15D6" w:rsidRPr="00C63F14" w:rsidRDefault="00AD15D6" w:rsidP="00C63F14">
      <w:pPr>
        <w:tabs>
          <w:tab w:val="left" w:pos="10206"/>
        </w:tabs>
        <w:ind w:right="-13" w:firstLine="567"/>
        <w:jc w:val="both"/>
        <w:rPr>
          <w:kern w:val="20"/>
        </w:rPr>
      </w:pPr>
      <w:r w:rsidRPr="00C63F14">
        <w:rPr>
          <w:rStyle w:val="Emphasis"/>
          <w:bCs/>
          <w:i w:val="0"/>
          <w:iCs/>
          <w:kern w:val="20"/>
        </w:rPr>
        <w:t>– разнообразные выставки (</w:t>
      </w:r>
      <w:r w:rsidRPr="00C63F14">
        <w:rPr>
          <w:kern w:val="20"/>
        </w:rPr>
        <w:t>выставки детских работ, тематические выставки по определенному разделу программы);</w:t>
      </w:r>
    </w:p>
    <w:p w:rsidR="00AD15D6" w:rsidRPr="00C63F14" w:rsidRDefault="00AD15D6" w:rsidP="00C63F14">
      <w:pPr>
        <w:tabs>
          <w:tab w:val="left" w:pos="10206"/>
        </w:tabs>
        <w:ind w:right="-13" w:firstLine="567"/>
        <w:jc w:val="both"/>
        <w:rPr>
          <w:kern w:val="20"/>
        </w:rPr>
      </w:pPr>
      <w:r w:rsidRPr="00C63F14">
        <w:rPr>
          <w:rStyle w:val="Emphasis"/>
          <w:bCs/>
          <w:i w:val="0"/>
          <w:iCs/>
          <w:kern w:val="20"/>
        </w:rPr>
        <w:t>– информационные листки (</w:t>
      </w:r>
      <w:r w:rsidRPr="00C63F14">
        <w:rPr>
          <w:kern w:val="20"/>
        </w:rPr>
        <w:t>объявления о собраниях, событиях, экскурсиях, просьбы о помощи, благодарность добровольным помощникам и т.д.);</w:t>
      </w:r>
    </w:p>
    <w:p w:rsidR="00AD15D6" w:rsidRPr="00C63F14" w:rsidRDefault="00AD15D6" w:rsidP="00C63F14">
      <w:pPr>
        <w:tabs>
          <w:tab w:val="left" w:pos="10206"/>
        </w:tabs>
        <w:ind w:right="-13" w:firstLine="567"/>
        <w:jc w:val="both"/>
        <w:rPr>
          <w:kern w:val="20"/>
        </w:rPr>
      </w:pPr>
      <w:r w:rsidRPr="00C63F14">
        <w:rPr>
          <w:rStyle w:val="Emphasis"/>
          <w:bCs/>
          <w:i w:val="0"/>
          <w:iCs/>
          <w:kern w:val="20"/>
        </w:rPr>
        <w:t>– родительская газета</w:t>
      </w:r>
      <w:r w:rsidRPr="00C63F14">
        <w:rPr>
          <w:rStyle w:val="Emphasis"/>
          <w:bCs/>
          <w:iCs/>
          <w:kern w:val="20"/>
        </w:rPr>
        <w:t xml:space="preserve"> </w:t>
      </w:r>
      <w:r w:rsidRPr="00C63F14">
        <w:rPr>
          <w:rStyle w:val="Emphasis"/>
          <w:bCs/>
          <w:i w:val="0"/>
          <w:iCs/>
          <w:kern w:val="20"/>
        </w:rPr>
        <w:t>(в ней родители могут рассказать об</w:t>
      </w:r>
      <w:r w:rsidRPr="00C63F14">
        <w:rPr>
          <w:kern w:val="20"/>
        </w:rPr>
        <w:t xml:space="preserve"> интересных случаях из жизни семьи, поделиться опытом воспитания и др.);</w:t>
      </w:r>
    </w:p>
    <w:p w:rsidR="00AD15D6" w:rsidRPr="00C63F14" w:rsidRDefault="00AD15D6" w:rsidP="00C63F14">
      <w:pPr>
        <w:tabs>
          <w:tab w:val="left" w:pos="10206"/>
        </w:tabs>
        <w:ind w:right="-13" w:firstLine="567"/>
        <w:jc w:val="both"/>
        <w:rPr>
          <w:kern w:val="20"/>
        </w:rPr>
      </w:pPr>
      <w:r w:rsidRPr="00C63F14">
        <w:rPr>
          <w:rStyle w:val="Emphasis"/>
          <w:bCs/>
          <w:i w:val="0"/>
          <w:iCs/>
          <w:kern w:val="20"/>
        </w:rPr>
        <w:t>– папки–передвижки (</w:t>
      </w:r>
      <w:r w:rsidRPr="00C63F14">
        <w:rPr>
          <w:kern w:val="20"/>
        </w:rPr>
        <w:t>формируются по тематическому принципу) и другие.</w:t>
      </w:r>
    </w:p>
    <w:p w:rsidR="00AD15D6" w:rsidRPr="00C63F14" w:rsidRDefault="00AD15D6" w:rsidP="00C63F14">
      <w:pPr>
        <w:tabs>
          <w:tab w:val="left" w:pos="10206"/>
        </w:tabs>
        <w:ind w:right="-13" w:firstLine="567"/>
        <w:jc w:val="both"/>
        <w:rPr>
          <w:rStyle w:val="Emphasis"/>
          <w:bCs/>
          <w:i w:val="0"/>
          <w:iCs/>
          <w:kern w:val="20"/>
        </w:rPr>
      </w:pPr>
      <w:r w:rsidRPr="00C63F14">
        <w:rPr>
          <w:rStyle w:val="Emphasis"/>
          <w:bCs/>
          <w:i w:val="0"/>
          <w:iCs/>
          <w:kern w:val="20"/>
        </w:rPr>
        <w:t xml:space="preserve">В содержание психолого-педагогической работы по освоению детьми образовательных областей могут быть включены разнообразные формы работы с родителями воспитанников: </w:t>
      </w:r>
    </w:p>
    <w:p w:rsidR="00AD15D6" w:rsidRPr="00C63F14" w:rsidRDefault="00AD15D6" w:rsidP="00C63F14">
      <w:pPr>
        <w:tabs>
          <w:tab w:val="left" w:pos="10206"/>
        </w:tabs>
        <w:ind w:right="-13" w:firstLine="567"/>
        <w:jc w:val="both"/>
        <w:rPr>
          <w:rStyle w:val="Emphasis"/>
          <w:bCs/>
          <w:i w:val="0"/>
          <w:iCs/>
          <w:kern w:val="20"/>
        </w:rPr>
      </w:pPr>
      <w:r w:rsidRPr="00C63F14">
        <w:rPr>
          <w:rStyle w:val="Emphasis"/>
          <w:bCs/>
          <w:i w:val="0"/>
          <w:iCs/>
          <w:kern w:val="20"/>
        </w:rPr>
        <w:t>– родительские собрания;</w:t>
      </w:r>
    </w:p>
    <w:p w:rsidR="00AD15D6" w:rsidRPr="00C63F14" w:rsidRDefault="00AD15D6" w:rsidP="00C63F14">
      <w:pPr>
        <w:tabs>
          <w:tab w:val="left" w:pos="10206"/>
        </w:tabs>
        <w:ind w:right="-13" w:firstLine="567"/>
        <w:jc w:val="both"/>
        <w:rPr>
          <w:rStyle w:val="Emphasis"/>
          <w:bCs/>
          <w:i w:val="0"/>
          <w:iCs/>
          <w:kern w:val="20"/>
        </w:rPr>
      </w:pPr>
      <w:r w:rsidRPr="00C63F14">
        <w:rPr>
          <w:rStyle w:val="Emphasis"/>
          <w:bCs/>
          <w:i w:val="0"/>
          <w:iCs/>
          <w:kern w:val="20"/>
        </w:rPr>
        <w:t>– беседы;</w:t>
      </w:r>
    </w:p>
    <w:p w:rsidR="00AD15D6" w:rsidRPr="00C63F14" w:rsidRDefault="00AD15D6" w:rsidP="00C63F14">
      <w:pPr>
        <w:tabs>
          <w:tab w:val="left" w:pos="10206"/>
        </w:tabs>
        <w:ind w:right="-13" w:firstLine="567"/>
        <w:jc w:val="both"/>
        <w:rPr>
          <w:rStyle w:val="Emphasis"/>
          <w:bCs/>
          <w:i w:val="0"/>
          <w:iCs/>
          <w:kern w:val="20"/>
        </w:rPr>
      </w:pPr>
      <w:r w:rsidRPr="00C63F14">
        <w:rPr>
          <w:rStyle w:val="Emphasis"/>
          <w:bCs/>
          <w:i w:val="0"/>
          <w:iCs/>
          <w:kern w:val="20"/>
        </w:rPr>
        <w:t>– консультативные встречи;</w:t>
      </w:r>
    </w:p>
    <w:p w:rsidR="00AD15D6" w:rsidRPr="00C63F14" w:rsidRDefault="00AD15D6" w:rsidP="00C63F14">
      <w:pPr>
        <w:tabs>
          <w:tab w:val="left" w:pos="10206"/>
        </w:tabs>
        <w:ind w:right="-13" w:firstLine="567"/>
        <w:jc w:val="both"/>
        <w:rPr>
          <w:rStyle w:val="Emphasis"/>
          <w:bCs/>
          <w:i w:val="0"/>
          <w:iCs/>
          <w:kern w:val="20"/>
        </w:rPr>
      </w:pPr>
      <w:r w:rsidRPr="00C63F14">
        <w:rPr>
          <w:rStyle w:val="Emphasis"/>
          <w:bCs/>
          <w:i w:val="0"/>
          <w:iCs/>
          <w:kern w:val="20"/>
        </w:rPr>
        <w:t>– мастер-классы;</w:t>
      </w:r>
    </w:p>
    <w:p w:rsidR="00AD15D6" w:rsidRPr="00C63F14" w:rsidRDefault="00AD15D6" w:rsidP="00C63F14">
      <w:pPr>
        <w:tabs>
          <w:tab w:val="left" w:pos="10206"/>
        </w:tabs>
        <w:ind w:right="-13" w:firstLine="567"/>
        <w:jc w:val="both"/>
        <w:rPr>
          <w:rStyle w:val="Emphasis"/>
          <w:bCs/>
          <w:i w:val="0"/>
          <w:iCs/>
          <w:kern w:val="20"/>
        </w:rPr>
      </w:pPr>
      <w:r w:rsidRPr="00C63F14">
        <w:rPr>
          <w:rStyle w:val="Emphasis"/>
          <w:bCs/>
          <w:i w:val="0"/>
          <w:iCs/>
          <w:kern w:val="20"/>
        </w:rPr>
        <w:t>– открытые просмотры;</w:t>
      </w:r>
    </w:p>
    <w:p w:rsidR="00AD15D6" w:rsidRPr="00C63F14" w:rsidRDefault="00AD15D6" w:rsidP="00C63F14">
      <w:pPr>
        <w:tabs>
          <w:tab w:val="left" w:pos="10206"/>
        </w:tabs>
        <w:ind w:right="-13" w:firstLine="567"/>
        <w:jc w:val="both"/>
        <w:rPr>
          <w:rStyle w:val="Emphasis"/>
          <w:bCs/>
          <w:i w:val="0"/>
          <w:iCs/>
          <w:kern w:val="20"/>
        </w:rPr>
      </w:pPr>
      <w:r w:rsidRPr="00C63F14">
        <w:rPr>
          <w:rStyle w:val="Emphasis"/>
          <w:bCs/>
          <w:i w:val="0"/>
          <w:iCs/>
          <w:kern w:val="20"/>
        </w:rPr>
        <w:t>– дни открытых дверей;</w:t>
      </w:r>
    </w:p>
    <w:p w:rsidR="00AD15D6" w:rsidRPr="00C63F14" w:rsidRDefault="00AD15D6" w:rsidP="00C63F14">
      <w:pPr>
        <w:tabs>
          <w:tab w:val="left" w:pos="10206"/>
        </w:tabs>
        <w:ind w:right="-13" w:firstLine="567"/>
        <w:jc w:val="both"/>
        <w:rPr>
          <w:rStyle w:val="Emphasis"/>
          <w:bCs/>
          <w:i w:val="0"/>
          <w:iCs/>
          <w:kern w:val="20"/>
        </w:rPr>
      </w:pPr>
      <w:r w:rsidRPr="00C63F14">
        <w:rPr>
          <w:rStyle w:val="Emphasis"/>
          <w:bCs/>
          <w:i w:val="0"/>
          <w:iCs/>
          <w:kern w:val="20"/>
        </w:rPr>
        <w:t>– семинары-практикумы;</w:t>
      </w:r>
    </w:p>
    <w:p w:rsidR="00AD15D6" w:rsidRPr="00C63F14" w:rsidRDefault="00AD15D6" w:rsidP="00C63F14">
      <w:pPr>
        <w:tabs>
          <w:tab w:val="left" w:pos="10206"/>
        </w:tabs>
        <w:ind w:right="-13" w:firstLine="567"/>
        <w:jc w:val="both"/>
        <w:rPr>
          <w:rStyle w:val="Emphasis"/>
          <w:bCs/>
          <w:i w:val="0"/>
          <w:iCs/>
          <w:kern w:val="20"/>
        </w:rPr>
      </w:pPr>
      <w:r w:rsidRPr="00C63F14">
        <w:rPr>
          <w:rStyle w:val="Emphasis"/>
          <w:bCs/>
          <w:i w:val="0"/>
          <w:iCs/>
          <w:kern w:val="20"/>
        </w:rPr>
        <w:t>– совместные проекты;</w:t>
      </w:r>
    </w:p>
    <w:p w:rsidR="00AD15D6" w:rsidRPr="00C63F14" w:rsidRDefault="00AD15D6" w:rsidP="00C63F14">
      <w:pPr>
        <w:tabs>
          <w:tab w:val="left" w:pos="10206"/>
        </w:tabs>
        <w:ind w:right="-13" w:firstLine="567"/>
        <w:jc w:val="both"/>
        <w:rPr>
          <w:rStyle w:val="Emphasis"/>
          <w:bCs/>
          <w:i w:val="0"/>
          <w:iCs/>
          <w:kern w:val="20"/>
        </w:rPr>
      </w:pPr>
      <w:r w:rsidRPr="00C63F14">
        <w:rPr>
          <w:rStyle w:val="Emphasis"/>
          <w:bCs/>
          <w:i w:val="0"/>
          <w:iCs/>
          <w:kern w:val="20"/>
        </w:rPr>
        <w:t>– конференции;</w:t>
      </w:r>
    </w:p>
    <w:p w:rsidR="00AD15D6" w:rsidRPr="00C63F14" w:rsidRDefault="00AD15D6" w:rsidP="00C63F14">
      <w:pPr>
        <w:tabs>
          <w:tab w:val="left" w:pos="10206"/>
        </w:tabs>
        <w:ind w:right="-13" w:firstLine="567"/>
        <w:jc w:val="both"/>
        <w:rPr>
          <w:bCs/>
          <w:iCs/>
          <w:kern w:val="20"/>
        </w:rPr>
      </w:pPr>
      <w:r w:rsidRPr="00C63F14">
        <w:rPr>
          <w:rStyle w:val="Emphasis"/>
          <w:bCs/>
          <w:i w:val="0"/>
          <w:iCs/>
          <w:kern w:val="20"/>
        </w:rPr>
        <w:t>– викторины и др.</w:t>
      </w:r>
    </w:p>
    <w:p w:rsidR="00AD15D6" w:rsidRPr="00C63F14" w:rsidRDefault="00AD15D6" w:rsidP="00C63F14">
      <w:pPr>
        <w:jc w:val="both"/>
        <w:rPr>
          <w:b/>
          <w:color w:val="FF66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2622"/>
      </w:tblGrid>
      <w:tr w:rsidR="00AD15D6" w:rsidRPr="00C63F14" w:rsidTr="00954E3A">
        <w:trPr>
          <w:jc w:val="center"/>
        </w:trPr>
        <w:tc>
          <w:tcPr>
            <w:tcW w:w="2628" w:type="dxa"/>
          </w:tcPr>
          <w:p w:rsidR="00AD15D6" w:rsidRPr="00C63F14" w:rsidRDefault="00AD15D6" w:rsidP="00C63F14">
            <w:pPr>
              <w:jc w:val="both"/>
              <w:rPr>
                <w:i/>
              </w:rPr>
            </w:pPr>
            <w:r w:rsidRPr="00C63F14">
              <w:rPr>
                <w:i/>
              </w:rPr>
              <w:t>Участие родителей</w:t>
            </w:r>
          </w:p>
          <w:p w:rsidR="00AD15D6" w:rsidRPr="00C63F14" w:rsidRDefault="00AD15D6" w:rsidP="00C63F14">
            <w:pPr>
              <w:jc w:val="both"/>
              <w:rPr>
                <w:i/>
              </w:rPr>
            </w:pPr>
            <w:r w:rsidRPr="00C63F14">
              <w:rPr>
                <w:i/>
              </w:rPr>
              <w:t>в жизни ДОУ</w:t>
            </w:r>
          </w:p>
        </w:tc>
        <w:tc>
          <w:tcPr>
            <w:tcW w:w="4320" w:type="dxa"/>
          </w:tcPr>
          <w:p w:rsidR="00AD15D6" w:rsidRPr="00C63F14" w:rsidRDefault="00AD15D6" w:rsidP="00C63F14">
            <w:pPr>
              <w:jc w:val="both"/>
              <w:rPr>
                <w:i/>
              </w:rPr>
            </w:pPr>
            <w:r w:rsidRPr="00C63F14">
              <w:rPr>
                <w:i/>
              </w:rPr>
              <w:t>Формы участия</w:t>
            </w:r>
          </w:p>
        </w:tc>
        <w:tc>
          <w:tcPr>
            <w:tcW w:w="2622" w:type="dxa"/>
          </w:tcPr>
          <w:p w:rsidR="00AD15D6" w:rsidRPr="00C63F14" w:rsidRDefault="00AD15D6" w:rsidP="00C63F14">
            <w:pPr>
              <w:jc w:val="both"/>
              <w:rPr>
                <w:i/>
              </w:rPr>
            </w:pPr>
            <w:r w:rsidRPr="00C63F14">
              <w:rPr>
                <w:i/>
              </w:rPr>
              <w:t>Периодичность</w:t>
            </w:r>
          </w:p>
          <w:p w:rsidR="00AD15D6" w:rsidRPr="00C63F14" w:rsidRDefault="00AD15D6" w:rsidP="00C63F14">
            <w:pPr>
              <w:jc w:val="both"/>
              <w:rPr>
                <w:i/>
              </w:rPr>
            </w:pPr>
            <w:r w:rsidRPr="00C63F14">
              <w:rPr>
                <w:i/>
              </w:rPr>
              <w:t>сотрудничества</w:t>
            </w:r>
          </w:p>
        </w:tc>
      </w:tr>
      <w:tr w:rsidR="00AD15D6" w:rsidRPr="00C63F14" w:rsidTr="00954E3A">
        <w:trPr>
          <w:jc w:val="center"/>
        </w:trPr>
        <w:tc>
          <w:tcPr>
            <w:tcW w:w="2628" w:type="dxa"/>
          </w:tcPr>
          <w:p w:rsidR="00AD15D6" w:rsidRPr="00C63F14" w:rsidRDefault="00AD15D6" w:rsidP="00C63F14">
            <w:pPr>
              <w:jc w:val="both"/>
            </w:pPr>
            <w:r w:rsidRPr="00C63F14">
              <w:t>В проведении мониторинговых исследований</w:t>
            </w:r>
          </w:p>
        </w:tc>
        <w:tc>
          <w:tcPr>
            <w:tcW w:w="4320" w:type="dxa"/>
          </w:tcPr>
          <w:p w:rsidR="00AD15D6" w:rsidRPr="00C63F14" w:rsidRDefault="00AD15D6" w:rsidP="00C63F14">
            <w:pPr>
              <w:jc w:val="both"/>
            </w:pPr>
            <w:r w:rsidRPr="00C63F14">
              <w:t>-Анкетирование</w:t>
            </w:r>
          </w:p>
          <w:p w:rsidR="00AD15D6" w:rsidRPr="00C63F14" w:rsidRDefault="00AD15D6" w:rsidP="00C63F14">
            <w:pPr>
              <w:jc w:val="both"/>
            </w:pPr>
            <w:r w:rsidRPr="00C63F14">
              <w:t>- Социологический опрос</w:t>
            </w:r>
          </w:p>
          <w:p w:rsidR="00AD15D6" w:rsidRPr="00C63F14" w:rsidRDefault="00AD15D6" w:rsidP="00C63F14">
            <w:pPr>
              <w:jc w:val="both"/>
            </w:pPr>
            <w:r w:rsidRPr="00C63F14">
              <w:t>-интервьюирование</w:t>
            </w:r>
          </w:p>
          <w:p w:rsidR="00AD15D6" w:rsidRPr="00C63F14" w:rsidRDefault="00AD15D6" w:rsidP="00C63F14">
            <w:pPr>
              <w:jc w:val="both"/>
            </w:pPr>
          </w:p>
        </w:tc>
        <w:tc>
          <w:tcPr>
            <w:tcW w:w="2622" w:type="dxa"/>
          </w:tcPr>
          <w:p w:rsidR="00AD15D6" w:rsidRPr="00C63F14" w:rsidRDefault="00AD15D6" w:rsidP="00C63F14">
            <w:pPr>
              <w:jc w:val="both"/>
            </w:pPr>
            <w:r w:rsidRPr="00C63F14">
              <w:t>3-4 раза в год</w:t>
            </w:r>
          </w:p>
          <w:p w:rsidR="00AD15D6" w:rsidRPr="00C63F14" w:rsidRDefault="00AD15D6" w:rsidP="00C63F14">
            <w:pPr>
              <w:jc w:val="both"/>
            </w:pPr>
            <w:r w:rsidRPr="00C63F14">
              <w:t>По мере необходимости</w:t>
            </w:r>
          </w:p>
          <w:p w:rsidR="00AD15D6" w:rsidRPr="00C63F14" w:rsidRDefault="00AD15D6" w:rsidP="00C63F14">
            <w:pPr>
              <w:jc w:val="both"/>
            </w:pPr>
          </w:p>
        </w:tc>
      </w:tr>
      <w:tr w:rsidR="00AD15D6" w:rsidRPr="00C63F14" w:rsidTr="00954E3A">
        <w:trPr>
          <w:jc w:val="center"/>
        </w:trPr>
        <w:tc>
          <w:tcPr>
            <w:tcW w:w="2628" w:type="dxa"/>
          </w:tcPr>
          <w:p w:rsidR="00AD15D6" w:rsidRPr="00C63F14" w:rsidRDefault="00AD15D6" w:rsidP="00C63F14">
            <w:pPr>
              <w:jc w:val="both"/>
            </w:pPr>
            <w:r w:rsidRPr="00C63F14">
              <w:t>В создании условий</w:t>
            </w:r>
          </w:p>
          <w:p w:rsidR="00AD15D6" w:rsidRPr="00C63F14" w:rsidRDefault="00AD15D6" w:rsidP="00C63F14">
            <w:pPr>
              <w:jc w:val="both"/>
            </w:pPr>
          </w:p>
        </w:tc>
        <w:tc>
          <w:tcPr>
            <w:tcW w:w="4320" w:type="dxa"/>
          </w:tcPr>
          <w:p w:rsidR="00AD15D6" w:rsidRPr="00C63F14" w:rsidRDefault="00AD15D6" w:rsidP="00C63F14">
            <w:pPr>
              <w:jc w:val="both"/>
            </w:pPr>
            <w:r w:rsidRPr="00C63F14">
              <w:t>- Участие в субботниках по благоустройству территории;</w:t>
            </w:r>
          </w:p>
          <w:p w:rsidR="00AD15D6" w:rsidRPr="00C63F14" w:rsidRDefault="00AD15D6" w:rsidP="00C63F14">
            <w:pPr>
              <w:jc w:val="both"/>
            </w:pPr>
            <w:r w:rsidRPr="00C63F14">
              <w:t>-помощь в создании предметно-развивающей среды;</w:t>
            </w:r>
          </w:p>
          <w:p w:rsidR="00AD15D6" w:rsidRPr="00C63F14" w:rsidRDefault="00AD15D6" w:rsidP="00C63F14">
            <w:pPr>
              <w:jc w:val="both"/>
            </w:pPr>
            <w:r w:rsidRPr="00C63F14">
              <w:t>-оказание помощи в ремонтных работах;</w:t>
            </w:r>
          </w:p>
        </w:tc>
        <w:tc>
          <w:tcPr>
            <w:tcW w:w="2622" w:type="dxa"/>
          </w:tcPr>
          <w:p w:rsidR="00AD15D6" w:rsidRPr="00C63F14" w:rsidRDefault="00AD15D6" w:rsidP="00C63F14">
            <w:pPr>
              <w:jc w:val="both"/>
            </w:pPr>
            <w:r w:rsidRPr="00C63F14">
              <w:t>2 раза в год</w:t>
            </w:r>
          </w:p>
          <w:p w:rsidR="00AD15D6" w:rsidRPr="00C63F14" w:rsidRDefault="00AD15D6" w:rsidP="00C63F14">
            <w:pPr>
              <w:jc w:val="both"/>
            </w:pPr>
          </w:p>
          <w:p w:rsidR="00AD15D6" w:rsidRPr="00C63F14" w:rsidRDefault="00AD15D6" w:rsidP="00C63F14">
            <w:pPr>
              <w:jc w:val="both"/>
            </w:pPr>
            <w:r w:rsidRPr="00C63F14">
              <w:t>Постоянно</w:t>
            </w:r>
          </w:p>
          <w:p w:rsidR="00AD15D6" w:rsidRPr="00C63F14" w:rsidRDefault="00AD15D6" w:rsidP="00C63F14">
            <w:pPr>
              <w:jc w:val="both"/>
            </w:pPr>
          </w:p>
          <w:p w:rsidR="00AD15D6" w:rsidRPr="00C63F14" w:rsidRDefault="00AD15D6" w:rsidP="00C63F14">
            <w:pPr>
              <w:jc w:val="both"/>
            </w:pPr>
            <w:r w:rsidRPr="00C63F14">
              <w:t>ежегодно</w:t>
            </w:r>
          </w:p>
        </w:tc>
      </w:tr>
      <w:tr w:rsidR="00AD15D6" w:rsidRPr="00C63F14" w:rsidTr="00954E3A">
        <w:trPr>
          <w:jc w:val="center"/>
        </w:trPr>
        <w:tc>
          <w:tcPr>
            <w:tcW w:w="2628" w:type="dxa"/>
          </w:tcPr>
          <w:p w:rsidR="00AD15D6" w:rsidRPr="00C63F14" w:rsidRDefault="00AD15D6" w:rsidP="00C63F14">
            <w:pPr>
              <w:jc w:val="both"/>
            </w:pPr>
            <w:r w:rsidRPr="00C63F14">
              <w:t>В управлении ДОУ</w:t>
            </w:r>
          </w:p>
        </w:tc>
        <w:tc>
          <w:tcPr>
            <w:tcW w:w="4320" w:type="dxa"/>
          </w:tcPr>
          <w:p w:rsidR="00AD15D6" w:rsidRPr="00C63F14" w:rsidRDefault="00AD15D6" w:rsidP="00C63F14">
            <w:pPr>
              <w:jc w:val="both"/>
            </w:pPr>
            <w:r w:rsidRPr="00C63F14">
              <w:t>- участие в работе  родительского комитета, Совета ДОУ; педагогических советах.</w:t>
            </w:r>
          </w:p>
        </w:tc>
        <w:tc>
          <w:tcPr>
            <w:tcW w:w="2622" w:type="dxa"/>
          </w:tcPr>
          <w:p w:rsidR="00AD15D6" w:rsidRPr="00C63F14" w:rsidRDefault="00AD15D6" w:rsidP="00C63F14">
            <w:pPr>
              <w:jc w:val="both"/>
            </w:pPr>
            <w:r w:rsidRPr="00C63F14">
              <w:t>По плану</w:t>
            </w:r>
          </w:p>
        </w:tc>
      </w:tr>
      <w:tr w:rsidR="00AD15D6" w:rsidRPr="00C63F14" w:rsidTr="00954E3A">
        <w:trPr>
          <w:jc w:val="center"/>
        </w:trPr>
        <w:tc>
          <w:tcPr>
            <w:tcW w:w="2628" w:type="dxa"/>
          </w:tcPr>
          <w:p w:rsidR="00AD15D6" w:rsidRPr="00C63F14" w:rsidRDefault="00AD15D6" w:rsidP="00C63F14">
            <w:pPr>
              <w:jc w:val="both"/>
            </w:pPr>
            <w:r w:rsidRPr="00C63F14">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Pr>
          <w:p w:rsidR="00AD15D6" w:rsidRPr="00C63F14" w:rsidRDefault="00AD15D6" w:rsidP="00C63F14">
            <w:pPr>
              <w:jc w:val="both"/>
            </w:pPr>
            <w:r w:rsidRPr="00C63F14">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AD15D6" w:rsidRPr="00C63F14" w:rsidRDefault="00AD15D6" w:rsidP="00C63F14">
            <w:pPr>
              <w:jc w:val="both"/>
            </w:pPr>
            <w:r w:rsidRPr="00C63F14">
              <w:t>-памятки;</w:t>
            </w:r>
          </w:p>
          <w:p w:rsidR="00AD15D6" w:rsidRPr="00C63F14" w:rsidRDefault="00AD15D6" w:rsidP="00C63F14">
            <w:pPr>
              <w:jc w:val="both"/>
            </w:pPr>
            <w:r w:rsidRPr="00C63F14">
              <w:t>-консультации, семинары, семинары-практикумы, конференции;</w:t>
            </w:r>
          </w:p>
          <w:p w:rsidR="00AD15D6" w:rsidRPr="00C63F14" w:rsidRDefault="00AD15D6" w:rsidP="00C63F14">
            <w:pPr>
              <w:jc w:val="both"/>
            </w:pPr>
            <w:r w:rsidRPr="00C63F14">
              <w:t>- распространение опыта семейного воспитания;</w:t>
            </w:r>
          </w:p>
          <w:p w:rsidR="00AD15D6" w:rsidRPr="00C63F14" w:rsidRDefault="00AD15D6" w:rsidP="00C63F14">
            <w:pPr>
              <w:jc w:val="both"/>
            </w:pPr>
            <w:r w:rsidRPr="00C63F14">
              <w:t>-родительские собрания;</w:t>
            </w:r>
          </w:p>
          <w:p w:rsidR="00AD15D6" w:rsidRPr="00C63F14" w:rsidRDefault="00AD15D6" w:rsidP="00C63F14">
            <w:pPr>
              <w:jc w:val="both"/>
            </w:pPr>
          </w:p>
        </w:tc>
        <w:tc>
          <w:tcPr>
            <w:tcW w:w="2622" w:type="dxa"/>
          </w:tcPr>
          <w:p w:rsidR="00AD15D6" w:rsidRPr="00C63F14" w:rsidRDefault="00AD15D6" w:rsidP="00C63F14">
            <w:pPr>
              <w:jc w:val="both"/>
            </w:pPr>
            <w:r w:rsidRPr="00C63F14">
              <w:t>1 раз в квартал</w:t>
            </w:r>
          </w:p>
          <w:p w:rsidR="00AD15D6" w:rsidRPr="00C63F14" w:rsidRDefault="00AD15D6" w:rsidP="00C63F14">
            <w:pPr>
              <w:jc w:val="both"/>
            </w:pPr>
          </w:p>
          <w:p w:rsidR="00AD15D6" w:rsidRPr="00C63F14" w:rsidRDefault="00AD15D6" w:rsidP="00C63F14">
            <w:pPr>
              <w:jc w:val="both"/>
            </w:pPr>
          </w:p>
          <w:p w:rsidR="00AD15D6" w:rsidRPr="00C63F14" w:rsidRDefault="00AD15D6" w:rsidP="00C63F14">
            <w:pPr>
              <w:jc w:val="both"/>
            </w:pPr>
            <w:r w:rsidRPr="00C63F14">
              <w:t>Обновление постоянно</w:t>
            </w:r>
          </w:p>
          <w:p w:rsidR="00AD15D6" w:rsidRPr="00C63F14" w:rsidRDefault="00AD15D6" w:rsidP="00C63F14">
            <w:pPr>
              <w:jc w:val="both"/>
            </w:pPr>
          </w:p>
          <w:p w:rsidR="00AD15D6" w:rsidRPr="00C63F14" w:rsidRDefault="00AD15D6" w:rsidP="00C63F14">
            <w:pPr>
              <w:jc w:val="both"/>
            </w:pPr>
          </w:p>
          <w:p w:rsidR="00AD15D6" w:rsidRPr="00C63F14" w:rsidRDefault="00AD15D6" w:rsidP="00C63F14">
            <w:pPr>
              <w:jc w:val="both"/>
            </w:pPr>
          </w:p>
          <w:p w:rsidR="00AD15D6" w:rsidRPr="00C63F14" w:rsidRDefault="00AD15D6" w:rsidP="00C63F14">
            <w:pPr>
              <w:jc w:val="both"/>
            </w:pPr>
            <w:r w:rsidRPr="00C63F14">
              <w:t xml:space="preserve"> По годовому плану</w:t>
            </w:r>
          </w:p>
          <w:p w:rsidR="00AD15D6" w:rsidRPr="00C63F14" w:rsidRDefault="00AD15D6" w:rsidP="00C63F14">
            <w:pPr>
              <w:jc w:val="both"/>
            </w:pPr>
          </w:p>
          <w:p w:rsidR="00AD15D6" w:rsidRPr="00C63F14" w:rsidRDefault="00AD15D6" w:rsidP="00C63F14">
            <w:pPr>
              <w:jc w:val="both"/>
            </w:pPr>
          </w:p>
          <w:p w:rsidR="00AD15D6" w:rsidRPr="00C63F14" w:rsidRDefault="00AD15D6" w:rsidP="00C63F14">
            <w:pPr>
              <w:jc w:val="both"/>
            </w:pPr>
          </w:p>
          <w:p w:rsidR="00AD15D6" w:rsidRPr="00C63F14" w:rsidRDefault="00AD15D6" w:rsidP="00C63F14">
            <w:pPr>
              <w:jc w:val="both"/>
            </w:pPr>
            <w:r w:rsidRPr="00C63F14">
              <w:t>1 раз в квартал</w:t>
            </w:r>
          </w:p>
          <w:p w:rsidR="00AD15D6" w:rsidRPr="00C63F14" w:rsidRDefault="00AD15D6" w:rsidP="00C63F14">
            <w:pPr>
              <w:jc w:val="both"/>
            </w:pPr>
            <w:r w:rsidRPr="00C63F14">
              <w:t xml:space="preserve"> </w:t>
            </w:r>
          </w:p>
        </w:tc>
      </w:tr>
      <w:tr w:rsidR="00AD15D6" w:rsidRPr="00C63F14" w:rsidTr="00954E3A">
        <w:trPr>
          <w:jc w:val="center"/>
        </w:trPr>
        <w:tc>
          <w:tcPr>
            <w:tcW w:w="2628" w:type="dxa"/>
          </w:tcPr>
          <w:p w:rsidR="00AD15D6" w:rsidRPr="00C63F14" w:rsidRDefault="00AD15D6" w:rsidP="00C63F14">
            <w:pPr>
              <w:jc w:val="both"/>
            </w:pPr>
            <w:r w:rsidRPr="00C63F14">
              <w:t>В воспитательно-образовательном процессе ДОУ, направленном на установление сотрудничества и партнерских отношений</w:t>
            </w:r>
          </w:p>
          <w:p w:rsidR="00AD15D6" w:rsidRPr="00C63F14" w:rsidRDefault="00AD15D6" w:rsidP="00C63F14">
            <w:pPr>
              <w:jc w:val="both"/>
            </w:pPr>
            <w:r w:rsidRPr="00C63F14">
              <w:t>с целью вовлечения родителей в единое образовательное пространство</w:t>
            </w:r>
          </w:p>
        </w:tc>
        <w:tc>
          <w:tcPr>
            <w:tcW w:w="4320" w:type="dxa"/>
          </w:tcPr>
          <w:p w:rsidR="00AD15D6" w:rsidRPr="00C63F14" w:rsidRDefault="00AD15D6" w:rsidP="00C63F14">
            <w:pPr>
              <w:jc w:val="both"/>
            </w:pPr>
            <w:r w:rsidRPr="00C63F14">
              <w:t>-Дни открытых дверей;</w:t>
            </w:r>
          </w:p>
          <w:p w:rsidR="00AD15D6" w:rsidRPr="00C63F14" w:rsidRDefault="00AD15D6" w:rsidP="00C63F14">
            <w:pPr>
              <w:jc w:val="both"/>
            </w:pPr>
            <w:r w:rsidRPr="00C63F14">
              <w:t>- Дни здоровья;</w:t>
            </w:r>
          </w:p>
          <w:p w:rsidR="00AD15D6" w:rsidRPr="00C63F14" w:rsidRDefault="00AD15D6" w:rsidP="00C63F14">
            <w:pPr>
              <w:jc w:val="both"/>
            </w:pPr>
            <w:r w:rsidRPr="00C63F14">
              <w:t>- Недели творчества;</w:t>
            </w:r>
          </w:p>
          <w:p w:rsidR="00AD15D6" w:rsidRPr="00C63F14" w:rsidRDefault="00AD15D6" w:rsidP="00C63F14">
            <w:pPr>
              <w:jc w:val="both"/>
            </w:pPr>
            <w:r w:rsidRPr="00C63F14">
              <w:t>- Совместные праздники, развлечения;</w:t>
            </w:r>
          </w:p>
          <w:p w:rsidR="00AD15D6" w:rsidRPr="00C63F14" w:rsidRDefault="00AD15D6" w:rsidP="00C63F14">
            <w:pPr>
              <w:jc w:val="both"/>
            </w:pPr>
            <w:r w:rsidRPr="00C63F14">
              <w:t>-Встречи с интересными людьми;</w:t>
            </w:r>
          </w:p>
          <w:p w:rsidR="00AD15D6" w:rsidRPr="00C63F14" w:rsidRDefault="00AD15D6" w:rsidP="00C63F14">
            <w:pPr>
              <w:jc w:val="both"/>
            </w:pPr>
            <w:r w:rsidRPr="00C63F14">
              <w:t>- Участие в творческих выставках, смотрах-конкурсах;</w:t>
            </w:r>
          </w:p>
          <w:p w:rsidR="00AD15D6" w:rsidRPr="00C63F14" w:rsidRDefault="00AD15D6" w:rsidP="00C63F14">
            <w:pPr>
              <w:jc w:val="both"/>
            </w:pPr>
            <w:r w:rsidRPr="00C63F14">
              <w:t>- Творческие отчеты кружков</w:t>
            </w:r>
          </w:p>
          <w:p w:rsidR="00AD15D6" w:rsidRPr="00C63F14" w:rsidRDefault="00AD15D6" w:rsidP="00C63F14">
            <w:pPr>
              <w:jc w:val="both"/>
            </w:pPr>
            <w:r w:rsidRPr="00C63F14">
              <w:t xml:space="preserve"> </w:t>
            </w:r>
          </w:p>
        </w:tc>
        <w:tc>
          <w:tcPr>
            <w:tcW w:w="2622" w:type="dxa"/>
          </w:tcPr>
          <w:p w:rsidR="00AD15D6" w:rsidRPr="00C63F14" w:rsidRDefault="00AD15D6" w:rsidP="00C63F14">
            <w:pPr>
              <w:jc w:val="both"/>
            </w:pPr>
            <w:r w:rsidRPr="00C63F14">
              <w:t>2 раза в год</w:t>
            </w:r>
          </w:p>
          <w:p w:rsidR="00AD15D6" w:rsidRPr="00C63F14" w:rsidRDefault="00AD15D6" w:rsidP="00C63F14">
            <w:pPr>
              <w:jc w:val="both"/>
            </w:pPr>
            <w:r w:rsidRPr="00C63F14">
              <w:t xml:space="preserve"> </w:t>
            </w:r>
          </w:p>
          <w:p w:rsidR="00AD15D6" w:rsidRPr="00C63F14" w:rsidRDefault="00AD15D6" w:rsidP="00C63F14">
            <w:pPr>
              <w:jc w:val="both"/>
            </w:pPr>
          </w:p>
          <w:p w:rsidR="00AD15D6" w:rsidRPr="00C63F14" w:rsidRDefault="00AD15D6" w:rsidP="00C63F14">
            <w:pPr>
              <w:jc w:val="both"/>
            </w:pPr>
          </w:p>
          <w:p w:rsidR="00AD15D6" w:rsidRPr="00C63F14" w:rsidRDefault="00AD15D6" w:rsidP="00C63F14">
            <w:pPr>
              <w:jc w:val="both"/>
            </w:pPr>
          </w:p>
          <w:p w:rsidR="00AD15D6" w:rsidRPr="00C63F14" w:rsidRDefault="00AD15D6" w:rsidP="00C63F14">
            <w:pPr>
              <w:jc w:val="both"/>
            </w:pPr>
            <w:r w:rsidRPr="00C63F14">
              <w:t xml:space="preserve"> По годовому плану</w:t>
            </w:r>
          </w:p>
          <w:p w:rsidR="00AD15D6" w:rsidRPr="00C63F14" w:rsidRDefault="00AD15D6" w:rsidP="00C63F14">
            <w:pPr>
              <w:jc w:val="both"/>
            </w:pPr>
            <w:r w:rsidRPr="00C63F14">
              <w:t xml:space="preserve"> </w:t>
            </w:r>
          </w:p>
          <w:p w:rsidR="00AD15D6" w:rsidRPr="00C63F14" w:rsidRDefault="00AD15D6" w:rsidP="00C63F14">
            <w:pPr>
              <w:jc w:val="both"/>
            </w:pPr>
            <w:r w:rsidRPr="00C63F14">
              <w:t>1 раз в год</w:t>
            </w:r>
          </w:p>
        </w:tc>
      </w:tr>
    </w:tbl>
    <w:p w:rsidR="00AD15D6" w:rsidRPr="00C63F14" w:rsidRDefault="00AD15D6" w:rsidP="00C63F14">
      <w:pPr>
        <w:jc w:val="both"/>
        <w:rPr>
          <w:b/>
          <w:color w:val="000000"/>
        </w:rPr>
      </w:pPr>
    </w:p>
    <w:p w:rsidR="00AD15D6" w:rsidRPr="00C63F14" w:rsidRDefault="00AD15D6" w:rsidP="00C63F14">
      <w:pPr>
        <w:tabs>
          <w:tab w:val="left" w:pos="2835"/>
        </w:tabs>
        <w:spacing w:line="276" w:lineRule="auto"/>
        <w:ind w:left="283"/>
        <w:jc w:val="both"/>
        <w:rPr>
          <w:b/>
          <w:color w:val="000000"/>
          <w:spacing w:val="-12"/>
        </w:rPr>
      </w:pPr>
      <w:r w:rsidRPr="00C63F14">
        <w:rPr>
          <w:b/>
          <w:color w:val="000000"/>
          <w:spacing w:val="-12"/>
        </w:rPr>
        <w:t>Физическое развитие</w:t>
      </w:r>
    </w:p>
    <w:p w:rsidR="00AD15D6" w:rsidRPr="00C63F14" w:rsidRDefault="00AD15D6" w:rsidP="00C63F14">
      <w:pPr>
        <w:tabs>
          <w:tab w:val="left" w:pos="2835"/>
        </w:tabs>
        <w:spacing w:line="276" w:lineRule="auto"/>
        <w:ind w:left="567"/>
        <w:jc w:val="both"/>
        <w:rPr>
          <w:b/>
          <w:color w:val="000000"/>
          <w:spacing w:val="-12"/>
        </w:rPr>
      </w:pPr>
      <w:r w:rsidRPr="00C63F14">
        <w:rPr>
          <w:b/>
        </w:rPr>
        <w:t>Формы взаимодействия с семьями воспитанников</w:t>
      </w:r>
    </w:p>
    <w:p w:rsidR="00AD15D6" w:rsidRPr="00C63F14" w:rsidRDefault="00AD15D6" w:rsidP="00C63F14">
      <w:pPr>
        <w:pStyle w:val="ListParagraph"/>
        <w:numPr>
          <w:ilvl w:val="0"/>
          <w:numId w:val="8"/>
        </w:numPr>
        <w:tabs>
          <w:tab w:val="left" w:pos="851"/>
        </w:tabs>
        <w:spacing w:after="0"/>
        <w:ind w:left="567"/>
        <w:jc w:val="both"/>
        <w:rPr>
          <w:rFonts w:ascii="Times New Roman" w:hAnsi="Times New Roman"/>
          <w:sz w:val="24"/>
          <w:szCs w:val="24"/>
        </w:rPr>
      </w:pPr>
      <w:r w:rsidRPr="00C63F14">
        <w:rPr>
          <w:rFonts w:ascii="Times New Roman" w:hAnsi="Times New Roman"/>
          <w:sz w:val="24"/>
          <w:szCs w:val="24"/>
        </w:rPr>
        <w:t>Изучение условий семейного воспитания через анкетирование и определение путей улучшения здоровья каждого ребёнка.</w:t>
      </w:r>
    </w:p>
    <w:p w:rsidR="00AD15D6" w:rsidRPr="00C63F14" w:rsidRDefault="00AD15D6" w:rsidP="00C63F14">
      <w:pPr>
        <w:pStyle w:val="ListParagraph"/>
        <w:numPr>
          <w:ilvl w:val="0"/>
          <w:numId w:val="8"/>
        </w:numPr>
        <w:tabs>
          <w:tab w:val="left" w:pos="851"/>
        </w:tabs>
        <w:spacing w:after="0"/>
        <w:ind w:left="567"/>
        <w:jc w:val="both"/>
        <w:rPr>
          <w:rFonts w:ascii="Times New Roman" w:hAnsi="Times New Roman"/>
          <w:sz w:val="24"/>
          <w:szCs w:val="24"/>
        </w:rPr>
      </w:pPr>
      <w:r w:rsidRPr="00C63F14">
        <w:rPr>
          <w:rFonts w:ascii="Times New Roman" w:hAnsi="Times New Roman"/>
          <w:sz w:val="24"/>
          <w:szCs w:val="24"/>
        </w:rPr>
        <w:t>Организация целенаправленной работы по пропаганде здорового образа  жизни среди родителей.</w:t>
      </w:r>
    </w:p>
    <w:p w:rsidR="00AD15D6" w:rsidRPr="00C63F14" w:rsidRDefault="00AD15D6" w:rsidP="00C63F14">
      <w:pPr>
        <w:pStyle w:val="ListParagraph"/>
        <w:numPr>
          <w:ilvl w:val="0"/>
          <w:numId w:val="8"/>
        </w:numPr>
        <w:tabs>
          <w:tab w:val="left" w:pos="851"/>
        </w:tabs>
        <w:spacing w:after="0"/>
        <w:ind w:left="567"/>
        <w:jc w:val="both"/>
        <w:rPr>
          <w:rFonts w:ascii="Times New Roman" w:hAnsi="Times New Roman"/>
          <w:sz w:val="24"/>
          <w:szCs w:val="24"/>
        </w:rPr>
      </w:pPr>
      <w:r w:rsidRPr="00C63F14">
        <w:rPr>
          <w:rFonts w:ascii="Times New Roman" w:hAnsi="Times New Roman"/>
          <w:sz w:val="24"/>
          <w:szCs w:val="24"/>
        </w:rPr>
        <w:t>Ознакомление родителей с содержанием и формами физкультурно-оздоровительной работы в ДОО.</w:t>
      </w:r>
    </w:p>
    <w:p w:rsidR="00AD15D6" w:rsidRPr="00C63F14" w:rsidRDefault="00AD15D6" w:rsidP="00C63F14">
      <w:pPr>
        <w:pStyle w:val="ListParagraph"/>
        <w:numPr>
          <w:ilvl w:val="0"/>
          <w:numId w:val="8"/>
        </w:numPr>
        <w:tabs>
          <w:tab w:val="left" w:pos="851"/>
        </w:tabs>
        <w:spacing w:after="0"/>
        <w:ind w:left="567"/>
        <w:jc w:val="both"/>
        <w:rPr>
          <w:rFonts w:ascii="Times New Roman" w:hAnsi="Times New Roman"/>
          <w:sz w:val="24"/>
          <w:szCs w:val="24"/>
        </w:rPr>
      </w:pPr>
      <w:r w:rsidRPr="00C63F14">
        <w:rPr>
          <w:rFonts w:ascii="Times New Roman" w:hAnsi="Times New Roman"/>
          <w:sz w:val="24"/>
          <w:szCs w:val="24"/>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AD15D6" w:rsidRPr="00C63F14" w:rsidRDefault="00AD15D6" w:rsidP="00C63F14">
      <w:pPr>
        <w:pStyle w:val="ListParagraph"/>
        <w:numPr>
          <w:ilvl w:val="0"/>
          <w:numId w:val="8"/>
        </w:numPr>
        <w:tabs>
          <w:tab w:val="left" w:pos="851"/>
        </w:tabs>
        <w:spacing w:after="0"/>
        <w:ind w:left="567"/>
        <w:jc w:val="both"/>
        <w:rPr>
          <w:rFonts w:ascii="Times New Roman" w:hAnsi="Times New Roman"/>
          <w:sz w:val="24"/>
          <w:szCs w:val="24"/>
        </w:rPr>
      </w:pPr>
      <w:r w:rsidRPr="00C63F14">
        <w:rPr>
          <w:rFonts w:ascii="Times New Roman" w:hAnsi="Times New Roman"/>
          <w:sz w:val="24"/>
          <w:szCs w:val="24"/>
        </w:rPr>
        <w:t>Организация консультативного пункта для родителей в ДОО для профилактики и коррекции ранних осложнений в состоянии здоровья ребёнка.</w:t>
      </w:r>
    </w:p>
    <w:p w:rsidR="00AD15D6" w:rsidRPr="00C63F14" w:rsidRDefault="00AD15D6" w:rsidP="00C63F14">
      <w:pPr>
        <w:pStyle w:val="ListParagraph"/>
        <w:numPr>
          <w:ilvl w:val="0"/>
          <w:numId w:val="8"/>
        </w:numPr>
        <w:tabs>
          <w:tab w:val="left" w:pos="851"/>
        </w:tabs>
        <w:spacing w:after="0"/>
        <w:ind w:left="567"/>
        <w:jc w:val="both"/>
        <w:rPr>
          <w:rFonts w:ascii="Times New Roman" w:hAnsi="Times New Roman"/>
          <w:sz w:val="24"/>
          <w:szCs w:val="24"/>
        </w:rPr>
      </w:pPr>
      <w:r w:rsidRPr="00C63F14">
        <w:rPr>
          <w:rFonts w:ascii="Times New Roman" w:hAnsi="Times New Roman"/>
          <w:sz w:val="24"/>
          <w:szCs w:val="24"/>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ДОО.</w:t>
      </w:r>
    </w:p>
    <w:p w:rsidR="00AD15D6" w:rsidRPr="00C63F14" w:rsidRDefault="00AD15D6" w:rsidP="00C63F14">
      <w:pPr>
        <w:tabs>
          <w:tab w:val="left" w:pos="2835"/>
        </w:tabs>
        <w:spacing w:line="276" w:lineRule="auto"/>
        <w:ind w:left="567"/>
        <w:jc w:val="both"/>
        <w:rPr>
          <w:b/>
        </w:rPr>
      </w:pPr>
      <w:r w:rsidRPr="00C63F14">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AD15D6" w:rsidRPr="00C63F14" w:rsidRDefault="00AD15D6" w:rsidP="00C63F14">
      <w:pPr>
        <w:widowControl w:val="0"/>
        <w:tabs>
          <w:tab w:val="left" w:pos="2835"/>
        </w:tabs>
        <w:spacing w:line="276" w:lineRule="auto"/>
        <w:ind w:left="567"/>
        <w:jc w:val="both"/>
      </w:pPr>
      <w:r w:rsidRPr="00C63F14">
        <w:rPr>
          <w:b/>
          <w:color w:val="000000"/>
          <w:spacing w:val="-12"/>
        </w:rPr>
        <w:t>Социально-коммуникативное развитие</w:t>
      </w:r>
    </w:p>
    <w:p w:rsidR="00AD15D6" w:rsidRPr="00C63F14" w:rsidRDefault="00AD15D6" w:rsidP="00C63F14">
      <w:pPr>
        <w:tabs>
          <w:tab w:val="left" w:pos="2835"/>
        </w:tabs>
        <w:spacing w:line="276" w:lineRule="auto"/>
        <w:ind w:left="567"/>
        <w:jc w:val="both"/>
        <w:rPr>
          <w:b/>
        </w:rPr>
      </w:pPr>
      <w:r w:rsidRPr="00C63F14">
        <w:rPr>
          <w:b/>
        </w:rPr>
        <w:t>Формы взаимодействия с семьями воспитанников</w:t>
      </w:r>
    </w:p>
    <w:p w:rsidR="00AD15D6" w:rsidRPr="00C63F14" w:rsidRDefault="00AD15D6" w:rsidP="00C63F14">
      <w:pPr>
        <w:pStyle w:val="ListParagraph"/>
        <w:numPr>
          <w:ilvl w:val="0"/>
          <w:numId w:val="12"/>
        </w:numPr>
        <w:tabs>
          <w:tab w:val="left" w:pos="709"/>
        </w:tabs>
        <w:spacing w:after="0"/>
        <w:ind w:left="567" w:hanging="357"/>
        <w:jc w:val="both"/>
        <w:rPr>
          <w:rFonts w:ascii="Times New Roman" w:hAnsi="Times New Roman"/>
          <w:sz w:val="24"/>
          <w:szCs w:val="24"/>
        </w:rPr>
      </w:pPr>
      <w:r w:rsidRPr="00C63F14">
        <w:rPr>
          <w:rFonts w:ascii="Times New Roman" w:hAnsi="Times New Roman"/>
          <w:sz w:val="24"/>
          <w:szCs w:val="24"/>
        </w:rPr>
        <w:t>Привлечение родителей к участию в детском празднике (разработка идей, подготовка атрибутов, ролевое участие).</w:t>
      </w:r>
    </w:p>
    <w:p w:rsidR="00AD15D6" w:rsidRPr="00C63F14" w:rsidRDefault="00AD15D6" w:rsidP="00C63F14">
      <w:pPr>
        <w:pStyle w:val="ListParagraph"/>
        <w:numPr>
          <w:ilvl w:val="0"/>
          <w:numId w:val="12"/>
        </w:numPr>
        <w:tabs>
          <w:tab w:val="left" w:pos="851"/>
        </w:tabs>
        <w:spacing w:after="0"/>
        <w:ind w:left="567" w:hanging="357"/>
        <w:jc w:val="both"/>
        <w:rPr>
          <w:rFonts w:ascii="Times New Roman" w:hAnsi="Times New Roman"/>
          <w:sz w:val="24"/>
          <w:szCs w:val="24"/>
        </w:rPr>
      </w:pPr>
      <w:r w:rsidRPr="00C63F14">
        <w:rPr>
          <w:rFonts w:ascii="Times New Roman" w:hAnsi="Times New Roman"/>
          <w:sz w:val="24"/>
          <w:szCs w:val="24"/>
        </w:rPr>
        <w:t>Выпуск газеты, подбор специальной литературы с целью обеспечения обратной связи с семьёй.</w:t>
      </w:r>
    </w:p>
    <w:p w:rsidR="00AD15D6" w:rsidRPr="00C63F14" w:rsidRDefault="00AD15D6" w:rsidP="00C63F14">
      <w:pPr>
        <w:pStyle w:val="ListParagraph"/>
        <w:numPr>
          <w:ilvl w:val="0"/>
          <w:numId w:val="12"/>
        </w:numPr>
        <w:spacing w:after="0"/>
        <w:ind w:left="567" w:hanging="357"/>
        <w:jc w:val="both"/>
        <w:rPr>
          <w:rFonts w:ascii="Times New Roman" w:hAnsi="Times New Roman"/>
          <w:sz w:val="24"/>
          <w:szCs w:val="24"/>
        </w:rPr>
      </w:pPr>
      <w:r w:rsidRPr="00C63F14">
        <w:rPr>
          <w:rFonts w:ascii="Times New Roman" w:hAnsi="Times New Roman"/>
          <w:sz w:val="24"/>
          <w:szCs w:val="24"/>
        </w:rPr>
        <w:t>Привлечение родителей к совместным мероприятиям по благоустройству  и созданию условий в группе и на участке.</w:t>
      </w:r>
    </w:p>
    <w:p w:rsidR="00AD15D6" w:rsidRPr="00C63F14" w:rsidRDefault="00AD15D6" w:rsidP="00C63F14">
      <w:pPr>
        <w:pStyle w:val="ListParagraph"/>
        <w:numPr>
          <w:ilvl w:val="0"/>
          <w:numId w:val="12"/>
        </w:numPr>
        <w:tabs>
          <w:tab w:val="left" w:pos="851"/>
        </w:tabs>
        <w:spacing w:after="0"/>
        <w:ind w:left="567" w:hanging="357"/>
        <w:jc w:val="both"/>
        <w:rPr>
          <w:rFonts w:ascii="Times New Roman" w:hAnsi="Times New Roman"/>
          <w:sz w:val="24"/>
          <w:szCs w:val="24"/>
        </w:rPr>
      </w:pPr>
      <w:r w:rsidRPr="00C63F14">
        <w:rPr>
          <w:rFonts w:ascii="Times New Roman" w:hAnsi="Times New Roman"/>
          <w:sz w:val="24"/>
          <w:szCs w:val="24"/>
        </w:rPr>
        <w:t>Повышение правовой культуры родителей.</w:t>
      </w:r>
    </w:p>
    <w:p w:rsidR="00AD15D6" w:rsidRPr="00C63F14" w:rsidRDefault="00AD15D6" w:rsidP="00C63F14">
      <w:pPr>
        <w:pStyle w:val="ListParagraph"/>
        <w:numPr>
          <w:ilvl w:val="0"/>
          <w:numId w:val="12"/>
        </w:numPr>
        <w:tabs>
          <w:tab w:val="left" w:pos="851"/>
        </w:tabs>
        <w:spacing w:after="0"/>
        <w:ind w:left="567" w:hanging="357"/>
        <w:jc w:val="both"/>
        <w:rPr>
          <w:rFonts w:ascii="Times New Roman" w:hAnsi="Times New Roman"/>
          <w:sz w:val="24"/>
          <w:szCs w:val="24"/>
        </w:rPr>
      </w:pPr>
      <w:r w:rsidRPr="00C63F14">
        <w:rPr>
          <w:rFonts w:ascii="Times New Roman" w:hAnsi="Times New Roman"/>
          <w:sz w:val="24"/>
          <w:szCs w:val="24"/>
        </w:rPr>
        <w:t>Создание фотовыставок, фотоальбомов «Я и моя семья», «Моя родословная», «Мои любимые дела», «Моё настроение».</w:t>
      </w:r>
    </w:p>
    <w:p w:rsidR="00AD15D6" w:rsidRPr="00C63F14" w:rsidRDefault="00AD15D6" w:rsidP="00C63F14">
      <w:pPr>
        <w:pStyle w:val="ListParagraph"/>
        <w:numPr>
          <w:ilvl w:val="0"/>
          <w:numId w:val="12"/>
        </w:numPr>
        <w:spacing w:after="0"/>
        <w:ind w:left="567" w:hanging="357"/>
        <w:jc w:val="both"/>
        <w:rPr>
          <w:rFonts w:ascii="Times New Roman" w:hAnsi="Times New Roman"/>
          <w:sz w:val="24"/>
          <w:szCs w:val="24"/>
        </w:rPr>
      </w:pPr>
      <w:r w:rsidRPr="00C63F14">
        <w:rPr>
          <w:rFonts w:ascii="Times New Roman" w:hAnsi="Times New Roman"/>
          <w:sz w:val="24"/>
          <w:szCs w:val="24"/>
        </w:rPr>
        <w:t>Аудио- и видиозаписи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w:t>
      </w:r>
    </w:p>
    <w:p w:rsidR="00AD15D6" w:rsidRPr="00C63F14" w:rsidRDefault="00AD15D6" w:rsidP="00C63F14">
      <w:pPr>
        <w:tabs>
          <w:tab w:val="left" w:pos="2835"/>
        </w:tabs>
        <w:spacing w:line="276" w:lineRule="auto"/>
        <w:ind w:left="567"/>
        <w:jc w:val="both"/>
        <w:rPr>
          <w:b/>
          <w:color w:val="000000"/>
          <w:spacing w:val="-12"/>
        </w:rPr>
      </w:pPr>
      <w:r w:rsidRPr="00C63F14">
        <w:rPr>
          <w:b/>
          <w:color w:val="000000"/>
          <w:spacing w:val="-12"/>
        </w:rPr>
        <w:t>Речевое развитие</w:t>
      </w:r>
    </w:p>
    <w:p w:rsidR="00AD15D6" w:rsidRPr="00C63F14" w:rsidRDefault="00AD15D6" w:rsidP="00C63F14">
      <w:pPr>
        <w:tabs>
          <w:tab w:val="left" w:pos="2835"/>
        </w:tabs>
        <w:spacing w:line="276" w:lineRule="auto"/>
        <w:ind w:left="567"/>
        <w:jc w:val="both"/>
        <w:rPr>
          <w:b/>
        </w:rPr>
      </w:pPr>
      <w:r w:rsidRPr="00C63F14">
        <w:rPr>
          <w:b/>
        </w:rPr>
        <w:t>Формы взаимодействия с семьями воспитанников</w:t>
      </w:r>
    </w:p>
    <w:p w:rsidR="00AD15D6" w:rsidRPr="00C63F14" w:rsidRDefault="00AD15D6" w:rsidP="00C63F14">
      <w:pPr>
        <w:pStyle w:val="ListParagraph"/>
        <w:numPr>
          <w:ilvl w:val="0"/>
          <w:numId w:val="9"/>
        </w:numPr>
        <w:tabs>
          <w:tab w:val="left" w:pos="851"/>
        </w:tabs>
        <w:spacing w:after="0"/>
        <w:ind w:left="567"/>
        <w:jc w:val="both"/>
        <w:rPr>
          <w:rFonts w:ascii="Times New Roman" w:hAnsi="Times New Roman"/>
          <w:sz w:val="24"/>
          <w:szCs w:val="24"/>
        </w:rPr>
      </w:pPr>
      <w:r w:rsidRPr="00C63F14">
        <w:rPr>
          <w:rFonts w:ascii="Times New Roman" w:hAnsi="Times New Roman"/>
          <w:sz w:val="24"/>
          <w:szCs w:val="24"/>
        </w:rPr>
        <w:t>Информирование родителей о содержании деятельности ДОУ по развитию речи, их достижениях и интересах:</w:t>
      </w:r>
    </w:p>
    <w:p w:rsidR="00AD15D6" w:rsidRPr="00C63F14" w:rsidRDefault="00AD15D6" w:rsidP="00C63F14">
      <w:pPr>
        <w:pStyle w:val="ListParagraph"/>
        <w:numPr>
          <w:ilvl w:val="0"/>
          <w:numId w:val="10"/>
        </w:numPr>
        <w:tabs>
          <w:tab w:val="left" w:pos="993"/>
        </w:tabs>
        <w:spacing w:after="0"/>
        <w:ind w:left="567"/>
        <w:jc w:val="both"/>
        <w:rPr>
          <w:rFonts w:ascii="Times New Roman" w:hAnsi="Times New Roman"/>
          <w:sz w:val="24"/>
          <w:szCs w:val="24"/>
        </w:rPr>
      </w:pPr>
      <w:r w:rsidRPr="00C63F14">
        <w:rPr>
          <w:rFonts w:ascii="Times New Roman" w:hAnsi="Times New Roman"/>
          <w:sz w:val="24"/>
          <w:szCs w:val="24"/>
        </w:rPr>
        <w:t>Чему мы научимся (Чему научились),</w:t>
      </w:r>
    </w:p>
    <w:p w:rsidR="00AD15D6" w:rsidRPr="00C63F14" w:rsidRDefault="00AD15D6" w:rsidP="00C63F14">
      <w:pPr>
        <w:pStyle w:val="ListParagraph"/>
        <w:numPr>
          <w:ilvl w:val="0"/>
          <w:numId w:val="10"/>
        </w:numPr>
        <w:tabs>
          <w:tab w:val="left" w:pos="993"/>
        </w:tabs>
        <w:spacing w:after="0"/>
        <w:ind w:left="567"/>
        <w:jc w:val="both"/>
        <w:rPr>
          <w:rFonts w:ascii="Times New Roman" w:hAnsi="Times New Roman"/>
          <w:sz w:val="24"/>
          <w:szCs w:val="24"/>
        </w:rPr>
      </w:pPr>
      <w:r w:rsidRPr="00C63F14">
        <w:rPr>
          <w:rFonts w:ascii="Times New Roman" w:hAnsi="Times New Roman"/>
          <w:sz w:val="24"/>
          <w:szCs w:val="24"/>
        </w:rPr>
        <w:t>Наши достижения,</w:t>
      </w:r>
    </w:p>
    <w:p w:rsidR="00AD15D6" w:rsidRPr="00C63F14" w:rsidRDefault="00AD15D6" w:rsidP="00C63F14">
      <w:pPr>
        <w:pStyle w:val="ListParagraph"/>
        <w:numPr>
          <w:ilvl w:val="0"/>
          <w:numId w:val="11"/>
        </w:numPr>
        <w:tabs>
          <w:tab w:val="left" w:pos="993"/>
        </w:tabs>
        <w:spacing w:after="0"/>
        <w:ind w:left="567"/>
        <w:jc w:val="both"/>
        <w:rPr>
          <w:rFonts w:ascii="Times New Roman" w:hAnsi="Times New Roman"/>
          <w:sz w:val="24"/>
          <w:szCs w:val="24"/>
        </w:rPr>
      </w:pPr>
      <w:r w:rsidRPr="00C63F14">
        <w:rPr>
          <w:rFonts w:ascii="Times New Roman" w:hAnsi="Times New Roman"/>
          <w:sz w:val="24"/>
          <w:szCs w:val="24"/>
        </w:rPr>
        <w:t>Пропаганда культуры речи в семье и при общении с ребенком.</w:t>
      </w:r>
    </w:p>
    <w:p w:rsidR="00AD15D6" w:rsidRPr="00C63F14" w:rsidRDefault="00AD15D6" w:rsidP="00C63F14">
      <w:pPr>
        <w:pStyle w:val="ListParagraph"/>
        <w:numPr>
          <w:ilvl w:val="0"/>
          <w:numId w:val="9"/>
        </w:numPr>
        <w:tabs>
          <w:tab w:val="left" w:pos="993"/>
        </w:tabs>
        <w:spacing w:after="0"/>
        <w:ind w:left="567" w:hanging="357"/>
        <w:jc w:val="both"/>
        <w:rPr>
          <w:rFonts w:ascii="Times New Roman" w:hAnsi="Times New Roman"/>
          <w:sz w:val="24"/>
          <w:szCs w:val="24"/>
        </w:rPr>
      </w:pPr>
      <w:r w:rsidRPr="00C63F14">
        <w:rPr>
          <w:rFonts w:ascii="Times New Roman" w:hAnsi="Times New Roman"/>
          <w:sz w:val="24"/>
          <w:szCs w:val="24"/>
        </w:rPr>
        <w:t>Открытые мероприятия с детьми для родителей.</w:t>
      </w:r>
    </w:p>
    <w:p w:rsidR="00AD15D6" w:rsidRPr="00C63F14" w:rsidRDefault="00AD15D6" w:rsidP="00C63F14">
      <w:pPr>
        <w:pStyle w:val="ListParagraph"/>
        <w:numPr>
          <w:ilvl w:val="0"/>
          <w:numId w:val="9"/>
        </w:numPr>
        <w:tabs>
          <w:tab w:val="left" w:pos="993"/>
        </w:tabs>
        <w:spacing w:after="0"/>
        <w:ind w:left="567" w:hanging="357"/>
        <w:jc w:val="both"/>
        <w:rPr>
          <w:rFonts w:ascii="Times New Roman" w:hAnsi="Times New Roman"/>
          <w:sz w:val="24"/>
          <w:szCs w:val="24"/>
        </w:rPr>
      </w:pPr>
      <w:r w:rsidRPr="00C63F14">
        <w:rPr>
          <w:rFonts w:ascii="Times New Roman" w:hAnsi="Times New Roman"/>
          <w:sz w:val="24"/>
          <w:szCs w:val="24"/>
        </w:rPr>
        <w:t>Совместные досуги, праздники на основе взаимодействия родителей и детей «Страна вежливых слов»,  «Путешествие в сказку», «День рождения А.С. Пушкина», «Л.Н. Толстой–  наш писатель» и т.п.).</w:t>
      </w:r>
    </w:p>
    <w:p w:rsidR="00AD15D6" w:rsidRPr="00C63F14" w:rsidRDefault="00AD15D6" w:rsidP="00C63F14">
      <w:pPr>
        <w:pStyle w:val="ListParagraph"/>
        <w:numPr>
          <w:ilvl w:val="0"/>
          <w:numId w:val="9"/>
        </w:numPr>
        <w:tabs>
          <w:tab w:val="left" w:pos="993"/>
        </w:tabs>
        <w:spacing w:after="0"/>
        <w:ind w:left="567" w:hanging="357"/>
        <w:jc w:val="both"/>
        <w:rPr>
          <w:rFonts w:ascii="Times New Roman" w:hAnsi="Times New Roman"/>
          <w:sz w:val="24"/>
          <w:szCs w:val="24"/>
        </w:rPr>
      </w:pPr>
      <w:r w:rsidRPr="00C63F14">
        <w:rPr>
          <w:rFonts w:ascii="Times New Roman" w:hAnsi="Times New Roman"/>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w:t>
      </w:r>
    </w:p>
    <w:p w:rsidR="00AD15D6" w:rsidRPr="00C63F14" w:rsidRDefault="00AD15D6" w:rsidP="00C63F14">
      <w:pPr>
        <w:pStyle w:val="ListParagraph"/>
        <w:numPr>
          <w:ilvl w:val="0"/>
          <w:numId w:val="9"/>
        </w:numPr>
        <w:tabs>
          <w:tab w:val="left" w:pos="993"/>
        </w:tabs>
        <w:spacing w:after="0"/>
        <w:ind w:left="567" w:hanging="357"/>
        <w:jc w:val="both"/>
        <w:rPr>
          <w:rFonts w:ascii="Times New Roman" w:hAnsi="Times New Roman"/>
          <w:sz w:val="24"/>
          <w:szCs w:val="24"/>
        </w:rPr>
      </w:pPr>
      <w:r w:rsidRPr="00C63F14">
        <w:rPr>
          <w:rFonts w:ascii="Times New Roman" w:hAnsi="Times New Roman"/>
          <w:sz w:val="24"/>
          <w:szCs w:val="24"/>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rsidR="00AD15D6" w:rsidRPr="00C63F14" w:rsidRDefault="00AD15D6" w:rsidP="00C63F14">
      <w:pPr>
        <w:pStyle w:val="ListParagraph"/>
        <w:numPr>
          <w:ilvl w:val="0"/>
          <w:numId w:val="9"/>
        </w:numPr>
        <w:tabs>
          <w:tab w:val="left" w:pos="993"/>
        </w:tabs>
        <w:spacing w:after="0"/>
        <w:ind w:left="567" w:hanging="357"/>
        <w:jc w:val="both"/>
        <w:rPr>
          <w:rFonts w:ascii="Times New Roman" w:hAnsi="Times New Roman"/>
          <w:sz w:val="24"/>
          <w:szCs w:val="24"/>
        </w:rPr>
      </w:pPr>
      <w:r w:rsidRPr="00C63F14">
        <w:rPr>
          <w:rFonts w:ascii="Times New Roman" w:hAnsi="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AD15D6" w:rsidRPr="00C63F14" w:rsidRDefault="00AD15D6" w:rsidP="00C63F14">
      <w:pPr>
        <w:tabs>
          <w:tab w:val="left" w:pos="993"/>
        </w:tabs>
        <w:spacing w:line="276" w:lineRule="auto"/>
        <w:ind w:left="567"/>
        <w:jc w:val="both"/>
      </w:pPr>
      <w:r w:rsidRPr="00C63F14">
        <w:t>Создание тематических выставок детских книг при участии семьи.</w:t>
      </w:r>
    </w:p>
    <w:p w:rsidR="00AD15D6" w:rsidRPr="00C63F14" w:rsidRDefault="00AD15D6" w:rsidP="00C63F14">
      <w:pPr>
        <w:tabs>
          <w:tab w:val="left" w:pos="993"/>
        </w:tabs>
        <w:spacing w:line="276" w:lineRule="auto"/>
        <w:ind w:left="567"/>
        <w:jc w:val="both"/>
      </w:pPr>
      <w:r w:rsidRPr="00C63F14">
        <w:rPr>
          <w:b/>
          <w:color w:val="000000"/>
          <w:spacing w:val="-12"/>
        </w:rPr>
        <w:t>Познавательно-речевое развитие</w:t>
      </w:r>
    </w:p>
    <w:p w:rsidR="00AD15D6" w:rsidRPr="00C63F14" w:rsidRDefault="00AD15D6" w:rsidP="00C63F14">
      <w:pPr>
        <w:tabs>
          <w:tab w:val="left" w:pos="993"/>
        </w:tabs>
        <w:spacing w:line="276" w:lineRule="auto"/>
        <w:ind w:left="567"/>
        <w:jc w:val="both"/>
        <w:rPr>
          <w:b/>
        </w:rPr>
      </w:pPr>
      <w:r w:rsidRPr="00C63F14">
        <w:rPr>
          <w:b/>
        </w:rPr>
        <w:t>Формы взаимодействия с семьями воспитанников</w:t>
      </w:r>
    </w:p>
    <w:p w:rsidR="00AD15D6" w:rsidRPr="00C63F14" w:rsidRDefault="00AD15D6" w:rsidP="00C63F14">
      <w:pPr>
        <w:pStyle w:val="ListParagraph"/>
        <w:numPr>
          <w:ilvl w:val="0"/>
          <w:numId w:val="40"/>
        </w:numPr>
        <w:tabs>
          <w:tab w:val="left" w:pos="993"/>
        </w:tabs>
        <w:spacing w:after="0"/>
        <w:ind w:left="567"/>
        <w:jc w:val="both"/>
        <w:rPr>
          <w:rFonts w:ascii="Times New Roman" w:hAnsi="Times New Roman"/>
          <w:sz w:val="24"/>
          <w:szCs w:val="24"/>
        </w:rPr>
      </w:pPr>
      <w:r w:rsidRPr="00C63F14">
        <w:rPr>
          <w:rFonts w:ascii="Times New Roman" w:hAnsi="Times New Roman"/>
          <w:sz w:val="24"/>
          <w:szCs w:val="24"/>
        </w:rPr>
        <w:t>Информирование родителей о содержании и жизнедеятельности детей в ДОУ, их достижениях и интересах:</w:t>
      </w:r>
    </w:p>
    <w:p w:rsidR="00AD15D6" w:rsidRPr="00C63F14" w:rsidRDefault="00AD15D6" w:rsidP="00C63F14">
      <w:pPr>
        <w:pStyle w:val="ListParagraph"/>
        <w:numPr>
          <w:ilvl w:val="0"/>
          <w:numId w:val="10"/>
        </w:numPr>
        <w:tabs>
          <w:tab w:val="left" w:pos="993"/>
        </w:tabs>
        <w:spacing w:after="0"/>
        <w:ind w:left="567"/>
        <w:jc w:val="both"/>
        <w:rPr>
          <w:rFonts w:ascii="Times New Roman" w:hAnsi="Times New Roman"/>
          <w:sz w:val="24"/>
          <w:szCs w:val="24"/>
        </w:rPr>
      </w:pPr>
      <w:r w:rsidRPr="00C63F14">
        <w:rPr>
          <w:rFonts w:ascii="Times New Roman" w:hAnsi="Times New Roman"/>
          <w:sz w:val="24"/>
          <w:szCs w:val="24"/>
        </w:rPr>
        <w:t>Чему мы научимся (Чему научились),</w:t>
      </w:r>
    </w:p>
    <w:p w:rsidR="00AD15D6" w:rsidRPr="00C63F14" w:rsidRDefault="00AD15D6" w:rsidP="00C63F14">
      <w:pPr>
        <w:pStyle w:val="ListParagraph"/>
        <w:numPr>
          <w:ilvl w:val="0"/>
          <w:numId w:val="10"/>
        </w:numPr>
        <w:tabs>
          <w:tab w:val="left" w:pos="993"/>
        </w:tabs>
        <w:spacing w:after="0"/>
        <w:ind w:left="567"/>
        <w:jc w:val="both"/>
        <w:rPr>
          <w:rFonts w:ascii="Times New Roman" w:hAnsi="Times New Roman"/>
          <w:sz w:val="24"/>
          <w:szCs w:val="24"/>
        </w:rPr>
      </w:pPr>
      <w:r w:rsidRPr="00C63F14">
        <w:rPr>
          <w:rFonts w:ascii="Times New Roman" w:hAnsi="Times New Roman"/>
          <w:sz w:val="24"/>
          <w:szCs w:val="24"/>
        </w:rPr>
        <w:t>Наши достижения,</w:t>
      </w:r>
    </w:p>
    <w:p w:rsidR="00AD15D6" w:rsidRPr="00C63F14" w:rsidRDefault="00AD15D6" w:rsidP="00C63F14">
      <w:pPr>
        <w:pStyle w:val="ListParagraph"/>
        <w:numPr>
          <w:ilvl w:val="0"/>
          <w:numId w:val="10"/>
        </w:numPr>
        <w:tabs>
          <w:tab w:val="left" w:pos="993"/>
        </w:tabs>
        <w:spacing w:after="0"/>
        <w:ind w:left="567"/>
        <w:jc w:val="both"/>
        <w:rPr>
          <w:rFonts w:ascii="Times New Roman" w:hAnsi="Times New Roman"/>
          <w:sz w:val="24"/>
          <w:szCs w:val="24"/>
        </w:rPr>
      </w:pPr>
      <w:r w:rsidRPr="00C63F14">
        <w:rPr>
          <w:rFonts w:ascii="Times New Roman" w:hAnsi="Times New Roman"/>
          <w:sz w:val="24"/>
          <w:szCs w:val="24"/>
        </w:rPr>
        <w:t>Познавательно-игровые мини-центры для взаимодействия родителей с детьми в условиях ДОУ,</w:t>
      </w:r>
    </w:p>
    <w:p w:rsidR="00AD15D6" w:rsidRPr="00C63F14" w:rsidRDefault="00AD15D6" w:rsidP="00C63F14">
      <w:pPr>
        <w:pStyle w:val="ListParagraph"/>
        <w:numPr>
          <w:ilvl w:val="0"/>
          <w:numId w:val="10"/>
        </w:numPr>
        <w:tabs>
          <w:tab w:val="left" w:pos="993"/>
        </w:tabs>
        <w:spacing w:after="0"/>
        <w:ind w:left="567"/>
        <w:jc w:val="both"/>
        <w:rPr>
          <w:rFonts w:ascii="Times New Roman" w:hAnsi="Times New Roman"/>
          <w:sz w:val="24"/>
          <w:szCs w:val="24"/>
        </w:rPr>
      </w:pPr>
      <w:r w:rsidRPr="00C63F14">
        <w:rPr>
          <w:rFonts w:ascii="Times New Roman" w:hAnsi="Times New Roman"/>
          <w:sz w:val="24"/>
          <w:szCs w:val="24"/>
        </w:rPr>
        <w:t>Выставки продуктов детской и детско-взрослой деятельности (рисунки, поделки, рассказы, проекты и т.п.)</w:t>
      </w:r>
    </w:p>
    <w:p w:rsidR="00AD15D6" w:rsidRPr="00C63F14" w:rsidRDefault="00AD15D6" w:rsidP="00C63F14">
      <w:pPr>
        <w:pStyle w:val="ListParagraph"/>
        <w:numPr>
          <w:ilvl w:val="0"/>
          <w:numId w:val="40"/>
        </w:numPr>
        <w:tabs>
          <w:tab w:val="left" w:pos="993"/>
        </w:tabs>
        <w:spacing w:after="0"/>
        <w:ind w:left="567"/>
        <w:jc w:val="both"/>
        <w:rPr>
          <w:rFonts w:ascii="Times New Roman" w:hAnsi="Times New Roman"/>
          <w:sz w:val="24"/>
          <w:szCs w:val="24"/>
        </w:rPr>
      </w:pPr>
      <w:r w:rsidRPr="00C63F14">
        <w:rPr>
          <w:rFonts w:ascii="Times New Roman" w:hAnsi="Times New Roman"/>
          <w:sz w:val="24"/>
          <w:szCs w:val="24"/>
        </w:rPr>
        <w:t>Открытые мероприятия с детьми для родителей.</w:t>
      </w:r>
    </w:p>
    <w:p w:rsidR="00AD15D6" w:rsidRPr="00C63F14" w:rsidRDefault="00AD15D6" w:rsidP="00C63F14">
      <w:pPr>
        <w:pStyle w:val="ListParagraph"/>
        <w:numPr>
          <w:ilvl w:val="0"/>
          <w:numId w:val="40"/>
        </w:numPr>
        <w:tabs>
          <w:tab w:val="left" w:pos="993"/>
        </w:tabs>
        <w:spacing w:after="0"/>
        <w:ind w:left="567"/>
        <w:jc w:val="both"/>
        <w:rPr>
          <w:rFonts w:ascii="Times New Roman" w:hAnsi="Times New Roman"/>
          <w:sz w:val="24"/>
          <w:szCs w:val="24"/>
        </w:rPr>
      </w:pPr>
      <w:r w:rsidRPr="00C63F14">
        <w:rPr>
          <w:rFonts w:ascii="Times New Roman" w:hAnsi="Times New Roman"/>
          <w:sz w:val="24"/>
          <w:szCs w:val="24"/>
        </w:rPr>
        <w:t>Совместные досуги, праздники, музыкальные и литературные вечера на основе взаимодействия родителей и детей.</w:t>
      </w:r>
    </w:p>
    <w:p w:rsidR="00AD15D6" w:rsidRPr="00C63F14" w:rsidRDefault="00AD15D6" w:rsidP="00C63F14">
      <w:pPr>
        <w:pStyle w:val="ListParagraph"/>
        <w:numPr>
          <w:ilvl w:val="0"/>
          <w:numId w:val="40"/>
        </w:numPr>
        <w:tabs>
          <w:tab w:val="left" w:pos="993"/>
        </w:tabs>
        <w:spacing w:after="0"/>
        <w:ind w:left="567"/>
        <w:jc w:val="both"/>
        <w:rPr>
          <w:rFonts w:ascii="Times New Roman" w:hAnsi="Times New Roman"/>
          <w:sz w:val="24"/>
          <w:szCs w:val="24"/>
        </w:rPr>
      </w:pPr>
      <w:r w:rsidRPr="00C63F14">
        <w:rPr>
          <w:rFonts w:ascii="Times New Roman" w:hAnsi="Times New Roman"/>
          <w:sz w:val="24"/>
          <w:szCs w:val="24"/>
        </w:rPr>
        <w:t>Создание в группе тематических выставок при участии родителей: «Дары природы», «История вещей», «Родной край», «Профессии наших родителей», «Транспорт».</w:t>
      </w:r>
    </w:p>
    <w:p w:rsidR="00AD15D6" w:rsidRPr="00C63F14" w:rsidRDefault="00AD15D6" w:rsidP="00C63F14">
      <w:pPr>
        <w:pStyle w:val="ListParagraph"/>
        <w:numPr>
          <w:ilvl w:val="0"/>
          <w:numId w:val="40"/>
        </w:numPr>
        <w:tabs>
          <w:tab w:val="left" w:pos="993"/>
        </w:tabs>
        <w:spacing w:after="0"/>
        <w:ind w:left="567"/>
        <w:jc w:val="both"/>
        <w:rPr>
          <w:rFonts w:ascii="Times New Roman" w:hAnsi="Times New Roman"/>
          <w:sz w:val="24"/>
          <w:szCs w:val="24"/>
        </w:rPr>
      </w:pPr>
      <w:r w:rsidRPr="00C63F14">
        <w:rPr>
          <w:rFonts w:ascii="Times New Roman" w:hAnsi="Times New Roman"/>
          <w:sz w:val="24"/>
          <w:szCs w:val="24"/>
        </w:rPr>
        <w:t>Совместная работа родителей с ребёнком над созданием семейных альбомов «Моя семья», «Моя родословная», «Семья и спорт», «Как мы отдыхаем» и др.</w:t>
      </w:r>
    </w:p>
    <w:p w:rsidR="00AD15D6" w:rsidRPr="00C63F14" w:rsidRDefault="00AD15D6" w:rsidP="00C63F14">
      <w:pPr>
        <w:pStyle w:val="ListParagraph"/>
        <w:numPr>
          <w:ilvl w:val="0"/>
          <w:numId w:val="40"/>
        </w:numPr>
        <w:tabs>
          <w:tab w:val="left" w:pos="993"/>
        </w:tabs>
        <w:spacing w:after="0"/>
        <w:ind w:left="567"/>
        <w:jc w:val="both"/>
        <w:rPr>
          <w:rFonts w:ascii="Times New Roman" w:hAnsi="Times New Roman"/>
          <w:sz w:val="24"/>
          <w:szCs w:val="24"/>
        </w:rPr>
      </w:pPr>
      <w:r w:rsidRPr="00C63F14">
        <w:rPr>
          <w:rFonts w:ascii="Times New Roman" w:hAnsi="Times New Roman"/>
          <w:sz w:val="24"/>
          <w:szCs w:val="24"/>
        </w:rPr>
        <w:t>Создание в группе «коллекций» - наборы открыток, календарей, минералов и др. предметов для познавательно-творческой работы.</w:t>
      </w:r>
    </w:p>
    <w:p w:rsidR="00AD15D6" w:rsidRPr="00C63F14" w:rsidRDefault="00AD15D6" w:rsidP="00C63F14">
      <w:pPr>
        <w:tabs>
          <w:tab w:val="left" w:pos="993"/>
        </w:tabs>
        <w:spacing w:line="276" w:lineRule="auto"/>
        <w:ind w:left="567"/>
        <w:jc w:val="both"/>
      </w:pPr>
      <w:r w:rsidRPr="00C63F14">
        <w:t>Совместное создание тематических альбомов экологической направленности «Птицы», «Животные», «Рыбы», «Цветы» и т.д.</w:t>
      </w:r>
    </w:p>
    <w:p w:rsidR="00AD15D6" w:rsidRPr="00C63F14" w:rsidRDefault="00AD15D6" w:rsidP="00C63F14">
      <w:pPr>
        <w:tabs>
          <w:tab w:val="left" w:pos="993"/>
        </w:tabs>
        <w:spacing w:line="276" w:lineRule="auto"/>
        <w:ind w:left="567"/>
        <w:jc w:val="both"/>
        <w:rPr>
          <w:b/>
          <w:color w:val="000000"/>
          <w:spacing w:val="-12"/>
        </w:rPr>
      </w:pPr>
      <w:r w:rsidRPr="00C63F14">
        <w:rPr>
          <w:b/>
          <w:color w:val="000000"/>
          <w:spacing w:val="-12"/>
        </w:rPr>
        <w:t>Художественно - эстетическое развитие</w:t>
      </w:r>
    </w:p>
    <w:p w:rsidR="00AD15D6" w:rsidRPr="00C63F14" w:rsidRDefault="00AD15D6" w:rsidP="00C63F14">
      <w:pPr>
        <w:tabs>
          <w:tab w:val="left" w:pos="993"/>
        </w:tabs>
        <w:spacing w:line="276" w:lineRule="auto"/>
        <w:ind w:left="567"/>
        <w:jc w:val="both"/>
        <w:rPr>
          <w:b/>
        </w:rPr>
      </w:pPr>
      <w:r w:rsidRPr="00C63F14">
        <w:rPr>
          <w:b/>
        </w:rPr>
        <w:t>Формы взаимодействия с семьями воспитанников</w:t>
      </w:r>
    </w:p>
    <w:p w:rsidR="00AD15D6" w:rsidRPr="00C63F14" w:rsidRDefault="00AD15D6" w:rsidP="00C63F14">
      <w:pPr>
        <w:pStyle w:val="ListParagraph"/>
        <w:numPr>
          <w:ilvl w:val="0"/>
          <w:numId w:val="13"/>
        </w:numPr>
        <w:tabs>
          <w:tab w:val="left" w:pos="993"/>
        </w:tabs>
        <w:spacing w:after="0"/>
        <w:ind w:left="567" w:hanging="357"/>
        <w:jc w:val="both"/>
        <w:rPr>
          <w:rFonts w:ascii="Times New Roman" w:hAnsi="Times New Roman"/>
          <w:sz w:val="24"/>
          <w:szCs w:val="24"/>
        </w:rPr>
      </w:pPr>
      <w:r w:rsidRPr="00C63F14">
        <w:rPr>
          <w:rFonts w:ascii="Times New Roman" w:hAnsi="Times New Roman"/>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AD15D6" w:rsidRPr="00C63F14" w:rsidRDefault="00AD15D6" w:rsidP="00C63F14">
      <w:pPr>
        <w:pStyle w:val="ListParagraph"/>
        <w:numPr>
          <w:ilvl w:val="0"/>
          <w:numId w:val="13"/>
        </w:numPr>
        <w:tabs>
          <w:tab w:val="left" w:pos="993"/>
        </w:tabs>
        <w:spacing w:after="0"/>
        <w:ind w:left="567" w:hanging="357"/>
        <w:jc w:val="both"/>
        <w:rPr>
          <w:rFonts w:ascii="Times New Roman" w:hAnsi="Times New Roman"/>
          <w:sz w:val="24"/>
          <w:szCs w:val="24"/>
        </w:rPr>
      </w:pPr>
      <w:r w:rsidRPr="00C63F14">
        <w:rPr>
          <w:rFonts w:ascii="Times New Roman" w:hAnsi="Times New Roman"/>
          <w:sz w:val="24"/>
          <w:szCs w:val="24"/>
        </w:rPr>
        <w:t>Организация и проведение конкурсов и выставок детского творчества.</w:t>
      </w:r>
    </w:p>
    <w:p w:rsidR="00AD15D6" w:rsidRPr="00C63F14" w:rsidRDefault="00AD15D6" w:rsidP="00C63F14">
      <w:pPr>
        <w:pStyle w:val="ListParagraph"/>
        <w:numPr>
          <w:ilvl w:val="0"/>
          <w:numId w:val="13"/>
        </w:numPr>
        <w:tabs>
          <w:tab w:val="left" w:pos="993"/>
        </w:tabs>
        <w:spacing w:after="0"/>
        <w:ind w:left="567" w:hanging="357"/>
        <w:jc w:val="both"/>
        <w:rPr>
          <w:rFonts w:ascii="Times New Roman" w:hAnsi="Times New Roman"/>
          <w:sz w:val="24"/>
          <w:szCs w:val="24"/>
        </w:rPr>
      </w:pPr>
      <w:r w:rsidRPr="00C63F14">
        <w:rPr>
          <w:rFonts w:ascii="Times New Roman" w:hAnsi="Times New Roman"/>
          <w:sz w:val="24"/>
          <w:szCs w:val="24"/>
        </w:rPr>
        <w:t>Проведение праздников, досугов и музыкальных вечеров с привлечением родителей.</w:t>
      </w:r>
    </w:p>
    <w:p w:rsidR="00AD15D6" w:rsidRPr="00C63F14" w:rsidRDefault="00AD15D6" w:rsidP="00C63F14">
      <w:pPr>
        <w:tabs>
          <w:tab w:val="left" w:pos="993"/>
        </w:tabs>
        <w:spacing w:line="276" w:lineRule="auto"/>
        <w:ind w:left="567"/>
        <w:jc w:val="both"/>
      </w:pPr>
      <w:r w:rsidRPr="00C63F14">
        <w:t>Приобщение к театрализованному и музыкальному искусству через аудио - и видиотеку. Регулирование тематического подбора для детского восприятия.</w:t>
      </w:r>
    </w:p>
    <w:p w:rsidR="00AD15D6" w:rsidRPr="00C63F14" w:rsidRDefault="00AD15D6" w:rsidP="00C63F14">
      <w:pPr>
        <w:tabs>
          <w:tab w:val="left" w:pos="993"/>
        </w:tabs>
        <w:spacing w:line="276" w:lineRule="auto"/>
        <w:ind w:left="567"/>
        <w:jc w:val="both"/>
        <w:rPr>
          <w:b/>
        </w:rPr>
      </w:pPr>
      <w:r w:rsidRPr="00C63F14">
        <w:rPr>
          <w:b/>
        </w:rPr>
        <w:t>2.6.2. Консультативный пункт в ДОУ.</w:t>
      </w:r>
    </w:p>
    <w:p w:rsidR="00AD15D6" w:rsidRPr="00C63F14" w:rsidRDefault="00AD15D6" w:rsidP="00C63F14">
      <w:pPr>
        <w:tabs>
          <w:tab w:val="left" w:pos="993"/>
        </w:tabs>
        <w:spacing w:line="276" w:lineRule="auto"/>
        <w:ind w:left="567"/>
        <w:jc w:val="both"/>
      </w:pPr>
      <w:r w:rsidRPr="00C63F14">
        <w:t>Консультативный пункт оказывает психолого-педагогическую помощь родителям (законным представителям), воспитывающих детей дошкольного возраста на дому в возрасте от 1 года до 7 лет.</w:t>
      </w:r>
    </w:p>
    <w:p w:rsidR="00AD15D6" w:rsidRPr="00C63F14" w:rsidRDefault="00AD15D6" w:rsidP="00C63F14">
      <w:pPr>
        <w:tabs>
          <w:tab w:val="left" w:pos="993"/>
        </w:tabs>
        <w:spacing w:line="276" w:lineRule="auto"/>
        <w:ind w:left="567"/>
        <w:jc w:val="both"/>
      </w:pPr>
      <w:r w:rsidRPr="00C63F14">
        <w:t>Цель и задачи консультативного пункта.</w:t>
      </w:r>
    </w:p>
    <w:p w:rsidR="00AD15D6" w:rsidRPr="00C63F14" w:rsidRDefault="00AD15D6" w:rsidP="00C63F14">
      <w:pPr>
        <w:tabs>
          <w:tab w:val="left" w:pos="993"/>
        </w:tabs>
        <w:spacing w:line="276" w:lineRule="auto"/>
        <w:ind w:left="567"/>
        <w:jc w:val="both"/>
      </w:pPr>
      <w:r w:rsidRPr="00C63F14">
        <w:t>Консультативный пункт ДОУ создается с целью обеспечения доступности дошкольного образования, обеспечения единства и преемственности семейного и общественного воспитания,  повышения педагогической компетентности родителей (законных представителей), воспитывающих детей дошкольного возраста на дому, в т.ч. детей с ограниченными возможностями здоровья.</w:t>
      </w:r>
    </w:p>
    <w:p w:rsidR="00AD15D6" w:rsidRPr="00C63F14" w:rsidRDefault="00AD15D6" w:rsidP="00C63F14">
      <w:pPr>
        <w:tabs>
          <w:tab w:val="left" w:pos="993"/>
        </w:tabs>
        <w:spacing w:line="276" w:lineRule="auto"/>
        <w:ind w:left="567"/>
        <w:jc w:val="both"/>
      </w:pPr>
      <w:r w:rsidRPr="00C63F14">
        <w:t>Основные задачи консультативного пункта ДОУ:</w:t>
      </w:r>
    </w:p>
    <w:p w:rsidR="00AD15D6" w:rsidRPr="00C63F14" w:rsidRDefault="00AD15D6" w:rsidP="00C63F14">
      <w:pPr>
        <w:tabs>
          <w:tab w:val="left" w:pos="993"/>
        </w:tabs>
        <w:spacing w:line="276" w:lineRule="auto"/>
        <w:ind w:left="567"/>
        <w:jc w:val="both"/>
      </w:pPr>
      <w:r w:rsidRPr="00C63F14">
        <w:t>- Оказание консультативной помощи родителям (законным представитеям) и повышение их психолого-педагогической компетености в вопросах воспитания, обучения и развития ребенка;</w:t>
      </w:r>
    </w:p>
    <w:p w:rsidR="00AD15D6" w:rsidRPr="00C63F14" w:rsidRDefault="00AD15D6" w:rsidP="00C63F14">
      <w:pPr>
        <w:tabs>
          <w:tab w:val="left" w:pos="993"/>
        </w:tabs>
        <w:spacing w:line="276" w:lineRule="auto"/>
        <w:ind w:left="567"/>
        <w:jc w:val="both"/>
      </w:pPr>
      <w:r w:rsidRPr="00C63F14">
        <w:t>- Распознавание, диагностирование проблем в развитии дошкольников;</w:t>
      </w:r>
    </w:p>
    <w:p w:rsidR="00AD15D6" w:rsidRPr="00C63F14" w:rsidRDefault="00AD15D6" w:rsidP="00C63F14">
      <w:pPr>
        <w:tabs>
          <w:tab w:val="left" w:pos="993"/>
        </w:tabs>
        <w:spacing w:line="276" w:lineRule="auto"/>
        <w:ind w:left="567"/>
        <w:jc w:val="both"/>
      </w:pPr>
      <w:r w:rsidRPr="00C63F14">
        <w:t>- Содействие в социализации детей дошкольного возраста, не посещающих дошкольные образовательные учреждения;</w:t>
      </w:r>
    </w:p>
    <w:p w:rsidR="00AD15D6" w:rsidRPr="00C63F14" w:rsidRDefault="00AD15D6" w:rsidP="00C63F14">
      <w:pPr>
        <w:tabs>
          <w:tab w:val="left" w:pos="993"/>
        </w:tabs>
        <w:spacing w:line="276" w:lineRule="auto"/>
        <w:ind w:left="567"/>
        <w:jc w:val="both"/>
      </w:pPr>
      <w:r w:rsidRPr="00C63F14">
        <w:t>- Оказание помощи родителям (законным представителям) детей 5-7 лет, не посещающих Доу, в обеспечении равных стартовых возможностей при поступлении в школу;</w:t>
      </w:r>
    </w:p>
    <w:p w:rsidR="00AD15D6" w:rsidRPr="00C63F14" w:rsidRDefault="00AD15D6" w:rsidP="00C63F14">
      <w:pPr>
        <w:tabs>
          <w:tab w:val="left" w:pos="993"/>
        </w:tabs>
        <w:spacing w:line="276" w:lineRule="auto"/>
        <w:ind w:left="567"/>
        <w:jc w:val="both"/>
      </w:pPr>
      <w:r w:rsidRPr="00C63F14">
        <w:t>- информирование родителей (законных представителей), об учреждениях системы образования, которые оказывают квалификацированную помощь ребенку в соответствии с его индивидуальными особенностями.</w:t>
      </w:r>
    </w:p>
    <w:p w:rsidR="00AD15D6" w:rsidRPr="00C63F14" w:rsidRDefault="00AD15D6" w:rsidP="00C63F14">
      <w:pPr>
        <w:tabs>
          <w:tab w:val="left" w:pos="2835"/>
        </w:tabs>
        <w:spacing w:line="276" w:lineRule="auto"/>
        <w:ind w:left="567"/>
        <w:jc w:val="both"/>
      </w:pPr>
    </w:p>
    <w:p w:rsidR="00AD15D6" w:rsidRPr="00C63F14" w:rsidRDefault="00AD15D6" w:rsidP="00C63F14">
      <w:pPr>
        <w:pStyle w:val="BODY0"/>
        <w:spacing w:line="276" w:lineRule="auto"/>
        <w:ind w:left="720" w:firstLine="0"/>
        <w:rPr>
          <w:rFonts w:ascii="Times New Roman" w:hAnsi="Times New Roman" w:cs="Times New Roman"/>
          <w:b/>
          <w:sz w:val="24"/>
          <w:szCs w:val="24"/>
        </w:rPr>
      </w:pPr>
      <w:r>
        <w:rPr>
          <w:rFonts w:ascii="Times New Roman" w:hAnsi="Times New Roman" w:cs="Times New Roman"/>
          <w:b/>
          <w:sz w:val="24"/>
          <w:szCs w:val="24"/>
        </w:rPr>
        <w:t>3.</w:t>
      </w:r>
      <w:r w:rsidRPr="00C63F14">
        <w:rPr>
          <w:rFonts w:ascii="Times New Roman" w:hAnsi="Times New Roman" w:cs="Times New Roman"/>
          <w:b/>
          <w:sz w:val="24"/>
          <w:szCs w:val="24"/>
        </w:rPr>
        <w:t xml:space="preserve">ОРГАНИЗАЦИОННЫЙ РАЗДЕЛ </w:t>
      </w:r>
    </w:p>
    <w:p w:rsidR="00AD15D6" w:rsidRPr="00C63F14" w:rsidRDefault="00AD15D6" w:rsidP="00C63F14">
      <w:pPr>
        <w:spacing w:line="276" w:lineRule="auto"/>
        <w:ind w:left="426"/>
        <w:jc w:val="both"/>
        <w:rPr>
          <w:b/>
        </w:rPr>
      </w:pPr>
      <w:r w:rsidRPr="00C63F14">
        <w:rPr>
          <w:b/>
        </w:rPr>
        <w:t>Описание материально-техн</w:t>
      </w:r>
      <w:r>
        <w:rPr>
          <w:b/>
        </w:rPr>
        <w:t>ического обеспечения</w:t>
      </w:r>
      <w:r w:rsidRPr="00C63F14">
        <w:rPr>
          <w:b/>
        </w:rPr>
        <w:t xml:space="preserve"> </w:t>
      </w:r>
    </w:p>
    <w:p w:rsidR="00AD15D6" w:rsidRPr="00C63F14" w:rsidRDefault="00AD15D6" w:rsidP="00C63F14">
      <w:pPr>
        <w:jc w:val="both"/>
        <w:rPr>
          <w:b/>
        </w:rPr>
      </w:pPr>
      <w:r w:rsidRPr="00C63F14">
        <w:rPr>
          <w:b/>
        </w:rPr>
        <w:t xml:space="preserve">  Материально-техническое обеспечение программы:</w:t>
      </w:r>
    </w:p>
    <w:p w:rsidR="00AD15D6" w:rsidRPr="00C63F14" w:rsidRDefault="00AD15D6" w:rsidP="00C63F14">
      <w:pPr>
        <w:numPr>
          <w:ilvl w:val="0"/>
          <w:numId w:val="75"/>
        </w:numPr>
        <w:jc w:val="both"/>
      </w:pPr>
      <w:r w:rsidRPr="00C63F14">
        <w:t>соответствие санитарно-эпидемиологическим правилам и нормативам;</w:t>
      </w:r>
    </w:p>
    <w:p w:rsidR="00AD15D6" w:rsidRPr="00C63F14" w:rsidRDefault="00AD15D6" w:rsidP="00C63F14">
      <w:pPr>
        <w:numPr>
          <w:ilvl w:val="0"/>
          <w:numId w:val="75"/>
        </w:numPr>
        <w:jc w:val="both"/>
      </w:pPr>
      <w:r w:rsidRPr="00C63F14">
        <w:t>соответствие правилам пожарной безопасности;</w:t>
      </w:r>
    </w:p>
    <w:p w:rsidR="00AD15D6" w:rsidRPr="00C63F14" w:rsidRDefault="00AD15D6" w:rsidP="00C63F14">
      <w:pPr>
        <w:numPr>
          <w:ilvl w:val="0"/>
          <w:numId w:val="75"/>
        </w:numPr>
        <w:jc w:val="both"/>
      </w:pPr>
      <w:r w:rsidRPr="00C63F14">
        <w:t>средства обучения и воспитания</w:t>
      </w:r>
      <w:r w:rsidRPr="00C63F14">
        <w:rPr>
          <w:color w:val="000000"/>
        </w:rPr>
        <w:t xml:space="preserve"> в соответствии с возрастом и индивидуальными особенностями развития детей;</w:t>
      </w:r>
    </w:p>
    <w:p w:rsidR="00AD15D6" w:rsidRPr="00C63F14" w:rsidRDefault="00AD15D6" w:rsidP="00C63F14">
      <w:pPr>
        <w:numPr>
          <w:ilvl w:val="0"/>
          <w:numId w:val="75"/>
        </w:numPr>
        <w:jc w:val="both"/>
      </w:pPr>
      <w:r w:rsidRPr="00C63F14">
        <w:t>оснащенность</w:t>
      </w:r>
      <w:r w:rsidRPr="00C63F14">
        <w:rPr>
          <w:color w:val="000000"/>
        </w:rPr>
        <w:t xml:space="preserve"> помещений развивающей предметно-пространственной средой;</w:t>
      </w:r>
    </w:p>
    <w:p w:rsidR="00AD15D6" w:rsidRPr="00C63F14" w:rsidRDefault="00AD15D6" w:rsidP="00C63F14">
      <w:pPr>
        <w:numPr>
          <w:ilvl w:val="0"/>
          <w:numId w:val="75"/>
        </w:numPr>
        <w:jc w:val="both"/>
        <w:rPr>
          <w:i/>
        </w:rPr>
      </w:pPr>
      <w:r w:rsidRPr="00C63F14">
        <w:t>учебно-методический комплект, оборудование, оснащение</w:t>
      </w:r>
    </w:p>
    <w:p w:rsidR="00AD15D6" w:rsidRPr="00C63F14" w:rsidRDefault="00AD15D6" w:rsidP="00C63F14">
      <w:pPr>
        <w:ind w:left="360"/>
        <w:jc w:val="both"/>
      </w:pPr>
    </w:p>
    <w:p w:rsidR="00AD15D6" w:rsidRPr="00C63F14" w:rsidRDefault="00AD15D6" w:rsidP="00C63F14">
      <w:pPr>
        <w:ind w:left="360"/>
        <w:jc w:val="both"/>
        <w:rPr>
          <w:b/>
        </w:rPr>
      </w:pPr>
    </w:p>
    <w:p w:rsidR="00AD15D6" w:rsidRPr="00C63F14" w:rsidRDefault="00AD15D6" w:rsidP="00C63F14">
      <w:pPr>
        <w:tabs>
          <w:tab w:val="left" w:pos="10206"/>
        </w:tabs>
        <w:spacing w:line="240" w:lineRule="atLeast"/>
        <w:ind w:right="-13" w:firstLine="567"/>
        <w:jc w:val="both"/>
        <w:rPr>
          <w:lang w:eastAsia="en-US"/>
        </w:rPr>
      </w:pPr>
    </w:p>
    <w:p w:rsidR="00AD15D6" w:rsidRPr="00C63F14" w:rsidRDefault="00AD15D6" w:rsidP="00C63F14">
      <w:pPr>
        <w:tabs>
          <w:tab w:val="left" w:pos="10206"/>
        </w:tabs>
        <w:spacing w:line="240" w:lineRule="atLeast"/>
        <w:ind w:right="-13" w:firstLine="567"/>
        <w:jc w:val="both"/>
        <w:rPr>
          <w:bCs/>
        </w:rPr>
      </w:pPr>
      <w:r w:rsidRPr="00C63F14">
        <w:rPr>
          <w:bCs/>
        </w:rPr>
        <w:t>Речевые развивающие зоны</w:t>
      </w:r>
    </w:p>
    <w:p w:rsidR="00AD15D6" w:rsidRPr="00C63F14" w:rsidRDefault="00AD15D6" w:rsidP="00C63F14">
      <w:pPr>
        <w:tabs>
          <w:tab w:val="left" w:pos="10206"/>
        </w:tabs>
        <w:spacing w:line="240" w:lineRule="atLeast"/>
        <w:ind w:right="-13" w:firstLine="567"/>
        <w:jc w:val="both"/>
        <w:rPr>
          <w:bCs/>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4820"/>
        <w:gridCol w:w="4247"/>
      </w:tblGrid>
      <w:tr w:rsidR="00AD15D6" w:rsidRPr="00C63F14" w:rsidTr="00954E3A">
        <w:tc>
          <w:tcPr>
            <w:tcW w:w="602" w:type="pct"/>
          </w:tcPr>
          <w:p w:rsidR="00AD15D6" w:rsidRPr="00C63F14" w:rsidRDefault="00AD15D6" w:rsidP="00C63F14">
            <w:pPr>
              <w:tabs>
                <w:tab w:val="left" w:pos="10206"/>
              </w:tabs>
              <w:spacing w:line="240" w:lineRule="atLeast"/>
              <w:ind w:right="-13"/>
              <w:jc w:val="both"/>
              <w:rPr>
                <w:b/>
              </w:rPr>
            </w:pPr>
            <w:r w:rsidRPr="00C63F14">
              <w:rPr>
                <w:b/>
              </w:rPr>
              <w:t>Уголок</w:t>
            </w:r>
          </w:p>
        </w:tc>
        <w:tc>
          <w:tcPr>
            <w:tcW w:w="2338" w:type="pct"/>
          </w:tcPr>
          <w:p w:rsidR="00AD15D6" w:rsidRPr="00C63F14" w:rsidRDefault="00AD15D6" w:rsidP="00C63F14">
            <w:pPr>
              <w:tabs>
                <w:tab w:val="left" w:pos="10206"/>
              </w:tabs>
              <w:spacing w:line="240" w:lineRule="atLeast"/>
              <w:ind w:right="-13"/>
              <w:jc w:val="both"/>
              <w:rPr>
                <w:b/>
              </w:rPr>
            </w:pPr>
            <w:r w:rsidRPr="00C63F14">
              <w:rPr>
                <w:b/>
              </w:rPr>
              <w:t>Оборудование и примерные наименования</w:t>
            </w:r>
          </w:p>
        </w:tc>
        <w:tc>
          <w:tcPr>
            <w:tcW w:w="2060" w:type="pct"/>
          </w:tcPr>
          <w:p w:rsidR="00AD15D6" w:rsidRPr="00C63F14" w:rsidRDefault="00AD15D6" w:rsidP="00C63F14">
            <w:pPr>
              <w:tabs>
                <w:tab w:val="left" w:pos="10206"/>
              </w:tabs>
              <w:spacing w:line="240" w:lineRule="atLeast"/>
              <w:ind w:right="-13"/>
              <w:jc w:val="both"/>
              <w:rPr>
                <w:b/>
              </w:rPr>
            </w:pPr>
            <w:r w:rsidRPr="00C63F14">
              <w:rPr>
                <w:b/>
              </w:rPr>
              <w:t>Цели</w:t>
            </w:r>
          </w:p>
        </w:tc>
      </w:tr>
      <w:tr w:rsidR="00AD15D6" w:rsidRPr="00C63F14" w:rsidTr="00954E3A">
        <w:tc>
          <w:tcPr>
            <w:tcW w:w="5000" w:type="pct"/>
            <w:gridSpan w:val="3"/>
          </w:tcPr>
          <w:p w:rsidR="00AD15D6" w:rsidRPr="00C63F14" w:rsidRDefault="00AD15D6" w:rsidP="00C63F14">
            <w:pPr>
              <w:tabs>
                <w:tab w:val="left" w:pos="10206"/>
              </w:tabs>
              <w:spacing w:line="240" w:lineRule="atLeast"/>
              <w:ind w:right="-13" w:firstLine="567"/>
              <w:jc w:val="both"/>
              <w:rPr>
                <w:bCs/>
                <w:i/>
              </w:rPr>
            </w:pPr>
            <w:r w:rsidRPr="00C63F14">
              <w:rPr>
                <w:bCs/>
                <w:i/>
              </w:rPr>
              <w:t>старший дошкольный возраст</w:t>
            </w:r>
          </w:p>
        </w:tc>
      </w:tr>
      <w:tr w:rsidR="00AD15D6" w:rsidRPr="00C63F14" w:rsidTr="00954E3A">
        <w:tc>
          <w:tcPr>
            <w:tcW w:w="602" w:type="pct"/>
          </w:tcPr>
          <w:p w:rsidR="00AD15D6" w:rsidRPr="00C63F14" w:rsidRDefault="00AD15D6" w:rsidP="00C63F14">
            <w:pPr>
              <w:tabs>
                <w:tab w:val="left" w:pos="10206"/>
              </w:tabs>
              <w:spacing w:line="240" w:lineRule="atLeast"/>
              <w:ind w:right="-13" w:firstLine="567"/>
              <w:jc w:val="both"/>
            </w:pPr>
            <w:r w:rsidRPr="00C63F14">
              <w:rPr>
                <w:bCs/>
              </w:rPr>
              <w:t>  </w:t>
            </w:r>
          </w:p>
          <w:p w:rsidR="00AD15D6" w:rsidRPr="00C63F14" w:rsidRDefault="00AD15D6" w:rsidP="00C63F14">
            <w:pPr>
              <w:tabs>
                <w:tab w:val="left" w:pos="10206"/>
              </w:tabs>
              <w:spacing w:line="240" w:lineRule="atLeast"/>
              <w:ind w:right="-13"/>
              <w:jc w:val="both"/>
            </w:pPr>
            <w:r w:rsidRPr="00C63F14">
              <w:rPr>
                <w:bCs/>
              </w:rPr>
              <w:t>Книжный уголок</w:t>
            </w:r>
          </w:p>
        </w:tc>
        <w:tc>
          <w:tcPr>
            <w:tcW w:w="2338" w:type="pct"/>
          </w:tcPr>
          <w:p w:rsidR="00AD15D6" w:rsidRPr="00C63F14" w:rsidRDefault="00AD15D6" w:rsidP="00C63F14">
            <w:pPr>
              <w:tabs>
                <w:tab w:val="left" w:pos="10206"/>
              </w:tabs>
              <w:spacing w:line="240" w:lineRule="atLeast"/>
              <w:ind w:right="-13"/>
              <w:jc w:val="both"/>
            </w:pPr>
            <w:r w:rsidRPr="00C63F14">
              <w:rPr>
                <w:bCs/>
              </w:rPr>
              <w:t>1.</w:t>
            </w:r>
            <w:r w:rsidRPr="00C63F14">
              <w:t>Стеллаж или открытая витрина для книг, стол, два стульчика, мягкий диван.</w:t>
            </w:r>
          </w:p>
          <w:p w:rsidR="00AD15D6" w:rsidRPr="00C63F14" w:rsidRDefault="00AD15D6" w:rsidP="00C63F14">
            <w:pPr>
              <w:tabs>
                <w:tab w:val="left" w:pos="10206"/>
              </w:tabs>
              <w:spacing w:line="240" w:lineRule="atLeast"/>
              <w:ind w:right="-13"/>
              <w:jc w:val="both"/>
            </w:pPr>
            <w:r w:rsidRPr="00C63F14">
              <w:rPr>
                <w:bCs/>
              </w:rPr>
              <w:t>2.</w:t>
            </w:r>
            <w:r w:rsidRPr="00C63F14">
              <w:t>Детские книги по программе и любимые книги детей, два-три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w:t>
            </w:r>
          </w:p>
          <w:p w:rsidR="00AD15D6" w:rsidRPr="00C63F14" w:rsidRDefault="00AD15D6" w:rsidP="00C63F14">
            <w:pPr>
              <w:tabs>
                <w:tab w:val="left" w:pos="10206"/>
              </w:tabs>
              <w:spacing w:line="240" w:lineRule="atLeast"/>
              <w:ind w:right="-13"/>
              <w:jc w:val="both"/>
            </w:pPr>
            <w:r w:rsidRPr="00C63F14">
              <w:rPr>
                <w:bCs/>
              </w:rPr>
              <w:t>3.</w:t>
            </w:r>
            <w:r w:rsidRPr="00C63F14">
              <w:t>Иллюстративный материал в соответствии с рекомендациями программы.</w:t>
            </w:r>
          </w:p>
          <w:p w:rsidR="00AD15D6" w:rsidRPr="00C63F14" w:rsidRDefault="00AD15D6" w:rsidP="00C63F14">
            <w:pPr>
              <w:tabs>
                <w:tab w:val="left" w:pos="10206"/>
              </w:tabs>
              <w:spacing w:line="240" w:lineRule="atLeast"/>
              <w:ind w:right="-13"/>
              <w:jc w:val="both"/>
              <w:rPr>
                <w:bCs/>
              </w:rPr>
            </w:pPr>
            <w:r w:rsidRPr="00C63F14">
              <w:rPr>
                <w:bCs/>
              </w:rPr>
              <w:t>4.</w:t>
            </w:r>
            <w:r w:rsidRPr="00C63F14">
              <w:t xml:space="preserve">Альбомы и наборы открыток с видами достопримечательностей родного </w:t>
            </w:r>
            <w:r>
              <w:t>села, кожууна, Республики</w:t>
            </w:r>
          </w:p>
        </w:tc>
        <w:tc>
          <w:tcPr>
            <w:tcW w:w="2060" w:type="pct"/>
          </w:tcPr>
          <w:p w:rsidR="00AD15D6" w:rsidRPr="00C63F14" w:rsidRDefault="00AD15D6" w:rsidP="00C63F14">
            <w:pPr>
              <w:tabs>
                <w:tab w:val="left" w:pos="10206"/>
              </w:tabs>
              <w:spacing w:line="240" w:lineRule="atLeast"/>
              <w:ind w:right="-13"/>
              <w:jc w:val="both"/>
            </w:pPr>
            <w:r w:rsidRPr="00C63F14">
              <w:rPr>
                <w:bCs/>
              </w:rPr>
              <w:t>1.</w:t>
            </w:r>
            <w:r w:rsidRPr="00C63F14">
              <w:t>Приобщение к общечеловеческим ценностям.</w:t>
            </w:r>
          </w:p>
          <w:p w:rsidR="00AD15D6" w:rsidRPr="00C63F14" w:rsidRDefault="00AD15D6" w:rsidP="00C63F14">
            <w:pPr>
              <w:tabs>
                <w:tab w:val="left" w:pos="10206"/>
              </w:tabs>
              <w:spacing w:line="240" w:lineRule="atLeast"/>
              <w:ind w:right="-13"/>
              <w:jc w:val="both"/>
            </w:pPr>
            <w:r w:rsidRPr="00C63F14">
              <w:rPr>
                <w:bCs/>
              </w:rPr>
              <w:t>2.</w:t>
            </w:r>
            <w:r w:rsidRPr="00C63F14">
              <w:t>Воспитание духовной культуры.</w:t>
            </w:r>
          </w:p>
          <w:p w:rsidR="00AD15D6" w:rsidRPr="00C63F14" w:rsidRDefault="00AD15D6" w:rsidP="00C63F14">
            <w:pPr>
              <w:tabs>
                <w:tab w:val="left" w:pos="10206"/>
              </w:tabs>
              <w:spacing w:line="240" w:lineRule="atLeast"/>
              <w:ind w:right="-13"/>
              <w:jc w:val="both"/>
            </w:pPr>
            <w:r w:rsidRPr="00C63F14">
              <w:rPr>
                <w:bCs/>
              </w:rPr>
              <w:t>3.</w:t>
            </w:r>
            <w:r w:rsidRPr="00C63F14">
              <w:t>Формирование представлений о культуре через ознакомление с книгой.</w:t>
            </w:r>
          </w:p>
          <w:p w:rsidR="00AD15D6" w:rsidRPr="00C63F14" w:rsidRDefault="00AD15D6" w:rsidP="00C63F14">
            <w:pPr>
              <w:tabs>
                <w:tab w:val="left" w:pos="10206"/>
              </w:tabs>
              <w:spacing w:line="240" w:lineRule="atLeast"/>
              <w:ind w:right="-13"/>
              <w:jc w:val="both"/>
            </w:pPr>
            <w:r w:rsidRPr="00C63F14">
              <w:rPr>
                <w:bCs/>
              </w:rPr>
              <w:t>4.</w:t>
            </w:r>
            <w:r w:rsidRPr="00C63F14">
              <w:t xml:space="preserve">Развитие способности к сочинительству. </w:t>
            </w:r>
          </w:p>
        </w:tc>
      </w:tr>
    </w:tbl>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r w:rsidRPr="00C63F14">
        <w:t>Примерные центры для детей 3-7 лет</w:t>
      </w:r>
    </w:p>
    <w:p w:rsidR="00AD15D6" w:rsidRPr="00C63F14" w:rsidRDefault="00AD15D6" w:rsidP="00C63F14">
      <w:pPr>
        <w:tabs>
          <w:tab w:val="left" w:pos="10206"/>
        </w:tabs>
        <w:spacing w:line="240" w:lineRule="atLeast"/>
        <w:ind w:right="-13" w:firstLine="567"/>
        <w:jc w:val="both"/>
      </w:pPr>
      <w:r w:rsidRPr="00C63F14">
        <w:t>по художественно-эстетическому развитию</w:t>
      </w:r>
    </w:p>
    <w:p w:rsidR="00AD15D6" w:rsidRPr="00C63F14" w:rsidRDefault="00AD15D6" w:rsidP="00C63F14">
      <w:pPr>
        <w:tabs>
          <w:tab w:val="left" w:pos="10206"/>
        </w:tabs>
        <w:spacing w:line="240" w:lineRule="atLeast"/>
        <w:ind w:right="-13" w:firstLine="567"/>
        <w:jc w:val="both"/>
      </w:pPr>
    </w:p>
    <w:tbl>
      <w:tblPr>
        <w:tblW w:w="0" w:type="auto"/>
        <w:jc w:val="center"/>
        <w:tblLayout w:type="fixed"/>
        <w:tblCellMar>
          <w:left w:w="10" w:type="dxa"/>
          <w:right w:w="10" w:type="dxa"/>
        </w:tblCellMar>
        <w:tblLook w:val="0000"/>
      </w:tblPr>
      <w:tblGrid>
        <w:gridCol w:w="2515"/>
        <w:gridCol w:w="7053"/>
      </w:tblGrid>
      <w:tr w:rsidR="00AD15D6" w:rsidRPr="00C63F14" w:rsidTr="00954E3A">
        <w:trPr>
          <w:trHeight w:val="1"/>
          <w:jc w:val="center"/>
        </w:trPr>
        <w:tc>
          <w:tcPr>
            <w:tcW w:w="2515"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AD15D6" w:rsidRPr="004A706F" w:rsidRDefault="00AD15D6" w:rsidP="00C63F14">
            <w:pPr>
              <w:tabs>
                <w:tab w:val="left" w:pos="10206"/>
              </w:tabs>
              <w:spacing w:line="240" w:lineRule="atLeast"/>
              <w:ind w:right="-13" w:firstLine="567"/>
              <w:jc w:val="both"/>
            </w:pPr>
            <w:r w:rsidRPr="004A706F">
              <w:t>Центр</w:t>
            </w:r>
          </w:p>
        </w:tc>
        <w:tc>
          <w:tcPr>
            <w:tcW w:w="705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AD15D6" w:rsidRPr="004A706F" w:rsidRDefault="00AD15D6" w:rsidP="00C63F14">
            <w:pPr>
              <w:tabs>
                <w:tab w:val="left" w:pos="10206"/>
              </w:tabs>
              <w:spacing w:line="240" w:lineRule="atLeast"/>
              <w:ind w:right="-13" w:firstLine="567"/>
              <w:jc w:val="both"/>
            </w:pPr>
            <w:r w:rsidRPr="004A706F">
              <w:t>Оборудование</w:t>
            </w:r>
          </w:p>
        </w:tc>
      </w:tr>
      <w:tr w:rsidR="00AD15D6" w:rsidRPr="00C63F14" w:rsidTr="00954E3A">
        <w:trPr>
          <w:trHeight w:val="1"/>
          <w:jc w:val="center"/>
        </w:trPr>
        <w:tc>
          <w:tcPr>
            <w:tcW w:w="25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D15D6" w:rsidRPr="00C63F14" w:rsidRDefault="00AD15D6" w:rsidP="00C63F14">
            <w:pPr>
              <w:tabs>
                <w:tab w:val="left" w:pos="10206"/>
              </w:tabs>
              <w:spacing w:line="240" w:lineRule="atLeast"/>
              <w:ind w:right="-13"/>
              <w:jc w:val="both"/>
            </w:pPr>
            <w:r>
              <w:t>«Уголок</w:t>
            </w:r>
            <w:r w:rsidRPr="00C63F14">
              <w:t xml:space="preserve"> искусства»</w:t>
            </w:r>
          </w:p>
        </w:tc>
        <w:tc>
          <w:tcPr>
            <w:tcW w:w="70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D15D6" w:rsidRPr="00C63F14" w:rsidRDefault="00AD15D6" w:rsidP="00C63F14">
            <w:pPr>
              <w:tabs>
                <w:tab w:val="left" w:pos="10206"/>
              </w:tabs>
              <w:spacing w:line="240" w:lineRule="atLeast"/>
              <w:ind w:right="-13"/>
              <w:jc w:val="both"/>
            </w:pPr>
            <w:r w:rsidRPr="00C63F14">
              <w:t>«Полочка красоты» (выставка произведений декоративно-прикладного искусства),</w:t>
            </w:r>
          </w:p>
          <w:p w:rsidR="00AD15D6" w:rsidRPr="00C63F14" w:rsidRDefault="00AD15D6" w:rsidP="00C63F14">
            <w:pPr>
              <w:tabs>
                <w:tab w:val="left" w:pos="10206"/>
              </w:tabs>
              <w:spacing w:line="240" w:lineRule="atLeast"/>
              <w:ind w:right="-13"/>
              <w:jc w:val="both"/>
            </w:pPr>
            <w:r w:rsidRPr="00C63F14">
              <w:t>Картотека мультимедийных презентаций, видео и аудиоматериалов</w:t>
            </w:r>
          </w:p>
          <w:p w:rsidR="00AD15D6" w:rsidRPr="00C63F14" w:rsidRDefault="00AD15D6" w:rsidP="00C63F14">
            <w:pPr>
              <w:tabs>
                <w:tab w:val="left" w:pos="10206"/>
              </w:tabs>
              <w:spacing w:line="240" w:lineRule="atLeast"/>
              <w:ind w:right="-13"/>
              <w:jc w:val="both"/>
            </w:pPr>
            <w:r w:rsidRPr="00C63F14">
              <w:t>Альбомы с репродукциями произведений изобразительного искусства</w:t>
            </w:r>
          </w:p>
          <w:p w:rsidR="00AD15D6" w:rsidRPr="00C63F14" w:rsidRDefault="00AD15D6" w:rsidP="00C63F14">
            <w:pPr>
              <w:tabs>
                <w:tab w:val="left" w:pos="10206"/>
              </w:tabs>
              <w:spacing w:line="240" w:lineRule="atLeast"/>
              <w:ind w:right="-13"/>
              <w:jc w:val="both"/>
            </w:pPr>
            <w:r w:rsidRPr="00C63F14">
              <w:t xml:space="preserve">Альбомы с фотографиями архитектурных сооружений разного назначения </w:t>
            </w:r>
          </w:p>
          <w:p w:rsidR="00AD15D6" w:rsidRPr="00C63F14" w:rsidRDefault="00AD15D6" w:rsidP="00C63F14">
            <w:pPr>
              <w:tabs>
                <w:tab w:val="left" w:pos="10206"/>
              </w:tabs>
              <w:spacing w:line="240" w:lineRule="atLeast"/>
              <w:ind w:right="-13"/>
              <w:jc w:val="both"/>
            </w:pPr>
            <w:r w:rsidRPr="00C63F14">
              <w:t>Экран  эмоций  (эмоциональное отношение к произведениям искусства)</w:t>
            </w:r>
          </w:p>
          <w:p w:rsidR="00AD15D6" w:rsidRPr="00C63F14" w:rsidRDefault="00AD15D6" w:rsidP="00C63F14">
            <w:pPr>
              <w:tabs>
                <w:tab w:val="left" w:pos="10206"/>
              </w:tabs>
              <w:spacing w:line="240" w:lineRule="atLeast"/>
              <w:ind w:right="-13"/>
              <w:jc w:val="both"/>
            </w:pPr>
            <w:r w:rsidRPr="00C63F14">
              <w:t>Дидактические игры: («Составь пейзаж», «Составь натюрморт», «Составь красивый узор» и др.)</w:t>
            </w:r>
          </w:p>
          <w:p w:rsidR="00AD15D6" w:rsidRPr="00C63F14" w:rsidRDefault="00AD15D6" w:rsidP="00C63F14">
            <w:pPr>
              <w:tabs>
                <w:tab w:val="left" w:pos="10206"/>
              </w:tabs>
              <w:spacing w:line="240" w:lineRule="atLeast"/>
              <w:ind w:right="-13"/>
              <w:jc w:val="both"/>
            </w:pPr>
            <w:r w:rsidRPr="00C63F14">
              <w:t>Материалы и оборудование для всех видов самостоятельной изобразительной деятельности. (Наборы гуаши, акварели, гелевых мелков, цветных карандашей, пластилина, глины, материалов для детского дизайна и др.)</w:t>
            </w:r>
          </w:p>
          <w:p w:rsidR="00AD15D6" w:rsidRPr="00C63F14" w:rsidRDefault="00AD15D6" w:rsidP="00C63F14">
            <w:pPr>
              <w:tabs>
                <w:tab w:val="left" w:pos="10206"/>
              </w:tabs>
              <w:spacing w:line="240" w:lineRule="atLeast"/>
              <w:ind w:right="-13"/>
              <w:jc w:val="both"/>
            </w:pPr>
            <w:r w:rsidRPr="00C63F14">
              <w:t>Природный и дополнительный материал для конструирования.</w:t>
            </w:r>
          </w:p>
          <w:p w:rsidR="00AD15D6" w:rsidRPr="00C63F14" w:rsidRDefault="00AD15D6" w:rsidP="00C63F14">
            <w:pPr>
              <w:tabs>
                <w:tab w:val="left" w:pos="10206"/>
              </w:tabs>
              <w:spacing w:line="240" w:lineRule="atLeast"/>
              <w:ind w:right="-13"/>
              <w:jc w:val="both"/>
            </w:pPr>
            <w:r w:rsidRPr="00C63F14">
              <w:t>Муляжи, иллюстративный материал с изображением фруктов, овощей, деревьев, животных.</w:t>
            </w:r>
          </w:p>
          <w:p w:rsidR="00AD15D6" w:rsidRPr="00C63F14" w:rsidRDefault="00AD15D6" w:rsidP="00C63F14">
            <w:pPr>
              <w:tabs>
                <w:tab w:val="left" w:pos="10206"/>
              </w:tabs>
              <w:spacing w:line="240" w:lineRule="atLeast"/>
              <w:ind w:right="-13"/>
              <w:jc w:val="both"/>
            </w:pPr>
            <w:r w:rsidRPr="00C63F14">
              <w:t>Схематическое изображение птиц, животных, человека.</w:t>
            </w:r>
          </w:p>
          <w:p w:rsidR="00AD15D6" w:rsidRPr="00C63F14" w:rsidRDefault="00AD15D6" w:rsidP="00C63F14">
            <w:pPr>
              <w:tabs>
                <w:tab w:val="left" w:pos="10206"/>
              </w:tabs>
              <w:spacing w:line="240" w:lineRule="atLeast"/>
              <w:ind w:right="-13"/>
              <w:jc w:val="both"/>
            </w:pPr>
            <w:r w:rsidRPr="00C63F14">
              <w:t>Вариативные образцы,</w:t>
            </w:r>
          </w:p>
          <w:p w:rsidR="00AD15D6" w:rsidRPr="00C63F14" w:rsidRDefault="00AD15D6" w:rsidP="00C63F14">
            <w:pPr>
              <w:tabs>
                <w:tab w:val="left" w:pos="10206"/>
              </w:tabs>
              <w:spacing w:line="240" w:lineRule="atLeast"/>
              <w:ind w:right="-13"/>
              <w:jc w:val="both"/>
            </w:pPr>
            <w:r w:rsidRPr="00C63F14">
              <w:t>Незавершенные композиции,</w:t>
            </w:r>
          </w:p>
          <w:p w:rsidR="00AD15D6" w:rsidRPr="00C63F14" w:rsidRDefault="00AD15D6" w:rsidP="00C63F14">
            <w:pPr>
              <w:tabs>
                <w:tab w:val="left" w:pos="10206"/>
              </w:tabs>
              <w:spacing w:line="240" w:lineRule="atLeast"/>
              <w:ind w:right="-13"/>
              <w:jc w:val="both"/>
            </w:pPr>
            <w:r w:rsidRPr="00C63F14">
              <w:t>Тематические плакаты: «Времена года», «Зоопарк», «Лес», «Озеро», «Поляна» и др.</w:t>
            </w:r>
          </w:p>
          <w:p w:rsidR="00AD15D6" w:rsidRPr="00C63F14" w:rsidRDefault="00AD15D6" w:rsidP="00C63F14">
            <w:pPr>
              <w:tabs>
                <w:tab w:val="left" w:pos="10206"/>
              </w:tabs>
              <w:spacing w:line="240" w:lineRule="atLeast"/>
              <w:ind w:right="-13"/>
              <w:jc w:val="both"/>
            </w:pPr>
            <w:r w:rsidRPr="00C63F14">
              <w:t>Тематические плакаты по подбору средств выразительности (цвету, форме, композиции).</w:t>
            </w:r>
          </w:p>
          <w:p w:rsidR="00AD15D6" w:rsidRPr="00C63F14" w:rsidRDefault="00AD15D6" w:rsidP="00C63F14">
            <w:pPr>
              <w:tabs>
                <w:tab w:val="left" w:pos="10206"/>
              </w:tabs>
              <w:spacing w:line="240" w:lineRule="atLeast"/>
              <w:ind w:right="-13"/>
              <w:jc w:val="both"/>
            </w:pPr>
            <w:r w:rsidRPr="00C63F14">
              <w:t>Альбомы детских зарисовок по темам («Поэзия облаков», «Такие разные деревья», «Какого цвета снег?» «Красивые узоры» и др.</w:t>
            </w:r>
          </w:p>
          <w:p w:rsidR="00AD15D6" w:rsidRPr="00C63F14" w:rsidRDefault="00AD15D6" w:rsidP="00C63F14">
            <w:pPr>
              <w:tabs>
                <w:tab w:val="left" w:pos="10206"/>
              </w:tabs>
              <w:spacing w:line="240" w:lineRule="atLeast"/>
              <w:ind w:right="-13"/>
              <w:jc w:val="both"/>
            </w:pPr>
            <w:r w:rsidRPr="00C63F14">
              <w:t xml:space="preserve">Продукты детского творчества (созданные детьми иллюстрации по произведениям музыкального искусства, </w:t>
            </w:r>
          </w:p>
          <w:p w:rsidR="00AD15D6" w:rsidRPr="00C63F14" w:rsidRDefault="00AD15D6" w:rsidP="00C63F14">
            <w:pPr>
              <w:tabs>
                <w:tab w:val="left" w:pos="10206"/>
              </w:tabs>
              <w:spacing w:line="240" w:lineRule="atLeast"/>
              <w:ind w:right="-13"/>
              <w:jc w:val="both"/>
            </w:pPr>
            <w:r w:rsidRPr="00C63F14">
              <w:t>Выставка работ одного ребенка, детей группы,</w:t>
            </w:r>
          </w:p>
          <w:p w:rsidR="00AD15D6" w:rsidRPr="00C63F14" w:rsidRDefault="00AD15D6" w:rsidP="00C63F14">
            <w:pPr>
              <w:tabs>
                <w:tab w:val="left" w:pos="10206"/>
              </w:tabs>
              <w:spacing w:line="240" w:lineRule="atLeast"/>
              <w:ind w:right="-13"/>
              <w:jc w:val="both"/>
            </w:pPr>
            <w:r w:rsidRPr="00C63F14">
              <w:t>Выставка работ совместного творчества детей и родителей</w:t>
            </w:r>
          </w:p>
        </w:tc>
      </w:tr>
      <w:tr w:rsidR="00AD15D6" w:rsidRPr="00C63F14" w:rsidTr="00954E3A">
        <w:trPr>
          <w:trHeight w:val="1"/>
          <w:jc w:val="center"/>
        </w:trPr>
        <w:tc>
          <w:tcPr>
            <w:tcW w:w="25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D15D6" w:rsidRPr="00C63F14" w:rsidRDefault="00AD15D6" w:rsidP="00C63F14">
            <w:pPr>
              <w:tabs>
                <w:tab w:val="left" w:pos="10206"/>
              </w:tabs>
              <w:spacing w:line="240" w:lineRule="atLeast"/>
              <w:ind w:right="-13"/>
              <w:jc w:val="both"/>
            </w:pPr>
            <w:r>
              <w:t>«Уголок</w:t>
            </w:r>
            <w:r w:rsidRPr="00C63F14">
              <w:t xml:space="preserve"> строительства  и моделирования»</w:t>
            </w:r>
          </w:p>
        </w:tc>
        <w:tc>
          <w:tcPr>
            <w:tcW w:w="70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D15D6" w:rsidRPr="00C63F14" w:rsidRDefault="00AD15D6" w:rsidP="00C63F14">
            <w:pPr>
              <w:tabs>
                <w:tab w:val="left" w:pos="10206"/>
              </w:tabs>
              <w:spacing w:line="240" w:lineRule="atLeast"/>
              <w:ind w:right="-13"/>
              <w:jc w:val="both"/>
            </w:pPr>
            <w:r w:rsidRPr="00C63F14">
              <w:t xml:space="preserve">Наборы строительного материала. </w:t>
            </w:r>
          </w:p>
          <w:p w:rsidR="00AD15D6" w:rsidRPr="00C63F14" w:rsidRDefault="00AD15D6" w:rsidP="00C63F14">
            <w:pPr>
              <w:tabs>
                <w:tab w:val="left" w:pos="10206"/>
              </w:tabs>
              <w:spacing w:line="240" w:lineRule="atLeast"/>
              <w:ind w:right="-13"/>
              <w:jc w:val="both"/>
            </w:pPr>
            <w:r w:rsidRPr="00C63F14">
              <w:t>Чертежи и схемы помещений ДОУ, прилегающей местности,  улиц и площадей родного города (села).</w:t>
            </w:r>
          </w:p>
          <w:p w:rsidR="00AD15D6" w:rsidRPr="00C63F14" w:rsidRDefault="00AD15D6" w:rsidP="00C63F14">
            <w:pPr>
              <w:tabs>
                <w:tab w:val="left" w:pos="10206"/>
              </w:tabs>
              <w:spacing w:line="240" w:lineRule="atLeast"/>
              <w:ind w:right="-13"/>
              <w:jc w:val="both"/>
            </w:pPr>
            <w:r w:rsidRPr="00C63F14">
              <w:t>Конструкторы «Лего».</w:t>
            </w:r>
          </w:p>
          <w:p w:rsidR="00AD15D6" w:rsidRPr="00C63F14" w:rsidRDefault="00AD15D6" w:rsidP="00C63F14">
            <w:pPr>
              <w:tabs>
                <w:tab w:val="left" w:pos="10206"/>
              </w:tabs>
              <w:spacing w:line="240" w:lineRule="atLeast"/>
              <w:ind w:right="-13"/>
              <w:jc w:val="both"/>
            </w:pPr>
            <w:r w:rsidRPr="00C63F14">
              <w:t>Модели построек, пооперационные карты создания моделей.</w:t>
            </w:r>
          </w:p>
          <w:p w:rsidR="00AD15D6" w:rsidRPr="00C63F14" w:rsidRDefault="00AD15D6" w:rsidP="00C63F14">
            <w:pPr>
              <w:tabs>
                <w:tab w:val="left" w:pos="10206"/>
              </w:tabs>
              <w:spacing w:line="240" w:lineRule="atLeast"/>
              <w:ind w:right="-13"/>
              <w:jc w:val="both"/>
            </w:pPr>
            <w:r w:rsidRPr="00C63F14">
              <w:t xml:space="preserve">Пооперационные карты, </w:t>
            </w:r>
          </w:p>
          <w:p w:rsidR="00AD15D6" w:rsidRPr="00C63F14" w:rsidRDefault="00AD15D6" w:rsidP="00C63F14">
            <w:pPr>
              <w:tabs>
                <w:tab w:val="left" w:pos="10206"/>
              </w:tabs>
              <w:spacing w:line="240" w:lineRule="atLeast"/>
              <w:ind w:right="-13"/>
              <w:jc w:val="both"/>
            </w:pPr>
            <w:r w:rsidRPr="00C63F14">
              <w:t>Технологические карты,</w:t>
            </w:r>
          </w:p>
          <w:p w:rsidR="00AD15D6" w:rsidRPr="00C63F14" w:rsidRDefault="00AD15D6" w:rsidP="00C63F14">
            <w:pPr>
              <w:tabs>
                <w:tab w:val="left" w:pos="10206"/>
              </w:tabs>
              <w:spacing w:line="240" w:lineRule="atLeast"/>
              <w:ind w:right="-13"/>
              <w:jc w:val="both"/>
            </w:pPr>
            <w:r w:rsidRPr="00C63F14">
              <w:t>Вариативные образцы,</w:t>
            </w:r>
          </w:p>
          <w:p w:rsidR="00AD15D6" w:rsidRPr="00C63F14" w:rsidRDefault="00AD15D6" w:rsidP="00C63F14">
            <w:pPr>
              <w:tabs>
                <w:tab w:val="left" w:pos="10206"/>
              </w:tabs>
              <w:spacing w:line="240" w:lineRule="atLeast"/>
              <w:ind w:right="-13"/>
              <w:jc w:val="both"/>
            </w:pPr>
            <w:r w:rsidRPr="00C63F14">
              <w:t>Незавершенные композиции,</w:t>
            </w:r>
          </w:p>
          <w:p w:rsidR="00AD15D6" w:rsidRPr="00C63F14" w:rsidRDefault="00AD15D6" w:rsidP="00C63F14">
            <w:pPr>
              <w:tabs>
                <w:tab w:val="left" w:pos="10206"/>
              </w:tabs>
              <w:spacing w:line="240" w:lineRule="atLeast"/>
              <w:ind w:right="-13"/>
              <w:jc w:val="both"/>
            </w:pPr>
            <w:r w:rsidRPr="00C63F14">
              <w:t>Макеты построек, макеты ландшафтов, макеты среды обитания животных, выполненные детьми и взрослыми. Небольшие игрушки для обыгрывания построек (фигурки людей и животных и т.п.).</w:t>
            </w:r>
          </w:p>
          <w:p w:rsidR="00AD15D6" w:rsidRPr="00C63F14" w:rsidRDefault="00AD15D6" w:rsidP="00C63F14">
            <w:pPr>
              <w:tabs>
                <w:tab w:val="left" w:pos="10206"/>
              </w:tabs>
              <w:spacing w:line="240" w:lineRule="atLeast"/>
              <w:ind w:right="-13"/>
              <w:jc w:val="both"/>
            </w:pPr>
            <w:r w:rsidRPr="00C63F14">
              <w:t>Игрушечный транспорт средний и крупный. Грузовые, легковые машины, пожарная машина, машина «скорой помощи», паровоз и вагончики, лодка, самолет.</w:t>
            </w:r>
          </w:p>
        </w:tc>
      </w:tr>
      <w:tr w:rsidR="00AD15D6" w:rsidRPr="00C63F14" w:rsidTr="00954E3A">
        <w:trPr>
          <w:trHeight w:val="1"/>
          <w:jc w:val="center"/>
        </w:trPr>
        <w:tc>
          <w:tcPr>
            <w:tcW w:w="25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D15D6" w:rsidRPr="00C63F14" w:rsidRDefault="00AD15D6" w:rsidP="00C63F14">
            <w:pPr>
              <w:tabs>
                <w:tab w:val="left" w:pos="10206"/>
              </w:tabs>
              <w:spacing w:line="240" w:lineRule="atLeast"/>
              <w:ind w:left="-113" w:right="-13"/>
              <w:jc w:val="both"/>
            </w:pPr>
            <w:r>
              <w:t>«Уголок</w:t>
            </w:r>
            <w:r w:rsidRPr="00C63F14">
              <w:t xml:space="preserve">      экспериментирования» </w:t>
            </w:r>
          </w:p>
          <w:p w:rsidR="00AD15D6" w:rsidRPr="00C63F14" w:rsidRDefault="00AD15D6" w:rsidP="00C63F14">
            <w:pPr>
              <w:tabs>
                <w:tab w:val="left" w:pos="10206"/>
              </w:tabs>
              <w:spacing w:line="240" w:lineRule="atLeast"/>
              <w:ind w:right="-13" w:firstLine="567"/>
              <w:jc w:val="both"/>
            </w:pPr>
          </w:p>
        </w:tc>
        <w:tc>
          <w:tcPr>
            <w:tcW w:w="70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D15D6" w:rsidRPr="00C63F14" w:rsidRDefault="00AD15D6" w:rsidP="00C63F14">
            <w:pPr>
              <w:tabs>
                <w:tab w:val="left" w:pos="10206"/>
              </w:tabs>
              <w:spacing w:line="240" w:lineRule="atLeast"/>
              <w:ind w:right="-13"/>
              <w:jc w:val="both"/>
            </w:pPr>
            <w:r w:rsidRPr="00C63F14">
              <w:t>Оборудование для опытов и экспериментов с изобразительными материалами: красками, мелками, пластилином и др. Картотека опытов, экспериментов</w:t>
            </w:r>
          </w:p>
          <w:p w:rsidR="00AD15D6" w:rsidRPr="00C63F14" w:rsidRDefault="00AD15D6" w:rsidP="00C63F14">
            <w:pPr>
              <w:tabs>
                <w:tab w:val="left" w:pos="10206"/>
              </w:tabs>
              <w:spacing w:line="240" w:lineRule="atLeast"/>
              <w:ind w:right="-13"/>
              <w:jc w:val="both"/>
            </w:pPr>
            <w:r w:rsidRPr="00C63F14">
              <w:t>Правила работы с материалом</w:t>
            </w:r>
          </w:p>
          <w:p w:rsidR="00AD15D6" w:rsidRPr="00C63F14" w:rsidRDefault="00AD15D6" w:rsidP="00C63F14">
            <w:pPr>
              <w:tabs>
                <w:tab w:val="left" w:pos="10206"/>
              </w:tabs>
              <w:spacing w:line="240" w:lineRule="atLeast"/>
              <w:ind w:right="-13"/>
              <w:jc w:val="both"/>
            </w:pPr>
            <w:r w:rsidRPr="00C63F14">
              <w:t>Карточки – схемы проведения экспериментов</w:t>
            </w:r>
          </w:p>
          <w:p w:rsidR="00AD15D6" w:rsidRPr="00C63F14" w:rsidRDefault="00AD15D6" w:rsidP="00C63F14">
            <w:pPr>
              <w:tabs>
                <w:tab w:val="left" w:pos="10206"/>
              </w:tabs>
              <w:spacing w:line="240" w:lineRule="atLeast"/>
              <w:ind w:right="-13"/>
              <w:jc w:val="both"/>
            </w:pPr>
            <w:r w:rsidRPr="00C63F14">
              <w:t>Индивидуальные дневники экспериментов</w:t>
            </w:r>
          </w:p>
          <w:p w:rsidR="00AD15D6" w:rsidRPr="00C63F14" w:rsidRDefault="00AD15D6" w:rsidP="00C63F14">
            <w:pPr>
              <w:tabs>
                <w:tab w:val="left" w:pos="10206"/>
              </w:tabs>
              <w:spacing w:line="240" w:lineRule="atLeast"/>
              <w:ind w:right="-13"/>
              <w:jc w:val="both"/>
            </w:pPr>
            <w:r w:rsidRPr="00C63F14">
              <w:t>Пособия для экспериментирования: вертушки, попрыгунчики, мыльные пузыри</w:t>
            </w:r>
          </w:p>
          <w:p w:rsidR="00AD15D6" w:rsidRPr="00C63F14" w:rsidRDefault="00AD15D6" w:rsidP="00C63F14">
            <w:pPr>
              <w:tabs>
                <w:tab w:val="left" w:pos="10206"/>
              </w:tabs>
              <w:spacing w:line="240" w:lineRule="atLeast"/>
              <w:ind w:right="-13"/>
              <w:jc w:val="both"/>
            </w:pPr>
            <w:r w:rsidRPr="00C63F14">
              <w:t>Природный материал: песок, вода, глина, камешки, ракушки, плоды, семена и др.</w:t>
            </w:r>
          </w:p>
          <w:p w:rsidR="00AD15D6" w:rsidRPr="00C63F14" w:rsidRDefault="00AD15D6" w:rsidP="00C63F14">
            <w:pPr>
              <w:tabs>
                <w:tab w:val="left" w:pos="10206"/>
              </w:tabs>
              <w:spacing w:line="240" w:lineRule="atLeast"/>
              <w:ind w:right="-13"/>
              <w:jc w:val="both"/>
            </w:pPr>
            <w:r w:rsidRPr="00C63F14">
              <w:t>Стол с углублениями для воды и песка, с рабочей поверхностью из пластика. Пластиковый коврик, халаты, нарукавники.</w:t>
            </w:r>
          </w:p>
          <w:p w:rsidR="00AD15D6" w:rsidRPr="00C63F14" w:rsidRDefault="00AD15D6" w:rsidP="00C63F14">
            <w:pPr>
              <w:tabs>
                <w:tab w:val="left" w:pos="10206"/>
              </w:tabs>
              <w:spacing w:line="240" w:lineRule="atLeast"/>
              <w:ind w:right="-13"/>
              <w:jc w:val="both"/>
            </w:pPr>
            <w:r w:rsidRPr="00C63F14">
              <w:t>Емкости разной вместимости, ложки, лопатки, палочки, воронки, сито, игрушки резиновые и пластмассовые для игр с водой.</w:t>
            </w:r>
          </w:p>
          <w:p w:rsidR="00AD15D6" w:rsidRPr="00C63F14" w:rsidRDefault="00AD15D6" w:rsidP="00C63F14">
            <w:pPr>
              <w:tabs>
                <w:tab w:val="left" w:pos="10206"/>
              </w:tabs>
              <w:spacing w:line="240" w:lineRule="atLeast"/>
              <w:ind w:right="-13"/>
              <w:jc w:val="both"/>
            </w:pPr>
            <w:r w:rsidRPr="00C63F14">
              <w:t>Зеркала для игр с солнечным зайчиком.</w:t>
            </w:r>
          </w:p>
          <w:p w:rsidR="00AD15D6" w:rsidRPr="00C63F14" w:rsidRDefault="00AD15D6" w:rsidP="00C63F14">
            <w:pPr>
              <w:tabs>
                <w:tab w:val="left" w:pos="10206"/>
              </w:tabs>
              <w:spacing w:line="240" w:lineRule="atLeast"/>
              <w:ind w:right="-13"/>
              <w:jc w:val="both"/>
            </w:pPr>
            <w:r w:rsidRPr="00C63F14">
              <w:t>Предметы для игр с тенью.</w:t>
            </w:r>
          </w:p>
          <w:p w:rsidR="00AD15D6" w:rsidRPr="00C63F14" w:rsidRDefault="00AD15D6" w:rsidP="00C63F14">
            <w:pPr>
              <w:tabs>
                <w:tab w:val="left" w:pos="10206"/>
              </w:tabs>
              <w:spacing w:line="240" w:lineRule="atLeast"/>
              <w:ind w:right="-13"/>
              <w:jc w:val="both"/>
            </w:pPr>
            <w:r w:rsidRPr="00C63F14">
              <w:t>Лупы, «волшебные» очки – цветные «стекла» (пластиковые).</w:t>
            </w:r>
          </w:p>
        </w:tc>
      </w:tr>
      <w:tr w:rsidR="00AD15D6" w:rsidRPr="00C63F14" w:rsidTr="00954E3A">
        <w:trPr>
          <w:jc w:val="center"/>
        </w:trPr>
        <w:tc>
          <w:tcPr>
            <w:tcW w:w="25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D15D6" w:rsidRPr="00C63F14" w:rsidRDefault="00AD15D6" w:rsidP="00C63F14">
            <w:pPr>
              <w:tabs>
                <w:tab w:val="left" w:pos="10206"/>
              </w:tabs>
              <w:spacing w:line="240" w:lineRule="atLeast"/>
              <w:ind w:right="-13"/>
              <w:jc w:val="both"/>
            </w:pPr>
            <w:r>
              <w:t xml:space="preserve">«Уголок </w:t>
            </w:r>
            <w:r w:rsidRPr="00C63F14">
              <w:t xml:space="preserve"> коллекций»</w:t>
            </w:r>
          </w:p>
        </w:tc>
        <w:tc>
          <w:tcPr>
            <w:tcW w:w="70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D15D6" w:rsidRPr="00C63F14" w:rsidRDefault="00AD15D6" w:rsidP="00C63F14">
            <w:pPr>
              <w:tabs>
                <w:tab w:val="left" w:pos="10206"/>
              </w:tabs>
              <w:spacing w:line="240" w:lineRule="atLeast"/>
              <w:ind w:right="-13"/>
              <w:jc w:val="both"/>
            </w:pPr>
            <w:r w:rsidRPr="00C63F14">
              <w:t>Прикладная графика (открытки, марки, фантики, этикетки)</w:t>
            </w:r>
          </w:p>
          <w:p w:rsidR="00AD15D6" w:rsidRPr="00C63F14" w:rsidRDefault="00AD15D6" w:rsidP="00C63F14">
            <w:pPr>
              <w:tabs>
                <w:tab w:val="left" w:pos="10206"/>
              </w:tabs>
              <w:spacing w:line="240" w:lineRule="atLeast"/>
              <w:ind w:right="-13"/>
              <w:jc w:val="both"/>
            </w:pPr>
            <w:r w:rsidRPr="00C63F14">
              <w:t>Коллекции сортов ткани, бумаги</w:t>
            </w:r>
          </w:p>
          <w:p w:rsidR="00AD15D6" w:rsidRPr="00C63F14" w:rsidRDefault="00AD15D6" w:rsidP="00C63F14">
            <w:pPr>
              <w:tabs>
                <w:tab w:val="left" w:pos="10206"/>
              </w:tabs>
              <w:spacing w:line="240" w:lineRule="atLeast"/>
              <w:ind w:right="-13"/>
              <w:jc w:val="both"/>
            </w:pPr>
            <w:r w:rsidRPr="00C63F14">
              <w:t>Камни, ракушки, образцы древесины</w:t>
            </w:r>
          </w:p>
          <w:p w:rsidR="00AD15D6" w:rsidRPr="00C63F14" w:rsidRDefault="00AD15D6" w:rsidP="00C63F14">
            <w:pPr>
              <w:tabs>
                <w:tab w:val="left" w:pos="10206"/>
              </w:tabs>
              <w:spacing w:line="240" w:lineRule="atLeast"/>
              <w:ind w:right="-13"/>
              <w:jc w:val="both"/>
            </w:pPr>
            <w:r w:rsidRPr="00C63F14">
              <w:t xml:space="preserve">Гербарии </w:t>
            </w:r>
          </w:p>
          <w:p w:rsidR="00AD15D6" w:rsidRPr="00C63F14" w:rsidRDefault="00AD15D6" w:rsidP="00C63F14">
            <w:pPr>
              <w:tabs>
                <w:tab w:val="left" w:pos="10206"/>
              </w:tabs>
              <w:spacing w:line="240" w:lineRule="atLeast"/>
              <w:ind w:right="-13"/>
              <w:jc w:val="both"/>
            </w:pPr>
            <w:r w:rsidRPr="00C63F14">
              <w:t>Семена разных деревьев, шишки, сухоцветы</w:t>
            </w:r>
          </w:p>
        </w:tc>
      </w:tr>
      <w:tr w:rsidR="00AD15D6" w:rsidRPr="00C63F14" w:rsidTr="00954E3A">
        <w:trPr>
          <w:trHeight w:val="1"/>
          <w:jc w:val="center"/>
        </w:trPr>
        <w:tc>
          <w:tcPr>
            <w:tcW w:w="25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D15D6" w:rsidRPr="00C63F14" w:rsidRDefault="00AD15D6" w:rsidP="00C63F14">
            <w:pPr>
              <w:tabs>
                <w:tab w:val="left" w:pos="10206"/>
              </w:tabs>
              <w:spacing w:line="240" w:lineRule="atLeast"/>
              <w:ind w:right="-13"/>
              <w:jc w:val="both"/>
            </w:pPr>
            <w:r>
              <w:t>«Книжный уголок</w:t>
            </w:r>
            <w:r w:rsidRPr="00C63F14">
              <w:t>»</w:t>
            </w:r>
          </w:p>
        </w:tc>
        <w:tc>
          <w:tcPr>
            <w:tcW w:w="70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D15D6" w:rsidRPr="00C63F14" w:rsidRDefault="00AD15D6" w:rsidP="00C63F14">
            <w:pPr>
              <w:tabs>
                <w:tab w:val="left" w:pos="10206"/>
              </w:tabs>
              <w:spacing w:line="240" w:lineRule="atLeast"/>
              <w:ind w:right="-13"/>
              <w:jc w:val="both"/>
            </w:pPr>
            <w:r w:rsidRPr="00C63F14">
              <w:t>Фотографии художников детской книги</w:t>
            </w:r>
          </w:p>
          <w:p w:rsidR="00AD15D6" w:rsidRPr="00C63F14" w:rsidRDefault="00AD15D6" w:rsidP="00C63F14">
            <w:pPr>
              <w:tabs>
                <w:tab w:val="left" w:pos="10206"/>
              </w:tabs>
              <w:spacing w:line="240" w:lineRule="atLeast"/>
              <w:ind w:right="-13"/>
              <w:jc w:val="both"/>
            </w:pPr>
            <w:r w:rsidRPr="00C63F14">
              <w:t>Фотографии авторов литературных произведений для детей</w:t>
            </w:r>
          </w:p>
          <w:p w:rsidR="00AD15D6" w:rsidRPr="00C63F14" w:rsidRDefault="00AD15D6" w:rsidP="00C63F14">
            <w:pPr>
              <w:tabs>
                <w:tab w:val="left" w:pos="10206"/>
              </w:tabs>
              <w:spacing w:line="240" w:lineRule="atLeast"/>
              <w:ind w:right="-13"/>
              <w:jc w:val="both"/>
            </w:pPr>
            <w:r w:rsidRPr="00C63F14">
              <w:t>Выставка литературных произведений по жанрам</w:t>
            </w:r>
          </w:p>
          <w:p w:rsidR="00AD15D6" w:rsidRPr="00C63F14" w:rsidRDefault="00AD15D6" w:rsidP="00C63F14">
            <w:pPr>
              <w:tabs>
                <w:tab w:val="left" w:pos="10206"/>
              </w:tabs>
              <w:spacing w:line="240" w:lineRule="atLeast"/>
              <w:ind w:right="-13"/>
              <w:jc w:val="both"/>
            </w:pPr>
            <w:r w:rsidRPr="00C63F14">
              <w:t>Выставка «умных книг» для детей: Энциклопедии из серии «Я познаю мир»,</w:t>
            </w:r>
          </w:p>
          <w:p w:rsidR="00AD15D6" w:rsidRPr="00C63F14" w:rsidRDefault="00AD15D6" w:rsidP="00C63F14">
            <w:pPr>
              <w:tabs>
                <w:tab w:val="left" w:pos="10206"/>
              </w:tabs>
              <w:spacing w:line="240" w:lineRule="atLeast"/>
              <w:ind w:right="-13"/>
              <w:jc w:val="both"/>
            </w:pPr>
            <w:r w:rsidRPr="00C63F14">
              <w:t>«Отчего и почему?», «Всё обо всём», «Энциклопедия дошкольника»; Книги о природе. Книги из серии  «Почемучкины вопросы»</w:t>
            </w:r>
          </w:p>
        </w:tc>
      </w:tr>
      <w:tr w:rsidR="00AD15D6" w:rsidRPr="00C63F14" w:rsidTr="00954E3A">
        <w:trPr>
          <w:trHeight w:val="1"/>
          <w:jc w:val="center"/>
        </w:trPr>
        <w:tc>
          <w:tcPr>
            <w:tcW w:w="25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D15D6" w:rsidRPr="00C63F14" w:rsidRDefault="00AD15D6" w:rsidP="00C63F14">
            <w:pPr>
              <w:tabs>
                <w:tab w:val="left" w:pos="10206"/>
              </w:tabs>
              <w:spacing w:line="240" w:lineRule="atLeast"/>
              <w:ind w:right="-13"/>
              <w:jc w:val="both"/>
            </w:pPr>
            <w:r>
              <w:t>«Музыкальный уголок</w:t>
            </w:r>
            <w:r w:rsidRPr="00C63F14">
              <w:t>»</w:t>
            </w:r>
          </w:p>
        </w:tc>
        <w:tc>
          <w:tcPr>
            <w:tcW w:w="70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D15D6" w:rsidRPr="00C63F14" w:rsidRDefault="00AD15D6" w:rsidP="00C63F14">
            <w:pPr>
              <w:tabs>
                <w:tab w:val="left" w:pos="10206"/>
              </w:tabs>
              <w:spacing w:line="240" w:lineRule="atLeast"/>
              <w:ind w:right="-13"/>
              <w:jc w:val="both"/>
            </w:pPr>
            <w:r w:rsidRPr="00C63F14">
              <w:t>Картотека видео и аудиоматериалов</w:t>
            </w:r>
          </w:p>
          <w:p w:rsidR="00AD15D6" w:rsidRPr="00C63F14" w:rsidRDefault="00AD15D6" w:rsidP="00C63F14">
            <w:pPr>
              <w:tabs>
                <w:tab w:val="left" w:pos="10206"/>
              </w:tabs>
              <w:spacing w:line="240" w:lineRule="atLeast"/>
              <w:ind w:right="-13"/>
              <w:jc w:val="both"/>
            </w:pPr>
            <w:r w:rsidRPr="00C63F14">
              <w:t>Портреты композиторов,</w:t>
            </w:r>
          </w:p>
          <w:p w:rsidR="00AD15D6" w:rsidRPr="00C63F14" w:rsidRDefault="00AD15D6" w:rsidP="00C63F14">
            <w:pPr>
              <w:tabs>
                <w:tab w:val="left" w:pos="10206"/>
              </w:tabs>
              <w:spacing w:line="240" w:lineRule="atLeast"/>
              <w:ind w:right="-13"/>
              <w:jc w:val="both"/>
            </w:pPr>
            <w:r w:rsidRPr="00C63F14">
              <w:t xml:space="preserve">Музыкальные игрушки, </w:t>
            </w:r>
          </w:p>
          <w:p w:rsidR="00AD15D6" w:rsidRPr="00C63F14" w:rsidRDefault="00AD15D6" w:rsidP="00C63F14">
            <w:pPr>
              <w:tabs>
                <w:tab w:val="left" w:pos="10206"/>
              </w:tabs>
              <w:spacing w:line="240" w:lineRule="atLeast"/>
              <w:ind w:right="-13"/>
              <w:jc w:val="both"/>
            </w:pPr>
            <w:r w:rsidRPr="00C63F14">
              <w:t xml:space="preserve">Музыкальные инструменты, </w:t>
            </w:r>
          </w:p>
          <w:p w:rsidR="00AD15D6" w:rsidRPr="00C63F14" w:rsidRDefault="00AD15D6" w:rsidP="00C63F14">
            <w:pPr>
              <w:tabs>
                <w:tab w:val="left" w:pos="10206"/>
              </w:tabs>
              <w:spacing w:line="240" w:lineRule="atLeast"/>
              <w:ind w:right="-13"/>
              <w:jc w:val="both"/>
            </w:pPr>
            <w:r w:rsidRPr="00C63F14">
              <w:t>Игрушки-шумелки,</w:t>
            </w:r>
          </w:p>
          <w:p w:rsidR="00AD15D6" w:rsidRPr="00C63F14" w:rsidRDefault="00AD15D6" w:rsidP="00C63F14">
            <w:pPr>
              <w:tabs>
                <w:tab w:val="left" w:pos="10206"/>
              </w:tabs>
              <w:spacing w:line="240" w:lineRule="atLeast"/>
              <w:ind w:right="-13"/>
              <w:jc w:val="both"/>
            </w:pPr>
            <w:r w:rsidRPr="00C63F14">
              <w:t>Оборудование для импровизации музыкально-ритмических движений,</w:t>
            </w:r>
          </w:p>
          <w:p w:rsidR="00AD15D6" w:rsidRPr="00C63F14" w:rsidRDefault="00AD15D6" w:rsidP="00C63F14">
            <w:pPr>
              <w:tabs>
                <w:tab w:val="left" w:pos="10206"/>
              </w:tabs>
              <w:spacing w:line="240" w:lineRule="atLeast"/>
              <w:ind w:right="-13"/>
              <w:jc w:val="both"/>
            </w:pPr>
            <w:r w:rsidRPr="00C63F14">
              <w:t xml:space="preserve">Дидактические игры </w:t>
            </w:r>
          </w:p>
        </w:tc>
      </w:tr>
      <w:tr w:rsidR="00AD15D6" w:rsidRPr="00C63F14" w:rsidTr="00954E3A">
        <w:trPr>
          <w:trHeight w:val="1"/>
          <w:jc w:val="center"/>
        </w:trPr>
        <w:tc>
          <w:tcPr>
            <w:tcW w:w="25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D15D6" w:rsidRPr="00C63F14" w:rsidRDefault="00AD15D6" w:rsidP="00C63F14">
            <w:pPr>
              <w:tabs>
                <w:tab w:val="left" w:pos="10206"/>
              </w:tabs>
              <w:spacing w:line="240" w:lineRule="atLeast"/>
              <w:ind w:right="-13"/>
              <w:jc w:val="both"/>
            </w:pPr>
            <w:r>
              <w:t>«Театральный уголок</w:t>
            </w:r>
            <w:r w:rsidRPr="00C63F14">
              <w:t>»</w:t>
            </w:r>
          </w:p>
        </w:tc>
        <w:tc>
          <w:tcPr>
            <w:tcW w:w="70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D15D6" w:rsidRPr="00C63F14" w:rsidRDefault="00AD15D6" w:rsidP="00C63F14">
            <w:pPr>
              <w:tabs>
                <w:tab w:val="left" w:pos="279"/>
                <w:tab w:val="left" w:pos="6943"/>
                <w:tab w:val="left" w:pos="10206"/>
              </w:tabs>
              <w:spacing w:line="240" w:lineRule="atLeast"/>
              <w:ind w:right="-13"/>
              <w:jc w:val="both"/>
            </w:pPr>
            <w:r w:rsidRPr="00C63F14">
              <w:t>Костюмы и декорации для организации  театрализованной деятельности:</w:t>
            </w:r>
          </w:p>
          <w:p w:rsidR="00AD15D6" w:rsidRPr="00C63F14" w:rsidRDefault="00AD15D6" w:rsidP="00C63F14">
            <w:pPr>
              <w:tabs>
                <w:tab w:val="left" w:pos="279"/>
                <w:tab w:val="left" w:pos="6943"/>
                <w:tab w:val="left" w:pos="10206"/>
              </w:tabs>
              <w:spacing w:line="240" w:lineRule="atLeast"/>
              <w:ind w:right="-13" w:firstLine="567"/>
              <w:jc w:val="both"/>
            </w:pPr>
            <w:r w:rsidRPr="00C63F14">
              <w:t>- кукольный театр;</w:t>
            </w:r>
          </w:p>
          <w:p w:rsidR="00AD15D6" w:rsidRPr="00C63F14" w:rsidRDefault="00AD15D6" w:rsidP="00C63F14">
            <w:pPr>
              <w:tabs>
                <w:tab w:val="left" w:pos="279"/>
                <w:tab w:val="left" w:pos="6943"/>
                <w:tab w:val="left" w:pos="10206"/>
              </w:tabs>
              <w:spacing w:line="240" w:lineRule="atLeast"/>
              <w:ind w:right="-13" w:firstLine="567"/>
              <w:jc w:val="both"/>
            </w:pPr>
            <w:r w:rsidRPr="00C63F14">
              <w:t>- теневой театр;</w:t>
            </w:r>
          </w:p>
          <w:p w:rsidR="00AD15D6" w:rsidRPr="00C63F14" w:rsidRDefault="00AD15D6" w:rsidP="00C63F14">
            <w:pPr>
              <w:tabs>
                <w:tab w:val="left" w:pos="279"/>
                <w:tab w:val="left" w:pos="6943"/>
                <w:tab w:val="left" w:pos="10206"/>
              </w:tabs>
              <w:spacing w:line="240" w:lineRule="atLeast"/>
              <w:ind w:right="-13" w:firstLine="567"/>
              <w:jc w:val="both"/>
            </w:pPr>
            <w:r w:rsidRPr="00C63F14">
              <w:t>- плоскостной театр;</w:t>
            </w:r>
          </w:p>
          <w:p w:rsidR="00AD15D6" w:rsidRPr="00C63F14" w:rsidRDefault="00AD15D6" w:rsidP="00C63F14">
            <w:pPr>
              <w:tabs>
                <w:tab w:val="left" w:pos="279"/>
                <w:tab w:val="left" w:pos="6943"/>
                <w:tab w:val="left" w:pos="10206"/>
              </w:tabs>
              <w:spacing w:line="240" w:lineRule="atLeast"/>
              <w:ind w:right="-13" w:firstLine="567"/>
              <w:jc w:val="both"/>
            </w:pPr>
            <w:r w:rsidRPr="00C63F14">
              <w:t>- театр масок;</w:t>
            </w:r>
          </w:p>
          <w:p w:rsidR="00AD15D6" w:rsidRPr="00C63F14" w:rsidRDefault="00AD15D6" w:rsidP="00C63F14">
            <w:pPr>
              <w:tabs>
                <w:tab w:val="left" w:pos="279"/>
                <w:tab w:val="left" w:pos="6943"/>
                <w:tab w:val="left" w:pos="10206"/>
              </w:tabs>
              <w:spacing w:line="240" w:lineRule="atLeast"/>
              <w:ind w:right="-13" w:firstLine="567"/>
              <w:jc w:val="both"/>
            </w:pPr>
            <w:r w:rsidRPr="00C63F14">
              <w:t>- театр из природного материала;</w:t>
            </w:r>
          </w:p>
          <w:p w:rsidR="00AD15D6" w:rsidRPr="00C63F14" w:rsidRDefault="00AD15D6" w:rsidP="00C63F14">
            <w:pPr>
              <w:tabs>
                <w:tab w:val="left" w:pos="279"/>
                <w:tab w:val="left" w:pos="6943"/>
                <w:tab w:val="left" w:pos="10206"/>
              </w:tabs>
              <w:spacing w:line="240" w:lineRule="atLeast"/>
              <w:ind w:right="-13" w:firstLine="567"/>
              <w:jc w:val="both"/>
            </w:pPr>
            <w:r w:rsidRPr="00C63F14">
              <w:t>- театр из бросового материала;</w:t>
            </w:r>
          </w:p>
          <w:p w:rsidR="00AD15D6" w:rsidRPr="00C63F14" w:rsidRDefault="00AD15D6" w:rsidP="00C63F14">
            <w:pPr>
              <w:tabs>
                <w:tab w:val="left" w:pos="279"/>
                <w:tab w:val="left" w:pos="6943"/>
                <w:tab w:val="left" w:pos="10206"/>
              </w:tabs>
              <w:spacing w:line="240" w:lineRule="atLeast"/>
              <w:ind w:right="-13" w:firstLine="567"/>
              <w:jc w:val="both"/>
            </w:pPr>
            <w:r w:rsidRPr="00C63F14">
              <w:t>- театр оригами;</w:t>
            </w:r>
          </w:p>
          <w:p w:rsidR="00AD15D6" w:rsidRPr="00C63F14" w:rsidRDefault="00AD15D6" w:rsidP="00C63F14">
            <w:pPr>
              <w:tabs>
                <w:tab w:val="left" w:pos="279"/>
                <w:tab w:val="left" w:pos="6943"/>
                <w:tab w:val="left" w:pos="10206"/>
              </w:tabs>
              <w:spacing w:line="240" w:lineRule="atLeast"/>
              <w:ind w:right="-13" w:firstLine="567"/>
              <w:jc w:val="both"/>
            </w:pPr>
            <w:r w:rsidRPr="00C63F14">
              <w:t>- театр вязаной игрушки;</w:t>
            </w:r>
          </w:p>
          <w:p w:rsidR="00AD15D6" w:rsidRPr="00C63F14" w:rsidRDefault="00AD15D6" w:rsidP="00C63F14">
            <w:pPr>
              <w:tabs>
                <w:tab w:val="left" w:pos="279"/>
                <w:tab w:val="left" w:pos="6943"/>
                <w:tab w:val="left" w:pos="10206"/>
              </w:tabs>
              <w:spacing w:line="240" w:lineRule="atLeast"/>
              <w:ind w:right="-13" w:firstLine="567"/>
              <w:jc w:val="both"/>
            </w:pPr>
            <w:r w:rsidRPr="00C63F14">
              <w:t>- театр на ложках</w:t>
            </w:r>
          </w:p>
        </w:tc>
      </w:tr>
      <w:tr w:rsidR="00AD15D6" w:rsidRPr="00C63F14" w:rsidTr="00954E3A">
        <w:trPr>
          <w:trHeight w:val="1"/>
          <w:jc w:val="center"/>
        </w:trPr>
        <w:tc>
          <w:tcPr>
            <w:tcW w:w="25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D15D6" w:rsidRPr="00C63F14" w:rsidRDefault="00AD15D6" w:rsidP="00C63F14">
            <w:pPr>
              <w:tabs>
                <w:tab w:val="left" w:pos="10206"/>
              </w:tabs>
              <w:spacing w:line="240" w:lineRule="atLeast"/>
              <w:ind w:right="-13"/>
              <w:jc w:val="both"/>
            </w:pPr>
            <w:r>
              <w:t>«Уголок</w:t>
            </w:r>
            <w:r w:rsidRPr="00C63F14">
              <w:t xml:space="preserve"> краеведения»</w:t>
            </w:r>
          </w:p>
        </w:tc>
        <w:tc>
          <w:tcPr>
            <w:tcW w:w="705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D15D6" w:rsidRPr="00C63F14" w:rsidRDefault="00AD15D6" w:rsidP="00C63F14">
            <w:pPr>
              <w:tabs>
                <w:tab w:val="left" w:pos="10206"/>
              </w:tabs>
              <w:spacing w:line="240" w:lineRule="atLeast"/>
              <w:ind w:right="-13"/>
              <w:jc w:val="both"/>
            </w:pPr>
            <w:r w:rsidRPr="00C63F14">
              <w:t>Картотека мультимедийных презентаций «Природа родного края», «Растительный и животный мир Тувы», «Наш город в разные времена года».</w:t>
            </w:r>
          </w:p>
          <w:p w:rsidR="00AD15D6" w:rsidRPr="00C63F14" w:rsidRDefault="00AD15D6" w:rsidP="00C63F14">
            <w:pPr>
              <w:tabs>
                <w:tab w:val="left" w:pos="10206"/>
              </w:tabs>
              <w:spacing w:line="240" w:lineRule="atLeast"/>
              <w:ind w:right="-13"/>
              <w:jc w:val="both"/>
            </w:pPr>
            <w:r w:rsidRPr="00C63F14">
              <w:t>Коллекции минералов;</w:t>
            </w:r>
          </w:p>
          <w:p w:rsidR="00AD15D6" w:rsidRPr="00C63F14" w:rsidRDefault="00AD15D6" w:rsidP="00C63F14">
            <w:pPr>
              <w:tabs>
                <w:tab w:val="left" w:pos="10206"/>
              </w:tabs>
              <w:spacing w:line="240" w:lineRule="atLeast"/>
              <w:ind w:right="-13"/>
              <w:jc w:val="both"/>
            </w:pPr>
            <w:r w:rsidRPr="00C63F14">
              <w:t>Географическая карта Тувы;</w:t>
            </w:r>
          </w:p>
          <w:p w:rsidR="00AD15D6" w:rsidRPr="00C63F14" w:rsidRDefault="00AD15D6" w:rsidP="00C63F14">
            <w:pPr>
              <w:tabs>
                <w:tab w:val="left" w:pos="10206"/>
              </w:tabs>
              <w:spacing w:line="240" w:lineRule="atLeast"/>
              <w:ind w:right="-13"/>
              <w:jc w:val="both"/>
            </w:pPr>
            <w:r w:rsidRPr="00C63F14">
              <w:t>Занимательная карта распространения тувинских промыслов;</w:t>
            </w:r>
          </w:p>
          <w:p w:rsidR="00AD15D6" w:rsidRPr="00C63F14" w:rsidRDefault="00AD15D6" w:rsidP="00C63F14">
            <w:pPr>
              <w:tabs>
                <w:tab w:val="left" w:pos="10206"/>
              </w:tabs>
              <w:spacing w:line="240" w:lineRule="atLeast"/>
              <w:ind w:right="-13"/>
              <w:jc w:val="both"/>
            </w:pPr>
            <w:r w:rsidRPr="00C63F14">
              <w:t>Занимательная карта распространения полезных ископаемых на Туве;</w:t>
            </w:r>
          </w:p>
          <w:p w:rsidR="00AD15D6" w:rsidRPr="00C63F14" w:rsidRDefault="00AD15D6" w:rsidP="00C63F14">
            <w:pPr>
              <w:tabs>
                <w:tab w:val="left" w:pos="10206"/>
              </w:tabs>
              <w:spacing w:line="240" w:lineRule="atLeast"/>
              <w:ind w:right="-13"/>
              <w:jc w:val="both"/>
            </w:pPr>
            <w:r w:rsidRPr="00C63F14">
              <w:t>Альбомы: «Наша семья», «Улицы города Кызыла», «Мой город», «Наш детский сад», «Праздники дома и в детском саду».</w:t>
            </w:r>
          </w:p>
          <w:p w:rsidR="00AD15D6" w:rsidRPr="00C63F14" w:rsidRDefault="00AD15D6" w:rsidP="00C63F14">
            <w:pPr>
              <w:tabs>
                <w:tab w:val="left" w:pos="10206"/>
              </w:tabs>
              <w:spacing w:line="240" w:lineRule="atLeast"/>
              <w:ind w:right="-13"/>
              <w:jc w:val="both"/>
            </w:pPr>
            <w:r w:rsidRPr="00C63F14">
              <w:t>Художественная литература: стихи о родном городе, рассказы, сказы  и легенды.</w:t>
            </w:r>
          </w:p>
          <w:p w:rsidR="00AD15D6" w:rsidRPr="00C63F14" w:rsidRDefault="00AD15D6" w:rsidP="00C63F14">
            <w:pPr>
              <w:tabs>
                <w:tab w:val="left" w:pos="10206"/>
              </w:tabs>
              <w:spacing w:line="240" w:lineRule="atLeast"/>
              <w:ind w:right="-13"/>
              <w:jc w:val="both"/>
            </w:pPr>
            <w:r w:rsidRPr="00C63F14">
              <w:t>Рисунки детей и взрослых о себе, городе, окружающей природе.</w:t>
            </w:r>
          </w:p>
          <w:p w:rsidR="00AD15D6" w:rsidRPr="00C63F14" w:rsidRDefault="00AD15D6" w:rsidP="00C63F14">
            <w:pPr>
              <w:tabs>
                <w:tab w:val="left" w:pos="10206"/>
              </w:tabs>
              <w:spacing w:line="240" w:lineRule="atLeast"/>
              <w:ind w:right="-13"/>
              <w:jc w:val="both"/>
            </w:pPr>
            <w:r w:rsidRPr="00C63F14">
              <w:t>Совместные работы из бросового и природного материала.</w:t>
            </w:r>
          </w:p>
          <w:p w:rsidR="00AD15D6" w:rsidRPr="00C63F14" w:rsidRDefault="00AD15D6" w:rsidP="00C63F14">
            <w:pPr>
              <w:tabs>
                <w:tab w:val="left" w:pos="10206"/>
              </w:tabs>
              <w:spacing w:line="240" w:lineRule="atLeast"/>
              <w:ind w:right="-13"/>
              <w:jc w:val="both"/>
            </w:pPr>
            <w:r w:rsidRPr="00C63F14">
              <w:t>Предметы декоративно-прикладного искусства.</w:t>
            </w:r>
          </w:p>
          <w:p w:rsidR="00AD15D6" w:rsidRPr="00C63F14" w:rsidRDefault="00AD15D6" w:rsidP="00C63F14">
            <w:pPr>
              <w:tabs>
                <w:tab w:val="left" w:pos="10206"/>
              </w:tabs>
              <w:spacing w:line="240" w:lineRule="atLeast"/>
              <w:ind w:right="-13"/>
              <w:jc w:val="both"/>
            </w:pPr>
            <w:r w:rsidRPr="00C63F14">
              <w:t>Куклы в национальных костюмах.</w:t>
            </w:r>
          </w:p>
          <w:p w:rsidR="00AD15D6" w:rsidRPr="00C63F14" w:rsidRDefault="00AD15D6" w:rsidP="00C63F14">
            <w:pPr>
              <w:tabs>
                <w:tab w:val="left" w:pos="10206"/>
              </w:tabs>
              <w:spacing w:line="240" w:lineRule="atLeast"/>
              <w:ind w:right="-13"/>
              <w:jc w:val="both"/>
            </w:pPr>
            <w:r w:rsidRPr="00C63F14">
              <w:t>Тематические проекты</w:t>
            </w:r>
          </w:p>
          <w:p w:rsidR="00AD15D6" w:rsidRPr="00C63F14" w:rsidRDefault="00AD15D6" w:rsidP="00C63F14">
            <w:pPr>
              <w:tabs>
                <w:tab w:val="left" w:pos="10206"/>
              </w:tabs>
              <w:spacing w:line="240" w:lineRule="atLeast"/>
              <w:ind w:right="-13"/>
              <w:jc w:val="both"/>
            </w:pPr>
            <w:r w:rsidRPr="00C63F14">
              <w:t>Макет детского сада</w:t>
            </w:r>
          </w:p>
          <w:p w:rsidR="00AD15D6" w:rsidRPr="00C63F14" w:rsidRDefault="00AD15D6" w:rsidP="00C63F14">
            <w:pPr>
              <w:tabs>
                <w:tab w:val="left" w:pos="10206"/>
              </w:tabs>
              <w:spacing w:line="240" w:lineRule="atLeast"/>
              <w:ind w:right="-13"/>
              <w:jc w:val="both"/>
            </w:pPr>
            <w:r w:rsidRPr="00C63F14">
              <w:t>Макет улицы, на которой находится детский сад</w:t>
            </w:r>
          </w:p>
        </w:tc>
      </w:tr>
    </w:tbl>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rPr>
          <w:b/>
        </w:rPr>
      </w:pPr>
      <w:r w:rsidRPr="00C63F14">
        <w:rPr>
          <w:b/>
        </w:rPr>
        <w:t xml:space="preserve"> Обеспеченность методическими материалами и средствами обучения и воспитания</w:t>
      </w:r>
    </w:p>
    <w:p w:rsidR="00AD15D6" w:rsidRPr="00C63F14" w:rsidRDefault="00AD15D6" w:rsidP="00C63F14">
      <w:pPr>
        <w:tabs>
          <w:tab w:val="left" w:pos="10206"/>
        </w:tabs>
        <w:spacing w:line="240" w:lineRule="atLeast"/>
        <w:ind w:right="-13" w:firstLine="567"/>
        <w:jc w:val="both"/>
        <w:outlineLvl w:val="2"/>
        <w:rPr>
          <w:bCs/>
          <w:i/>
        </w:rPr>
      </w:pPr>
    </w:p>
    <w:p w:rsidR="00AD15D6" w:rsidRPr="00C63F14" w:rsidRDefault="00AD15D6" w:rsidP="00C63F14">
      <w:pPr>
        <w:tabs>
          <w:tab w:val="left" w:pos="10206"/>
        </w:tabs>
        <w:spacing w:line="240" w:lineRule="atLeast"/>
        <w:ind w:right="-13" w:firstLine="567"/>
        <w:jc w:val="both"/>
        <w:outlineLvl w:val="2"/>
        <w:rPr>
          <w:bCs/>
        </w:rPr>
      </w:pPr>
      <w:r w:rsidRPr="00C63F14">
        <w:rPr>
          <w:bCs/>
        </w:rPr>
        <w:t>Примерный набор материалов «Познавательное развитие»</w:t>
      </w:r>
    </w:p>
    <w:p w:rsidR="00AD15D6" w:rsidRPr="00C63F14" w:rsidRDefault="00AD15D6" w:rsidP="00C63F14">
      <w:pPr>
        <w:tabs>
          <w:tab w:val="left" w:pos="10206"/>
        </w:tabs>
        <w:spacing w:line="240" w:lineRule="atLeast"/>
        <w:ind w:right="-13" w:firstLine="567"/>
        <w:jc w:val="both"/>
        <w:outlineLvl w:val="2"/>
        <w:rPr>
          <w:b/>
          <w:bCs/>
        </w:rPr>
      </w:pPr>
      <w:r w:rsidRPr="00C63F14">
        <w:rPr>
          <w:bCs/>
        </w:rPr>
        <w:t>для старшей и подготовительной групп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1"/>
        <w:gridCol w:w="5747"/>
        <w:gridCol w:w="2214"/>
      </w:tblGrid>
      <w:tr w:rsidR="00AD15D6" w:rsidRPr="00C63F14" w:rsidTr="00954E3A">
        <w:tc>
          <w:tcPr>
            <w:tcW w:w="2239" w:type="dxa"/>
          </w:tcPr>
          <w:p w:rsidR="00AD15D6" w:rsidRPr="00C63F14" w:rsidRDefault="00AD15D6" w:rsidP="00C63F14">
            <w:pPr>
              <w:tabs>
                <w:tab w:val="left" w:pos="10206"/>
              </w:tabs>
              <w:spacing w:line="240" w:lineRule="atLeast"/>
              <w:ind w:right="-13" w:firstLine="567"/>
              <w:jc w:val="both"/>
            </w:pPr>
            <w:r w:rsidRPr="00C63F14">
              <w:t>Материала</w:t>
            </w:r>
          </w:p>
        </w:tc>
        <w:tc>
          <w:tcPr>
            <w:tcW w:w="4692" w:type="dxa"/>
          </w:tcPr>
          <w:p w:rsidR="00AD15D6" w:rsidRPr="00C63F14" w:rsidRDefault="00AD15D6" w:rsidP="00C63F14">
            <w:pPr>
              <w:tabs>
                <w:tab w:val="left" w:pos="10206"/>
              </w:tabs>
              <w:spacing w:line="240" w:lineRule="atLeast"/>
              <w:ind w:right="-13" w:firstLine="567"/>
              <w:jc w:val="both"/>
            </w:pPr>
            <w:r w:rsidRPr="00C63F14">
              <w:t>Наименование</w:t>
            </w:r>
          </w:p>
        </w:tc>
        <w:tc>
          <w:tcPr>
            <w:tcW w:w="2072" w:type="dxa"/>
          </w:tcPr>
          <w:p w:rsidR="00AD15D6" w:rsidRPr="00C63F14" w:rsidRDefault="00AD15D6" w:rsidP="00C63F14">
            <w:pPr>
              <w:tabs>
                <w:tab w:val="left" w:pos="10206"/>
              </w:tabs>
              <w:spacing w:line="240" w:lineRule="atLeast"/>
              <w:ind w:right="-13" w:firstLine="567"/>
              <w:jc w:val="both"/>
            </w:pPr>
            <w:r w:rsidRPr="00C63F14">
              <w:t>Количество на группу</w:t>
            </w:r>
          </w:p>
        </w:tc>
      </w:tr>
      <w:tr w:rsidR="00AD15D6" w:rsidRPr="00C63F14" w:rsidTr="00954E3A">
        <w:tc>
          <w:tcPr>
            <w:tcW w:w="0" w:type="auto"/>
            <w:vMerge w:val="restart"/>
          </w:tcPr>
          <w:p w:rsidR="00AD15D6" w:rsidRPr="00C63F14" w:rsidRDefault="00AD15D6" w:rsidP="00C63F14">
            <w:pPr>
              <w:tabs>
                <w:tab w:val="left" w:pos="10206"/>
              </w:tabs>
              <w:spacing w:line="240" w:lineRule="atLeast"/>
              <w:ind w:right="-13" w:firstLine="567"/>
              <w:jc w:val="both"/>
            </w:pPr>
            <w:r w:rsidRPr="00C63F14">
              <w:t>Объекты для исследования в действии</w:t>
            </w: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Доски-вкладыши и рамки-вкладыши со сложными составными формами (4-8 частей)</w:t>
            </w:r>
          </w:p>
        </w:tc>
        <w:tc>
          <w:tcPr>
            <w:tcW w:w="0" w:type="auto"/>
          </w:tcPr>
          <w:p w:rsidR="00AD15D6" w:rsidRPr="00C63F14" w:rsidRDefault="00AD15D6" w:rsidP="00C63F14">
            <w:pPr>
              <w:tabs>
                <w:tab w:val="left" w:pos="10206"/>
              </w:tabs>
              <w:spacing w:line="240" w:lineRule="atLeast"/>
              <w:ind w:right="-13" w:firstLine="567"/>
              <w:jc w:val="both"/>
            </w:pPr>
            <w:r w:rsidRPr="00C63F14">
              <w:t>3-4 разные</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геометрических фигур с графическими образцами (расчлененными на элементы и нерасчлененными) для составления плоскостных изображений (геометрическая мозаика)</w:t>
            </w:r>
          </w:p>
        </w:tc>
        <w:tc>
          <w:tcPr>
            <w:tcW w:w="0" w:type="auto"/>
          </w:tcPr>
          <w:p w:rsidR="00AD15D6" w:rsidRPr="00C63F14" w:rsidRDefault="00AD15D6" w:rsidP="00C63F14">
            <w:pPr>
              <w:tabs>
                <w:tab w:val="left" w:pos="10206"/>
              </w:tabs>
              <w:spacing w:line="240" w:lineRule="atLeast"/>
              <w:ind w:right="-13" w:firstLine="567"/>
              <w:jc w:val="both"/>
            </w:pPr>
            <w:r w:rsidRPr="00C63F14">
              <w:t>2-3</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Танграм</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объемных тел для группировки и сериации (цвет, форма, величина)</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Наборы брусков, цилиндров и пр. для сериации по величине (по 1-2 признакам - длине, ширине, высоте, толщине) из 7-10 элементов</w:t>
            </w:r>
          </w:p>
        </w:tc>
        <w:tc>
          <w:tcPr>
            <w:tcW w:w="0" w:type="auto"/>
          </w:tcPr>
          <w:p w:rsidR="00AD15D6" w:rsidRPr="00C63F14" w:rsidRDefault="00AD15D6" w:rsidP="00C63F14">
            <w:pPr>
              <w:tabs>
                <w:tab w:val="left" w:pos="10206"/>
              </w:tabs>
              <w:spacing w:line="240" w:lineRule="atLeast"/>
              <w:ind w:right="-13" w:firstLine="567"/>
              <w:jc w:val="both"/>
            </w:pPr>
            <w:r w:rsidRPr="00C63F14">
              <w:t>3-4 разные</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разноцветных палочек с оттенками (8-10 палочек каждого цвета)</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счетные палочки Кюизинера</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пластин из разных материалов</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Мозаика (цветная, мелкая) с графическими образцами разной степени сложности (расчлененные на элементы, сплошные, чертежи-схемы)</w:t>
            </w:r>
          </w:p>
        </w:tc>
        <w:tc>
          <w:tcPr>
            <w:tcW w:w="0" w:type="auto"/>
          </w:tcPr>
          <w:p w:rsidR="00AD15D6" w:rsidRPr="00C63F14" w:rsidRDefault="00AD15D6" w:rsidP="00C63F14">
            <w:pPr>
              <w:tabs>
                <w:tab w:val="left" w:pos="10206"/>
              </w:tabs>
              <w:spacing w:line="240" w:lineRule="atLeast"/>
              <w:ind w:right="-13" w:firstLine="567"/>
              <w:jc w:val="both"/>
            </w:pPr>
            <w:r w:rsidRPr="00C63F14">
              <w:t>3-4 разные</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Головоломки плоскостные (геометрические)</w:t>
            </w:r>
          </w:p>
        </w:tc>
        <w:tc>
          <w:tcPr>
            <w:tcW w:w="0" w:type="auto"/>
          </w:tcPr>
          <w:p w:rsidR="00AD15D6" w:rsidRPr="00C63F14" w:rsidRDefault="00AD15D6" w:rsidP="00C63F14">
            <w:pPr>
              <w:tabs>
                <w:tab w:val="left" w:pos="10206"/>
              </w:tabs>
              <w:spacing w:line="240" w:lineRule="atLeast"/>
              <w:ind w:right="-13" w:firstLine="567"/>
              <w:jc w:val="both"/>
            </w:pPr>
            <w:r w:rsidRPr="00C63F14">
              <w:t>5-6 разные</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проволочных головоломок</w:t>
            </w:r>
          </w:p>
        </w:tc>
        <w:tc>
          <w:tcPr>
            <w:tcW w:w="0" w:type="auto"/>
          </w:tcPr>
          <w:p w:rsidR="00AD15D6" w:rsidRPr="00C63F14" w:rsidRDefault="00AD15D6" w:rsidP="00C63F14">
            <w:pPr>
              <w:tabs>
                <w:tab w:val="left" w:pos="10206"/>
              </w:tabs>
              <w:spacing w:line="240" w:lineRule="atLeast"/>
              <w:ind w:right="-13" w:firstLine="567"/>
              <w:jc w:val="both"/>
            </w:pPr>
            <w:r w:rsidRPr="00C63F14">
              <w:t>2-3</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Головоломки объемные (собери бочонок, робота и т.п.), в том числе со схемами последовательных преобразований</w:t>
            </w:r>
          </w:p>
        </w:tc>
        <w:tc>
          <w:tcPr>
            <w:tcW w:w="0" w:type="auto"/>
          </w:tcPr>
          <w:p w:rsidR="00AD15D6" w:rsidRPr="00C63F14" w:rsidRDefault="00AD15D6" w:rsidP="00C63F14">
            <w:pPr>
              <w:tabs>
                <w:tab w:val="left" w:pos="10206"/>
              </w:tabs>
              <w:spacing w:line="240" w:lineRule="atLeast"/>
              <w:ind w:right="-13" w:firstLine="567"/>
              <w:jc w:val="both"/>
            </w:pPr>
            <w:r w:rsidRPr="00C63F14">
              <w:t>5-6 разные</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Игры-головоломки на комбинаторику (кубик Рубика, игра "15" , "Уникуб" и т.п.)</w:t>
            </w:r>
          </w:p>
        </w:tc>
        <w:tc>
          <w:tcPr>
            <w:tcW w:w="0" w:type="auto"/>
          </w:tcPr>
          <w:p w:rsidR="00AD15D6" w:rsidRPr="00C63F14" w:rsidRDefault="00AD15D6" w:rsidP="00C63F14">
            <w:pPr>
              <w:tabs>
                <w:tab w:val="left" w:pos="10206"/>
              </w:tabs>
              <w:spacing w:line="240" w:lineRule="atLeast"/>
              <w:ind w:right="-13" w:firstLine="567"/>
              <w:jc w:val="both"/>
            </w:pPr>
            <w:r w:rsidRPr="00C63F14">
              <w:t>5-6 разные</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Головоломки-лабиринты (прозрачные, с шариком)</w:t>
            </w:r>
          </w:p>
        </w:tc>
        <w:tc>
          <w:tcPr>
            <w:tcW w:w="0" w:type="auto"/>
          </w:tcPr>
          <w:p w:rsidR="00AD15D6" w:rsidRPr="00C63F14" w:rsidRDefault="00AD15D6" w:rsidP="00C63F14">
            <w:pPr>
              <w:tabs>
                <w:tab w:val="left" w:pos="10206"/>
              </w:tabs>
              <w:spacing w:line="240" w:lineRule="atLeast"/>
              <w:ind w:right="-13" w:firstLine="567"/>
              <w:jc w:val="both"/>
            </w:pPr>
            <w:r w:rsidRPr="00C63F14">
              <w:t>3-4</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Игра "Волшебный экран" (на координацию вертикальных и горизонтальных линий)</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волчков (мелкие, разной формы и окраски)</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Действующие модели транспортных средств, подъемных механизмов и т.п. (механические, заводные, электрифицированные, с дистанционным управлением)</w:t>
            </w:r>
          </w:p>
        </w:tc>
        <w:tc>
          <w:tcPr>
            <w:tcW w:w="0" w:type="auto"/>
          </w:tcPr>
          <w:p w:rsidR="00AD15D6" w:rsidRPr="00C63F14" w:rsidRDefault="00AD15D6" w:rsidP="00C63F14">
            <w:pPr>
              <w:tabs>
                <w:tab w:val="left" w:pos="10206"/>
              </w:tabs>
              <w:spacing w:line="240" w:lineRule="atLeast"/>
              <w:ind w:right="-13" w:firstLine="567"/>
              <w:jc w:val="both"/>
            </w:pPr>
            <w:r w:rsidRPr="00C63F14">
              <w:t>не менее 10 разные</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Система наклонных плоскостей для шариков</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Весы рычажные равноплечие (балансир)с набором разновесок</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Термометр спиртовой</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Часы песочные (на разные отрезки времени)</w:t>
            </w:r>
          </w:p>
        </w:tc>
        <w:tc>
          <w:tcPr>
            <w:tcW w:w="0" w:type="auto"/>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Часы механические с прозрачными стенками (с зубчатой передачей)</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Циркуль</w:t>
            </w:r>
          </w:p>
        </w:tc>
        <w:tc>
          <w:tcPr>
            <w:tcW w:w="0" w:type="auto"/>
          </w:tcPr>
          <w:p w:rsidR="00AD15D6" w:rsidRPr="00C63F14" w:rsidRDefault="00AD15D6" w:rsidP="00C63F14">
            <w:pPr>
              <w:tabs>
                <w:tab w:val="left" w:pos="10206"/>
              </w:tabs>
              <w:spacing w:line="240" w:lineRule="atLeast"/>
              <w:ind w:right="-13" w:firstLine="567"/>
              <w:jc w:val="both"/>
            </w:pPr>
            <w:r w:rsidRPr="00C63F14">
              <w:t>4-5</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лекал</w:t>
            </w:r>
          </w:p>
        </w:tc>
        <w:tc>
          <w:tcPr>
            <w:tcW w:w="0" w:type="auto"/>
          </w:tcPr>
          <w:p w:rsidR="00AD15D6" w:rsidRPr="00C63F14" w:rsidRDefault="00AD15D6" w:rsidP="00C63F14">
            <w:pPr>
              <w:tabs>
                <w:tab w:val="left" w:pos="10206"/>
              </w:tabs>
              <w:spacing w:line="240" w:lineRule="atLeast"/>
              <w:ind w:right="-13" w:firstLine="567"/>
              <w:jc w:val="both"/>
            </w:pPr>
            <w:r w:rsidRPr="00C63F14">
              <w:t>4-5</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Линейки</w:t>
            </w:r>
          </w:p>
        </w:tc>
        <w:tc>
          <w:tcPr>
            <w:tcW w:w="0" w:type="auto"/>
          </w:tcPr>
          <w:p w:rsidR="00AD15D6" w:rsidRPr="00C63F14" w:rsidRDefault="00AD15D6" w:rsidP="00C63F14">
            <w:pPr>
              <w:tabs>
                <w:tab w:val="left" w:pos="10206"/>
              </w:tabs>
              <w:spacing w:line="240" w:lineRule="atLeast"/>
              <w:ind w:right="-13" w:firstLine="567"/>
              <w:jc w:val="both"/>
            </w:pPr>
            <w:r w:rsidRPr="00C63F14">
              <w:t>10</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мерных стаканов</w:t>
            </w:r>
          </w:p>
        </w:tc>
        <w:tc>
          <w:tcPr>
            <w:tcW w:w="0" w:type="auto"/>
          </w:tcPr>
          <w:p w:rsidR="00AD15D6" w:rsidRPr="00C63F14" w:rsidRDefault="00AD15D6" w:rsidP="00C63F14">
            <w:pPr>
              <w:tabs>
                <w:tab w:val="left" w:pos="10206"/>
              </w:tabs>
              <w:spacing w:line="240" w:lineRule="atLeast"/>
              <w:ind w:right="-13" w:firstLine="567"/>
              <w:jc w:val="both"/>
            </w:pPr>
            <w:r w:rsidRPr="00C63F14">
              <w:t>2-3</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прозрачных сосудов разных форм и объемов</w:t>
            </w:r>
          </w:p>
        </w:tc>
        <w:tc>
          <w:tcPr>
            <w:tcW w:w="0" w:type="auto"/>
          </w:tcPr>
          <w:p w:rsidR="00AD15D6" w:rsidRPr="00C63F14" w:rsidRDefault="00AD15D6" w:rsidP="00C63F14">
            <w:pPr>
              <w:tabs>
                <w:tab w:val="left" w:pos="10206"/>
              </w:tabs>
              <w:spacing w:line="240" w:lineRule="atLeast"/>
              <w:ind w:right="-13" w:firstLine="567"/>
              <w:jc w:val="both"/>
            </w:pPr>
            <w:r w:rsidRPr="00C63F14">
              <w:t>2-3</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Счеты настольные</w:t>
            </w:r>
          </w:p>
        </w:tc>
        <w:tc>
          <w:tcPr>
            <w:tcW w:w="0" w:type="auto"/>
          </w:tcPr>
          <w:p w:rsidR="00AD15D6" w:rsidRPr="00C63F14" w:rsidRDefault="00AD15D6" w:rsidP="00C63F14">
            <w:pPr>
              <w:tabs>
                <w:tab w:val="left" w:pos="10206"/>
              </w:tabs>
              <w:spacing w:line="240" w:lineRule="atLeast"/>
              <w:ind w:right="-13" w:firstLine="567"/>
              <w:jc w:val="both"/>
            </w:pPr>
            <w:r w:rsidRPr="00C63F14">
              <w:t>4-5</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увеличительных стекол (линз)</w:t>
            </w:r>
          </w:p>
        </w:tc>
        <w:tc>
          <w:tcPr>
            <w:tcW w:w="0" w:type="auto"/>
          </w:tcPr>
          <w:p w:rsidR="00AD15D6" w:rsidRPr="00C63F14" w:rsidRDefault="00AD15D6" w:rsidP="00C63F14">
            <w:pPr>
              <w:tabs>
                <w:tab w:val="left" w:pos="10206"/>
              </w:tabs>
              <w:spacing w:line="240" w:lineRule="atLeast"/>
              <w:ind w:right="-13" w:firstLine="567"/>
              <w:jc w:val="both"/>
            </w:pPr>
            <w:r w:rsidRPr="00C63F14">
              <w:t>3-4</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Микроскоп</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цветных (светозащитных) стекол</w:t>
            </w:r>
          </w:p>
        </w:tc>
        <w:tc>
          <w:tcPr>
            <w:tcW w:w="0" w:type="auto"/>
          </w:tcPr>
          <w:p w:rsidR="00AD15D6" w:rsidRPr="00C63F14" w:rsidRDefault="00AD15D6" w:rsidP="00C63F14">
            <w:pPr>
              <w:tabs>
                <w:tab w:val="left" w:pos="10206"/>
              </w:tabs>
              <w:spacing w:line="240" w:lineRule="atLeast"/>
              <w:ind w:right="-13" w:firstLine="567"/>
              <w:jc w:val="both"/>
            </w:pPr>
            <w:r w:rsidRPr="00C63F14">
              <w:t>3-4</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стеклянных призм (для эффекта радуги)</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зеркал для опытов с симметрией, для исследования отражательного эффекта</w:t>
            </w:r>
          </w:p>
        </w:tc>
        <w:tc>
          <w:tcPr>
            <w:tcW w:w="0" w:type="auto"/>
          </w:tcPr>
          <w:p w:rsidR="00AD15D6" w:rsidRPr="00C63F14" w:rsidRDefault="00AD15D6" w:rsidP="00C63F14">
            <w:pPr>
              <w:tabs>
                <w:tab w:val="left" w:pos="10206"/>
              </w:tabs>
              <w:spacing w:line="240" w:lineRule="atLeast"/>
              <w:ind w:right="-13" w:firstLine="567"/>
              <w:jc w:val="both"/>
            </w:pPr>
            <w:r w:rsidRPr="00C63F14">
              <w:t>2-3</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для опытов с магнитом</w:t>
            </w:r>
          </w:p>
        </w:tc>
        <w:tc>
          <w:tcPr>
            <w:tcW w:w="0" w:type="auto"/>
          </w:tcPr>
          <w:p w:rsidR="00AD15D6" w:rsidRPr="00C63F14" w:rsidRDefault="00AD15D6" w:rsidP="00C63F14">
            <w:pPr>
              <w:tabs>
                <w:tab w:val="left" w:pos="10206"/>
              </w:tabs>
              <w:spacing w:line="240" w:lineRule="atLeast"/>
              <w:ind w:right="-13" w:firstLine="567"/>
              <w:jc w:val="both"/>
            </w:pPr>
            <w:r w:rsidRPr="00C63F14">
              <w:t>2-3</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Компас</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Вертушки разных размеров и конструкций (для опытов с воздушными потоками)</w:t>
            </w:r>
          </w:p>
        </w:tc>
        <w:tc>
          <w:tcPr>
            <w:tcW w:w="0" w:type="auto"/>
          </w:tcPr>
          <w:p w:rsidR="00AD15D6" w:rsidRPr="00C63F14" w:rsidRDefault="00AD15D6" w:rsidP="00C63F14">
            <w:pPr>
              <w:tabs>
                <w:tab w:val="left" w:pos="10206"/>
              </w:tabs>
              <w:spacing w:line="240" w:lineRule="atLeast"/>
              <w:ind w:right="-13" w:firstLine="567"/>
              <w:jc w:val="both"/>
            </w:pPr>
            <w:r w:rsidRPr="00C63F14">
              <w:t>4-5</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Флюгер</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Воздушный змей</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Ветряная мельница (модель)</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печаток</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копировальной бумаги разного цвета</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Коллекция минералов</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Коллекция тканей</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Коллекция бумаги</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Коллекция семян и плодов</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Коллекция растений (гербарий)</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для экспериментирования с водой: стол-поддон, емкости и мерные сосуды разной конфигурации и объемов, кратные друг другу, действующие модели водяных мельниц, шлюзов, насосов</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для экспериментирования с песком: стол-песочница, орудия для пересыпания и транспортировки разных размеров, форм и конструкций с использованием простейших механизмов</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val="restart"/>
          </w:tcPr>
          <w:p w:rsidR="00AD15D6" w:rsidRPr="00C63F14" w:rsidRDefault="00AD15D6" w:rsidP="00C63F14">
            <w:pPr>
              <w:tabs>
                <w:tab w:val="left" w:pos="10206"/>
              </w:tabs>
              <w:spacing w:line="240" w:lineRule="atLeast"/>
              <w:ind w:right="-13" w:firstLine="567"/>
              <w:jc w:val="both"/>
            </w:pPr>
            <w:r w:rsidRPr="00C63F14">
              <w:t>Образно-символический материал</w:t>
            </w:r>
          </w:p>
        </w:tc>
        <w:tc>
          <w:tcPr>
            <w:tcW w:w="0" w:type="auto"/>
          </w:tcPr>
          <w:p w:rsidR="00AD15D6" w:rsidRPr="00C63F14" w:rsidRDefault="00AD15D6" w:rsidP="00C63F14">
            <w:pPr>
              <w:tabs>
                <w:tab w:val="left" w:pos="10206"/>
              </w:tabs>
              <w:spacing w:line="240" w:lineRule="atLeast"/>
              <w:ind w:right="-13" w:firstLine="567"/>
              <w:jc w:val="both"/>
            </w:pPr>
            <w:r w:rsidRPr="00C63F14">
              <w:t>Наборы картинок для иерархической классификации (установления родо-видовых отношений): виды животных; виды растений; виды ландшафтов; виды транспорта; виды строительных сооружений; виды профессий; виды спорта и т.п.</w:t>
            </w:r>
          </w:p>
        </w:tc>
        <w:tc>
          <w:tcPr>
            <w:tcW w:w="0" w:type="auto"/>
          </w:tcPr>
          <w:p w:rsidR="00AD15D6" w:rsidRPr="00C63F14" w:rsidRDefault="00AD15D6" w:rsidP="00C63F14">
            <w:pPr>
              <w:tabs>
                <w:tab w:val="left" w:pos="10206"/>
              </w:tabs>
              <w:spacing w:line="240" w:lineRule="atLeast"/>
              <w:ind w:right="-13" w:firstLine="567"/>
              <w:jc w:val="both"/>
            </w:pPr>
            <w:r w:rsidRPr="00C63F14">
              <w:t>по 1 набору каждой тематики</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Наборы "лото" (8-12 частей), в том числе с соотнесением реалистических и условно-схематических изображений</w:t>
            </w:r>
          </w:p>
        </w:tc>
        <w:tc>
          <w:tcPr>
            <w:tcW w:w="0" w:type="auto"/>
          </w:tcPr>
          <w:p w:rsidR="00AD15D6" w:rsidRPr="00C63F14" w:rsidRDefault="00AD15D6" w:rsidP="00C63F14">
            <w:pPr>
              <w:tabs>
                <w:tab w:val="left" w:pos="10206"/>
              </w:tabs>
              <w:spacing w:line="240" w:lineRule="atLeast"/>
              <w:ind w:right="-13" w:firstLine="567"/>
              <w:jc w:val="both"/>
            </w:pPr>
            <w:r w:rsidRPr="00C63F14">
              <w:t>до 10 разные</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Наборы таблиц и карточек с предметными и условно-схематическими изображениями для классификации по 2-3 признакам одновременно (логические таблицы)</w:t>
            </w:r>
          </w:p>
        </w:tc>
        <w:tc>
          <w:tcPr>
            <w:tcW w:w="0" w:type="auto"/>
          </w:tcPr>
          <w:p w:rsidR="00AD15D6" w:rsidRPr="00C63F14" w:rsidRDefault="00AD15D6" w:rsidP="00C63F14">
            <w:pPr>
              <w:tabs>
                <w:tab w:val="left" w:pos="10206"/>
              </w:tabs>
              <w:spacing w:line="240" w:lineRule="atLeast"/>
              <w:ind w:right="-13" w:firstLine="567"/>
              <w:jc w:val="both"/>
            </w:pPr>
            <w:r w:rsidRPr="00C63F14">
              <w:t>2-3 разные</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Серии картинок (до 6-9) для установления последовательности событий (сказочные и реалистические истории, юмористические ситуации)</w:t>
            </w:r>
          </w:p>
        </w:tc>
        <w:tc>
          <w:tcPr>
            <w:tcW w:w="0" w:type="auto"/>
          </w:tcPr>
          <w:p w:rsidR="00AD15D6" w:rsidRPr="00C63F14" w:rsidRDefault="00AD15D6" w:rsidP="00C63F14">
            <w:pPr>
              <w:tabs>
                <w:tab w:val="left" w:pos="10206"/>
              </w:tabs>
              <w:spacing w:line="240" w:lineRule="atLeast"/>
              <w:ind w:right="-13" w:firstLine="567"/>
              <w:jc w:val="both"/>
            </w:pPr>
            <w:r w:rsidRPr="00C63F14">
              <w:t>5-10 разные</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Наборы картинок по исторической тематике для выстраивания временных рядов: раньше — сейчас(история транспорта, история жилища, история коммуникации и т.п.)</w:t>
            </w:r>
          </w:p>
        </w:tc>
        <w:tc>
          <w:tcPr>
            <w:tcW w:w="0" w:type="auto"/>
          </w:tcPr>
          <w:p w:rsidR="00AD15D6" w:rsidRPr="00C63F14" w:rsidRDefault="00AD15D6" w:rsidP="00C63F14">
            <w:pPr>
              <w:tabs>
                <w:tab w:val="left" w:pos="10206"/>
              </w:tabs>
              <w:spacing w:line="240" w:lineRule="atLeast"/>
              <w:ind w:right="-13" w:firstLine="567"/>
              <w:jc w:val="both"/>
            </w:pPr>
            <w:r w:rsidRPr="00C63F14">
              <w:t>3-6 разные</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Серии картинок: времена года (пейзажи, жизнь животных, характерные виды работ и отдыха людей)</w:t>
            </w:r>
          </w:p>
        </w:tc>
        <w:tc>
          <w:tcPr>
            <w:tcW w:w="0" w:type="auto"/>
          </w:tcPr>
          <w:p w:rsidR="00AD15D6" w:rsidRPr="00C63F14" w:rsidRDefault="00AD15D6" w:rsidP="00C63F14">
            <w:pPr>
              <w:tabs>
                <w:tab w:val="left" w:pos="10206"/>
              </w:tabs>
              <w:spacing w:line="240" w:lineRule="atLeast"/>
              <w:ind w:right="-13" w:firstLine="567"/>
              <w:jc w:val="both"/>
            </w:pPr>
            <w:r w:rsidRPr="00C63F14">
              <w:t>3-4 разные</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Наборы парных картинок на соотнесение (сравнение): найди отличия, ошибки (смысловые)</w:t>
            </w:r>
          </w:p>
        </w:tc>
        <w:tc>
          <w:tcPr>
            <w:tcW w:w="0" w:type="auto"/>
          </w:tcPr>
          <w:p w:rsidR="00AD15D6" w:rsidRPr="00C63F14" w:rsidRDefault="00AD15D6" w:rsidP="00C63F14">
            <w:pPr>
              <w:tabs>
                <w:tab w:val="left" w:pos="10206"/>
              </w:tabs>
              <w:spacing w:line="240" w:lineRule="atLeast"/>
              <w:ind w:right="-13" w:firstLine="567"/>
              <w:jc w:val="both"/>
            </w:pPr>
            <w:r w:rsidRPr="00C63F14">
              <w:t>5-10 разные</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Разрезные сюжетные картинки (8-16 частей), разделенные прямыми и изогнутыми линиями</w:t>
            </w:r>
          </w:p>
        </w:tc>
        <w:tc>
          <w:tcPr>
            <w:tcW w:w="0" w:type="auto"/>
          </w:tcPr>
          <w:p w:rsidR="00AD15D6" w:rsidRPr="00C63F14" w:rsidRDefault="00AD15D6" w:rsidP="00C63F14">
            <w:pPr>
              <w:tabs>
                <w:tab w:val="left" w:pos="10206"/>
              </w:tabs>
              <w:spacing w:line="240" w:lineRule="atLeast"/>
              <w:ind w:right="-13" w:firstLine="567"/>
              <w:jc w:val="both"/>
            </w:pPr>
            <w:r w:rsidRPr="00C63F14">
              <w:t>3-6 разные</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Графические головоломки (лабиринты, схемы пути и т.п.) в виде отдельных бланков, буклетов, настольно-печатных игр</w:t>
            </w:r>
          </w:p>
        </w:tc>
        <w:tc>
          <w:tcPr>
            <w:tcW w:w="0" w:type="auto"/>
          </w:tcPr>
          <w:p w:rsidR="00AD15D6" w:rsidRPr="00C63F14" w:rsidRDefault="00AD15D6" w:rsidP="00C63F14">
            <w:pPr>
              <w:tabs>
                <w:tab w:val="left" w:pos="10206"/>
              </w:tabs>
              <w:spacing w:line="240" w:lineRule="atLeast"/>
              <w:ind w:right="-13" w:firstLine="567"/>
              <w:jc w:val="both"/>
            </w:pPr>
            <w:r w:rsidRPr="00C63F14">
              <w:t>5-10 разных видов</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карточек с изображением знаков дорожного движения (5-7)</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карточек с символами погодных явлений (ветер, осадки, освещенность - облачность)</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Календарь настольный иллюстрированный</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Календарь погоды настенный</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Физическая карта мира (полушарий)</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Глобус</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Детский атлас (крупного формата)</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Иллюстрированные книги, альбомы, плакаты, планшеты, аудио- и видеоматериалы Коллекция марок Коллекция монет</w:t>
            </w:r>
          </w:p>
        </w:tc>
        <w:tc>
          <w:tcPr>
            <w:tcW w:w="0" w:type="auto"/>
          </w:tcPr>
          <w:p w:rsidR="00AD15D6" w:rsidRPr="00C63F14" w:rsidRDefault="00AD15D6" w:rsidP="00C63F14">
            <w:pPr>
              <w:tabs>
                <w:tab w:val="left" w:pos="10206"/>
              </w:tabs>
              <w:spacing w:line="240" w:lineRule="atLeast"/>
              <w:ind w:right="-13" w:firstLine="567"/>
              <w:jc w:val="both"/>
            </w:pPr>
            <w:r w:rsidRPr="00C63F14">
              <w:t>по возможностям д/с</w:t>
            </w:r>
          </w:p>
        </w:tc>
      </w:tr>
      <w:tr w:rsidR="00AD15D6" w:rsidRPr="00C63F14" w:rsidTr="00954E3A">
        <w:tc>
          <w:tcPr>
            <w:tcW w:w="0" w:type="auto"/>
            <w:vMerge w:val="restart"/>
          </w:tcPr>
          <w:p w:rsidR="00AD15D6" w:rsidRPr="00C63F14" w:rsidRDefault="00AD15D6" w:rsidP="00C63F14">
            <w:pPr>
              <w:tabs>
                <w:tab w:val="left" w:pos="10206"/>
              </w:tabs>
              <w:spacing w:line="240" w:lineRule="atLeast"/>
              <w:ind w:right="-13" w:firstLine="567"/>
              <w:jc w:val="both"/>
            </w:pPr>
            <w:r w:rsidRPr="00C63F14">
              <w:t>Нормативно-знаковый материал</w:t>
            </w: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Разрезная азбука и касса</w:t>
            </w:r>
          </w:p>
        </w:tc>
        <w:tc>
          <w:tcPr>
            <w:tcW w:w="0" w:type="auto"/>
          </w:tcPr>
          <w:p w:rsidR="00AD15D6" w:rsidRPr="00C63F14" w:rsidRDefault="00AD15D6" w:rsidP="00C63F14">
            <w:pPr>
              <w:tabs>
                <w:tab w:val="left" w:pos="10206"/>
              </w:tabs>
              <w:spacing w:line="240" w:lineRule="atLeast"/>
              <w:ind w:right="-13" w:firstLine="567"/>
              <w:jc w:val="both"/>
            </w:pPr>
            <w:r w:rsidRPr="00C63F14">
              <w:t>4-5</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Магнитная доска настенная</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Наборы карточек с цифрами</w:t>
            </w:r>
          </w:p>
        </w:tc>
        <w:tc>
          <w:tcPr>
            <w:tcW w:w="0" w:type="auto"/>
          </w:tcPr>
          <w:p w:rsidR="00AD15D6" w:rsidRPr="00C63F14" w:rsidRDefault="00AD15D6" w:rsidP="00C63F14">
            <w:pPr>
              <w:tabs>
                <w:tab w:val="left" w:pos="10206"/>
              </w:tabs>
              <w:spacing w:line="240" w:lineRule="atLeast"/>
              <w:ind w:right="-13" w:firstLine="567"/>
              <w:jc w:val="both"/>
            </w:pPr>
            <w:r w:rsidRPr="00C63F14">
              <w:t>4-5</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Отрывной календарь</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Наборы карточек с изображением количества предметов (от 1 до 10) и соответствующих цифр</w:t>
            </w:r>
          </w:p>
        </w:tc>
        <w:tc>
          <w:tcPr>
            <w:tcW w:w="0" w:type="auto"/>
          </w:tcPr>
          <w:p w:rsidR="00AD15D6" w:rsidRPr="00C63F14" w:rsidRDefault="00AD15D6" w:rsidP="00C63F14">
            <w:pPr>
              <w:tabs>
                <w:tab w:val="left" w:pos="10206"/>
              </w:tabs>
              <w:spacing w:line="240" w:lineRule="atLeast"/>
              <w:ind w:right="-13" w:firstLine="567"/>
              <w:jc w:val="both"/>
            </w:pPr>
            <w:r w:rsidRPr="00C63F14">
              <w:t>4-5</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кубиков с цифрами, с числовыми фигурами</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Стержни с насадками (для построения числового ряда)</w:t>
            </w:r>
          </w:p>
        </w:tc>
        <w:tc>
          <w:tcPr>
            <w:tcW w:w="0" w:type="auto"/>
          </w:tcPr>
          <w:p w:rsidR="00AD15D6" w:rsidRPr="00C63F14" w:rsidRDefault="00AD15D6" w:rsidP="00C63F14">
            <w:pPr>
              <w:tabs>
                <w:tab w:val="left" w:pos="10206"/>
              </w:tabs>
              <w:spacing w:line="240" w:lineRule="atLeast"/>
              <w:ind w:right="-13" w:firstLine="567"/>
              <w:jc w:val="both"/>
            </w:pPr>
            <w:r w:rsidRPr="00C63F14">
              <w:t>4-5</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Числовой балансир (на состав числа из двух меньших чисел)</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Линейка с движком (числовая прямая)</w:t>
            </w:r>
          </w:p>
        </w:tc>
        <w:tc>
          <w:tcPr>
            <w:tcW w:w="0" w:type="auto"/>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"лото": последовательные числа</w:t>
            </w:r>
          </w:p>
        </w:tc>
        <w:tc>
          <w:tcPr>
            <w:tcW w:w="0" w:type="auto"/>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Кассы настольные</w:t>
            </w:r>
          </w:p>
        </w:tc>
        <w:tc>
          <w:tcPr>
            <w:tcW w:w="0" w:type="auto"/>
          </w:tcPr>
          <w:p w:rsidR="00AD15D6" w:rsidRPr="00C63F14" w:rsidRDefault="00AD15D6" w:rsidP="00C63F14">
            <w:pPr>
              <w:tabs>
                <w:tab w:val="left" w:pos="10206"/>
              </w:tabs>
              <w:spacing w:line="240" w:lineRule="atLeast"/>
              <w:ind w:right="-13" w:firstLine="567"/>
              <w:jc w:val="both"/>
            </w:pPr>
            <w:r w:rsidRPr="00C63F14">
              <w:t>4-5</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 доска магнитная настольная с комплектом цифр, знаков, букв и геометрических фигур</w:t>
            </w:r>
          </w:p>
        </w:tc>
        <w:tc>
          <w:tcPr>
            <w:tcW w:w="0" w:type="auto"/>
          </w:tcPr>
          <w:p w:rsidR="00AD15D6" w:rsidRPr="00C63F14" w:rsidRDefault="00AD15D6" w:rsidP="00C63F14">
            <w:pPr>
              <w:tabs>
                <w:tab w:val="left" w:pos="10206"/>
              </w:tabs>
              <w:spacing w:line="240" w:lineRule="atLeast"/>
              <w:ind w:right="-13" w:firstLine="567"/>
              <w:jc w:val="both"/>
            </w:pPr>
            <w:r w:rsidRPr="00C63F14">
              <w:t>3-4</w:t>
            </w:r>
          </w:p>
        </w:tc>
      </w:tr>
      <w:tr w:rsidR="00AD15D6" w:rsidRPr="00C63F14" w:rsidTr="00954E3A">
        <w:tc>
          <w:tcPr>
            <w:tcW w:w="0" w:type="auto"/>
            <w:vMerge/>
          </w:tcPr>
          <w:p w:rsidR="00AD15D6" w:rsidRPr="00C63F14" w:rsidRDefault="00AD15D6" w:rsidP="00C63F14">
            <w:pPr>
              <w:tabs>
                <w:tab w:val="left" w:pos="10206"/>
              </w:tabs>
              <w:spacing w:line="240" w:lineRule="atLeast"/>
              <w:ind w:right="-13" w:firstLine="567"/>
              <w:jc w:val="both"/>
            </w:pPr>
          </w:p>
        </w:tc>
        <w:tc>
          <w:tcPr>
            <w:tcW w:w="0" w:type="auto"/>
          </w:tcPr>
          <w:p w:rsidR="00AD15D6" w:rsidRPr="00C63F14" w:rsidRDefault="00AD15D6" w:rsidP="00C63F14">
            <w:pPr>
              <w:tabs>
                <w:tab w:val="left" w:pos="10206"/>
              </w:tabs>
              <w:spacing w:line="240" w:lineRule="atLeast"/>
              <w:ind w:right="-13" w:firstLine="567"/>
              <w:jc w:val="both"/>
            </w:pPr>
            <w:r w:rsidRPr="00C63F14">
              <w:t>Наборы моделей: деление на части (2-16)</w:t>
            </w:r>
          </w:p>
        </w:tc>
        <w:tc>
          <w:tcPr>
            <w:tcW w:w="0" w:type="auto"/>
          </w:tcPr>
          <w:p w:rsidR="00AD15D6" w:rsidRPr="00C63F14" w:rsidRDefault="00AD15D6" w:rsidP="00C63F14">
            <w:pPr>
              <w:tabs>
                <w:tab w:val="left" w:pos="10206"/>
              </w:tabs>
              <w:spacing w:line="240" w:lineRule="atLeast"/>
              <w:ind w:right="-13" w:firstLine="567"/>
              <w:jc w:val="both"/>
            </w:pPr>
            <w:r w:rsidRPr="00C63F14">
              <w:t>6</w:t>
            </w:r>
          </w:p>
        </w:tc>
      </w:tr>
    </w:tbl>
    <w:p w:rsidR="00AD15D6" w:rsidRPr="00C63F14" w:rsidRDefault="00AD15D6" w:rsidP="00C63F14">
      <w:pPr>
        <w:pStyle w:val="Heading4"/>
        <w:tabs>
          <w:tab w:val="left" w:pos="10206"/>
        </w:tabs>
        <w:spacing w:before="0" w:after="0" w:line="240" w:lineRule="atLeast"/>
        <w:ind w:left="864" w:right="-13"/>
        <w:jc w:val="both"/>
        <w:rPr>
          <w:sz w:val="24"/>
          <w:szCs w:val="24"/>
        </w:rPr>
      </w:pPr>
    </w:p>
    <w:p w:rsidR="00AD15D6" w:rsidRPr="00C63F14" w:rsidRDefault="00AD15D6" w:rsidP="00C63F14">
      <w:pPr>
        <w:pStyle w:val="Heading4"/>
        <w:tabs>
          <w:tab w:val="left" w:pos="10206"/>
        </w:tabs>
        <w:spacing w:before="0" w:after="0" w:line="240" w:lineRule="atLeast"/>
        <w:ind w:left="864" w:right="-13"/>
        <w:jc w:val="both"/>
        <w:rPr>
          <w:sz w:val="24"/>
          <w:szCs w:val="24"/>
        </w:rPr>
      </w:pPr>
      <w:r w:rsidRPr="00C63F14">
        <w:rPr>
          <w:sz w:val="24"/>
          <w:szCs w:val="24"/>
        </w:rPr>
        <w:t>Примерный набор игровых материалов для детей 5-7 лет</w:t>
      </w:r>
    </w:p>
    <w:p w:rsidR="00AD15D6" w:rsidRPr="00C63F14" w:rsidRDefault="00AD15D6" w:rsidP="00C63F14">
      <w:pPr>
        <w:pStyle w:val="Heading3"/>
        <w:tabs>
          <w:tab w:val="left" w:pos="10206"/>
        </w:tabs>
        <w:spacing w:line="240" w:lineRule="atLeast"/>
        <w:ind w:left="720" w:right="-13"/>
        <w:jc w:val="both"/>
        <w:rPr>
          <w:i/>
          <w:szCs w:val="24"/>
        </w:rPr>
      </w:pPr>
      <w:r w:rsidRPr="00C63F14">
        <w:rPr>
          <w:i/>
          <w:szCs w:val="24"/>
        </w:rPr>
        <w:t>Материалы для сюжетной игры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528"/>
        <w:gridCol w:w="5006"/>
        <w:gridCol w:w="1782"/>
      </w:tblGrid>
      <w:tr w:rsidR="00AD15D6" w:rsidRPr="00C63F14" w:rsidTr="00954E3A">
        <w:trPr>
          <w:tblCellSpacing w:w="15" w:type="dxa"/>
        </w:trPr>
        <w:tc>
          <w:tcPr>
            <w:tcW w:w="3076" w:type="dxa"/>
            <w:vAlign w:val="center"/>
          </w:tcPr>
          <w:p w:rsidR="00AD15D6" w:rsidRPr="00C63F14" w:rsidRDefault="00AD15D6" w:rsidP="00C63F14">
            <w:pPr>
              <w:tabs>
                <w:tab w:val="left" w:pos="10206"/>
              </w:tabs>
              <w:spacing w:line="240" w:lineRule="atLeast"/>
              <w:ind w:right="-13" w:firstLine="567"/>
              <w:jc w:val="both"/>
            </w:pPr>
            <w:r w:rsidRPr="00C63F14">
              <w:t>Тип материала</w:t>
            </w:r>
          </w:p>
        </w:tc>
        <w:tc>
          <w:tcPr>
            <w:tcW w:w="4073" w:type="dxa"/>
            <w:vAlign w:val="center"/>
          </w:tcPr>
          <w:p w:rsidR="00AD15D6" w:rsidRPr="00C63F14" w:rsidRDefault="00AD15D6" w:rsidP="00C63F14">
            <w:pPr>
              <w:tabs>
                <w:tab w:val="left" w:pos="10206"/>
              </w:tabs>
              <w:spacing w:line="240" w:lineRule="atLeast"/>
              <w:ind w:right="-13" w:firstLine="567"/>
              <w:jc w:val="both"/>
            </w:pPr>
            <w:r w:rsidRPr="00C63F14">
              <w:t>Наименование</w:t>
            </w:r>
          </w:p>
        </w:tc>
        <w:tc>
          <w:tcPr>
            <w:tcW w:w="1628" w:type="dxa"/>
            <w:vAlign w:val="center"/>
          </w:tcPr>
          <w:p w:rsidR="00AD15D6" w:rsidRPr="00C63F14" w:rsidRDefault="00AD15D6" w:rsidP="00C63F14">
            <w:pPr>
              <w:tabs>
                <w:tab w:val="left" w:pos="10206"/>
              </w:tabs>
              <w:spacing w:line="240" w:lineRule="atLeast"/>
              <w:ind w:right="-13" w:firstLine="47"/>
              <w:jc w:val="both"/>
            </w:pPr>
            <w:r w:rsidRPr="00C63F14">
              <w:t>Количество на группу</w:t>
            </w:r>
          </w:p>
        </w:tc>
      </w:tr>
      <w:tr w:rsidR="00AD15D6" w:rsidRPr="00C63F14" w:rsidTr="00954E3A">
        <w:trPr>
          <w:tblCellSpacing w:w="15" w:type="dxa"/>
        </w:trPr>
        <w:tc>
          <w:tcPr>
            <w:tcW w:w="0" w:type="auto"/>
            <w:vMerge w:val="restart"/>
          </w:tcPr>
          <w:p w:rsidR="00AD15D6" w:rsidRPr="00C63F14" w:rsidRDefault="00AD15D6" w:rsidP="00C63F14">
            <w:pPr>
              <w:tabs>
                <w:tab w:val="left" w:pos="10206"/>
              </w:tabs>
              <w:spacing w:line="240" w:lineRule="atLeast"/>
              <w:ind w:right="-13" w:firstLine="567"/>
              <w:jc w:val="both"/>
            </w:pPr>
            <w:r w:rsidRPr="00C63F14">
              <w:t>Игрушки-персонажи и ролевые атрибуты</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Куклы (средние)</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5 разные</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Мягкие антропоморфные животные ( средние и мелкие)</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8-10 разные</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Набор кукол: семья (средние)</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Наручные куклы би-ба-бо</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10 разные</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Набор персонажей для плоскостного театра</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3-4 разные</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gridSpan w:val="2"/>
            <w:vAlign w:val="center"/>
          </w:tcPr>
          <w:p w:rsidR="00AD15D6" w:rsidRPr="00C63F14" w:rsidRDefault="00AD15D6" w:rsidP="00C63F14">
            <w:pPr>
              <w:tabs>
                <w:tab w:val="left" w:pos="10206"/>
              </w:tabs>
              <w:spacing w:line="240" w:lineRule="atLeast"/>
              <w:ind w:right="-13" w:firstLine="567"/>
              <w:jc w:val="both"/>
            </w:pPr>
            <w:r w:rsidRPr="00C63F14">
              <w:t>Наборы мелких фигурок (5-7 см.):</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домашние животные</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дикие животные</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Динозавры</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сказочные персонажи</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3-4 разные</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фантастические персонажи</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 разные</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солдатики (рыцари, богатыри)</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3-4 разные</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Семья</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Условные фигурки человечков, мелкие (5-7 см.)</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10 разные</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Белая шапочка</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Плащ-накидка</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5 разные</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Фуражка/бескозырка</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3</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Каска/шлем</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Корона, кокошник</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2-4</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Ремень ковбоя</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3</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Наборы масок (сказочные, фантастические персонажи)</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3-4</w:t>
            </w:r>
          </w:p>
        </w:tc>
      </w:tr>
      <w:tr w:rsidR="00AD15D6" w:rsidRPr="00C63F14" w:rsidTr="00954E3A">
        <w:trPr>
          <w:tblCellSpacing w:w="15" w:type="dxa"/>
        </w:trPr>
        <w:tc>
          <w:tcPr>
            <w:tcW w:w="0" w:type="auto"/>
            <w:vMerge w:val="restart"/>
          </w:tcPr>
          <w:p w:rsidR="00AD15D6" w:rsidRPr="00C63F14" w:rsidRDefault="00AD15D6" w:rsidP="00C63F14">
            <w:pPr>
              <w:tabs>
                <w:tab w:val="left" w:pos="10206"/>
              </w:tabs>
              <w:spacing w:line="240" w:lineRule="atLeast"/>
              <w:ind w:right="-13" w:firstLine="567"/>
              <w:jc w:val="both"/>
            </w:pPr>
            <w:r w:rsidRPr="00C63F14">
              <w:t>Игрушки-предметы оперирования</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Набор чайной посуды (средний)</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Набор кухонной посуды (средний)</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Набор чайной посуды (мелкий)</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Набор медицинских принадлежностей</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Весы</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Чековая касса</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Коляска для средних кукол, складная</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Телефон</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3</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Часы</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Бинокль/подзорная труба</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Грузовик средних размеров</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Автомобили разного назначения (средних размеров)</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5</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Корабль, лодка (средних размеров)</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Самолет, вертолет (средних размеров)</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Автомобили мелкие (легковые, гоночные, грузовички и др.)</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10 разные</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Набор: военная техника</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2-3</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Набор: самолеты (мелкие)</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Набор: корабли (мелкие)</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Набор: железная дорога (мелкая, сборно-разборная, механическая или электрифицированная)</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Сборно-разборные автомобиль, самолет, вертолет, ракета, корабль</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по 1 каждого наимен.</w:t>
            </w:r>
          </w:p>
        </w:tc>
      </w:tr>
      <w:tr w:rsidR="00AD15D6" w:rsidRPr="00C63F14" w:rsidTr="00954E3A">
        <w:trPr>
          <w:tblCellSpacing w:w="15" w:type="dxa"/>
        </w:trPr>
        <w:tc>
          <w:tcPr>
            <w:tcW w:w="0" w:type="auto"/>
            <w:vMerge w:val="restart"/>
          </w:tcPr>
          <w:p w:rsidR="00AD15D6" w:rsidRPr="00C63F14" w:rsidRDefault="00AD15D6" w:rsidP="00C63F14">
            <w:pPr>
              <w:tabs>
                <w:tab w:val="left" w:pos="10206"/>
              </w:tabs>
              <w:spacing w:line="240" w:lineRule="atLeast"/>
              <w:ind w:right="-13"/>
              <w:jc w:val="both"/>
            </w:pPr>
            <w:r w:rsidRPr="00C63F14">
              <w:t>Маркеры игрового пространства</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Универсальная складная ширма/рама</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Трехстворчатая ширма/театр (или настольная ширма-театр)</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Кукольный дом (макет) для средних кукол</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Кукольный дом (макет, сборно-разборный, для мелких персонажей)</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Макет: замок/крепость</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gridSpan w:val="2"/>
            <w:vAlign w:val="center"/>
          </w:tcPr>
          <w:p w:rsidR="00AD15D6" w:rsidRPr="00C63F14" w:rsidRDefault="00AD15D6" w:rsidP="00C63F14">
            <w:pPr>
              <w:tabs>
                <w:tab w:val="left" w:pos="10206"/>
              </w:tabs>
              <w:spacing w:line="240" w:lineRule="atLeast"/>
              <w:ind w:right="-13" w:firstLine="567"/>
              <w:jc w:val="both"/>
            </w:pPr>
            <w:r w:rsidRPr="00C63F14">
              <w:t>Тематические строительные наборы (для мелких персонажей):</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Город</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крестьянское подворье (ферма)</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Зоопарк</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домик (мелкий, сборно-разборный)</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3</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гараж/бензозаправка (сборно-разборная)</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Маяк</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Набор дорожных знаков и светофор, для мелкого транспорта</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Набор мебели для средних кукол</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Набор мебели для мелких персонажей</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Набор мебели "школа" (для мелких персонажей)</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Объемные или силуэтные деревья на подставках, мелкие (для ландшафтных макетов)</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10-20 разные</w:t>
            </w:r>
          </w:p>
        </w:tc>
      </w:tr>
      <w:tr w:rsidR="00AD15D6" w:rsidRPr="00C63F14" w:rsidTr="00954E3A">
        <w:trPr>
          <w:tblCellSpacing w:w="15" w:type="dxa"/>
        </w:trPr>
        <w:tc>
          <w:tcPr>
            <w:tcW w:w="0" w:type="auto"/>
            <w:vMerge w:val="restart"/>
          </w:tcPr>
          <w:p w:rsidR="00AD15D6" w:rsidRPr="00C63F14" w:rsidRDefault="00AD15D6" w:rsidP="00C63F14">
            <w:pPr>
              <w:tabs>
                <w:tab w:val="left" w:pos="10206"/>
              </w:tabs>
              <w:spacing w:line="240" w:lineRule="atLeast"/>
              <w:ind w:right="-13" w:firstLine="567"/>
              <w:jc w:val="both"/>
            </w:pPr>
            <w:r w:rsidRPr="00C63F14">
              <w:t>Полифункциональные материалы</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Объемные модули, крупные, разных форм</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10</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Крупный строительный набор</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Ящик с мелкими предметами-заместителями</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Крупные куски ткани (полотняной, разного цвета, 1х1 м.)</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5</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Емкость с лоскутами, мелкими и средними, разного цвета и фактуры</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bl>
    <w:p w:rsidR="00AD15D6" w:rsidRPr="00C63F14" w:rsidRDefault="00AD15D6" w:rsidP="00C63F14">
      <w:pPr>
        <w:pStyle w:val="Heading3"/>
        <w:tabs>
          <w:tab w:val="left" w:pos="10206"/>
        </w:tabs>
        <w:spacing w:line="240" w:lineRule="atLeast"/>
        <w:ind w:left="720" w:right="-13"/>
        <w:jc w:val="both"/>
        <w:rPr>
          <w:i/>
          <w:szCs w:val="24"/>
        </w:rPr>
      </w:pPr>
      <w:r w:rsidRPr="00C63F14">
        <w:rPr>
          <w:i/>
          <w:szCs w:val="24"/>
        </w:rPr>
        <w:t>Материалы для игры с правилами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662"/>
        <w:gridCol w:w="4475"/>
        <w:gridCol w:w="2179"/>
      </w:tblGrid>
      <w:tr w:rsidR="00AD15D6" w:rsidRPr="00C63F14" w:rsidTr="00954E3A">
        <w:trPr>
          <w:tblCellSpacing w:w="15" w:type="dxa"/>
        </w:trPr>
        <w:tc>
          <w:tcPr>
            <w:tcW w:w="0" w:type="auto"/>
            <w:vAlign w:val="center"/>
          </w:tcPr>
          <w:p w:rsidR="00AD15D6" w:rsidRPr="00C63F14" w:rsidRDefault="00AD15D6" w:rsidP="00C63F14">
            <w:pPr>
              <w:tabs>
                <w:tab w:val="left" w:pos="10206"/>
              </w:tabs>
              <w:spacing w:line="240" w:lineRule="atLeast"/>
              <w:ind w:right="-13" w:firstLine="567"/>
              <w:jc w:val="both"/>
            </w:pPr>
            <w:r w:rsidRPr="00C63F14">
              <w:t>Тип материала</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Наименование</w:t>
            </w:r>
          </w:p>
        </w:tc>
        <w:tc>
          <w:tcPr>
            <w:tcW w:w="0" w:type="auto"/>
            <w:vAlign w:val="center"/>
          </w:tcPr>
          <w:p w:rsidR="00AD15D6" w:rsidRPr="00C63F14" w:rsidRDefault="00AD15D6" w:rsidP="00C63F14">
            <w:pPr>
              <w:tabs>
                <w:tab w:val="left" w:pos="10206"/>
              </w:tabs>
              <w:spacing w:line="240" w:lineRule="atLeast"/>
              <w:ind w:right="-13" w:hanging="46"/>
              <w:jc w:val="both"/>
            </w:pPr>
            <w:r w:rsidRPr="00C63F14">
              <w:t>Количество на группу</w:t>
            </w:r>
          </w:p>
        </w:tc>
      </w:tr>
      <w:tr w:rsidR="00AD15D6" w:rsidRPr="00C63F14" w:rsidTr="00954E3A">
        <w:trPr>
          <w:tblCellSpacing w:w="15" w:type="dxa"/>
        </w:trPr>
        <w:tc>
          <w:tcPr>
            <w:tcW w:w="0" w:type="auto"/>
            <w:vMerge w:val="restart"/>
          </w:tcPr>
          <w:p w:rsidR="00AD15D6" w:rsidRPr="00C63F14" w:rsidRDefault="00AD15D6" w:rsidP="00C63F14">
            <w:pPr>
              <w:tabs>
                <w:tab w:val="left" w:pos="10206"/>
              </w:tabs>
              <w:spacing w:line="240" w:lineRule="atLeast"/>
              <w:ind w:right="-13" w:firstLine="567"/>
              <w:jc w:val="both"/>
            </w:pPr>
            <w:r w:rsidRPr="00C63F14">
              <w:t>Для игр на ловкость</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Летающие колпачки</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Настольный футбол или хоккей</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Детский боулинг</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Кольцеброс настольный</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Кольцеброс напольный</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Кегли (набор)</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Мишень с дротиками (набор)</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Мячи, разные</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5-7</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Лото (картиночное, поле до 8-12 частей)</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8-10 разные</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Лото цифровое</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restart"/>
          </w:tcPr>
          <w:p w:rsidR="00AD15D6" w:rsidRPr="00C63F14" w:rsidRDefault="00AD15D6" w:rsidP="00C63F14">
            <w:pPr>
              <w:tabs>
                <w:tab w:val="left" w:pos="10206"/>
              </w:tabs>
              <w:spacing w:line="240" w:lineRule="atLeast"/>
              <w:ind w:right="-13"/>
              <w:jc w:val="both"/>
            </w:pPr>
            <w:r w:rsidRPr="00C63F14">
              <w:t>Для игр на умственную компетенцию</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Домино (с картинками)</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Домино точечное</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Шашки</w:t>
            </w:r>
          </w:p>
        </w:tc>
        <w:tc>
          <w:tcPr>
            <w:tcW w:w="0" w:type="auto"/>
            <w:vAlign w:val="center"/>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rPr>
          <w:tblCellSpacing w:w="15" w:type="dxa"/>
        </w:trPr>
        <w:tc>
          <w:tcPr>
            <w:tcW w:w="0" w:type="auto"/>
            <w:vMerge/>
            <w:vAlign w:val="center"/>
          </w:tcPr>
          <w:p w:rsidR="00AD15D6" w:rsidRPr="00C63F14" w:rsidRDefault="00AD15D6" w:rsidP="00C63F14">
            <w:pPr>
              <w:tabs>
                <w:tab w:val="left" w:pos="10206"/>
              </w:tabs>
              <w:spacing w:line="240" w:lineRule="atLeast"/>
              <w:ind w:right="-13" w:firstLine="567"/>
              <w:jc w:val="both"/>
            </w:pPr>
          </w:p>
        </w:tc>
        <w:tc>
          <w:tcPr>
            <w:tcW w:w="0" w:type="auto"/>
            <w:vAlign w:val="center"/>
          </w:tcPr>
          <w:p w:rsidR="00AD15D6" w:rsidRPr="00C63F14" w:rsidRDefault="00AD15D6" w:rsidP="00C63F14">
            <w:pPr>
              <w:tabs>
                <w:tab w:val="left" w:pos="10206"/>
              </w:tabs>
              <w:spacing w:line="240" w:lineRule="atLeast"/>
              <w:ind w:right="-13" w:firstLine="567"/>
              <w:jc w:val="both"/>
            </w:pPr>
            <w:r w:rsidRPr="00C63F14">
              <w:t>Шахматы</w:t>
            </w:r>
          </w:p>
        </w:tc>
        <w:tc>
          <w:tcPr>
            <w:tcW w:w="0" w:type="auto"/>
            <w:vAlign w:val="center"/>
          </w:tcPr>
          <w:p w:rsidR="00AD15D6" w:rsidRPr="00C63F14" w:rsidRDefault="00AD15D6" w:rsidP="00C63F14">
            <w:pPr>
              <w:tabs>
                <w:tab w:val="left" w:pos="10206"/>
              </w:tabs>
              <w:spacing w:line="240" w:lineRule="atLeast"/>
              <w:ind w:right="-13" w:firstLine="567"/>
              <w:jc w:val="both"/>
            </w:pPr>
          </w:p>
        </w:tc>
      </w:tr>
    </w:tbl>
    <w:p w:rsidR="00AD15D6" w:rsidRPr="00C63F14" w:rsidRDefault="00AD15D6" w:rsidP="00C63F14">
      <w:pPr>
        <w:tabs>
          <w:tab w:val="left" w:pos="10206"/>
        </w:tabs>
        <w:spacing w:line="240" w:lineRule="atLeast"/>
        <w:ind w:right="-13"/>
        <w:jc w:val="both"/>
        <w:outlineLvl w:val="2"/>
        <w:rPr>
          <w:i/>
        </w:rPr>
      </w:pPr>
    </w:p>
    <w:p w:rsidR="00AD15D6" w:rsidRPr="00C63F14" w:rsidRDefault="00AD15D6" w:rsidP="00C63F14">
      <w:pPr>
        <w:tabs>
          <w:tab w:val="left" w:pos="10206"/>
        </w:tabs>
        <w:spacing w:line="240" w:lineRule="atLeast"/>
        <w:ind w:right="-13"/>
        <w:jc w:val="both"/>
        <w:outlineLvl w:val="2"/>
        <w:rPr>
          <w:bCs/>
          <w:i/>
        </w:rPr>
      </w:pPr>
    </w:p>
    <w:p w:rsidR="00AD15D6" w:rsidRPr="00C63F14" w:rsidRDefault="00AD15D6" w:rsidP="00C63F14">
      <w:pPr>
        <w:tabs>
          <w:tab w:val="left" w:pos="10206"/>
        </w:tabs>
        <w:spacing w:line="240" w:lineRule="atLeast"/>
        <w:ind w:right="-13" w:firstLine="567"/>
        <w:jc w:val="both"/>
        <w:outlineLvl w:val="2"/>
        <w:rPr>
          <w:bCs/>
        </w:rPr>
      </w:pPr>
      <w:r w:rsidRPr="00C63F14">
        <w:rPr>
          <w:bCs/>
        </w:rPr>
        <w:t xml:space="preserve">Примерный набор физкультурного оборудования </w:t>
      </w:r>
    </w:p>
    <w:p w:rsidR="00AD15D6" w:rsidRPr="00C63F14" w:rsidRDefault="00AD15D6" w:rsidP="00C63F14">
      <w:pPr>
        <w:tabs>
          <w:tab w:val="left" w:pos="10206"/>
        </w:tabs>
        <w:spacing w:line="240" w:lineRule="atLeast"/>
        <w:ind w:right="-13" w:firstLine="567"/>
        <w:jc w:val="both"/>
        <w:outlineLvl w:val="2"/>
        <w:rPr>
          <w:bCs/>
        </w:rPr>
      </w:pPr>
      <w:r w:rsidRPr="00C63F14">
        <w:rPr>
          <w:bCs/>
        </w:rPr>
        <w:t>для старшей и подготовительной групп</w:t>
      </w:r>
    </w:p>
    <w:tbl>
      <w:tblPr>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7"/>
        <w:gridCol w:w="2419"/>
        <w:gridCol w:w="4316"/>
        <w:gridCol w:w="1250"/>
      </w:tblGrid>
      <w:tr w:rsidR="00AD15D6" w:rsidRPr="00C63F14" w:rsidTr="00954E3A">
        <w:tc>
          <w:tcPr>
            <w:tcW w:w="2467" w:type="dxa"/>
          </w:tcPr>
          <w:p w:rsidR="00AD15D6" w:rsidRPr="00C63F14" w:rsidRDefault="00AD15D6" w:rsidP="00C63F14">
            <w:pPr>
              <w:tabs>
                <w:tab w:val="left" w:pos="10206"/>
              </w:tabs>
              <w:spacing w:line="240" w:lineRule="atLeast"/>
              <w:ind w:right="-13" w:firstLine="567"/>
              <w:jc w:val="both"/>
            </w:pPr>
            <w:r w:rsidRPr="00C63F14">
              <w:t>Тип оборудования</w:t>
            </w:r>
          </w:p>
        </w:tc>
        <w:tc>
          <w:tcPr>
            <w:tcW w:w="2419" w:type="dxa"/>
          </w:tcPr>
          <w:p w:rsidR="00AD15D6" w:rsidRPr="00C63F14" w:rsidRDefault="00AD15D6" w:rsidP="00C63F14">
            <w:pPr>
              <w:tabs>
                <w:tab w:val="left" w:pos="10206"/>
              </w:tabs>
              <w:spacing w:line="240" w:lineRule="atLeast"/>
              <w:ind w:right="-13" w:firstLine="567"/>
              <w:jc w:val="both"/>
            </w:pPr>
            <w:r w:rsidRPr="00C63F14">
              <w:t>Наименование</w:t>
            </w:r>
          </w:p>
        </w:tc>
        <w:tc>
          <w:tcPr>
            <w:tcW w:w="4316" w:type="dxa"/>
          </w:tcPr>
          <w:p w:rsidR="00AD15D6" w:rsidRPr="00C63F14" w:rsidRDefault="00AD15D6" w:rsidP="00C63F14">
            <w:pPr>
              <w:tabs>
                <w:tab w:val="left" w:pos="10206"/>
              </w:tabs>
              <w:spacing w:line="240" w:lineRule="atLeast"/>
              <w:ind w:right="-13" w:firstLine="567"/>
              <w:jc w:val="both"/>
            </w:pPr>
            <w:r w:rsidRPr="00C63F14">
              <w:t>Размеры, масса</w:t>
            </w:r>
          </w:p>
        </w:tc>
        <w:tc>
          <w:tcPr>
            <w:tcW w:w="1250" w:type="dxa"/>
          </w:tcPr>
          <w:p w:rsidR="00AD15D6" w:rsidRPr="00C63F14" w:rsidRDefault="00AD15D6" w:rsidP="00C63F14">
            <w:pPr>
              <w:tabs>
                <w:tab w:val="left" w:pos="10206"/>
              </w:tabs>
              <w:spacing w:line="240" w:lineRule="atLeast"/>
              <w:ind w:right="-13"/>
              <w:jc w:val="both"/>
            </w:pPr>
            <w:r w:rsidRPr="00C63F14">
              <w:t>Кол-во на группу</w:t>
            </w:r>
          </w:p>
        </w:tc>
      </w:tr>
      <w:tr w:rsidR="00AD15D6" w:rsidRPr="00C63F14" w:rsidTr="00954E3A">
        <w:tc>
          <w:tcPr>
            <w:tcW w:w="2467" w:type="dxa"/>
            <w:vMerge w:val="restart"/>
          </w:tcPr>
          <w:p w:rsidR="00AD15D6" w:rsidRPr="00C63F14" w:rsidRDefault="00AD15D6" w:rsidP="00C63F14">
            <w:pPr>
              <w:tabs>
                <w:tab w:val="left" w:pos="10206"/>
              </w:tabs>
              <w:spacing w:line="240" w:lineRule="atLeast"/>
              <w:ind w:right="-13" w:firstLine="567"/>
              <w:jc w:val="both"/>
            </w:pPr>
            <w:r w:rsidRPr="00C63F14">
              <w:t>Для ходьбы, бега, равновесия</w:t>
            </w:r>
          </w:p>
        </w:tc>
        <w:tc>
          <w:tcPr>
            <w:tcW w:w="2419" w:type="dxa"/>
          </w:tcPr>
          <w:p w:rsidR="00AD15D6" w:rsidRPr="00C63F14" w:rsidRDefault="00AD15D6" w:rsidP="00C63F14">
            <w:pPr>
              <w:tabs>
                <w:tab w:val="left" w:pos="10206"/>
              </w:tabs>
              <w:spacing w:line="240" w:lineRule="atLeast"/>
              <w:ind w:right="-13" w:firstLine="567"/>
              <w:jc w:val="both"/>
            </w:pPr>
            <w:r w:rsidRPr="00C63F14">
              <w:t>Коврик массажный со следочками</w:t>
            </w:r>
          </w:p>
        </w:tc>
        <w:tc>
          <w:tcPr>
            <w:tcW w:w="4316" w:type="dxa"/>
          </w:tcPr>
          <w:p w:rsidR="00AD15D6" w:rsidRPr="00C63F14" w:rsidRDefault="00AD15D6" w:rsidP="00C63F14">
            <w:pPr>
              <w:tabs>
                <w:tab w:val="left" w:pos="10206"/>
              </w:tabs>
              <w:spacing w:line="240" w:lineRule="atLeast"/>
              <w:ind w:right="-13" w:firstLine="567"/>
              <w:jc w:val="both"/>
            </w:pPr>
          </w:p>
        </w:tc>
        <w:tc>
          <w:tcPr>
            <w:tcW w:w="1250" w:type="dxa"/>
          </w:tcPr>
          <w:p w:rsidR="00AD15D6" w:rsidRPr="00C63F14" w:rsidRDefault="00AD15D6" w:rsidP="00C63F14">
            <w:pPr>
              <w:tabs>
                <w:tab w:val="left" w:pos="10206"/>
              </w:tabs>
              <w:spacing w:line="240" w:lineRule="atLeast"/>
              <w:ind w:right="-13" w:firstLine="567"/>
              <w:jc w:val="both"/>
            </w:pPr>
            <w:r w:rsidRPr="00C63F14">
              <w:t>10</w:t>
            </w:r>
          </w:p>
        </w:tc>
      </w:tr>
      <w:tr w:rsidR="00AD15D6" w:rsidRPr="00C63F14" w:rsidTr="00954E3A">
        <w:tc>
          <w:tcPr>
            <w:tcW w:w="2467" w:type="dxa"/>
            <w:vMerge/>
          </w:tcPr>
          <w:p w:rsidR="00AD15D6" w:rsidRPr="00C63F14" w:rsidRDefault="00AD15D6" w:rsidP="00C63F14">
            <w:pPr>
              <w:tabs>
                <w:tab w:val="left" w:pos="10206"/>
              </w:tabs>
              <w:spacing w:line="240" w:lineRule="atLeast"/>
              <w:ind w:right="-13" w:firstLine="567"/>
              <w:jc w:val="both"/>
            </w:pPr>
          </w:p>
        </w:tc>
        <w:tc>
          <w:tcPr>
            <w:tcW w:w="2419" w:type="dxa"/>
          </w:tcPr>
          <w:p w:rsidR="00AD15D6" w:rsidRPr="00C63F14" w:rsidRDefault="00AD15D6" w:rsidP="00C63F14">
            <w:pPr>
              <w:tabs>
                <w:tab w:val="left" w:pos="10206"/>
              </w:tabs>
              <w:spacing w:line="240" w:lineRule="atLeast"/>
              <w:ind w:right="-13" w:firstLine="567"/>
              <w:jc w:val="both"/>
            </w:pPr>
            <w:r w:rsidRPr="00C63F14">
              <w:t>Шнур короткий (плетеный)</w:t>
            </w:r>
          </w:p>
        </w:tc>
        <w:tc>
          <w:tcPr>
            <w:tcW w:w="4316" w:type="dxa"/>
          </w:tcPr>
          <w:p w:rsidR="00AD15D6" w:rsidRPr="00C63F14" w:rsidRDefault="00AD15D6" w:rsidP="00C63F14">
            <w:pPr>
              <w:tabs>
                <w:tab w:val="left" w:pos="10206"/>
              </w:tabs>
              <w:spacing w:line="240" w:lineRule="atLeast"/>
              <w:ind w:right="-13" w:firstLine="567"/>
              <w:jc w:val="both"/>
            </w:pPr>
            <w:r w:rsidRPr="00C63F14">
              <w:t>Длина 75 см</w:t>
            </w:r>
          </w:p>
        </w:tc>
        <w:tc>
          <w:tcPr>
            <w:tcW w:w="1250" w:type="dxa"/>
          </w:tcPr>
          <w:p w:rsidR="00AD15D6" w:rsidRPr="00C63F14" w:rsidRDefault="00AD15D6" w:rsidP="00C63F14">
            <w:pPr>
              <w:tabs>
                <w:tab w:val="left" w:pos="10206"/>
              </w:tabs>
              <w:spacing w:line="240" w:lineRule="atLeast"/>
              <w:ind w:right="-13" w:firstLine="567"/>
              <w:jc w:val="both"/>
            </w:pPr>
            <w:r w:rsidRPr="00C63F14">
              <w:t>5</w:t>
            </w:r>
          </w:p>
        </w:tc>
      </w:tr>
      <w:tr w:rsidR="00AD15D6" w:rsidRPr="00C63F14" w:rsidTr="00954E3A">
        <w:tc>
          <w:tcPr>
            <w:tcW w:w="2467" w:type="dxa"/>
            <w:vMerge w:val="restart"/>
          </w:tcPr>
          <w:p w:rsidR="00AD15D6" w:rsidRPr="00C63F14" w:rsidRDefault="00AD15D6" w:rsidP="00C63F14">
            <w:pPr>
              <w:tabs>
                <w:tab w:val="left" w:pos="10206"/>
              </w:tabs>
              <w:spacing w:line="240" w:lineRule="atLeast"/>
              <w:ind w:right="-13" w:firstLine="567"/>
              <w:jc w:val="both"/>
            </w:pPr>
            <w:r w:rsidRPr="00C63F14">
              <w:t>Для прыжков</w:t>
            </w:r>
          </w:p>
        </w:tc>
        <w:tc>
          <w:tcPr>
            <w:tcW w:w="2419" w:type="dxa"/>
          </w:tcPr>
          <w:p w:rsidR="00AD15D6" w:rsidRPr="00C63F14" w:rsidRDefault="00AD15D6" w:rsidP="00C63F14">
            <w:pPr>
              <w:tabs>
                <w:tab w:val="left" w:pos="10206"/>
              </w:tabs>
              <w:spacing w:line="240" w:lineRule="atLeast"/>
              <w:ind w:right="-13" w:firstLine="567"/>
              <w:jc w:val="both"/>
            </w:pPr>
            <w:r w:rsidRPr="00C63F14">
              <w:t>Обруч малый</w:t>
            </w:r>
          </w:p>
        </w:tc>
        <w:tc>
          <w:tcPr>
            <w:tcW w:w="4316" w:type="dxa"/>
          </w:tcPr>
          <w:p w:rsidR="00AD15D6" w:rsidRPr="00C63F14" w:rsidRDefault="00AD15D6" w:rsidP="00C63F14">
            <w:pPr>
              <w:tabs>
                <w:tab w:val="left" w:pos="10206"/>
              </w:tabs>
              <w:spacing w:line="240" w:lineRule="atLeast"/>
              <w:ind w:right="-13" w:firstLine="567"/>
              <w:jc w:val="both"/>
            </w:pPr>
            <w:r w:rsidRPr="00C63F14">
              <w:t>Диаметр 55-65 см</w:t>
            </w:r>
          </w:p>
        </w:tc>
        <w:tc>
          <w:tcPr>
            <w:tcW w:w="1250" w:type="dxa"/>
          </w:tcPr>
          <w:p w:rsidR="00AD15D6" w:rsidRPr="00C63F14" w:rsidRDefault="00AD15D6" w:rsidP="00C63F14">
            <w:pPr>
              <w:tabs>
                <w:tab w:val="left" w:pos="10206"/>
              </w:tabs>
              <w:spacing w:line="240" w:lineRule="atLeast"/>
              <w:ind w:right="-13" w:firstLine="567"/>
              <w:jc w:val="both"/>
            </w:pPr>
            <w:r w:rsidRPr="00C63F14">
              <w:t>5</w:t>
            </w:r>
          </w:p>
        </w:tc>
      </w:tr>
      <w:tr w:rsidR="00AD15D6" w:rsidRPr="00C63F14" w:rsidTr="00954E3A">
        <w:tc>
          <w:tcPr>
            <w:tcW w:w="2467" w:type="dxa"/>
            <w:vMerge/>
          </w:tcPr>
          <w:p w:rsidR="00AD15D6" w:rsidRPr="00C63F14" w:rsidRDefault="00AD15D6" w:rsidP="00C63F14">
            <w:pPr>
              <w:tabs>
                <w:tab w:val="left" w:pos="10206"/>
              </w:tabs>
              <w:spacing w:line="240" w:lineRule="atLeast"/>
              <w:ind w:right="-13" w:firstLine="567"/>
              <w:jc w:val="both"/>
            </w:pPr>
          </w:p>
        </w:tc>
        <w:tc>
          <w:tcPr>
            <w:tcW w:w="2419" w:type="dxa"/>
          </w:tcPr>
          <w:p w:rsidR="00AD15D6" w:rsidRPr="00C63F14" w:rsidRDefault="00AD15D6" w:rsidP="00C63F14">
            <w:pPr>
              <w:tabs>
                <w:tab w:val="left" w:pos="10206"/>
              </w:tabs>
              <w:spacing w:line="240" w:lineRule="atLeast"/>
              <w:ind w:right="-13"/>
              <w:jc w:val="both"/>
            </w:pPr>
            <w:r w:rsidRPr="00C63F14">
              <w:t>Скакалка короткая</w:t>
            </w:r>
          </w:p>
        </w:tc>
        <w:tc>
          <w:tcPr>
            <w:tcW w:w="4316" w:type="dxa"/>
          </w:tcPr>
          <w:p w:rsidR="00AD15D6" w:rsidRPr="00C63F14" w:rsidRDefault="00AD15D6" w:rsidP="00C63F14">
            <w:pPr>
              <w:tabs>
                <w:tab w:val="left" w:pos="10206"/>
              </w:tabs>
              <w:spacing w:line="240" w:lineRule="atLeast"/>
              <w:ind w:right="-13" w:firstLine="567"/>
              <w:jc w:val="both"/>
            </w:pPr>
            <w:r w:rsidRPr="00C63F14">
              <w:t>Длина 100-120 см</w:t>
            </w:r>
          </w:p>
        </w:tc>
        <w:tc>
          <w:tcPr>
            <w:tcW w:w="1250" w:type="dxa"/>
          </w:tcPr>
          <w:p w:rsidR="00AD15D6" w:rsidRPr="00C63F14" w:rsidRDefault="00AD15D6" w:rsidP="00C63F14">
            <w:pPr>
              <w:tabs>
                <w:tab w:val="left" w:pos="10206"/>
              </w:tabs>
              <w:spacing w:line="240" w:lineRule="atLeast"/>
              <w:ind w:right="-13" w:firstLine="567"/>
              <w:jc w:val="both"/>
            </w:pPr>
            <w:r w:rsidRPr="00C63F14">
              <w:t>5</w:t>
            </w:r>
          </w:p>
        </w:tc>
      </w:tr>
      <w:tr w:rsidR="00AD15D6" w:rsidRPr="00C63F14" w:rsidTr="00954E3A">
        <w:tc>
          <w:tcPr>
            <w:tcW w:w="2467" w:type="dxa"/>
            <w:vMerge w:val="restart"/>
          </w:tcPr>
          <w:p w:rsidR="00AD15D6" w:rsidRPr="00C63F14" w:rsidRDefault="00AD15D6" w:rsidP="00C63F14">
            <w:pPr>
              <w:tabs>
                <w:tab w:val="left" w:pos="10206"/>
              </w:tabs>
              <w:spacing w:line="240" w:lineRule="atLeast"/>
              <w:ind w:right="-13" w:firstLine="567"/>
              <w:jc w:val="both"/>
            </w:pPr>
            <w:r w:rsidRPr="00C63F14">
              <w:t>Для катания, бросания, ловли</w:t>
            </w:r>
          </w:p>
        </w:tc>
        <w:tc>
          <w:tcPr>
            <w:tcW w:w="2419" w:type="dxa"/>
          </w:tcPr>
          <w:p w:rsidR="00AD15D6" w:rsidRPr="00C63F14" w:rsidRDefault="00AD15D6" w:rsidP="00C63F14">
            <w:pPr>
              <w:tabs>
                <w:tab w:val="left" w:pos="10206"/>
              </w:tabs>
              <w:spacing w:line="240" w:lineRule="atLeast"/>
              <w:ind w:right="-13" w:firstLine="567"/>
              <w:jc w:val="both"/>
            </w:pPr>
            <w:r w:rsidRPr="00C63F14">
              <w:t>Кегли (набор)</w:t>
            </w:r>
          </w:p>
        </w:tc>
        <w:tc>
          <w:tcPr>
            <w:tcW w:w="4316" w:type="dxa"/>
          </w:tcPr>
          <w:p w:rsidR="00AD15D6" w:rsidRPr="00C63F14" w:rsidRDefault="00AD15D6" w:rsidP="00C63F14">
            <w:pPr>
              <w:tabs>
                <w:tab w:val="left" w:pos="10206"/>
              </w:tabs>
              <w:spacing w:line="240" w:lineRule="atLeast"/>
              <w:ind w:right="-13" w:firstLine="567"/>
              <w:jc w:val="both"/>
            </w:pPr>
          </w:p>
        </w:tc>
        <w:tc>
          <w:tcPr>
            <w:tcW w:w="1250" w:type="dxa"/>
          </w:tcPr>
          <w:p w:rsidR="00AD15D6" w:rsidRPr="00C63F14" w:rsidRDefault="00AD15D6" w:rsidP="00C63F14">
            <w:pPr>
              <w:tabs>
                <w:tab w:val="left" w:pos="10206"/>
              </w:tabs>
              <w:spacing w:line="240" w:lineRule="atLeast"/>
              <w:ind w:right="-13" w:firstLine="567"/>
              <w:jc w:val="both"/>
            </w:pPr>
            <w:r w:rsidRPr="00C63F14">
              <w:t>3</w:t>
            </w:r>
          </w:p>
        </w:tc>
      </w:tr>
      <w:tr w:rsidR="00AD15D6" w:rsidRPr="00C63F14" w:rsidTr="00954E3A">
        <w:tc>
          <w:tcPr>
            <w:tcW w:w="2467" w:type="dxa"/>
            <w:vMerge/>
          </w:tcPr>
          <w:p w:rsidR="00AD15D6" w:rsidRPr="00C63F14" w:rsidRDefault="00AD15D6" w:rsidP="00C63F14">
            <w:pPr>
              <w:tabs>
                <w:tab w:val="left" w:pos="10206"/>
              </w:tabs>
              <w:spacing w:line="240" w:lineRule="atLeast"/>
              <w:ind w:right="-13" w:firstLine="567"/>
              <w:jc w:val="both"/>
            </w:pPr>
          </w:p>
        </w:tc>
        <w:tc>
          <w:tcPr>
            <w:tcW w:w="2419" w:type="dxa"/>
          </w:tcPr>
          <w:p w:rsidR="00AD15D6" w:rsidRPr="00C63F14" w:rsidRDefault="00AD15D6" w:rsidP="00C63F14">
            <w:pPr>
              <w:tabs>
                <w:tab w:val="left" w:pos="10206"/>
              </w:tabs>
              <w:spacing w:line="240" w:lineRule="atLeast"/>
              <w:ind w:right="-13"/>
              <w:jc w:val="both"/>
            </w:pPr>
            <w:r w:rsidRPr="00C63F14">
              <w:t>Кольцеброс (набор)</w:t>
            </w:r>
          </w:p>
        </w:tc>
        <w:tc>
          <w:tcPr>
            <w:tcW w:w="4316" w:type="dxa"/>
          </w:tcPr>
          <w:p w:rsidR="00AD15D6" w:rsidRPr="00C63F14" w:rsidRDefault="00AD15D6" w:rsidP="00C63F14">
            <w:pPr>
              <w:tabs>
                <w:tab w:val="left" w:pos="10206"/>
              </w:tabs>
              <w:spacing w:line="240" w:lineRule="atLeast"/>
              <w:ind w:right="-13" w:firstLine="567"/>
              <w:jc w:val="both"/>
            </w:pPr>
          </w:p>
        </w:tc>
        <w:tc>
          <w:tcPr>
            <w:tcW w:w="1250" w:type="dxa"/>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c>
          <w:tcPr>
            <w:tcW w:w="2467" w:type="dxa"/>
            <w:vMerge/>
          </w:tcPr>
          <w:p w:rsidR="00AD15D6" w:rsidRPr="00C63F14" w:rsidRDefault="00AD15D6" w:rsidP="00C63F14">
            <w:pPr>
              <w:tabs>
                <w:tab w:val="left" w:pos="10206"/>
              </w:tabs>
              <w:spacing w:line="240" w:lineRule="atLeast"/>
              <w:ind w:right="-13" w:firstLine="567"/>
              <w:jc w:val="both"/>
            </w:pPr>
          </w:p>
        </w:tc>
        <w:tc>
          <w:tcPr>
            <w:tcW w:w="2419" w:type="dxa"/>
          </w:tcPr>
          <w:p w:rsidR="00AD15D6" w:rsidRPr="00C63F14" w:rsidRDefault="00AD15D6" w:rsidP="00C63F14">
            <w:pPr>
              <w:tabs>
                <w:tab w:val="left" w:pos="10206"/>
              </w:tabs>
              <w:spacing w:line="240" w:lineRule="atLeast"/>
              <w:ind w:right="-13" w:firstLine="567"/>
              <w:jc w:val="both"/>
            </w:pPr>
            <w:r w:rsidRPr="00C63F14">
              <w:t>Мешочек малый с грузом</w:t>
            </w:r>
          </w:p>
        </w:tc>
        <w:tc>
          <w:tcPr>
            <w:tcW w:w="4316" w:type="dxa"/>
          </w:tcPr>
          <w:p w:rsidR="00AD15D6" w:rsidRPr="00C63F14" w:rsidRDefault="00AD15D6" w:rsidP="00C63F14">
            <w:pPr>
              <w:tabs>
                <w:tab w:val="left" w:pos="10206"/>
              </w:tabs>
              <w:spacing w:line="240" w:lineRule="atLeast"/>
              <w:ind w:right="-13" w:firstLine="567"/>
              <w:jc w:val="both"/>
            </w:pPr>
            <w:r w:rsidRPr="00C63F14">
              <w:t>Масса 150-200 г</w:t>
            </w:r>
          </w:p>
        </w:tc>
        <w:tc>
          <w:tcPr>
            <w:tcW w:w="1250" w:type="dxa"/>
          </w:tcPr>
          <w:p w:rsidR="00AD15D6" w:rsidRPr="00C63F14" w:rsidRDefault="00AD15D6" w:rsidP="00C63F14">
            <w:pPr>
              <w:tabs>
                <w:tab w:val="left" w:pos="10206"/>
              </w:tabs>
              <w:spacing w:line="240" w:lineRule="atLeast"/>
              <w:ind w:right="-13" w:firstLine="567"/>
              <w:jc w:val="both"/>
            </w:pPr>
            <w:r w:rsidRPr="00C63F14">
              <w:t>5</w:t>
            </w:r>
          </w:p>
        </w:tc>
      </w:tr>
      <w:tr w:rsidR="00AD15D6" w:rsidRPr="00C63F14" w:rsidTr="00954E3A">
        <w:tc>
          <w:tcPr>
            <w:tcW w:w="2467" w:type="dxa"/>
            <w:vMerge/>
          </w:tcPr>
          <w:p w:rsidR="00AD15D6" w:rsidRPr="00C63F14" w:rsidRDefault="00AD15D6" w:rsidP="00C63F14">
            <w:pPr>
              <w:tabs>
                <w:tab w:val="left" w:pos="10206"/>
              </w:tabs>
              <w:spacing w:line="240" w:lineRule="atLeast"/>
              <w:ind w:right="-13" w:firstLine="567"/>
              <w:jc w:val="both"/>
            </w:pPr>
          </w:p>
        </w:tc>
        <w:tc>
          <w:tcPr>
            <w:tcW w:w="2419" w:type="dxa"/>
          </w:tcPr>
          <w:p w:rsidR="00AD15D6" w:rsidRPr="00C63F14" w:rsidRDefault="00AD15D6" w:rsidP="00C63F14">
            <w:pPr>
              <w:tabs>
                <w:tab w:val="left" w:pos="10206"/>
              </w:tabs>
              <w:spacing w:line="240" w:lineRule="atLeast"/>
              <w:ind w:right="-13" w:firstLine="567"/>
              <w:jc w:val="both"/>
            </w:pPr>
            <w:r w:rsidRPr="00C63F14">
              <w:t>Мяч большой</w:t>
            </w:r>
          </w:p>
        </w:tc>
        <w:tc>
          <w:tcPr>
            <w:tcW w:w="4316" w:type="dxa"/>
          </w:tcPr>
          <w:p w:rsidR="00AD15D6" w:rsidRPr="00C63F14" w:rsidRDefault="00AD15D6" w:rsidP="00C63F14">
            <w:pPr>
              <w:tabs>
                <w:tab w:val="left" w:pos="10206"/>
              </w:tabs>
              <w:spacing w:line="240" w:lineRule="atLeast"/>
              <w:ind w:right="-13" w:firstLine="567"/>
              <w:jc w:val="both"/>
            </w:pPr>
            <w:r w:rsidRPr="00C63F14">
              <w:t>Диаметр 18-20 см</w:t>
            </w:r>
          </w:p>
        </w:tc>
        <w:tc>
          <w:tcPr>
            <w:tcW w:w="1250" w:type="dxa"/>
          </w:tcPr>
          <w:p w:rsidR="00AD15D6" w:rsidRPr="00C63F14" w:rsidRDefault="00AD15D6" w:rsidP="00C63F14">
            <w:pPr>
              <w:tabs>
                <w:tab w:val="left" w:pos="10206"/>
              </w:tabs>
              <w:spacing w:line="240" w:lineRule="atLeast"/>
              <w:ind w:right="-13" w:firstLine="567"/>
              <w:jc w:val="both"/>
            </w:pPr>
            <w:r w:rsidRPr="00C63F14">
              <w:t>5</w:t>
            </w:r>
          </w:p>
        </w:tc>
      </w:tr>
      <w:tr w:rsidR="00AD15D6" w:rsidRPr="00C63F14" w:rsidTr="00954E3A">
        <w:tc>
          <w:tcPr>
            <w:tcW w:w="2467" w:type="dxa"/>
            <w:vMerge/>
          </w:tcPr>
          <w:p w:rsidR="00AD15D6" w:rsidRPr="00C63F14" w:rsidRDefault="00AD15D6" w:rsidP="00C63F14">
            <w:pPr>
              <w:tabs>
                <w:tab w:val="left" w:pos="10206"/>
              </w:tabs>
              <w:spacing w:line="240" w:lineRule="atLeast"/>
              <w:ind w:right="-13" w:firstLine="567"/>
              <w:jc w:val="both"/>
            </w:pPr>
          </w:p>
        </w:tc>
        <w:tc>
          <w:tcPr>
            <w:tcW w:w="2419" w:type="dxa"/>
          </w:tcPr>
          <w:p w:rsidR="00AD15D6" w:rsidRPr="00C63F14" w:rsidRDefault="00AD15D6" w:rsidP="00C63F14">
            <w:pPr>
              <w:tabs>
                <w:tab w:val="left" w:pos="10206"/>
              </w:tabs>
              <w:spacing w:line="240" w:lineRule="atLeast"/>
              <w:ind w:right="-13" w:firstLine="567"/>
              <w:jc w:val="both"/>
            </w:pPr>
            <w:r w:rsidRPr="00C63F14">
              <w:t>Мешочек с грузом большой</w:t>
            </w:r>
          </w:p>
        </w:tc>
        <w:tc>
          <w:tcPr>
            <w:tcW w:w="4316" w:type="dxa"/>
          </w:tcPr>
          <w:p w:rsidR="00AD15D6" w:rsidRPr="00C63F14" w:rsidRDefault="00AD15D6" w:rsidP="00C63F14">
            <w:pPr>
              <w:tabs>
                <w:tab w:val="left" w:pos="10206"/>
              </w:tabs>
              <w:spacing w:line="240" w:lineRule="atLeast"/>
              <w:ind w:right="-13" w:firstLine="567"/>
              <w:jc w:val="both"/>
            </w:pPr>
            <w:r w:rsidRPr="00C63F14">
              <w:t>Масса 400 г</w:t>
            </w:r>
          </w:p>
        </w:tc>
        <w:tc>
          <w:tcPr>
            <w:tcW w:w="1250" w:type="dxa"/>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c>
          <w:tcPr>
            <w:tcW w:w="2467" w:type="dxa"/>
            <w:vMerge/>
          </w:tcPr>
          <w:p w:rsidR="00AD15D6" w:rsidRPr="00C63F14" w:rsidRDefault="00AD15D6" w:rsidP="00C63F14">
            <w:pPr>
              <w:tabs>
                <w:tab w:val="left" w:pos="10206"/>
              </w:tabs>
              <w:spacing w:line="240" w:lineRule="atLeast"/>
              <w:ind w:right="-13" w:firstLine="567"/>
              <w:jc w:val="both"/>
            </w:pPr>
          </w:p>
        </w:tc>
        <w:tc>
          <w:tcPr>
            <w:tcW w:w="2419" w:type="dxa"/>
          </w:tcPr>
          <w:p w:rsidR="00AD15D6" w:rsidRPr="00C63F14" w:rsidRDefault="00AD15D6" w:rsidP="00C63F14">
            <w:pPr>
              <w:tabs>
                <w:tab w:val="left" w:pos="10206"/>
              </w:tabs>
              <w:spacing w:line="240" w:lineRule="atLeast"/>
              <w:ind w:right="-13" w:firstLine="567"/>
              <w:jc w:val="both"/>
            </w:pPr>
            <w:r w:rsidRPr="00C63F14">
              <w:t>Мяч для мини-баскетбола</w:t>
            </w:r>
          </w:p>
        </w:tc>
        <w:tc>
          <w:tcPr>
            <w:tcW w:w="4316" w:type="dxa"/>
          </w:tcPr>
          <w:p w:rsidR="00AD15D6" w:rsidRPr="00C63F14" w:rsidRDefault="00AD15D6" w:rsidP="00C63F14">
            <w:pPr>
              <w:tabs>
                <w:tab w:val="left" w:pos="10206"/>
              </w:tabs>
              <w:spacing w:line="240" w:lineRule="atLeast"/>
              <w:ind w:right="-13" w:firstLine="567"/>
              <w:jc w:val="both"/>
            </w:pPr>
            <w:r w:rsidRPr="00C63F14">
              <w:t>Масса 0,5 кг</w:t>
            </w:r>
          </w:p>
        </w:tc>
        <w:tc>
          <w:tcPr>
            <w:tcW w:w="1250" w:type="dxa"/>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c>
          <w:tcPr>
            <w:tcW w:w="2467" w:type="dxa"/>
            <w:vMerge/>
          </w:tcPr>
          <w:p w:rsidR="00AD15D6" w:rsidRPr="00C63F14" w:rsidRDefault="00AD15D6" w:rsidP="00C63F14">
            <w:pPr>
              <w:tabs>
                <w:tab w:val="left" w:pos="10206"/>
              </w:tabs>
              <w:spacing w:line="240" w:lineRule="atLeast"/>
              <w:ind w:right="-13" w:firstLine="567"/>
              <w:jc w:val="both"/>
            </w:pPr>
          </w:p>
        </w:tc>
        <w:tc>
          <w:tcPr>
            <w:tcW w:w="2419" w:type="dxa"/>
          </w:tcPr>
          <w:p w:rsidR="00AD15D6" w:rsidRPr="00C63F14" w:rsidRDefault="00AD15D6" w:rsidP="00C63F14">
            <w:pPr>
              <w:tabs>
                <w:tab w:val="left" w:pos="10206"/>
              </w:tabs>
              <w:spacing w:line="240" w:lineRule="atLeast"/>
              <w:ind w:right="-13" w:firstLine="567"/>
              <w:jc w:val="both"/>
            </w:pPr>
            <w:r w:rsidRPr="00C63F14">
              <w:t>Мяч утяжеленный (набивной)</w:t>
            </w:r>
          </w:p>
        </w:tc>
        <w:tc>
          <w:tcPr>
            <w:tcW w:w="4316" w:type="dxa"/>
          </w:tcPr>
          <w:p w:rsidR="00AD15D6" w:rsidRPr="00C63F14" w:rsidRDefault="00AD15D6" w:rsidP="00C63F14">
            <w:pPr>
              <w:tabs>
                <w:tab w:val="left" w:pos="10206"/>
              </w:tabs>
              <w:spacing w:line="240" w:lineRule="atLeast"/>
              <w:ind w:right="-13" w:firstLine="567"/>
              <w:jc w:val="both"/>
            </w:pPr>
            <w:r w:rsidRPr="00C63F14">
              <w:t>Масса 350 г, 500 г, 1 кг</w:t>
            </w:r>
          </w:p>
        </w:tc>
        <w:tc>
          <w:tcPr>
            <w:tcW w:w="1250" w:type="dxa"/>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2467" w:type="dxa"/>
            <w:vMerge/>
          </w:tcPr>
          <w:p w:rsidR="00AD15D6" w:rsidRPr="00C63F14" w:rsidRDefault="00AD15D6" w:rsidP="00C63F14">
            <w:pPr>
              <w:tabs>
                <w:tab w:val="left" w:pos="10206"/>
              </w:tabs>
              <w:spacing w:line="240" w:lineRule="atLeast"/>
              <w:ind w:right="-13" w:firstLine="567"/>
              <w:jc w:val="both"/>
            </w:pPr>
          </w:p>
        </w:tc>
        <w:tc>
          <w:tcPr>
            <w:tcW w:w="2419" w:type="dxa"/>
          </w:tcPr>
          <w:p w:rsidR="00AD15D6" w:rsidRPr="00C63F14" w:rsidRDefault="00AD15D6" w:rsidP="00C63F14">
            <w:pPr>
              <w:tabs>
                <w:tab w:val="left" w:pos="10206"/>
              </w:tabs>
              <w:spacing w:line="240" w:lineRule="atLeast"/>
              <w:ind w:right="-13" w:firstLine="567"/>
              <w:jc w:val="both"/>
            </w:pPr>
            <w:r w:rsidRPr="00C63F14">
              <w:t>Мяч-массажер</w:t>
            </w:r>
          </w:p>
        </w:tc>
        <w:tc>
          <w:tcPr>
            <w:tcW w:w="4316" w:type="dxa"/>
          </w:tcPr>
          <w:p w:rsidR="00AD15D6" w:rsidRPr="00C63F14" w:rsidRDefault="00AD15D6" w:rsidP="00C63F14">
            <w:pPr>
              <w:tabs>
                <w:tab w:val="left" w:pos="10206"/>
              </w:tabs>
              <w:spacing w:line="240" w:lineRule="atLeast"/>
              <w:ind w:right="-13" w:firstLine="567"/>
              <w:jc w:val="both"/>
            </w:pPr>
          </w:p>
        </w:tc>
        <w:tc>
          <w:tcPr>
            <w:tcW w:w="1250" w:type="dxa"/>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c>
          <w:tcPr>
            <w:tcW w:w="2467" w:type="dxa"/>
            <w:vMerge/>
          </w:tcPr>
          <w:p w:rsidR="00AD15D6" w:rsidRPr="00C63F14" w:rsidRDefault="00AD15D6" w:rsidP="00C63F14">
            <w:pPr>
              <w:tabs>
                <w:tab w:val="left" w:pos="10206"/>
              </w:tabs>
              <w:spacing w:line="240" w:lineRule="atLeast"/>
              <w:ind w:right="-13" w:firstLine="567"/>
              <w:jc w:val="both"/>
            </w:pPr>
          </w:p>
        </w:tc>
        <w:tc>
          <w:tcPr>
            <w:tcW w:w="2419" w:type="dxa"/>
          </w:tcPr>
          <w:p w:rsidR="00AD15D6" w:rsidRPr="00C63F14" w:rsidRDefault="00AD15D6" w:rsidP="00C63F14">
            <w:pPr>
              <w:tabs>
                <w:tab w:val="left" w:pos="10206"/>
              </w:tabs>
              <w:spacing w:line="240" w:lineRule="atLeast"/>
              <w:ind w:right="-13" w:firstLine="567"/>
              <w:jc w:val="both"/>
            </w:pPr>
            <w:r w:rsidRPr="00C63F14">
              <w:t>Обруч большой</w:t>
            </w:r>
          </w:p>
        </w:tc>
        <w:tc>
          <w:tcPr>
            <w:tcW w:w="4316" w:type="dxa"/>
          </w:tcPr>
          <w:p w:rsidR="00AD15D6" w:rsidRPr="00C63F14" w:rsidRDefault="00AD15D6" w:rsidP="00C63F14">
            <w:pPr>
              <w:tabs>
                <w:tab w:val="left" w:pos="10206"/>
              </w:tabs>
              <w:spacing w:line="240" w:lineRule="atLeast"/>
              <w:ind w:right="-13" w:firstLine="567"/>
              <w:jc w:val="both"/>
            </w:pPr>
            <w:r w:rsidRPr="00C63F14">
              <w:t>Диаметр 100 см</w:t>
            </w:r>
          </w:p>
        </w:tc>
        <w:tc>
          <w:tcPr>
            <w:tcW w:w="1250" w:type="dxa"/>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c>
          <w:tcPr>
            <w:tcW w:w="2467" w:type="dxa"/>
            <w:vMerge/>
          </w:tcPr>
          <w:p w:rsidR="00AD15D6" w:rsidRPr="00C63F14" w:rsidRDefault="00AD15D6" w:rsidP="00C63F14">
            <w:pPr>
              <w:tabs>
                <w:tab w:val="left" w:pos="10206"/>
              </w:tabs>
              <w:spacing w:line="240" w:lineRule="atLeast"/>
              <w:ind w:right="-13" w:firstLine="567"/>
              <w:jc w:val="both"/>
            </w:pPr>
          </w:p>
        </w:tc>
        <w:tc>
          <w:tcPr>
            <w:tcW w:w="2419" w:type="dxa"/>
          </w:tcPr>
          <w:p w:rsidR="00AD15D6" w:rsidRPr="00C63F14" w:rsidRDefault="00AD15D6" w:rsidP="00C63F14">
            <w:pPr>
              <w:tabs>
                <w:tab w:val="left" w:pos="10206"/>
              </w:tabs>
              <w:spacing w:line="240" w:lineRule="atLeast"/>
              <w:ind w:right="-13" w:firstLine="567"/>
              <w:jc w:val="both"/>
            </w:pPr>
            <w:r w:rsidRPr="00C63F14">
              <w:t>Серсо (набор)</w:t>
            </w:r>
          </w:p>
        </w:tc>
        <w:tc>
          <w:tcPr>
            <w:tcW w:w="4316" w:type="dxa"/>
          </w:tcPr>
          <w:p w:rsidR="00AD15D6" w:rsidRPr="00C63F14" w:rsidRDefault="00AD15D6" w:rsidP="00C63F14">
            <w:pPr>
              <w:tabs>
                <w:tab w:val="left" w:pos="10206"/>
              </w:tabs>
              <w:spacing w:line="240" w:lineRule="atLeast"/>
              <w:ind w:right="-13" w:firstLine="567"/>
              <w:jc w:val="both"/>
            </w:pPr>
          </w:p>
        </w:tc>
        <w:tc>
          <w:tcPr>
            <w:tcW w:w="1250" w:type="dxa"/>
          </w:tcPr>
          <w:p w:rsidR="00AD15D6" w:rsidRPr="00C63F14" w:rsidRDefault="00AD15D6" w:rsidP="00C63F14">
            <w:pPr>
              <w:tabs>
                <w:tab w:val="left" w:pos="10206"/>
              </w:tabs>
              <w:spacing w:line="240" w:lineRule="atLeast"/>
              <w:ind w:right="-13" w:firstLine="567"/>
              <w:jc w:val="both"/>
            </w:pPr>
            <w:r w:rsidRPr="00C63F14">
              <w:t>2</w:t>
            </w:r>
          </w:p>
        </w:tc>
      </w:tr>
      <w:tr w:rsidR="00AD15D6" w:rsidRPr="00C63F14" w:rsidTr="00954E3A">
        <w:tc>
          <w:tcPr>
            <w:tcW w:w="2467" w:type="dxa"/>
          </w:tcPr>
          <w:p w:rsidR="00AD15D6" w:rsidRPr="00C63F14" w:rsidRDefault="00AD15D6" w:rsidP="00C63F14">
            <w:pPr>
              <w:tabs>
                <w:tab w:val="left" w:pos="10206"/>
              </w:tabs>
              <w:spacing w:line="240" w:lineRule="atLeast"/>
              <w:ind w:right="-13"/>
              <w:jc w:val="both"/>
            </w:pPr>
            <w:r w:rsidRPr="00C63F14">
              <w:t>Для ползания и лазанья</w:t>
            </w:r>
          </w:p>
        </w:tc>
        <w:tc>
          <w:tcPr>
            <w:tcW w:w="2419" w:type="dxa"/>
          </w:tcPr>
          <w:p w:rsidR="00AD15D6" w:rsidRPr="00C63F14" w:rsidRDefault="00AD15D6" w:rsidP="00C63F14">
            <w:pPr>
              <w:tabs>
                <w:tab w:val="left" w:pos="10206"/>
              </w:tabs>
              <w:spacing w:line="240" w:lineRule="atLeast"/>
              <w:ind w:right="-13"/>
              <w:jc w:val="both"/>
            </w:pPr>
            <w:r w:rsidRPr="00C63F14">
              <w:t>Комплект мягких модулей (6-8 сегментов)</w:t>
            </w:r>
          </w:p>
        </w:tc>
        <w:tc>
          <w:tcPr>
            <w:tcW w:w="4316" w:type="dxa"/>
          </w:tcPr>
          <w:p w:rsidR="00AD15D6" w:rsidRPr="00C63F14" w:rsidRDefault="00AD15D6" w:rsidP="00C63F14">
            <w:pPr>
              <w:tabs>
                <w:tab w:val="left" w:pos="10206"/>
              </w:tabs>
              <w:spacing w:line="240" w:lineRule="atLeast"/>
              <w:ind w:right="-13" w:firstLine="567"/>
              <w:jc w:val="both"/>
            </w:pPr>
          </w:p>
        </w:tc>
        <w:tc>
          <w:tcPr>
            <w:tcW w:w="1250" w:type="dxa"/>
          </w:tcPr>
          <w:p w:rsidR="00AD15D6" w:rsidRPr="00C63F14" w:rsidRDefault="00AD15D6" w:rsidP="00C63F14">
            <w:pPr>
              <w:tabs>
                <w:tab w:val="left" w:pos="10206"/>
              </w:tabs>
              <w:spacing w:line="240" w:lineRule="atLeast"/>
              <w:ind w:right="-13" w:firstLine="567"/>
              <w:jc w:val="both"/>
            </w:pPr>
            <w:r w:rsidRPr="00C63F14">
              <w:t>1</w:t>
            </w:r>
          </w:p>
        </w:tc>
      </w:tr>
      <w:tr w:rsidR="00AD15D6" w:rsidRPr="00C63F14" w:rsidTr="00954E3A">
        <w:tc>
          <w:tcPr>
            <w:tcW w:w="2467" w:type="dxa"/>
            <w:vMerge w:val="restart"/>
          </w:tcPr>
          <w:p w:rsidR="00AD15D6" w:rsidRPr="00C63F14" w:rsidRDefault="00AD15D6" w:rsidP="00C63F14">
            <w:pPr>
              <w:tabs>
                <w:tab w:val="left" w:pos="10206"/>
              </w:tabs>
              <w:spacing w:line="240" w:lineRule="atLeast"/>
              <w:ind w:right="-13" w:firstLine="567"/>
              <w:jc w:val="both"/>
            </w:pPr>
            <w:r w:rsidRPr="00C63F14">
              <w:t>Для общеразвивающих упражнений</w:t>
            </w:r>
          </w:p>
        </w:tc>
        <w:tc>
          <w:tcPr>
            <w:tcW w:w="2419" w:type="dxa"/>
          </w:tcPr>
          <w:p w:rsidR="00AD15D6" w:rsidRPr="00C63F14" w:rsidRDefault="00AD15D6" w:rsidP="00C63F14">
            <w:pPr>
              <w:tabs>
                <w:tab w:val="left" w:pos="10206"/>
              </w:tabs>
              <w:spacing w:line="240" w:lineRule="atLeast"/>
              <w:ind w:right="-13"/>
              <w:jc w:val="both"/>
            </w:pPr>
            <w:r w:rsidRPr="00C63F14">
              <w:t>Гантели детские</w:t>
            </w:r>
          </w:p>
        </w:tc>
        <w:tc>
          <w:tcPr>
            <w:tcW w:w="4316" w:type="dxa"/>
          </w:tcPr>
          <w:p w:rsidR="00AD15D6" w:rsidRPr="00C63F14" w:rsidRDefault="00AD15D6" w:rsidP="00C63F14">
            <w:pPr>
              <w:tabs>
                <w:tab w:val="left" w:pos="10206"/>
              </w:tabs>
              <w:spacing w:line="240" w:lineRule="atLeast"/>
              <w:ind w:right="-13" w:firstLine="567"/>
              <w:jc w:val="both"/>
            </w:pPr>
          </w:p>
        </w:tc>
        <w:tc>
          <w:tcPr>
            <w:tcW w:w="1250" w:type="dxa"/>
          </w:tcPr>
          <w:p w:rsidR="00AD15D6" w:rsidRPr="00C63F14" w:rsidRDefault="00AD15D6" w:rsidP="00C63F14">
            <w:pPr>
              <w:tabs>
                <w:tab w:val="left" w:pos="10206"/>
              </w:tabs>
              <w:spacing w:line="240" w:lineRule="atLeast"/>
              <w:ind w:right="-13" w:firstLine="567"/>
              <w:jc w:val="both"/>
            </w:pPr>
            <w:r w:rsidRPr="00C63F14">
              <w:t>10</w:t>
            </w:r>
          </w:p>
        </w:tc>
      </w:tr>
      <w:tr w:rsidR="00AD15D6" w:rsidRPr="00C63F14" w:rsidTr="00954E3A">
        <w:tc>
          <w:tcPr>
            <w:tcW w:w="2467" w:type="dxa"/>
            <w:vMerge/>
          </w:tcPr>
          <w:p w:rsidR="00AD15D6" w:rsidRPr="00C63F14" w:rsidRDefault="00AD15D6" w:rsidP="00C63F14">
            <w:pPr>
              <w:tabs>
                <w:tab w:val="left" w:pos="10206"/>
              </w:tabs>
              <w:spacing w:line="240" w:lineRule="atLeast"/>
              <w:ind w:right="-13" w:firstLine="567"/>
              <w:jc w:val="both"/>
            </w:pPr>
          </w:p>
        </w:tc>
        <w:tc>
          <w:tcPr>
            <w:tcW w:w="2419" w:type="dxa"/>
          </w:tcPr>
          <w:p w:rsidR="00AD15D6" w:rsidRPr="00C63F14" w:rsidRDefault="00AD15D6" w:rsidP="00C63F14">
            <w:pPr>
              <w:tabs>
                <w:tab w:val="left" w:pos="10206"/>
              </w:tabs>
              <w:spacing w:line="240" w:lineRule="atLeast"/>
              <w:ind w:right="-13" w:firstLine="567"/>
              <w:jc w:val="both"/>
            </w:pPr>
            <w:r w:rsidRPr="00C63F14">
              <w:t>Кольцо малое</w:t>
            </w:r>
          </w:p>
        </w:tc>
        <w:tc>
          <w:tcPr>
            <w:tcW w:w="4316" w:type="dxa"/>
          </w:tcPr>
          <w:p w:rsidR="00AD15D6" w:rsidRPr="00C63F14" w:rsidRDefault="00AD15D6" w:rsidP="00C63F14">
            <w:pPr>
              <w:tabs>
                <w:tab w:val="left" w:pos="10206"/>
              </w:tabs>
              <w:spacing w:line="240" w:lineRule="atLeast"/>
              <w:ind w:right="-13" w:firstLine="567"/>
              <w:jc w:val="both"/>
            </w:pPr>
            <w:r w:rsidRPr="00C63F14">
              <w:t>Диаметр 13 см</w:t>
            </w:r>
          </w:p>
        </w:tc>
        <w:tc>
          <w:tcPr>
            <w:tcW w:w="1250" w:type="dxa"/>
          </w:tcPr>
          <w:p w:rsidR="00AD15D6" w:rsidRPr="00C63F14" w:rsidRDefault="00AD15D6" w:rsidP="00C63F14">
            <w:pPr>
              <w:tabs>
                <w:tab w:val="left" w:pos="10206"/>
              </w:tabs>
              <w:spacing w:line="240" w:lineRule="atLeast"/>
              <w:ind w:right="-13" w:firstLine="567"/>
              <w:jc w:val="both"/>
            </w:pPr>
            <w:r w:rsidRPr="00C63F14">
              <w:t>10</w:t>
            </w:r>
          </w:p>
        </w:tc>
      </w:tr>
      <w:tr w:rsidR="00AD15D6" w:rsidRPr="00C63F14" w:rsidTr="00954E3A">
        <w:tc>
          <w:tcPr>
            <w:tcW w:w="2467" w:type="dxa"/>
            <w:vMerge/>
          </w:tcPr>
          <w:p w:rsidR="00AD15D6" w:rsidRPr="00C63F14" w:rsidRDefault="00AD15D6" w:rsidP="00C63F14">
            <w:pPr>
              <w:tabs>
                <w:tab w:val="left" w:pos="10206"/>
              </w:tabs>
              <w:spacing w:line="240" w:lineRule="atLeast"/>
              <w:ind w:right="-13" w:firstLine="567"/>
              <w:jc w:val="both"/>
            </w:pPr>
          </w:p>
        </w:tc>
        <w:tc>
          <w:tcPr>
            <w:tcW w:w="2419" w:type="dxa"/>
          </w:tcPr>
          <w:p w:rsidR="00AD15D6" w:rsidRPr="00C63F14" w:rsidRDefault="00AD15D6" w:rsidP="00C63F14">
            <w:pPr>
              <w:tabs>
                <w:tab w:val="left" w:pos="10206"/>
              </w:tabs>
              <w:spacing w:line="240" w:lineRule="atLeast"/>
              <w:ind w:right="-13" w:firstLine="567"/>
              <w:jc w:val="both"/>
            </w:pPr>
            <w:r w:rsidRPr="00C63F14">
              <w:t>Лента короткая</w:t>
            </w:r>
          </w:p>
        </w:tc>
        <w:tc>
          <w:tcPr>
            <w:tcW w:w="4316" w:type="dxa"/>
          </w:tcPr>
          <w:p w:rsidR="00AD15D6" w:rsidRPr="00C63F14" w:rsidRDefault="00AD15D6" w:rsidP="00C63F14">
            <w:pPr>
              <w:tabs>
                <w:tab w:val="left" w:pos="10206"/>
              </w:tabs>
              <w:spacing w:line="240" w:lineRule="atLeast"/>
              <w:ind w:right="-13" w:firstLine="567"/>
              <w:jc w:val="both"/>
            </w:pPr>
            <w:r w:rsidRPr="00C63F14">
              <w:t>Длина 50-60 см</w:t>
            </w:r>
          </w:p>
        </w:tc>
        <w:tc>
          <w:tcPr>
            <w:tcW w:w="1250" w:type="dxa"/>
          </w:tcPr>
          <w:p w:rsidR="00AD15D6" w:rsidRPr="00C63F14" w:rsidRDefault="00AD15D6" w:rsidP="00C63F14">
            <w:pPr>
              <w:tabs>
                <w:tab w:val="left" w:pos="10206"/>
              </w:tabs>
              <w:spacing w:line="240" w:lineRule="atLeast"/>
              <w:ind w:right="-13" w:firstLine="567"/>
              <w:jc w:val="both"/>
            </w:pPr>
            <w:r w:rsidRPr="00C63F14">
              <w:t>10</w:t>
            </w:r>
          </w:p>
        </w:tc>
      </w:tr>
      <w:tr w:rsidR="00AD15D6" w:rsidRPr="00C63F14" w:rsidTr="00954E3A">
        <w:tc>
          <w:tcPr>
            <w:tcW w:w="2467" w:type="dxa"/>
            <w:vMerge/>
          </w:tcPr>
          <w:p w:rsidR="00AD15D6" w:rsidRPr="00C63F14" w:rsidRDefault="00AD15D6" w:rsidP="00C63F14">
            <w:pPr>
              <w:tabs>
                <w:tab w:val="left" w:pos="10206"/>
              </w:tabs>
              <w:spacing w:line="240" w:lineRule="atLeast"/>
              <w:ind w:right="-13" w:firstLine="567"/>
              <w:jc w:val="both"/>
            </w:pPr>
          </w:p>
        </w:tc>
        <w:tc>
          <w:tcPr>
            <w:tcW w:w="2419" w:type="dxa"/>
          </w:tcPr>
          <w:p w:rsidR="00AD15D6" w:rsidRPr="00C63F14" w:rsidRDefault="00AD15D6" w:rsidP="00C63F14">
            <w:pPr>
              <w:tabs>
                <w:tab w:val="left" w:pos="10206"/>
              </w:tabs>
              <w:spacing w:line="240" w:lineRule="atLeast"/>
              <w:ind w:right="-13" w:firstLine="567"/>
              <w:jc w:val="both"/>
            </w:pPr>
            <w:r w:rsidRPr="00C63F14">
              <w:t>Мяч средний</w:t>
            </w:r>
          </w:p>
        </w:tc>
        <w:tc>
          <w:tcPr>
            <w:tcW w:w="4316" w:type="dxa"/>
          </w:tcPr>
          <w:p w:rsidR="00AD15D6" w:rsidRPr="00C63F14" w:rsidRDefault="00AD15D6" w:rsidP="00C63F14">
            <w:pPr>
              <w:tabs>
                <w:tab w:val="left" w:pos="10206"/>
              </w:tabs>
              <w:spacing w:line="240" w:lineRule="atLeast"/>
              <w:ind w:right="-13" w:firstLine="567"/>
              <w:jc w:val="both"/>
            </w:pPr>
            <w:r w:rsidRPr="00C63F14">
              <w:t>Диаметр 10-12 см</w:t>
            </w:r>
          </w:p>
        </w:tc>
        <w:tc>
          <w:tcPr>
            <w:tcW w:w="1250" w:type="dxa"/>
          </w:tcPr>
          <w:p w:rsidR="00AD15D6" w:rsidRPr="00C63F14" w:rsidRDefault="00AD15D6" w:rsidP="00C63F14">
            <w:pPr>
              <w:tabs>
                <w:tab w:val="left" w:pos="10206"/>
              </w:tabs>
              <w:spacing w:line="240" w:lineRule="atLeast"/>
              <w:ind w:right="-13" w:firstLine="567"/>
              <w:jc w:val="both"/>
            </w:pPr>
            <w:r w:rsidRPr="00C63F14">
              <w:t>10</w:t>
            </w:r>
          </w:p>
        </w:tc>
      </w:tr>
      <w:tr w:rsidR="00AD15D6" w:rsidRPr="00C63F14" w:rsidTr="00954E3A">
        <w:trPr>
          <w:trHeight w:val="70"/>
        </w:trPr>
        <w:tc>
          <w:tcPr>
            <w:tcW w:w="2467" w:type="dxa"/>
            <w:vMerge/>
          </w:tcPr>
          <w:p w:rsidR="00AD15D6" w:rsidRPr="00C63F14" w:rsidRDefault="00AD15D6" w:rsidP="00C63F14">
            <w:pPr>
              <w:tabs>
                <w:tab w:val="left" w:pos="10206"/>
              </w:tabs>
              <w:spacing w:line="240" w:lineRule="atLeast"/>
              <w:ind w:right="-13" w:firstLine="567"/>
              <w:jc w:val="both"/>
            </w:pPr>
          </w:p>
        </w:tc>
        <w:tc>
          <w:tcPr>
            <w:tcW w:w="2419" w:type="dxa"/>
          </w:tcPr>
          <w:p w:rsidR="00AD15D6" w:rsidRPr="00C63F14" w:rsidRDefault="00AD15D6" w:rsidP="00C63F14">
            <w:pPr>
              <w:tabs>
                <w:tab w:val="left" w:pos="10206"/>
              </w:tabs>
              <w:spacing w:line="240" w:lineRule="atLeast"/>
              <w:ind w:right="-13"/>
              <w:jc w:val="both"/>
            </w:pPr>
            <w:r w:rsidRPr="00C63F14">
              <w:t>Палка гимнастическая короткая</w:t>
            </w:r>
          </w:p>
        </w:tc>
        <w:tc>
          <w:tcPr>
            <w:tcW w:w="4316" w:type="dxa"/>
          </w:tcPr>
          <w:p w:rsidR="00AD15D6" w:rsidRPr="00C63F14" w:rsidRDefault="00AD15D6" w:rsidP="00C63F14">
            <w:pPr>
              <w:tabs>
                <w:tab w:val="left" w:pos="10206"/>
              </w:tabs>
              <w:spacing w:line="240" w:lineRule="atLeast"/>
              <w:ind w:right="-13" w:firstLine="567"/>
              <w:jc w:val="both"/>
            </w:pPr>
            <w:r w:rsidRPr="00C63F14">
              <w:t>Длина 80 см</w:t>
            </w:r>
          </w:p>
        </w:tc>
        <w:tc>
          <w:tcPr>
            <w:tcW w:w="1250" w:type="dxa"/>
          </w:tcPr>
          <w:p w:rsidR="00AD15D6" w:rsidRPr="00C63F14" w:rsidRDefault="00AD15D6" w:rsidP="00C63F14">
            <w:pPr>
              <w:tabs>
                <w:tab w:val="left" w:pos="10206"/>
              </w:tabs>
              <w:spacing w:line="240" w:lineRule="atLeast"/>
              <w:ind w:right="-13" w:firstLine="567"/>
              <w:jc w:val="both"/>
            </w:pPr>
            <w:r w:rsidRPr="00C63F14">
              <w:t>10</w:t>
            </w:r>
          </w:p>
        </w:tc>
      </w:tr>
    </w:tbl>
    <w:p w:rsidR="00AD15D6" w:rsidRPr="00C63F14" w:rsidRDefault="00AD15D6" w:rsidP="00C63F14">
      <w:pPr>
        <w:tabs>
          <w:tab w:val="left" w:pos="10206"/>
        </w:tabs>
        <w:spacing w:line="240" w:lineRule="atLeast"/>
        <w:ind w:right="-13" w:firstLine="567"/>
        <w:jc w:val="both"/>
        <w:rPr>
          <w:b/>
          <w:lang w:eastAsia="en-US"/>
        </w:rPr>
      </w:pPr>
    </w:p>
    <w:p w:rsidR="00AD15D6" w:rsidRPr="00C63F14" w:rsidRDefault="00AD15D6" w:rsidP="00C63F14">
      <w:pPr>
        <w:spacing w:line="276" w:lineRule="auto"/>
        <w:ind w:firstLine="748"/>
        <w:jc w:val="both"/>
        <w:rPr>
          <w:b/>
        </w:rPr>
      </w:pPr>
      <w:r w:rsidRPr="00C63F14">
        <w:rPr>
          <w:b/>
        </w:rPr>
        <w:t>Традиционные события, праздники, мероприятия.</w:t>
      </w:r>
    </w:p>
    <w:p w:rsidR="00AD15D6" w:rsidRPr="00C63F14" w:rsidRDefault="00AD15D6" w:rsidP="00C63F14">
      <w:pPr>
        <w:tabs>
          <w:tab w:val="left" w:pos="2835"/>
        </w:tabs>
        <w:spacing w:line="276" w:lineRule="auto"/>
        <w:ind w:left="567" w:firstLine="709"/>
        <w:jc w:val="both"/>
        <w:rPr>
          <w:b/>
        </w:rPr>
      </w:pPr>
      <w:r w:rsidRPr="00C63F14">
        <w:rPr>
          <w:b/>
        </w:rPr>
        <w:t>Подготовительная к школе группа (от 6 до 7 лет)</w:t>
      </w:r>
    </w:p>
    <w:p w:rsidR="00AD15D6" w:rsidRPr="00C63F14" w:rsidRDefault="00AD15D6" w:rsidP="00C63F14">
      <w:pPr>
        <w:tabs>
          <w:tab w:val="left" w:pos="2835"/>
        </w:tabs>
        <w:spacing w:line="276" w:lineRule="auto"/>
        <w:ind w:left="567" w:firstLine="709"/>
        <w:contextualSpacing/>
        <w:jc w:val="both"/>
      </w:pPr>
      <w:r w:rsidRPr="00C63F14">
        <w:rPr>
          <w:b/>
        </w:rPr>
        <w:t>Праздники.</w:t>
      </w:r>
      <w:r w:rsidRPr="00C63F14">
        <w:t xml:space="preserve"> Новый год, День защитника Отечества, Международный женский день, День Победы, «Проводы в школу», «Осень», «Весна», «Лето», праздники народного календаря, Праздник Шагаа, «Дук байырлалы», «Хоглуг ог».</w:t>
      </w:r>
    </w:p>
    <w:p w:rsidR="00AD15D6" w:rsidRPr="00C63F14" w:rsidRDefault="00AD15D6" w:rsidP="00C63F14">
      <w:pPr>
        <w:tabs>
          <w:tab w:val="left" w:pos="2835"/>
        </w:tabs>
        <w:spacing w:line="276" w:lineRule="auto"/>
        <w:ind w:left="567" w:firstLine="709"/>
        <w:contextualSpacing/>
        <w:jc w:val="both"/>
      </w:pPr>
      <w:r w:rsidRPr="00C63F14">
        <w:rPr>
          <w:b/>
        </w:rPr>
        <w:t>Тематические праздники и развлечения.</w:t>
      </w:r>
      <w:r w:rsidRPr="00C63F14">
        <w:t>«Веселая ярмарка», «Зимушка-зима, зима снежная была», «Аваларны алдын хундээр», фольклорный праздник«Тыва-чуртувус, аас-чогаал-эртиневис», «Королевство волшебных мячей», «Мы сильные, ловкие, здоровые»; вечера, посвященные творчеству композиторов, писателей, художников.</w:t>
      </w:r>
    </w:p>
    <w:p w:rsidR="00AD15D6" w:rsidRPr="00C63F14" w:rsidRDefault="00AD15D6" w:rsidP="00C63F14">
      <w:pPr>
        <w:tabs>
          <w:tab w:val="left" w:pos="2835"/>
        </w:tabs>
        <w:spacing w:line="276" w:lineRule="auto"/>
        <w:ind w:left="567" w:firstLine="709"/>
        <w:contextualSpacing/>
        <w:jc w:val="both"/>
      </w:pPr>
      <w:r w:rsidRPr="00C63F14">
        <w:rPr>
          <w:b/>
        </w:rPr>
        <w:t>Театрализованные представления.</w:t>
      </w:r>
      <w:r w:rsidRPr="00C63F14">
        <w:t xml:space="preserve"> Постановка театральных спектаклей, детских опер, музыкальных и ритмических пьес. Инсценирование русских и тувинских народных сказок, песен, литературных произведений; игры-инсценировки: «Скворец и воробей», «Котята-поварята», муз. Е. Тиличеевой.</w:t>
      </w:r>
    </w:p>
    <w:p w:rsidR="00AD15D6" w:rsidRPr="00C63F14" w:rsidRDefault="00AD15D6" w:rsidP="00C63F14">
      <w:pPr>
        <w:tabs>
          <w:tab w:val="left" w:pos="2835"/>
        </w:tabs>
        <w:spacing w:line="276" w:lineRule="auto"/>
        <w:ind w:left="567" w:firstLine="709"/>
        <w:contextualSpacing/>
        <w:jc w:val="both"/>
      </w:pPr>
      <w:r w:rsidRPr="00C63F14">
        <w:rPr>
          <w:b/>
        </w:rPr>
        <w:t>Музыкально-литературные композиции</w:t>
      </w:r>
      <w:r w:rsidRPr="00C63F14">
        <w:t>. «Музыка и поэзия», «Весенние мотивы», «Сказочные образы в музыке и поэзии», «А.С.Пушкин и музыка», «Город чудный, город древний», «Зима-волшебница».</w:t>
      </w:r>
    </w:p>
    <w:p w:rsidR="00AD15D6" w:rsidRPr="00C63F14" w:rsidRDefault="00AD15D6" w:rsidP="00C63F14">
      <w:pPr>
        <w:tabs>
          <w:tab w:val="left" w:pos="2835"/>
        </w:tabs>
        <w:spacing w:line="276" w:lineRule="auto"/>
        <w:ind w:left="567" w:firstLine="709"/>
        <w:contextualSpacing/>
        <w:jc w:val="both"/>
      </w:pPr>
      <w:r w:rsidRPr="00C63F14">
        <w:rPr>
          <w:b/>
        </w:rPr>
        <w:t>Концерты.</w:t>
      </w:r>
      <w:r w:rsidRPr="00C63F14">
        <w:t xml:space="preserve"> «Песни о Москве», «Шутка в музыке», «Любимые произведения», «Поем и танцуем», «Аваларга алдар»; концерты детской самодеятельности.</w:t>
      </w:r>
    </w:p>
    <w:p w:rsidR="00AD15D6" w:rsidRPr="00C63F14" w:rsidRDefault="00AD15D6" w:rsidP="00C63F14">
      <w:pPr>
        <w:tabs>
          <w:tab w:val="left" w:pos="2835"/>
        </w:tabs>
        <w:spacing w:line="276" w:lineRule="auto"/>
        <w:ind w:left="567" w:firstLine="709"/>
        <w:contextualSpacing/>
        <w:jc w:val="both"/>
      </w:pPr>
      <w:r w:rsidRPr="00C63F14">
        <w:rPr>
          <w:b/>
        </w:rPr>
        <w:t>Русское народное творчество.</w:t>
      </w:r>
      <w:r w:rsidRPr="00C63F14">
        <w:t xml:space="preserve"> Загадки, были и небылицы, шутки, любимые сказки, сказания, былины, предания.</w:t>
      </w:r>
    </w:p>
    <w:p w:rsidR="00AD15D6" w:rsidRPr="00C63F14" w:rsidRDefault="00AD15D6" w:rsidP="00C63F14">
      <w:pPr>
        <w:tabs>
          <w:tab w:val="left" w:pos="2835"/>
        </w:tabs>
        <w:spacing w:line="276" w:lineRule="auto"/>
        <w:ind w:left="567" w:firstLine="709"/>
        <w:contextualSpacing/>
        <w:jc w:val="both"/>
      </w:pPr>
      <w:r w:rsidRPr="00C63F14">
        <w:rPr>
          <w:b/>
        </w:rPr>
        <w:t>Декоративно-прикладное искусство.</w:t>
      </w:r>
      <w:r w:rsidRPr="00C63F14">
        <w:t xml:space="preserve"> «Вологодские кружева», «Гжельские узоры», «Народная игрушка», «Хохлома», «Угулзалар» и др.</w:t>
      </w:r>
    </w:p>
    <w:p w:rsidR="00AD15D6" w:rsidRPr="00C63F14" w:rsidRDefault="00AD15D6" w:rsidP="00C63F14">
      <w:pPr>
        <w:tabs>
          <w:tab w:val="left" w:pos="2835"/>
        </w:tabs>
        <w:spacing w:line="276" w:lineRule="auto"/>
        <w:ind w:left="567" w:firstLine="709"/>
        <w:contextualSpacing/>
        <w:jc w:val="both"/>
      </w:pPr>
      <w:r w:rsidRPr="00C63F14">
        <w:rPr>
          <w:b/>
        </w:rPr>
        <w:t>КВН и викторины.</w:t>
      </w:r>
      <w:r w:rsidRPr="00C63F14">
        <w:t xml:space="preserve"> Различные турниры, в том числе знатоков природы, столицы Москвы; «Короб чудес», «А ну-ка, девочки», «Эрнин эрези», «Волшебной стране», «Путешествие в страну знаний», «В мире фантастик», «Займемся арифметикой», «Я играю в шахматы» и др.</w:t>
      </w:r>
    </w:p>
    <w:p w:rsidR="00AD15D6" w:rsidRPr="00C63F14" w:rsidRDefault="00AD15D6" w:rsidP="00C63F14">
      <w:pPr>
        <w:tabs>
          <w:tab w:val="left" w:pos="2835"/>
        </w:tabs>
        <w:spacing w:line="276" w:lineRule="auto"/>
        <w:ind w:left="567" w:firstLine="709"/>
        <w:contextualSpacing/>
        <w:jc w:val="both"/>
      </w:pPr>
      <w:r w:rsidRPr="00C63F14">
        <w:rPr>
          <w:b/>
        </w:rPr>
        <w:t>Спортивные развлечения.</w:t>
      </w:r>
      <w:r w:rsidRPr="00C63F14">
        <w:t xml:space="preserve"> «Летняя олимпиада», «Ловкие и смелые», «Спорт, спорт, спорт», «Зимние катания», «Игры-соревнования», «Путешествие в Спортландию», «Моге хурежи», «Че-ве, тевектээли».</w:t>
      </w:r>
    </w:p>
    <w:p w:rsidR="00AD15D6" w:rsidRPr="00C63F14" w:rsidRDefault="00AD15D6" w:rsidP="00C63F14">
      <w:pPr>
        <w:tabs>
          <w:tab w:val="left" w:pos="2835"/>
        </w:tabs>
        <w:spacing w:line="276" w:lineRule="auto"/>
        <w:ind w:left="567" w:firstLine="709"/>
        <w:contextualSpacing/>
        <w:jc w:val="both"/>
      </w:pPr>
      <w:r w:rsidRPr="00C63F14">
        <w:rPr>
          <w:b/>
        </w:rPr>
        <w:t>Забавы.</w:t>
      </w:r>
      <w:r w:rsidRPr="00C63F14">
        <w:t xml:space="preserve"> Фокусы, шарады, сюрпризные моменты, подвижные и словесные игры, аттракционы, театр теней при помощи рук.</w:t>
      </w:r>
    </w:p>
    <w:p w:rsidR="00AD15D6" w:rsidRPr="00C63F14" w:rsidRDefault="00AD15D6" w:rsidP="00C63F14">
      <w:pPr>
        <w:tabs>
          <w:tab w:val="left" w:pos="2835"/>
        </w:tabs>
        <w:spacing w:line="276" w:lineRule="auto"/>
        <w:ind w:left="567" w:firstLine="709"/>
        <w:contextualSpacing/>
        <w:jc w:val="both"/>
      </w:pPr>
    </w:p>
    <w:p w:rsidR="00AD15D6" w:rsidRPr="00C63F14" w:rsidRDefault="00AD15D6" w:rsidP="00C63F14">
      <w:pPr>
        <w:spacing w:line="276" w:lineRule="auto"/>
        <w:jc w:val="both"/>
        <w:rPr>
          <w:b/>
        </w:rPr>
      </w:pPr>
      <w:r w:rsidRPr="00C63F14">
        <w:rPr>
          <w:b/>
        </w:rPr>
        <w:t>Особенности и организации предметно-развивающая  среда  помещений и групповых  комнат  ДОУ</w:t>
      </w:r>
    </w:p>
    <w:p w:rsidR="00AD15D6" w:rsidRPr="00C63F14" w:rsidRDefault="00AD15D6" w:rsidP="00C63F14">
      <w:pPr>
        <w:jc w:val="both"/>
        <w:rPr>
          <w:b/>
        </w:rPr>
      </w:pPr>
      <w:r w:rsidRPr="00C63F14">
        <w:rPr>
          <w:b/>
        </w:rPr>
        <w:t>Требования к развивающей предметно-пространственной среде.</w:t>
      </w:r>
    </w:p>
    <w:p w:rsidR="00AD15D6" w:rsidRPr="00C63F14" w:rsidRDefault="00AD15D6" w:rsidP="00C63F14">
      <w:pPr>
        <w:jc w:val="both"/>
      </w:pPr>
      <w:r w:rsidRPr="00C63F14">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AD15D6" w:rsidRPr="00C63F14" w:rsidRDefault="00AD15D6" w:rsidP="00C63F14">
      <w:pPr>
        <w:jc w:val="both"/>
      </w:pPr>
      <w:r w:rsidRPr="00C63F14">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AD15D6" w:rsidRPr="00C63F14" w:rsidRDefault="00AD15D6" w:rsidP="00C63F14">
      <w:pPr>
        <w:jc w:val="both"/>
      </w:pPr>
      <w:r w:rsidRPr="00C63F14">
        <w:t>3. Развивающая предметно-пространственная среда должна обеспечивать:</w:t>
      </w:r>
    </w:p>
    <w:p w:rsidR="00AD15D6" w:rsidRPr="00C63F14" w:rsidRDefault="00AD15D6" w:rsidP="00C63F14">
      <w:pPr>
        <w:jc w:val="both"/>
      </w:pPr>
      <w:r w:rsidRPr="00C63F14">
        <w:t>реализацию различных образовательных программ;</w:t>
      </w:r>
    </w:p>
    <w:p w:rsidR="00AD15D6" w:rsidRPr="00C63F14" w:rsidRDefault="00AD15D6" w:rsidP="00C63F14">
      <w:pPr>
        <w:jc w:val="both"/>
      </w:pPr>
      <w:r w:rsidRPr="00C63F14">
        <w:t>учет национально-культурных, климатических условий, в которых осуществляется образовательная деятельность;</w:t>
      </w:r>
    </w:p>
    <w:p w:rsidR="00AD15D6" w:rsidRPr="00C63F14" w:rsidRDefault="00AD15D6" w:rsidP="00C63F14">
      <w:pPr>
        <w:jc w:val="both"/>
      </w:pPr>
      <w:r w:rsidRPr="00C63F14">
        <w:t>учет возрастных особенностей детей.</w:t>
      </w:r>
    </w:p>
    <w:p w:rsidR="00AD15D6" w:rsidRPr="00C63F14" w:rsidRDefault="00AD15D6" w:rsidP="00C63F14">
      <w:pPr>
        <w:jc w:val="both"/>
      </w:pPr>
      <w:r w:rsidRPr="00C63F14">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AD15D6" w:rsidRPr="00C63F14" w:rsidRDefault="00AD15D6" w:rsidP="00C63F14">
      <w:pPr>
        <w:ind w:left="360"/>
        <w:jc w:val="both"/>
      </w:pPr>
      <w:r w:rsidRPr="00C63F14">
        <w:t xml:space="preserve">1) </w:t>
      </w:r>
      <w:r w:rsidRPr="00C63F14">
        <w:rPr>
          <w:b/>
        </w:rPr>
        <w:t xml:space="preserve">Насыщенность </w:t>
      </w:r>
      <w:r w:rsidRPr="00C63F14">
        <w:t>среды должна соответствовать возрастным возможностям детей и содержанию Программы.</w:t>
      </w:r>
    </w:p>
    <w:p w:rsidR="00AD15D6" w:rsidRPr="00C63F14" w:rsidRDefault="00AD15D6" w:rsidP="00C63F14">
      <w:pPr>
        <w:ind w:left="360"/>
        <w:jc w:val="both"/>
      </w:pPr>
      <w:r w:rsidRPr="00C63F14">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AD15D6" w:rsidRPr="00C63F14" w:rsidRDefault="00AD15D6" w:rsidP="00C63F14">
      <w:pPr>
        <w:ind w:left="360"/>
        <w:jc w:val="both"/>
      </w:pPr>
      <w:r w:rsidRPr="00C63F14">
        <w:t>Организация образовательного пространства и разнообразие материалов, оборудования и инвентаря (в здании и на участке) должны обеспечивать:</w:t>
      </w:r>
    </w:p>
    <w:p w:rsidR="00AD15D6" w:rsidRPr="00C63F14" w:rsidRDefault="00AD15D6" w:rsidP="00C63F14">
      <w:pPr>
        <w:ind w:left="360"/>
        <w:jc w:val="both"/>
      </w:pPr>
      <w:r w:rsidRPr="00C63F14">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AD15D6" w:rsidRPr="00C63F14" w:rsidRDefault="00AD15D6" w:rsidP="00C63F14">
      <w:pPr>
        <w:ind w:left="360"/>
        <w:jc w:val="both"/>
      </w:pPr>
      <w:r w:rsidRPr="00C63F14">
        <w:t>двигательную активность, в том числе развитие крупной и мелкой моторики, участие в подвижных играх и соревнованиях;</w:t>
      </w:r>
    </w:p>
    <w:p w:rsidR="00AD15D6" w:rsidRPr="00C63F14" w:rsidRDefault="00AD15D6" w:rsidP="00C63F14">
      <w:pPr>
        <w:ind w:left="360"/>
        <w:jc w:val="both"/>
      </w:pPr>
      <w:r w:rsidRPr="00C63F14">
        <w:t>эмоциональное благополучие детей во взаимодействии с предметно-пространственным окружением;</w:t>
      </w:r>
    </w:p>
    <w:p w:rsidR="00AD15D6" w:rsidRPr="00C63F14" w:rsidRDefault="00AD15D6" w:rsidP="00C63F14">
      <w:pPr>
        <w:ind w:left="360"/>
        <w:jc w:val="both"/>
      </w:pPr>
      <w:r w:rsidRPr="00C63F14">
        <w:t>возможность самовыражения детей.</w:t>
      </w:r>
    </w:p>
    <w:p w:rsidR="00AD15D6" w:rsidRPr="00C63F14" w:rsidRDefault="00AD15D6" w:rsidP="00C63F14">
      <w:pPr>
        <w:ind w:left="360"/>
        <w:jc w:val="both"/>
      </w:pPr>
      <w:r w:rsidRPr="00C63F14">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AD15D6" w:rsidRPr="00C63F14" w:rsidRDefault="00AD15D6" w:rsidP="00C63F14">
      <w:pPr>
        <w:ind w:left="360"/>
        <w:jc w:val="both"/>
      </w:pPr>
      <w:r w:rsidRPr="00C63F14">
        <w:t xml:space="preserve">2) </w:t>
      </w:r>
      <w:r w:rsidRPr="00C63F14">
        <w:rPr>
          <w:b/>
        </w:rPr>
        <w:t xml:space="preserve">Трансформируемость </w:t>
      </w:r>
      <w:r w:rsidRPr="00C63F14">
        <w:t>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AD15D6" w:rsidRPr="00C63F14" w:rsidRDefault="00AD15D6" w:rsidP="00C63F14">
      <w:pPr>
        <w:ind w:left="360"/>
        <w:jc w:val="both"/>
      </w:pPr>
      <w:r w:rsidRPr="00C63F14">
        <w:t xml:space="preserve">3) </w:t>
      </w:r>
      <w:r w:rsidRPr="00C63F14">
        <w:rPr>
          <w:b/>
        </w:rPr>
        <w:t>Полифункциональность</w:t>
      </w:r>
      <w:r w:rsidRPr="00C63F14">
        <w:t xml:space="preserve"> материалов предполагает:</w:t>
      </w:r>
    </w:p>
    <w:p w:rsidR="00AD15D6" w:rsidRPr="00C63F14" w:rsidRDefault="00AD15D6" w:rsidP="00C63F14">
      <w:pPr>
        <w:ind w:left="360"/>
        <w:jc w:val="both"/>
      </w:pPr>
      <w:r w:rsidRPr="00C63F14">
        <w:t>возможность разнообразного использования различных составляющих предметной среды, например, детской мебели, матов, мягких модулей, ширм и т.д.;</w:t>
      </w:r>
    </w:p>
    <w:p w:rsidR="00AD15D6" w:rsidRPr="00C63F14" w:rsidRDefault="00AD15D6" w:rsidP="00C63F14">
      <w:pPr>
        <w:ind w:left="360"/>
        <w:jc w:val="both"/>
      </w:pPr>
      <w:r w:rsidRPr="00C63F14">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AD15D6" w:rsidRPr="00C63F14" w:rsidRDefault="00AD15D6" w:rsidP="00C63F14">
      <w:pPr>
        <w:ind w:left="360"/>
        <w:jc w:val="both"/>
      </w:pPr>
      <w:r w:rsidRPr="00C63F14">
        <w:t xml:space="preserve">4) </w:t>
      </w:r>
      <w:r w:rsidRPr="00C63F14">
        <w:rPr>
          <w:b/>
        </w:rPr>
        <w:t>Вариативность</w:t>
      </w:r>
      <w:r w:rsidRPr="00C63F14">
        <w:t xml:space="preserve"> среды предполагает:</w:t>
      </w:r>
    </w:p>
    <w:p w:rsidR="00AD15D6" w:rsidRPr="00C63F14" w:rsidRDefault="00AD15D6" w:rsidP="00C63F14">
      <w:pPr>
        <w:ind w:left="360"/>
        <w:jc w:val="both"/>
      </w:pPr>
      <w:r w:rsidRPr="00C63F14">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AD15D6" w:rsidRPr="00C63F14" w:rsidRDefault="00AD15D6" w:rsidP="00C63F14">
      <w:pPr>
        <w:ind w:left="360"/>
        <w:jc w:val="both"/>
      </w:pPr>
      <w:r w:rsidRPr="00C63F14">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AD15D6" w:rsidRPr="00C63F14" w:rsidRDefault="00AD15D6" w:rsidP="00C63F14">
      <w:pPr>
        <w:ind w:left="360"/>
        <w:jc w:val="both"/>
      </w:pPr>
      <w:r w:rsidRPr="00C63F14">
        <w:t>5)</w:t>
      </w:r>
      <w:r w:rsidRPr="00C63F14">
        <w:rPr>
          <w:b/>
        </w:rPr>
        <w:t xml:space="preserve"> Доступность</w:t>
      </w:r>
      <w:r w:rsidRPr="00C63F14">
        <w:t xml:space="preserve"> среды предполагает:</w:t>
      </w:r>
    </w:p>
    <w:p w:rsidR="00AD15D6" w:rsidRPr="00C63F14" w:rsidRDefault="00AD15D6" w:rsidP="00C63F14">
      <w:pPr>
        <w:ind w:left="360"/>
        <w:jc w:val="both"/>
      </w:pPr>
      <w:r w:rsidRPr="00C63F14">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AD15D6" w:rsidRPr="00C63F14" w:rsidRDefault="00AD15D6" w:rsidP="00C63F14">
      <w:pPr>
        <w:ind w:left="360"/>
        <w:jc w:val="both"/>
      </w:pPr>
      <w:r w:rsidRPr="00C63F14">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AD15D6" w:rsidRPr="00C63F14" w:rsidRDefault="00AD15D6" w:rsidP="00C63F14">
      <w:pPr>
        <w:ind w:left="360"/>
        <w:jc w:val="both"/>
      </w:pPr>
      <w:r w:rsidRPr="00C63F14">
        <w:t>исправность и сохранность материалов и оборудования.</w:t>
      </w:r>
    </w:p>
    <w:p w:rsidR="00AD15D6" w:rsidRPr="00C63F14" w:rsidRDefault="00AD15D6" w:rsidP="00C63F14">
      <w:pPr>
        <w:ind w:left="360"/>
        <w:jc w:val="both"/>
      </w:pPr>
      <w:r w:rsidRPr="00C63F14">
        <w:t xml:space="preserve">6) </w:t>
      </w:r>
      <w:r w:rsidRPr="00C63F14">
        <w:rPr>
          <w:b/>
        </w:rPr>
        <w:t>Безопасность</w:t>
      </w:r>
      <w:r w:rsidRPr="00C63F14">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AD15D6" w:rsidRPr="00C63F14" w:rsidRDefault="00AD15D6" w:rsidP="00C63F14">
      <w:pPr>
        <w:jc w:val="both"/>
      </w:pPr>
      <w:r w:rsidRPr="00C63F14">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AD15D6" w:rsidRPr="00C63F14" w:rsidRDefault="00AD15D6" w:rsidP="00C63F14">
      <w:pPr>
        <w:spacing w:line="276" w:lineRule="auto"/>
        <w:ind w:left="567" w:firstLine="284"/>
        <w:jc w:val="both"/>
      </w:pPr>
      <w:r w:rsidRPr="00C63F14">
        <w:t>Оснащение уголков должно меняться в соответствии с тематическим планированием образовательного процесса.</w:t>
      </w:r>
    </w:p>
    <w:p w:rsidR="00AD15D6" w:rsidRPr="00C63F14" w:rsidRDefault="00AD15D6" w:rsidP="00C63F14">
      <w:pPr>
        <w:spacing w:line="276" w:lineRule="auto"/>
        <w:ind w:left="567" w:firstLine="284"/>
        <w:jc w:val="both"/>
      </w:pPr>
      <w:r w:rsidRPr="00C63F14">
        <w:t>В качестве центров развития могут выступать:</w:t>
      </w:r>
    </w:p>
    <w:p w:rsidR="00AD15D6" w:rsidRPr="00C63F14" w:rsidRDefault="00AD15D6" w:rsidP="00C63F14">
      <w:pPr>
        <w:spacing w:line="276" w:lineRule="auto"/>
        <w:ind w:left="567" w:firstLine="284"/>
        <w:jc w:val="both"/>
      </w:pPr>
      <w:r w:rsidRPr="00C63F14">
        <w:t>• уголок для сюжетно-ролевых игр;</w:t>
      </w:r>
    </w:p>
    <w:p w:rsidR="00AD15D6" w:rsidRPr="00C63F14" w:rsidRDefault="00AD15D6" w:rsidP="00C63F14">
      <w:pPr>
        <w:spacing w:line="276" w:lineRule="auto"/>
        <w:ind w:left="567" w:firstLine="284"/>
        <w:jc w:val="both"/>
      </w:pPr>
      <w:r w:rsidRPr="00C63F14">
        <w:t>• уголок ряжения (для театрализованных игр);</w:t>
      </w:r>
    </w:p>
    <w:p w:rsidR="00AD15D6" w:rsidRPr="00C63F14" w:rsidRDefault="00AD15D6" w:rsidP="00C63F14">
      <w:pPr>
        <w:spacing w:line="276" w:lineRule="auto"/>
        <w:ind w:left="567" w:firstLine="284"/>
        <w:jc w:val="both"/>
      </w:pPr>
      <w:r w:rsidRPr="00C63F14">
        <w:t>• книжный уголок;</w:t>
      </w:r>
    </w:p>
    <w:p w:rsidR="00AD15D6" w:rsidRPr="00C63F14" w:rsidRDefault="00AD15D6" w:rsidP="00C63F14">
      <w:pPr>
        <w:spacing w:line="276" w:lineRule="auto"/>
        <w:ind w:left="567" w:firstLine="284"/>
        <w:jc w:val="both"/>
      </w:pPr>
      <w:r w:rsidRPr="00C63F14">
        <w:t>• зона для настольно-печатных игр;</w:t>
      </w:r>
    </w:p>
    <w:p w:rsidR="00AD15D6" w:rsidRPr="00C63F14" w:rsidRDefault="00AD15D6" w:rsidP="00C63F14">
      <w:pPr>
        <w:spacing w:line="276" w:lineRule="auto"/>
        <w:ind w:left="567" w:firstLine="284"/>
        <w:jc w:val="both"/>
      </w:pPr>
      <w:r w:rsidRPr="00C63F14">
        <w:t>• выставка (детского рисунка, детского творчества, изделий народных мастеров и т. д.);</w:t>
      </w:r>
    </w:p>
    <w:p w:rsidR="00AD15D6" w:rsidRPr="00C63F14" w:rsidRDefault="00AD15D6" w:rsidP="00C63F14">
      <w:pPr>
        <w:spacing w:line="276" w:lineRule="auto"/>
        <w:ind w:left="567" w:firstLine="284"/>
        <w:jc w:val="both"/>
      </w:pPr>
      <w:r w:rsidRPr="00C63F14">
        <w:t>• уголок природы (наблюдений за природой);</w:t>
      </w:r>
    </w:p>
    <w:p w:rsidR="00AD15D6" w:rsidRPr="00C63F14" w:rsidRDefault="00AD15D6" w:rsidP="00C63F14">
      <w:pPr>
        <w:spacing w:line="276" w:lineRule="auto"/>
        <w:ind w:left="567" w:firstLine="284"/>
        <w:jc w:val="both"/>
      </w:pPr>
      <w:r w:rsidRPr="00C63F14">
        <w:t>• спортивный уголок;</w:t>
      </w:r>
    </w:p>
    <w:p w:rsidR="00AD15D6" w:rsidRPr="00C63F14" w:rsidRDefault="00AD15D6" w:rsidP="00C63F14">
      <w:pPr>
        <w:spacing w:line="276" w:lineRule="auto"/>
        <w:ind w:left="567" w:firstLine="284"/>
        <w:jc w:val="both"/>
      </w:pPr>
      <w:r w:rsidRPr="00C63F14">
        <w:t>• уголок для игр с водой и песком;</w:t>
      </w:r>
    </w:p>
    <w:p w:rsidR="00AD15D6" w:rsidRPr="00C63F14" w:rsidRDefault="00AD15D6" w:rsidP="00C63F14">
      <w:pPr>
        <w:spacing w:line="276" w:lineRule="auto"/>
        <w:ind w:left="567" w:firstLine="284"/>
        <w:jc w:val="both"/>
      </w:pPr>
      <w:r w:rsidRPr="00C63F14">
        <w:t>• уголки для разнообразных видов самостоятельной деятельности детей — конструктивной, изобразительной, музыкальной и др.;</w:t>
      </w:r>
    </w:p>
    <w:p w:rsidR="00AD15D6" w:rsidRPr="00C63F14" w:rsidRDefault="00AD15D6" w:rsidP="00C63F14">
      <w:pPr>
        <w:spacing w:line="276" w:lineRule="auto"/>
        <w:ind w:left="567" w:firstLine="284"/>
        <w:jc w:val="both"/>
      </w:pPr>
      <w:r w:rsidRPr="00C63F14">
        <w:t>• игровой центр с крупными мягкими конструкциями (блоки, домики, тоннели и пр.) для легкого изменения игрового пространства;</w:t>
      </w:r>
    </w:p>
    <w:p w:rsidR="00AD15D6" w:rsidRPr="00C63F14" w:rsidRDefault="00AD15D6" w:rsidP="00C63F14">
      <w:pPr>
        <w:spacing w:line="276" w:lineRule="auto"/>
        <w:ind w:left="567" w:firstLine="284"/>
        <w:jc w:val="both"/>
      </w:pPr>
      <w:r w:rsidRPr="00C63F14">
        <w:t>• игровой уголок (с игрушками, строительным материалом).</w:t>
      </w:r>
    </w:p>
    <w:p w:rsidR="00AD15D6" w:rsidRPr="00C63F14" w:rsidRDefault="00AD15D6" w:rsidP="00C63F14">
      <w:pPr>
        <w:spacing w:line="276" w:lineRule="auto"/>
        <w:jc w:val="both"/>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2835"/>
        <w:gridCol w:w="5670"/>
      </w:tblGrid>
      <w:tr w:rsidR="00AD15D6" w:rsidRPr="00C63F14" w:rsidTr="00954E3A">
        <w:trPr>
          <w:trHeight w:val="145"/>
        </w:trPr>
        <w:tc>
          <w:tcPr>
            <w:tcW w:w="1809" w:type="dxa"/>
          </w:tcPr>
          <w:p w:rsidR="00AD15D6" w:rsidRPr="00C63F14" w:rsidRDefault="00AD15D6" w:rsidP="00C63F14">
            <w:pPr>
              <w:autoSpaceDE w:val="0"/>
              <w:autoSpaceDN w:val="0"/>
              <w:adjustRightInd w:val="0"/>
              <w:spacing w:line="276" w:lineRule="auto"/>
              <w:jc w:val="both"/>
              <w:rPr>
                <w:b/>
                <w:bCs/>
                <w:color w:val="000000"/>
              </w:rPr>
            </w:pPr>
            <w:r w:rsidRPr="00C63F14">
              <w:rPr>
                <w:b/>
              </w:rPr>
              <w:t>Вид  помещения</w:t>
            </w:r>
          </w:p>
        </w:tc>
        <w:tc>
          <w:tcPr>
            <w:tcW w:w="2835" w:type="dxa"/>
          </w:tcPr>
          <w:p w:rsidR="00AD15D6" w:rsidRPr="00C63F14" w:rsidRDefault="00AD15D6" w:rsidP="00C63F14">
            <w:pPr>
              <w:autoSpaceDE w:val="0"/>
              <w:autoSpaceDN w:val="0"/>
              <w:adjustRightInd w:val="0"/>
              <w:spacing w:line="276" w:lineRule="auto"/>
              <w:jc w:val="both"/>
              <w:rPr>
                <w:b/>
                <w:bCs/>
                <w:color w:val="000000"/>
              </w:rPr>
            </w:pPr>
            <w:r w:rsidRPr="00C63F14">
              <w:rPr>
                <w:b/>
                <w:bCs/>
                <w:color w:val="000000"/>
              </w:rPr>
              <w:t xml:space="preserve">Основное  предназначение </w:t>
            </w:r>
          </w:p>
        </w:tc>
        <w:tc>
          <w:tcPr>
            <w:tcW w:w="5670" w:type="dxa"/>
          </w:tcPr>
          <w:p w:rsidR="00AD15D6" w:rsidRPr="00C63F14" w:rsidRDefault="00AD15D6" w:rsidP="00C63F14">
            <w:pPr>
              <w:autoSpaceDE w:val="0"/>
              <w:autoSpaceDN w:val="0"/>
              <w:adjustRightInd w:val="0"/>
              <w:spacing w:line="276" w:lineRule="auto"/>
              <w:jc w:val="both"/>
              <w:rPr>
                <w:b/>
                <w:bCs/>
                <w:color w:val="000000"/>
              </w:rPr>
            </w:pPr>
            <w:r w:rsidRPr="00C63F14">
              <w:rPr>
                <w:b/>
                <w:bCs/>
                <w:color w:val="000000"/>
              </w:rPr>
              <w:t xml:space="preserve">Оснащение </w:t>
            </w:r>
          </w:p>
        </w:tc>
      </w:tr>
      <w:tr w:rsidR="00AD15D6" w:rsidRPr="00C63F14" w:rsidTr="00954E3A">
        <w:trPr>
          <w:trHeight w:val="145"/>
        </w:trPr>
        <w:tc>
          <w:tcPr>
            <w:tcW w:w="10314" w:type="dxa"/>
            <w:gridSpan w:val="3"/>
          </w:tcPr>
          <w:p w:rsidR="00AD15D6" w:rsidRPr="00C63F14" w:rsidRDefault="00AD15D6" w:rsidP="00C63F14">
            <w:pPr>
              <w:autoSpaceDE w:val="0"/>
              <w:autoSpaceDN w:val="0"/>
              <w:adjustRightInd w:val="0"/>
              <w:spacing w:line="276" w:lineRule="auto"/>
              <w:jc w:val="both"/>
              <w:rPr>
                <w:b/>
                <w:bCs/>
                <w:color w:val="000000"/>
              </w:rPr>
            </w:pPr>
            <w:r w:rsidRPr="00C63F14">
              <w:rPr>
                <w:b/>
                <w:bCs/>
                <w:color w:val="000000"/>
              </w:rPr>
              <w:t>Предметно-развивающая среда в МБДОУ</w:t>
            </w:r>
          </w:p>
        </w:tc>
      </w:tr>
      <w:tr w:rsidR="00AD15D6" w:rsidRPr="00C63F14" w:rsidTr="00954E3A">
        <w:trPr>
          <w:trHeight w:val="145"/>
        </w:trPr>
        <w:tc>
          <w:tcPr>
            <w:tcW w:w="10314" w:type="dxa"/>
            <w:gridSpan w:val="3"/>
          </w:tcPr>
          <w:p w:rsidR="00AD15D6" w:rsidRPr="00C63F14" w:rsidRDefault="00AD15D6" w:rsidP="00C63F14">
            <w:pPr>
              <w:spacing w:line="276" w:lineRule="auto"/>
              <w:ind w:left="349" w:hanging="283"/>
              <w:jc w:val="both"/>
              <w:rPr>
                <w:b/>
              </w:rPr>
            </w:pPr>
            <w:r w:rsidRPr="00C63F14">
              <w:rPr>
                <w:b/>
              </w:rPr>
              <w:t>Предметно-развивающая среда в группах</w:t>
            </w:r>
          </w:p>
        </w:tc>
      </w:tr>
      <w:tr w:rsidR="00AD15D6" w:rsidRPr="00C63F14" w:rsidTr="00954E3A">
        <w:trPr>
          <w:trHeight w:val="145"/>
        </w:trPr>
        <w:tc>
          <w:tcPr>
            <w:tcW w:w="1809" w:type="dxa"/>
          </w:tcPr>
          <w:p w:rsidR="00AD15D6" w:rsidRPr="00C63F14" w:rsidRDefault="00AD15D6" w:rsidP="00C63F14">
            <w:pPr>
              <w:spacing w:line="276" w:lineRule="auto"/>
              <w:jc w:val="both"/>
            </w:pPr>
            <w:r w:rsidRPr="00C63F14">
              <w:t>Центр развития</w:t>
            </w:r>
          </w:p>
          <w:p w:rsidR="00AD15D6" w:rsidRPr="00C63F14" w:rsidRDefault="00AD15D6" w:rsidP="00C63F14">
            <w:pPr>
              <w:spacing w:line="276" w:lineRule="auto"/>
              <w:jc w:val="both"/>
            </w:pPr>
            <w:r w:rsidRPr="00C63F14">
              <w:t>«Физкультурный  уголок»</w:t>
            </w:r>
          </w:p>
        </w:tc>
        <w:tc>
          <w:tcPr>
            <w:tcW w:w="2835" w:type="dxa"/>
          </w:tcPr>
          <w:p w:rsidR="00AD15D6" w:rsidRPr="00C63F14" w:rsidRDefault="00AD15D6" w:rsidP="00C63F14">
            <w:pPr>
              <w:numPr>
                <w:ilvl w:val="0"/>
                <w:numId w:val="18"/>
              </w:numPr>
              <w:spacing w:line="276" w:lineRule="auto"/>
              <w:ind w:left="349" w:hanging="283"/>
              <w:jc w:val="both"/>
            </w:pPr>
            <w:r w:rsidRPr="00C63F14">
              <w:t xml:space="preserve">Расширение  индивидуального  двигательного опыта  в  самостоятельной  деятельности </w:t>
            </w:r>
          </w:p>
        </w:tc>
        <w:tc>
          <w:tcPr>
            <w:tcW w:w="5670" w:type="dxa"/>
          </w:tcPr>
          <w:p w:rsidR="00AD15D6" w:rsidRPr="00C63F14" w:rsidRDefault="00AD15D6" w:rsidP="00C63F14">
            <w:pPr>
              <w:numPr>
                <w:ilvl w:val="0"/>
                <w:numId w:val="14"/>
              </w:numPr>
              <w:spacing w:line="276" w:lineRule="auto"/>
              <w:jc w:val="both"/>
            </w:pPr>
            <w:r w:rsidRPr="00C63F14">
              <w:t>Оборудование  для ходьбы, бега, равновесия</w:t>
            </w:r>
          </w:p>
          <w:p w:rsidR="00AD15D6" w:rsidRPr="00C63F14" w:rsidRDefault="00AD15D6" w:rsidP="00C63F14">
            <w:pPr>
              <w:numPr>
                <w:ilvl w:val="0"/>
                <w:numId w:val="14"/>
              </w:numPr>
              <w:spacing w:line="276" w:lineRule="auto"/>
              <w:jc w:val="both"/>
            </w:pPr>
            <w:r w:rsidRPr="00C63F14">
              <w:t xml:space="preserve">Для прыжков </w:t>
            </w:r>
          </w:p>
          <w:p w:rsidR="00AD15D6" w:rsidRPr="00C63F14" w:rsidRDefault="00AD15D6" w:rsidP="00C63F14">
            <w:pPr>
              <w:numPr>
                <w:ilvl w:val="0"/>
                <w:numId w:val="14"/>
              </w:numPr>
              <w:spacing w:line="276" w:lineRule="auto"/>
              <w:jc w:val="both"/>
            </w:pPr>
            <w:r w:rsidRPr="00C63F14">
              <w:t xml:space="preserve">Для бросания, ловли  </w:t>
            </w:r>
          </w:p>
          <w:p w:rsidR="00AD15D6" w:rsidRPr="00C63F14" w:rsidRDefault="00AD15D6" w:rsidP="00C63F14">
            <w:pPr>
              <w:numPr>
                <w:ilvl w:val="0"/>
                <w:numId w:val="14"/>
              </w:numPr>
              <w:spacing w:line="276" w:lineRule="auto"/>
              <w:jc w:val="both"/>
            </w:pPr>
            <w:r w:rsidRPr="00C63F14">
              <w:t xml:space="preserve">Для ползания и лазания </w:t>
            </w:r>
          </w:p>
          <w:p w:rsidR="00AD15D6" w:rsidRPr="00C63F14" w:rsidRDefault="00AD15D6" w:rsidP="00C63F14">
            <w:pPr>
              <w:numPr>
                <w:ilvl w:val="0"/>
                <w:numId w:val="14"/>
              </w:numPr>
              <w:spacing w:line="276" w:lineRule="auto"/>
              <w:jc w:val="both"/>
            </w:pPr>
            <w:r w:rsidRPr="00C63F14">
              <w:t>Атрибуты  к  подвижным  и спортивным  играм</w:t>
            </w:r>
          </w:p>
          <w:p w:rsidR="00AD15D6" w:rsidRPr="00C63F14" w:rsidRDefault="00AD15D6" w:rsidP="00C63F14">
            <w:pPr>
              <w:numPr>
                <w:ilvl w:val="0"/>
                <w:numId w:val="14"/>
              </w:numPr>
              <w:spacing w:line="276" w:lineRule="auto"/>
              <w:jc w:val="both"/>
            </w:pPr>
            <w:r w:rsidRPr="00C63F14">
              <w:t>Нетрадиционное физкультурное оборудование</w:t>
            </w:r>
          </w:p>
        </w:tc>
      </w:tr>
      <w:tr w:rsidR="00AD15D6" w:rsidRPr="00C63F14" w:rsidTr="00954E3A">
        <w:trPr>
          <w:trHeight w:val="743"/>
        </w:trPr>
        <w:tc>
          <w:tcPr>
            <w:tcW w:w="1809" w:type="dxa"/>
          </w:tcPr>
          <w:p w:rsidR="00AD15D6" w:rsidRPr="00C63F14" w:rsidRDefault="00AD15D6" w:rsidP="00C63F14">
            <w:pPr>
              <w:spacing w:line="276" w:lineRule="auto"/>
              <w:jc w:val="both"/>
            </w:pPr>
            <w:r w:rsidRPr="00C63F14">
              <w:t>Центр развития</w:t>
            </w:r>
          </w:p>
          <w:p w:rsidR="00AD15D6" w:rsidRPr="00C63F14" w:rsidRDefault="00AD15D6" w:rsidP="00C63F14">
            <w:pPr>
              <w:spacing w:line="276" w:lineRule="auto"/>
              <w:jc w:val="both"/>
            </w:pPr>
            <w:r w:rsidRPr="00C63F14">
              <w:t xml:space="preserve"> «Уголок  природы»</w:t>
            </w:r>
          </w:p>
        </w:tc>
        <w:tc>
          <w:tcPr>
            <w:tcW w:w="2835" w:type="dxa"/>
          </w:tcPr>
          <w:p w:rsidR="00AD15D6" w:rsidRPr="00C63F14" w:rsidRDefault="00AD15D6" w:rsidP="00C63F14">
            <w:pPr>
              <w:numPr>
                <w:ilvl w:val="0"/>
                <w:numId w:val="17"/>
              </w:numPr>
              <w:autoSpaceDE w:val="0"/>
              <w:autoSpaceDN w:val="0"/>
              <w:adjustRightInd w:val="0"/>
              <w:spacing w:line="276" w:lineRule="auto"/>
              <w:ind w:left="349" w:hanging="283"/>
              <w:jc w:val="both"/>
              <w:rPr>
                <w:color w:val="000000"/>
              </w:rPr>
            </w:pPr>
            <w:r w:rsidRPr="00C63F14">
              <w:rPr>
                <w:color w:val="000000"/>
              </w:rPr>
              <w:t>Расширение познавательного  опыта, его использование в трудовой деятельности</w:t>
            </w:r>
          </w:p>
          <w:p w:rsidR="00AD15D6" w:rsidRPr="00C63F14" w:rsidRDefault="00AD15D6" w:rsidP="00C63F14">
            <w:pPr>
              <w:autoSpaceDE w:val="0"/>
              <w:autoSpaceDN w:val="0"/>
              <w:adjustRightInd w:val="0"/>
              <w:spacing w:line="276" w:lineRule="auto"/>
              <w:ind w:left="349" w:hanging="283"/>
              <w:jc w:val="both"/>
              <w:rPr>
                <w:color w:val="000000"/>
              </w:rPr>
            </w:pPr>
          </w:p>
        </w:tc>
        <w:tc>
          <w:tcPr>
            <w:tcW w:w="5670" w:type="dxa"/>
          </w:tcPr>
          <w:p w:rsidR="00AD15D6" w:rsidRPr="00C63F14" w:rsidRDefault="00AD15D6" w:rsidP="00C63F14">
            <w:pPr>
              <w:numPr>
                <w:ilvl w:val="1"/>
                <w:numId w:val="15"/>
              </w:numPr>
              <w:autoSpaceDE w:val="0"/>
              <w:autoSpaceDN w:val="0"/>
              <w:adjustRightInd w:val="0"/>
              <w:spacing w:line="276" w:lineRule="auto"/>
              <w:ind w:left="716" w:hanging="425"/>
              <w:jc w:val="both"/>
              <w:rPr>
                <w:color w:val="000000"/>
              </w:rPr>
            </w:pPr>
            <w:r w:rsidRPr="00C63F14">
              <w:rPr>
                <w:color w:val="000000"/>
              </w:rPr>
              <w:t>Календарь природы (2 мл, ср, ст, подг гр)</w:t>
            </w:r>
          </w:p>
          <w:p w:rsidR="00AD15D6" w:rsidRPr="00C63F14" w:rsidRDefault="00AD15D6" w:rsidP="00C63F14">
            <w:pPr>
              <w:numPr>
                <w:ilvl w:val="1"/>
                <w:numId w:val="15"/>
              </w:numPr>
              <w:autoSpaceDE w:val="0"/>
              <w:autoSpaceDN w:val="0"/>
              <w:adjustRightInd w:val="0"/>
              <w:spacing w:line="276" w:lineRule="auto"/>
              <w:ind w:left="716" w:hanging="425"/>
              <w:jc w:val="both"/>
              <w:rPr>
                <w:color w:val="000000"/>
              </w:rPr>
            </w:pPr>
            <w:r w:rsidRPr="00C63F14">
              <w:rPr>
                <w:color w:val="000000"/>
              </w:rPr>
              <w:t>Комнатные растения в соответствии с возрастными рекомендациями</w:t>
            </w:r>
          </w:p>
          <w:p w:rsidR="00AD15D6" w:rsidRPr="00C63F14" w:rsidRDefault="00AD15D6" w:rsidP="00C63F14">
            <w:pPr>
              <w:numPr>
                <w:ilvl w:val="1"/>
                <w:numId w:val="15"/>
              </w:numPr>
              <w:autoSpaceDE w:val="0"/>
              <w:autoSpaceDN w:val="0"/>
              <w:adjustRightInd w:val="0"/>
              <w:spacing w:line="276" w:lineRule="auto"/>
              <w:ind w:left="716" w:hanging="425"/>
              <w:jc w:val="both"/>
              <w:rPr>
                <w:color w:val="000000"/>
              </w:rPr>
            </w:pPr>
            <w:r w:rsidRPr="00C63F14">
              <w:t>Сезонный материал</w:t>
            </w:r>
          </w:p>
          <w:p w:rsidR="00AD15D6" w:rsidRPr="00C63F14" w:rsidRDefault="00AD15D6" w:rsidP="00C63F14">
            <w:pPr>
              <w:numPr>
                <w:ilvl w:val="1"/>
                <w:numId w:val="15"/>
              </w:numPr>
              <w:autoSpaceDE w:val="0"/>
              <w:autoSpaceDN w:val="0"/>
              <w:adjustRightInd w:val="0"/>
              <w:spacing w:line="276" w:lineRule="auto"/>
              <w:ind w:left="716" w:hanging="425"/>
              <w:jc w:val="both"/>
              <w:rPr>
                <w:color w:val="000000"/>
              </w:rPr>
            </w:pPr>
            <w:r w:rsidRPr="00C63F14">
              <w:t>Стенд  со  сменяющимся  материалом  на  экологическую  тематику</w:t>
            </w:r>
          </w:p>
          <w:p w:rsidR="00AD15D6" w:rsidRPr="00C63F14" w:rsidRDefault="00AD15D6" w:rsidP="00C63F14">
            <w:pPr>
              <w:numPr>
                <w:ilvl w:val="1"/>
                <w:numId w:val="15"/>
              </w:numPr>
              <w:autoSpaceDE w:val="0"/>
              <w:autoSpaceDN w:val="0"/>
              <w:adjustRightInd w:val="0"/>
              <w:spacing w:line="276" w:lineRule="auto"/>
              <w:ind w:left="716" w:hanging="425"/>
              <w:jc w:val="both"/>
              <w:rPr>
                <w:color w:val="000000"/>
              </w:rPr>
            </w:pPr>
            <w:r w:rsidRPr="00C63F14">
              <w:t>Макеты</w:t>
            </w:r>
          </w:p>
          <w:p w:rsidR="00AD15D6" w:rsidRPr="00C63F14" w:rsidRDefault="00AD15D6" w:rsidP="00C63F14">
            <w:pPr>
              <w:numPr>
                <w:ilvl w:val="1"/>
                <w:numId w:val="15"/>
              </w:numPr>
              <w:autoSpaceDE w:val="0"/>
              <w:autoSpaceDN w:val="0"/>
              <w:adjustRightInd w:val="0"/>
              <w:spacing w:line="276" w:lineRule="auto"/>
              <w:ind w:left="716" w:hanging="425"/>
              <w:jc w:val="both"/>
              <w:rPr>
                <w:color w:val="000000"/>
              </w:rPr>
            </w:pPr>
            <w:r w:rsidRPr="00C63F14">
              <w:t xml:space="preserve">Литература   природоведческого  содержания, набор картинок, альбомы  </w:t>
            </w:r>
          </w:p>
          <w:p w:rsidR="00AD15D6" w:rsidRPr="00C63F14" w:rsidRDefault="00AD15D6" w:rsidP="00C63F14">
            <w:pPr>
              <w:numPr>
                <w:ilvl w:val="1"/>
                <w:numId w:val="15"/>
              </w:numPr>
              <w:spacing w:line="276" w:lineRule="auto"/>
              <w:ind w:left="716" w:hanging="425"/>
              <w:jc w:val="both"/>
            </w:pPr>
            <w:r w:rsidRPr="00C63F14">
              <w:t>Материал для проведения элементарных опытов</w:t>
            </w:r>
          </w:p>
          <w:p w:rsidR="00AD15D6" w:rsidRPr="00C63F14" w:rsidRDefault="00AD15D6" w:rsidP="00C63F14">
            <w:pPr>
              <w:numPr>
                <w:ilvl w:val="1"/>
                <w:numId w:val="15"/>
              </w:numPr>
              <w:spacing w:line="276" w:lineRule="auto"/>
              <w:ind w:left="716" w:hanging="425"/>
              <w:jc w:val="both"/>
            </w:pPr>
            <w:r w:rsidRPr="00C63F14">
              <w:t>Обучающие и дидактические игры по экологии</w:t>
            </w:r>
          </w:p>
          <w:p w:rsidR="00AD15D6" w:rsidRPr="00C63F14" w:rsidRDefault="00AD15D6" w:rsidP="00C63F14">
            <w:pPr>
              <w:numPr>
                <w:ilvl w:val="1"/>
                <w:numId w:val="15"/>
              </w:numPr>
              <w:spacing w:line="276" w:lineRule="auto"/>
              <w:ind w:left="716" w:hanging="425"/>
              <w:jc w:val="both"/>
            </w:pPr>
            <w:r w:rsidRPr="00C63F14">
              <w:t xml:space="preserve"> Инвентарь   для  трудовой  деятельности</w:t>
            </w:r>
          </w:p>
          <w:p w:rsidR="00AD15D6" w:rsidRPr="00C63F14" w:rsidRDefault="00AD15D6" w:rsidP="00C63F14">
            <w:pPr>
              <w:numPr>
                <w:ilvl w:val="1"/>
                <w:numId w:val="15"/>
              </w:numPr>
              <w:spacing w:line="276" w:lineRule="auto"/>
              <w:ind w:left="716" w:hanging="425"/>
              <w:jc w:val="both"/>
            </w:pPr>
            <w:r w:rsidRPr="00C63F14">
              <w:t>Природный   и  бросовый  материал.</w:t>
            </w:r>
          </w:p>
          <w:p w:rsidR="00AD15D6" w:rsidRPr="00C63F14" w:rsidRDefault="00AD15D6" w:rsidP="00C63F14">
            <w:pPr>
              <w:numPr>
                <w:ilvl w:val="1"/>
                <w:numId w:val="15"/>
              </w:numPr>
              <w:spacing w:line="276" w:lineRule="auto"/>
              <w:ind w:left="716" w:hanging="425"/>
              <w:jc w:val="both"/>
            </w:pPr>
            <w:r w:rsidRPr="00C63F14">
              <w:t>Материал по астрономии (ст, подг)</w:t>
            </w:r>
          </w:p>
        </w:tc>
      </w:tr>
      <w:tr w:rsidR="00AD15D6" w:rsidRPr="00C63F14" w:rsidTr="00954E3A">
        <w:trPr>
          <w:trHeight w:val="145"/>
        </w:trPr>
        <w:tc>
          <w:tcPr>
            <w:tcW w:w="1809" w:type="dxa"/>
          </w:tcPr>
          <w:p w:rsidR="00AD15D6" w:rsidRPr="00C63F14" w:rsidRDefault="00AD15D6" w:rsidP="00C63F14">
            <w:pPr>
              <w:spacing w:line="276" w:lineRule="auto"/>
              <w:jc w:val="both"/>
            </w:pPr>
            <w:r w:rsidRPr="00C63F14">
              <w:t>Центр развития</w:t>
            </w:r>
          </w:p>
          <w:p w:rsidR="00AD15D6" w:rsidRPr="00C63F14" w:rsidRDefault="00AD15D6" w:rsidP="00C63F14">
            <w:pPr>
              <w:spacing w:line="276" w:lineRule="auto"/>
              <w:jc w:val="both"/>
            </w:pPr>
            <w:r w:rsidRPr="00C63F14">
              <w:t xml:space="preserve"> «Уголок развивающих  игр»</w:t>
            </w:r>
          </w:p>
        </w:tc>
        <w:tc>
          <w:tcPr>
            <w:tcW w:w="2835" w:type="dxa"/>
          </w:tcPr>
          <w:p w:rsidR="00AD15D6" w:rsidRPr="00C63F14" w:rsidRDefault="00AD15D6" w:rsidP="00C63F14">
            <w:pPr>
              <w:numPr>
                <w:ilvl w:val="1"/>
                <w:numId w:val="15"/>
              </w:numPr>
              <w:spacing w:line="276" w:lineRule="auto"/>
              <w:ind w:left="349" w:hanging="283"/>
              <w:jc w:val="both"/>
            </w:pPr>
            <w:r w:rsidRPr="00C63F14">
              <w:t>Расширение  познавательного  сенсорного  опыта  детей</w:t>
            </w:r>
          </w:p>
        </w:tc>
        <w:tc>
          <w:tcPr>
            <w:tcW w:w="5670" w:type="dxa"/>
          </w:tcPr>
          <w:p w:rsidR="00AD15D6" w:rsidRPr="00C63F14" w:rsidRDefault="00AD15D6" w:rsidP="00C63F14">
            <w:pPr>
              <w:numPr>
                <w:ilvl w:val="0"/>
                <w:numId w:val="14"/>
              </w:numPr>
              <w:spacing w:line="276" w:lineRule="auto"/>
              <w:jc w:val="both"/>
            </w:pPr>
            <w:r w:rsidRPr="00C63F14">
              <w:t>Дидактический материал по сенсорному воспитанию</w:t>
            </w:r>
          </w:p>
          <w:p w:rsidR="00AD15D6" w:rsidRPr="00C63F14" w:rsidRDefault="00AD15D6" w:rsidP="00C63F14">
            <w:pPr>
              <w:numPr>
                <w:ilvl w:val="0"/>
                <w:numId w:val="14"/>
              </w:numPr>
              <w:spacing w:line="276" w:lineRule="auto"/>
              <w:jc w:val="both"/>
            </w:pPr>
            <w:r w:rsidRPr="00C63F14">
              <w:t>Дидактические  игры</w:t>
            </w:r>
          </w:p>
          <w:p w:rsidR="00AD15D6" w:rsidRPr="00C63F14" w:rsidRDefault="00AD15D6" w:rsidP="00C63F14">
            <w:pPr>
              <w:numPr>
                <w:ilvl w:val="0"/>
                <w:numId w:val="14"/>
              </w:numPr>
              <w:spacing w:line="276" w:lineRule="auto"/>
              <w:jc w:val="both"/>
            </w:pPr>
            <w:r w:rsidRPr="00C63F14">
              <w:t>Настольно-печатные  игры</w:t>
            </w:r>
          </w:p>
          <w:p w:rsidR="00AD15D6" w:rsidRPr="00C63F14" w:rsidRDefault="00AD15D6" w:rsidP="00C63F14">
            <w:pPr>
              <w:numPr>
                <w:ilvl w:val="0"/>
                <w:numId w:val="14"/>
              </w:numPr>
              <w:spacing w:line="276" w:lineRule="auto"/>
              <w:jc w:val="both"/>
            </w:pPr>
            <w:r w:rsidRPr="00C63F14">
              <w:t>Познавательный материал</w:t>
            </w:r>
          </w:p>
          <w:p w:rsidR="00AD15D6" w:rsidRPr="00C63F14" w:rsidRDefault="00AD15D6" w:rsidP="00C63F14">
            <w:pPr>
              <w:numPr>
                <w:ilvl w:val="0"/>
                <w:numId w:val="14"/>
              </w:numPr>
              <w:spacing w:line="276" w:lineRule="auto"/>
              <w:jc w:val="both"/>
            </w:pPr>
            <w:r w:rsidRPr="00C63F14">
              <w:t>Материал для детского экспериментирования</w:t>
            </w:r>
          </w:p>
        </w:tc>
      </w:tr>
      <w:tr w:rsidR="00AD15D6" w:rsidRPr="00C63F14" w:rsidTr="00954E3A">
        <w:trPr>
          <w:trHeight w:val="145"/>
        </w:trPr>
        <w:tc>
          <w:tcPr>
            <w:tcW w:w="1809" w:type="dxa"/>
          </w:tcPr>
          <w:p w:rsidR="00AD15D6" w:rsidRPr="00C63F14" w:rsidRDefault="00AD15D6" w:rsidP="00C63F14">
            <w:pPr>
              <w:spacing w:line="276" w:lineRule="auto"/>
              <w:jc w:val="both"/>
            </w:pPr>
            <w:r w:rsidRPr="00C63F14">
              <w:t>Центр развития</w:t>
            </w:r>
          </w:p>
          <w:p w:rsidR="00AD15D6" w:rsidRPr="00C63F14" w:rsidRDefault="00AD15D6" w:rsidP="00C63F14">
            <w:pPr>
              <w:spacing w:line="276" w:lineRule="auto"/>
              <w:jc w:val="both"/>
            </w:pPr>
            <w:r w:rsidRPr="00C63F14">
              <w:t xml:space="preserve"> «Строительная  мастерская»</w:t>
            </w:r>
          </w:p>
        </w:tc>
        <w:tc>
          <w:tcPr>
            <w:tcW w:w="2835" w:type="dxa"/>
          </w:tcPr>
          <w:p w:rsidR="00AD15D6" w:rsidRPr="00C63F14" w:rsidRDefault="00AD15D6" w:rsidP="00C63F14">
            <w:pPr>
              <w:numPr>
                <w:ilvl w:val="1"/>
                <w:numId w:val="15"/>
              </w:numPr>
              <w:spacing w:line="276" w:lineRule="auto"/>
              <w:ind w:left="349" w:hanging="283"/>
              <w:jc w:val="both"/>
            </w:pPr>
            <w:r w:rsidRPr="00C63F14">
              <w:rPr>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670" w:type="dxa"/>
          </w:tcPr>
          <w:p w:rsidR="00AD15D6" w:rsidRPr="00C63F14" w:rsidRDefault="00AD15D6" w:rsidP="00C63F14">
            <w:pPr>
              <w:numPr>
                <w:ilvl w:val="0"/>
                <w:numId w:val="14"/>
              </w:numPr>
              <w:spacing w:line="276" w:lineRule="auto"/>
              <w:jc w:val="both"/>
            </w:pPr>
            <w:r w:rsidRPr="00C63F14">
              <w:t>Напольный  строительный  материал;</w:t>
            </w:r>
          </w:p>
          <w:p w:rsidR="00AD15D6" w:rsidRPr="00C63F14" w:rsidRDefault="00AD15D6" w:rsidP="00C63F14">
            <w:pPr>
              <w:numPr>
                <w:ilvl w:val="0"/>
                <w:numId w:val="14"/>
              </w:numPr>
              <w:spacing w:line="276" w:lineRule="auto"/>
              <w:jc w:val="both"/>
            </w:pPr>
            <w:r w:rsidRPr="00C63F14">
              <w:t>Настольный строительный материал</w:t>
            </w:r>
          </w:p>
          <w:p w:rsidR="00AD15D6" w:rsidRPr="00C63F14" w:rsidRDefault="00AD15D6" w:rsidP="00C63F14">
            <w:pPr>
              <w:numPr>
                <w:ilvl w:val="0"/>
                <w:numId w:val="14"/>
              </w:numPr>
              <w:spacing w:line="276" w:lineRule="auto"/>
              <w:jc w:val="both"/>
            </w:pPr>
            <w:r w:rsidRPr="00C63F14">
              <w:t xml:space="preserve">Пластмассовые конструкторы  (младший возраст- с крупными деталями) </w:t>
            </w:r>
          </w:p>
          <w:p w:rsidR="00AD15D6" w:rsidRPr="00C63F14" w:rsidRDefault="00AD15D6" w:rsidP="00C63F14">
            <w:pPr>
              <w:numPr>
                <w:ilvl w:val="0"/>
                <w:numId w:val="14"/>
              </w:numPr>
              <w:spacing w:line="276" w:lineRule="auto"/>
              <w:jc w:val="both"/>
            </w:pPr>
            <w:r w:rsidRPr="00C63F14">
              <w:t>Конструкторы с металлическими деталями- старший возраст</w:t>
            </w:r>
          </w:p>
          <w:p w:rsidR="00AD15D6" w:rsidRPr="00C63F14" w:rsidRDefault="00AD15D6" w:rsidP="00C63F14">
            <w:pPr>
              <w:numPr>
                <w:ilvl w:val="0"/>
                <w:numId w:val="14"/>
              </w:numPr>
              <w:spacing w:line="276" w:lineRule="auto"/>
              <w:jc w:val="both"/>
            </w:pPr>
            <w:r w:rsidRPr="00C63F14">
              <w:t>Схемы и модели для всех видов конструкторов – старший возраст</w:t>
            </w:r>
          </w:p>
          <w:p w:rsidR="00AD15D6" w:rsidRPr="00C63F14" w:rsidRDefault="00AD15D6" w:rsidP="00C63F14">
            <w:pPr>
              <w:numPr>
                <w:ilvl w:val="0"/>
                <w:numId w:val="14"/>
              </w:numPr>
              <w:spacing w:line="276" w:lineRule="auto"/>
              <w:jc w:val="both"/>
            </w:pPr>
            <w:r w:rsidRPr="00C63F14">
              <w:t xml:space="preserve">Мягкие строительно- игровые модули (младший возраст) </w:t>
            </w:r>
          </w:p>
          <w:p w:rsidR="00AD15D6" w:rsidRPr="00C63F14" w:rsidRDefault="00AD15D6" w:rsidP="00C63F14">
            <w:pPr>
              <w:numPr>
                <w:ilvl w:val="0"/>
                <w:numId w:val="14"/>
              </w:numPr>
              <w:spacing w:line="276" w:lineRule="auto"/>
              <w:jc w:val="both"/>
            </w:pPr>
            <w:r w:rsidRPr="00C63F14">
              <w:t xml:space="preserve">Транспортные  игрушки </w:t>
            </w:r>
          </w:p>
          <w:p w:rsidR="00AD15D6" w:rsidRPr="00C63F14" w:rsidRDefault="00AD15D6" w:rsidP="00C63F14">
            <w:pPr>
              <w:numPr>
                <w:ilvl w:val="0"/>
                <w:numId w:val="14"/>
              </w:numPr>
              <w:spacing w:line="276" w:lineRule="auto"/>
              <w:jc w:val="both"/>
            </w:pPr>
            <w:r w:rsidRPr="00C63F14">
              <w:t xml:space="preserve">Схемы, иллюстрации  отдельных  построек (мосты, дома, корабли, самолёт и  др.). </w:t>
            </w:r>
            <w:r w:rsidRPr="00C63F14">
              <w:rPr>
                <w:bCs/>
                <w:color w:val="000000"/>
              </w:rPr>
              <w:tab/>
            </w:r>
          </w:p>
        </w:tc>
      </w:tr>
      <w:tr w:rsidR="00AD15D6" w:rsidRPr="00C63F14" w:rsidTr="00954E3A">
        <w:trPr>
          <w:trHeight w:val="145"/>
        </w:trPr>
        <w:tc>
          <w:tcPr>
            <w:tcW w:w="1809" w:type="dxa"/>
          </w:tcPr>
          <w:p w:rsidR="00AD15D6" w:rsidRPr="00C63F14" w:rsidRDefault="00AD15D6" w:rsidP="00C63F14">
            <w:pPr>
              <w:spacing w:line="276" w:lineRule="auto"/>
              <w:jc w:val="both"/>
            </w:pPr>
            <w:r w:rsidRPr="00C63F14">
              <w:t>Центр развития</w:t>
            </w:r>
          </w:p>
          <w:p w:rsidR="00AD15D6" w:rsidRPr="00C63F14" w:rsidRDefault="00AD15D6" w:rsidP="00C63F14">
            <w:pPr>
              <w:spacing w:line="276" w:lineRule="auto"/>
              <w:jc w:val="both"/>
            </w:pPr>
            <w:r w:rsidRPr="00C63F14">
              <w:t xml:space="preserve"> «Игровая  зона»</w:t>
            </w:r>
          </w:p>
        </w:tc>
        <w:tc>
          <w:tcPr>
            <w:tcW w:w="2835" w:type="dxa"/>
          </w:tcPr>
          <w:p w:rsidR="00AD15D6" w:rsidRPr="00C63F14" w:rsidRDefault="00AD15D6" w:rsidP="00C63F14">
            <w:pPr>
              <w:numPr>
                <w:ilvl w:val="1"/>
                <w:numId w:val="16"/>
              </w:numPr>
              <w:spacing w:line="276" w:lineRule="auto"/>
              <w:ind w:left="349" w:hanging="283"/>
              <w:jc w:val="both"/>
            </w:pPr>
            <w:r w:rsidRPr="00C63F14">
              <w:t>Реализация  ребенком  полученных  и  имеющихся знаний  об  окружающем  мире  в  игре.  Накопление  жизненного  опыта</w:t>
            </w:r>
          </w:p>
        </w:tc>
        <w:tc>
          <w:tcPr>
            <w:tcW w:w="5670" w:type="dxa"/>
          </w:tcPr>
          <w:p w:rsidR="00AD15D6" w:rsidRPr="00C63F14" w:rsidRDefault="00AD15D6" w:rsidP="00C63F14">
            <w:pPr>
              <w:numPr>
                <w:ilvl w:val="1"/>
                <w:numId w:val="16"/>
              </w:numPr>
              <w:spacing w:line="276" w:lineRule="auto"/>
              <w:ind w:left="716" w:hanging="284"/>
              <w:jc w:val="both"/>
            </w:pPr>
            <w:r w:rsidRPr="00C63F14">
              <w:t>Атрибутика для с-р игр по возрасту детей («Семья», «Больница», «Магазин», «Школа», «Парикмахерская», «Почта», «Армия», «Космонавты», «Библиотека», «Ателье»)</w:t>
            </w:r>
          </w:p>
          <w:p w:rsidR="00AD15D6" w:rsidRPr="00C63F14" w:rsidRDefault="00AD15D6" w:rsidP="00C63F14">
            <w:pPr>
              <w:numPr>
                <w:ilvl w:val="1"/>
                <w:numId w:val="16"/>
              </w:numPr>
              <w:spacing w:line="276" w:lineRule="auto"/>
              <w:ind w:left="716" w:hanging="284"/>
              <w:jc w:val="both"/>
            </w:pPr>
            <w:r w:rsidRPr="00C63F14">
              <w:t>Предметы- заместители</w:t>
            </w:r>
          </w:p>
        </w:tc>
      </w:tr>
      <w:tr w:rsidR="00AD15D6" w:rsidRPr="00C63F14" w:rsidTr="00954E3A">
        <w:trPr>
          <w:trHeight w:val="145"/>
        </w:trPr>
        <w:tc>
          <w:tcPr>
            <w:tcW w:w="1809" w:type="dxa"/>
          </w:tcPr>
          <w:p w:rsidR="00AD15D6" w:rsidRPr="00C63F14" w:rsidRDefault="00AD15D6" w:rsidP="00C63F14">
            <w:pPr>
              <w:spacing w:line="276" w:lineRule="auto"/>
              <w:jc w:val="both"/>
            </w:pPr>
            <w:r w:rsidRPr="00C63F14">
              <w:t>Центр развития</w:t>
            </w:r>
          </w:p>
          <w:p w:rsidR="00AD15D6" w:rsidRPr="00C63F14" w:rsidRDefault="00AD15D6" w:rsidP="00C63F14">
            <w:pPr>
              <w:spacing w:line="276" w:lineRule="auto"/>
              <w:jc w:val="both"/>
            </w:pPr>
            <w:r w:rsidRPr="00C63F14">
              <w:t xml:space="preserve"> «Уголок  безопасности»</w:t>
            </w:r>
          </w:p>
        </w:tc>
        <w:tc>
          <w:tcPr>
            <w:tcW w:w="2835" w:type="dxa"/>
          </w:tcPr>
          <w:p w:rsidR="00AD15D6" w:rsidRPr="00C63F14" w:rsidRDefault="00AD15D6" w:rsidP="00C63F14">
            <w:pPr>
              <w:numPr>
                <w:ilvl w:val="1"/>
                <w:numId w:val="16"/>
              </w:numPr>
              <w:spacing w:line="276" w:lineRule="auto"/>
              <w:ind w:left="349" w:hanging="283"/>
              <w:jc w:val="both"/>
            </w:pPr>
            <w:r w:rsidRPr="00C63F14">
              <w:t xml:space="preserve">Расширение  познавательного  опыта,  его  использование  в повседневной  деятельности </w:t>
            </w:r>
          </w:p>
        </w:tc>
        <w:tc>
          <w:tcPr>
            <w:tcW w:w="5670" w:type="dxa"/>
          </w:tcPr>
          <w:p w:rsidR="00AD15D6" w:rsidRPr="00C63F14" w:rsidRDefault="00AD15D6" w:rsidP="00C63F14">
            <w:pPr>
              <w:numPr>
                <w:ilvl w:val="0"/>
                <w:numId w:val="14"/>
              </w:numPr>
              <w:spacing w:line="276" w:lineRule="auto"/>
              <w:jc w:val="both"/>
            </w:pPr>
            <w:r w:rsidRPr="00C63F14">
              <w:t>Дидактические, настольные  игры  по  профилактике  ДТП</w:t>
            </w:r>
          </w:p>
          <w:p w:rsidR="00AD15D6" w:rsidRPr="00C63F14" w:rsidRDefault="00AD15D6" w:rsidP="00C63F14">
            <w:pPr>
              <w:numPr>
                <w:ilvl w:val="0"/>
                <w:numId w:val="14"/>
              </w:numPr>
              <w:spacing w:line="276" w:lineRule="auto"/>
              <w:jc w:val="both"/>
            </w:pPr>
            <w:r w:rsidRPr="00C63F14">
              <w:t xml:space="preserve">Макеты  перекрестков села,  </w:t>
            </w:r>
          </w:p>
          <w:p w:rsidR="00AD15D6" w:rsidRPr="00C63F14" w:rsidRDefault="00AD15D6" w:rsidP="00C63F14">
            <w:pPr>
              <w:numPr>
                <w:ilvl w:val="0"/>
                <w:numId w:val="14"/>
              </w:numPr>
              <w:spacing w:line="276" w:lineRule="auto"/>
              <w:jc w:val="both"/>
            </w:pPr>
            <w:r w:rsidRPr="00C63F14">
              <w:t>Дорожные  знаки</w:t>
            </w:r>
          </w:p>
          <w:p w:rsidR="00AD15D6" w:rsidRPr="00C63F14" w:rsidRDefault="00AD15D6" w:rsidP="00C63F14">
            <w:pPr>
              <w:numPr>
                <w:ilvl w:val="0"/>
                <w:numId w:val="14"/>
              </w:numPr>
              <w:spacing w:line="276" w:lineRule="auto"/>
              <w:jc w:val="both"/>
            </w:pPr>
            <w:r w:rsidRPr="00C63F14">
              <w:t>Литература  о  правилах  дорожного  движения</w:t>
            </w:r>
          </w:p>
        </w:tc>
      </w:tr>
      <w:tr w:rsidR="00AD15D6" w:rsidRPr="00C63F14" w:rsidTr="00954E3A">
        <w:trPr>
          <w:trHeight w:val="502"/>
        </w:trPr>
        <w:tc>
          <w:tcPr>
            <w:tcW w:w="1809" w:type="dxa"/>
          </w:tcPr>
          <w:p w:rsidR="00AD15D6" w:rsidRPr="00C63F14" w:rsidRDefault="00AD15D6" w:rsidP="00C63F14">
            <w:pPr>
              <w:spacing w:line="276" w:lineRule="auto"/>
              <w:jc w:val="both"/>
            </w:pPr>
            <w:r w:rsidRPr="00C63F14">
              <w:t>Центр развития</w:t>
            </w:r>
          </w:p>
          <w:p w:rsidR="00AD15D6" w:rsidRPr="00C63F14" w:rsidRDefault="00AD15D6" w:rsidP="00C63F14">
            <w:pPr>
              <w:spacing w:line="276" w:lineRule="auto"/>
              <w:jc w:val="both"/>
            </w:pPr>
            <w:r w:rsidRPr="00C63F14">
              <w:t xml:space="preserve"> «НРК»</w:t>
            </w:r>
          </w:p>
        </w:tc>
        <w:tc>
          <w:tcPr>
            <w:tcW w:w="2835" w:type="dxa"/>
          </w:tcPr>
          <w:p w:rsidR="00AD15D6" w:rsidRPr="00C63F14" w:rsidRDefault="00AD15D6" w:rsidP="00C63F14">
            <w:pPr>
              <w:numPr>
                <w:ilvl w:val="1"/>
                <w:numId w:val="16"/>
              </w:numPr>
              <w:spacing w:line="276" w:lineRule="auto"/>
              <w:ind w:left="349" w:hanging="283"/>
              <w:jc w:val="both"/>
            </w:pPr>
            <w:r w:rsidRPr="00C63F14">
              <w:t>Расширение    представлений  детей о тувинских народах ,  накопление  познавательного  опыта</w:t>
            </w:r>
          </w:p>
        </w:tc>
        <w:tc>
          <w:tcPr>
            <w:tcW w:w="5670" w:type="dxa"/>
          </w:tcPr>
          <w:p w:rsidR="00AD15D6" w:rsidRPr="00C63F14" w:rsidRDefault="00AD15D6" w:rsidP="00C63F14">
            <w:pPr>
              <w:numPr>
                <w:ilvl w:val="0"/>
                <w:numId w:val="14"/>
              </w:numPr>
              <w:spacing w:line="276" w:lineRule="auto"/>
              <w:jc w:val="both"/>
            </w:pPr>
            <w:r w:rsidRPr="00C63F14">
              <w:t>Государственная  символика и символика Республики Тыва, России.</w:t>
            </w:r>
          </w:p>
          <w:p w:rsidR="00AD15D6" w:rsidRPr="00C63F14" w:rsidRDefault="00AD15D6" w:rsidP="00C63F14">
            <w:pPr>
              <w:numPr>
                <w:ilvl w:val="0"/>
                <w:numId w:val="14"/>
              </w:numPr>
              <w:spacing w:line="276" w:lineRule="auto"/>
              <w:jc w:val="both"/>
            </w:pPr>
            <w:r w:rsidRPr="00C63F14">
              <w:t>Образцы тувинских, русских костюмов</w:t>
            </w:r>
          </w:p>
          <w:p w:rsidR="00AD15D6" w:rsidRPr="00C63F14" w:rsidRDefault="00AD15D6" w:rsidP="00C63F14">
            <w:pPr>
              <w:numPr>
                <w:ilvl w:val="0"/>
                <w:numId w:val="14"/>
              </w:numPr>
              <w:spacing w:line="276" w:lineRule="auto"/>
              <w:jc w:val="both"/>
            </w:pPr>
            <w:r w:rsidRPr="00C63F14">
              <w:t>Наглядный материала: альбомы, картины, фотоиллюстрации и др.</w:t>
            </w:r>
          </w:p>
          <w:p w:rsidR="00AD15D6" w:rsidRPr="00C63F14" w:rsidRDefault="00AD15D6" w:rsidP="00C63F14">
            <w:pPr>
              <w:numPr>
                <w:ilvl w:val="0"/>
                <w:numId w:val="14"/>
              </w:numPr>
              <w:spacing w:line="276" w:lineRule="auto"/>
              <w:jc w:val="both"/>
            </w:pPr>
            <w:r w:rsidRPr="00C63F14">
              <w:t>Предметы народно- прикладного искусства</w:t>
            </w:r>
          </w:p>
          <w:p w:rsidR="00AD15D6" w:rsidRPr="00C63F14" w:rsidRDefault="00AD15D6" w:rsidP="00C63F14">
            <w:pPr>
              <w:numPr>
                <w:ilvl w:val="0"/>
                <w:numId w:val="14"/>
              </w:numPr>
              <w:spacing w:line="276" w:lineRule="auto"/>
              <w:jc w:val="both"/>
            </w:pPr>
            <w:r w:rsidRPr="00C63F14">
              <w:t>Предметы национального быта</w:t>
            </w:r>
          </w:p>
          <w:p w:rsidR="00AD15D6" w:rsidRPr="007550F2" w:rsidRDefault="00AD15D6" w:rsidP="00C63F14">
            <w:pPr>
              <w:pStyle w:val="Heading2"/>
              <w:numPr>
                <w:ilvl w:val="0"/>
                <w:numId w:val="14"/>
              </w:numPr>
              <w:spacing w:before="0" w:after="0" w:line="276" w:lineRule="auto"/>
              <w:jc w:val="both"/>
              <w:rPr>
                <w:rFonts w:ascii="Times New Roman" w:hAnsi="Times New Roman"/>
                <w:b w:val="0"/>
                <w:bCs w:val="0"/>
                <w:i w:val="0"/>
                <w:sz w:val="24"/>
                <w:szCs w:val="24"/>
              </w:rPr>
            </w:pPr>
            <w:r w:rsidRPr="007550F2">
              <w:rPr>
                <w:rFonts w:ascii="Times New Roman" w:hAnsi="Times New Roman"/>
                <w:b w:val="0"/>
                <w:bCs w:val="0"/>
                <w:i w:val="0"/>
                <w:sz w:val="24"/>
                <w:szCs w:val="24"/>
              </w:rPr>
              <w:t>Детская художественная литература на двух языках</w:t>
            </w:r>
          </w:p>
          <w:p w:rsidR="00AD15D6" w:rsidRPr="00C63F14" w:rsidRDefault="00AD15D6" w:rsidP="00C63F14">
            <w:pPr>
              <w:numPr>
                <w:ilvl w:val="0"/>
                <w:numId w:val="14"/>
              </w:numPr>
              <w:spacing w:line="276" w:lineRule="auto"/>
              <w:jc w:val="both"/>
            </w:pPr>
            <w:r w:rsidRPr="00C63F14">
              <w:t xml:space="preserve">Видео и аудиозаписи </w:t>
            </w:r>
          </w:p>
        </w:tc>
      </w:tr>
      <w:tr w:rsidR="00AD15D6" w:rsidRPr="00C63F14" w:rsidTr="00954E3A">
        <w:trPr>
          <w:trHeight w:val="763"/>
        </w:trPr>
        <w:tc>
          <w:tcPr>
            <w:tcW w:w="1809" w:type="dxa"/>
          </w:tcPr>
          <w:p w:rsidR="00AD15D6" w:rsidRPr="00C63F14" w:rsidRDefault="00AD15D6" w:rsidP="00C63F14">
            <w:pPr>
              <w:spacing w:line="276" w:lineRule="auto"/>
              <w:jc w:val="both"/>
            </w:pPr>
            <w:r w:rsidRPr="00C63F14">
              <w:t>Центр развития</w:t>
            </w:r>
          </w:p>
          <w:p w:rsidR="00AD15D6" w:rsidRPr="00C63F14" w:rsidRDefault="00AD15D6" w:rsidP="00C63F14">
            <w:pPr>
              <w:autoSpaceDE w:val="0"/>
              <w:autoSpaceDN w:val="0"/>
              <w:adjustRightInd w:val="0"/>
              <w:spacing w:line="276" w:lineRule="auto"/>
              <w:jc w:val="both"/>
              <w:rPr>
                <w:bCs/>
                <w:color w:val="000000"/>
              </w:rPr>
            </w:pPr>
            <w:r w:rsidRPr="00C63F14">
              <w:t xml:space="preserve"> «Книжный  уголок»</w:t>
            </w:r>
          </w:p>
        </w:tc>
        <w:tc>
          <w:tcPr>
            <w:tcW w:w="2835" w:type="dxa"/>
          </w:tcPr>
          <w:p w:rsidR="00AD15D6" w:rsidRPr="00C63F14" w:rsidRDefault="00AD15D6" w:rsidP="00C63F14">
            <w:pPr>
              <w:numPr>
                <w:ilvl w:val="1"/>
                <w:numId w:val="16"/>
              </w:numPr>
              <w:autoSpaceDE w:val="0"/>
              <w:autoSpaceDN w:val="0"/>
              <w:adjustRightInd w:val="0"/>
              <w:spacing w:line="276" w:lineRule="auto"/>
              <w:ind w:left="349" w:hanging="283"/>
              <w:jc w:val="both"/>
              <w:rPr>
                <w:color w:val="000000"/>
              </w:rPr>
            </w:pPr>
            <w:r w:rsidRPr="00C63F14">
              <w:rPr>
                <w:color w:val="000000"/>
              </w:rPr>
              <w:t xml:space="preserve">Формирование умения самостоятельно работать с книгой, «добывать» нужную информацию. </w:t>
            </w:r>
          </w:p>
        </w:tc>
        <w:tc>
          <w:tcPr>
            <w:tcW w:w="5670" w:type="dxa"/>
          </w:tcPr>
          <w:p w:rsidR="00AD15D6" w:rsidRPr="00C63F14" w:rsidRDefault="00AD15D6" w:rsidP="00C63F14">
            <w:pPr>
              <w:numPr>
                <w:ilvl w:val="1"/>
                <w:numId w:val="16"/>
              </w:numPr>
              <w:autoSpaceDE w:val="0"/>
              <w:autoSpaceDN w:val="0"/>
              <w:adjustRightInd w:val="0"/>
              <w:spacing w:line="276" w:lineRule="auto"/>
              <w:ind w:left="716" w:hanging="284"/>
              <w:jc w:val="both"/>
              <w:rPr>
                <w:bCs/>
                <w:color w:val="000000"/>
              </w:rPr>
            </w:pPr>
            <w:r w:rsidRPr="00C63F14">
              <w:rPr>
                <w:bCs/>
                <w:color w:val="000000"/>
              </w:rPr>
              <w:t>Детская   художественная  литература в соответствии с возрастом детей</w:t>
            </w:r>
          </w:p>
          <w:p w:rsidR="00AD15D6" w:rsidRPr="00C63F14" w:rsidRDefault="00AD15D6" w:rsidP="00C63F14">
            <w:pPr>
              <w:numPr>
                <w:ilvl w:val="0"/>
                <w:numId w:val="14"/>
              </w:numPr>
              <w:tabs>
                <w:tab w:val="left" w:pos="360"/>
              </w:tabs>
              <w:spacing w:line="276" w:lineRule="auto"/>
              <w:jc w:val="both"/>
            </w:pPr>
            <w:r w:rsidRPr="00C63F14">
              <w:t>Наличие художественной литературы</w:t>
            </w:r>
          </w:p>
          <w:p w:rsidR="00AD15D6" w:rsidRPr="00C63F14" w:rsidRDefault="00AD15D6" w:rsidP="00C63F14">
            <w:pPr>
              <w:numPr>
                <w:ilvl w:val="0"/>
                <w:numId w:val="14"/>
              </w:numPr>
              <w:tabs>
                <w:tab w:val="left" w:pos="360"/>
              </w:tabs>
              <w:spacing w:line="276" w:lineRule="auto"/>
              <w:jc w:val="both"/>
            </w:pPr>
            <w:r w:rsidRPr="00C63F14">
              <w:t>Иллюстрации по темам  образовательной деятельности по ознакомлению с окружающим миром и ознакомлению с художественной литературой</w:t>
            </w:r>
          </w:p>
          <w:p w:rsidR="00AD15D6" w:rsidRPr="00C63F14" w:rsidRDefault="00AD15D6" w:rsidP="00C63F14">
            <w:pPr>
              <w:numPr>
                <w:ilvl w:val="0"/>
                <w:numId w:val="14"/>
              </w:numPr>
              <w:tabs>
                <w:tab w:val="left" w:pos="360"/>
              </w:tabs>
              <w:spacing w:line="276" w:lineRule="auto"/>
              <w:jc w:val="both"/>
            </w:pPr>
            <w:r w:rsidRPr="00C63F14">
              <w:t>Материалы о художниках – иллюстраторах</w:t>
            </w:r>
          </w:p>
          <w:p w:rsidR="00AD15D6" w:rsidRPr="00C63F14" w:rsidRDefault="00AD15D6" w:rsidP="00C63F14">
            <w:pPr>
              <w:numPr>
                <w:ilvl w:val="0"/>
                <w:numId w:val="14"/>
              </w:numPr>
              <w:tabs>
                <w:tab w:val="left" w:pos="360"/>
              </w:tabs>
              <w:spacing w:line="276" w:lineRule="auto"/>
              <w:jc w:val="both"/>
            </w:pPr>
            <w:r w:rsidRPr="00C63F14">
              <w:t>Портрет поэтов, писателей (старший возраст)</w:t>
            </w:r>
          </w:p>
          <w:p w:rsidR="00AD15D6" w:rsidRPr="00C63F14" w:rsidRDefault="00AD15D6" w:rsidP="00C63F14">
            <w:pPr>
              <w:numPr>
                <w:ilvl w:val="0"/>
                <w:numId w:val="14"/>
              </w:numPr>
              <w:tabs>
                <w:tab w:val="left" w:pos="360"/>
              </w:tabs>
              <w:spacing w:line="276" w:lineRule="auto"/>
              <w:jc w:val="both"/>
            </w:pPr>
            <w:r w:rsidRPr="00C63F14">
              <w:t>Тематические выставки</w:t>
            </w:r>
          </w:p>
        </w:tc>
      </w:tr>
      <w:tr w:rsidR="00AD15D6" w:rsidRPr="00C63F14" w:rsidTr="00954E3A">
        <w:trPr>
          <w:trHeight w:val="145"/>
        </w:trPr>
        <w:tc>
          <w:tcPr>
            <w:tcW w:w="1809" w:type="dxa"/>
          </w:tcPr>
          <w:p w:rsidR="00AD15D6" w:rsidRPr="00C63F14" w:rsidRDefault="00AD15D6" w:rsidP="00C63F14">
            <w:pPr>
              <w:spacing w:line="276" w:lineRule="auto"/>
              <w:jc w:val="both"/>
            </w:pPr>
            <w:r w:rsidRPr="00C63F14">
              <w:t>Центр развития</w:t>
            </w:r>
          </w:p>
          <w:p w:rsidR="00AD15D6" w:rsidRPr="00C63F14" w:rsidRDefault="00AD15D6" w:rsidP="00C63F14">
            <w:pPr>
              <w:autoSpaceDE w:val="0"/>
              <w:autoSpaceDN w:val="0"/>
              <w:adjustRightInd w:val="0"/>
              <w:spacing w:line="276" w:lineRule="auto"/>
              <w:jc w:val="both"/>
            </w:pPr>
            <w:r w:rsidRPr="00C63F14">
              <w:t>«Театрализованный  уголок»</w:t>
            </w:r>
          </w:p>
        </w:tc>
        <w:tc>
          <w:tcPr>
            <w:tcW w:w="2835" w:type="dxa"/>
          </w:tcPr>
          <w:p w:rsidR="00AD15D6" w:rsidRPr="00C63F14" w:rsidRDefault="00AD15D6" w:rsidP="00C63F14">
            <w:pPr>
              <w:numPr>
                <w:ilvl w:val="0"/>
                <w:numId w:val="14"/>
              </w:numPr>
              <w:autoSpaceDE w:val="0"/>
              <w:autoSpaceDN w:val="0"/>
              <w:adjustRightInd w:val="0"/>
              <w:spacing w:line="276" w:lineRule="auto"/>
              <w:ind w:left="349" w:hanging="283"/>
              <w:jc w:val="both"/>
              <w:rPr>
                <w:bCs/>
                <w:color w:val="000000"/>
              </w:rPr>
            </w:pPr>
            <w:r w:rsidRPr="00C63F14">
              <w:rPr>
                <w:bCs/>
                <w:color w:val="000000"/>
              </w:rPr>
              <w:t xml:space="preserve">Развитие  творческих  способностей  ребенка,  стремление  проявить  себя  в  играх-драматизациях </w:t>
            </w:r>
          </w:p>
        </w:tc>
        <w:tc>
          <w:tcPr>
            <w:tcW w:w="5670" w:type="dxa"/>
          </w:tcPr>
          <w:p w:rsidR="00AD15D6" w:rsidRPr="00C63F14" w:rsidRDefault="00AD15D6" w:rsidP="00C63F14">
            <w:pPr>
              <w:numPr>
                <w:ilvl w:val="0"/>
                <w:numId w:val="14"/>
              </w:numPr>
              <w:spacing w:line="276" w:lineRule="auto"/>
              <w:jc w:val="both"/>
            </w:pPr>
            <w:r w:rsidRPr="00C63F14">
              <w:t xml:space="preserve">Ширмы </w:t>
            </w:r>
          </w:p>
          <w:p w:rsidR="00AD15D6" w:rsidRPr="00C63F14" w:rsidRDefault="00AD15D6" w:rsidP="00C63F14">
            <w:pPr>
              <w:numPr>
                <w:ilvl w:val="0"/>
                <w:numId w:val="14"/>
              </w:numPr>
              <w:spacing w:line="276" w:lineRule="auto"/>
              <w:jc w:val="both"/>
            </w:pPr>
            <w:r w:rsidRPr="00C63F14">
              <w:t>Элементы костюмов</w:t>
            </w:r>
          </w:p>
          <w:p w:rsidR="00AD15D6" w:rsidRPr="00C63F14" w:rsidRDefault="00AD15D6" w:rsidP="00C63F14">
            <w:pPr>
              <w:numPr>
                <w:ilvl w:val="0"/>
                <w:numId w:val="14"/>
              </w:numPr>
              <w:spacing w:line="276" w:lineRule="auto"/>
              <w:jc w:val="both"/>
            </w:pPr>
            <w:r w:rsidRPr="00C63F14">
              <w:t>Различные виды театров (в соответствии с возрастом)</w:t>
            </w:r>
          </w:p>
          <w:p w:rsidR="00AD15D6" w:rsidRPr="00C63F14" w:rsidRDefault="00AD15D6" w:rsidP="00C63F14">
            <w:pPr>
              <w:numPr>
                <w:ilvl w:val="0"/>
                <w:numId w:val="14"/>
              </w:numPr>
              <w:spacing w:line="276" w:lineRule="auto"/>
              <w:jc w:val="both"/>
            </w:pPr>
            <w:r w:rsidRPr="00C63F14">
              <w:t>Предметы декорации</w:t>
            </w:r>
          </w:p>
        </w:tc>
      </w:tr>
      <w:tr w:rsidR="00AD15D6" w:rsidRPr="00C63F14" w:rsidTr="00954E3A">
        <w:trPr>
          <w:trHeight w:val="145"/>
        </w:trPr>
        <w:tc>
          <w:tcPr>
            <w:tcW w:w="1809" w:type="dxa"/>
          </w:tcPr>
          <w:p w:rsidR="00AD15D6" w:rsidRPr="00C63F14" w:rsidRDefault="00AD15D6" w:rsidP="00C63F14">
            <w:pPr>
              <w:spacing w:line="276" w:lineRule="auto"/>
              <w:jc w:val="both"/>
            </w:pPr>
            <w:r w:rsidRPr="00C63F14">
              <w:t>Центр развития</w:t>
            </w:r>
          </w:p>
          <w:p w:rsidR="00AD15D6" w:rsidRPr="00C63F14" w:rsidRDefault="00AD15D6" w:rsidP="00C63F14">
            <w:pPr>
              <w:autoSpaceDE w:val="0"/>
              <w:autoSpaceDN w:val="0"/>
              <w:adjustRightInd w:val="0"/>
              <w:spacing w:line="276" w:lineRule="auto"/>
              <w:jc w:val="both"/>
            </w:pPr>
            <w:r w:rsidRPr="00C63F14">
              <w:t xml:space="preserve"> «Творческая  мастерская»</w:t>
            </w:r>
          </w:p>
        </w:tc>
        <w:tc>
          <w:tcPr>
            <w:tcW w:w="2835" w:type="dxa"/>
          </w:tcPr>
          <w:p w:rsidR="00AD15D6" w:rsidRPr="00C63F14" w:rsidRDefault="00AD15D6" w:rsidP="00C63F14">
            <w:pPr>
              <w:numPr>
                <w:ilvl w:val="0"/>
                <w:numId w:val="14"/>
              </w:numPr>
              <w:autoSpaceDE w:val="0"/>
              <w:autoSpaceDN w:val="0"/>
              <w:adjustRightInd w:val="0"/>
              <w:spacing w:line="276" w:lineRule="auto"/>
              <w:ind w:left="349" w:hanging="283"/>
              <w:jc w:val="both"/>
              <w:rPr>
                <w:color w:val="000000"/>
              </w:rPr>
            </w:pPr>
            <w:r w:rsidRPr="00C63F14">
              <w:rPr>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670" w:type="dxa"/>
          </w:tcPr>
          <w:p w:rsidR="00AD15D6" w:rsidRPr="00C63F14" w:rsidRDefault="00AD15D6" w:rsidP="00C63F14">
            <w:pPr>
              <w:numPr>
                <w:ilvl w:val="0"/>
                <w:numId w:val="14"/>
              </w:numPr>
              <w:spacing w:line="276" w:lineRule="auto"/>
              <w:jc w:val="both"/>
            </w:pPr>
            <w:r w:rsidRPr="00C63F14">
              <w:t>Бумага разного формата, разной формы, разного тона</w:t>
            </w:r>
          </w:p>
          <w:p w:rsidR="00AD15D6" w:rsidRPr="00C63F14" w:rsidRDefault="00AD15D6" w:rsidP="00C63F14">
            <w:pPr>
              <w:numPr>
                <w:ilvl w:val="0"/>
                <w:numId w:val="14"/>
              </w:numPr>
              <w:spacing w:line="276" w:lineRule="auto"/>
              <w:jc w:val="both"/>
            </w:pPr>
            <w:r w:rsidRPr="00C63F14">
              <w:t>Достаточное количество цветных карандашей, красок, кистей, тряпочек, пластилина (стеки, доски для лепки)</w:t>
            </w:r>
          </w:p>
          <w:p w:rsidR="00AD15D6" w:rsidRPr="00C63F14" w:rsidRDefault="00AD15D6" w:rsidP="00C63F14">
            <w:pPr>
              <w:numPr>
                <w:ilvl w:val="0"/>
                <w:numId w:val="14"/>
              </w:numPr>
              <w:spacing w:line="276" w:lineRule="auto"/>
              <w:jc w:val="both"/>
            </w:pPr>
            <w:r w:rsidRPr="00C63F14">
              <w:t>Наличие цветной бумаги и картона</w:t>
            </w:r>
          </w:p>
          <w:p w:rsidR="00AD15D6" w:rsidRPr="00C63F14" w:rsidRDefault="00AD15D6" w:rsidP="00C63F14">
            <w:pPr>
              <w:numPr>
                <w:ilvl w:val="0"/>
                <w:numId w:val="14"/>
              </w:numPr>
              <w:spacing w:line="276" w:lineRule="auto"/>
              <w:jc w:val="both"/>
            </w:pPr>
            <w:r w:rsidRPr="00C63F14">
              <w:t>Достаточное количество ножниц с закругленными концами, клея, клеенок, тряпочек, салфеток  для аппликации</w:t>
            </w:r>
          </w:p>
          <w:p w:rsidR="00AD15D6" w:rsidRPr="00C63F14" w:rsidRDefault="00AD15D6" w:rsidP="00C63F14">
            <w:pPr>
              <w:numPr>
                <w:ilvl w:val="0"/>
                <w:numId w:val="14"/>
              </w:numPr>
              <w:spacing w:line="276" w:lineRule="auto"/>
              <w:jc w:val="both"/>
            </w:pPr>
            <w:r w:rsidRPr="00C63F14">
              <w:t>Бросовый материал (фольга, фантики от конфет и др.)</w:t>
            </w:r>
          </w:p>
          <w:p w:rsidR="00AD15D6" w:rsidRPr="00C63F14" w:rsidRDefault="00AD15D6" w:rsidP="00C63F14">
            <w:pPr>
              <w:numPr>
                <w:ilvl w:val="0"/>
                <w:numId w:val="14"/>
              </w:numPr>
              <w:spacing w:line="276" w:lineRule="auto"/>
              <w:jc w:val="both"/>
            </w:pPr>
            <w:r w:rsidRPr="00C63F14">
              <w:t>Место для сменных выставок детских работ, совместных работ детей и родителей</w:t>
            </w:r>
          </w:p>
          <w:p w:rsidR="00AD15D6" w:rsidRPr="00C63F14" w:rsidRDefault="00AD15D6" w:rsidP="00C63F14">
            <w:pPr>
              <w:numPr>
                <w:ilvl w:val="0"/>
                <w:numId w:val="14"/>
              </w:numPr>
              <w:spacing w:line="276" w:lineRule="auto"/>
              <w:jc w:val="both"/>
            </w:pPr>
            <w:r w:rsidRPr="00C63F14">
              <w:t>Место для сменных выставок произведений изоискусства</w:t>
            </w:r>
          </w:p>
          <w:p w:rsidR="00AD15D6" w:rsidRPr="00C63F14" w:rsidRDefault="00AD15D6" w:rsidP="00C63F14">
            <w:pPr>
              <w:numPr>
                <w:ilvl w:val="0"/>
                <w:numId w:val="14"/>
              </w:numPr>
              <w:spacing w:line="276" w:lineRule="auto"/>
              <w:jc w:val="both"/>
            </w:pPr>
            <w:r w:rsidRPr="00C63F14">
              <w:t>Альбомы- раскраски</w:t>
            </w:r>
          </w:p>
          <w:p w:rsidR="00AD15D6" w:rsidRPr="00C63F14" w:rsidRDefault="00AD15D6" w:rsidP="00C63F14">
            <w:pPr>
              <w:numPr>
                <w:ilvl w:val="0"/>
                <w:numId w:val="14"/>
              </w:numPr>
              <w:spacing w:line="276" w:lineRule="auto"/>
              <w:jc w:val="both"/>
            </w:pPr>
            <w:r w:rsidRPr="00C63F14">
              <w:t>Наборы открыток, картинки, книги и альбомы с иллюстрациями, предметные картинки</w:t>
            </w:r>
          </w:p>
          <w:p w:rsidR="00AD15D6" w:rsidRPr="00C63F14" w:rsidRDefault="00AD15D6" w:rsidP="00C63F14">
            <w:pPr>
              <w:numPr>
                <w:ilvl w:val="0"/>
                <w:numId w:val="14"/>
              </w:numPr>
              <w:spacing w:line="276" w:lineRule="auto"/>
              <w:jc w:val="both"/>
            </w:pPr>
            <w:r w:rsidRPr="00C63F14">
              <w:t>Предметы народно – прикладного искусства</w:t>
            </w:r>
          </w:p>
        </w:tc>
      </w:tr>
      <w:tr w:rsidR="00AD15D6" w:rsidRPr="00C63F14" w:rsidTr="00954E3A">
        <w:trPr>
          <w:trHeight w:val="145"/>
        </w:trPr>
        <w:tc>
          <w:tcPr>
            <w:tcW w:w="1809" w:type="dxa"/>
          </w:tcPr>
          <w:p w:rsidR="00AD15D6" w:rsidRPr="00C63F14" w:rsidRDefault="00AD15D6" w:rsidP="00C63F14">
            <w:pPr>
              <w:spacing w:line="276" w:lineRule="auto"/>
              <w:jc w:val="both"/>
            </w:pPr>
            <w:r w:rsidRPr="00C63F14">
              <w:t>Центр развития</w:t>
            </w:r>
          </w:p>
          <w:p w:rsidR="00AD15D6" w:rsidRPr="00C63F14" w:rsidRDefault="00AD15D6" w:rsidP="00C63F14">
            <w:pPr>
              <w:autoSpaceDE w:val="0"/>
              <w:autoSpaceDN w:val="0"/>
              <w:adjustRightInd w:val="0"/>
              <w:spacing w:line="276" w:lineRule="auto"/>
              <w:jc w:val="both"/>
            </w:pPr>
            <w:r w:rsidRPr="00C63F14">
              <w:t xml:space="preserve"> «Музыкальный  уголок»</w:t>
            </w:r>
          </w:p>
        </w:tc>
        <w:tc>
          <w:tcPr>
            <w:tcW w:w="2835" w:type="dxa"/>
          </w:tcPr>
          <w:p w:rsidR="00AD15D6" w:rsidRPr="00C63F14" w:rsidRDefault="00AD15D6" w:rsidP="00C63F14">
            <w:pPr>
              <w:numPr>
                <w:ilvl w:val="0"/>
                <w:numId w:val="14"/>
              </w:numPr>
              <w:autoSpaceDE w:val="0"/>
              <w:autoSpaceDN w:val="0"/>
              <w:adjustRightInd w:val="0"/>
              <w:spacing w:line="276" w:lineRule="auto"/>
              <w:jc w:val="both"/>
              <w:rPr>
                <w:bCs/>
                <w:color w:val="000000"/>
              </w:rPr>
            </w:pPr>
            <w:r w:rsidRPr="00C63F14">
              <w:rPr>
                <w:bCs/>
                <w:color w:val="000000"/>
              </w:rPr>
              <w:t xml:space="preserve">Развитие   творческих  способностей  в  самостоятельно-ритмической  деятельности </w:t>
            </w:r>
          </w:p>
        </w:tc>
        <w:tc>
          <w:tcPr>
            <w:tcW w:w="5670" w:type="dxa"/>
          </w:tcPr>
          <w:p w:rsidR="00AD15D6" w:rsidRPr="00C63F14" w:rsidRDefault="00AD15D6" w:rsidP="00C63F14">
            <w:pPr>
              <w:numPr>
                <w:ilvl w:val="0"/>
                <w:numId w:val="14"/>
              </w:numPr>
              <w:spacing w:line="276" w:lineRule="auto"/>
              <w:jc w:val="both"/>
            </w:pPr>
            <w:r w:rsidRPr="00C63F14">
              <w:t>Детские музыкальные инструменты</w:t>
            </w:r>
          </w:p>
          <w:p w:rsidR="00AD15D6" w:rsidRPr="00C63F14" w:rsidRDefault="00AD15D6" w:rsidP="00C63F14">
            <w:pPr>
              <w:numPr>
                <w:ilvl w:val="0"/>
                <w:numId w:val="14"/>
              </w:numPr>
              <w:spacing w:line="276" w:lineRule="auto"/>
              <w:jc w:val="both"/>
            </w:pPr>
            <w:r w:rsidRPr="00C63F14">
              <w:t>Портрет композитора (старший возраст)</w:t>
            </w:r>
          </w:p>
          <w:p w:rsidR="00AD15D6" w:rsidRPr="00C63F14" w:rsidRDefault="00AD15D6" w:rsidP="00C63F14">
            <w:pPr>
              <w:numPr>
                <w:ilvl w:val="0"/>
                <w:numId w:val="14"/>
              </w:numPr>
              <w:spacing w:line="276" w:lineRule="auto"/>
              <w:jc w:val="both"/>
            </w:pPr>
            <w:r w:rsidRPr="00C63F14">
              <w:t>Магнитофон</w:t>
            </w:r>
          </w:p>
          <w:p w:rsidR="00AD15D6" w:rsidRPr="00C63F14" w:rsidRDefault="00AD15D6" w:rsidP="00C63F14">
            <w:pPr>
              <w:numPr>
                <w:ilvl w:val="0"/>
                <w:numId w:val="14"/>
              </w:numPr>
              <w:spacing w:line="276" w:lineRule="auto"/>
              <w:jc w:val="both"/>
            </w:pPr>
            <w:r w:rsidRPr="00C63F14">
              <w:t>Набор аудиозаписей</w:t>
            </w:r>
          </w:p>
          <w:p w:rsidR="00AD15D6" w:rsidRPr="00C63F14" w:rsidRDefault="00AD15D6" w:rsidP="00C63F14">
            <w:pPr>
              <w:numPr>
                <w:ilvl w:val="0"/>
                <w:numId w:val="14"/>
              </w:numPr>
              <w:spacing w:line="276" w:lineRule="auto"/>
              <w:jc w:val="both"/>
            </w:pPr>
            <w:r w:rsidRPr="00C63F14">
              <w:t>Музыкальные игрушки (озвученные, не озвученные)</w:t>
            </w:r>
          </w:p>
          <w:p w:rsidR="00AD15D6" w:rsidRPr="00C63F14" w:rsidRDefault="00AD15D6" w:rsidP="00C63F14">
            <w:pPr>
              <w:numPr>
                <w:ilvl w:val="0"/>
                <w:numId w:val="14"/>
              </w:numPr>
              <w:spacing w:line="276" w:lineRule="auto"/>
              <w:jc w:val="both"/>
            </w:pPr>
            <w:r w:rsidRPr="00C63F14">
              <w:t>Игрушки- самоделки</w:t>
            </w:r>
          </w:p>
          <w:p w:rsidR="00AD15D6" w:rsidRPr="00C63F14" w:rsidRDefault="00AD15D6" w:rsidP="00C63F14">
            <w:pPr>
              <w:numPr>
                <w:ilvl w:val="0"/>
                <w:numId w:val="14"/>
              </w:numPr>
              <w:spacing w:line="276" w:lineRule="auto"/>
              <w:jc w:val="both"/>
            </w:pPr>
            <w:r w:rsidRPr="00C63F14">
              <w:t>Музыкально- дидактические игры</w:t>
            </w:r>
          </w:p>
          <w:p w:rsidR="00AD15D6" w:rsidRPr="00C63F14" w:rsidRDefault="00AD15D6" w:rsidP="00C63F14">
            <w:pPr>
              <w:numPr>
                <w:ilvl w:val="0"/>
                <w:numId w:val="14"/>
              </w:numPr>
              <w:autoSpaceDE w:val="0"/>
              <w:autoSpaceDN w:val="0"/>
              <w:adjustRightInd w:val="0"/>
              <w:spacing w:line="276" w:lineRule="auto"/>
              <w:jc w:val="both"/>
              <w:rPr>
                <w:bCs/>
                <w:color w:val="000000"/>
              </w:rPr>
            </w:pPr>
            <w:r w:rsidRPr="00C63F14">
              <w:t>Музыкально- дидактические пособия</w:t>
            </w:r>
          </w:p>
        </w:tc>
      </w:tr>
    </w:tbl>
    <w:p w:rsidR="00AD15D6" w:rsidRPr="00C63F14" w:rsidRDefault="00AD15D6" w:rsidP="00C63F14">
      <w:pPr>
        <w:pStyle w:val="NormalWeb"/>
        <w:spacing w:before="0" w:beforeAutospacing="0" w:after="0" w:afterAutospacing="0"/>
        <w:jc w:val="both"/>
        <w:rPr>
          <w:b/>
        </w:rPr>
      </w:pPr>
    </w:p>
    <w:p w:rsidR="00AD15D6" w:rsidRPr="00C63F14" w:rsidRDefault="00AD15D6" w:rsidP="00C63F14">
      <w:pPr>
        <w:jc w:val="both"/>
        <w:rPr>
          <w:b/>
        </w:rPr>
      </w:pPr>
    </w:p>
    <w:p w:rsidR="00AD15D6" w:rsidRPr="00C63F14" w:rsidRDefault="00AD15D6" w:rsidP="00C63F14">
      <w:pPr>
        <w:jc w:val="both"/>
        <w:rPr>
          <w:b/>
        </w:rPr>
      </w:pPr>
      <w:r w:rsidRPr="00C63F14">
        <w:rPr>
          <w:b/>
        </w:rPr>
        <w:t>Особенности взаимодействия с семьями воспитанников:</w:t>
      </w:r>
    </w:p>
    <w:p w:rsidR="00AD15D6" w:rsidRPr="00C63F14" w:rsidRDefault="00AD15D6" w:rsidP="00C63F14">
      <w:pPr>
        <w:widowControl w:val="0"/>
        <w:autoSpaceDE w:val="0"/>
        <w:autoSpaceDN w:val="0"/>
        <w:adjustRightInd w:val="0"/>
        <w:ind w:firstLine="540"/>
        <w:jc w:val="both"/>
      </w:pPr>
    </w:p>
    <w:p w:rsidR="00AD15D6" w:rsidRPr="00C63F14" w:rsidRDefault="00AD15D6" w:rsidP="00C63F14">
      <w:pPr>
        <w:widowControl w:val="0"/>
        <w:autoSpaceDE w:val="0"/>
        <w:autoSpaceDN w:val="0"/>
        <w:adjustRightInd w:val="0"/>
        <w:ind w:firstLine="540"/>
        <w:jc w:val="both"/>
      </w:pPr>
      <w:r w:rsidRPr="00C63F14">
        <w:t>Цель взаимодействия с родителями (законными представителями) по вопросам образования ребенка – это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Детский сад должен создавать возможности (ФГОС ДО п. 3.2.8.):</w:t>
      </w:r>
    </w:p>
    <w:p w:rsidR="00AD15D6" w:rsidRPr="00C63F14" w:rsidRDefault="00AD15D6" w:rsidP="00C63F14">
      <w:pPr>
        <w:widowControl w:val="0"/>
        <w:autoSpaceDE w:val="0"/>
        <w:autoSpaceDN w:val="0"/>
        <w:adjustRightInd w:val="0"/>
        <w:ind w:firstLine="540"/>
        <w:jc w:val="both"/>
      </w:pPr>
      <w:r w:rsidRPr="00C63F14">
        <w:t>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AD15D6" w:rsidRPr="00C63F14" w:rsidRDefault="00AD15D6" w:rsidP="00C63F14">
      <w:pPr>
        <w:widowControl w:val="0"/>
        <w:autoSpaceDE w:val="0"/>
        <w:autoSpaceDN w:val="0"/>
        <w:adjustRightInd w:val="0"/>
        <w:ind w:firstLine="540"/>
        <w:jc w:val="both"/>
      </w:pPr>
      <w:r w:rsidRPr="00C63F14">
        <w:t>2. для взрослых по поиску, использованию материалов, обеспечивающих реализацию Программы, в том числе в информационной среде;</w:t>
      </w:r>
    </w:p>
    <w:p w:rsidR="00AD15D6" w:rsidRPr="00C63F14" w:rsidRDefault="00AD15D6" w:rsidP="00C63F14">
      <w:pPr>
        <w:widowControl w:val="0"/>
        <w:autoSpaceDE w:val="0"/>
        <w:autoSpaceDN w:val="0"/>
        <w:adjustRightInd w:val="0"/>
        <w:ind w:firstLine="540"/>
        <w:jc w:val="both"/>
      </w:pPr>
      <w:r w:rsidRPr="00C63F14">
        <w:t>3. для обсуждения с родителями (законными представителями) детей вопросов, связанных с реализацией Программы.</w:t>
      </w:r>
    </w:p>
    <w:p w:rsidR="00AD15D6" w:rsidRPr="00C63F14" w:rsidRDefault="00AD15D6" w:rsidP="00C63F14">
      <w:pPr>
        <w:jc w:val="both"/>
        <w:rPr>
          <w:b/>
          <w:color w:val="FF0000"/>
        </w:rPr>
      </w:pPr>
    </w:p>
    <w:p w:rsidR="00AD15D6" w:rsidRPr="00C63F14" w:rsidRDefault="00AD15D6" w:rsidP="00C63F14">
      <w:pPr>
        <w:jc w:val="both"/>
      </w:pPr>
      <w:r w:rsidRPr="00C63F14">
        <w:t xml:space="preserve">      Одним из ключевых моментов в формировании ответственного родительства является участие родителей в процессе воспитания и образования детей через сотрудничество с детским садом. При этом формы сотрудничества могут быть различными.</w:t>
      </w:r>
    </w:p>
    <w:p w:rsidR="00AD15D6" w:rsidRPr="00C63F14" w:rsidRDefault="00AD15D6" w:rsidP="00C63F14">
      <w:pPr>
        <w:jc w:val="both"/>
      </w:pPr>
      <w:r w:rsidRPr="00C63F14">
        <w:t xml:space="preserve">      Родители могут выступать:</w:t>
      </w:r>
    </w:p>
    <w:p w:rsidR="00AD15D6" w:rsidRPr="00C63F14" w:rsidRDefault="00AD15D6" w:rsidP="00C63F14">
      <w:pPr>
        <w:numPr>
          <w:ilvl w:val="0"/>
          <w:numId w:val="77"/>
        </w:numPr>
        <w:jc w:val="both"/>
      </w:pPr>
      <w:r w:rsidRPr="00C63F14">
        <w:t>в роли ассистентов и помощников при проведении какого – либо вида деятельности с детьми;</w:t>
      </w:r>
    </w:p>
    <w:p w:rsidR="00AD15D6" w:rsidRPr="00C63F14" w:rsidRDefault="00AD15D6" w:rsidP="00C63F14">
      <w:pPr>
        <w:numPr>
          <w:ilvl w:val="0"/>
          <w:numId w:val="77"/>
        </w:numPr>
        <w:jc w:val="both"/>
      </w:pPr>
      <w:r w:rsidRPr="00C63F14">
        <w:t>в роли эксперта, консультанта или организатора;</w:t>
      </w:r>
    </w:p>
    <w:p w:rsidR="00AD15D6" w:rsidRPr="00C63F14" w:rsidRDefault="00AD15D6" w:rsidP="00C63F14">
      <w:pPr>
        <w:jc w:val="both"/>
      </w:pPr>
    </w:p>
    <w:p w:rsidR="00AD15D6" w:rsidRPr="00C63F14" w:rsidRDefault="00AD15D6" w:rsidP="00C63F14">
      <w:pPr>
        <w:jc w:val="both"/>
      </w:pPr>
      <w:r w:rsidRPr="00C63F14">
        <w:t xml:space="preserve">      Когда дети оказываются в таком едином воспитательном пространстве, они ощущают себя комфортно, спокойно и уверенно, чувствуют свою защищенность в мире, который их окружает.</w:t>
      </w:r>
    </w:p>
    <w:p w:rsidR="00AD15D6" w:rsidRPr="00C63F14" w:rsidRDefault="00AD15D6" w:rsidP="00C63F14">
      <w:pPr>
        <w:jc w:val="both"/>
      </w:pPr>
      <w:r w:rsidRPr="00C63F14">
        <w:t xml:space="preserve">      Гарантом эффективности работы с родителями являются:</w:t>
      </w:r>
    </w:p>
    <w:p w:rsidR="00AD15D6" w:rsidRPr="00C63F14" w:rsidRDefault="00AD15D6" w:rsidP="00C63F14">
      <w:pPr>
        <w:numPr>
          <w:ilvl w:val="0"/>
          <w:numId w:val="78"/>
        </w:numPr>
        <w:jc w:val="both"/>
      </w:pPr>
      <w:r w:rsidRPr="00C63F14">
        <w:t>установка на работу с родителями как на работу с единомышленниками;</w:t>
      </w:r>
    </w:p>
    <w:p w:rsidR="00AD15D6" w:rsidRPr="00C63F14" w:rsidRDefault="00AD15D6" w:rsidP="00C63F14">
      <w:pPr>
        <w:numPr>
          <w:ilvl w:val="0"/>
          <w:numId w:val="78"/>
        </w:numPr>
        <w:jc w:val="both"/>
      </w:pPr>
      <w:r w:rsidRPr="00C63F14">
        <w:t>искренне доброжелательное отношение педагога к ребёнку и родителям;</w:t>
      </w:r>
    </w:p>
    <w:p w:rsidR="00AD15D6" w:rsidRPr="00C63F14" w:rsidRDefault="00AD15D6" w:rsidP="00C63F14">
      <w:pPr>
        <w:numPr>
          <w:ilvl w:val="0"/>
          <w:numId w:val="78"/>
        </w:numPr>
        <w:jc w:val="both"/>
      </w:pPr>
      <w:r w:rsidRPr="00C63F14">
        <w:t>заинтересованность педагога в решении проблемы ребёнка;</w:t>
      </w:r>
    </w:p>
    <w:p w:rsidR="00AD15D6" w:rsidRPr="00C63F14" w:rsidRDefault="00AD15D6" w:rsidP="00C63F14">
      <w:pPr>
        <w:numPr>
          <w:ilvl w:val="0"/>
          <w:numId w:val="78"/>
        </w:numPr>
        <w:jc w:val="both"/>
        <w:rPr>
          <w:b/>
        </w:rPr>
      </w:pPr>
      <w:r w:rsidRPr="00C63F14">
        <w:t>системный характер работы.</w:t>
      </w:r>
    </w:p>
    <w:p w:rsidR="00AD15D6" w:rsidRPr="00C63F14" w:rsidRDefault="00AD15D6" w:rsidP="00C63F14">
      <w:pPr>
        <w:jc w:val="both"/>
        <w:rPr>
          <w:b/>
        </w:rPr>
      </w:pPr>
      <w:r w:rsidRPr="00C63F14">
        <w:rPr>
          <w:b/>
        </w:rPr>
        <w:t xml:space="preserve">       </w:t>
      </w:r>
    </w:p>
    <w:p w:rsidR="00AD15D6" w:rsidRPr="00C63F14" w:rsidRDefault="00AD15D6" w:rsidP="00C63F14">
      <w:pPr>
        <w:jc w:val="both"/>
      </w:pPr>
      <w:r w:rsidRPr="00C63F14">
        <w:rPr>
          <w:b/>
        </w:rPr>
        <w:t xml:space="preserve">       Основная цель работы с родителями</w:t>
      </w:r>
      <w:r w:rsidRPr="00C63F14">
        <w:t>: способствовать формированию в семье максимально комфортных условий для личностного роста и развития ребёнка, возрождению семейного воспитания.</w:t>
      </w:r>
    </w:p>
    <w:p w:rsidR="00AD15D6" w:rsidRPr="00C63F14" w:rsidRDefault="00AD15D6" w:rsidP="00C63F14">
      <w:pPr>
        <w:jc w:val="both"/>
        <w:rPr>
          <w:b/>
        </w:rPr>
      </w:pPr>
      <w:r w:rsidRPr="00C63F14">
        <w:rPr>
          <w:b/>
        </w:rPr>
        <w:t xml:space="preserve">     </w:t>
      </w:r>
    </w:p>
    <w:p w:rsidR="00AD15D6" w:rsidRPr="00C63F14" w:rsidRDefault="00AD15D6" w:rsidP="00C63F14">
      <w:pPr>
        <w:jc w:val="both"/>
        <w:rPr>
          <w:b/>
        </w:rPr>
      </w:pPr>
      <w:r w:rsidRPr="00C63F14">
        <w:rPr>
          <w:b/>
        </w:rPr>
        <w:t xml:space="preserve">       Задачи взаимодействия ДОУ с семьей:</w:t>
      </w:r>
    </w:p>
    <w:p w:rsidR="00AD15D6" w:rsidRPr="00C63F14" w:rsidRDefault="00AD15D6" w:rsidP="00C63F14">
      <w:pPr>
        <w:numPr>
          <w:ilvl w:val="0"/>
          <w:numId w:val="81"/>
        </w:numPr>
        <w:jc w:val="both"/>
      </w:pPr>
      <w:r w:rsidRPr="00C63F14">
        <w:t>Создание единого образовательного пространства.</w:t>
      </w:r>
    </w:p>
    <w:p w:rsidR="00AD15D6" w:rsidRPr="00C63F14" w:rsidRDefault="00AD15D6" w:rsidP="00C63F14">
      <w:pPr>
        <w:numPr>
          <w:ilvl w:val="0"/>
          <w:numId w:val="81"/>
        </w:numPr>
        <w:jc w:val="both"/>
      </w:pPr>
      <w:r w:rsidRPr="00C63F14">
        <w:t>Возрождение семейных традиций в совместной деятельности семьи, ДОУ и учреждений дополнительного образования.</w:t>
      </w:r>
    </w:p>
    <w:p w:rsidR="00AD15D6" w:rsidRPr="00C63F14" w:rsidRDefault="00AD15D6" w:rsidP="00C63F14">
      <w:pPr>
        <w:numPr>
          <w:ilvl w:val="0"/>
          <w:numId w:val="81"/>
        </w:numPr>
        <w:jc w:val="both"/>
      </w:pPr>
      <w:r w:rsidRPr="00C63F14">
        <w:t>Формирование родительской ответственности.</w:t>
      </w:r>
    </w:p>
    <w:p w:rsidR="00AD15D6" w:rsidRPr="00C63F14" w:rsidRDefault="00AD15D6" w:rsidP="00C63F14">
      <w:pPr>
        <w:numPr>
          <w:ilvl w:val="0"/>
          <w:numId w:val="81"/>
        </w:numPr>
        <w:jc w:val="both"/>
      </w:pPr>
      <w:r w:rsidRPr="00C63F14">
        <w:t>Формирование в семье позитивного отношения к активной общественной и социальной деятельности детей.</w:t>
      </w:r>
    </w:p>
    <w:p w:rsidR="00AD15D6" w:rsidRPr="00C63F14" w:rsidRDefault="00AD15D6" w:rsidP="00C63F14">
      <w:pPr>
        <w:numPr>
          <w:ilvl w:val="0"/>
          <w:numId w:val="81"/>
        </w:numPr>
        <w:jc w:val="both"/>
      </w:pPr>
      <w:r w:rsidRPr="00C63F14">
        <w:t>Всестороннее психолого – педагогическое просвещение родителей.</w:t>
      </w:r>
    </w:p>
    <w:p w:rsidR="00AD15D6" w:rsidRPr="00C63F14" w:rsidRDefault="00AD15D6" w:rsidP="00C63F14">
      <w:pPr>
        <w:numPr>
          <w:ilvl w:val="0"/>
          <w:numId w:val="81"/>
        </w:numPr>
        <w:jc w:val="both"/>
      </w:pPr>
      <w:r w:rsidRPr="00C63F14">
        <w:t>Оказание социально – психологической помощи родителям в осознании собственных семейных и социально – средовых ресурсов, способствующих преодолению внутрисемейных проблем и проблем взаимоотношений с ребёнком.</w:t>
      </w:r>
    </w:p>
    <w:p w:rsidR="00AD15D6" w:rsidRPr="00C63F14" w:rsidRDefault="00AD15D6" w:rsidP="00C63F14">
      <w:pPr>
        <w:numPr>
          <w:ilvl w:val="0"/>
          <w:numId w:val="81"/>
        </w:numPr>
        <w:jc w:val="both"/>
      </w:pPr>
      <w:r w:rsidRPr="00C63F14">
        <w:t>Организация и проведение семейного досуга, совместное творчество.</w:t>
      </w:r>
    </w:p>
    <w:p w:rsidR="00AD15D6" w:rsidRPr="00C63F14" w:rsidRDefault="00AD15D6" w:rsidP="00C63F14">
      <w:pPr>
        <w:jc w:val="both"/>
      </w:pPr>
    </w:p>
    <w:p w:rsidR="00AD15D6" w:rsidRPr="00C63F14" w:rsidRDefault="00AD15D6" w:rsidP="00C63F14">
      <w:pPr>
        <w:jc w:val="both"/>
      </w:pPr>
      <w:r w:rsidRPr="00C63F14">
        <w:t xml:space="preserve">      Концепция работы с семьей основана на положении о том, что </w:t>
      </w:r>
      <w:r w:rsidRPr="00C63F14">
        <w:rPr>
          <w:b/>
        </w:rPr>
        <w:t>в центре внимания семьи</w:t>
      </w:r>
      <w:r w:rsidRPr="00C63F14">
        <w:t xml:space="preserve"> должны находиться </w:t>
      </w:r>
      <w:r w:rsidRPr="00C63F14">
        <w:rPr>
          <w:b/>
        </w:rPr>
        <w:t>личность ребёнка</w:t>
      </w:r>
      <w:r w:rsidRPr="00C63F14">
        <w:t xml:space="preserve"> и три основные сферы, в которых реализуется его жизнедеятельность: сама семья, ДОУ и досуг, включая связанное с ними микросоциальное окружение.</w:t>
      </w:r>
    </w:p>
    <w:p w:rsidR="00AD15D6" w:rsidRPr="00C63F14" w:rsidRDefault="00AD15D6" w:rsidP="00C63F14">
      <w:pPr>
        <w:jc w:val="both"/>
      </w:pPr>
      <w:r w:rsidRPr="00C63F14">
        <w:t xml:space="preserve">      </w:t>
      </w:r>
    </w:p>
    <w:p w:rsidR="00AD15D6" w:rsidRPr="00C63F14" w:rsidRDefault="00AD15D6" w:rsidP="00C63F14">
      <w:pPr>
        <w:jc w:val="both"/>
      </w:pPr>
      <w:r w:rsidRPr="00C63F14">
        <w:t xml:space="preserve">      Участвуя в  деятельности по реализации задач ООП ДО, родители:</w:t>
      </w:r>
    </w:p>
    <w:p w:rsidR="00AD15D6" w:rsidRPr="00C63F14" w:rsidRDefault="00AD15D6" w:rsidP="00C63F14">
      <w:pPr>
        <w:numPr>
          <w:ilvl w:val="0"/>
          <w:numId w:val="79"/>
        </w:numPr>
        <w:jc w:val="both"/>
      </w:pPr>
      <w:r w:rsidRPr="00C63F14">
        <w:t>ощущают личную причастность к организации образовательной деятельности с детьми;</w:t>
      </w:r>
    </w:p>
    <w:p w:rsidR="00AD15D6" w:rsidRPr="00C63F14" w:rsidRDefault="00AD15D6" w:rsidP="00C63F14">
      <w:pPr>
        <w:numPr>
          <w:ilvl w:val="0"/>
          <w:numId w:val="79"/>
        </w:numPr>
        <w:jc w:val="both"/>
      </w:pPr>
      <w:r w:rsidRPr="00C63F14">
        <w:t>видят, как их ребенок общается с другими;</w:t>
      </w:r>
    </w:p>
    <w:p w:rsidR="00AD15D6" w:rsidRPr="00C63F14" w:rsidRDefault="00AD15D6" w:rsidP="00C63F14">
      <w:pPr>
        <w:numPr>
          <w:ilvl w:val="0"/>
          <w:numId w:val="79"/>
        </w:numPr>
        <w:jc w:val="both"/>
      </w:pPr>
      <w:r w:rsidRPr="00C63F14">
        <w:t>начинают больше понимать в детском развитии;</w:t>
      </w:r>
    </w:p>
    <w:p w:rsidR="00AD15D6" w:rsidRPr="00C63F14" w:rsidRDefault="00AD15D6" w:rsidP="00C63F14">
      <w:pPr>
        <w:numPr>
          <w:ilvl w:val="0"/>
          <w:numId w:val="79"/>
        </w:numPr>
        <w:jc w:val="both"/>
      </w:pPr>
      <w:r w:rsidRPr="00C63F14">
        <w:t>получают представление о работе воспитателей и начинают испытывать большее уважение к ним;</w:t>
      </w:r>
    </w:p>
    <w:p w:rsidR="00AD15D6" w:rsidRPr="00C63F14" w:rsidRDefault="00AD15D6" w:rsidP="00C63F14">
      <w:pPr>
        <w:numPr>
          <w:ilvl w:val="0"/>
          <w:numId w:val="79"/>
        </w:numPr>
        <w:jc w:val="both"/>
      </w:pPr>
      <w:r w:rsidRPr="00C63F14">
        <w:t>обучаются видам деятельности, которыми можно с удовольствием заниматься с детьми дома;</w:t>
      </w:r>
    </w:p>
    <w:p w:rsidR="00AD15D6" w:rsidRPr="00C63F14" w:rsidRDefault="00AD15D6" w:rsidP="00C63F14">
      <w:pPr>
        <w:numPr>
          <w:ilvl w:val="0"/>
          <w:numId w:val="79"/>
        </w:numPr>
        <w:jc w:val="both"/>
      </w:pPr>
      <w:r w:rsidRPr="00C63F14">
        <w:t>знакомятся с друзьями своих детей, о которых они рассказывали;</w:t>
      </w:r>
    </w:p>
    <w:p w:rsidR="00AD15D6" w:rsidRPr="00C63F14" w:rsidRDefault="00AD15D6" w:rsidP="00C63F14">
      <w:pPr>
        <w:numPr>
          <w:ilvl w:val="0"/>
          <w:numId w:val="79"/>
        </w:numPr>
        <w:jc w:val="both"/>
      </w:pPr>
      <w:r w:rsidRPr="00C63F14">
        <w:t>устанавливают длительные дружеские связи с другими родителями;</w:t>
      </w:r>
    </w:p>
    <w:p w:rsidR="00AD15D6" w:rsidRPr="00C63F14" w:rsidRDefault="00AD15D6" w:rsidP="00C63F14">
      <w:pPr>
        <w:numPr>
          <w:ilvl w:val="0"/>
          <w:numId w:val="79"/>
        </w:numPr>
        <w:jc w:val="both"/>
      </w:pPr>
      <w:r w:rsidRPr="00C63F14">
        <w:t>получают возможность помогать ребенку дома в освоении программы.</w:t>
      </w:r>
    </w:p>
    <w:p w:rsidR="00AD15D6" w:rsidRPr="00C63F14" w:rsidRDefault="00AD15D6" w:rsidP="00C63F14">
      <w:pPr>
        <w:jc w:val="both"/>
      </w:pPr>
    </w:p>
    <w:p w:rsidR="00AD15D6" w:rsidRPr="00C63F14" w:rsidRDefault="00AD15D6" w:rsidP="00C63F14">
      <w:pPr>
        <w:jc w:val="both"/>
      </w:pPr>
      <w:r w:rsidRPr="00C63F14">
        <w:t>При участии родителей в жизни группы воспитатели могут:</w:t>
      </w:r>
    </w:p>
    <w:p w:rsidR="00AD15D6" w:rsidRPr="00C63F14" w:rsidRDefault="00AD15D6" w:rsidP="00C63F14">
      <w:pPr>
        <w:numPr>
          <w:ilvl w:val="0"/>
          <w:numId w:val="80"/>
        </w:numPr>
        <w:jc w:val="both"/>
      </w:pPr>
      <w:r w:rsidRPr="00C63F14">
        <w:t>понять, как родители мотивируют своих детей;</w:t>
      </w:r>
    </w:p>
    <w:p w:rsidR="00AD15D6" w:rsidRPr="00C63F14" w:rsidRDefault="00AD15D6" w:rsidP="00C63F14">
      <w:pPr>
        <w:numPr>
          <w:ilvl w:val="0"/>
          <w:numId w:val="80"/>
        </w:numPr>
        <w:jc w:val="both"/>
      </w:pPr>
      <w:r w:rsidRPr="00C63F14">
        <w:t>увидеть, как родители помогают своим детям решать задачи;</w:t>
      </w:r>
    </w:p>
    <w:p w:rsidR="00AD15D6" w:rsidRPr="00C63F14" w:rsidRDefault="00AD15D6" w:rsidP="00C63F14">
      <w:pPr>
        <w:numPr>
          <w:ilvl w:val="0"/>
          <w:numId w:val="80"/>
        </w:numPr>
        <w:autoSpaceDE w:val="0"/>
        <w:autoSpaceDN w:val="0"/>
        <w:adjustRightInd w:val="0"/>
        <w:jc w:val="both"/>
      </w:pPr>
      <w:r w:rsidRPr="00C63F14">
        <w:t xml:space="preserve">узнать, какие занятия и увлечения взрослые члены семьи разделяют со своими детьми; </w:t>
      </w:r>
    </w:p>
    <w:p w:rsidR="00AD15D6" w:rsidRPr="00C63F14" w:rsidRDefault="00AD15D6" w:rsidP="00C63F14">
      <w:pPr>
        <w:numPr>
          <w:ilvl w:val="0"/>
          <w:numId w:val="80"/>
        </w:numPr>
        <w:jc w:val="both"/>
        <w:rPr>
          <w:b/>
        </w:rPr>
      </w:pPr>
      <w:r w:rsidRPr="00C63F14">
        <w:t>получить пользу от того, что родители наблюдают своих детей во взаимодействии с другими.</w:t>
      </w:r>
    </w:p>
    <w:p w:rsidR="00AD15D6" w:rsidRPr="00C63F14" w:rsidRDefault="00AD15D6" w:rsidP="00C63F14">
      <w:pPr>
        <w:spacing w:line="276" w:lineRule="auto"/>
        <w:ind w:firstLine="709"/>
        <w:jc w:val="both"/>
      </w:pPr>
    </w:p>
    <w:p w:rsidR="00AD15D6" w:rsidRPr="00C63F14" w:rsidRDefault="00AD15D6" w:rsidP="00C63F14">
      <w:pPr>
        <w:spacing w:line="276" w:lineRule="auto"/>
        <w:ind w:firstLine="709"/>
        <w:jc w:val="both"/>
        <w:rPr>
          <w:b/>
        </w:rPr>
      </w:pPr>
      <w:r w:rsidRPr="00C63F14">
        <w:rPr>
          <w:b/>
        </w:rPr>
        <w:t xml:space="preserve">Комплексно- тематическое планирование работы с детьми </w:t>
      </w:r>
    </w:p>
    <w:p w:rsidR="00AD15D6" w:rsidRPr="00C63F14" w:rsidRDefault="00AD15D6" w:rsidP="00C63F14">
      <w:pPr>
        <w:spacing w:line="276" w:lineRule="auto"/>
        <w:jc w:val="both"/>
      </w:pPr>
    </w:p>
    <w:p w:rsidR="00AD15D6" w:rsidRPr="00C63F14" w:rsidRDefault="00AD15D6" w:rsidP="00C63F14">
      <w:pPr>
        <w:spacing w:line="276" w:lineRule="auto"/>
        <w:ind w:firstLine="709"/>
        <w:jc w:val="both"/>
        <w:rPr>
          <w:b/>
        </w:rPr>
      </w:pPr>
      <w:r w:rsidRPr="00C63F14">
        <w:rPr>
          <w:b/>
        </w:rPr>
        <w:t>Подготовительная к школе группа (</w:t>
      </w:r>
      <w:r>
        <w:rPr>
          <w:b/>
        </w:rPr>
        <w:t>6-</w:t>
      </w:r>
      <w:r w:rsidRPr="00C63F14">
        <w:rPr>
          <w:b/>
        </w:rPr>
        <w:t>7 лет)</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2"/>
        <w:gridCol w:w="5024"/>
        <w:gridCol w:w="3118"/>
      </w:tblGrid>
      <w:tr w:rsidR="00AD15D6" w:rsidRPr="00C63F14" w:rsidTr="00954E3A">
        <w:tc>
          <w:tcPr>
            <w:tcW w:w="2172" w:type="dxa"/>
          </w:tcPr>
          <w:p w:rsidR="00AD15D6" w:rsidRPr="00C63F14" w:rsidRDefault="00AD15D6" w:rsidP="00C63F14">
            <w:pPr>
              <w:spacing w:line="276" w:lineRule="auto"/>
              <w:jc w:val="both"/>
            </w:pPr>
            <w:r w:rsidRPr="00C63F14">
              <w:t>Тема</w:t>
            </w:r>
          </w:p>
        </w:tc>
        <w:tc>
          <w:tcPr>
            <w:tcW w:w="5024" w:type="dxa"/>
          </w:tcPr>
          <w:p w:rsidR="00AD15D6" w:rsidRPr="00C63F14" w:rsidRDefault="00AD15D6" w:rsidP="00C63F14">
            <w:pPr>
              <w:spacing w:line="276" w:lineRule="auto"/>
              <w:jc w:val="both"/>
            </w:pPr>
            <w:r w:rsidRPr="00C63F14">
              <w:t>Развернутое содержание работы</w:t>
            </w:r>
          </w:p>
        </w:tc>
        <w:tc>
          <w:tcPr>
            <w:tcW w:w="3118" w:type="dxa"/>
          </w:tcPr>
          <w:p w:rsidR="00AD15D6" w:rsidRPr="00C63F14" w:rsidRDefault="00AD15D6" w:rsidP="00C63F14">
            <w:pPr>
              <w:spacing w:line="276" w:lineRule="auto"/>
              <w:jc w:val="both"/>
            </w:pPr>
            <w:r w:rsidRPr="00C63F14">
              <w:t>Варианты итоговых мероприятий</w:t>
            </w:r>
          </w:p>
        </w:tc>
      </w:tr>
      <w:tr w:rsidR="00AD15D6" w:rsidRPr="00C63F14" w:rsidTr="00954E3A">
        <w:tc>
          <w:tcPr>
            <w:tcW w:w="2172" w:type="dxa"/>
          </w:tcPr>
          <w:p w:rsidR="00AD15D6" w:rsidRPr="00C63F14" w:rsidRDefault="00AD15D6" w:rsidP="00C63F14">
            <w:pPr>
              <w:spacing w:line="276" w:lineRule="auto"/>
              <w:jc w:val="both"/>
            </w:pPr>
            <w:r w:rsidRPr="00C63F14">
              <w:t>«Детский сад», «День знаний» (1-ая неделя сентября)</w:t>
            </w:r>
          </w:p>
        </w:tc>
        <w:tc>
          <w:tcPr>
            <w:tcW w:w="5024" w:type="dxa"/>
          </w:tcPr>
          <w:p w:rsidR="00AD15D6" w:rsidRPr="00C63F14" w:rsidRDefault="00AD15D6" w:rsidP="00C63F14">
            <w:pPr>
              <w:spacing w:line="276" w:lineRule="auto"/>
              <w:jc w:val="both"/>
            </w:pPr>
            <w:r w:rsidRPr="00C63F14">
              <w:t>Продолжение знакомства детским садом как ближайшим социальным окружением ребенка: профессии сотрудников детского сада, правила поведения в детском саду, взаимоотношения со сверстниками.</w:t>
            </w:r>
          </w:p>
          <w:p w:rsidR="00AD15D6" w:rsidRPr="00C63F14" w:rsidRDefault="00AD15D6" w:rsidP="00C63F14">
            <w:pPr>
              <w:spacing w:line="276" w:lineRule="auto"/>
              <w:jc w:val="both"/>
            </w:pPr>
            <w:r w:rsidRPr="00C63F14">
              <w:t>Развитие познавательного интереса, интереса к школе, к книгам.</w:t>
            </w:r>
          </w:p>
          <w:p w:rsidR="00AD15D6" w:rsidRPr="00C63F14" w:rsidRDefault="00AD15D6" w:rsidP="00C63F14">
            <w:pPr>
              <w:spacing w:line="276" w:lineRule="auto"/>
              <w:jc w:val="both"/>
            </w:pPr>
            <w:r w:rsidRPr="00C63F14">
              <w:t>Закрепление знаний о школе, о том , зачем нужно учиться, кто и чему учит в школе, о школьных принадлежностях и т.д.</w:t>
            </w:r>
          </w:p>
          <w:p w:rsidR="00AD15D6" w:rsidRPr="00C63F14" w:rsidRDefault="00AD15D6" w:rsidP="00C63F14">
            <w:pPr>
              <w:spacing w:line="276" w:lineRule="auto"/>
              <w:jc w:val="both"/>
            </w:pPr>
            <w:r w:rsidRPr="00C63F14">
              <w:t>Формирование представлений о профессии учителя, и «профессии» ученика, положительного отношения к этим видам деятельности.</w:t>
            </w:r>
          </w:p>
        </w:tc>
        <w:tc>
          <w:tcPr>
            <w:tcW w:w="3118" w:type="dxa"/>
          </w:tcPr>
          <w:p w:rsidR="00AD15D6" w:rsidRPr="00C63F14" w:rsidRDefault="00AD15D6" w:rsidP="00C63F14">
            <w:pPr>
              <w:spacing w:line="276" w:lineRule="auto"/>
              <w:jc w:val="both"/>
            </w:pPr>
            <w:r w:rsidRPr="00C63F14">
              <w:t xml:space="preserve">Викторина «За что мы любим детский сад». Выставка рисунков </w:t>
            </w:r>
          </w:p>
          <w:p w:rsidR="00AD15D6" w:rsidRPr="00C63F14" w:rsidRDefault="00AD15D6" w:rsidP="00C63F14">
            <w:pPr>
              <w:spacing w:line="276" w:lineRule="auto"/>
              <w:jc w:val="both"/>
            </w:pPr>
            <w:r w:rsidRPr="00C63F14">
              <w:t>« Гости в школу»</w:t>
            </w:r>
          </w:p>
        </w:tc>
      </w:tr>
      <w:tr w:rsidR="00AD15D6" w:rsidRPr="00C63F14" w:rsidTr="00954E3A">
        <w:tc>
          <w:tcPr>
            <w:tcW w:w="2172" w:type="dxa"/>
          </w:tcPr>
          <w:p w:rsidR="00AD15D6" w:rsidRPr="00C63F14" w:rsidRDefault="00AD15D6" w:rsidP="00C63F14">
            <w:pPr>
              <w:spacing w:line="276" w:lineRule="auto"/>
              <w:jc w:val="both"/>
            </w:pPr>
            <w:r w:rsidRPr="00C63F14">
              <w:t>«Мой дом», «Мой город», «Мое село» (2 неделя сентября)</w:t>
            </w:r>
          </w:p>
        </w:tc>
        <w:tc>
          <w:tcPr>
            <w:tcW w:w="5024" w:type="dxa"/>
          </w:tcPr>
          <w:p w:rsidR="00AD15D6" w:rsidRPr="00C63F14" w:rsidRDefault="00AD15D6" w:rsidP="00C63F14">
            <w:pPr>
              <w:spacing w:line="276" w:lineRule="auto"/>
              <w:jc w:val="both"/>
            </w:pPr>
            <w:r w:rsidRPr="00C63F14">
              <w:t xml:space="preserve">Знакомство детей с родным поселком: его названием, объектами (улица, дом, магазин, больница). </w:t>
            </w:r>
          </w:p>
          <w:p w:rsidR="00AD15D6" w:rsidRPr="00C63F14" w:rsidRDefault="00AD15D6" w:rsidP="00C63F14">
            <w:pPr>
              <w:spacing w:line="276" w:lineRule="auto"/>
              <w:jc w:val="both"/>
            </w:pPr>
            <w:r w:rsidRPr="00C63F14">
              <w:t>Расширение представлений детей о  родном крае. Продолжение знакомства с достопримечательностями региона,  в котором живут дети. Воспитание любви к своей «малой Родине», гордости за достижения своей страны.</w:t>
            </w:r>
          </w:p>
          <w:p w:rsidR="00AD15D6" w:rsidRPr="00C63F14" w:rsidRDefault="00AD15D6" w:rsidP="00C63F14">
            <w:pPr>
              <w:spacing w:line="276" w:lineRule="auto"/>
              <w:jc w:val="both"/>
            </w:pPr>
            <w:r w:rsidRPr="00C63F14">
              <w:t>Рассказы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c>
          <w:tcPr>
            <w:tcW w:w="3118" w:type="dxa"/>
          </w:tcPr>
          <w:p w:rsidR="00AD15D6" w:rsidRPr="00C63F14" w:rsidRDefault="00AD15D6" w:rsidP="00C63F14">
            <w:pPr>
              <w:spacing w:line="276" w:lineRule="auto"/>
              <w:jc w:val="both"/>
            </w:pPr>
            <w:r w:rsidRPr="00C63F14">
              <w:t>Экскурсия по достопримеча</w:t>
            </w:r>
            <w:r>
              <w:t>тельным местам поселка «Торээн с</w:t>
            </w:r>
            <w:r w:rsidRPr="00C63F14">
              <w:t>уурум - Хайыракан»</w:t>
            </w:r>
          </w:p>
          <w:p w:rsidR="00AD15D6" w:rsidRPr="00C63F14" w:rsidRDefault="00AD15D6" w:rsidP="00C63F14">
            <w:pPr>
              <w:spacing w:line="276" w:lineRule="auto"/>
              <w:jc w:val="both"/>
            </w:pPr>
            <w:r w:rsidRPr="00C63F14">
              <w:t>Выставка детского творчества.</w:t>
            </w:r>
          </w:p>
        </w:tc>
      </w:tr>
      <w:tr w:rsidR="00AD15D6" w:rsidRPr="00C63F14" w:rsidTr="00954E3A">
        <w:tc>
          <w:tcPr>
            <w:tcW w:w="2172" w:type="dxa"/>
          </w:tcPr>
          <w:p w:rsidR="00AD15D6" w:rsidRPr="00C63F14" w:rsidRDefault="00AD15D6" w:rsidP="00C63F14">
            <w:pPr>
              <w:spacing w:line="276" w:lineRule="auto"/>
              <w:jc w:val="both"/>
            </w:pPr>
            <w:r w:rsidRPr="00C63F14">
              <w:t>«Краски осени», «Урожай», «Животный мир» (3-4 неделя сентября, 1 неделя октября)</w:t>
            </w:r>
          </w:p>
        </w:tc>
        <w:tc>
          <w:tcPr>
            <w:tcW w:w="5024" w:type="dxa"/>
          </w:tcPr>
          <w:p w:rsidR="00AD15D6" w:rsidRPr="00C63F14" w:rsidRDefault="00AD15D6" w:rsidP="00C63F14">
            <w:pPr>
              <w:spacing w:line="276" w:lineRule="auto"/>
              <w:jc w:val="both"/>
            </w:pPr>
            <w:r w:rsidRPr="00C63F14">
              <w:t xml:space="preserve">Расширение знаний детей об осени. </w:t>
            </w:r>
          </w:p>
          <w:p w:rsidR="00AD15D6" w:rsidRPr="00C63F14" w:rsidRDefault="00AD15D6" w:rsidP="00C63F14">
            <w:pPr>
              <w:spacing w:line="276" w:lineRule="auto"/>
              <w:jc w:val="both"/>
            </w:pPr>
            <w:r w:rsidRPr="00C63F14">
              <w:t>Продолжение знакомства с сельскохозяйственными профессиями. Закрепление знаний о правилах безопасного поведения в природе.</w:t>
            </w:r>
          </w:p>
          <w:p w:rsidR="00AD15D6" w:rsidRPr="00C63F14" w:rsidRDefault="00AD15D6" w:rsidP="00C63F14">
            <w:pPr>
              <w:spacing w:line="276" w:lineRule="auto"/>
              <w:jc w:val="both"/>
            </w:pPr>
            <w:r w:rsidRPr="00C63F14">
              <w:t xml:space="preserve">Закрепление знаний о временах года, последовательности месяцев в году. Воспитание бережного отношения к природе. </w:t>
            </w:r>
          </w:p>
          <w:p w:rsidR="00AD15D6" w:rsidRPr="00C63F14" w:rsidRDefault="00AD15D6" w:rsidP="00C63F14">
            <w:pPr>
              <w:spacing w:line="276" w:lineRule="auto"/>
              <w:jc w:val="both"/>
            </w:pPr>
            <w:r w:rsidRPr="00C63F14">
              <w:t>Расширение представлений детей об особенностях отображения осени в произведениях искусства тувинских писателей (поэтического, изобразительного, музыкального). Развитие интереса к изображению осенних явлений в рисунках, аппликации. Расширение знаний о творческих профессиях</w:t>
            </w:r>
          </w:p>
        </w:tc>
        <w:tc>
          <w:tcPr>
            <w:tcW w:w="3118" w:type="dxa"/>
          </w:tcPr>
          <w:p w:rsidR="00AD15D6" w:rsidRPr="00C63F14" w:rsidRDefault="00AD15D6" w:rsidP="00C63F14">
            <w:pPr>
              <w:spacing w:line="276" w:lineRule="auto"/>
              <w:jc w:val="both"/>
            </w:pPr>
            <w:r w:rsidRPr="00C63F14">
              <w:t>Праздник «Дук байырлалы».  Выставка детского творчества</w:t>
            </w:r>
          </w:p>
          <w:p w:rsidR="00AD15D6" w:rsidRPr="00C63F14" w:rsidRDefault="00AD15D6" w:rsidP="00C63F14">
            <w:pPr>
              <w:spacing w:line="276" w:lineRule="auto"/>
              <w:jc w:val="both"/>
            </w:pPr>
          </w:p>
        </w:tc>
      </w:tr>
      <w:tr w:rsidR="00AD15D6" w:rsidRPr="00C63F14" w:rsidTr="00954E3A">
        <w:tc>
          <w:tcPr>
            <w:tcW w:w="2172" w:type="dxa"/>
          </w:tcPr>
          <w:p w:rsidR="00AD15D6" w:rsidRPr="00C63F14" w:rsidRDefault="00AD15D6" w:rsidP="00C63F14">
            <w:pPr>
              <w:spacing w:line="276" w:lineRule="auto"/>
              <w:jc w:val="both"/>
            </w:pPr>
            <w:r w:rsidRPr="00C63F14">
              <w:t>«Я человек»</w:t>
            </w:r>
          </w:p>
          <w:p w:rsidR="00AD15D6" w:rsidRPr="00C63F14" w:rsidRDefault="00AD15D6" w:rsidP="00C63F14">
            <w:pPr>
              <w:spacing w:line="276" w:lineRule="auto"/>
              <w:jc w:val="both"/>
            </w:pPr>
            <w:r w:rsidRPr="00C63F14">
              <w:t>(2 неделя октября)</w:t>
            </w:r>
          </w:p>
        </w:tc>
        <w:tc>
          <w:tcPr>
            <w:tcW w:w="5024" w:type="dxa"/>
          </w:tcPr>
          <w:p w:rsidR="00AD15D6" w:rsidRPr="00C63F14" w:rsidRDefault="00AD15D6" w:rsidP="00C63F14">
            <w:pPr>
              <w:spacing w:line="276" w:lineRule="auto"/>
              <w:jc w:val="both"/>
            </w:pPr>
            <w:r w:rsidRPr="00C63F14">
              <w:t>Формировать представления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tc>
        <w:tc>
          <w:tcPr>
            <w:tcW w:w="3118" w:type="dxa"/>
          </w:tcPr>
          <w:p w:rsidR="00AD15D6" w:rsidRPr="00C63F14" w:rsidRDefault="00AD15D6" w:rsidP="00C63F14">
            <w:pPr>
              <w:spacing w:line="276" w:lineRule="auto"/>
              <w:jc w:val="both"/>
            </w:pPr>
            <w:r w:rsidRPr="00C63F14">
              <w:t>Создание коллективного плаката с фотографиями детей. Игра «Кто у нас хороший?».</w:t>
            </w:r>
          </w:p>
        </w:tc>
      </w:tr>
      <w:tr w:rsidR="00AD15D6" w:rsidRPr="00C63F14" w:rsidTr="00954E3A">
        <w:trPr>
          <w:trHeight w:val="5835"/>
        </w:trPr>
        <w:tc>
          <w:tcPr>
            <w:tcW w:w="2172" w:type="dxa"/>
          </w:tcPr>
          <w:p w:rsidR="00AD15D6" w:rsidRPr="00C63F14" w:rsidRDefault="00AD15D6" w:rsidP="00C63F14">
            <w:pPr>
              <w:spacing w:line="276" w:lineRule="auto"/>
              <w:jc w:val="both"/>
            </w:pPr>
            <w:r w:rsidRPr="00C63F14">
              <w:t>«Тувинская народная игрушка», «Народная культура и традиции» (3-4я неделя октября)</w:t>
            </w:r>
          </w:p>
        </w:tc>
        <w:tc>
          <w:tcPr>
            <w:tcW w:w="5024" w:type="dxa"/>
          </w:tcPr>
          <w:p w:rsidR="00AD15D6" w:rsidRPr="00C63F14" w:rsidRDefault="00AD15D6" w:rsidP="00C63F14">
            <w:pPr>
              <w:spacing w:line="276" w:lineRule="auto"/>
              <w:jc w:val="both"/>
            </w:pPr>
            <w:r w:rsidRPr="00C63F14">
              <w:t>Знакомство с народным творчеством на примере тувинских  народных игрушек (кажык,даалы,ойнааар-кыс, тевек)</w:t>
            </w:r>
          </w:p>
          <w:p w:rsidR="00AD15D6" w:rsidRPr="00C63F14" w:rsidRDefault="00AD15D6" w:rsidP="00C63F14">
            <w:pPr>
              <w:spacing w:line="276" w:lineRule="auto"/>
              <w:jc w:val="both"/>
            </w:pPr>
            <w:r w:rsidRPr="00C63F14">
              <w:t xml:space="preserve">Использование тувинского фольклора при организации всех видов детской деятельности.    </w:t>
            </w:r>
          </w:p>
          <w:p w:rsidR="00AD15D6" w:rsidRPr="00C63F14" w:rsidRDefault="00AD15D6" w:rsidP="00C63F14">
            <w:pPr>
              <w:spacing w:line="276" w:lineRule="auto"/>
              <w:jc w:val="both"/>
            </w:pPr>
            <w:r w:rsidRPr="00C63F14">
              <w:t>Знакомство детей с народными традициями и обычаями.</w:t>
            </w:r>
          </w:p>
          <w:p w:rsidR="00AD15D6" w:rsidRPr="00C63F14" w:rsidRDefault="00AD15D6" w:rsidP="00C63F14">
            <w:pPr>
              <w:spacing w:line="276" w:lineRule="auto"/>
              <w:jc w:val="both"/>
            </w:pPr>
            <w:r w:rsidRPr="00C63F14">
              <w:t>Расширение представлений об искусстве, традициях и обычаях народов России. Продолжение знакомства с народными песнями, плясками.</w:t>
            </w:r>
          </w:p>
          <w:p w:rsidR="00AD15D6" w:rsidRPr="00C63F14" w:rsidRDefault="00AD15D6" w:rsidP="00C63F14">
            <w:pPr>
              <w:spacing w:line="276" w:lineRule="auto"/>
              <w:jc w:val="both"/>
            </w:pPr>
            <w:r w:rsidRPr="00C63F14">
              <w:t>Расширение представлений о разнообразии народного искусства, художественных промыслов (различные виды материалов, разные регионы нашей страны и мира). Воспитание интереса к искусству родного края; любви и бережного отношения к произведениям искусства</w:t>
            </w:r>
          </w:p>
        </w:tc>
        <w:tc>
          <w:tcPr>
            <w:tcW w:w="3118" w:type="dxa"/>
          </w:tcPr>
          <w:p w:rsidR="00AD15D6" w:rsidRPr="00C63F14" w:rsidRDefault="00AD15D6" w:rsidP="00C63F14">
            <w:pPr>
              <w:spacing w:line="276" w:lineRule="auto"/>
              <w:jc w:val="both"/>
            </w:pPr>
            <w:r w:rsidRPr="00C63F14">
              <w:t>Выставка рисунков «Мои любимые игрушки»</w:t>
            </w:r>
          </w:p>
          <w:p w:rsidR="00AD15D6" w:rsidRPr="00C63F14" w:rsidRDefault="00AD15D6" w:rsidP="00C63F14">
            <w:pPr>
              <w:spacing w:line="276" w:lineRule="auto"/>
              <w:jc w:val="both"/>
            </w:pPr>
            <w:r w:rsidRPr="00C63F14">
              <w:t>Игра-забава «Оюнувус тевек»</w:t>
            </w:r>
          </w:p>
          <w:p w:rsidR="00AD15D6" w:rsidRPr="00C63F14" w:rsidRDefault="00AD15D6" w:rsidP="00C63F14">
            <w:pPr>
              <w:spacing w:line="276" w:lineRule="auto"/>
              <w:jc w:val="both"/>
            </w:pPr>
            <w:r w:rsidRPr="00C63F14">
              <w:t xml:space="preserve"> Фольклорный праздник «Тыва-чуртувус, аас-чогаал - эртиневис».</w:t>
            </w:r>
          </w:p>
        </w:tc>
      </w:tr>
      <w:tr w:rsidR="00AD15D6" w:rsidRPr="00C63F14" w:rsidTr="00954E3A">
        <w:tc>
          <w:tcPr>
            <w:tcW w:w="2172" w:type="dxa"/>
          </w:tcPr>
          <w:p w:rsidR="00AD15D6" w:rsidRPr="00C63F14" w:rsidRDefault="00AD15D6" w:rsidP="00C63F14">
            <w:pPr>
              <w:spacing w:line="276" w:lineRule="auto"/>
              <w:jc w:val="both"/>
            </w:pPr>
            <w:r w:rsidRPr="00C63F14">
              <w:t>День народного единства (1-я неделя ноября)</w:t>
            </w:r>
          </w:p>
        </w:tc>
        <w:tc>
          <w:tcPr>
            <w:tcW w:w="5024" w:type="dxa"/>
          </w:tcPr>
          <w:p w:rsidR="00AD15D6" w:rsidRPr="00C63F14" w:rsidRDefault="00AD15D6" w:rsidP="00C63F14">
            <w:pPr>
              <w:spacing w:line="276" w:lineRule="auto"/>
              <w:jc w:val="both"/>
            </w:pPr>
            <w:r w:rsidRPr="00C63F14">
              <w:t>Расширение представлений детей о родной стране, о государственных праздниках. Сообщение детям элементарных сведений об истории России. Углубление и уточнение представлений о Родине – России. Поощрение интереса детей к событиям, происходящим в стране, воспитание чувства гордости за ее достижения.</w:t>
            </w:r>
          </w:p>
          <w:p w:rsidR="00AD15D6" w:rsidRPr="00C63F14" w:rsidRDefault="00AD15D6" w:rsidP="00C63F14">
            <w:pPr>
              <w:spacing w:line="276" w:lineRule="auto"/>
              <w:jc w:val="both"/>
            </w:pPr>
            <w:r w:rsidRPr="00C63F14">
              <w:t>Закрепление знаний о флаге, гербе, гимне России. Расширение представлений Москве – главном городе, столице России.</w:t>
            </w:r>
          </w:p>
          <w:p w:rsidR="00AD15D6" w:rsidRPr="00C63F14" w:rsidRDefault="00AD15D6" w:rsidP="00C63F14">
            <w:pPr>
              <w:spacing w:line="276" w:lineRule="auto"/>
              <w:jc w:val="both"/>
            </w:pPr>
            <w:r w:rsidRPr="00C63F14">
              <w:t>Рассказы детям о Ю.А.Гагарине и других героях космоса.</w:t>
            </w:r>
          </w:p>
          <w:p w:rsidR="00AD15D6" w:rsidRPr="00C63F14" w:rsidRDefault="00AD15D6" w:rsidP="00C63F14">
            <w:pPr>
              <w:spacing w:line="276" w:lineRule="auto"/>
              <w:jc w:val="both"/>
            </w:pPr>
            <w:r w:rsidRPr="00C63F14">
              <w:t>Воспитание уважения к людям разных национальностей и их обычаям.</w:t>
            </w:r>
          </w:p>
        </w:tc>
        <w:tc>
          <w:tcPr>
            <w:tcW w:w="3118" w:type="dxa"/>
          </w:tcPr>
          <w:p w:rsidR="00AD15D6" w:rsidRPr="00C63F14" w:rsidRDefault="00AD15D6" w:rsidP="00C63F14">
            <w:pPr>
              <w:spacing w:line="276" w:lineRule="auto"/>
              <w:jc w:val="both"/>
            </w:pPr>
            <w:r w:rsidRPr="00C63F14">
              <w:t>Праздник День народного единства. Выставка детского творчества.</w:t>
            </w:r>
          </w:p>
        </w:tc>
      </w:tr>
      <w:tr w:rsidR="00AD15D6" w:rsidRPr="00C63F14" w:rsidTr="00954E3A">
        <w:tc>
          <w:tcPr>
            <w:tcW w:w="2172" w:type="dxa"/>
          </w:tcPr>
          <w:p w:rsidR="00AD15D6" w:rsidRPr="00C63F14" w:rsidRDefault="00AD15D6" w:rsidP="00C63F14">
            <w:pPr>
              <w:spacing w:line="276" w:lineRule="auto"/>
              <w:jc w:val="both"/>
            </w:pPr>
            <w:r w:rsidRPr="00C63F14">
              <w:t>Мониторниг (2 неделя ноября)</w:t>
            </w:r>
          </w:p>
        </w:tc>
        <w:tc>
          <w:tcPr>
            <w:tcW w:w="5024" w:type="dxa"/>
          </w:tcPr>
          <w:p w:rsidR="00AD15D6" w:rsidRPr="00C63F14" w:rsidRDefault="00AD15D6" w:rsidP="00C63F14">
            <w:pPr>
              <w:spacing w:line="276" w:lineRule="auto"/>
              <w:jc w:val="both"/>
            </w:pPr>
            <w:r w:rsidRPr="00C63F14">
              <w:t>Педагогическая диагностика</w:t>
            </w:r>
          </w:p>
        </w:tc>
        <w:tc>
          <w:tcPr>
            <w:tcW w:w="3118" w:type="dxa"/>
          </w:tcPr>
          <w:p w:rsidR="00AD15D6" w:rsidRPr="00C63F14" w:rsidRDefault="00AD15D6" w:rsidP="00C63F14">
            <w:pPr>
              <w:spacing w:line="276" w:lineRule="auto"/>
              <w:jc w:val="both"/>
            </w:pPr>
            <w:r w:rsidRPr="00C63F14">
              <w:t>Наблюдение игровой деятельности (заполненение персональных карт детей)</w:t>
            </w:r>
          </w:p>
        </w:tc>
      </w:tr>
      <w:tr w:rsidR="00AD15D6" w:rsidRPr="00C63F14" w:rsidTr="00954E3A">
        <w:tc>
          <w:tcPr>
            <w:tcW w:w="2172" w:type="dxa"/>
          </w:tcPr>
          <w:p w:rsidR="00AD15D6" w:rsidRPr="00C63F14" w:rsidRDefault="00AD15D6" w:rsidP="00C63F14">
            <w:pPr>
              <w:spacing w:line="276" w:lineRule="auto"/>
              <w:jc w:val="both"/>
            </w:pPr>
            <w:r w:rsidRPr="00C63F14">
              <w:t>«Я вырасту здоровым» (3-я неделя ноября)</w:t>
            </w:r>
          </w:p>
        </w:tc>
        <w:tc>
          <w:tcPr>
            <w:tcW w:w="5024" w:type="dxa"/>
          </w:tcPr>
          <w:p w:rsidR="00AD15D6" w:rsidRDefault="00AD15D6" w:rsidP="00C63F14">
            <w:pPr>
              <w:spacing w:line="276" w:lineRule="auto"/>
              <w:jc w:val="both"/>
            </w:pPr>
            <w:r w:rsidRPr="00C63F14">
              <w:t xml:space="preserve">Расширение представлений о здоровье и здоровом образе жизни.  Воспитание стремление вести здоровый образ жизни. Формирование положительной самооценки. Закрепление знаний домашнего адреса и телефона, имен и отчеств родителей, их профессий. Расширение знаний детей о самих себе, о своей семье, о том, где работают родители, как важен для общества их труд.  </w:t>
            </w:r>
          </w:p>
          <w:p w:rsidR="00AD15D6" w:rsidRPr="00C63F14" w:rsidRDefault="00AD15D6" w:rsidP="00C63F14">
            <w:pPr>
              <w:spacing w:line="276" w:lineRule="auto"/>
              <w:jc w:val="both"/>
            </w:pPr>
          </w:p>
        </w:tc>
        <w:tc>
          <w:tcPr>
            <w:tcW w:w="3118" w:type="dxa"/>
          </w:tcPr>
          <w:p w:rsidR="00AD15D6" w:rsidRPr="00C63F14" w:rsidRDefault="00AD15D6" w:rsidP="00C63F14">
            <w:pPr>
              <w:spacing w:line="276" w:lineRule="auto"/>
              <w:jc w:val="both"/>
            </w:pPr>
            <w:r w:rsidRPr="00C63F14">
              <w:t>Открытый день здоровья.</w:t>
            </w:r>
          </w:p>
        </w:tc>
      </w:tr>
      <w:tr w:rsidR="00AD15D6" w:rsidRPr="00C63F14" w:rsidTr="00954E3A">
        <w:tc>
          <w:tcPr>
            <w:tcW w:w="2172" w:type="dxa"/>
          </w:tcPr>
          <w:p w:rsidR="00AD15D6" w:rsidRPr="00C63F14" w:rsidRDefault="00AD15D6" w:rsidP="00C63F14">
            <w:pPr>
              <w:spacing w:line="276" w:lineRule="auto"/>
              <w:jc w:val="both"/>
            </w:pPr>
            <w:r w:rsidRPr="00C63F14">
              <w:t>День матери (4-я неделя ноября)</w:t>
            </w:r>
          </w:p>
        </w:tc>
        <w:tc>
          <w:tcPr>
            <w:tcW w:w="5024" w:type="dxa"/>
          </w:tcPr>
          <w:p w:rsidR="00AD15D6" w:rsidRPr="00C63F14" w:rsidRDefault="00AD15D6" w:rsidP="00C63F14">
            <w:pPr>
              <w:spacing w:line="276" w:lineRule="auto"/>
              <w:jc w:val="both"/>
            </w:pPr>
            <w:r w:rsidRPr="00C63F14">
              <w:t>Расширение представлений детей о дне матери. Организация всех видов детской деятельности  (игровой, коммуникативной, трудовой, познавательно-исследовательской, продуктивной, музыкально- художественной, чтения) вокруг темы к любви матерям. Воспитание уважения к матерям.</w:t>
            </w:r>
          </w:p>
        </w:tc>
        <w:tc>
          <w:tcPr>
            <w:tcW w:w="3118" w:type="dxa"/>
          </w:tcPr>
          <w:p w:rsidR="00AD15D6" w:rsidRPr="00C63F14" w:rsidRDefault="00AD15D6" w:rsidP="00C63F14">
            <w:pPr>
              <w:spacing w:line="276" w:lineRule="auto"/>
              <w:jc w:val="both"/>
            </w:pPr>
            <w:r w:rsidRPr="00C63F14">
              <w:t xml:space="preserve">Конкурс чтецов. </w:t>
            </w:r>
          </w:p>
          <w:p w:rsidR="00AD15D6" w:rsidRPr="00C63F14" w:rsidRDefault="00AD15D6" w:rsidP="00C63F14">
            <w:pPr>
              <w:spacing w:line="276" w:lineRule="auto"/>
              <w:jc w:val="both"/>
            </w:pPr>
            <w:r w:rsidRPr="00C63F14">
              <w:t>Хоглуг ог «Аваларны алдын хун дээр».</w:t>
            </w:r>
          </w:p>
          <w:p w:rsidR="00AD15D6" w:rsidRPr="00C63F14" w:rsidRDefault="00AD15D6" w:rsidP="00C63F14">
            <w:pPr>
              <w:spacing w:line="276" w:lineRule="auto"/>
              <w:jc w:val="both"/>
            </w:pPr>
            <w:r w:rsidRPr="00C63F14">
              <w:t>Выставка детского творчества.</w:t>
            </w:r>
          </w:p>
        </w:tc>
      </w:tr>
      <w:tr w:rsidR="00AD15D6" w:rsidRPr="00C63F14" w:rsidTr="00954E3A">
        <w:tc>
          <w:tcPr>
            <w:tcW w:w="2172" w:type="dxa"/>
          </w:tcPr>
          <w:p w:rsidR="00AD15D6" w:rsidRPr="00C63F14" w:rsidRDefault="00AD15D6" w:rsidP="00C63F14">
            <w:pPr>
              <w:spacing w:line="276" w:lineRule="auto"/>
              <w:jc w:val="both"/>
            </w:pPr>
            <w:r w:rsidRPr="00C63F14">
              <w:t>«Здравствуй зимушка-зима!», (1-я недели декабря)</w:t>
            </w:r>
          </w:p>
        </w:tc>
        <w:tc>
          <w:tcPr>
            <w:tcW w:w="5024" w:type="dxa"/>
          </w:tcPr>
          <w:p w:rsidR="00AD15D6" w:rsidRPr="00C63F14" w:rsidRDefault="00AD15D6" w:rsidP="00C63F14">
            <w:pPr>
              <w:spacing w:line="276" w:lineRule="auto"/>
              <w:jc w:val="both"/>
            </w:pPr>
            <w:r w:rsidRPr="00C63F14">
              <w:t>Продолжение знакомства с зимой, с зимними видами спорта.</w:t>
            </w:r>
          </w:p>
          <w:p w:rsidR="00AD15D6" w:rsidRPr="00C63F14" w:rsidRDefault="00AD15D6" w:rsidP="00C63F14">
            <w:pPr>
              <w:spacing w:line="276" w:lineRule="auto"/>
              <w:jc w:val="both"/>
            </w:pPr>
            <w:r w:rsidRPr="00C63F14">
              <w:t>Расширение и обогащение знаний об особенностях зимней природы (холода, заморозки, снегопады, сильные ветры), деятельности людей в городе, на селе; о безопасном поведении зимой. Расширение знаний детей о зимующих птицах. Воспитание бережного отношения к природе, умению замечать красоту зимней природы.</w:t>
            </w:r>
          </w:p>
        </w:tc>
        <w:tc>
          <w:tcPr>
            <w:tcW w:w="3118" w:type="dxa"/>
          </w:tcPr>
          <w:p w:rsidR="00AD15D6" w:rsidRPr="00C63F14" w:rsidRDefault="00AD15D6" w:rsidP="00C63F14">
            <w:pPr>
              <w:spacing w:line="276" w:lineRule="auto"/>
              <w:jc w:val="both"/>
            </w:pPr>
            <w:r w:rsidRPr="00C63F14">
              <w:t>Развлечение «Зимушка-зима, зима снежная была».</w:t>
            </w:r>
          </w:p>
          <w:p w:rsidR="00AD15D6" w:rsidRPr="00C63F14" w:rsidRDefault="00AD15D6" w:rsidP="00C63F14">
            <w:pPr>
              <w:spacing w:line="276" w:lineRule="auto"/>
              <w:jc w:val="both"/>
            </w:pPr>
            <w:r w:rsidRPr="00C63F14">
              <w:t>Выставка детского творчества.</w:t>
            </w:r>
          </w:p>
        </w:tc>
      </w:tr>
      <w:tr w:rsidR="00AD15D6" w:rsidRPr="00C63F14" w:rsidTr="00954E3A">
        <w:tc>
          <w:tcPr>
            <w:tcW w:w="2172" w:type="dxa"/>
          </w:tcPr>
          <w:p w:rsidR="00AD15D6" w:rsidRPr="00C63F14" w:rsidRDefault="00AD15D6" w:rsidP="00C63F14">
            <w:pPr>
              <w:spacing w:line="276" w:lineRule="auto"/>
              <w:jc w:val="both"/>
            </w:pPr>
            <w:r w:rsidRPr="00C63F14">
              <w:t>«Город мастеров», «Новогодний калейдоскоп» (2 -4 неделя декабря)</w:t>
            </w:r>
          </w:p>
        </w:tc>
        <w:tc>
          <w:tcPr>
            <w:tcW w:w="5024" w:type="dxa"/>
          </w:tcPr>
          <w:p w:rsidR="00AD15D6" w:rsidRPr="00C63F14" w:rsidRDefault="00AD15D6" w:rsidP="00C63F14">
            <w:pPr>
              <w:spacing w:line="276" w:lineRule="auto"/>
              <w:jc w:val="both"/>
            </w:pPr>
            <w:r w:rsidRPr="00C63F14">
              <w:t>Привлечение детей к активному и разнообразному участию в подготовке к празднику и его проведении. Поддержание чувства удовлетворения, возникающего при участии в коллективной предпраздничной деятельности.</w:t>
            </w:r>
          </w:p>
          <w:p w:rsidR="00AD15D6" w:rsidRPr="00C63F14" w:rsidRDefault="00AD15D6" w:rsidP="00C63F14">
            <w:pPr>
              <w:spacing w:line="276" w:lineRule="auto"/>
              <w:jc w:val="both"/>
            </w:pPr>
            <w:r w:rsidRPr="00C63F14">
              <w:t xml:space="preserve">Знакомство с основами праздничной культуры. Формирование эмоционально-положительного отношения к предстоящему празднику, желания активно участвовать в его подготовке. </w:t>
            </w:r>
          </w:p>
          <w:p w:rsidR="00AD15D6" w:rsidRPr="00C63F14" w:rsidRDefault="00AD15D6" w:rsidP="00C63F14">
            <w:pPr>
              <w:spacing w:line="276" w:lineRule="auto"/>
              <w:jc w:val="both"/>
            </w:pPr>
            <w:r w:rsidRPr="00C63F14">
              <w:t>Поощрение стремления поздравить близких с праздником, преподнести подарки, сделанные своими руками. Продолжение знакомства  с традициями празднования Нового года в различных странах.</w:t>
            </w:r>
          </w:p>
        </w:tc>
        <w:tc>
          <w:tcPr>
            <w:tcW w:w="3118" w:type="dxa"/>
          </w:tcPr>
          <w:p w:rsidR="00AD15D6" w:rsidRPr="00C63F14" w:rsidRDefault="00AD15D6" w:rsidP="00C63F14">
            <w:pPr>
              <w:spacing w:line="276" w:lineRule="auto"/>
              <w:jc w:val="both"/>
            </w:pPr>
            <w:r w:rsidRPr="00C63F14">
              <w:t>Праздник «Новый год». Выставка детского творчества.</w:t>
            </w:r>
          </w:p>
        </w:tc>
      </w:tr>
      <w:tr w:rsidR="00AD15D6" w:rsidRPr="00C63F14" w:rsidTr="00954E3A">
        <w:tc>
          <w:tcPr>
            <w:tcW w:w="2172" w:type="dxa"/>
          </w:tcPr>
          <w:p w:rsidR="00AD15D6" w:rsidRPr="00C63F14" w:rsidRDefault="00AD15D6" w:rsidP="00C63F14">
            <w:pPr>
              <w:spacing w:line="276" w:lineRule="auto"/>
              <w:jc w:val="both"/>
            </w:pPr>
            <w:r w:rsidRPr="00C63F14">
              <w:t>«Рождественские каникулы», «В гостях у сказки», «Профессии» (1-4 неделя января)</w:t>
            </w:r>
          </w:p>
        </w:tc>
        <w:tc>
          <w:tcPr>
            <w:tcW w:w="5024" w:type="dxa"/>
          </w:tcPr>
          <w:p w:rsidR="00AD15D6" w:rsidRPr="00C63F14" w:rsidRDefault="00AD15D6" w:rsidP="00C63F14">
            <w:pPr>
              <w:spacing w:line="276" w:lineRule="auto"/>
              <w:jc w:val="both"/>
            </w:pPr>
            <w:r w:rsidRPr="00C63F14">
              <w:t>Формирование представления  безопасном поведении людей зимой .</w:t>
            </w:r>
          </w:p>
          <w:p w:rsidR="00AD15D6" w:rsidRPr="00C63F14" w:rsidRDefault="00AD15D6" w:rsidP="00C63F14">
            <w:pPr>
              <w:spacing w:line="276" w:lineRule="auto"/>
              <w:jc w:val="both"/>
            </w:pPr>
            <w:r w:rsidRPr="00C63F14">
              <w:t xml:space="preserve">Развитие первичного исследовательского и познавательного интереса через экспериментирование с водой и льдом. </w:t>
            </w:r>
          </w:p>
          <w:p w:rsidR="00AD15D6" w:rsidRPr="00C63F14" w:rsidRDefault="00AD15D6" w:rsidP="00C63F14">
            <w:pPr>
              <w:spacing w:line="276" w:lineRule="auto"/>
              <w:jc w:val="both"/>
            </w:pPr>
            <w:r w:rsidRPr="00C63F14">
              <w:t>Знакомить с профессиями и с видами транспорта, с элементарными правилами дорожного движения, светофором.</w:t>
            </w:r>
          </w:p>
        </w:tc>
        <w:tc>
          <w:tcPr>
            <w:tcW w:w="3118" w:type="dxa"/>
          </w:tcPr>
          <w:p w:rsidR="00AD15D6" w:rsidRPr="00C63F14" w:rsidRDefault="00AD15D6" w:rsidP="00C63F14">
            <w:pPr>
              <w:spacing w:line="276" w:lineRule="auto"/>
              <w:jc w:val="both"/>
            </w:pPr>
            <w:r w:rsidRPr="00C63F14">
              <w:t>Игра по правилам дорожного движения</w:t>
            </w:r>
          </w:p>
          <w:p w:rsidR="00AD15D6" w:rsidRPr="00C63F14" w:rsidRDefault="00AD15D6" w:rsidP="00C63F14">
            <w:pPr>
              <w:spacing w:line="276" w:lineRule="auto"/>
              <w:jc w:val="both"/>
            </w:pPr>
            <w:r>
              <w:t>«И</w:t>
            </w:r>
            <w:r w:rsidRPr="00C63F14">
              <w:t>гры веселого Светофора»</w:t>
            </w:r>
          </w:p>
        </w:tc>
      </w:tr>
      <w:tr w:rsidR="00AD15D6" w:rsidRPr="00C63F14" w:rsidTr="00954E3A">
        <w:tc>
          <w:tcPr>
            <w:tcW w:w="2172" w:type="dxa"/>
          </w:tcPr>
          <w:p w:rsidR="00AD15D6" w:rsidRPr="00C63F14" w:rsidRDefault="00AD15D6" w:rsidP="00C63F14">
            <w:pPr>
              <w:spacing w:line="276" w:lineRule="auto"/>
              <w:jc w:val="both"/>
            </w:pPr>
            <w:r w:rsidRPr="00C63F14">
              <w:t>Национальный праздник Шагаа (1-я неделя февраля)</w:t>
            </w:r>
          </w:p>
        </w:tc>
        <w:tc>
          <w:tcPr>
            <w:tcW w:w="5024" w:type="dxa"/>
          </w:tcPr>
          <w:p w:rsidR="00AD15D6" w:rsidRDefault="00AD15D6" w:rsidP="00C63F14">
            <w:pPr>
              <w:spacing w:line="276" w:lineRule="auto"/>
              <w:jc w:val="both"/>
            </w:pPr>
            <w:r w:rsidRPr="00C63F14">
              <w:t>Расширение представления детей о национальном празднике Шагаа. Продолжение знакомства детей с народными традициями и обычаями, играми и  фольклором.</w:t>
            </w:r>
          </w:p>
          <w:p w:rsidR="00AD15D6" w:rsidRPr="00C63F14" w:rsidRDefault="00AD15D6" w:rsidP="00C63F14">
            <w:pPr>
              <w:spacing w:line="276" w:lineRule="auto"/>
              <w:jc w:val="both"/>
            </w:pPr>
          </w:p>
        </w:tc>
        <w:tc>
          <w:tcPr>
            <w:tcW w:w="3118" w:type="dxa"/>
          </w:tcPr>
          <w:p w:rsidR="00AD15D6" w:rsidRPr="00C63F14" w:rsidRDefault="00AD15D6" w:rsidP="00C63F14">
            <w:pPr>
              <w:spacing w:line="276" w:lineRule="auto"/>
              <w:jc w:val="both"/>
            </w:pPr>
            <w:r w:rsidRPr="00C63F14">
              <w:t>Праздник «Шагаа». Выставка детского творчества.</w:t>
            </w:r>
          </w:p>
        </w:tc>
      </w:tr>
      <w:tr w:rsidR="00AD15D6" w:rsidRPr="00C63F14" w:rsidTr="00954E3A">
        <w:tc>
          <w:tcPr>
            <w:tcW w:w="2172" w:type="dxa"/>
          </w:tcPr>
          <w:p w:rsidR="00AD15D6" w:rsidRPr="00C63F14" w:rsidRDefault="00AD15D6" w:rsidP="00C63F14">
            <w:pPr>
              <w:spacing w:line="276" w:lineRule="auto"/>
              <w:jc w:val="both"/>
            </w:pPr>
            <w:r w:rsidRPr="00C63F14">
              <w:t>«День защитника Отечества», «Транспорт» (2-я -3 недели февраля)</w:t>
            </w:r>
          </w:p>
        </w:tc>
        <w:tc>
          <w:tcPr>
            <w:tcW w:w="5024" w:type="dxa"/>
          </w:tcPr>
          <w:p w:rsidR="00AD15D6" w:rsidRPr="00C63F14" w:rsidRDefault="00AD15D6" w:rsidP="00C63F14">
            <w:pPr>
              <w:spacing w:line="276" w:lineRule="auto"/>
              <w:jc w:val="both"/>
            </w:pPr>
            <w:r w:rsidRPr="00C63F14">
              <w:t xml:space="preserve">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войны храбро сражались и защищали нашу страну от врагов прадеды, деды, отцы. Воспитание в духе патриотизма, любви к Родине. Знакомство с разными родами войск (пехота, морские, воздушные, танковые войска), боевой техникой. </w:t>
            </w:r>
          </w:p>
          <w:p w:rsidR="00AD15D6" w:rsidRPr="00C63F14" w:rsidRDefault="00AD15D6" w:rsidP="00C63F14">
            <w:pPr>
              <w:spacing w:line="276" w:lineRule="auto"/>
              <w:jc w:val="both"/>
            </w:pPr>
            <w:r w:rsidRPr="00C63F14">
              <w:t>Расширение гендерных представлений, формирование у мальчиков стремление быть сильными, смелыми, стать защитниками Родины; воспитание у девочек уважение к мальчикам как будущим защитникам Родины.</w:t>
            </w:r>
          </w:p>
        </w:tc>
        <w:tc>
          <w:tcPr>
            <w:tcW w:w="3118" w:type="dxa"/>
          </w:tcPr>
          <w:p w:rsidR="00AD15D6" w:rsidRPr="00C63F14" w:rsidRDefault="00AD15D6" w:rsidP="00C63F14">
            <w:pPr>
              <w:spacing w:line="276" w:lineRule="auto"/>
              <w:jc w:val="both"/>
            </w:pPr>
            <w:r w:rsidRPr="00C63F14">
              <w:t>Парад, посвященный к дню защитника Отечества «Бравые солдаты»</w:t>
            </w:r>
          </w:p>
          <w:p w:rsidR="00AD15D6" w:rsidRPr="00C63F14" w:rsidRDefault="00AD15D6" w:rsidP="00C63F14">
            <w:pPr>
              <w:spacing w:line="276" w:lineRule="auto"/>
              <w:jc w:val="both"/>
            </w:pPr>
            <w:r w:rsidRPr="00C63F14">
              <w:t>Встреча с ветеранами-</w:t>
            </w:r>
          </w:p>
          <w:p w:rsidR="00AD15D6" w:rsidRPr="00C63F14" w:rsidRDefault="00AD15D6" w:rsidP="00C63F14">
            <w:pPr>
              <w:spacing w:line="276" w:lineRule="auto"/>
              <w:jc w:val="both"/>
            </w:pPr>
            <w:r w:rsidRPr="00C63F14">
              <w:t>интернационалистами села</w:t>
            </w:r>
          </w:p>
          <w:p w:rsidR="00AD15D6" w:rsidRPr="00C63F14" w:rsidRDefault="00AD15D6" w:rsidP="00C63F14">
            <w:pPr>
              <w:spacing w:line="276" w:lineRule="auto"/>
              <w:jc w:val="both"/>
            </w:pPr>
            <w:r w:rsidRPr="00C63F14">
              <w:t>Конкурс среди мальчиков и пап группы «Эрнин эрези»</w:t>
            </w:r>
          </w:p>
        </w:tc>
      </w:tr>
      <w:tr w:rsidR="00AD15D6" w:rsidRPr="00C63F14" w:rsidTr="00954E3A">
        <w:tc>
          <w:tcPr>
            <w:tcW w:w="2172" w:type="dxa"/>
          </w:tcPr>
          <w:p w:rsidR="00AD15D6" w:rsidRPr="00C63F14" w:rsidRDefault="00AD15D6" w:rsidP="00C63F14">
            <w:pPr>
              <w:spacing w:line="276" w:lineRule="auto"/>
              <w:jc w:val="both"/>
            </w:pPr>
            <w:r w:rsidRPr="00C63F14">
              <w:t>Международный женский день (4-я неделя февраля – 1-я неделя марта)</w:t>
            </w:r>
          </w:p>
        </w:tc>
        <w:tc>
          <w:tcPr>
            <w:tcW w:w="5024" w:type="dxa"/>
          </w:tcPr>
          <w:p w:rsidR="00AD15D6" w:rsidRPr="00C63F14" w:rsidRDefault="00AD15D6" w:rsidP="00C63F14">
            <w:pPr>
              <w:spacing w:line="276" w:lineRule="auto"/>
              <w:jc w:val="both"/>
            </w:pPr>
            <w:r w:rsidRPr="00C63F14">
              <w:t>Организация всех видов детской деятельности  (игровой, коммуникативной, трудовой, познавательно-исследовательской, продуктивной, музыкально- художественной, чтения) вокруг темы семьи, к любви маме, бабушке. Воспитание уважения к воспитателям.</w:t>
            </w:r>
          </w:p>
          <w:p w:rsidR="00AD15D6" w:rsidRPr="00C63F14" w:rsidRDefault="00AD15D6" w:rsidP="00C63F14">
            <w:pPr>
              <w:spacing w:line="276" w:lineRule="auto"/>
              <w:jc w:val="both"/>
            </w:pPr>
            <w:r w:rsidRPr="00C63F14">
              <w:t>Расширение гендерных представлений, воспитание у мальчиков представления о том, что мужчины должны внимательно и уважительно относиться к женщинам. Воспитание бережного и чуткого отношения к самым близким людям, формирование потребности радовать близких добрыми делами</w:t>
            </w:r>
          </w:p>
        </w:tc>
        <w:tc>
          <w:tcPr>
            <w:tcW w:w="3118" w:type="dxa"/>
          </w:tcPr>
          <w:p w:rsidR="00AD15D6" w:rsidRPr="00C63F14" w:rsidRDefault="00AD15D6" w:rsidP="00C63F14">
            <w:pPr>
              <w:spacing w:line="276" w:lineRule="auto"/>
              <w:jc w:val="both"/>
            </w:pPr>
            <w:r w:rsidRPr="00C63F14">
              <w:t>Праздничный концерт «Аваларга</w:t>
            </w:r>
            <w:r>
              <w:t xml:space="preserve"> </w:t>
            </w:r>
            <w:r w:rsidRPr="00C63F14">
              <w:t>алдар».</w:t>
            </w:r>
          </w:p>
          <w:p w:rsidR="00AD15D6" w:rsidRPr="00C63F14" w:rsidRDefault="00AD15D6" w:rsidP="00C63F14">
            <w:pPr>
              <w:spacing w:line="276" w:lineRule="auto"/>
              <w:jc w:val="both"/>
            </w:pPr>
            <w:r w:rsidRPr="00C63F14">
              <w:t>Выставка подделок из природного материала «С любовью маме»</w:t>
            </w:r>
          </w:p>
        </w:tc>
      </w:tr>
      <w:tr w:rsidR="00AD15D6" w:rsidRPr="00C63F14" w:rsidTr="00954E3A">
        <w:tc>
          <w:tcPr>
            <w:tcW w:w="2172" w:type="dxa"/>
          </w:tcPr>
          <w:p w:rsidR="00AD15D6" w:rsidRPr="00C63F14" w:rsidRDefault="00AD15D6" w:rsidP="00C63F14">
            <w:pPr>
              <w:spacing w:line="276" w:lineRule="auto"/>
              <w:jc w:val="both"/>
            </w:pPr>
            <w:r w:rsidRPr="00C63F14">
              <w:t>«Весна», «Миром правит доброта», «Быть здоровым хотим» (2-я и 4-я недели марта)</w:t>
            </w:r>
          </w:p>
        </w:tc>
        <w:tc>
          <w:tcPr>
            <w:tcW w:w="5024" w:type="dxa"/>
          </w:tcPr>
          <w:p w:rsidR="00AD15D6" w:rsidRPr="00C63F14" w:rsidRDefault="00AD15D6" w:rsidP="00C63F14">
            <w:pPr>
              <w:spacing w:line="276" w:lineRule="auto"/>
              <w:jc w:val="both"/>
            </w:pPr>
            <w:r w:rsidRPr="00C63F14">
              <w:t>Формирование у детей обобщенных представлений о весне, приспособленности растений и животных  к изменениям в природе.</w:t>
            </w:r>
          </w:p>
          <w:p w:rsidR="00AD15D6" w:rsidRPr="00C63F14" w:rsidRDefault="00AD15D6" w:rsidP="00C63F14">
            <w:pPr>
              <w:spacing w:line="276" w:lineRule="auto"/>
              <w:jc w:val="both"/>
            </w:pPr>
            <w:r w:rsidRPr="00C63F14">
              <w:t>Расширение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3118" w:type="dxa"/>
          </w:tcPr>
          <w:p w:rsidR="00AD15D6" w:rsidRPr="00C63F14" w:rsidRDefault="00AD15D6" w:rsidP="00C63F14">
            <w:pPr>
              <w:spacing w:line="276" w:lineRule="auto"/>
              <w:jc w:val="both"/>
            </w:pPr>
            <w:r w:rsidRPr="00C63F14">
              <w:t xml:space="preserve">Праздник «Весна-красна». </w:t>
            </w:r>
          </w:p>
          <w:p w:rsidR="00AD15D6" w:rsidRPr="00C63F14" w:rsidRDefault="00AD15D6" w:rsidP="00C63F14">
            <w:pPr>
              <w:spacing w:line="276" w:lineRule="auto"/>
              <w:jc w:val="both"/>
            </w:pPr>
            <w:r w:rsidRPr="00C63F14">
              <w:t>Выставка рисунков «Аалчы час»</w:t>
            </w:r>
          </w:p>
        </w:tc>
      </w:tr>
      <w:tr w:rsidR="00AD15D6" w:rsidRPr="00C63F14" w:rsidTr="00954E3A">
        <w:tc>
          <w:tcPr>
            <w:tcW w:w="2172" w:type="dxa"/>
          </w:tcPr>
          <w:p w:rsidR="00AD15D6" w:rsidRPr="00C63F14" w:rsidRDefault="00AD15D6" w:rsidP="00C63F14">
            <w:pPr>
              <w:spacing w:line="276" w:lineRule="auto"/>
              <w:jc w:val="both"/>
            </w:pPr>
            <w:r w:rsidRPr="00C63F14">
              <w:t>«День смеха», «Театр» (1 неделя апреля)</w:t>
            </w:r>
          </w:p>
        </w:tc>
        <w:tc>
          <w:tcPr>
            <w:tcW w:w="5024" w:type="dxa"/>
          </w:tcPr>
          <w:p w:rsidR="00AD15D6" w:rsidRPr="00C63F14" w:rsidRDefault="00AD15D6" w:rsidP="00C63F14">
            <w:pPr>
              <w:spacing w:line="276" w:lineRule="auto"/>
              <w:jc w:val="both"/>
            </w:pPr>
            <w:r w:rsidRPr="00C63F14">
              <w:t xml:space="preserve">Дать понятие о театре. </w:t>
            </w:r>
          </w:p>
        </w:tc>
        <w:tc>
          <w:tcPr>
            <w:tcW w:w="3118" w:type="dxa"/>
          </w:tcPr>
          <w:p w:rsidR="00AD15D6" w:rsidRPr="00C63F14" w:rsidRDefault="00AD15D6" w:rsidP="00C63F14">
            <w:pPr>
              <w:spacing w:line="276" w:lineRule="auto"/>
              <w:jc w:val="both"/>
            </w:pPr>
            <w:r w:rsidRPr="00C63F14">
              <w:t>Театр</w:t>
            </w:r>
            <w:r>
              <w:t>а</w:t>
            </w:r>
            <w:r w:rsidRPr="00C63F14">
              <w:t>лизованное представление</w:t>
            </w:r>
            <w:r>
              <w:t>. Показ сказки «Койгунак»</w:t>
            </w:r>
          </w:p>
        </w:tc>
      </w:tr>
      <w:tr w:rsidR="00AD15D6" w:rsidRPr="00C63F14" w:rsidTr="00954E3A">
        <w:tc>
          <w:tcPr>
            <w:tcW w:w="2172" w:type="dxa"/>
          </w:tcPr>
          <w:p w:rsidR="00AD15D6" w:rsidRPr="00C63F14" w:rsidRDefault="00AD15D6" w:rsidP="00C63F14">
            <w:pPr>
              <w:spacing w:line="276" w:lineRule="auto"/>
              <w:jc w:val="both"/>
            </w:pPr>
            <w:r w:rsidRPr="00C63F14">
              <w:t>«День Земли» (2-я неделя апреля)</w:t>
            </w:r>
          </w:p>
        </w:tc>
        <w:tc>
          <w:tcPr>
            <w:tcW w:w="5024" w:type="dxa"/>
          </w:tcPr>
          <w:p w:rsidR="00AD15D6" w:rsidRDefault="00AD15D6" w:rsidP="00C63F14">
            <w:pPr>
              <w:spacing w:line="276" w:lineRule="auto"/>
              <w:jc w:val="both"/>
            </w:pPr>
            <w:r w:rsidRPr="00C63F14">
              <w:t>Расширение знаний о прилете птиц. Развитие умений устанавливать простейшие связи между явлениями живой и неживой природы, вести сезонные наблюдения.</w:t>
            </w:r>
          </w:p>
          <w:p w:rsidR="00AD15D6" w:rsidRPr="00C63F14" w:rsidRDefault="00AD15D6" w:rsidP="00C63F14">
            <w:pPr>
              <w:spacing w:line="276" w:lineRule="auto"/>
              <w:jc w:val="both"/>
            </w:pPr>
          </w:p>
        </w:tc>
        <w:tc>
          <w:tcPr>
            <w:tcW w:w="3118" w:type="dxa"/>
          </w:tcPr>
          <w:p w:rsidR="00AD15D6" w:rsidRPr="00C63F14" w:rsidRDefault="00AD15D6" w:rsidP="00C63F14">
            <w:pPr>
              <w:spacing w:line="276" w:lineRule="auto"/>
              <w:jc w:val="both"/>
            </w:pPr>
            <w:r w:rsidRPr="00C63F14">
              <w:t>Праздник «День Земли».</w:t>
            </w:r>
          </w:p>
        </w:tc>
      </w:tr>
      <w:tr w:rsidR="00AD15D6" w:rsidRPr="00C63F14" w:rsidTr="00954E3A">
        <w:tc>
          <w:tcPr>
            <w:tcW w:w="2172" w:type="dxa"/>
          </w:tcPr>
          <w:p w:rsidR="00AD15D6" w:rsidRPr="00C63F14" w:rsidRDefault="00AD15D6" w:rsidP="00C63F14">
            <w:pPr>
              <w:spacing w:line="276" w:lineRule="auto"/>
              <w:jc w:val="both"/>
            </w:pPr>
            <w:r w:rsidRPr="00C63F14">
              <w:t>«Космос», «Приедем в порядок планету» (3 неделя апреля)</w:t>
            </w:r>
          </w:p>
        </w:tc>
        <w:tc>
          <w:tcPr>
            <w:tcW w:w="5024" w:type="dxa"/>
          </w:tcPr>
          <w:p w:rsidR="00AD15D6" w:rsidRPr="00C63F14" w:rsidRDefault="00AD15D6" w:rsidP="00C63F14">
            <w:pPr>
              <w:spacing w:line="276" w:lineRule="auto"/>
              <w:jc w:val="both"/>
            </w:pPr>
            <w:r w:rsidRPr="00C63F14">
              <w:t>Формировать обобщенное представление о космосе.</w:t>
            </w:r>
          </w:p>
        </w:tc>
        <w:tc>
          <w:tcPr>
            <w:tcW w:w="3118" w:type="dxa"/>
          </w:tcPr>
          <w:p w:rsidR="00AD15D6" w:rsidRPr="00C63F14" w:rsidRDefault="00AD15D6" w:rsidP="00C63F14">
            <w:pPr>
              <w:spacing w:line="276" w:lineRule="auto"/>
              <w:jc w:val="both"/>
            </w:pPr>
            <w:r>
              <w:t>Выставка рисун</w:t>
            </w:r>
            <w:r w:rsidRPr="00C63F14">
              <w:t>к</w:t>
            </w:r>
            <w:r>
              <w:t>ов «Мы живем на планете Земля»</w:t>
            </w:r>
          </w:p>
        </w:tc>
      </w:tr>
      <w:tr w:rsidR="00AD15D6" w:rsidRPr="00C63F14" w:rsidTr="00954E3A">
        <w:tc>
          <w:tcPr>
            <w:tcW w:w="2172" w:type="dxa"/>
          </w:tcPr>
          <w:p w:rsidR="00AD15D6" w:rsidRPr="00C63F14" w:rsidRDefault="00AD15D6" w:rsidP="00C63F14">
            <w:pPr>
              <w:spacing w:line="276" w:lineRule="auto"/>
              <w:jc w:val="both"/>
            </w:pPr>
            <w:r w:rsidRPr="00C63F14">
              <w:t xml:space="preserve">Мониторинг (4-я неделя апреля) </w:t>
            </w:r>
          </w:p>
        </w:tc>
        <w:tc>
          <w:tcPr>
            <w:tcW w:w="5024" w:type="dxa"/>
          </w:tcPr>
          <w:p w:rsidR="00AD15D6" w:rsidRPr="00C63F14" w:rsidRDefault="00AD15D6" w:rsidP="00C63F14">
            <w:pPr>
              <w:spacing w:line="276" w:lineRule="auto"/>
              <w:jc w:val="both"/>
            </w:pPr>
            <w:r w:rsidRPr="00C63F14">
              <w:t xml:space="preserve">  Педагогическая диагоностика </w:t>
            </w:r>
          </w:p>
        </w:tc>
        <w:tc>
          <w:tcPr>
            <w:tcW w:w="3118" w:type="dxa"/>
          </w:tcPr>
          <w:p w:rsidR="00AD15D6" w:rsidRPr="00C63F14" w:rsidRDefault="00AD15D6" w:rsidP="00C63F14">
            <w:pPr>
              <w:spacing w:line="276" w:lineRule="auto"/>
              <w:jc w:val="both"/>
            </w:pPr>
            <w:r w:rsidRPr="00C63F14">
              <w:t>Наблюдение игровой деятельности (заполнение персональных карт детей)</w:t>
            </w:r>
          </w:p>
        </w:tc>
      </w:tr>
      <w:tr w:rsidR="00AD15D6" w:rsidRPr="00C63F14" w:rsidTr="00954E3A">
        <w:tc>
          <w:tcPr>
            <w:tcW w:w="2172" w:type="dxa"/>
          </w:tcPr>
          <w:p w:rsidR="00AD15D6" w:rsidRPr="00C63F14" w:rsidRDefault="00AD15D6" w:rsidP="00C63F14">
            <w:pPr>
              <w:spacing w:line="276" w:lineRule="auto"/>
              <w:jc w:val="both"/>
            </w:pPr>
            <w:r w:rsidRPr="00C63F14">
              <w:t>День Победы (1-я неделя мая)</w:t>
            </w:r>
          </w:p>
        </w:tc>
        <w:tc>
          <w:tcPr>
            <w:tcW w:w="5024" w:type="dxa"/>
          </w:tcPr>
          <w:p w:rsidR="00AD15D6" w:rsidRPr="00C63F14" w:rsidRDefault="00AD15D6" w:rsidP="00C63F14">
            <w:pPr>
              <w:spacing w:line="276" w:lineRule="auto"/>
              <w:jc w:val="both"/>
            </w:pPr>
            <w:r w:rsidRPr="00C63F14">
              <w:t>Воспитание детей в духе патриотизма, любви к Родине. Расширение знаний о героях Великой Отечественной войны, о победе нашей страны в войне.</w:t>
            </w:r>
          </w:p>
          <w:p w:rsidR="00AD15D6" w:rsidRPr="00C63F14" w:rsidRDefault="00AD15D6" w:rsidP="00C63F14">
            <w:pPr>
              <w:spacing w:line="276" w:lineRule="auto"/>
              <w:jc w:val="both"/>
            </w:pPr>
            <w:r w:rsidRPr="00C63F14">
              <w:t>Знакомство с памятниками героям Великой Отечественной войны.</w:t>
            </w:r>
          </w:p>
          <w:p w:rsidR="00AD15D6" w:rsidRPr="00C63F14" w:rsidRDefault="00AD15D6" w:rsidP="00C63F14">
            <w:pPr>
              <w:spacing w:line="276" w:lineRule="auto"/>
              <w:jc w:val="both"/>
            </w:pPr>
            <w:r w:rsidRPr="00C63F14">
              <w:t>Рассказы детям о воинских наградах дедушек, бабушек, родителей.</w:t>
            </w:r>
          </w:p>
          <w:p w:rsidR="00AD15D6" w:rsidRPr="00C63F14" w:rsidRDefault="00AD15D6" w:rsidP="00C63F14">
            <w:pPr>
              <w:spacing w:line="276" w:lineRule="auto"/>
              <w:jc w:val="both"/>
            </w:pPr>
            <w:r w:rsidRPr="00C63F14">
              <w:t>Рассказы о преемственности поколений защитников Родины: от былинных богатырей до героев Великой Отечественной войны.</w:t>
            </w:r>
          </w:p>
        </w:tc>
        <w:tc>
          <w:tcPr>
            <w:tcW w:w="3118" w:type="dxa"/>
          </w:tcPr>
          <w:p w:rsidR="00AD15D6" w:rsidRPr="00C63F14" w:rsidRDefault="00AD15D6" w:rsidP="00C63F14">
            <w:pPr>
              <w:spacing w:line="276" w:lineRule="auto"/>
              <w:jc w:val="both"/>
            </w:pPr>
            <w:r w:rsidRPr="00C63F14">
              <w:t>Парад, посвященный к дню Победы «Никто не забыт, ничто не забыто».</w:t>
            </w:r>
          </w:p>
        </w:tc>
      </w:tr>
      <w:tr w:rsidR="00AD15D6" w:rsidRPr="00C63F14" w:rsidTr="00954E3A">
        <w:tc>
          <w:tcPr>
            <w:tcW w:w="2172" w:type="dxa"/>
          </w:tcPr>
          <w:p w:rsidR="00AD15D6" w:rsidRPr="00C63F14" w:rsidRDefault="00AD15D6" w:rsidP="00C63F14">
            <w:pPr>
              <w:spacing w:line="276" w:lineRule="auto"/>
              <w:jc w:val="both"/>
            </w:pPr>
            <w:r w:rsidRPr="00C63F14">
              <w:t>До свидания, детский сад! Здравствуй школа! (2-я – 4-я недели мая)</w:t>
            </w:r>
          </w:p>
        </w:tc>
        <w:tc>
          <w:tcPr>
            <w:tcW w:w="5024" w:type="dxa"/>
          </w:tcPr>
          <w:p w:rsidR="00AD15D6" w:rsidRPr="00C63F14" w:rsidRDefault="00AD15D6" w:rsidP="00C63F14">
            <w:pPr>
              <w:spacing w:line="276" w:lineRule="auto"/>
              <w:jc w:val="both"/>
            </w:pPr>
            <w:r w:rsidRPr="00C63F14">
              <w:t>Организация всех видов детской деятельности  (игровой, коммуникативной, трудовой, познавательно-исследовательской, продуктивной, музыкально- художественной, чтения) вокруг темы прощания с детским садом и поступления в школу.</w:t>
            </w:r>
          </w:p>
          <w:p w:rsidR="00AD15D6" w:rsidRPr="00C63F14" w:rsidRDefault="00AD15D6" w:rsidP="00C63F14">
            <w:pPr>
              <w:spacing w:line="276" w:lineRule="auto"/>
              <w:jc w:val="both"/>
            </w:pPr>
            <w:r w:rsidRPr="00C63F14">
              <w:t>Формирование эмоционально-положительного отношения к предстоящему поступлению в 1-й класс.</w:t>
            </w:r>
          </w:p>
        </w:tc>
        <w:tc>
          <w:tcPr>
            <w:tcW w:w="3118" w:type="dxa"/>
          </w:tcPr>
          <w:p w:rsidR="00AD15D6" w:rsidRPr="00C63F14" w:rsidRDefault="00AD15D6" w:rsidP="00C63F14">
            <w:pPr>
              <w:spacing w:line="276" w:lineRule="auto"/>
              <w:jc w:val="both"/>
            </w:pPr>
            <w:r w:rsidRPr="00C63F14">
              <w:t>Праздник «До свидания, детский сад!»</w:t>
            </w:r>
          </w:p>
        </w:tc>
      </w:tr>
    </w:tbl>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r w:rsidRPr="00C63F14">
        <w:rPr>
          <w:b/>
        </w:rPr>
        <w:t xml:space="preserve">Учебно-методический комплекс к программе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363"/>
      </w:tblGrid>
      <w:tr w:rsidR="00AD15D6" w:rsidRPr="00C63F14" w:rsidTr="00954E3A">
        <w:trPr>
          <w:trHeight w:val="5317"/>
        </w:trPr>
        <w:tc>
          <w:tcPr>
            <w:tcW w:w="1951" w:type="dxa"/>
          </w:tcPr>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r w:rsidRPr="00C63F14">
              <w:rPr>
                <w:b/>
              </w:rPr>
              <w:t>Учебно-методический комплект к программе</w:t>
            </w: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highlight w:val="yellow"/>
              </w:rPr>
            </w:pPr>
          </w:p>
        </w:tc>
        <w:tc>
          <w:tcPr>
            <w:tcW w:w="8363" w:type="dxa"/>
          </w:tcPr>
          <w:p w:rsidR="00AD15D6" w:rsidRPr="00C63F14" w:rsidRDefault="00AD15D6" w:rsidP="00C63F14">
            <w:pPr>
              <w:spacing w:line="276" w:lineRule="auto"/>
              <w:ind w:left="1701"/>
              <w:jc w:val="both"/>
              <w:rPr>
                <w:b/>
              </w:rPr>
            </w:pPr>
            <w:r w:rsidRPr="00C63F14">
              <w:rPr>
                <w:b/>
              </w:rPr>
              <w:t>Методические пособия</w:t>
            </w:r>
          </w:p>
          <w:p w:rsidR="00AD15D6" w:rsidRPr="00C63F14" w:rsidRDefault="00AD15D6" w:rsidP="00C63F14">
            <w:pPr>
              <w:spacing w:line="276" w:lineRule="auto"/>
              <w:ind w:left="381" w:firstLine="567"/>
              <w:jc w:val="both"/>
            </w:pPr>
            <w:r w:rsidRPr="00C63F14">
              <w:t>Зацепина М.Б. Культурно-досуговая деятельность в детском саду.</w:t>
            </w:r>
          </w:p>
          <w:p w:rsidR="00AD15D6" w:rsidRPr="00C63F14" w:rsidRDefault="00AD15D6" w:rsidP="00C63F14">
            <w:pPr>
              <w:spacing w:line="276" w:lineRule="auto"/>
              <w:ind w:left="381" w:firstLine="567"/>
              <w:jc w:val="both"/>
            </w:pPr>
            <w:r w:rsidRPr="00C63F14">
              <w:t>Комарова И.И., Туликов А.В. Информационно-коммуникационные технологии в ДОУ.</w:t>
            </w:r>
          </w:p>
          <w:p w:rsidR="00AD15D6" w:rsidRPr="00C63F14" w:rsidRDefault="00AD15D6" w:rsidP="00C63F14">
            <w:pPr>
              <w:spacing w:line="276" w:lineRule="auto"/>
              <w:ind w:left="381" w:firstLine="567"/>
              <w:jc w:val="both"/>
            </w:pPr>
            <w:r w:rsidRPr="00C63F14">
              <w:t>Методические рекомендации к примерной общеобразовательной программе дошкольного образования «От рождения до школы»</w:t>
            </w:r>
          </w:p>
          <w:p w:rsidR="00AD15D6" w:rsidRPr="00C63F14" w:rsidRDefault="00AD15D6" w:rsidP="00C63F14">
            <w:pPr>
              <w:spacing w:line="276" w:lineRule="auto"/>
              <w:ind w:left="381" w:firstLine="567"/>
              <w:jc w:val="both"/>
            </w:pPr>
            <w:r w:rsidRPr="00C63F14">
              <w:t>Программы дошкольных образовательных учреждений компенсирующего вида для детей ОНР. Филичева Т.Б. Чиркина Г.В.</w:t>
            </w:r>
          </w:p>
          <w:p w:rsidR="00AD15D6" w:rsidRPr="00C63F14" w:rsidRDefault="00AD15D6" w:rsidP="00C63F14">
            <w:pPr>
              <w:spacing w:line="276" w:lineRule="auto"/>
              <w:ind w:left="381" w:firstLine="567"/>
              <w:jc w:val="both"/>
            </w:pPr>
            <w:r w:rsidRPr="00C63F14">
              <w:t>Программа по русскому языку для старшей и подготовительной тувинских групп детских образовательных дошкольных учреждений.Ф.М.Бартан.</w:t>
            </w:r>
          </w:p>
          <w:p w:rsidR="00AD15D6" w:rsidRPr="00C63F14" w:rsidRDefault="00AD15D6" w:rsidP="00C63F14">
            <w:pPr>
              <w:spacing w:line="276" w:lineRule="auto"/>
              <w:ind w:left="381" w:firstLine="567"/>
              <w:jc w:val="both"/>
            </w:pPr>
            <w:r w:rsidRPr="00C63F14">
              <w:t xml:space="preserve"> «Технология обучения русскому языку в старших тувинских группах дошкольных образовательных учреждений» п</w:t>
            </w:r>
            <w:r w:rsidRPr="00C63F14">
              <w:rPr>
                <w:b/>
              </w:rPr>
              <w:t xml:space="preserve">од </w:t>
            </w:r>
            <w:r w:rsidRPr="00C63F14">
              <w:t>редакцией Ф.М.Бартан.</w:t>
            </w:r>
          </w:p>
          <w:p w:rsidR="00AD15D6" w:rsidRPr="00C63F14" w:rsidRDefault="00AD15D6" w:rsidP="00C63F14">
            <w:pPr>
              <w:spacing w:line="276" w:lineRule="auto"/>
              <w:ind w:left="381" w:firstLine="567"/>
              <w:jc w:val="both"/>
              <w:rPr>
                <w:b/>
              </w:rPr>
            </w:pPr>
            <w:r w:rsidRPr="00C63F14">
              <w:rPr>
                <w:b/>
              </w:rPr>
              <w:t xml:space="preserve"> </w:t>
            </w:r>
            <w:r w:rsidRPr="00C63F14">
              <w:t xml:space="preserve">Программа </w:t>
            </w:r>
            <w:r w:rsidRPr="00C63F14">
              <w:rPr>
                <w:b/>
              </w:rPr>
              <w:t xml:space="preserve"> </w:t>
            </w:r>
            <w:r w:rsidRPr="00C63F14">
              <w:t>для детей 5-7 лет «Окружающий мир Хурээлел» под редакцией Н.И. Деменкова 4-7 лет.</w:t>
            </w:r>
            <w:r w:rsidRPr="00C63F14">
              <w:rPr>
                <w:b/>
              </w:rPr>
              <w:t xml:space="preserve"> </w:t>
            </w:r>
          </w:p>
          <w:p w:rsidR="00AD15D6" w:rsidRPr="00C63F14" w:rsidRDefault="00AD15D6" w:rsidP="00C63F14">
            <w:pPr>
              <w:spacing w:line="276" w:lineRule="auto"/>
              <w:ind w:left="381" w:firstLine="567"/>
              <w:jc w:val="both"/>
              <w:rPr>
                <w:b/>
                <w:lang w:val="tt-RU"/>
              </w:rPr>
            </w:pPr>
            <w:r w:rsidRPr="00C63F14">
              <w:t xml:space="preserve"> </w:t>
            </w:r>
            <w:r w:rsidRPr="00C63F14">
              <w:rPr>
                <w:lang w:val="tt-RU"/>
              </w:rPr>
              <w:t>“Тыва уруглар ясли-садынга чугаа сайзырадылгазынын программазы» А.Х. Алдын-оол.</w:t>
            </w:r>
          </w:p>
        </w:tc>
      </w:tr>
      <w:tr w:rsidR="00AD15D6" w:rsidRPr="00C63F14" w:rsidTr="00954E3A">
        <w:trPr>
          <w:trHeight w:val="2318"/>
        </w:trPr>
        <w:tc>
          <w:tcPr>
            <w:tcW w:w="1951" w:type="dxa"/>
          </w:tcPr>
          <w:p w:rsidR="00AD15D6" w:rsidRPr="00C63F14" w:rsidRDefault="00AD15D6" w:rsidP="00C63F14">
            <w:pPr>
              <w:spacing w:line="276" w:lineRule="auto"/>
              <w:jc w:val="both"/>
              <w:rPr>
                <w:b/>
              </w:rPr>
            </w:pPr>
          </w:p>
          <w:p w:rsidR="00AD15D6" w:rsidRPr="00C63F14" w:rsidRDefault="00AD15D6" w:rsidP="00C63F14">
            <w:pPr>
              <w:spacing w:line="276" w:lineRule="auto"/>
              <w:ind w:left="284" w:firstLine="142"/>
              <w:jc w:val="both"/>
              <w:rPr>
                <w:b/>
              </w:rPr>
            </w:pPr>
            <w:r w:rsidRPr="00C63F14">
              <w:rPr>
                <w:b/>
              </w:rPr>
              <w:t>Психолог в детском саду, мониторинг</w:t>
            </w: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tc>
        <w:tc>
          <w:tcPr>
            <w:tcW w:w="8363" w:type="dxa"/>
          </w:tcPr>
          <w:p w:rsidR="00AD15D6" w:rsidRPr="00C63F14" w:rsidRDefault="00AD15D6" w:rsidP="00C63F14">
            <w:pPr>
              <w:spacing w:line="276" w:lineRule="auto"/>
              <w:ind w:left="381"/>
              <w:jc w:val="both"/>
              <w:rPr>
                <w:b/>
              </w:rPr>
            </w:pPr>
            <w:r w:rsidRPr="00C63F14">
              <w:rPr>
                <w:b/>
              </w:rPr>
              <w:t>Методические пособия</w:t>
            </w:r>
          </w:p>
          <w:p w:rsidR="00AD15D6" w:rsidRPr="00C63F14" w:rsidRDefault="00AD15D6" w:rsidP="00C63F14">
            <w:pPr>
              <w:spacing w:line="276" w:lineRule="auto"/>
              <w:ind w:left="381"/>
              <w:jc w:val="both"/>
            </w:pPr>
            <w:r w:rsidRPr="00C63F14">
              <w:t>Веракса А.Н. Индивидуальная психологическая диагностика ребенка 5-7 лет.</w:t>
            </w:r>
          </w:p>
          <w:p w:rsidR="00AD15D6" w:rsidRPr="00C63F14" w:rsidRDefault="00AD15D6" w:rsidP="00C63F14">
            <w:pPr>
              <w:spacing w:line="276" w:lineRule="auto"/>
              <w:ind w:left="381"/>
              <w:jc w:val="both"/>
            </w:pPr>
            <w:r w:rsidRPr="00C63F14">
              <w:t>Веракса Н.Е., Веракса А.Н. Карта развития ребенка к программе «От рождения до школы»: подготовительная к школе группа (6-7 лет)</w:t>
            </w:r>
          </w:p>
          <w:p w:rsidR="00AD15D6" w:rsidRPr="00C63F14" w:rsidRDefault="00AD15D6" w:rsidP="00C63F14">
            <w:pPr>
              <w:spacing w:line="276" w:lineRule="auto"/>
              <w:ind w:left="381"/>
              <w:jc w:val="both"/>
            </w:pPr>
            <w:r w:rsidRPr="00C63F14">
              <w:t>Веракса А.Н., Гуторова Н.Ф. Практический психолог в детском саду.</w:t>
            </w:r>
          </w:p>
          <w:p w:rsidR="00AD15D6" w:rsidRPr="00C63F14" w:rsidRDefault="00AD15D6" w:rsidP="00C63F14">
            <w:pPr>
              <w:spacing w:line="276" w:lineRule="auto"/>
              <w:ind w:left="381"/>
              <w:jc w:val="both"/>
            </w:pPr>
            <w:r w:rsidRPr="00C63F14">
              <w:t>Педагогическая диагностика развития детей перед поступлением в школу (5-7 лет)/ под ред. Т.С. Комаровой, О.А. Соломенниковой.</w:t>
            </w:r>
          </w:p>
        </w:tc>
      </w:tr>
      <w:tr w:rsidR="00AD15D6" w:rsidRPr="00C63F14" w:rsidTr="00954E3A">
        <w:trPr>
          <w:trHeight w:val="559"/>
        </w:trPr>
        <w:tc>
          <w:tcPr>
            <w:tcW w:w="1951" w:type="dxa"/>
          </w:tcPr>
          <w:p w:rsidR="00AD15D6" w:rsidRPr="00C63F14" w:rsidRDefault="00AD15D6" w:rsidP="00C63F14">
            <w:pPr>
              <w:spacing w:line="276" w:lineRule="auto"/>
              <w:jc w:val="both"/>
              <w:rPr>
                <w:b/>
              </w:rPr>
            </w:pPr>
            <w:r w:rsidRPr="00C63F14">
              <w:rPr>
                <w:b/>
              </w:rPr>
              <w:t>Программы,</w:t>
            </w:r>
          </w:p>
          <w:p w:rsidR="00AD15D6" w:rsidRPr="00C63F14" w:rsidRDefault="00AD15D6" w:rsidP="00C63F14">
            <w:pPr>
              <w:spacing w:line="276" w:lineRule="auto"/>
              <w:jc w:val="both"/>
              <w:rPr>
                <w:b/>
              </w:rPr>
            </w:pPr>
            <w:r w:rsidRPr="00C63F14">
              <w:rPr>
                <w:b/>
              </w:rPr>
              <w:t>технологии и пособия по образовательной области «Физическое развитие»</w:t>
            </w:r>
          </w:p>
          <w:p w:rsidR="00AD15D6" w:rsidRPr="00C63F14" w:rsidRDefault="00AD15D6" w:rsidP="00C63F14">
            <w:pPr>
              <w:spacing w:line="276" w:lineRule="auto"/>
              <w:jc w:val="both"/>
              <w:rPr>
                <w:highlight w:val="yellow"/>
              </w:rPr>
            </w:pPr>
          </w:p>
          <w:p w:rsidR="00AD15D6" w:rsidRPr="00C63F14" w:rsidRDefault="00AD15D6" w:rsidP="00C63F14">
            <w:pPr>
              <w:spacing w:line="276" w:lineRule="auto"/>
              <w:jc w:val="both"/>
              <w:rPr>
                <w:b/>
              </w:rPr>
            </w:pPr>
          </w:p>
        </w:tc>
        <w:tc>
          <w:tcPr>
            <w:tcW w:w="8363" w:type="dxa"/>
          </w:tcPr>
          <w:p w:rsidR="00AD15D6" w:rsidRPr="00C63F14" w:rsidRDefault="00AD15D6" w:rsidP="00C63F14">
            <w:pPr>
              <w:spacing w:line="276" w:lineRule="auto"/>
              <w:ind w:firstLine="709"/>
              <w:jc w:val="both"/>
              <w:rPr>
                <w:b/>
              </w:rPr>
            </w:pPr>
            <w:r w:rsidRPr="00C63F14">
              <w:rPr>
                <w:b/>
              </w:rPr>
              <w:t>методические пособия</w:t>
            </w:r>
          </w:p>
          <w:p w:rsidR="00AD15D6" w:rsidRPr="00C63F14" w:rsidRDefault="00AD15D6" w:rsidP="00C63F14">
            <w:pPr>
              <w:spacing w:line="276" w:lineRule="auto"/>
              <w:ind w:firstLine="709"/>
              <w:jc w:val="both"/>
            </w:pPr>
            <w:r w:rsidRPr="00C63F14">
              <w:t>Малоподвижные игры и игровые упражнения. Для занятий с детьми 3-7 лет. Борисова М.М.</w:t>
            </w:r>
          </w:p>
          <w:p w:rsidR="00AD15D6" w:rsidRPr="00C63F14" w:rsidRDefault="00AD15D6" w:rsidP="00C63F14">
            <w:pPr>
              <w:spacing w:line="276" w:lineRule="auto"/>
              <w:ind w:firstLine="709"/>
              <w:jc w:val="both"/>
            </w:pPr>
            <w:r w:rsidRPr="00C63F14">
              <w:t>Оздоровительная гимнастика: Комплексы упражнений для детей 3-7 лет Пензулаева Л.И.</w:t>
            </w:r>
          </w:p>
          <w:p w:rsidR="00AD15D6" w:rsidRPr="00C63F14" w:rsidRDefault="00AD15D6" w:rsidP="00C63F14">
            <w:pPr>
              <w:spacing w:line="276" w:lineRule="auto"/>
              <w:ind w:firstLine="709"/>
              <w:jc w:val="both"/>
            </w:pPr>
            <w:r w:rsidRPr="00C63F14">
              <w:t>Сборник подвижных игр/ Автор-сост. Э.Я Степаненькова.</w:t>
            </w:r>
          </w:p>
          <w:p w:rsidR="00AD15D6" w:rsidRPr="00C63F14" w:rsidRDefault="00AD15D6" w:rsidP="00C63F14">
            <w:pPr>
              <w:spacing w:line="276" w:lineRule="auto"/>
              <w:ind w:left="664" w:firstLine="45"/>
              <w:jc w:val="both"/>
            </w:pPr>
            <w:r w:rsidRPr="00C63F14">
              <w:t xml:space="preserve"> Пензулаева Л.И.; подготовительная к школе группа. Пензулаева Л.И.</w:t>
            </w:r>
          </w:p>
          <w:p w:rsidR="00AD15D6" w:rsidRPr="00C63F14" w:rsidRDefault="00AD15D6" w:rsidP="00C63F14">
            <w:pPr>
              <w:spacing w:line="276" w:lineRule="auto"/>
              <w:ind w:left="720"/>
              <w:jc w:val="both"/>
            </w:pPr>
            <w:r w:rsidRPr="00C63F14">
              <w:t>Нетрадиционные занятия физкультурой в дошкольном образовательном учрежлении / Н.С. Галицына. – М.: Скрепторий, 2004.</w:t>
            </w:r>
          </w:p>
          <w:p w:rsidR="00AD15D6" w:rsidRPr="00C63F14" w:rsidRDefault="00AD15D6" w:rsidP="00C63F14">
            <w:pPr>
              <w:spacing w:line="276" w:lineRule="auto"/>
              <w:ind w:left="720"/>
              <w:jc w:val="both"/>
            </w:pPr>
            <w:r w:rsidRPr="00C63F14">
              <w:t>Физкультурные праздники в детском саду / В.Н. Шебеко, Н.Н. Ермак. – М.: Просвещение, 2003.</w:t>
            </w:r>
          </w:p>
          <w:p w:rsidR="00AD15D6" w:rsidRPr="00C63F14" w:rsidRDefault="00AD15D6" w:rsidP="00C63F14">
            <w:pPr>
              <w:spacing w:line="276" w:lineRule="auto"/>
              <w:ind w:left="720"/>
              <w:jc w:val="both"/>
            </w:pPr>
            <w:r w:rsidRPr="00C63F14">
              <w:t xml:space="preserve">Подвижные игры и игровые упражнения для детей 5-7 лет / Л.И. Пензулаева. – М.: Владос, 2002. </w:t>
            </w:r>
          </w:p>
          <w:p w:rsidR="00AD15D6" w:rsidRPr="00C63F14" w:rsidRDefault="00AD15D6" w:rsidP="00C63F14">
            <w:pPr>
              <w:autoSpaceDE w:val="0"/>
              <w:autoSpaceDN w:val="0"/>
              <w:spacing w:after="120" w:line="276" w:lineRule="auto"/>
              <w:ind w:left="720"/>
              <w:jc w:val="both"/>
            </w:pPr>
            <w:r w:rsidRPr="00C63F14">
              <w:t>Лечебная физкультура для дошкольников / О.В. Козырева. – М.: Просвещение, 2003.</w:t>
            </w:r>
          </w:p>
          <w:p w:rsidR="00AD15D6" w:rsidRPr="00C63F14" w:rsidRDefault="00AD15D6" w:rsidP="00C63F14">
            <w:pPr>
              <w:spacing w:line="276" w:lineRule="auto"/>
              <w:ind w:left="720"/>
              <w:jc w:val="both"/>
            </w:pPr>
            <w:r w:rsidRPr="00C63F14">
              <w:rPr>
                <w:bCs/>
                <w:iCs/>
              </w:rPr>
              <w:t>Воспитание здорового ребенка / М.Д. Маханева. – М.: Аркти,  1997.</w:t>
            </w:r>
          </w:p>
          <w:p w:rsidR="00AD15D6" w:rsidRPr="00C63F14" w:rsidRDefault="00AD15D6" w:rsidP="00C63F14">
            <w:pPr>
              <w:spacing w:line="276" w:lineRule="auto"/>
              <w:ind w:left="720"/>
              <w:jc w:val="both"/>
              <w:rPr>
                <w:bCs/>
                <w:iCs/>
              </w:rPr>
            </w:pPr>
            <w:r w:rsidRPr="00C63F14">
              <w:rPr>
                <w:bCs/>
                <w:iCs/>
              </w:rPr>
              <w:t xml:space="preserve">Здоровьесберегающие технологии воспитания в детском саду / Под ред. Т.С. Яковлевой. – М.: Школьная пресса,  2006. </w:t>
            </w:r>
          </w:p>
          <w:p w:rsidR="00AD15D6" w:rsidRPr="00C63F14" w:rsidRDefault="00AD15D6" w:rsidP="00C63F14">
            <w:pPr>
              <w:spacing w:line="276" w:lineRule="auto"/>
              <w:ind w:left="720"/>
              <w:jc w:val="both"/>
              <w:rPr>
                <w:bCs/>
                <w:iCs/>
                <w:highlight w:val="yellow"/>
              </w:rPr>
            </w:pPr>
            <w:r w:rsidRPr="00C63F14">
              <w:rPr>
                <w:bCs/>
                <w:iCs/>
              </w:rPr>
              <w:t>Растем здоровыми / В.А. Доскин, Л.Г. Голубева. – М.: Просвещение, 2002.</w:t>
            </w:r>
          </w:p>
          <w:p w:rsidR="00AD15D6" w:rsidRPr="00C63F14" w:rsidRDefault="00AD15D6" w:rsidP="00C63F14">
            <w:pPr>
              <w:spacing w:line="276" w:lineRule="auto"/>
              <w:ind w:firstLine="709"/>
              <w:jc w:val="both"/>
              <w:rPr>
                <w:b/>
              </w:rPr>
            </w:pPr>
            <w:r w:rsidRPr="00C63F14">
              <w:rPr>
                <w:b/>
              </w:rPr>
              <w:t>Наглядно-дидактические пособия</w:t>
            </w:r>
          </w:p>
          <w:p w:rsidR="00AD15D6" w:rsidRPr="00C63F14" w:rsidRDefault="00AD15D6" w:rsidP="00C63F14">
            <w:pPr>
              <w:spacing w:line="276" w:lineRule="auto"/>
              <w:ind w:firstLine="709"/>
              <w:jc w:val="both"/>
            </w:pPr>
            <w:r w:rsidRPr="00C63F14">
              <w:t>Серия «мир в картинках». Спортивный инвентарь.</w:t>
            </w:r>
          </w:p>
          <w:p w:rsidR="00AD15D6" w:rsidRPr="00C63F14" w:rsidRDefault="00AD15D6" w:rsidP="00C63F14">
            <w:pPr>
              <w:spacing w:line="276" w:lineRule="auto"/>
              <w:ind w:firstLine="709"/>
              <w:jc w:val="both"/>
            </w:pPr>
            <w:r w:rsidRPr="00C63F14">
              <w:t>Серия «Рассказы по картинкам»: Зимние виды спорта; Летние виды спорта; Распорядок дня.</w:t>
            </w:r>
          </w:p>
          <w:p w:rsidR="00AD15D6" w:rsidRPr="00C63F14" w:rsidRDefault="00AD15D6" w:rsidP="00C63F14">
            <w:pPr>
              <w:spacing w:line="276" w:lineRule="auto"/>
              <w:ind w:firstLine="709"/>
              <w:jc w:val="both"/>
            </w:pPr>
            <w:r w:rsidRPr="00C63F14">
              <w:t>Серия «Расскажите детям о ….» зимних видах спорта; Олимпийских играх; олимпийских чемпионах.</w:t>
            </w:r>
          </w:p>
          <w:p w:rsidR="00AD15D6" w:rsidRPr="00C63F14" w:rsidRDefault="00AD15D6" w:rsidP="00C63F14">
            <w:pPr>
              <w:spacing w:line="276" w:lineRule="auto"/>
              <w:ind w:firstLine="709"/>
              <w:jc w:val="both"/>
            </w:pPr>
            <w:r w:rsidRPr="00C63F14">
              <w:t>Плакаты: Зимние виды спорта; Летние виды спорта.</w:t>
            </w:r>
          </w:p>
          <w:p w:rsidR="00AD15D6" w:rsidRPr="00C63F14" w:rsidRDefault="00AD15D6" w:rsidP="00C63F14">
            <w:pPr>
              <w:spacing w:line="276" w:lineRule="auto"/>
              <w:ind w:firstLine="709"/>
              <w:jc w:val="both"/>
            </w:pPr>
            <w:r w:rsidRPr="00C63F14">
              <w:t>Наглядно-дидактические пособия</w:t>
            </w:r>
          </w:p>
          <w:p w:rsidR="00AD15D6" w:rsidRPr="00C63F14" w:rsidRDefault="00AD15D6" w:rsidP="00C63F14">
            <w:pPr>
              <w:spacing w:line="276" w:lineRule="auto"/>
              <w:ind w:firstLine="709"/>
              <w:jc w:val="both"/>
            </w:pPr>
            <w:r w:rsidRPr="00C63F14">
              <w:t>Серия «Мир в картинках». Спортивный инвентарь.</w:t>
            </w:r>
          </w:p>
          <w:p w:rsidR="00AD15D6" w:rsidRPr="00C63F14" w:rsidRDefault="00AD15D6" w:rsidP="00C63F14">
            <w:pPr>
              <w:spacing w:line="276" w:lineRule="auto"/>
              <w:ind w:firstLine="709"/>
              <w:jc w:val="both"/>
            </w:pPr>
            <w:r w:rsidRPr="00C63F14">
              <w:t>Серия «Рассказы по картинкам»: Зимние виды спорта; Олимпийских играх; олимпийских чемпианах.</w:t>
            </w:r>
          </w:p>
          <w:p w:rsidR="00AD15D6" w:rsidRPr="00C63F14" w:rsidRDefault="00AD15D6" w:rsidP="00C63F14">
            <w:pPr>
              <w:spacing w:line="276" w:lineRule="auto"/>
              <w:ind w:firstLine="709"/>
              <w:jc w:val="both"/>
            </w:pPr>
            <w:r w:rsidRPr="00C63F14">
              <w:t>Плакаты: Зимние виды спорта; Летние виды спорта.</w:t>
            </w:r>
          </w:p>
        </w:tc>
      </w:tr>
      <w:tr w:rsidR="00AD15D6" w:rsidRPr="00C63F14" w:rsidTr="00954E3A">
        <w:trPr>
          <w:trHeight w:val="350"/>
        </w:trPr>
        <w:tc>
          <w:tcPr>
            <w:tcW w:w="1951" w:type="dxa"/>
          </w:tcPr>
          <w:p w:rsidR="00AD15D6" w:rsidRPr="00C63F14" w:rsidRDefault="00AD15D6" w:rsidP="00C63F14">
            <w:pPr>
              <w:spacing w:line="276" w:lineRule="auto"/>
              <w:jc w:val="both"/>
              <w:rPr>
                <w:b/>
              </w:rPr>
            </w:pPr>
            <w:r w:rsidRPr="00C63F14">
              <w:rPr>
                <w:b/>
              </w:rPr>
              <w:t>Программы,</w:t>
            </w:r>
          </w:p>
          <w:p w:rsidR="00AD15D6" w:rsidRPr="00C63F14" w:rsidRDefault="00AD15D6" w:rsidP="00C63F14">
            <w:pPr>
              <w:spacing w:line="276" w:lineRule="auto"/>
              <w:jc w:val="both"/>
              <w:rPr>
                <w:b/>
              </w:rPr>
            </w:pPr>
            <w:r w:rsidRPr="00C63F14">
              <w:rPr>
                <w:b/>
              </w:rPr>
              <w:t>технологии и пособия по образовательной области «Социально-коммуникативное развитие»</w:t>
            </w:r>
          </w:p>
          <w:p w:rsidR="00AD15D6" w:rsidRPr="00C63F14" w:rsidRDefault="00AD15D6" w:rsidP="00C63F14">
            <w:pPr>
              <w:spacing w:line="276" w:lineRule="auto"/>
              <w:jc w:val="both"/>
              <w:rPr>
                <w:b/>
              </w:rPr>
            </w:pPr>
          </w:p>
          <w:p w:rsidR="00AD15D6" w:rsidRPr="00C63F14" w:rsidRDefault="00AD15D6" w:rsidP="00C63F14">
            <w:pPr>
              <w:spacing w:line="276" w:lineRule="auto"/>
              <w:jc w:val="both"/>
            </w:pPr>
          </w:p>
          <w:p w:rsidR="00AD15D6" w:rsidRPr="00C63F14" w:rsidRDefault="00AD15D6" w:rsidP="00C63F14">
            <w:pPr>
              <w:spacing w:line="276" w:lineRule="auto"/>
              <w:jc w:val="both"/>
            </w:pPr>
          </w:p>
        </w:tc>
        <w:tc>
          <w:tcPr>
            <w:tcW w:w="8363" w:type="dxa"/>
          </w:tcPr>
          <w:p w:rsidR="00AD15D6" w:rsidRPr="00C63F14" w:rsidRDefault="00AD15D6" w:rsidP="00C63F14">
            <w:pPr>
              <w:spacing w:line="276" w:lineRule="auto"/>
              <w:jc w:val="both"/>
              <w:rPr>
                <w:b/>
              </w:rPr>
            </w:pPr>
            <w:r w:rsidRPr="00C63F14">
              <w:rPr>
                <w:b/>
              </w:rPr>
              <w:t>Методические пособия</w:t>
            </w:r>
          </w:p>
          <w:p w:rsidR="00AD15D6" w:rsidRPr="00C63F14" w:rsidRDefault="00AD15D6" w:rsidP="00C63F14">
            <w:pPr>
              <w:numPr>
                <w:ilvl w:val="0"/>
                <w:numId w:val="50"/>
              </w:numPr>
              <w:spacing w:line="276" w:lineRule="auto"/>
              <w:ind w:left="381" w:firstLine="709"/>
              <w:jc w:val="both"/>
            </w:pPr>
            <w:r w:rsidRPr="00C63F14">
              <w:t>Безопасность на дороге: Плакаты для оформления родительского уголка в ДОУ. Бордачева И.Ю.</w:t>
            </w:r>
          </w:p>
          <w:p w:rsidR="00AD15D6" w:rsidRPr="00C63F14" w:rsidRDefault="00AD15D6" w:rsidP="00C63F14">
            <w:pPr>
              <w:numPr>
                <w:ilvl w:val="0"/>
                <w:numId w:val="50"/>
              </w:numPr>
              <w:spacing w:line="276" w:lineRule="auto"/>
              <w:ind w:left="381" w:firstLine="709"/>
              <w:jc w:val="both"/>
            </w:pPr>
            <w:r w:rsidRPr="00C63F14">
              <w:t>Знакомим дошкольников с правилами дорожного движения. Саулина Т.Ф.</w:t>
            </w:r>
          </w:p>
          <w:p w:rsidR="00AD15D6" w:rsidRPr="00C63F14" w:rsidRDefault="00AD15D6" w:rsidP="00C63F14">
            <w:pPr>
              <w:numPr>
                <w:ilvl w:val="0"/>
                <w:numId w:val="50"/>
              </w:numPr>
              <w:spacing w:line="276" w:lineRule="auto"/>
              <w:ind w:left="381" w:firstLine="709"/>
              <w:jc w:val="both"/>
            </w:pPr>
            <w:r w:rsidRPr="00C63F14">
              <w:t xml:space="preserve">Развитие игровой деятельности: </w:t>
            </w:r>
            <w:r w:rsidRPr="00C63F14">
              <w:rPr>
                <w:b/>
              </w:rPr>
              <w:t>Подготовительная к школе группа.</w:t>
            </w:r>
            <w:r w:rsidRPr="00C63F14">
              <w:t xml:space="preserve">  Губанова Н.Ф. </w:t>
            </w:r>
          </w:p>
          <w:p w:rsidR="00AD15D6" w:rsidRPr="00C63F14" w:rsidRDefault="00AD15D6" w:rsidP="00C63F14">
            <w:pPr>
              <w:numPr>
                <w:ilvl w:val="0"/>
                <w:numId w:val="50"/>
              </w:numPr>
              <w:spacing w:line="276" w:lineRule="auto"/>
              <w:ind w:left="381" w:firstLine="709"/>
              <w:jc w:val="both"/>
            </w:pPr>
            <w:r w:rsidRPr="00C63F14">
              <w:t>Сборник дидактических игр по ознакомлению с окружающим миром. Павлова Л.Ю.</w:t>
            </w:r>
          </w:p>
          <w:p w:rsidR="00AD15D6" w:rsidRPr="00C63F14" w:rsidRDefault="00AD15D6" w:rsidP="00C63F14">
            <w:pPr>
              <w:numPr>
                <w:ilvl w:val="0"/>
                <w:numId w:val="50"/>
              </w:numPr>
              <w:spacing w:line="276" w:lineRule="auto"/>
              <w:ind w:left="381" w:firstLine="709"/>
              <w:jc w:val="both"/>
            </w:pPr>
            <w:r w:rsidRPr="00C63F14">
              <w:t>Социально-нравственное воспитание дошкольников. Буре Р.С.</w:t>
            </w:r>
          </w:p>
          <w:p w:rsidR="00AD15D6" w:rsidRPr="00C63F14" w:rsidRDefault="00AD15D6" w:rsidP="00C63F14">
            <w:pPr>
              <w:numPr>
                <w:ilvl w:val="0"/>
                <w:numId w:val="50"/>
              </w:numPr>
              <w:spacing w:line="276" w:lineRule="auto"/>
              <w:ind w:left="381" w:firstLine="709"/>
              <w:jc w:val="both"/>
            </w:pPr>
            <w:r w:rsidRPr="00C63F14">
              <w:t>Трудовое воспитание в детском саду. Куцакова Л.В.</w:t>
            </w:r>
          </w:p>
          <w:p w:rsidR="00AD15D6" w:rsidRPr="00C63F14" w:rsidRDefault="00AD15D6" w:rsidP="00C63F14">
            <w:pPr>
              <w:numPr>
                <w:ilvl w:val="0"/>
                <w:numId w:val="50"/>
              </w:numPr>
              <w:spacing w:line="276" w:lineRule="auto"/>
              <w:ind w:left="381" w:firstLine="709"/>
              <w:jc w:val="both"/>
            </w:pPr>
            <w:r w:rsidRPr="00C63F14">
              <w:t>Этические беседы с детьми 4-7 лет. Петрова В.И., Стульник Т.Д.</w:t>
            </w:r>
          </w:p>
          <w:p w:rsidR="00AD15D6" w:rsidRPr="00C63F14" w:rsidRDefault="00AD15D6" w:rsidP="00C63F14">
            <w:pPr>
              <w:numPr>
                <w:ilvl w:val="0"/>
                <w:numId w:val="50"/>
              </w:numPr>
              <w:spacing w:line="276" w:lineRule="auto"/>
              <w:ind w:left="381" w:firstLine="709"/>
              <w:jc w:val="both"/>
            </w:pPr>
            <w:r w:rsidRPr="00C63F14">
              <w:t>Формирование основ безопасности у дошкольников. Белая К.Ю.</w:t>
            </w:r>
          </w:p>
          <w:p w:rsidR="00AD15D6" w:rsidRPr="00C63F14" w:rsidRDefault="00AD15D6" w:rsidP="00C63F14">
            <w:pPr>
              <w:spacing w:line="276" w:lineRule="auto"/>
              <w:jc w:val="both"/>
              <w:rPr>
                <w:b/>
              </w:rPr>
            </w:pPr>
            <w:r w:rsidRPr="00C63F14">
              <w:rPr>
                <w:b/>
              </w:rPr>
              <w:t>Наглядно-дидактические пособия</w:t>
            </w:r>
          </w:p>
          <w:p w:rsidR="00AD15D6" w:rsidRPr="00C63F14" w:rsidRDefault="00AD15D6" w:rsidP="00C63F14">
            <w:pPr>
              <w:numPr>
                <w:ilvl w:val="0"/>
                <w:numId w:val="51"/>
              </w:numPr>
              <w:spacing w:line="276" w:lineRule="auto"/>
              <w:ind w:left="948" w:firstLine="227"/>
              <w:jc w:val="both"/>
            </w:pPr>
            <w:r w:rsidRPr="00C63F14">
              <w:t>Дорожные знаки: Для работы с детьми 4-7 лет. БордачеваИ.Ю.Серия «Мир в картинках»: «Государственные символы России»; «День Победы».</w:t>
            </w:r>
          </w:p>
          <w:p w:rsidR="00AD15D6" w:rsidRPr="00C63F14" w:rsidRDefault="00AD15D6" w:rsidP="00C63F14">
            <w:pPr>
              <w:numPr>
                <w:ilvl w:val="0"/>
                <w:numId w:val="51"/>
              </w:numPr>
              <w:spacing w:line="276" w:lineRule="auto"/>
              <w:ind w:left="948" w:firstLine="709"/>
              <w:jc w:val="both"/>
            </w:pPr>
            <w:r w:rsidRPr="00C63F14">
              <w:t>Серия «Рассказы по картинкам»: «Великая /Отечественная война в произведениях художников»; «Защитники Отечества».</w:t>
            </w:r>
          </w:p>
          <w:p w:rsidR="00AD15D6" w:rsidRPr="00C63F14" w:rsidRDefault="00AD15D6" w:rsidP="00C63F14">
            <w:pPr>
              <w:numPr>
                <w:ilvl w:val="0"/>
                <w:numId w:val="51"/>
              </w:numPr>
              <w:spacing w:line="276" w:lineRule="auto"/>
              <w:ind w:left="948" w:firstLine="709"/>
              <w:jc w:val="both"/>
            </w:pPr>
            <w:r w:rsidRPr="00C63F14">
              <w:t>Серия «Расскажите детям о…»: «Расскажите детям о достопримечательностях Москвы»; «Расскажите детям о Московском Кремле».</w:t>
            </w:r>
          </w:p>
        </w:tc>
      </w:tr>
      <w:tr w:rsidR="00AD15D6" w:rsidRPr="00C63F14" w:rsidTr="00954E3A">
        <w:trPr>
          <w:trHeight w:val="350"/>
        </w:trPr>
        <w:tc>
          <w:tcPr>
            <w:tcW w:w="1951" w:type="dxa"/>
          </w:tcPr>
          <w:p w:rsidR="00AD15D6" w:rsidRPr="00C63F14" w:rsidRDefault="00AD15D6" w:rsidP="00C63F14">
            <w:pPr>
              <w:spacing w:line="276" w:lineRule="auto"/>
              <w:jc w:val="both"/>
              <w:rPr>
                <w:b/>
              </w:rPr>
            </w:pPr>
            <w:r w:rsidRPr="00C63F14">
              <w:rPr>
                <w:b/>
              </w:rPr>
              <w:t>Программы,</w:t>
            </w:r>
          </w:p>
          <w:p w:rsidR="00AD15D6" w:rsidRPr="00C63F14" w:rsidRDefault="00AD15D6" w:rsidP="00C63F14">
            <w:pPr>
              <w:spacing w:line="276" w:lineRule="auto"/>
              <w:jc w:val="both"/>
              <w:rPr>
                <w:b/>
              </w:rPr>
            </w:pPr>
            <w:r w:rsidRPr="00C63F14">
              <w:rPr>
                <w:b/>
              </w:rPr>
              <w:t>технологии и пособия по образовательной области «Речевое развитие»</w:t>
            </w:r>
          </w:p>
          <w:p w:rsidR="00AD15D6" w:rsidRPr="00C63F14" w:rsidRDefault="00AD15D6" w:rsidP="00C63F14">
            <w:pPr>
              <w:spacing w:line="276" w:lineRule="auto"/>
              <w:jc w:val="both"/>
              <w:rPr>
                <w:b/>
              </w:rPr>
            </w:pPr>
          </w:p>
        </w:tc>
        <w:tc>
          <w:tcPr>
            <w:tcW w:w="8363" w:type="dxa"/>
          </w:tcPr>
          <w:p w:rsidR="00AD15D6" w:rsidRPr="00C63F14" w:rsidRDefault="00AD15D6" w:rsidP="00C63F14">
            <w:pPr>
              <w:spacing w:line="276" w:lineRule="auto"/>
              <w:jc w:val="both"/>
              <w:rPr>
                <w:b/>
              </w:rPr>
            </w:pPr>
            <w:r w:rsidRPr="00C63F14">
              <w:rPr>
                <w:b/>
              </w:rPr>
              <w:t>Методические пособия</w:t>
            </w:r>
          </w:p>
          <w:p w:rsidR="00AD15D6" w:rsidRPr="00C63F14" w:rsidRDefault="00AD15D6" w:rsidP="00C63F14">
            <w:pPr>
              <w:numPr>
                <w:ilvl w:val="0"/>
                <w:numId w:val="52"/>
              </w:numPr>
              <w:spacing w:line="276" w:lineRule="auto"/>
              <w:ind w:left="664" w:firstLine="284"/>
              <w:jc w:val="both"/>
            </w:pPr>
            <w:r w:rsidRPr="00C63F14">
              <w:t xml:space="preserve">Обучение дошкольников грамоте. Варенцова Н.С. </w:t>
            </w:r>
          </w:p>
          <w:p w:rsidR="00AD15D6" w:rsidRPr="00C63F14" w:rsidRDefault="00AD15D6" w:rsidP="00C63F14">
            <w:pPr>
              <w:numPr>
                <w:ilvl w:val="0"/>
                <w:numId w:val="52"/>
              </w:numPr>
              <w:spacing w:line="276" w:lineRule="auto"/>
              <w:ind w:left="664" w:firstLine="284"/>
              <w:jc w:val="both"/>
            </w:pPr>
            <w:r w:rsidRPr="00C63F14">
              <w:t>Развитие речи в детском саду: Подготовительная к школе группа. Гербова В.В.</w:t>
            </w:r>
          </w:p>
          <w:p w:rsidR="00AD15D6" w:rsidRPr="00C63F14" w:rsidRDefault="00AD15D6" w:rsidP="00C63F14">
            <w:pPr>
              <w:spacing w:line="276" w:lineRule="auto"/>
              <w:jc w:val="both"/>
              <w:rPr>
                <w:b/>
              </w:rPr>
            </w:pPr>
            <w:r w:rsidRPr="00C63F14">
              <w:rPr>
                <w:b/>
              </w:rPr>
              <w:t>Электронные образовательные ресурсы (ЭОР)</w:t>
            </w:r>
          </w:p>
          <w:p w:rsidR="00AD15D6" w:rsidRPr="00C63F14" w:rsidRDefault="00AD15D6" w:rsidP="00C63F14">
            <w:pPr>
              <w:numPr>
                <w:ilvl w:val="0"/>
                <w:numId w:val="53"/>
              </w:numPr>
              <w:spacing w:line="276" w:lineRule="auto"/>
              <w:ind w:left="664" w:firstLine="284"/>
              <w:jc w:val="both"/>
            </w:pPr>
            <w:r w:rsidRPr="00C63F14">
              <w:t>Развитие речи: Подготовительная к школе группа. Гербова В.В.</w:t>
            </w:r>
          </w:p>
          <w:p w:rsidR="00AD15D6" w:rsidRPr="00C63F14" w:rsidRDefault="00AD15D6" w:rsidP="00C63F14">
            <w:pPr>
              <w:spacing w:line="276" w:lineRule="auto"/>
              <w:jc w:val="both"/>
              <w:rPr>
                <w:b/>
              </w:rPr>
            </w:pPr>
            <w:r w:rsidRPr="00C63F14">
              <w:rPr>
                <w:b/>
              </w:rPr>
              <w:t>Рабочие тетради</w:t>
            </w:r>
          </w:p>
          <w:p w:rsidR="00AD15D6" w:rsidRPr="00C63F14" w:rsidRDefault="00AD15D6" w:rsidP="00C63F14">
            <w:pPr>
              <w:numPr>
                <w:ilvl w:val="0"/>
                <w:numId w:val="53"/>
              </w:numPr>
              <w:spacing w:line="276" w:lineRule="auto"/>
              <w:ind w:left="381" w:firstLine="283"/>
              <w:jc w:val="both"/>
            </w:pPr>
            <w:r w:rsidRPr="00C63F14">
              <w:t>Подготовительная к школе группа. Дарья Денисова, Юрий Дорожин.</w:t>
            </w:r>
          </w:p>
          <w:p w:rsidR="00AD15D6" w:rsidRPr="00C63F14" w:rsidRDefault="00AD15D6" w:rsidP="00C63F14">
            <w:pPr>
              <w:numPr>
                <w:ilvl w:val="0"/>
                <w:numId w:val="54"/>
              </w:numPr>
              <w:spacing w:line="276" w:lineRule="auto"/>
              <w:ind w:left="381" w:firstLine="283"/>
              <w:jc w:val="both"/>
            </w:pPr>
            <w:r w:rsidRPr="00C63F14">
              <w:t>Прописи для малышей: подготовительная к школе группа. Дарья Денисова, Юрий Дорожин.</w:t>
            </w:r>
          </w:p>
          <w:p w:rsidR="00AD15D6" w:rsidRPr="00C63F14" w:rsidRDefault="00AD15D6" w:rsidP="00C63F14">
            <w:pPr>
              <w:spacing w:line="276" w:lineRule="auto"/>
              <w:jc w:val="both"/>
              <w:rPr>
                <w:b/>
              </w:rPr>
            </w:pPr>
            <w:r w:rsidRPr="00C63F14">
              <w:rPr>
                <w:b/>
              </w:rPr>
              <w:t>Наглядно-дидактические пособия</w:t>
            </w:r>
          </w:p>
          <w:p w:rsidR="00AD15D6" w:rsidRPr="00C63F14" w:rsidRDefault="00AD15D6" w:rsidP="00C63F14">
            <w:pPr>
              <w:numPr>
                <w:ilvl w:val="0"/>
                <w:numId w:val="55"/>
              </w:numPr>
              <w:tabs>
                <w:tab w:val="left" w:pos="522"/>
              </w:tabs>
              <w:spacing w:line="276" w:lineRule="auto"/>
              <w:ind w:left="522" w:firstLine="0"/>
              <w:jc w:val="both"/>
            </w:pPr>
            <w:r w:rsidRPr="00C63F14">
              <w:t>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rsidR="00AD15D6" w:rsidRPr="00C63F14" w:rsidRDefault="00AD15D6" w:rsidP="00C63F14">
            <w:pPr>
              <w:numPr>
                <w:ilvl w:val="0"/>
                <w:numId w:val="55"/>
              </w:numPr>
              <w:tabs>
                <w:tab w:val="left" w:pos="522"/>
              </w:tabs>
              <w:spacing w:line="276" w:lineRule="auto"/>
              <w:ind w:left="522" w:firstLine="0"/>
              <w:jc w:val="both"/>
            </w:pPr>
            <w:r w:rsidRPr="00C63F14">
              <w:t>Развитие речи в детском саду: Для работы с детьми 2-3 лет. Гербова В.В.; Для работы с детьми 3-4 лет. Гербова В.В.; Для работы с детьми 4-6 лет. Гербова В.В.; Правильно или неправильно. Для работы с детьми 2-4 лет. Гербова В.В.</w:t>
            </w:r>
          </w:p>
          <w:p w:rsidR="00AD15D6" w:rsidRPr="00C63F14" w:rsidRDefault="00AD15D6" w:rsidP="00C63F14">
            <w:pPr>
              <w:numPr>
                <w:ilvl w:val="0"/>
                <w:numId w:val="55"/>
              </w:numPr>
              <w:tabs>
                <w:tab w:val="left" w:pos="522"/>
              </w:tabs>
              <w:spacing w:line="276" w:lineRule="auto"/>
              <w:ind w:firstLine="0"/>
              <w:jc w:val="both"/>
            </w:pPr>
            <w:r w:rsidRPr="00C63F14">
              <w:t>Развитие речи в детском саду. Для работы с детьми 2-4 лет. Раздаточный материал. Гербова В.В.</w:t>
            </w:r>
          </w:p>
          <w:p w:rsidR="00AD15D6" w:rsidRPr="00C63F14" w:rsidRDefault="00AD15D6" w:rsidP="00C63F14">
            <w:pPr>
              <w:numPr>
                <w:ilvl w:val="0"/>
                <w:numId w:val="55"/>
              </w:numPr>
              <w:tabs>
                <w:tab w:val="left" w:pos="522"/>
              </w:tabs>
              <w:spacing w:line="276" w:lineRule="auto"/>
              <w:ind w:firstLine="0"/>
              <w:jc w:val="both"/>
            </w:pPr>
            <w:r w:rsidRPr="00C63F14">
              <w:t>Серия «Рассказы по картинкам»: Колобок; Курочка Ряба; Репка; Теремок.</w:t>
            </w:r>
          </w:p>
          <w:p w:rsidR="00AD15D6" w:rsidRPr="00C63F14" w:rsidRDefault="00AD15D6" w:rsidP="00C63F14">
            <w:pPr>
              <w:tabs>
                <w:tab w:val="left" w:pos="522"/>
              </w:tabs>
              <w:spacing w:line="276" w:lineRule="auto"/>
              <w:ind w:left="720"/>
              <w:jc w:val="both"/>
            </w:pPr>
            <w:r w:rsidRPr="00C63F14">
              <w:t xml:space="preserve">Бондаренко А.К. Дидактические игры в детском саду. – М.: Просвещение, 1985. </w:t>
            </w:r>
          </w:p>
        </w:tc>
      </w:tr>
      <w:tr w:rsidR="00AD15D6" w:rsidRPr="00C63F14" w:rsidTr="00954E3A">
        <w:trPr>
          <w:trHeight w:val="350"/>
        </w:trPr>
        <w:tc>
          <w:tcPr>
            <w:tcW w:w="1951" w:type="dxa"/>
          </w:tcPr>
          <w:p w:rsidR="00AD15D6" w:rsidRPr="00C63F14" w:rsidRDefault="00AD15D6" w:rsidP="00C63F14">
            <w:pPr>
              <w:spacing w:line="276" w:lineRule="auto"/>
              <w:jc w:val="both"/>
              <w:rPr>
                <w:b/>
              </w:rPr>
            </w:pPr>
            <w:r w:rsidRPr="00C63F14">
              <w:rPr>
                <w:b/>
              </w:rPr>
              <w:t>Программы,</w:t>
            </w:r>
          </w:p>
          <w:p w:rsidR="00AD15D6" w:rsidRPr="00C63F14" w:rsidRDefault="00AD15D6" w:rsidP="00C63F14">
            <w:pPr>
              <w:spacing w:line="276" w:lineRule="auto"/>
              <w:jc w:val="both"/>
            </w:pPr>
            <w:r w:rsidRPr="00C63F14">
              <w:rPr>
                <w:b/>
              </w:rPr>
              <w:t>технологии и пособия</w:t>
            </w:r>
            <w:r w:rsidRPr="00C63F14">
              <w:t xml:space="preserve"> </w:t>
            </w:r>
            <w:r w:rsidRPr="00C63F14">
              <w:rPr>
                <w:b/>
              </w:rPr>
              <w:t>по образовательной области «Познавательное развитие»</w:t>
            </w:r>
          </w:p>
          <w:p w:rsidR="00AD15D6" w:rsidRPr="00C63F14" w:rsidRDefault="00AD15D6" w:rsidP="00C63F14">
            <w:pPr>
              <w:spacing w:line="276" w:lineRule="auto"/>
              <w:jc w:val="both"/>
            </w:pPr>
          </w:p>
        </w:tc>
        <w:tc>
          <w:tcPr>
            <w:tcW w:w="8363" w:type="dxa"/>
          </w:tcPr>
          <w:p w:rsidR="00AD15D6" w:rsidRPr="00C63F14" w:rsidRDefault="00AD15D6" w:rsidP="00C63F14">
            <w:pPr>
              <w:spacing w:line="276" w:lineRule="auto"/>
              <w:jc w:val="both"/>
              <w:rPr>
                <w:b/>
              </w:rPr>
            </w:pPr>
            <w:r w:rsidRPr="00C63F14">
              <w:rPr>
                <w:b/>
              </w:rPr>
              <w:t>Методические пособия</w:t>
            </w:r>
          </w:p>
          <w:p w:rsidR="00AD15D6" w:rsidRPr="00C63F14" w:rsidRDefault="00AD15D6" w:rsidP="00C63F14">
            <w:pPr>
              <w:numPr>
                <w:ilvl w:val="0"/>
                <w:numId w:val="46"/>
              </w:numPr>
              <w:spacing w:line="276" w:lineRule="auto"/>
              <w:ind w:left="239" w:firstLine="142"/>
              <w:jc w:val="both"/>
            </w:pPr>
            <w:r w:rsidRPr="00C63F14">
              <w:t>Конструирование из строительного материала: Подготовительная к школе группа. Куцакова Л.В.</w:t>
            </w:r>
          </w:p>
          <w:p w:rsidR="00AD15D6" w:rsidRPr="00C63F14" w:rsidRDefault="00AD15D6" w:rsidP="00C63F14">
            <w:pPr>
              <w:numPr>
                <w:ilvl w:val="0"/>
                <w:numId w:val="46"/>
              </w:numPr>
              <w:spacing w:line="276" w:lineRule="auto"/>
              <w:ind w:left="381" w:firstLine="0"/>
              <w:jc w:val="both"/>
            </w:pPr>
            <w:r w:rsidRPr="00C63F14">
              <w:t>Ознакомление с природой в детском саду: подготовительная к школе группа. Соломенникова О.А.</w:t>
            </w:r>
          </w:p>
          <w:p w:rsidR="00AD15D6" w:rsidRPr="00C63F14" w:rsidRDefault="00AD15D6" w:rsidP="00C63F14">
            <w:pPr>
              <w:numPr>
                <w:ilvl w:val="0"/>
                <w:numId w:val="46"/>
              </w:numPr>
              <w:spacing w:line="276" w:lineRule="auto"/>
              <w:ind w:left="239" w:firstLine="709"/>
              <w:jc w:val="both"/>
            </w:pPr>
            <w:r w:rsidRPr="00C63F14">
              <w:t>Ознакомление с предметным и социальным окружением: подготовительная к школе группа. Дыбина О.В.</w:t>
            </w:r>
          </w:p>
          <w:p w:rsidR="00AD15D6" w:rsidRPr="00C63F14" w:rsidRDefault="00AD15D6" w:rsidP="00C63F14">
            <w:pPr>
              <w:numPr>
                <w:ilvl w:val="0"/>
                <w:numId w:val="46"/>
              </w:numPr>
              <w:spacing w:line="276" w:lineRule="auto"/>
              <w:ind w:left="239" w:firstLine="709"/>
              <w:jc w:val="both"/>
            </w:pPr>
            <w:r w:rsidRPr="00C63F14">
              <w:t>Познавательно-исследовательская деятельность дошкольников. Веракса Н.Е., Галимов О.Р.</w:t>
            </w:r>
          </w:p>
          <w:p w:rsidR="00AD15D6" w:rsidRPr="00C63F14" w:rsidRDefault="00AD15D6" w:rsidP="00C63F14">
            <w:pPr>
              <w:numPr>
                <w:ilvl w:val="0"/>
                <w:numId w:val="46"/>
              </w:numPr>
              <w:spacing w:line="276" w:lineRule="auto"/>
              <w:ind w:left="239" w:firstLine="709"/>
              <w:jc w:val="both"/>
            </w:pPr>
            <w:r w:rsidRPr="00C63F14">
              <w:t>Проектная деятельность дошкольников. Веракса Н.Е., Веракса А.Н.</w:t>
            </w:r>
          </w:p>
          <w:p w:rsidR="00AD15D6" w:rsidRPr="00C63F14" w:rsidRDefault="00AD15D6" w:rsidP="00C63F14">
            <w:pPr>
              <w:numPr>
                <w:ilvl w:val="0"/>
                <w:numId w:val="46"/>
              </w:numPr>
              <w:spacing w:line="276" w:lineRule="auto"/>
              <w:ind w:left="239" w:firstLine="709"/>
              <w:jc w:val="both"/>
            </w:pPr>
            <w:r w:rsidRPr="00C63F14">
              <w:t>Развитие познавательных способностей дошкольников. Крашенинников Е.Е., Холодова О.Л.</w:t>
            </w:r>
          </w:p>
          <w:p w:rsidR="00AD15D6" w:rsidRPr="00C63F14" w:rsidRDefault="00AD15D6" w:rsidP="00C63F14">
            <w:pPr>
              <w:numPr>
                <w:ilvl w:val="0"/>
                <w:numId w:val="46"/>
              </w:numPr>
              <w:spacing w:line="276" w:lineRule="auto"/>
              <w:ind w:left="239" w:firstLine="709"/>
              <w:jc w:val="both"/>
            </w:pPr>
            <w:r w:rsidRPr="00C63F14">
              <w:t>Развитие творческого мышления. Работаем по сказке. Шиян О.А.</w:t>
            </w:r>
          </w:p>
          <w:p w:rsidR="00AD15D6" w:rsidRPr="00C63F14" w:rsidRDefault="00AD15D6" w:rsidP="00C63F14">
            <w:pPr>
              <w:numPr>
                <w:ilvl w:val="0"/>
                <w:numId w:val="46"/>
              </w:numPr>
              <w:spacing w:line="276" w:lineRule="auto"/>
              <w:ind w:left="239" w:firstLine="709"/>
              <w:jc w:val="both"/>
            </w:pPr>
            <w:r w:rsidRPr="00C63F14">
              <w:t>Сборник дидактических игр по ознакомлению с окружающим миром. Павлова Л.Ю.</w:t>
            </w:r>
          </w:p>
          <w:p w:rsidR="00AD15D6" w:rsidRPr="00C63F14" w:rsidRDefault="00AD15D6" w:rsidP="00C63F14">
            <w:pPr>
              <w:numPr>
                <w:ilvl w:val="0"/>
                <w:numId w:val="46"/>
              </w:numPr>
              <w:spacing w:line="276" w:lineRule="auto"/>
              <w:ind w:left="239" w:firstLine="709"/>
              <w:jc w:val="both"/>
            </w:pPr>
            <w:r w:rsidRPr="00C63F14">
              <w:t>Формирование элементарных математических представлений.; Подготовительная к школе группа Помораева И.А., Позина В.А.</w:t>
            </w:r>
          </w:p>
          <w:p w:rsidR="00AD15D6" w:rsidRPr="00C63F14" w:rsidRDefault="00AD15D6" w:rsidP="00C63F14">
            <w:pPr>
              <w:spacing w:line="276" w:lineRule="auto"/>
              <w:ind w:firstLine="709"/>
              <w:jc w:val="both"/>
            </w:pPr>
            <w:r w:rsidRPr="00C63F14">
              <w:rPr>
                <w:b/>
              </w:rPr>
              <w:t>Электронные образовательные ресурсы (ЭОР</w:t>
            </w:r>
            <w:r w:rsidRPr="00C63F14">
              <w:t>)</w:t>
            </w:r>
          </w:p>
          <w:p w:rsidR="00AD15D6" w:rsidRPr="00C63F14" w:rsidRDefault="00AD15D6" w:rsidP="00C63F14">
            <w:pPr>
              <w:numPr>
                <w:ilvl w:val="0"/>
                <w:numId w:val="47"/>
              </w:numPr>
              <w:spacing w:line="276" w:lineRule="auto"/>
              <w:ind w:left="948" w:firstLine="709"/>
              <w:jc w:val="both"/>
            </w:pPr>
            <w:r w:rsidRPr="00C63F14">
              <w:t>Ознакомление с предметным и социальным окружением: подготовительная к школе группа. Дыбина О.В.</w:t>
            </w:r>
          </w:p>
          <w:p w:rsidR="00AD15D6" w:rsidRPr="00C63F14" w:rsidRDefault="00AD15D6" w:rsidP="00C63F14">
            <w:pPr>
              <w:numPr>
                <w:ilvl w:val="0"/>
                <w:numId w:val="47"/>
              </w:numPr>
              <w:spacing w:line="276" w:lineRule="auto"/>
              <w:ind w:left="381" w:firstLine="283"/>
              <w:jc w:val="both"/>
            </w:pPr>
            <w:r w:rsidRPr="00C63F14">
              <w:t>Развитие творческого мышления. Работаем по сказке. Шиян О.А.</w:t>
            </w:r>
          </w:p>
          <w:p w:rsidR="00AD15D6" w:rsidRPr="00C63F14" w:rsidRDefault="00AD15D6" w:rsidP="00C63F14">
            <w:pPr>
              <w:numPr>
                <w:ilvl w:val="0"/>
                <w:numId w:val="47"/>
              </w:numPr>
              <w:spacing w:line="276" w:lineRule="auto"/>
              <w:ind w:left="381" w:firstLine="283"/>
              <w:jc w:val="both"/>
            </w:pPr>
            <w:r w:rsidRPr="00C63F14">
              <w:t>Формирование элементарных математических представлений: подготовительная к школе группа. Помораева И.А., Позина В.А.</w:t>
            </w:r>
          </w:p>
          <w:p w:rsidR="00AD15D6" w:rsidRPr="00C63F14" w:rsidRDefault="00AD15D6" w:rsidP="00C63F14">
            <w:pPr>
              <w:spacing w:line="276" w:lineRule="auto"/>
              <w:ind w:left="381" w:firstLine="283"/>
              <w:jc w:val="both"/>
              <w:rPr>
                <w:b/>
              </w:rPr>
            </w:pPr>
            <w:r w:rsidRPr="00C63F14">
              <w:rPr>
                <w:b/>
              </w:rPr>
              <w:t>Рабочие тетради</w:t>
            </w:r>
          </w:p>
          <w:p w:rsidR="00AD15D6" w:rsidRPr="00C63F14" w:rsidRDefault="00AD15D6" w:rsidP="00C63F14">
            <w:pPr>
              <w:numPr>
                <w:ilvl w:val="0"/>
                <w:numId w:val="48"/>
              </w:numPr>
              <w:spacing w:line="276" w:lineRule="auto"/>
              <w:ind w:left="381" w:firstLine="283"/>
              <w:jc w:val="both"/>
            </w:pPr>
            <w:r w:rsidRPr="00C63F14">
              <w:t>Математика для дошкольников Подготовительная к школе группа. Дарья Денисова, Юрий Дорожин.</w:t>
            </w:r>
          </w:p>
          <w:p w:rsidR="00AD15D6" w:rsidRPr="00C63F14" w:rsidRDefault="00AD15D6" w:rsidP="00C63F14">
            <w:pPr>
              <w:spacing w:line="276" w:lineRule="auto"/>
              <w:jc w:val="both"/>
              <w:rPr>
                <w:b/>
              </w:rPr>
            </w:pPr>
            <w:r w:rsidRPr="00C63F14">
              <w:rPr>
                <w:b/>
              </w:rPr>
              <w:t>Наглядно-дидактические пособия</w:t>
            </w:r>
          </w:p>
          <w:p w:rsidR="00AD15D6" w:rsidRPr="00C63F14" w:rsidRDefault="00AD15D6" w:rsidP="00C63F14">
            <w:pPr>
              <w:numPr>
                <w:ilvl w:val="0"/>
                <w:numId w:val="49"/>
              </w:numPr>
              <w:spacing w:line="276" w:lineRule="auto"/>
              <w:ind w:left="522" w:firstLine="284"/>
              <w:jc w:val="both"/>
            </w:pPr>
            <w:r w:rsidRPr="00C63F14">
              <w:t>Серия «Играем в сказку»: Репка. Веракса Н.Е., Веракса А.Н.; Теремок. Веракса Н.Е., Веракса А.Н.; Три медведя. Веракса Н.Е., Веракса А.Н. Три поросенка. Веракса Н.Е., Веракса А.Н.</w:t>
            </w:r>
          </w:p>
          <w:p w:rsidR="00AD15D6" w:rsidRPr="00C63F14" w:rsidRDefault="00AD15D6" w:rsidP="00C63F14">
            <w:pPr>
              <w:numPr>
                <w:ilvl w:val="0"/>
                <w:numId w:val="49"/>
              </w:numPr>
              <w:spacing w:line="276" w:lineRule="auto"/>
              <w:ind w:left="522" w:firstLine="284"/>
              <w:jc w:val="both"/>
            </w:pPr>
            <w:r w:rsidRPr="00C63F14">
              <w:t>Серия «Мир в картинках»: Авиация; Автомобильный транспорт; Арктика и Антарктика; Бытовая техника; Водный транспорт; Высоко в горах; Деревья и листья; Домашние животные; Домашние птицы; Животные – домашние питомцы; Животные жарких стран; Животные средней полосы; Инструменты домашнего мастера; Космос; Морские обитатели; Насекомые; Овощи; Офисная техника и оборудование; Посуда; Рептилии и амфибии; Собаки-друзья и помощники; Школьные принадлежности; Фрукты; Цветы; Ягоды лесные; Ягоды садовые.</w:t>
            </w:r>
          </w:p>
          <w:p w:rsidR="00AD15D6" w:rsidRPr="00C63F14" w:rsidRDefault="00AD15D6" w:rsidP="00C63F14">
            <w:pPr>
              <w:numPr>
                <w:ilvl w:val="0"/>
                <w:numId w:val="49"/>
              </w:numPr>
              <w:spacing w:line="276" w:lineRule="auto"/>
              <w:ind w:left="522" w:firstLine="709"/>
              <w:jc w:val="both"/>
            </w:pPr>
            <w:r w:rsidRPr="00C63F14">
              <w:t>Серия «Рассказы по картинкам»: Времена года; Зима; Осень; Весна; Лето; Родная природа; Кем быть?; Профессии; Мой дом; В деревне.</w:t>
            </w:r>
          </w:p>
          <w:p w:rsidR="00AD15D6" w:rsidRPr="00C63F14" w:rsidRDefault="00AD15D6" w:rsidP="00C63F14">
            <w:pPr>
              <w:numPr>
                <w:ilvl w:val="0"/>
                <w:numId w:val="49"/>
              </w:numPr>
              <w:spacing w:line="276" w:lineRule="auto"/>
              <w:ind w:left="522" w:firstLine="709"/>
              <w:jc w:val="both"/>
            </w:pPr>
            <w:r w:rsidRPr="00C63F14">
              <w:t>Серия «Расскажите детям о…»: фруктах; овощах; садовых ягодах; деревьях; животных жарких стран; морских обитателях; птицах; насекомых; космосе; грибах; домашних животных; хлебе; бытовых приборах; рабочих инструментах; космонавтике; лесных животных; домашних питомцах; транспорте; специальных машинах.</w:t>
            </w:r>
          </w:p>
          <w:p w:rsidR="00AD15D6" w:rsidRPr="00C63F14" w:rsidRDefault="00AD15D6" w:rsidP="00C63F14">
            <w:pPr>
              <w:numPr>
                <w:ilvl w:val="0"/>
                <w:numId w:val="49"/>
              </w:numPr>
              <w:spacing w:line="276" w:lineRule="auto"/>
              <w:ind w:left="522" w:firstLine="709"/>
              <w:jc w:val="both"/>
            </w:pPr>
            <w:r w:rsidRPr="00C63F14">
              <w:t>Плакаты: Овощи; Фрукты; Животные Африки; Животные средней полосы; Птицы; Домашние животные; Домашние питомцы; Домашние птицы; Цветы; Цифры; Форма; Счет до 10; Счет до 20.</w:t>
            </w:r>
          </w:p>
        </w:tc>
      </w:tr>
      <w:tr w:rsidR="00AD15D6" w:rsidRPr="00C63F14" w:rsidTr="00954E3A">
        <w:trPr>
          <w:trHeight w:val="1688"/>
        </w:trPr>
        <w:tc>
          <w:tcPr>
            <w:tcW w:w="1951" w:type="dxa"/>
          </w:tcPr>
          <w:p w:rsidR="00AD15D6" w:rsidRPr="00C63F14" w:rsidRDefault="00AD15D6" w:rsidP="00C63F14">
            <w:pPr>
              <w:spacing w:line="276" w:lineRule="auto"/>
              <w:jc w:val="both"/>
              <w:rPr>
                <w:b/>
              </w:rPr>
            </w:pPr>
            <w:r w:rsidRPr="00C63F14">
              <w:rPr>
                <w:b/>
              </w:rPr>
              <w:t>Программы,</w:t>
            </w:r>
          </w:p>
          <w:p w:rsidR="00AD15D6" w:rsidRPr="00C63F14" w:rsidRDefault="00AD15D6" w:rsidP="00C63F14">
            <w:pPr>
              <w:spacing w:line="276" w:lineRule="auto"/>
              <w:jc w:val="both"/>
              <w:rPr>
                <w:b/>
              </w:rPr>
            </w:pPr>
            <w:r w:rsidRPr="00C63F14">
              <w:rPr>
                <w:b/>
              </w:rPr>
              <w:t>технологии и пособия пособий по образовательной области «Художественно-эстетическое развитие»</w:t>
            </w: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p>
          <w:p w:rsidR="00AD15D6" w:rsidRPr="00C63F14" w:rsidRDefault="00AD15D6" w:rsidP="00C63F14">
            <w:pPr>
              <w:spacing w:line="276" w:lineRule="auto"/>
              <w:jc w:val="both"/>
              <w:rPr>
                <w:b/>
              </w:rPr>
            </w:pPr>
            <w:r w:rsidRPr="00C63F14">
              <w:rPr>
                <w:b/>
              </w:rPr>
              <w:t>Взаимодействие детского сада с семьей</w:t>
            </w:r>
          </w:p>
        </w:tc>
        <w:tc>
          <w:tcPr>
            <w:tcW w:w="8363" w:type="dxa"/>
          </w:tcPr>
          <w:p w:rsidR="00AD15D6" w:rsidRPr="00C63F14" w:rsidRDefault="00AD15D6" w:rsidP="00C63F14">
            <w:pPr>
              <w:spacing w:line="276" w:lineRule="auto"/>
              <w:jc w:val="both"/>
              <w:rPr>
                <w:b/>
              </w:rPr>
            </w:pPr>
            <w:r w:rsidRPr="00C63F14">
              <w:rPr>
                <w:b/>
              </w:rPr>
              <w:t>Методические пособия</w:t>
            </w:r>
          </w:p>
          <w:p w:rsidR="00AD15D6" w:rsidRPr="00C63F14" w:rsidRDefault="00AD15D6" w:rsidP="00C63F14">
            <w:pPr>
              <w:numPr>
                <w:ilvl w:val="0"/>
                <w:numId w:val="56"/>
              </w:numPr>
              <w:spacing w:line="276" w:lineRule="auto"/>
              <w:ind w:left="522" w:hanging="141"/>
              <w:jc w:val="both"/>
            </w:pPr>
            <w:r w:rsidRPr="00C63F14">
              <w:t>Детское художественное творчество. Комарова. Т.С.</w:t>
            </w:r>
          </w:p>
          <w:p w:rsidR="00AD15D6" w:rsidRPr="00C63F14" w:rsidRDefault="00AD15D6" w:rsidP="00C63F14">
            <w:pPr>
              <w:numPr>
                <w:ilvl w:val="0"/>
                <w:numId w:val="56"/>
              </w:numPr>
              <w:spacing w:line="276" w:lineRule="auto"/>
              <w:ind w:left="522" w:hanging="141"/>
              <w:jc w:val="both"/>
            </w:pPr>
            <w:r w:rsidRPr="00C63F14">
              <w:t>Интеграция в воспитательно-образовательной работе детского сада. Комарова Т.С., Зацепина М.Б.</w:t>
            </w:r>
          </w:p>
          <w:p w:rsidR="00AD15D6" w:rsidRPr="00C63F14" w:rsidRDefault="00AD15D6" w:rsidP="00C63F14">
            <w:pPr>
              <w:numPr>
                <w:ilvl w:val="0"/>
                <w:numId w:val="56"/>
              </w:numPr>
              <w:spacing w:line="276" w:lineRule="auto"/>
              <w:ind w:left="522" w:hanging="141"/>
              <w:jc w:val="both"/>
            </w:pPr>
            <w:r w:rsidRPr="00C63F14">
              <w:t>Развитие художественных способностей дошкольников. Комарова Т.С.</w:t>
            </w:r>
          </w:p>
          <w:p w:rsidR="00AD15D6" w:rsidRPr="00C63F14" w:rsidRDefault="00AD15D6" w:rsidP="00C63F14">
            <w:pPr>
              <w:numPr>
                <w:ilvl w:val="0"/>
                <w:numId w:val="56"/>
              </w:numPr>
              <w:spacing w:line="276" w:lineRule="auto"/>
              <w:ind w:left="522" w:hanging="141"/>
              <w:jc w:val="both"/>
            </w:pPr>
            <w:r w:rsidRPr="00C63F14">
              <w:t>Хрестоматия для чтения детям в детском саду и дома: 6-7 лет.</w:t>
            </w:r>
          </w:p>
          <w:p w:rsidR="00AD15D6" w:rsidRPr="00C63F14" w:rsidRDefault="00AD15D6" w:rsidP="00C63F14">
            <w:pPr>
              <w:numPr>
                <w:ilvl w:val="0"/>
                <w:numId w:val="56"/>
              </w:numPr>
              <w:spacing w:line="276" w:lineRule="auto"/>
              <w:ind w:left="522" w:hanging="141"/>
              <w:jc w:val="both"/>
            </w:pPr>
            <w:r w:rsidRPr="00C63F14">
              <w:t>Тыва уруглар ясли-садынга номчулга ному. автору О.О Сувакпит, Ч.К. Кара-Куске.</w:t>
            </w:r>
          </w:p>
          <w:p w:rsidR="00AD15D6" w:rsidRPr="00C63F14" w:rsidRDefault="00AD15D6" w:rsidP="00C63F14">
            <w:pPr>
              <w:numPr>
                <w:ilvl w:val="0"/>
                <w:numId w:val="56"/>
              </w:numPr>
              <w:spacing w:line="276" w:lineRule="auto"/>
              <w:ind w:left="522" w:hanging="141"/>
              <w:jc w:val="both"/>
            </w:pPr>
            <w:r w:rsidRPr="00C63F14">
              <w:t>Изобразительная деятельность детском саду. Подготовительная к школе группа. Комарова Т.С.;</w:t>
            </w:r>
          </w:p>
          <w:p w:rsidR="00AD15D6" w:rsidRPr="00C63F14" w:rsidRDefault="00AD15D6" w:rsidP="00C63F14">
            <w:pPr>
              <w:spacing w:line="276" w:lineRule="auto"/>
              <w:jc w:val="both"/>
              <w:rPr>
                <w:b/>
              </w:rPr>
            </w:pPr>
            <w:r w:rsidRPr="00C63F14">
              <w:rPr>
                <w:b/>
              </w:rPr>
              <w:t>Электронные образовательные ресурсы (ЭОР)</w:t>
            </w:r>
          </w:p>
          <w:p w:rsidR="00AD15D6" w:rsidRPr="00C63F14" w:rsidRDefault="00AD15D6" w:rsidP="00C63F14">
            <w:pPr>
              <w:spacing w:line="276" w:lineRule="auto"/>
              <w:ind w:firstLine="709"/>
              <w:jc w:val="both"/>
            </w:pPr>
            <w:r w:rsidRPr="00C63F14">
              <w:t>Изобразительная деятельность детском саду.  Комарова Т.С.</w:t>
            </w:r>
          </w:p>
          <w:p w:rsidR="00AD15D6" w:rsidRPr="00C63F14" w:rsidRDefault="00AD15D6" w:rsidP="00C63F14">
            <w:pPr>
              <w:spacing w:line="276" w:lineRule="auto"/>
              <w:ind w:firstLine="709"/>
              <w:jc w:val="both"/>
            </w:pPr>
            <w:r w:rsidRPr="00C63F14">
              <w:t>Ознакомление детей с народным искусством. Соломенникова О.А.</w:t>
            </w:r>
          </w:p>
          <w:p w:rsidR="00AD15D6" w:rsidRPr="00C63F14" w:rsidRDefault="00AD15D6" w:rsidP="00C63F14">
            <w:pPr>
              <w:spacing w:line="276" w:lineRule="auto"/>
              <w:jc w:val="both"/>
              <w:rPr>
                <w:b/>
              </w:rPr>
            </w:pPr>
            <w:r w:rsidRPr="00C63F14">
              <w:rPr>
                <w:b/>
              </w:rPr>
              <w:t>Наглядно-дидактические пособия</w:t>
            </w:r>
          </w:p>
          <w:p w:rsidR="00AD15D6" w:rsidRPr="00C63F14" w:rsidRDefault="00AD15D6" w:rsidP="00C63F14">
            <w:pPr>
              <w:numPr>
                <w:ilvl w:val="0"/>
                <w:numId w:val="57"/>
              </w:numPr>
              <w:spacing w:line="276" w:lineRule="auto"/>
              <w:ind w:left="381" w:firstLine="141"/>
              <w:jc w:val="both"/>
            </w:pPr>
            <w:r w:rsidRPr="00C63F14">
              <w:t>Серия «Мир в картинках»: Филимоновская народная игрушка; Городецкая роспись по дереву; Полхов - Майдан; Каргополь - народная игрушка; Дымковская игрушка; Хохлома; Гжель; Музыкальные инструменты.</w:t>
            </w:r>
          </w:p>
          <w:p w:rsidR="00AD15D6" w:rsidRPr="00C63F14" w:rsidRDefault="00AD15D6" w:rsidP="00C63F14">
            <w:pPr>
              <w:numPr>
                <w:ilvl w:val="0"/>
                <w:numId w:val="57"/>
              </w:numPr>
              <w:spacing w:line="276" w:lineRule="auto"/>
              <w:ind w:left="381" w:firstLine="141"/>
              <w:jc w:val="both"/>
            </w:pPr>
            <w:r w:rsidRPr="00C63F14">
              <w:t>Плакаты: Гжель. Изделия; Гжель. Орнаменты; Полхов - Майдан. Изделия; Полхов - Майдан. Орнаменты; Филимоновская свистулька; Хохлома. Изделия; Хохлома. Орнаменты.</w:t>
            </w:r>
          </w:p>
          <w:p w:rsidR="00AD15D6" w:rsidRPr="00C63F14" w:rsidRDefault="00AD15D6" w:rsidP="00C63F14">
            <w:pPr>
              <w:numPr>
                <w:ilvl w:val="0"/>
                <w:numId w:val="57"/>
              </w:numPr>
              <w:spacing w:line="276" w:lineRule="auto"/>
              <w:ind w:left="381" w:firstLine="141"/>
              <w:jc w:val="both"/>
            </w:pPr>
            <w:r w:rsidRPr="00C63F14">
              <w:t>Серия «Расскажите детям о…»: музыкальных инструментах; музеях и выставках Москвы.</w:t>
            </w:r>
          </w:p>
          <w:p w:rsidR="00AD15D6" w:rsidRPr="00C63F14" w:rsidRDefault="00AD15D6" w:rsidP="00C63F14">
            <w:pPr>
              <w:spacing w:line="276" w:lineRule="auto"/>
              <w:ind w:firstLine="709"/>
              <w:jc w:val="both"/>
              <w:rPr>
                <w:b/>
              </w:rPr>
            </w:pPr>
            <w:r w:rsidRPr="00C63F14">
              <w:rPr>
                <w:b/>
              </w:rPr>
              <w:t>Альбомы для творчества</w:t>
            </w:r>
          </w:p>
          <w:p w:rsidR="00AD15D6" w:rsidRPr="00C63F14" w:rsidRDefault="00AD15D6" w:rsidP="00C63F14">
            <w:pPr>
              <w:numPr>
                <w:ilvl w:val="0"/>
                <w:numId w:val="58"/>
              </w:numPr>
              <w:spacing w:line="276" w:lineRule="auto"/>
              <w:ind w:left="720" w:firstLine="0"/>
              <w:jc w:val="both"/>
            </w:pPr>
            <w:r w:rsidRPr="00C63F14">
              <w:t>Серия «Искусство-детям»: Волшебный пластилин; Городецкая роспись; Дымковская игрушка; Филимоновкая игрушка; Хохломская роспись; Простые узоры и орнаменты; Узоры Северной Двины; сказочная гжель; Тайны бумажного листа; Секреты бумажного листа.</w:t>
            </w:r>
          </w:p>
          <w:p w:rsidR="00AD15D6" w:rsidRPr="00C63F14" w:rsidRDefault="00AD15D6" w:rsidP="00C63F14">
            <w:pPr>
              <w:numPr>
                <w:ilvl w:val="0"/>
                <w:numId w:val="58"/>
              </w:numPr>
              <w:spacing w:line="276" w:lineRule="auto"/>
              <w:ind w:left="720" w:firstLine="0"/>
              <w:jc w:val="both"/>
            </w:pPr>
            <w:r w:rsidRPr="00C63F14">
              <w:t>Грибовская А.А.  Аппликация в детском саду (в 2-х частях).</w:t>
            </w:r>
          </w:p>
          <w:p w:rsidR="00AD15D6" w:rsidRPr="00C63F14" w:rsidRDefault="00AD15D6" w:rsidP="00C63F14">
            <w:pPr>
              <w:numPr>
                <w:ilvl w:val="0"/>
                <w:numId w:val="58"/>
              </w:numPr>
              <w:spacing w:line="276" w:lineRule="auto"/>
              <w:ind w:left="720" w:firstLine="0"/>
              <w:jc w:val="both"/>
            </w:pPr>
            <w:r w:rsidRPr="00C63F14">
              <w:t>Григорьева Г.Г.  Изобразительная деятельность дошкольников. – М.: Академия, 1997.</w:t>
            </w:r>
          </w:p>
          <w:p w:rsidR="00AD15D6" w:rsidRPr="00C63F14" w:rsidRDefault="00AD15D6" w:rsidP="00C63F14">
            <w:pPr>
              <w:spacing w:line="276" w:lineRule="auto"/>
              <w:ind w:left="720"/>
              <w:jc w:val="both"/>
            </w:pPr>
            <w:r w:rsidRPr="00C63F14">
              <w:t>Григорьева Г.Г.  Игровые приемы в обучении дошкольников изобразительной деятельности. М.: Просвещение, 1995.</w:t>
            </w:r>
          </w:p>
          <w:p w:rsidR="00AD15D6" w:rsidRPr="00C63F14" w:rsidRDefault="00AD15D6" w:rsidP="00C63F14">
            <w:pPr>
              <w:spacing w:line="276" w:lineRule="auto"/>
              <w:ind w:left="720"/>
              <w:jc w:val="both"/>
            </w:pPr>
            <w:r w:rsidRPr="00C63F14">
              <w:t xml:space="preserve">Губанова Н.Ф. Театрализованная деятельность дошкольников: 2-5 лет. – М.: ВАКО, 2011. </w:t>
            </w:r>
          </w:p>
          <w:p w:rsidR="00AD15D6" w:rsidRPr="00C63F14" w:rsidRDefault="00AD15D6" w:rsidP="00C63F14">
            <w:pPr>
              <w:spacing w:line="276" w:lineRule="auto"/>
              <w:ind w:left="720"/>
              <w:jc w:val="both"/>
            </w:pPr>
            <w:r w:rsidRPr="00C63F14">
              <w:t>Куцакова Л.В. Конструирование и ручной труд в детском саду: Программа и конспекты занятий. М.,2007</w:t>
            </w:r>
          </w:p>
          <w:p w:rsidR="00AD15D6" w:rsidRPr="00C63F14" w:rsidRDefault="00AD15D6" w:rsidP="00C63F14">
            <w:pPr>
              <w:spacing w:line="276" w:lineRule="auto"/>
              <w:ind w:left="720"/>
              <w:jc w:val="both"/>
            </w:pPr>
            <w:r w:rsidRPr="00C63F14">
              <w:t>Куцакова Л.В. Занятия по конструированию из строительного материала. М.2006.</w:t>
            </w:r>
          </w:p>
          <w:p w:rsidR="00AD15D6" w:rsidRPr="00C63F14" w:rsidRDefault="00AD15D6" w:rsidP="00C63F14">
            <w:pPr>
              <w:spacing w:line="276" w:lineRule="auto"/>
              <w:ind w:left="720"/>
              <w:jc w:val="both"/>
            </w:pPr>
            <w:r w:rsidRPr="00C63F14">
              <w:t>Парамонова Л.А.Развивающие занятия с детьми 2-3,3-4, 4-5, 5-6,6-7 лет.</w:t>
            </w:r>
          </w:p>
          <w:p w:rsidR="00AD15D6" w:rsidRPr="00C63F14" w:rsidRDefault="00AD15D6" w:rsidP="00C63F14">
            <w:pPr>
              <w:spacing w:line="276" w:lineRule="auto"/>
              <w:ind w:left="714"/>
              <w:jc w:val="both"/>
            </w:pPr>
            <w:r w:rsidRPr="00C63F14">
              <w:t>Куцакова Л.В. Творим и мастерим. Ручной труд: Пособие для педагогов и родителей. –М., 2007.</w:t>
            </w:r>
          </w:p>
          <w:p w:rsidR="00AD15D6" w:rsidRPr="00C63F14" w:rsidRDefault="00AD15D6" w:rsidP="00C63F14">
            <w:pPr>
              <w:spacing w:line="276" w:lineRule="auto"/>
              <w:ind w:left="714"/>
              <w:jc w:val="both"/>
              <w:rPr>
                <w:color w:val="000000"/>
              </w:rPr>
            </w:pPr>
            <w:r w:rsidRPr="00C63F14">
              <w:rPr>
                <w:color w:val="000000"/>
              </w:rPr>
              <w:t xml:space="preserve">Каплунова И., Новоскольцева И. Праздник каждый день. Программа музыкального воспитания детей дошкольного возраста «Ладушки», младшая группа. СПб.: Изд-во «Композитор», 1999.  </w:t>
            </w:r>
          </w:p>
          <w:p w:rsidR="00AD15D6" w:rsidRPr="00C63F14" w:rsidRDefault="00AD15D6" w:rsidP="00C63F14">
            <w:pPr>
              <w:spacing w:line="276" w:lineRule="auto"/>
              <w:ind w:left="714"/>
              <w:jc w:val="both"/>
              <w:rPr>
                <w:color w:val="000000"/>
              </w:rPr>
            </w:pPr>
            <w:r w:rsidRPr="00C63F14">
              <w:rPr>
                <w:color w:val="000000"/>
              </w:rPr>
              <w:t xml:space="preserve">Ладушки / И. Каплунова, И. Новооскольцева. // Праздник каждый день. Программа музыкального воспитания детей. – СПб.: Композитор, 1999. </w:t>
            </w:r>
          </w:p>
          <w:p w:rsidR="00AD15D6" w:rsidRPr="00C63F14" w:rsidRDefault="00AD15D6" w:rsidP="00C63F14">
            <w:pPr>
              <w:spacing w:line="276" w:lineRule="auto"/>
              <w:ind w:left="714"/>
              <w:jc w:val="both"/>
              <w:rPr>
                <w:color w:val="000000"/>
              </w:rPr>
            </w:pPr>
            <w:r w:rsidRPr="00C63F14">
              <w:rPr>
                <w:color w:val="000000"/>
              </w:rPr>
              <w:t xml:space="preserve">Меркулова Л.Р. «Оркестр в детском саду». Программа формирования эмоционального сопереживания и осознания музыки через музицирование. – М., 1999. </w:t>
            </w:r>
          </w:p>
          <w:p w:rsidR="00AD15D6" w:rsidRPr="00C63F14" w:rsidRDefault="00AD15D6" w:rsidP="00C63F14">
            <w:pPr>
              <w:spacing w:line="276" w:lineRule="auto"/>
              <w:ind w:left="714"/>
              <w:jc w:val="both"/>
              <w:rPr>
                <w:color w:val="000000"/>
              </w:rPr>
            </w:pPr>
            <w:r w:rsidRPr="00C63F14">
              <w:rPr>
                <w:color w:val="000000"/>
              </w:rPr>
              <w:t xml:space="preserve">Петрова В.А. «Малыш». Программа развития музыкальности у детей раннего возраста (третий год жизни). – М.: «Виоланта», 1998. </w:t>
            </w:r>
          </w:p>
          <w:p w:rsidR="00AD15D6" w:rsidRPr="00C63F14" w:rsidRDefault="00AD15D6" w:rsidP="00C63F14">
            <w:pPr>
              <w:spacing w:line="276" w:lineRule="auto"/>
              <w:ind w:left="714"/>
              <w:jc w:val="both"/>
              <w:rPr>
                <w:color w:val="000000"/>
              </w:rPr>
            </w:pPr>
            <w:r w:rsidRPr="00C63F14">
              <w:rPr>
                <w:color w:val="000000"/>
              </w:rPr>
              <w:t xml:space="preserve">Петрова В.А., Мы танцуем и поем. – М.: Карапуз, 2003. </w:t>
            </w:r>
          </w:p>
          <w:p w:rsidR="00AD15D6" w:rsidRPr="00C63F14" w:rsidRDefault="00AD15D6" w:rsidP="00C63F14">
            <w:pPr>
              <w:numPr>
                <w:ilvl w:val="0"/>
                <w:numId w:val="45"/>
              </w:numPr>
              <w:spacing w:line="276" w:lineRule="auto"/>
              <w:jc w:val="both"/>
              <w:rPr>
                <w:lang w:val="tt-RU"/>
              </w:rPr>
            </w:pPr>
            <w:r w:rsidRPr="00C63F14">
              <w:rPr>
                <w:lang w:val="tt-RU"/>
              </w:rPr>
              <w:t xml:space="preserve">«Тыва уруглар ясли-садтарынга номчулга ному» О.О. Сувакпит, Б.М. Монгуш. </w:t>
            </w:r>
          </w:p>
          <w:p w:rsidR="00AD15D6" w:rsidRPr="00C63F14" w:rsidRDefault="00AD15D6" w:rsidP="00C63F14">
            <w:pPr>
              <w:numPr>
                <w:ilvl w:val="0"/>
                <w:numId w:val="45"/>
              </w:numPr>
              <w:spacing w:line="276" w:lineRule="auto"/>
              <w:jc w:val="both"/>
              <w:rPr>
                <w:lang w:val="tt-RU"/>
              </w:rPr>
            </w:pPr>
            <w:r w:rsidRPr="00C63F14">
              <w:rPr>
                <w:lang w:val="tt-RU"/>
              </w:rPr>
              <w:t>«Садик уругларынга  музыка ооредилгези» А.С. Танова.</w:t>
            </w:r>
          </w:p>
          <w:p w:rsidR="00AD15D6" w:rsidRPr="00C63F14" w:rsidRDefault="00AD15D6" w:rsidP="00C63F14">
            <w:pPr>
              <w:numPr>
                <w:ilvl w:val="0"/>
                <w:numId w:val="45"/>
              </w:numPr>
              <w:spacing w:line="276" w:lineRule="auto"/>
              <w:jc w:val="both"/>
              <w:rPr>
                <w:lang w:val="tt-RU"/>
              </w:rPr>
            </w:pPr>
            <w:r w:rsidRPr="00C63F14">
              <w:rPr>
                <w:lang w:val="tt-RU"/>
              </w:rPr>
              <w:t>«Улусчу педагогика» Г.Б. Сундуй.</w:t>
            </w:r>
          </w:p>
          <w:p w:rsidR="00AD15D6" w:rsidRPr="00C63F14" w:rsidRDefault="00AD15D6" w:rsidP="00C63F14">
            <w:pPr>
              <w:numPr>
                <w:ilvl w:val="0"/>
                <w:numId w:val="45"/>
              </w:numPr>
              <w:spacing w:line="276" w:lineRule="auto"/>
              <w:jc w:val="both"/>
              <w:rPr>
                <w:lang w:val="tt-RU"/>
              </w:rPr>
            </w:pPr>
            <w:r w:rsidRPr="00C63F14">
              <w:rPr>
                <w:lang w:val="tt-RU"/>
              </w:rPr>
              <w:t>“Тувинские народные сказки” З.Б.Самдан.</w:t>
            </w:r>
          </w:p>
          <w:p w:rsidR="00AD15D6" w:rsidRPr="00C63F14" w:rsidRDefault="00AD15D6" w:rsidP="00C63F14">
            <w:pPr>
              <w:numPr>
                <w:ilvl w:val="0"/>
                <w:numId w:val="45"/>
              </w:numPr>
              <w:spacing w:line="276" w:lineRule="auto"/>
              <w:jc w:val="both"/>
              <w:rPr>
                <w:lang w:val="tt-RU"/>
              </w:rPr>
            </w:pPr>
            <w:r w:rsidRPr="00C63F14">
              <w:rPr>
                <w:lang w:val="tt-RU"/>
              </w:rPr>
              <w:t>“Улусчу ужурлар” Г.Д. Сундуй.</w:t>
            </w:r>
          </w:p>
          <w:p w:rsidR="00AD15D6" w:rsidRPr="00C63F14" w:rsidRDefault="00AD15D6" w:rsidP="00C63F14">
            <w:pPr>
              <w:numPr>
                <w:ilvl w:val="0"/>
                <w:numId w:val="45"/>
              </w:numPr>
              <w:spacing w:line="276" w:lineRule="auto"/>
              <w:jc w:val="both"/>
              <w:rPr>
                <w:lang w:val="tt-RU"/>
              </w:rPr>
            </w:pPr>
            <w:r w:rsidRPr="00C63F14">
              <w:rPr>
                <w:lang w:val="tt-RU"/>
              </w:rPr>
              <w:t>“Уругларга оюннар”  Школа назы четпээн уругларга оюннар чыындызы А.Х.Алдын-оол</w:t>
            </w:r>
          </w:p>
          <w:p w:rsidR="00AD15D6" w:rsidRPr="00C63F14" w:rsidRDefault="00AD15D6" w:rsidP="00C63F14">
            <w:pPr>
              <w:numPr>
                <w:ilvl w:val="0"/>
                <w:numId w:val="45"/>
              </w:numPr>
              <w:spacing w:line="276" w:lineRule="auto"/>
              <w:jc w:val="both"/>
              <w:rPr>
                <w:lang w:val="tt-RU"/>
              </w:rPr>
            </w:pPr>
            <w:r w:rsidRPr="00C63F14">
              <w:rPr>
                <w:lang w:val="tt-RU"/>
              </w:rPr>
              <w:t xml:space="preserve"> “Тыва оюннар” Иргит Самбуу</w:t>
            </w:r>
          </w:p>
          <w:p w:rsidR="00AD15D6" w:rsidRPr="00C63F14" w:rsidRDefault="00AD15D6" w:rsidP="00C63F14">
            <w:pPr>
              <w:numPr>
                <w:ilvl w:val="0"/>
                <w:numId w:val="45"/>
              </w:numPr>
              <w:spacing w:line="276" w:lineRule="auto"/>
              <w:jc w:val="both"/>
              <w:rPr>
                <w:lang w:val="tt-RU"/>
              </w:rPr>
            </w:pPr>
            <w:r w:rsidRPr="00C63F14">
              <w:rPr>
                <w:lang w:val="tt-RU"/>
              </w:rPr>
              <w:t xml:space="preserve">“Матпаадыр” уругларга аас чогаалы </w:t>
            </w:r>
          </w:p>
          <w:p w:rsidR="00AD15D6" w:rsidRPr="00C63F14" w:rsidRDefault="00AD15D6" w:rsidP="00C63F14">
            <w:pPr>
              <w:numPr>
                <w:ilvl w:val="0"/>
                <w:numId w:val="45"/>
              </w:numPr>
              <w:spacing w:line="276" w:lineRule="auto"/>
              <w:jc w:val="both"/>
              <w:rPr>
                <w:lang w:val="tt-RU"/>
              </w:rPr>
            </w:pPr>
            <w:r w:rsidRPr="00C63F14">
              <w:rPr>
                <w:lang w:val="tt-RU"/>
              </w:rPr>
              <w:t>“Аякты кым бусканыл?” Ш.Даржай.</w:t>
            </w:r>
          </w:p>
          <w:p w:rsidR="00AD15D6" w:rsidRPr="00C63F14" w:rsidRDefault="00AD15D6" w:rsidP="00C63F14">
            <w:pPr>
              <w:spacing w:line="276" w:lineRule="auto"/>
              <w:jc w:val="both"/>
              <w:rPr>
                <w:b/>
              </w:rPr>
            </w:pPr>
            <w:r w:rsidRPr="00C63F14">
              <w:rPr>
                <w:b/>
              </w:rPr>
              <w:t>Серия «Школа Семи Гномов»</w:t>
            </w:r>
            <w:r w:rsidRPr="00C63F14">
              <w:t xml:space="preserve"> с 2 до 7 лет</w:t>
            </w:r>
          </w:p>
        </w:tc>
      </w:tr>
    </w:tbl>
    <w:p w:rsidR="00AD15D6" w:rsidRPr="00C63F14" w:rsidRDefault="00AD15D6" w:rsidP="00C63F14">
      <w:pPr>
        <w:spacing w:line="276" w:lineRule="auto"/>
        <w:ind w:firstLine="709"/>
        <w:jc w:val="both"/>
        <w:rPr>
          <w:b/>
        </w:rPr>
      </w:pPr>
    </w:p>
    <w:p w:rsidR="00AD15D6" w:rsidRPr="00C63F14" w:rsidRDefault="00AD15D6" w:rsidP="00C63F14">
      <w:pPr>
        <w:spacing w:line="276" w:lineRule="auto"/>
        <w:ind w:firstLine="709"/>
        <w:jc w:val="both"/>
        <w:rPr>
          <w:b/>
        </w:rPr>
      </w:pPr>
      <w:r w:rsidRPr="00C63F14">
        <w:rPr>
          <w:b/>
        </w:rPr>
        <w:t>Список литературы для чтения детям</w:t>
      </w:r>
    </w:p>
    <w:p w:rsidR="00AD15D6" w:rsidRPr="00C63F14" w:rsidRDefault="00AD15D6" w:rsidP="00C63F14">
      <w:pPr>
        <w:spacing w:line="276" w:lineRule="auto"/>
        <w:ind w:firstLine="709"/>
        <w:contextualSpacing/>
        <w:jc w:val="both"/>
        <w:rPr>
          <w:b/>
        </w:rPr>
      </w:pPr>
      <w:r w:rsidRPr="00C63F14">
        <w:rPr>
          <w:b/>
        </w:rPr>
        <w:t>Подготовительная к школе группа (от6-7 лет)</w:t>
      </w:r>
    </w:p>
    <w:p w:rsidR="00AD15D6" w:rsidRPr="00C63F14" w:rsidRDefault="00AD15D6" w:rsidP="00C63F14">
      <w:pPr>
        <w:spacing w:line="276" w:lineRule="auto"/>
        <w:ind w:firstLine="709"/>
        <w:contextualSpacing/>
        <w:jc w:val="both"/>
        <w:rPr>
          <w:b/>
        </w:rPr>
      </w:pPr>
      <w:r w:rsidRPr="00C63F14">
        <w:rPr>
          <w:b/>
        </w:rPr>
        <w:t>Русский фольклор</w:t>
      </w:r>
    </w:p>
    <w:p w:rsidR="00AD15D6" w:rsidRPr="00C63F14" w:rsidRDefault="00AD15D6" w:rsidP="00C63F14">
      <w:pPr>
        <w:spacing w:line="276" w:lineRule="auto"/>
        <w:ind w:firstLine="709"/>
        <w:contextualSpacing/>
        <w:jc w:val="both"/>
      </w:pPr>
      <w:r w:rsidRPr="00C63F14">
        <w:rPr>
          <w:b/>
        </w:rPr>
        <w:t>Песенки.</w:t>
      </w:r>
      <w:r w:rsidRPr="00C63F14">
        <w:t xml:space="preserve"> «Лиса рожью шла..», «Чигарики-чок-чигарок…», «Зима пришла», «Идет матушка весна…», «Когда солнышко взойдет, роса на землю падет..».</w:t>
      </w:r>
    </w:p>
    <w:p w:rsidR="00AD15D6" w:rsidRPr="00C63F14" w:rsidRDefault="00AD15D6" w:rsidP="00C63F14">
      <w:pPr>
        <w:spacing w:line="276" w:lineRule="auto"/>
        <w:ind w:firstLine="709"/>
        <w:contextualSpacing/>
        <w:jc w:val="both"/>
      </w:pPr>
      <w:r w:rsidRPr="00C63F14">
        <w:rPr>
          <w:b/>
        </w:rPr>
        <w:t>Календарные обрядовые песни.</w:t>
      </w:r>
      <w:r w:rsidRPr="00C63F14">
        <w:t xml:space="preserve"> «Коляда! Коляда! А бывает коляда…», «Коляда, коляда, ты подай пирога…», «Как пошла коляда…», «Как на масляной неделе…», «Тин-тин-ка…», «Масленица, масленица!».</w:t>
      </w:r>
    </w:p>
    <w:p w:rsidR="00AD15D6" w:rsidRPr="00C63F14" w:rsidRDefault="00AD15D6" w:rsidP="00C63F14">
      <w:pPr>
        <w:spacing w:line="276" w:lineRule="auto"/>
        <w:ind w:firstLine="709"/>
        <w:contextualSpacing/>
        <w:jc w:val="both"/>
      </w:pPr>
      <w:r w:rsidRPr="00C63F14">
        <w:rPr>
          <w:b/>
        </w:rPr>
        <w:t>Прибаутки.</w:t>
      </w:r>
      <w:r w:rsidRPr="00C63F14">
        <w:t xml:space="preserve"> «Братцы, братцы!...», «Федул, что губы надул?...», «Ты пирог съел?», «Глупый Иван…», «Сбил-сколотил – вот колесо»</w:t>
      </w:r>
    </w:p>
    <w:p w:rsidR="00AD15D6" w:rsidRPr="00C63F14" w:rsidRDefault="00AD15D6" w:rsidP="00C63F14">
      <w:pPr>
        <w:spacing w:line="276" w:lineRule="auto"/>
        <w:ind w:firstLine="709"/>
        <w:contextualSpacing/>
        <w:jc w:val="both"/>
      </w:pPr>
      <w:r w:rsidRPr="00C63F14">
        <w:rPr>
          <w:b/>
        </w:rPr>
        <w:t>Небылицы.</w:t>
      </w:r>
      <w:r w:rsidRPr="00C63F14">
        <w:t xml:space="preserve"> «Богат Ермошка», «Вы послушайте, ребята».</w:t>
      </w:r>
    </w:p>
    <w:p w:rsidR="00AD15D6" w:rsidRPr="00C63F14" w:rsidRDefault="00AD15D6" w:rsidP="00C63F14">
      <w:pPr>
        <w:spacing w:line="276" w:lineRule="auto"/>
        <w:ind w:firstLine="709"/>
        <w:contextualSpacing/>
        <w:jc w:val="both"/>
      </w:pPr>
      <w:r w:rsidRPr="00C63F14">
        <w:rPr>
          <w:b/>
        </w:rPr>
        <w:t>Сказки и былины</w:t>
      </w:r>
      <w:r w:rsidRPr="00C63F14">
        <w:t>. «Илья Муроме и Соловей разбойник» (запись А.Гильфердинга, отрывок); «Василиса Прекрасная» (из сборника сказок А.Афанасьева) ; «Волк и лиса», обр. И.Соколова-Микитова; «Добрыня и Змей», пересказ Н.Колпаковой; «Снегурочка» (по народным сюжетам); «Садко» (запись П.Рыбникова, отрывок); «Семь Симеонов – семь работников», обр. И.Карнауховой; «Сынко-Филипко», пересказ Е.Поленовой; «Не плюй в колодец – пригодится воды напиться», обр. К.Ушинского.</w:t>
      </w:r>
    </w:p>
    <w:p w:rsidR="00AD15D6" w:rsidRPr="00C63F14" w:rsidRDefault="00AD15D6" w:rsidP="00C63F14">
      <w:pPr>
        <w:spacing w:line="276" w:lineRule="auto"/>
        <w:ind w:firstLine="709"/>
        <w:contextualSpacing/>
        <w:jc w:val="both"/>
        <w:rPr>
          <w:b/>
        </w:rPr>
      </w:pPr>
      <w:r w:rsidRPr="00C63F14">
        <w:rPr>
          <w:b/>
        </w:rPr>
        <w:t>Фольклор народов мира</w:t>
      </w:r>
    </w:p>
    <w:p w:rsidR="00AD15D6" w:rsidRPr="00C63F14" w:rsidRDefault="00AD15D6" w:rsidP="00C63F14">
      <w:pPr>
        <w:spacing w:line="276" w:lineRule="auto"/>
        <w:ind w:firstLine="709"/>
        <w:contextualSpacing/>
        <w:jc w:val="both"/>
      </w:pPr>
      <w:r w:rsidRPr="00C63F14">
        <w:rPr>
          <w:b/>
        </w:rPr>
        <w:t>Песенки.</w:t>
      </w:r>
      <w:r w:rsidRPr="00C63F14">
        <w:t xml:space="preserve"> «Перчатки», «Кораблик», пер. с англ. С.Маршака; «Мы пошли по ельнику», пер со швед. И Токмаковой; «Что я видел», «Трое гуляк», пер. с франц. Н.Гернет и С. Гиппиус; «Ой, зачем ты, жаворонок», укр. Обр. Г.Литвака; «Улитка», молд., обр. ИТокмаковой.</w:t>
      </w:r>
    </w:p>
    <w:p w:rsidR="00AD15D6" w:rsidRPr="00C63F14" w:rsidRDefault="00AD15D6" w:rsidP="00C63F14">
      <w:pPr>
        <w:spacing w:line="276" w:lineRule="auto"/>
        <w:ind w:firstLine="709"/>
        <w:contextualSpacing/>
        <w:jc w:val="both"/>
      </w:pPr>
      <w:r w:rsidRPr="00C63F14">
        <w:rPr>
          <w:b/>
        </w:rPr>
        <w:t>Сказки</w:t>
      </w:r>
      <w:r w:rsidRPr="00C63F14">
        <w:t>. Из сказок Ш.Перро (франц.): «Кот в сапогах», пер. Т. Габбе; «Айога» нанайск. , обр. Д.Нагишкина; «Каждый свое полчил», эстон., обр. М.Булатова; «Голубая птица», туркм. обр. А.Александровой и М. Туберовского; «Беляночка и Розочка», пер.с нем. Обр. Л.Кон; «Самый красивый наряд на свете», пер. с япон. В.Марковой.</w:t>
      </w:r>
    </w:p>
    <w:p w:rsidR="00AD15D6" w:rsidRPr="00C63F14" w:rsidRDefault="00AD15D6" w:rsidP="00C63F14">
      <w:pPr>
        <w:spacing w:line="276" w:lineRule="auto"/>
        <w:ind w:firstLine="709"/>
        <w:contextualSpacing/>
        <w:jc w:val="both"/>
      </w:pPr>
      <w:r w:rsidRPr="00C63F14">
        <w:t>Произведения поэтов и писателей России</w:t>
      </w:r>
    </w:p>
    <w:p w:rsidR="00AD15D6" w:rsidRPr="00C63F14" w:rsidRDefault="00AD15D6" w:rsidP="00C63F14">
      <w:pPr>
        <w:spacing w:line="276" w:lineRule="auto"/>
        <w:ind w:firstLine="709"/>
        <w:contextualSpacing/>
        <w:jc w:val="both"/>
      </w:pPr>
      <w:r w:rsidRPr="00C63F14">
        <w:rPr>
          <w:b/>
        </w:rPr>
        <w:t>Поэзия.</w:t>
      </w:r>
      <w:r w:rsidRPr="00C63F14">
        <w:t xml:space="preserve"> М.Волошин «Осенью»; С.Городецкий «Первый снег»; М.Лермонтов «Горные вершины» (из Гете); Ю.Владимиров «Оркестр»; Г. Сапгир «Считалки, скороворки»;  Е.Есенин «Пороша»; А.Пушкин «Зима! Крестьянин, торжествуя…» (из романа «»Евгений Онегин»), «Птичка», П.Соловьева. «День и ночь»; Н.Рубцов «Про зайца»; Э.Успенский «Страшная история», «Память»; А.Блок «На лугу»; С.Городецкий «Весенняя песенка»; В.Жуковский «Жаворонок» (в сокрашении); Ф.Тютчев «Весенние воды»; А.Фет «Уж верба вся пушистая» (отрывок); Н.Заболоцкий «На реке».</w:t>
      </w:r>
    </w:p>
    <w:p w:rsidR="00AD15D6" w:rsidRPr="00C63F14" w:rsidRDefault="00AD15D6" w:rsidP="00C63F14">
      <w:pPr>
        <w:spacing w:line="276" w:lineRule="auto"/>
        <w:ind w:firstLine="709"/>
        <w:contextualSpacing/>
        <w:jc w:val="both"/>
      </w:pPr>
      <w:r w:rsidRPr="00C63F14">
        <w:rPr>
          <w:b/>
        </w:rPr>
        <w:t>Проза.</w:t>
      </w:r>
      <w:r w:rsidRPr="00C63F14">
        <w:t xml:space="preserve"> А.Куприн «Слон»; М.Зощенко «Великие путешетвенники»;К.Коровин «Белка» (в сокр); С.Алексеев «Первый ночной таран»; Н.Телешов «Уха» (в сокр); Е.Воробьев «Обрывок провода»; Ю.Коваль «Русачок-травник» «Стожок»; Е.Носов «Как ворона на крыше заблудилась»; С.Романовский «На танцах».</w:t>
      </w:r>
    </w:p>
    <w:p w:rsidR="00AD15D6" w:rsidRPr="00C63F14" w:rsidRDefault="00AD15D6" w:rsidP="00C63F14">
      <w:pPr>
        <w:spacing w:line="276" w:lineRule="auto"/>
        <w:ind w:firstLine="709"/>
        <w:contextualSpacing/>
        <w:jc w:val="both"/>
      </w:pPr>
      <w:r w:rsidRPr="00C63F14">
        <w:rPr>
          <w:b/>
        </w:rPr>
        <w:t>Литературные сказки.</w:t>
      </w:r>
      <w:r w:rsidRPr="00C63F14">
        <w:t xml:space="preserve">  А.Пушкин «Сказка о мертвой царевне и о семи богатырях»; А.Ремизов «Хлебный голос» , «Гуси-лебеди»; К.Паустовский «Теплый хлеб»; В.Даль «Старик-годовик»; П.Ершов «Конек-горбунок»; К.Ушинский «Слепая лошадь»; К. Драгунская «Лекарство от   послушности»; И.Соколов-Микитов «Соль земли»; Г.Скребицкий «Всяк по-своему».</w:t>
      </w:r>
    </w:p>
    <w:p w:rsidR="00AD15D6" w:rsidRPr="00C63F14" w:rsidRDefault="00AD15D6" w:rsidP="00C63F14">
      <w:pPr>
        <w:spacing w:line="276" w:lineRule="auto"/>
        <w:ind w:firstLine="709"/>
        <w:contextualSpacing/>
        <w:jc w:val="both"/>
        <w:rPr>
          <w:b/>
        </w:rPr>
      </w:pPr>
      <w:r w:rsidRPr="00C63F14">
        <w:rPr>
          <w:b/>
        </w:rPr>
        <w:t>Произведения поэтов и писателей разных стран</w:t>
      </w:r>
    </w:p>
    <w:p w:rsidR="00AD15D6" w:rsidRPr="00C63F14" w:rsidRDefault="00AD15D6" w:rsidP="00C63F14">
      <w:pPr>
        <w:spacing w:line="276" w:lineRule="auto"/>
        <w:ind w:firstLine="709"/>
        <w:contextualSpacing/>
        <w:jc w:val="both"/>
      </w:pPr>
      <w:r w:rsidRPr="00C63F14">
        <w:t>Поэзия. Л.Станчев «Осенняя гамма», пер. с болг. И.Токмаковой; Б.Брехт «Зимний разговор через форточку», пер с нем. К.Орешина; Э.Лир «Лимерики»(«Жил был старичок из Гонконга…», «Жил был старичок из Винчестера…», «Жила на горе старушонка…», «Один старикашка с косою…»), пер. с англГ.Кружкова.</w:t>
      </w:r>
    </w:p>
    <w:p w:rsidR="00AD15D6" w:rsidRPr="00C63F14" w:rsidRDefault="00AD15D6" w:rsidP="00C63F14">
      <w:pPr>
        <w:spacing w:line="276" w:lineRule="auto"/>
        <w:ind w:firstLine="709"/>
        <w:contextualSpacing/>
        <w:jc w:val="both"/>
      </w:pPr>
      <w:r w:rsidRPr="00C63F14">
        <w:t>Литературные сказки. Х.К. Андерсен «Дюймовочка», «Гадкий утенок», пер с дат. А.Ганзен; Ф.Зальтен «Бемби», пер с нем. Ю.Нагибина; А.Линдгрен «Принцесса не желающая играть в куклы», пер. со швед. Е.Соловьевой; С.Топелиус «Три ржаных колоска», пер со швед. А.Любарской.</w:t>
      </w:r>
    </w:p>
    <w:p w:rsidR="00AD15D6" w:rsidRPr="00C63F14" w:rsidRDefault="00AD15D6" w:rsidP="00C63F14">
      <w:pPr>
        <w:spacing w:line="276" w:lineRule="auto"/>
        <w:ind w:firstLine="709"/>
        <w:contextualSpacing/>
        <w:jc w:val="both"/>
        <w:rPr>
          <w:b/>
        </w:rPr>
      </w:pPr>
      <w:r w:rsidRPr="00C63F14">
        <w:rPr>
          <w:b/>
        </w:rPr>
        <w:t>Произведения для заучивания наизусть</w:t>
      </w:r>
    </w:p>
    <w:p w:rsidR="00AD15D6" w:rsidRPr="00C63F14" w:rsidRDefault="00AD15D6" w:rsidP="00C63F14">
      <w:pPr>
        <w:spacing w:line="276" w:lineRule="auto"/>
        <w:ind w:firstLine="709"/>
        <w:contextualSpacing/>
        <w:jc w:val="both"/>
      </w:pPr>
      <w:r w:rsidRPr="00C63F14">
        <w:t>Я.Аким «Апрель»; П.Воронько «Лучше нет родного края», пер. с укр. С. Маршака;  Е.Благинина «Шинель»; Н.Гернет  и Д.Хармс «Очень-очень вкусный пирог»; С.Есенин «Береза»; С.Маршак  «Тает месяц молодой»; Э.Мошковская «Добежали до вечера»; В.Орлов «Ты лети к нам, скворушка..»; А.Пушкин «Уж небо осенью дышало..» (из  «Евгения Онегина»); Н.Рубцов «Про зайца»; И.Суриков «Зима»; П.Соловьева «Подснежник»;Ф.Тютчев «Зима недаром злится» (по выбору воспитателя).</w:t>
      </w:r>
    </w:p>
    <w:p w:rsidR="00AD15D6" w:rsidRPr="00C63F14" w:rsidRDefault="00AD15D6" w:rsidP="00C63F14">
      <w:pPr>
        <w:spacing w:line="276" w:lineRule="auto"/>
        <w:ind w:firstLine="709"/>
        <w:contextualSpacing/>
        <w:jc w:val="both"/>
        <w:rPr>
          <w:b/>
        </w:rPr>
      </w:pPr>
      <w:r w:rsidRPr="00C63F14">
        <w:rPr>
          <w:b/>
        </w:rPr>
        <w:t>Для чтения в лицах</w:t>
      </w:r>
    </w:p>
    <w:p w:rsidR="00AD15D6" w:rsidRPr="00C63F14" w:rsidRDefault="00AD15D6" w:rsidP="00C63F14">
      <w:pPr>
        <w:spacing w:line="276" w:lineRule="auto"/>
        <w:ind w:firstLine="709"/>
        <w:contextualSpacing/>
        <w:jc w:val="both"/>
      </w:pPr>
      <w:r w:rsidRPr="00C63F14">
        <w:t>К.Аксаков «Лизочек»; А. Фройденберг «Великан и мышь», пер. с нем. Ю.Коринца; Д.Самойлов «У соненка день рождения» (отрывки); Л.Левин «Сундук»; С. Маршак «Кошкин дом» (отрывки).</w:t>
      </w:r>
    </w:p>
    <w:p w:rsidR="00AD15D6" w:rsidRPr="00C63F14" w:rsidRDefault="00AD15D6" w:rsidP="00C63F14">
      <w:pPr>
        <w:spacing w:line="276" w:lineRule="auto"/>
        <w:ind w:firstLine="709"/>
        <w:contextualSpacing/>
        <w:jc w:val="both"/>
        <w:rPr>
          <w:b/>
        </w:rPr>
      </w:pPr>
      <w:r w:rsidRPr="00C63F14">
        <w:rPr>
          <w:b/>
        </w:rPr>
        <w:t>Дополнительная литература</w:t>
      </w:r>
    </w:p>
    <w:p w:rsidR="00AD15D6" w:rsidRPr="00C63F14" w:rsidRDefault="00AD15D6" w:rsidP="00C63F14">
      <w:pPr>
        <w:spacing w:line="276" w:lineRule="auto"/>
        <w:ind w:firstLine="709"/>
        <w:contextualSpacing/>
        <w:jc w:val="both"/>
      </w:pPr>
      <w:r w:rsidRPr="00C63F14">
        <w:rPr>
          <w:b/>
        </w:rPr>
        <w:t>Сказки.</w:t>
      </w:r>
      <w:r w:rsidRPr="00C63F14">
        <w:t xml:space="preserve"> «Белая уточка», рус., из сборника сказок А.Афанасьева; «Мальчик-с пальчик», из сказок Ш.Перро , пер. с франц. Б. Дехтерева.</w:t>
      </w:r>
    </w:p>
    <w:p w:rsidR="00AD15D6" w:rsidRPr="00C63F14" w:rsidRDefault="00AD15D6" w:rsidP="00C63F14">
      <w:pPr>
        <w:spacing w:line="276" w:lineRule="auto"/>
        <w:ind w:firstLine="709"/>
        <w:contextualSpacing/>
        <w:jc w:val="both"/>
      </w:pPr>
      <w:r w:rsidRPr="00C63F14">
        <w:rPr>
          <w:b/>
        </w:rPr>
        <w:t>Поэзия.</w:t>
      </w:r>
      <w:r w:rsidRPr="00C63F14">
        <w:t xml:space="preserve"> «Вот пришло и лето красное», рус.нар.песенка; А.Блок  «На лугу»; Н.Некрасов «Перед дождем» (в сокр); А.Пушкин «За вечной, красой природы» (из поэмы «Цыганы»); А.Фет «Что за вечер…» (в сокр); С.Черный «Перед сном», «Волшебник»; Э. Мошковская «Хитрые старушки», «Какие бывают подарки»; В.Берестов «Дракон»; Л.Фадеева «Зеркало в витрине»; И.Токмакова «Мне грустно»; Д.Хармс «Веселый старичок», «Иван Торопышкин»; М.Валек «Мудрецы», пер. с словац. Р.Сефа.</w:t>
      </w:r>
    </w:p>
    <w:p w:rsidR="00AD15D6" w:rsidRPr="00C63F14" w:rsidRDefault="00AD15D6" w:rsidP="00C63F14">
      <w:pPr>
        <w:spacing w:line="276" w:lineRule="auto"/>
        <w:ind w:firstLine="709"/>
        <w:contextualSpacing/>
        <w:jc w:val="both"/>
      </w:pPr>
      <w:r w:rsidRPr="00C63F14">
        <w:rPr>
          <w:b/>
        </w:rPr>
        <w:t>Проза.</w:t>
      </w:r>
      <w:r w:rsidRPr="00C63F14">
        <w:t xml:space="preserve"> Д.Мамин-Сибиряк «Медведко»; А.Раскин «Как папа бросил мяч под автомобиль», «Как папа укрощал собачку»; М.Пришвин «Курица на столбах»; Ю. Коваль «Выстрел».</w:t>
      </w:r>
    </w:p>
    <w:p w:rsidR="00AD15D6" w:rsidRPr="00C63F14" w:rsidRDefault="00AD15D6" w:rsidP="00C63F14">
      <w:pPr>
        <w:spacing w:line="276" w:lineRule="auto"/>
        <w:ind w:firstLine="709"/>
        <w:contextualSpacing/>
        <w:jc w:val="both"/>
      </w:pPr>
      <w:r w:rsidRPr="00C63F14">
        <w:rPr>
          <w:b/>
        </w:rPr>
        <w:t>Литературные сказки.</w:t>
      </w:r>
      <w:r w:rsidRPr="00C63F14">
        <w:t xml:space="preserve"> А.Уачев «Про умную собачку  Соню» (главы); Б.Поттер «Сказка про ДжемаймуНырнивлужу», пер. с англ. И.Токмаковой; М.Эме «Краски», пер. с франц. И.Кузнецовой. </w:t>
      </w:r>
    </w:p>
    <w:p w:rsidR="00AD15D6" w:rsidRPr="00C63F14" w:rsidRDefault="00AD15D6" w:rsidP="00C63F14">
      <w:pPr>
        <w:spacing w:line="276" w:lineRule="auto"/>
        <w:ind w:firstLine="709"/>
        <w:jc w:val="both"/>
        <w:rPr>
          <w:b/>
        </w:rPr>
      </w:pPr>
    </w:p>
    <w:p w:rsidR="00AD15D6" w:rsidRPr="00C63F14" w:rsidRDefault="00AD15D6" w:rsidP="00C63F14">
      <w:pPr>
        <w:spacing w:line="276" w:lineRule="auto"/>
        <w:ind w:firstLine="709"/>
        <w:jc w:val="both"/>
        <w:rPr>
          <w:b/>
          <w:highlight w:val="yellow"/>
        </w:rPr>
      </w:pPr>
    </w:p>
    <w:p w:rsidR="00AD15D6" w:rsidRPr="00C63F14" w:rsidRDefault="00AD15D6" w:rsidP="00C63F14">
      <w:pPr>
        <w:spacing w:line="276" w:lineRule="auto"/>
        <w:contextualSpacing/>
        <w:jc w:val="both"/>
        <w:rPr>
          <w:b/>
          <w:bCs/>
        </w:rPr>
      </w:pPr>
      <w:r w:rsidRPr="00C63F14">
        <w:rPr>
          <w:b/>
        </w:rPr>
        <w:t>Музыкальные репертуары</w:t>
      </w:r>
    </w:p>
    <w:p w:rsidR="00AD15D6" w:rsidRPr="00C63F14" w:rsidRDefault="00AD15D6" w:rsidP="00C63F14">
      <w:pPr>
        <w:spacing w:line="276" w:lineRule="auto"/>
        <w:ind w:firstLine="284"/>
        <w:contextualSpacing/>
        <w:jc w:val="both"/>
        <w:rPr>
          <w:b/>
          <w:bCs/>
          <w:i/>
        </w:rPr>
      </w:pPr>
      <w:r w:rsidRPr="00C63F14">
        <w:rPr>
          <w:b/>
          <w:bCs/>
          <w:i/>
        </w:rPr>
        <w:t>Подготовительная к школе группа</w:t>
      </w:r>
    </w:p>
    <w:p w:rsidR="00AD15D6" w:rsidRPr="00C63F14" w:rsidRDefault="00AD15D6" w:rsidP="00C63F14">
      <w:pPr>
        <w:spacing w:line="276" w:lineRule="auto"/>
        <w:ind w:firstLine="284"/>
        <w:contextualSpacing/>
        <w:jc w:val="both"/>
        <w:rPr>
          <w:b/>
          <w:bCs/>
          <w:i/>
        </w:rPr>
      </w:pPr>
      <w:r w:rsidRPr="00C63F14">
        <w:rPr>
          <w:b/>
          <w:bCs/>
          <w:i/>
        </w:rPr>
        <w:t>(от 6 до 7 лет)</w:t>
      </w:r>
    </w:p>
    <w:p w:rsidR="00AD15D6" w:rsidRPr="00C63F14" w:rsidRDefault="00AD15D6" w:rsidP="00C63F14">
      <w:pPr>
        <w:spacing w:line="276" w:lineRule="auto"/>
        <w:ind w:firstLine="284"/>
        <w:contextualSpacing/>
        <w:jc w:val="both"/>
        <w:rPr>
          <w:b/>
          <w:bCs/>
          <w:i/>
          <w:iCs/>
        </w:rPr>
      </w:pPr>
      <w:r w:rsidRPr="00C63F14">
        <w:rPr>
          <w:b/>
          <w:bCs/>
          <w:i/>
          <w:iCs/>
        </w:rPr>
        <w:t>Слушание</w:t>
      </w:r>
    </w:p>
    <w:p w:rsidR="00AD15D6" w:rsidRPr="00C63F14" w:rsidRDefault="00AD15D6" w:rsidP="00C63F14">
      <w:pPr>
        <w:spacing w:line="276" w:lineRule="auto"/>
        <w:ind w:firstLine="284"/>
        <w:contextualSpacing/>
        <w:jc w:val="both"/>
      </w:pPr>
      <w:r w:rsidRPr="00C63F14">
        <w:t>«Детская полька», муз. М. Глинки; «Марш», муз. С. Прокофьева;«Колыбельная», муз. В. Моцарта; «Болезнь куклы», «Похороны куклы», «Новая кукла», «Камаринская», муз. П. Чайковского; «Осень»,муз. Ан. Александрова, сл. М. Пожаровой; «Веселый крестьянин», муз.Р. Шумана; «Осень» (из цикла «Времена года» А. Вивальди); «Октябрь»(из цикла «Времена года» П. Чайковского); произведения из альбома«Бусинки» А. Гречанинова; «Море», «Белка», муз. Н. Римского-Корсакова (из оперы «Сказка о царе Салтане»); «Табакерочный вальс», муз.А. Даргомыжского; «Итальянская полька», муз. С. Рахманинова; «Танецс саблями», муз. А. Хачатуряна; «Зима пришла», «Тройка», муз. Г. Свиридова; «Вальс-шутка», «Гавот», «Полька», «Танец», муз. Д. Шостаковича;«Кавалерийская», муз. Д. Кабалевского; «Зима» из цикла «Времена года»А. Вивальди; «В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(изоперы «Снегурочка»); «Рассвет на Москве-реке», муз. М. Мусоргского(вступление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И.-С. Баха; «На гармонике»из альбома «Бусинки» А. Гречанинова и другие произведения из детскихальбомов фортепианных пьес (по выбору музыкального руководителя);«Менуэт» из детского альбома «Бирюльки» С. Майкапара; «РомашковаяРусь», «Незабудковая гжель», «Свирель да рожок», «Палех» и «Нашахохлома», муз. Ю. Чичкова (сб. «Ромашковая Русь»); «Лето» из цикла«Времена года» А. Вивальди.</w:t>
      </w:r>
    </w:p>
    <w:p w:rsidR="00AD15D6" w:rsidRPr="00C63F14" w:rsidRDefault="00AD15D6" w:rsidP="00C63F14">
      <w:pPr>
        <w:spacing w:line="276" w:lineRule="auto"/>
        <w:ind w:firstLine="284"/>
        <w:contextualSpacing/>
        <w:jc w:val="both"/>
      </w:pPr>
      <w:r w:rsidRPr="00C63F14">
        <w:t>Могут исполняться и другие произведения русских и западноевропейских композиторов (по выбору музыкального руководителя).</w:t>
      </w:r>
    </w:p>
    <w:p w:rsidR="00AD15D6" w:rsidRPr="00C63F14" w:rsidRDefault="00AD15D6" w:rsidP="00C63F14">
      <w:pPr>
        <w:spacing w:line="276" w:lineRule="auto"/>
        <w:ind w:firstLine="284"/>
        <w:contextualSpacing/>
        <w:jc w:val="both"/>
        <w:rPr>
          <w:b/>
          <w:bCs/>
          <w:i/>
          <w:iCs/>
        </w:rPr>
      </w:pPr>
    </w:p>
    <w:p w:rsidR="00AD15D6" w:rsidRPr="00C63F14" w:rsidRDefault="00AD15D6" w:rsidP="00C63F14">
      <w:pPr>
        <w:spacing w:line="276" w:lineRule="auto"/>
        <w:ind w:firstLine="284"/>
        <w:contextualSpacing/>
        <w:jc w:val="both"/>
        <w:rPr>
          <w:b/>
          <w:bCs/>
          <w:i/>
          <w:iCs/>
        </w:rPr>
      </w:pPr>
      <w:r w:rsidRPr="00C63F14">
        <w:rPr>
          <w:b/>
          <w:bCs/>
          <w:i/>
          <w:iCs/>
        </w:rPr>
        <w:t>Пение</w:t>
      </w:r>
    </w:p>
    <w:p w:rsidR="00AD15D6" w:rsidRPr="00C63F14" w:rsidRDefault="00AD15D6" w:rsidP="00C63F14">
      <w:pPr>
        <w:spacing w:line="276" w:lineRule="auto"/>
        <w:ind w:firstLine="284"/>
        <w:contextualSpacing/>
        <w:jc w:val="both"/>
      </w:pPr>
      <w:r w:rsidRPr="00C63F14">
        <w:rPr>
          <w:b/>
          <w:bCs/>
        </w:rPr>
        <w:t xml:space="preserve">Упражнения на развитие слуха и голоса. </w:t>
      </w:r>
      <w:r w:rsidRPr="00C63F14">
        <w:t>«Лиса по лесу ходила»,рус.нар. песня; «Бубенчики», «Наш дом», «Дудка», «Кукушечка», муз.Е. Тиличеевой, сл. М. Долинова; «Ходит зайка по саду», рус.нар. мелодии;«Спите, куклы», «В школу», муз. Е. Тиличеевой, сл. М. Долинова; «Волки козлята», эстон. нар.песня; «Зайка», «Петрушка», муз. В. Карасевой;«Труба», «Kонь», муз. Е. Тиличеевой, сл. Н. Найденовой; «В школу», муз.Е. Тиличеевой, сл. М. Долинова; «Котя-коток», «Колыбельная», «Горошина», муз. В. Карасевой; «Качели», муз. Е. Тиличеевой, сл. М. Долинова;«А я по лугу», рус.нар. мелодии; «Скок-скок, поскок», рус. нар. песня;«Огород», муз. В. Карасевой; «Вальс», «Чепуха», «Балалайка», муз. Е. Тиличеевой, сл. Н. Найденовой.</w:t>
      </w:r>
    </w:p>
    <w:p w:rsidR="00AD15D6" w:rsidRPr="00C63F14" w:rsidRDefault="00AD15D6" w:rsidP="00C63F14">
      <w:pPr>
        <w:spacing w:line="276" w:lineRule="auto"/>
        <w:ind w:firstLine="284"/>
        <w:contextualSpacing/>
        <w:jc w:val="both"/>
        <w:rPr>
          <w:b/>
          <w:bCs/>
          <w:i/>
          <w:iCs/>
        </w:rPr>
      </w:pPr>
      <w:r w:rsidRPr="00C63F14">
        <w:rPr>
          <w:b/>
          <w:bCs/>
        </w:rPr>
        <w:t xml:space="preserve">Песни. </w:t>
      </w:r>
      <w:r w:rsidRPr="00C63F14">
        <w:t>«Листопад», муз. Т. Попатенко, сл. Е. Авдиенко; «Здравствуй, Родина моя!», муз. Ю. Чичкова, сл. К. Ибряева; «Моя Россия», муз.Г. Струве; «Нам в любой мороз тепло», муз. М. Парцхаладзе; «Улетаютжуравли», муз. В. Кикто; «Будет горка во дворе», муз. Т. Попатенко, сл.Е. Авдиенко; «Зимняя песенка», муз. М. Kpaсева, сл. С. Вышеславцевой;«Елка», муз. Е. Тиличеевой, сл. Е. Шмановой; «К нам приходит Hовыйгод», муз. В. Герчик, сл. З. Петровой; «Мамин праздник», муз. Ю. Гурьева,сл. С. Вигдорова; «Самая хорошая», муз. В. Иванникова, сл. О. Фадеевой;«Спят деревья на опушке», муз. М. Иорданского, сл. И. Черницкой; «Хорошо у нас в саду», муз. В. Герчик, сл. А. Пришельца; «Хорошо, что снежокпошел», муз. А. Островского; «Новогодний хоровод», муз. Т. Попатенко;«Это мамин день», муз. Ю. Тугаринова;«Новогодняя хороводная», муз.С. Шнайдера; «Песенка про бабушку», «Брат-солдат», муз. М. Парцхаладзе; «Пришла весна», муз. З. Левиной, сл. Л. Некрасовой; «Веснянка»,укр. нар.песня, обр. Г. Лобачева; «Спят деревья на опушке», муз. М. Иорданского, сл. И. Черницкой; «Во поле береза стояла», рус.нар. песня, обр.Н. Римского-Корсакова; «Я хочу учиться», муз. A. Долуханяна, сл. З. Петровой; «До свидания, детский сад», муз. Ю. Слонова, сл. B. Малкова; «Мытеперь ученики», муз. Г. Струве; «Праздник Победы», муз. М. Парцхаладзе; «Урок», муз. Т. Попатенко; «Летние цветы», муз. Е. Тиличеевой,сл. Л. Некрасовой; «Как пошли наши подружки», рус.нар. песня; «Прокозлика», муз. Г. Струве; «На мосточке», муз. А. Филиппенко; «Песня оМоскве», муз. Г. Свиридова; «Кто придумал песенку», муз. Д. Льва-Компанейца.</w:t>
      </w:r>
    </w:p>
    <w:p w:rsidR="00AD15D6" w:rsidRPr="00C63F14" w:rsidRDefault="00AD15D6" w:rsidP="00C63F14">
      <w:pPr>
        <w:spacing w:line="276" w:lineRule="auto"/>
        <w:ind w:firstLine="284"/>
        <w:contextualSpacing/>
        <w:jc w:val="both"/>
        <w:rPr>
          <w:b/>
          <w:bCs/>
          <w:i/>
          <w:iCs/>
        </w:rPr>
      </w:pPr>
      <w:r w:rsidRPr="00C63F14">
        <w:rPr>
          <w:b/>
          <w:bCs/>
          <w:i/>
          <w:iCs/>
        </w:rPr>
        <w:t>Песенное творчество</w:t>
      </w:r>
    </w:p>
    <w:p w:rsidR="00AD15D6" w:rsidRPr="00C63F14" w:rsidRDefault="00AD15D6" w:rsidP="00C63F14">
      <w:pPr>
        <w:spacing w:line="276" w:lineRule="auto"/>
        <w:ind w:firstLine="284"/>
        <w:contextualSpacing/>
        <w:jc w:val="both"/>
        <w:rPr>
          <w:b/>
          <w:bCs/>
          <w:i/>
          <w:iCs/>
        </w:rPr>
      </w:pPr>
      <w:r w:rsidRPr="00C63F14">
        <w:t>«Осенью», муз. Г. Зингера; «Веселая песенка», муз. Г. Струве, сл.В. Викторова; «Грустная песенка», муз. Г. Струве; «Плясовая», муз.Т. Ломовой; «Весной», муз. Г. Зингера; «Тихая песенка», «Громкая песенка», муз. Г. Струве; «Медленная песенка», «Быстрая песенка», муз.Г. Струве.</w:t>
      </w:r>
    </w:p>
    <w:p w:rsidR="00AD15D6" w:rsidRPr="00C63F14" w:rsidRDefault="00AD15D6" w:rsidP="00C63F14">
      <w:pPr>
        <w:spacing w:line="276" w:lineRule="auto"/>
        <w:ind w:firstLine="284"/>
        <w:contextualSpacing/>
        <w:jc w:val="both"/>
        <w:rPr>
          <w:b/>
          <w:bCs/>
          <w:i/>
          <w:iCs/>
        </w:rPr>
      </w:pPr>
    </w:p>
    <w:p w:rsidR="00AD15D6" w:rsidRPr="00C63F14" w:rsidRDefault="00AD15D6" w:rsidP="00C63F14">
      <w:pPr>
        <w:spacing w:line="276" w:lineRule="auto"/>
        <w:ind w:firstLine="284"/>
        <w:contextualSpacing/>
        <w:jc w:val="both"/>
        <w:rPr>
          <w:b/>
          <w:bCs/>
          <w:i/>
          <w:iCs/>
        </w:rPr>
      </w:pPr>
      <w:r w:rsidRPr="00C63F14">
        <w:rPr>
          <w:b/>
          <w:bCs/>
          <w:i/>
          <w:iCs/>
        </w:rPr>
        <w:t>Музыкально-ритмические движения</w:t>
      </w:r>
    </w:p>
    <w:p w:rsidR="00AD15D6" w:rsidRPr="00C63F14" w:rsidRDefault="00AD15D6" w:rsidP="00C63F14">
      <w:pPr>
        <w:spacing w:line="276" w:lineRule="auto"/>
        <w:ind w:firstLine="284"/>
        <w:contextualSpacing/>
        <w:jc w:val="both"/>
      </w:pPr>
      <w:r w:rsidRPr="00C63F14">
        <w:rPr>
          <w:b/>
          <w:bCs/>
        </w:rPr>
        <w:t xml:space="preserve">Упражнения. </w:t>
      </w:r>
      <w:r w:rsidRPr="00C63F14">
        <w:t>«Марш», муз. И. Кишко; ходьба бодрым и спокойнымшагом под «Марш», муз. М. Робера; «Бег», «Цветные флажки», муз.Е. Тиличеевой; «Кто лучше скачет?», «Бег», муз. Т. Ломовой; «Шагаютдевочки и мальчики», муз. В. Золотарева; «Поднимай и скрещивай флажки» («Этюд», муз.К. Гуритта), «Кто лучше скачет?», «Бег», муз. Т. Ломовой; «Смелый наездник», муз. Р. Шумана; «Качание рук», польск. нар.мелодия, обр. В. Иванникова; «Упражнение с лентами», муз. В. Моцарта;«Потопаем-покружимся»: «Ах, улица, улица широкая», рус.нар. мелодия,обр. Т. Ломовой; «Полоскать платочки»: «Ой, утушка луговая», рус.нар.мелодия, обр. Т. Ломовой; «Упражнение с цветами», муз. Т. Ломовой; «Упражнение с флажками», нем. нар.танцевальная мелодия; «Упражнениес кубиками», муз. С. Соснина; «Погремушки», муз. Т. Вилькорейской;«Упражнение с мячами», «Скакалки», муз. А. Петрова; «Упражнение слентой» (швед.нар. мелодия, обр. Л. Вишкарева); «Упражнение с лентой»(«Игровая», муз. И. Кишко).</w:t>
      </w:r>
    </w:p>
    <w:p w:rsidR="00AD15D6" w:rsidRPr="00C63F14" w:rsidRDefault="00AD15D6" w:rsidP="00C63F14">
      <w:pPr>
        <w:spacing w:line="276" w:lineRule="auto"/>
        <w:ind w:firstLine="284"/>
        <w:contextualSpacing/>
        <w:jc w:val="both"/>
      </w:pPr>
      <w:r w:rsidRPr="00C63F14">
        <w:rPr>
          <w:b/>
          <w:bCs/>
        </w:rPr>
        <w:t xml:space="preserve">Этюды. </w:t>
      </w:r>
      <w:r w:rsidRPr="00C63F14">
        <w:t>«Попляшем» («Барашенька», рус.нар. мелодия); «Дождик»(«Дождик», муз. Н. Любарского); «Лошадки» («Танец», муз. Дарондо);«Обидели», муз. М. Степаненко; «Медведи пляшут», муз. М. Красева;Показывай направление («Марш», муз. Д. Кабалевского); каждая парапляшет по-своему («Ах ты, береза», рус.нар. мелодия); «Попрыгунья»,«Упрямец», муз. Г. Свиридова; «Лягушки и аисты», муз. В. Витлина;«Пляска бабочек», муз. Е. Тиличеевой.</w:t>
      </w:r>
    </w:p>
    <w:p w:rsidR="00AD15D6" w:rsidRPr="00C63F14" w:rsidRDefault="00AD15D6" w:rsidP="00C63F14">
      <w:pPr>
        <w:spacing w:line="276" w:lineRule="auto"/>
        <w:ind w:firstLine="284"/>
        <w:contextualSpacing/>
        <w:jc w:val="both"/>
      </w:pPr>
      <w:r w:rsidRPr="00C63F14">
        <w:rPr>
          <w:b/>
          <w:bCs/>
        </w:rPr>
        <w:t xml:space="preserve">Танцы и пляски. </w:t>
      </w:r>
      <w:r w:rsidRPr="00C63F14">
        <w:t>«Парная пляска», карельск. нар.мелодия; «Танец сколосьями», муз. И. Дунаевского (из кинофильма «Кубанские казаки»);«Круговой галоп», венг. нар.мелодия; «Пружинка», муз. Ю. Чичкова(«Полька»); «Парный танец», латыш.нар. мелодия; «Задорный танец»,муз. В. Золотарева; «Полька», муз. В. Косенко. «Вальс», муз. Е. Макарова;«Полька», муз. П. Чайковского; «Менуэт», муз. С. Майкапара; «Вальс»,муз. Г. Бахман; «Яблочко», муз. Р. Глиэра (из балета «Красный мак»); «Тачанка», муз. К. Листова; «Мазурка», муз. Г. Венявского; «Каблучки», рус.нар. мелодия, обр. Е. Адлера; «Прялица», рус. нар. мелодия, обр. Т. Ломовой; «Русская пляска с ложками», «А я по лугу», «Полянка», рус. нар. мелодии; «Посеяли девки лен», рус. нар. песня; «Сударушка», рус. нар. мелодия,обр. Ю. Слонова; «Кадриль с ложками», рус. нар. мелодия, обр. Е. Туманяна; «Плясовая», муз. Т. Ломовой; «Уж я колышки тешу», рус.нар. песня,обр. Е. Тиличеевой; «Тачанка», муз. К. Листова; «Вальс», муз. Ф. Шуберта;«Пошла млада», «Всем, Надюша, расскажи», «Посеяли девки лен», рус.нар. песни; «Сударушка», рус. нар. мелодия, обр. Ю. Слонова; «Барыня»,рус. нар. песня, обр. В. Кикто; «Пойду ль, выйду ль я», рус. нар. мелодия.</w:t>
      </w:r>
    </w:p>
    <w:p w:rsidR="00AD15D6" w:rsidRPr="00C63F14" w:rsidRDefault="00AD15D6" w:rsidP="00C63F14">
      <w:pPr>
        <w:spacing w:line="276" w:lineRule="auto"/>
        <w:ind w:firstLine="284"/>
        <w:contextualSpacing/>
        <w:jc w:val="both"/>
      </w:pPr>
      <w:r w:rsidRPr="00C63F14">
        <w:rPr>
          <w:b/>
          <w:bCs/>
        </w:rPr>
        <w:t xml:space="preserve">Характерные танцы. </w:t>
      </w:r>
      <w:r w:rsidRPr="00C63F14">
        <w:t>«Танец Петрушек», муз. А. Даргомыжского(«Вальс»); «Танец снежинок», муз. А. Жилина; «Выход к пляске медвежат», муз. М. Красева; «Матрешки», муз. Ю. Слонова, сл. Л. Некрасовой;«Веселый слоник», муз. В. Комарова.</w:t>
      </w:r>
    </w:p>
    <w:p w:rsidR="00AD15D6" w:rsidRPr="00C63F14" w:rsidRDefault="00AD15D6" w:rsidP="00C63F14">
      <w:pPr>
        <w:spacing w:line="276" w:lineRule="auto"/>
        <w:ind w:firstLine="284"/>
        <w:contextualSpacing/>
        <w:jc w:val="both"/>
      </w:pPr>
      <w:r w:rsidRPr="00C63F14">
        <w:rPr>
          <w:b/>
          <w:bCs/>
        </w:rPr>
        <w:t xml:space="preserve">Хороводы. </w:t>
      </w:r>
      <w:r w:rsidRPr="00C63F14">
        <w:t>«Выйду ль я на реченьку», рус.нар. песня, обр. В. Иванникова; «На горе-то калина», рус. нар. мелодия, обр. А. Новикова; «Зимнийпраздник», муз. М. Старокадомского; «Под Новый год», муз. Е. Зарицкой;«К нам приходит Новый год», муз. В. Герчик, сл. З. Петровой; «Во полебереза стояла», рус.нар. песня, обр. Н. Римского-Корсакова; «Во саду ли,в огороде», рус. нар. мелодия, обр. И. Арсеева.</w:t>
      </w:r>
    </w:p>
    <w:p w:rsidR="00AD15D6" w:rsidRPr="00C63F14" w:rsidRDefault="00AD15D6" w:rsidP="00C63F14">
      <w:pPr>
        <w:spacing w:line="276" w:lineRule="auto"/>
        <w:ind w:firstLine="284"/>
        <w:contextualSpacing/>
        <w:jc w:val="both"/>
        <w:rPr>
          <w:b/>
          <w:bCs/>
          <w:i/>
          <w:iCs/>
        </w:rPr>
      </w:pPr>
    </w:p>
    <w:p w:rsidR="00AD15D6" w:rsidRPr="00C63F14" w:rsidRDefault="00AD15D6" w:rsidP="00C63F14">
      <w:pPr>
        <w:spacing w:line="276" w:lineRule="auto"/>
        <w:ind w:firstLine="284"/>
        <w:contextualSpacing/>
        <w:jc w:val="both"/>
        <w:rPr>
          <w:b/>
          <w:bCs/>
          <w:i/>
          <w:iCs/>
        </w:rPr>
      </w:pPr>
      <w:r w:rsidRPr="00C63F14">
        <w:rPr>
          <w:b/>
          <w:bCs/>
          <w:i/>
          <w:iCs/>
        </w:rPr>
        <w:t>Музыкальные игры</w:t>
      </w:r>
    </w:p>
    <w:p w:rsidR="00AD15D6" w:rsidRPr="00C63F14" w:rsidRDefault="00AD15D6" w:rsidP="00C63F14">
      <w:pPr>
        <w:spacing w:line="276" w:lineRule="auto"/>
        <w:ind w:firstLine="284"/>
        <w:contextualSpacing/>
        <w:jc w:val="both"/>
      </w:pPr>
      <w:r w:rsidRPr="00C63F14">
        <w:rPr>
          <w:b/>
          <w:bCs/>
        </w:rPr>
        <w:t xml:space="preserve">Игры. </w:t>
      </w:r>
      <w:r w:rsidRPr="00C63F14">
        <w:t>«Бери флажок», «Найди себе пару», венг. нар.мелодии;«Зайцы и лиса», «Кот и мыши», муз. Т. Ломовой; «Кто скорей?», муз.М. Шварца; «Игра с погремушками», муз. Ф. Шуберта «Экоссез»;«Звероловы и звери», муз. Е. Тиличеевой; «Поездка», «Прогулка», муз.М. Кусс (к игре «Поезд»); «Пастух и козлята», рус.нар. песня, обр.В. Трутовского.</w:t>
      </w:r>
    </w:p>
    <w:p w:rsidR="00AD15D6" w:rsidRPr="00C63F14" w:rsidRDefault="00AD15D6" w:rsidP="00C63F14">
      <w:pPr>
        <w:spacing w:line="276" w:lineRule="auto"/>
        <w:ind w:firstLine="284"/>
        <w:contextualSpacing/>
        <w:jc w:val="both"/>
      </w:pPr>
      <w:r w:rsidRPr="00C63F14">
        <w:rPr>
          <w:b/>
          <w:bCs/>
        </w:rPr>
        <w:t xml:space="preserve">Игры с пением. </w:t>
      </w:r>
      <w:r w:rsidRPr="00C63F14">
        <w:t>«Плетень», рус.нар. мелодия «Сеяли девушки»,обр. И. Кишко; «Узнай по голосу», муз. В. Ребикова («Пьеса»); «Теремок», «Метелица», «Ой, вставала я ранешенько», рус.нар. песни; «Ищи»,муз. Т. Ломовой; «Как на тоненький ледок», рус.нар. песня; «Сеяли девушки», обр. И. Кишко; «Тень-тень», муз. В. Калинникова; «Со вьюномя хожу», рус.нар. песня, обр. А. Гречанинова; «Земелюшка-чернозем»,рус. нар. песня; «Савка и Гришка», белорус. нар. песня; «Уж как по мосту-мосточку», «Как у наших у ворот», «Камаринская», обр. А. Быканова;«Зайчик», «Медведюшка», рус. нар. песни, обр. М. Красева; «Журавель»,укр. нар. песня; «Игра с флажками», муз. Ю. Чичкова.</w:t>
      </w:r>
    </w:p>
    <w:p w:rsidR="00AD15D6" w:rsidRPr="00C63F14" w:rsidRDefault="00AD15D6" w:rsidP="00C63F14">
      <w:pPr>
        <w:spacing w:line="276" w:lineRule="auto"/>
        <w:ind w:firstLine="284"/>
        <w:contextualSpacing/>
        <w:jc w:val="both"/>
        <w:rPr>
          <w:b/>
          <w:bCs/>
          <w:i/>
          <w:iCs/>
        </w:rPr>
      </w:pPr>
    </w:p>
    <w:p w:rsidR="00AD15D6" w:rsidRPr="00C63F14" w:rsidRDefault="00AD15D6" w:rsidP="00C63F14">
      <w:pPr>
        <w:spacing w:line="276" w:lineRule="auto"/>
        <w:ind w:firstLine="284"/>
        <w:contextualSpacing/>
        <w:jc w:val="both"/>
        <w:rPr>
          <w:b/>
          <w:bCs/>
          <w:i/>
          <w:iCs/>
        </w:rPr>
      </w:pPr>
      <w:r w:rsidRPr="00C63F14">
        <w:rPr>
          <w:b/>
          <w:bCs/>
          <w:i/>
          <w:iCs/>
        </w:rPr>
        <w:t>Музыкально-дидактические игры</w:t>
      </w:r>
    </w:p>
    <w:p w:rsidR="00AD15D6" w:rsidRPr="00C63F14" w:rsidRDefault="00AD15D6" w:rsidP="00C63F14">
      <w:pPr>
        <w:spacing w:line="276" w:lineRule="auto"/>
        <w:ind w:firstLine="284"/>
        <w:contextualSpacing/>
        <w:jc w:val="both"/>
      </w:pPr>
      <w:r w:rsidRPr="00C63F14">
        <w:rPr>
          <w:b/>
          <w:bCs/>
        </w:rPr>
        <w:t xml:space="preserve">Развитие звуковысотного слуха. </w:t>
      </w:r>
      <w:r w:rsidRPr="00C63F14">
        <w:t>«Три поросенка», «Подумай, отгадай», «Звуки разные бывают», «Веселые Петрушки».</w:t>
      </w:r>
    </w:p>
    <w:p w:rsidR="00AD15D6" w:rsidRPr="00C63F14" w:rsidRDefault="00AD15D6" w:rsidP="00C63F14">
      <w:pPr>
        <w:spacing w:line="276" w:lineRule="auto"/>
        <w:ind w:firstLine="284"/>
        <w:contextualSpacing/>
        <w:jc w:val="both"/>
      </w:pPr>
      <w:r w:rsidRPr="00C63F14">
        <w:rPr>
          <w:b/>
          <w:bCs/>
        </w:rPr>
        <w:t xml:space="preserve">Развитие чувства ритма. </w:t>
      </w:r>
      <w:r w:rsidRPr="00C63F14">
        <w:t>«Прогулка в парк», «Выполни задание»,«Определи по ритму».</w:t>
      </w:r>
    </w:p>
    <w:p w:rsidR="00AD15D6" w:rsidRPr="00C63F14" w:rsidRDefault="00AD15D6" w:rsidP="00C63F14">
      <w:pPr>
        <w:spacing w:line="276" w:lineRule="auto"/>
        <w:ind w:firstLine="284"/>
        <w:contextualSpacing/>
        <w:jc w:val="both"/>
      </w:pPr>
      <w:r w:rsidRPr="00C63F14">
        <w:rPr>
          <w:b/>
          <w:bCs/>
        </w:rPr>
        <w:t xml:space="preserve">Развитие тембрового слуха. </w:t>
      </w:r>
      <w:r w:rsidRPr="00C63F14">
        <w:t>«Угадай, на чем играю», «Рассказ музыкального инструмента», «Музыкальный домик».</w:t>
      </w:r>
    </w:p>
    <w:p w:rsidR="00AD15D6" w:rsidRPr="00C63F14" w:rsidRDefault="00AD15D6" w:rsidP="00C63F14">
      <w:pPr>
        <w:spacing w:line="276" w:lineRule="auto"/>
        <w:ind w:firstLine="284"/>
        <w:contextualSpacing/>
        <w:jc w:val="both"/>
      </w:pPr>
      <w:r w:rsidRPr="00C63F14">
        <w:rPr>
          <w:b/>
          <w:bCs/>
        </w:rPr>
        <w:t xml:space="preserve">Развитие диатонического слуха. </w:t>
      </w:r>
      <w:r w:rsidRPr="00C63F14">
        <w:t>«Громко-тихо запоем», «Звенящиеколокольчики, ищи».</w:t>
      </w:r>
    </w:p>
    <w:p w:rsidR="00AD15D6" w:rsidRPr="00C63F14" w:rsidRDefault="00AD15D6" w:rsidP="00C63F14">
      <w:pPr>
        <w:spacing w:line="276" w:lineRule="auto"/>
        <w:ind w:firstLine="284"/>
        <w:contextualSpacing/>
        <w:jc w:val="both"/>
      </w:pPr>
      <w:r w:rsidRPr="00C63F14">
        <w:rPr>
          <w:b/>
          <w:bCs/>
        </w:rPr>
        <w:t xml:space="preserve">Развитие восприятия музыки. </w:t>
      </w:r>
      <w:r w:rsidRPr="00C63F14">
        <w:t>«На лугу», «Песня-танец-марш»,«Времена года», «Наши любимые произведения».</w:t>
      </w:r>
    </w:p>
    <w:p w:rsidR="00AD15D6" w:rsidRPr="00C63F14" w:rsidRDefault="00AD15D6" w:rsidP="00C63F14">
      <w:pPr>
        <w:spacing w:line="276" w:lineRule="auto"/>
        <w:ind w:firstLine="284"/>
        <w:contextualSpacing/>
        <w:jc w:val="both"/>
      </w:pPr>
      <w:r w:rsidRPr="00C63F14">
        <w:rPr>
          <w:b/>
          <w:bCs/>
        </w:rPr>
        <w:t xml:space="preserve">Развитие музыкальной памяти. </w:t>
      </w:r>
      <w:r w:rsidRPr="00C63F14">
        <w:t>«Назови композитора», «Угадай песню», «Повтори мелодию», «Узнай произведение».</w:t>
      </w:r>
    </w:p>
    <w:p w:rsidR="00AD15D6" w:rsidRPr="00C63F14" w:rsidRDefault="00AD15D6" w:rsidP="00C63F14">
      <w:pPr>
        <w:spacing w:line="276" w:lineRule="auto"/>
        <w:ind w:firstLine="284"/>
        <w:contextualSpacing/>
        <w:jc w:val="both"/>
        <w:rPr>
          <w:b/>
          <w:bCs/>
          <w:i/>
          <w:iCs/>
        </w:rPr>
      </w:pPr>
    </w:p>
    <w:p w:rsidR="00AD15D6" w:rsidRPr="00C63F14" w:rsidRDefault="00AD15D6" w:rsidP="00C63F14">
      <w:pPr>
        <w:spacing w:line="276" w:lineRule="auto"/>
        <w:ind w:firstLine="284"/>
        <w:contextualSpacing/>
        <w:jc w:val="both"/>
        <w:rPr>
          <w:b/>
          <w:bCs/>
          <w:i/>
          <w:iCs/>
        </w:rPr>
      </w:pPr>
      <w:r w:rsidRPr="00C63F14">
        <w:rPr>
          <w:b/>
          <w:bCs/>
          <w:i/>
          <w:iCs/>
        </w:rPr>
        <w:t>Инсценировки и музыкальные спектакли</w:t>
      </w:r>
    </w:p>
    <w:p w:rsidR="00AD15D6" w:rsidRPr="00C63F14" w:rsidRDefault="00AD15D6" w:rsidP="00C63F14">
      <w:pPr>
        <w:spacing w:line="276" w:lineRule="auto"/>
        <w:ind w:firstLine="284"/>
        <w:contextualSpacing/>
        <w:jc w:val="both"/>
      </w:pPr>
      <w:r w:rsidRPr="00C63F14">
        <w:t>«Как у наших у ворот», рус.нар. мелодия, обр. В. Агафонникова; «Какна тоненький ледок», рус. нар. песня; «На зеленом лугу», рус. нар. мелодия; «Заинька, выходи», рус. нар. песня, обраб. Е. Тиличеевой; «Комараженить мы будем», «Со вьюном я хожу», рус.нар. песни, обр. В. Агафонникова; «Новогодний бал», «Под сенью дружных муз», «Золушка», авт.Т. Коренева; «Муха-цокотуха» (опера-игра по мотивам сказки К. Чуковского), муз. М. Красева.</w:t>
      </w:r>
    </w:p>
    <w:p w:rsidR="00AD15D6" w:rsidRPr="00C63F14" w:rsidRDefault="00AD15D6" w:rsidP="00C63F14">
      <w:pPr>
        <w:spacing w:line="276" w:lineRule="auto"/>
        <w:ind w:firstLine="284"/>
        <w:contextualSpacing/>
        <w:jc w:val="both"/>
        <w:rPr>
          <w:b/>
          <w:bCs/>
          <w:i/>
          <w:iCs/>
        </w:rPr>
      </w:pPr>
      <w:r w:rsidRPr="00C63F14">
        <w:rPr>
          <w:b/>
          <w:bCs/>
          <w:i/>
          <w:iCs/>
        </w:rPr>
        <w:t>Развитие танцевально-игрового творчества</w:t>
      </w:r>
    </w:p>
    <w:p w:rsidR="00AD15D6" w:rsidRPr="00C63F14" w:rsidRDefault="00AD15D6" w:rsidP="00C63F14">
      <w:pPr>
        <w:spacing w:line="276" w:lineRule="auto"/>
        <w:ind w:firstLine="284"/>
        <w:contextualSpacing/>
        <w:jc w:val="both"/>
      </w:pPr>
      <w:r w:rsidRPr="00C63F14">
        <w:t>«Полька», муз. Ю. Чичкова; «Танец медведя и медвежат» («Медведь», муз. Г. Галинина); «Уж я колышки тешу», рус.нар. песня, обр.Е. Тиличеевой; «Хожу я по улице», рус. нар. песня, обр. А. Б. Дюбюк;«Зимний праздник», муз. М. Старокадомского; «Вальс», муз. Е. Макарова; «Тачанка», муз. К. Листова; «Два петуха», муз. С. Разоренова; «Вышликуклы танцевать», муз. В. Витлина; «Полька», латв. нар.мелодия, обр.А. Жилинского; «Русский перепляс», рус. нар. песня, обр. К. Волкова;«Потерялся львенок», муз. В. Энке, сл. В. Лапина; «Черная пантера», муз.В. Энке, сл. К. Райкина; «Вальс петушков», муз. И. Стрибога.</w:t>
      </w:r>
    </w:p>
    <w:p w:rsidR="00AD15D6" w:rsidRPr="00C63F14" w:rsidRDefault="00AD15D6" w:rsidP="00C63F14">
      <w:pPr>
        <w:spacing w:line="276" w:lineRule="auto"/>
        <w:ind w:firstLine="284"/>
        <w:contextualSpacing/>
        <w:jc w:val="both"/>
        <w:rPr>
          <w:b/>
          <w:bCs/>
          <w:i/>
          <w:iCs/>
        </w:rPr>
      </w:pPr>
      <w:r w:rsidRPr="00C63F14">
        <w:rPr>
          <w:b/>
          <w:bCs/>
          <w:i/>
          <w:iCs/>
        </w:rPr>
        <w:t>Игра на детских музыкальных инструментах</w:t>
      </w:r>
    </w:p>
    <w:p w:rsidR="00AD15D6" w:rsidRPr="00C63F14" w:rsidRDefault="00AD15D6" w:rsidP="00C63F14">
      <w:pPr>
        <w:spacing w:line="276" w:lineRule="auto"/>
        <w:ind w:firstLine="284"/>
        <w:contextualSpacing/>
        <w:jc w:val="both"/>
      </w:pPr>
      <w:r w:rsidRPr="00C63F14">
        <w:t>«Бубенчики», «В школу», «Гармошка», муз. Е. Тиличеевой, сл. М. Долинова; «Андрей-воробей», рус.нар. песня, обр. Е. Тиличеевой; «Нашоркестр», муз. Е. Тиличеевой, сл. Ю. Островского; «Латвийская полька»,обр. М. Раухвергера; «На зеленом лугу», «Во саду ли, в огороде», «Сорока-сорока», рус.нар. мелодии; «Белка» (отрывок из оперы «Сказка о цареСалтане», муз. Н. Римского-Корсакова); «Ворон», рус.нар. прибаутка,обр. Е. Тиличеевой; «Я на горку шла», «Во поле береза стояла», рус. нар.песни; «Ой, лопнул обруч», укр. нар. мелодия, обр. И. Берковича; «К намгости пришли», муз. Ан. Александрова; «Вальс», муз. Е. Тиличеевой;«В нашем оркестре», муз. Т. Попатенко.</w:t>
      </w:r>
    </w:p>
    <w:p w:rsidR="00AD15D6" w:rsidRPr="00C63F14" w:rsidRDefault="00AD15D6" w:rsidP="00C63F14">
      <w:pPr>
        <w:jc w:val="both"/>
      </w:pPr>
    </w:p>
    <w:sectPr w:rsidR="00AD15D6" w:rsidRPr="00C63F14" w:rsidSect="00406D6A">
      <w:footerReference w:type="even" r:id="rId10"/>
      <w:footerReference w:type="default" r:id="rId11"/>
      <w:pgSz w:w="11906" w:h="16838"/>
      <w:pgMar w:top="899" w:right="566" w:bottom="28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5D6" w:rsidRDefault="00AD15D6">
      <w:r>
        <w:separator/>
      </w:r>
    </w:p>
  </w:endnote>
  <w:endnote w:type="continuationSeparator" w:id="0">
    <w:p w:rsidR="00AD15D6" w:rsidRDefault="00AD15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Batang">
    <w:altName w:val="ўа¬»¬¦¬ў"/>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DejaVu Sans">
    <w:panose1 w:val="00000000000000000000"/>
    <w:charset w:val="CC"/>
    <w:family w:val="swiss"/>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D6" w:rsidRDefault="00AD15D6" w:rsidP="00954E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D15D6" w:rsidRDefault="00AD15D6" w:rsidP="00954E3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D6" w:rsidRDefault="00AD15D6">
    <w:pPr>
      <w:pStyle w:val="Footer"/>
      <w:jc w:val="center"/>
    </w:pPr>
    <w:fldSimple w:instr=" PAGE   \* MERGEFORMAT ">
      <w:r>
        <w:rPr>
          <w:noProof/>
        </w:rPr>
        <w:t>1</w:t>
      </w:r>
    </w:fldSimple>
  </w:p>
  <w:p w:rsidR="00AD15D6" w:rsidRPr="00E361E1" w:rsidRDefault="00AD15D6" w:rsidP="00954E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5D6" w:rsidRDefault="00AD15D6">
      <w:r>
        <w:separator/>
      </w:r>
    </w:p>
  </w:footnote>
  <w:footnote w:type="continuationSeparator" w:id="0">
    <w:p w:rsidR="00AD15D6" w:rsidRDefault="00AD15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DC4D5EE"/>
    <w:lvl w:ilvl="0">
      <w:start w:val="1"/>
      <w:numFmt w:val="bullet"/>
      <w:lvlText w:val=""/>
      <w:lvlJc w:val="left"/>
      <w:pPr>
        <w:tabs>
          <w:tab w:val="num" w:pos="643"/>
        </w:tabs>
        <w:ind w:left="643" w:hanging="360"/>
      </w:pPr>
      <w:rPr>
        <w:rFonts w:ascii="Symbol" w:hAnsi="Symbol" w:hint="default"/>
      </w:rPr>
    </w:lvl>
  </w:abstractNum>
  <w:abstractNum w:abstractNumId="1">
    <w:nsid w:val="00000004"/>
    <w:multiLevelType w:val="singleLevel"/>
    <w:tmpl w:val="00000004"/>
    <w:name w:val="WW8Num4"/>
    <w:lvl w:ilvl="0">
      <w:start w:val="1"/>
      <w:numFmt w:val="decimal"/>
      <w:lvlText w:val="%1."/>
      <w:lvlJc w:val="left"/>
      <w:pPr>
        <w:tabs>
          <w:tab w:val="num" w:pos="0"/>
        </w:tabs>
        <w:ind w:left="360" w:hanging="360"/>
      </w:pPr>
      <w:rPr>
        <w:rFonts w:cs="Times New Roman"/>
      </w:rPr>
    </w:lvl>
  </w:abstractNum>
  <w:abstractNum w:abstractNumId="2">
    <w:nsid w:val="00000008"/>
    <w:multiLevelType w:val="singleLevel"/>
    <w:tmpl w:val="00000008"/>
    <w:name w:val="WW8Num8"/>
    <w:lvl w:ilvl="0">
      <w:start w:val="1"/>
      <w:numFmt w:val="bullet"/>
      <w:lvlText w:val=""/>
      <w:lvlJc w:val="left"/>
      <w:pPr>
        <w:tabs>
          <w:tab w:val="num" w:pos="2100"/>
        </w:tabs>
        <w:ind w:left="2100" w:hanging="360"/>
      </w:pPr>
      <w:rPr>
        <w:rFonts w:ascii="Symbol" w:hAnsi="Symbol"/>
      </w:rPr>
    </w:lvl>
  </w:abstractNum>
  <w:abstractNum w:abstractNumId="3">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17E5BC4"/>
    <w:multiLevelType w:val="hybridMultilevel"/>
    <w:tmpl w:val="568229E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20D5AD5"/>
    <w:multiLevelType w:val="hybridMultilevel"/>
    <w:tmpl w:val="D67005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E97C0E"/>
    <w:multiLevelType w:val="hybridMultilevel"/>
    <w:tmpl w:val="B8BCA9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5414724"/>
    <w:multiLevelType w:val="hybridMultilevel"/>
    <w:tmpl w:val="E940F3C6"/>
    <w:lvl w:ilvl="0" w:tplc="04190011">
      <w:start w:val="1"/>
      <w:numFmt w:val="decimal"/>
      <w:lvlText w:val="%1)"/>
      <w:lvlJc w:val="left"/>
      <w:pPr>
        <w:ind w:left="9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69162F"/>
    <w:multiLevelType w:val="hybridMultilevel"/>
    <w:tmpl w:val="6CFEAF48"/>
    <w:lvl w:ilvl="0" w:tplc="04190011">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
    <w:nsid w:val="10C51A44"/>
    <w:multiLevelType w:val="hybridMultilevel"/>
    <w:tmpl w:val="9D5C4C08"/>
    <w:lvl w:ilvl="0" w:tplc="91EED13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1C9745E"/>
    <w:multiLevelType w:val="hybridMultilevel"/>
    <w:tmpl w:val="138AF8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4FD7001"/>
    <w:multiLevelType w:val="hybridMultilevel"/>
    <w:tmpl w:val="64347BAE"/>
    <w:lvl w:ilvl="0" w:tplc="91EED13E">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5">
    <w:nsid w:val="16737DEA"/>
    <w:multiLevelType w:val="hybridMultilevel"/>
    <w:tmpl w:val="B6567F70"/>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6">
    <w:nsid w:val="17607A4A"/>
    <w:multiLevelType w:val="hybridMultilevel"/>
    <w:tmpl w:val="7734894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18A766BC"/>
    <w:multiLevelType w:val="hybridMultilevel"/>
    <w:tmpl w:val="32009416"/>
    <w:lvl w:ilvl="0" w:tplc="04190001">
      <w:start w:val="1"/>
      <w:numFmt w:val="bullet"/>
      <w:lvlText w:val=""/>
      <w:lvlJc w:val="left"/>
      <w:pPr>
        <w:ind w:left="930" w:hanging="360"/>
      </w:pPr>
      <w:rPr>
        <w:rFonts w:ascii="Wingdings" w:hAnsi="Wingdings" w:hint="default"/>
      </w:rPr>
    </w:lvl>
    <w:lvl w:ilvl="1" w:tplc="04190003" w:tentative="1">
      <w:start w:val="1"/>
      <w:numFmt w:val="bullet"/>
      <w:lvlText w:val="o"/>
      <w:lvlJc w:val="left"/>
      <w:pPr>
        <w:ind w:left="1650" w:hanging="360"/>
      </w:pPr>
      <w:rPr>
        <w:rFonts w:ascii="Courier New" w:hAnsi="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8">
    <w:nsid w:val="19BE41A3"/>
    <w:multiLevelType w:val="hybridMultilevel"/>
    <w:tmpl w:val="9DC4DC32"/>
    <w:lvl w:ilvl="0" w:tplc="91EED13E">
      <w:start w:val="1"/>
      <w:numFmt w:val="decimal"/>
      <w:lvlText w:val="%1)"/>
      <w:lvlJc w:val="left"/>
      <w:pPr>
        <w:ind w:left="360" w:hanging="360"/>
      </w:pPr>
      <w:rPr>
        <w:rFonts w:cs="Times New Roman"/>
      </w:rPr>
    </w:lvl>
    <w:lvl w:ilvl="1" w:tplc="04190003"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19">
    <w:nsid w:val="19E111D8"/>
    <w:multiLevelType w:val="hybridMultilevel"/>
    <w:tmpl w:val="E06C3EDE"/>
    <w:lvl w:ilvl="0" w:tplc="0419000B">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AAB398E"/>
    <w:multiLevelType w:val="hybridMultilevel"/>
    <w:tmpl w:val="84760280"/>
    <w:lvl w:ilvl="0" w:tplc="04190001">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nsid w:val="1BC57E9A"/>
    <w:multiLevelType w:val="hybridMultilevel"/>
    <w:tmpl w:val="7A3E1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E8336B4"/>
    <w:multiLevelType w:val="hybridMultilevel"/>
    <w:tmpl w:val="98B02CD2"/>
    <w:lvl w:ilvl="0" w:tplc="8362E5F8">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nsid w:val="1ECC3810"/>
    <w:multiLevelType w:val="hybridMultilevel"/>
    <w:tmpl w:val="60B43A2A"/>
    <w:lvl w:ilvl="0" w:tplc="91EED13E">
      <w:start w:val="1"/>
      <w:numFmt w:val="bullet"/>
      <w:lvlText w:val=""/>
      <w:lvlJc w:val="left"/>
      <w:pPr>
        <w:ind w:left="720" w:hanging="360"/>
      </w:pPr>
      <w:rPr>
        <w:rFonts w:ascii="Wingdings" w:hAnsi="Wingdings" w:hint="default"/>
      </w:rPr>
    </w:lvl>
    <w:lvl w:ilvl="1" w:tplc="04190003">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B3219A"/>
    <w:multiLevelType w:val="hybridMultilevel"/>
    <w:tmpl w:val="8062A2D8"/>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5">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7C20815"/>
    <w:multiLevelType w:val="hybridMultilevel"/>
    <w:tmpl w:val="908CC7E0"/>
    <w:lvl w:ilvl="0" w:tplc="0419000B">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892168B"/>
    <w:multiLevelType w:val="hybridMultilevel"/>
    <w:tmpl w:val="FA56461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ACB6970"/>
    <w:multiLevelType w:val="hybridMultilevel"/>
    <w:tmpl w:val="BD7E33AC"/>
    <w:lvl w:ilvl="0" w:tplc="91EED13E">
      <w:start w:val="1"/>
      <w:numFmt w:val="decimal"/>
      <w:lvlText w:val="%1."/>
      <w:lvlJc w:val="left"/>
      <w:pPr>
        <w:ind w:left="502"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0">
    <w:nsid w:val="2B5059BD"/>
    <w:multiLevelType w:val="hybridMultilevel"/>
    <w:tmpl w:val="F6AA880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CA15768"/>
    <w:multiLevelType w:val="hybridMultilevel"/>
    <w:tmpl w:val="4FCE2C0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2DDA4EE2"/>
    <w:multiLevelType w:val="hybridMultilevel"/>
    <w:tmpl w:val="993E6F80"/>
    <w:lvl w:ilvl="0" w:tplc="04190001">
      <w:start w:val="1"/>
      <w:numFmt w:val="decimal"/>
      <w:lvlText w:val="%1)"/>
      <w:lvlJc w:val="left"/>
      <w:pPr>
        <w:ind w:left="720" w:hanging="360"/>
      </w:pPr>
      <w:rPr>
        <w:rFonts w:cs="Times New Roman" w:hint="default"/>
        <w:b w:val="0"/>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3">
    <w:nsid w:val="2E750091"/>
    <w:multiLevelType w:val="hybridMultilevel"/>
    <w:tmpl w:val="9E1ADB4E"/>
    <w:lvl w:ilvl="0" w:tplc="0419000B">
      <w:start w:val="1"/>
      <w:numFmt w:val="decimal"/>
      <w:lvlText w:val="%1."/>
      <w:lvlJc w:val="left"/>
      <w:pPr>
        <w:ind w:left="731"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4">
    <w:nsid w:val="2F244075"/>
    <w:multiLevelType w:val="hybridMultilevel"/>
    <w:tmpl w:val="226021C8"/>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5">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36">
    <w:nsid w:val="324C4305"/>
    <w:multiLevelType w:val="multilevel"/>
    <w:tmpl w:val="4BBE3B42"/>
    <w:lvl w:ilvl="0">
      <w:start w:val="1"/>
      <w:numFmt w:val="decimal"/>
      <w:lvlText w:val="%1."/>
      <w:lvlJc w:val="left"/>
      <w:pPr>
        <w:tabs>
          <w:tab w:val="num" w:pos="720"/>
        </w:tabs>
        <w:ind w:left="720" w:hanging="360"/>
      </w:pPr>
      <w:rPr>
        <w:rFonts w:cs="Times New Roman"/>
      </w:rPr>
    </w:lvl>
    <w:lvl w:ilvl="1">
      <w:start w:val="4"/>
      <w:numFmt w:val="decimal"/>
      <w:isLgl/>
      <w:lvlText w:val="%1.%2."/>
      <w:lvlJc w:val="left"/>
      <w:pPr>
        <w:ind w:left="1541" w:hanging="690"/>
      </w:pPr>
      <w:rPr>
        <w:rFonts w:cs="Times New Roman" w:hint="default"/>
      </w:rPr>
    </w:lvl>
    <w:lvl w:ilvl="2">
      <w:start w:val="1"/>
      <w:numFmt w:val="decimal"/>
      <w:isLgl/>
      <w:lvlText w:val="%1.%2.%3."/>
      <w:lvlJc w:val="left"/>
      <w:pPr>
        <w:ind w:left="2062" w:hanging="720"/>
      </w:pPr>
      <w:rPr>
        <w:rFonts w:cs="Times New Roman" w:hint="default"/>
      </w:rPr>
    </w:lvl>
    <w:lvl w:ilvl="3">
      <w:start w:val="1"/>
      <w:numFmt w:val="decimal"/>
      <w:isLgl/>
      <w:lvlText w:val="%1.%2.%3.%4."/>
      <w:lvlJc w:val="left"/>
      <w:pPr>
        <w:ind w:left="2553" w:hanging="72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3895" w:hanging="1080"/>
      </w:pPr>
      <w:rPr>
        <w:rFonts w:cs="Times New Roman" w:hint="default"/>
      </w:rPr>
    </w:lvl>
    <w:lvl w:ilvl="6">
      <w:start w:val="1"/>
      <w:numFmt w:val="decimal"/>
      <w:isLgl/>
      <w:lvlText w:val="%1.%2.%3.%4.%5.%6.%7."/>
      <w:lvlJc w:val="left"/>
      <w:pPr>
        <w:ind w:left="4746" w:hanging="1440"/>
      </w:pPr>
      <w:rPr>
        <w:rFonts w:cs="Times New Roman" w:hint="default"/>
      </w:rPr>
    </w:lvl>
    <w:lvl w:ilvl="7">
      <w:start w:val="1"/>
      <w:numFmt w:val="decimal"/>
      <w:isLgl/>
      <w:lvlText w:val="%1.%2.%3.%4.%5.%6.%7.%8."/>
      <w:lvlJc w:val="left"/>
      <w:pPr>
        <w:ind w:left="5237" w:hanging="1440"/>
      </w:pPr>
      <w:rPr>
        <w:rFonts w:cs="Times New Roman" w:hint="default"/>
      </w:rPr>
    </w:lvl>
    <w:lvl w:ilvl="8">
      <w:start w:val="1"/>
      <w:numFmt w:val="decimal"/>
      <w:isLgl/>
      <w:lvlText w:val="%1.%2.%3.%4.%5.%6.%7.%8.%9."/>
      <w:lvlJc w:val="left"/>
      <w:pPr>
        <w:ind w:left="6088" w:hanging="1800"/>
      </w:pPr>
      <w:rPr>
        <w:rFonts w:cs="Times New Roman" w:hint="default"/>
      </w:rPr>
    </w:lvl>
  </w:abstractNum>
  <w:abstractNum w:abstractNumId="37">
    <w:nsid w:val="34474C6D"/>
    <w:multiLevelType w:val="hybridMultilevel"/>
    <w:tmpl w:val="82C05DC6"/>
    <w:lvl w:ilvl="0" w:tplc="0419000F">
      <w:start w:val="1"/>
      <w:numFmt w:val="bullet"/>
      <w:lvlText w:val=""/>
      <w:lvlJc w:val="left"/>
      <w:pPr>
        <w:ind w:left="1008" w:hanging="360"/>
      </w:pPr>
      <w:rPr>
        <w:rFonts w:ascii="Symbol" w:hAnsi="Symbol" w:hint="default"/>
      </w:rPr>
    </w:lvl>
    <w:lvl w:ilvl="1" w:tplc="04190019" w:tentative="1">
      <w:start w:val="1"/>
      <w:numFmt w:val="bullet"/>
      <w:lvlText w:val="o"/>
      <w:lvlJc w:val="left"/>
      <w:pPr>
        <w:ind w:left="1728" w:hanging="360"/>
      </w:pPr>
      <w:rPr>
        <w:rFonts w:ascii="Courier New" w:hAnsi="Courier New" w:hint="default"/>
      </w:rPr>
    </w:lvl>
    <w:lvl w:ilvl="2" w:tplc="0419001B" w:tentative="1">
      <w:start w:val="1"/>
      <w:numFmt w:val="bullet"/>
      <w:lvlText w:val=""/>
      <w:lvlJc w:val="left"/>
      <w:pPr>
        <w:ind w:left="2448" w:hanging="360"/>
      </w:pPr>
      <w:rPr>
        <w:rFonts w:ascii="Wingdings" w:hAnsi="Wingdings" w:hint="default"/>
      </w:rPr>
    </w:lvl>
    <w:lvl w:ilvl="3" w:tplc="0419000F" w:tentative="1">
      <w:start w:val="1"/>
      <w:numFmt w:val="bullet"/>
      <w:lvlText w:val=""/>
      <w:lvlJc w:val="left"/>
      <w:pPr>
        <w:ind w:left="3168" w:hanging="360"/>
      </w:pPr>
      <w:rPr>
        <w:rFonts w:ascii="Symbol" w:hAnsi="Symbol" w:hint="default"/>
      </w:rPr>
    </w:lvl>
    <w:lvl w:ilvl="4" w:tplc="04190019" w:tentative="1">
      <w:start w:val="1"/>
      <w:numFmt w:val="bullet"/>
      <w:lvlText w:val="o"/>
      <w:lvlJc w:val="left"/>
      <w:pPr>
        <w:ind w:left="3888" w:hanging="360"/>
      </w:pPr>
      <w:rPr>
        <w:rFonts w:ascii="Courier New" w:hAnsi="Courier New" w:hint="default"/>
      </w:rPr>
    </w:lvl>
    <w:lvl w:ilvl="5" w:tplc="0419001B" w:tentative="1">
      <w:start w:val="1"/>
      <w:numFmt w:val="bullet"/>
      <w:lvlText w:val=""/>
      <w:lvlJc w:val="left"/>
      <w:pPr>
        <w:ind w:left="4608" w:hanging="360"/>
      </w:pPr>
      <w:rPr>
        <w:rFonts w:ascii="Wingdings" w:hAnsi="Wingdings" w:hint="default"/>
      </w:rPr>
    </w:lvl>
    <w:lvl w:ilvl="6" w:tplc="0419000F" w:tentative="1">
      <w:start w:val="1"/>
      <w:numFmt w:val="bullet"/>
      <w:lvlText w:val=""/>
      <w:lvlJc w:val="left"/>
      <w:pPr>
        <w:ind w:left="5328" w:hanging="360"/>
      </w:pPr>
      <w:rPr>
        <w:rFonts w:ascii="Symbol" w:hAnsi="Symbol" w:hint="default"/>
      </w:rPr>
    </w:lvl>
    <w:lvl w:ilvl="7" w:tplc="04190019" w:tentative="1">
      <w:start w:val="1"/>
      <w:numFmt w:val="bullet"/>
      <w:lvlText w:val="o"/>
      <w:lvlJc w:val="left"/>
      <w:pPr>
        <w:ind w:left="6048" w:hanging="360"/>
      </w:pPr>
      <w:rPr>
        <w:rFonts w:ascii="Courier New" w:hAnsi="Courier New" w:hint="default"/>
      </w:rPr>
    </w:lvl>
    <w:lvl w:ilvl="8" w:tplc="0419001B" w:tentative="1">
      <w:start w:val="1"/>
      <w:numFmt w:val="bullet"/>
      <w:lvlText w:val=""/>
      <w:lvlJc w:val="left"/>
      <w:pPr>
        <w:ind w:left="6768" w:hanging="360"/>
      </w:pPr>
      <w:rPr>
        <w:rFonts w:ascii="Wingdings" w:hAnsi="Wingdings" w:hint="default"/>
      </w:rPr>
    </w:lvl>
  </w:abstractNum>
  <w:abstractNum w:abstractNumId="38">
    <w:nsid w:val="39E12746"/>
    <w:multiLevelType w:val="hybridMultilevel"/>
    <w:tmpl w:val="68B8DB8E"/>
    <w:lvl w:ilvl="0" w:tplc="427041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AA1696B"/>
    <w:multiLevelType w:val="multilevel"/>
    <w:tmpl w:val="E3D8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C3A3C19"/>
    <w:multiLevelType w:val="hybridMultilevel"/>
    <w:tmpl w:val="75DC0B40"/>
    <w:lvl w:ilvl="0" w:tplc="04190001">
      <w:start w:val="1"/>
      <w:numFmt w:val="decimal"/>
      <w:lvlText w:val="%1)"/>
      <w:lvlJc w:val="left"/>
      <w:pPr>
        <w:ind w:left="360" w:hanging="360"/>
      </w:pPr>
      <w:rPr>
        <w:rFonts w:cs="Times New Roman" w:hint="default"/>
        <w:b w:val="0"/>
        <w:i w:val="0"/>
      </w:rPr>
    </w:lvl>
    <w:lvl w:ilvl="1" w:tplc="04190003" w:tentative="1">
      <w:start w:val="1"/>
      <w:numFmt w:val="lowerLetter"/>
      <w:lvlText w:val="%2."/>
      <w:lvlJc w:val="left"/>
      <w:pPr>
        <w:ind w:left="1298" w:hanging="360"/>
      </w:pPr>
      <w:rPr>
        <w:rFonts w:cs="Times New Roman"/>
      </w:rPr>
    </w:lvl>
    <w:lvl w:ilvl="2" w:tplc="04190005" w:tentative="1">
      <w:start w:val="1"/>
      <w:numFmt w:val="lowerRoman"/>
      <w:lvlText w:val="%3."/>
      <w:lvlJc w:val="right"/>
      <w:pPr>
        <w:ind w:left="2018" w:hanging="180"/>
      </w:pPr>
      <w:rPr>
        <w:rFonts w:cs="Times New Roman"/>
      </w:rPr>
    </w:lvl>
    <w:lvl w:ilvl="3" w:tplc="04190001" w:tentative="1">
      <w:start w:val="1"/>
      <w:numFmt w:val="decimal"/>
      <w:lvlText w:val="%4."/>
      <w:lvlJc w:val="left"/>
      <w:pPr>
        <w:ind w:left="2738" w:hanging="360"/>
      </w:pPr>
      <w:rPr>
        <w:rFonts w:cs="Times New Roman"/>
      </w:rPr>
    </w:lvl>
    <w:lvl w:ilvl="4" w:tplc="04190003" w:tentative="1">
      <w:start w:val="1"/>
      <w:numFmt w:val="lowerLetter"/>
      <w:lvlText w:val="%5."/>
      <w:lvlJc w:val="left"/>
      <w:pPr>
        <w:ind w:left="3458" w:hanging="360"/>
      </w:pPr>
      <w:rPr>
        <w:rFonts w:cs="Times New Roman"/>
      </w:rPr>
    </w:lvl>
    <w:lvl w:ilvl="5" w:tplc="04190005" w:tentative="1">
      <w:start w:val="1"/>
      <w:numFmt w:val="lowerRoman"/>
      <w:lvlText w:val="%6."/>
      <w:lvlJc w:val="right"/>
      <w:pPr>
        <w:ind w:left="4178" w:hanging="180"/>
      </w:pPr>
      <w:rPr>
        <w:rFonts w:cs="Times New Roman"/>
      </w:rPr>
    </w:lvl>
    <w:lvl w:ilvl="6" w:tplc="04190001" w:tentative="1">
      <w:start w:val="1"/>
      <w:numFmt w:val="decimal"/>
      <w:lvlText w:val="%7."/>
      <w:lvlJc w:val="left"/>
      <w:pPr>
        <w:ind w:left="4898" w:hanging="360"/>
      </w:pPr>
      <w:rPr>
        <w:rFonts w:cs="Times New Roman"/>
      </w:rPr>
    </w:lvl>
    <w:lvl w:ilvl="7" w:tplc="04190003" w:tentative="1">
      <w:start w:val="1"/>
      <w:numFmt w:val="lowerLetter"/>
      <w:lvlText w:val="%8."/>
      <w:lvlJc w:val="left"/>
      <w:pPr>
        <w:ind w:left="5618" w:hanging="360"/>
      </w:pPr>
      <w:rPr>
        <w:rFonts w:cs="Times New Roman"/>
      </w:rPr>
    </w:lvl>
    <w:lvl w:ilvl="8" w:tplc="04190005" w:tentative="1">
      <w:start w:val="1"/>
      <w:numFmt w:val="lowerRoman"/>
      <w:lvlText w:val="%9."/>
      <w:lvlJc w:val="right"/>
      <w:pPr>
        <w:ind w:left="6338" w:hanging="180"/>
      </w:pPr>
      <w:rPr>
        <w:rFonts w:cs="Times New Roman"/>
      </w:rPr>
    </w:lvl>
  </w:abstractNum>
  <w:abstractNum w:abstractNumId="41">
    <w:nsid w:val="3E3538A9"/>
    <w:multiLevelType w:val="hybridMultilevel"/>
    <w:tmpl w:val="9CCCBD7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24A5FA5"/>
    <w:multiLevelType w:val="multilevel"/>
    <w:tmpl w:val="FC1C5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79157FB"/>
    <w:multiLevelType w:val="hybridMultilevel"/>
    <w:tmpl w:val="E6026594"/>
    <w:lvl w:ilvl="0" w:tplc="04190001">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4">
    <w:nsid w:val="4AFD0D3C"/>
    <w:multiLevelType w:val="hybridMultilevel"/>
    <w:tmpl w:val="130298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D1D1242"/>
    <w:multiLevelType w:val="hybridMultilevel"/>
    <w:tmpl w:val="59AA2B74"/>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46">
    <w:nsid w:val="4E6673D5"/>
    <w:multiLevelType w:val="multilevel"/>
    <w:tmpl w:val="587C0AA8"/>
    <w:lvl w:ilvl="0">
      <w:start w:val="1"/>
      <w:numFmt w:val="decimal"/>
      <w:lvlText w:val="%1)"/>
      <w:lvlJc w:val="left"/>
      <w:pPr>
        <w:ind w:left="1800" w:hanging="360"/>
      </w:pPr>
      <w:rPr>
        <w:rFonts w:cs="Times New Roman" w:hint="default"/>
        <w:b w:val="0"/>
        <w:i w:val="0"/>
      </w:rPr>
    </w:lvl>
    <w:lvl w:ilvl="1">
      <w:start w:val="1"/>
      <w:numFmt w:val="decimal"/>
      <w:isLgl/>
      <w:lvlText w:val="%1.%2."/>
      <w:lvlJc w:val="left"/>
      <w:pPr>
        <w:ind w:left="2160" w:hanging="7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240" w:hanging="1800"/>
      </w:pPr>
      <w:rPr>
        <w:rFonts w:cs="Times New Roman" w:hint="default"/>
      </w:rPr>
    </w:lvl>
    <w:lvl w:ilvl="8">
      <w:start w:val="1"/>
      <w:numFmt w:val="decimal"/>
      <w:isLgl/>
      <w:lvlText w:val="%1.%2.%3.%4.%5.%6.%7.%8.%9."/>
      <w:lvlJc w:val="left"/>
      <w:pPr>
        <w:ind w:left="3600" w:hanging="2160"/>
      </w:pPr>
      <w:rPr>
        <w:rFonts w:cs="Times New Roman" w:hint="default"/>
      </w:rPr>
    </w:lvl>
  </w:abstractNum>
  <w:abstractNum w:abstractNumId="47">
    <w:nsid w:val="4FA36CD7"/>
    <w:multiLevelType w:val="hybridMultilevel"/>
    <w:tmpl w:val="6C0688D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11B3C8E"/>
    <w:multiLevelType w:val="hybridMultilevel"/>
    <w:tmpl w:val="99025C76"/>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29440AA"/>
    <w:multiLevelType w:val="hybridMultilevel"/>
    <w:tmpl w:val="BE927F32"/>
    <w:lvl w:ilvl="0" w:tplc="0419000B">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5E03A4E"/>
    <w:multiLevelType w:val="hybridMultilevel"/>
    <w:tmpl w:val="C6CC289C"/>
    <w:lvl w:ilvl="0" w:tplc="04190001">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67C0809"/>
    <w:multiLevelType w:val="hybridMultilevel"/>
    <w:tmpl w:val="ED0EF634"/>
    <w:lvl w:ilvl="0" w:tplc="68026CF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5B824247"/>
    <w:multiLevelType w:val="hybridMultilevel"/>
    <w:tmpl w:val="B3E021B0"/>
    <w:lvl w:ilvl="0" w:tplc="0419000B">
      <w:start w:val="1"/>
      <w:numFmt w:val="decimal"/>
      <w:lvlText w:val="%1)"/>
      <w:lvlJc w:val="left"/>
      <w:pPr>
        <w:ind w:left="1800" w:hanging="360"/>
      </w:pPr>
      <w:rPr>
        <w:rFonts w:cs="Times New Roman" w:hint="default"/>
      </w:rPr>
    </w:lvl>
    <w:lvl w:ilvl="1" w:tplc="04190003" w:tentative="1">
      <w:start w:val="1"/>
      <w:numFmt w:val="lowerLetter"/>
      <w:lvlText w:val="%2."/>
      <w:lvlJc w:val="left"/>
      <w:pPr>
        <w:ind w:left="2520" w:hanging="360"/>
      </w:pPr>
      <w:rPr>
        <w:rFonts w:cs="Times New Roman"/>
      </w:rPr>
    </w:lvl>
    <w:lvl w:ilvl="2" w:tplc="04190005" w:tentative="1">
      <w:start w:val="1"/>
      <w:numFmt w:val="lowerRoman"/>
      <w:lvlText w:val="%3."/>
      <w:lvlJc w:val="right"/>
      <w:pPr>
        <w:ind w:left="3240" w:hanging="180"/>
      </w:pPr>
      <w:rPr>
        <w:rFonts w:cs="Times New Roman"/>
      </w:rPr>
    </w:lvl>
    <w:lvl w:ilvl="3" w:tplc="04190001" w:tentative="1">
      <w:start w:val="1"/>
      <w:numFmt w:val="decimal"/>
      <w:lvlText w:val="%4."/>
      <w:lvlJc w:val="left"/>
      <w:pPr>
        <w:ind w:left="3960" w:hanging="360"/>
      </w:pPr>
      <w:rPr>
        <w:rFonts w:cs="Times New Roman"/>
      </w:rPr>
    </w:lvl>
    <w:lvl w:ilvl="4" w:tplc="04190003" w:tentative="1">
      <w:start w:val="1"/>
      <w:numFmt w:val="lowerLetter"/>
      <w:lvlText w:val="%5."/>
      <w:lvlJc w:val="left"/>
      <w:pPr>
        <w:ind w:left="4680" w:hanging="360"/>
      </w:pPr>
      <w:rPr>
        <w:rFonts w:cs="Times New Roman"/>
      </w:rPr>
    </w:lvl>
    <w:lvl w:ilvl="5" w:tplc="04190005" w:tentative="1">
      <w:start w:val="1"/>
      <w:numFmt w:val="lowerRoman"/>
      <w:lvlText w:val="%6."/>
      <w:lvlJc w:val="right"/>
      <w:pPr>
        <w:ind w:left="5400" w:hanging="180"/>
      </w:pPr>
      <w:rPr>
        <w:rFonts w:cs="Times New Roman"/>
      </w:rPr>
    </w:lvl>
    <w:lvl w:ilvl="6" w:tplc="04190001" w:tentative="1">
      <w:start w:val="1"/>
      <w:numFmt w:val="decimal"/>
      <w:lvlText w:val="%7."/>
      <w:lvlJc w:val="left"/>
      <w:pPr>
        <w:ind w:left="6120" w:hanging="360"/>
      </w:pPr>
      <w:rPr>
        <w:rFonts w:cs="Times New Roman"/>
      </w:rPr>
    </w:lvl>
    <w:lvl w:ilvl="7" w:tplc="04190003" w:tentative="1">
      <w:start w:val="1"/>
      <w:numFmt w:val="lowerLetter"/>
      <w:lvlText w:val="%8."/>
      <w:lvlJc w:val="left"/>
      <w:pPr>
        <w:ind w:left="6840" w:hanging="360"/>
      </w:pPr>
      <w:rPr>
        <w:rFonts w:cs="Times New Roman"/>
      </w:rPr>
    </w:lvl>
    <w:lvl w:ilvl="8" w:tplc="04190005" w:tentative="1">
      <w:start w:val="1"/>
      <w:numFmt w:val="lowerRoman"/>
      <w:lvlText w:val="%9."/>
      <w:lvlJc w:val="right"/>
      <w:pPr>
        <w:ind w:left="7560" w:hanging="180"/>
      </w:pPr>
      <w:rPr>
        <w:rFonts w:cs="Times New Roman"/>
      </w:rPr>
    </w:lvl>
  </w:abstractNum>
  <w:abstractNum w:abstractNumId="53">
    <w:nsid w:val="5D3D26A5"/>
    <w:multiLevelType w:val="hybridMultilevel"/>
    <w:tmpl w:val="F15E53C0"/>
    <w:lvl w:ilvl="0" w:tplc="04190011">
      <w:start w:val="1"/>
      <w:numFmt w:val="bullet"/>
      <w:lvlText w:val=""/>
      <w:lvlJc w:val="left"/>
      <w:pPr>
        <w:ind w:left="720" w:hanging="360"/>
      </w:pPr>
      <w:rPr>
        <w:rFonts w:ascii="Wingdings" w:hAnsi="Wingdings" w:hint="default"/>
      </w:rPr>
    </w:lvl>
    <w:lvl w:ilvl="1" w:tplc="04190019">
      <w:start w:val="1"/>
      <w:numFmt w:val="bullet"/>
      <w:lvlText w:val=""/>
      <w:lvlJc w:val="left"/>
      <w:pPr>
        <w:ind w:left="1440" w:hanging="360"/>
      </w:pPr>
      <w:rPr>
        <w:rFonts w:ascii="Wingdings" w:hAnsi="Wingdings"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4">
    <w:nsid w:val="5E425F9B"/>
    <w:multiLevelType w:val="hybridMultilevel"/>
    <w:tmpl w:val="31F887AE"/>
    <w:lvl w:ilvl="0" w:tplc="91EED1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E4A7A5A"/>
    <w:multiLevelType w:val="hybridMultilevel"/>
    <w:tmpl w:val="18F6F686"/>
    <w:lvl w:ilvl="0" w:tplc="0419000B">
      <w:start w:val="1"/>
      <w:numFmt w:val="decimal"/>
      <w:lvlText w:val="%1."/>
      <w:lvlJc w:val="left"/>
      <w:pPr>
        <w:ind w:left="720" w:hanging="360"/>
      </w:pPr>
      <w:rPr>
        <w:rFonts w:cs="Times New Roman" w:hint="default"/>
      </w:rPr>
    </w:lvl>
    <w:lvl w:ilvl="1" w:tplc="0419000B"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56">
    <w:nsid w:val="614B3FB1"/>
    <w:multiLevelType w:val="hybridMultilevel"/>
    <w:tmpl w:val="D8CA40DE"/>
    <w:lvl w:ilvl="0" w:tplc="0419000B">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7">
    <w:nsid w:val="617A5FF0"/>
    <w:multiLevelType w:val="hybridMultilevel"/>
    <w:tmpl w:val="3BD8355A"/>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8">
    <w:nsid w:val="62B15F25"/>
    <w:multiLevelType w:val="hybridMultilevel"/>
    <w:tmpl w:val="F9AE4AAE"/>
    <w:lvl w:ilvl="0" w:tplc="91EED13E">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59">
    <w:nsid w:val="635A32B0"/>
    <w:multiLevelType w:val="hybridMultilevel"/>
    <w:tmpl w:val="9E0C9F36"/>
    <w:lvl w:ilvl="0" w:tplc="04190011">
      <w:start w:val="1"/>
      <w:numFmt w:val="bullet"/>
      <w:lvlText w:val=""/>
      <w:lvlJc w:val="left"/>
      <w:pPr>
        <w:ind w:left="1440" w:hanging="360"/>
      </w:pPr>
      <w:rPr>
        <w:rFonts w:ascii="Wingdings" w:hAnsi="Wingdings" w:hint="default"/>
      </w:rPr>
    </w:lvl>
    <w:lvl w:ilvl="1" w:tplc="04190019" w:tentative="1">
      <w:start w:val="1"/>
      <w:numFmt w:val="bullet"/>
      <w:lvlText w:val="o"/>
      <w:lvlJc w:val="left"/>
      <w:pPr>
        <w:ind w:left="2160" w:hanging="360"/>
      </w:pPr>
      <w:rPr>
        <w:rFonts w:ascii="Courier New" w:hAnsi="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60">
    <w:nsid w:val="659724B9"/>
    <w:multiLevelType w:val="hybridMultilevel"/>
    <w:tmpl w:val="2E64FBE8"/>
    <w:lvl w:ilvl="0" w:tplc="04190011">
      <w:start w:val="1"/>
      <w:numFmt w:val="bullet"/>
      <w:lvlText w:val=""/>
      <w:lvlJc w:val="left"/>
      <w:pPr>
        <w:tabs>
          <w:tab w:val="num" w:pos="900"/>
        </w:tabs>
        <w:ind w:left="900" w:hanging="360"/>
      </w:pPr>
      <w:rPr>
        <w:rFonts w:ascii="Symbol" w:hAnsi="Symbol" w:hint="default"/>
      </w:rPr>
    </w:lvl>
    <w:lvl w:ilvl="1" w:tplc="04190019" w:tentative="1">
      <w:start w:val="1"/>
      <w:numFmt w:val="bullet"/>
      <w:lvlText w:val="o"/>
      <w:lvlJc w:val="left"/>
      <w:pPr>
        <w:tabs>
          <w:tab w:val="num" w:pos="1620"/>
        </w:tabs>
        <w:ind w:left="1620" w:hanging="360"/>
      </w:pPr>
      <w:rPr>
        <w:rFonts w:ascii="Courier New" w:hAnsi="Courier New" w:hint="default"/>
      </w:rPr>
    </w:lvl>
    <w:lvl w:ilvl="2" w:tplc="0419001B" w:tentative="1">
      <w:start w:val="1"/>
      <w:numFmt w:val="bullet"/>
      <w:lvlText w:val=""/>
      <w:lvlJc w:val="left"/>
      <w:pPr>
        <w:tabs>
          <w:tab w:val="num" w:pos="2340"/>
        </w:tabs>
        <w:ind w:left="2340" w:hanging="360"/>
      </w:pPr>
      <w:rPr>
        <w:rFonts w:ascii="Wingdings" w:hAnsi="Wingdings" w:hint="default"/>
      </w:rPr>
    </w:lvl>
    <w:lvl w:ilvl="3" w:tplc="0419000F" w:tentative="1">
      <w:start w:val="1"/>
      <w:numFmt w:val="bullet"/>
      <w:lvlText w:val=""/>
      <w:lvlJc w:val="left"/>
      <w:pPr>
        <w:tabs>
          <w:tab w:val="num" w:pos="3060"/>
        </w:tabs>
        <w:ind w:left="3060" w:hanging="360"/>
      </w:pPr>
      <w:rPr>
        <w:rFonts w:ascii="Symbol" w:hAnsi="Symbol" w:hint="default"/>
      </w:rPr>
    </w:lvl>
    <w:lvl w:ilvl="4" w:tplc="04190019" w:tentative="1">
      <w:start w:val="1"/>
      <w:numFmt w:val="bullet"/>
      <w:lvlText w:val="o"/>
      <w:lvlJc w:val="left"/>
      <w:pPr>
        <w:tabs>
          <w:tab w:val="num" w:pos="3780"/>
        </w:tabs>
        <w:ind w:left="3780" w:hanging="360"/>
      </w:pPr>
      <w:rPr>
        <w:rFonts w:ascii="Courier New" w:hAnsi="Courier New" w:hint="default"/>
      </w:rPr>
    </w:lvl>
    <w:lvl w:ilvl="5" w:tplc="0419001B" w:tentative="1">
      <w:start w:val="1"/>
      <w:numFmt w:val="bullet"/>
      <w:lvlText w:val=""/>
      <w:lvlJc w:val="left"/>
      <w:pPr>
        <w:tabs>
          <w:tab w:val="num" w:pos="4500"/>
        </w:tabs>
        <w:ind w:left="4500" w:hanging="360"/>
      </w:pPr>
      <w:rPr>
        <w:rFonts w:ascii="Wingdings" w:hAnsi="Wingdings" w:hint="default"/>
      </w:rPr>
    </w:lvl>
    <w:lvl w:ilvl="6" w:tplc="0419000F" w:tentative="1">
      <w:start w:val="1"/>
      <w:numFmt w:val="bullet"/>
      <w:lvlText w:val=""/>
      <w:lvlJc w:val="left"/>
      <w:pPr>
        <w:tabs>
          <w:tab w:val="num" w:pos="5220"/>
        </w:tabs>
        <w:ind w:left="5220" w:hanging="360"/>
      </w:pPr>
      <w:rPr>
        <w:rFonts w:ascii="Symbol" w:hAnsi="Symbol" w:hint="default"/>
      </w:rPr>
    </w:lvl>
    <w:lvl w:ilvl="7" w:tplc="04190019" w:tentative="1">
      <w:start w:val="1"/>
      <w:numFmt w:val="bullet"/>
      <w:lvlText w:val="o"/>
      <w:lvlJc w:val="left"/>
      <w:pPr>
        <w:tabs>
          <w:tab w:val="num" w:pos="5940"/>
        </w:tabs>
        <w:ind w:left="5940" w:hanging="360"/>
      </w:pPr>
      <w:rPr>
        <w:rFonts w:ascii="Courier New" w:hAnsi="Courier New" w:hint="default"/>
      </w:rPr>
    </w:lvl>
    <w:lvl w:ilvl="8" w:tplc="0419001B" w:tentative="1">
      <w:start w:val="1"/>
      <w:numFmt w:val="bullet"/>
      <w:lvlText w:val=""/>
      <w:lvlJc w:val="left"/>
      <w:pPr>
        <w:tabs>
          <w:tab w:val="num" w:pos="6660"/>
        </w:tabs>
        <w:ind w:left="6660" w:hanging="360"/>
      </w:pPr>
      <w:rPr>
        <w:rFonts w:ascii="Wingdings" w:hAnsi="Wingdings" w:hint="default"/>
      </w:rPr>
    </w:lvl>
  </w:abstractNum>
  <w:abstractNum w:abstractNumId="61">
    <w:nsid w:val="65E0210A"/>
    <w:multiLevelType w:val="hybridMultilevel"/>
    <w:tmpl w:val="B6F2140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66307DF8"/>
    <w:multiLevelType w:val="hybridMultilevel"/>
    <w:tmpl w:val="CCAA43E8"/>
    <w:lvl w:ilvl="0" w:tplc="84AE8878">
      <w:start w:val="1"/>
      <w:numFmt w:val="decimal"/>
      <w:lvlText w:val="%1."/>
      <w:lvlJc w:val="left"/>
      <w:pPr>
        <w:ind w:left="1620" w:hanging="360"/>
      </w:pPr>
      <w:rPr>
        <w:rFonts w:cs="Times New Roman" w:hint="default"/>
        <w:b w:val="0"/>
        <w:i/>
      </w:rPr>
    </w:lvl>
    <w:lvl w:ilvl="1" w:tplc="04190019" w:tentative="1">
      <w:start w:val="1"/>
      <w:numFmt w:val="lowerLetter"/>
      <w:lvlText w:val="%2."/>
      <w:lvlJc w:val="left"/>
      <w:pPr>
        <w:ind w:left="2340" w:hanging="360"/>
      </w:pPr>
      <w:rPr>
        <w:rFonts w:cs="Times New Roman"/>
      </w:rPr>
    </w:lvl>
    <w:lvl w:ilvl="2" w:tplc="0419001B" w:tentative="1">
      <w:start w:val="1"/>
      <w:numFmt w:val="lowerRoman"/>
      <w:lvlText w:val="%3."/>
      <w:lvlJc w:val="right"/>
      <w:pPr>
        <w:ind w:left="3060" w:hanging="180"/>
      </w:pPr>
      <w:rPr>
        <w:rFonts w:cs="Times New Roman"/>
      </w:rPr>
    </w:lvl>
    <w:lvl w:ilvl="3" w:tplc="0419000F" w:tentative="1">
      <w:start w:val="1"/>
      <w:numFmt w:val="decimal"/>
      <w:lvlText w:val="%4."/>
      <w:lvlJc w:val="left"/>
      <w:pPr>
        <w:ind w:left="3780" w:hanging="360"/>
      </w:pPr>
      <w:rPr>
        <w:rFonts w:cs="Times New Roman"/>
      </w:rPr>
    </w:lvl>
    <w:lvl w:ilvl="4" w:tplc="04190019" w:tentative="1">
      <w:start w:val="1"/>
      <w:numFmt w:val="lowerLetter"/>
      <w:lvlText w:val="%5."/>
      <w:lvlJc w:val="left"/>
      <w:pPr>
        <w:ind w:left="4500" w:hanging="360"/>
      </w:pPr>
      <w:rPr>
        <w:rFonts w:cs="Times New Roman"/>
      </w:rPr>
    </w:lvl>
    <w:lvl w:ilvl="5" w:tplc="0419001B" w:tentative="1">
      <w:start w:val="1"/>
      <w:numFmt w:val="lowerRoman"/>
      <w:lvlText w:val="%6."/>
      <w:lvlJc w:val="right"/>
      <w:pPr>
        <w:ind w:left="5220" w:hanging="180"/>
      </w:pPr>
      <w:rPr>
        <w:rFonts w:cs="Times New Roman"/>
      </w:rPr>
    </w:lvl>
    <w:lvl w:ilvl="6" w:tplc="0419000F" w:tentative="1">
      <w:start w:val="1"/>
      <w:numFmt w:val="decimal"/>
      <w:lvlText w:val="%7."/>
      <w:lvlJc w:val="left"/>
      <w:pPr>
        <w:ind w:left="5940" w:hanging="360"/>
      </w:pPr>
      <w:rPr>
        <w:rFonts w:cs="Times New Roman"/>
      </w:rPr>
    </w:lvl>
    <w:lvl w:ilvl="7" w:tplc="04190019" w:tentative="1">
      <w:start w:val="1"/>
      <w:numFmt w:val="lowerLetter"/>
      <w:lvlText w:val="%8."/>
      <w:lvlJc w:val="left"/>
      <w:pPr>
        <w:ind w:left="6660" w:hanging="360"/>
      </w:pPr>
      <w:rPr>
        <w:rFonts w:cs="Times New Roman"/>
      </w:rPr>
    </w:lvl>
    <w:lvl w:ilvl="8" w:tplc="0419001B" w:tentative="1">
      <w:start w:val="1"/>
      <w:numFmt w:val="lowerRoman"/>
      <w:lvlText w:val="%9."/>
      <w:lvlJc w:val="right"/>
      <w:pPr>
        <w:ind w:left="7380" w:hanging="180"/>
      </w:pPr>
      <w:rPr>
        <w:rFonts w:cs="Times New Roman"/>
      </w:rPr>
    </w:lvl>
  </w:abstractNum>
  <w:abstractNum w:abstractNumId="63">
    <w:nsid w:val="6759150D"/>
    <w:multiLevelType w:val="hybridMultilevel"/>
    <w:tmpl w:val="36CC7B38"/>
    <w:lvl w:ilvl="0" w:tplc="04190001">
      <w:start w:val="1"/>
      <w:numFmt w:val="decimal"/>
      <w:lvlText w:val="%1)"/>
      <w:lvlJc w:val="left"/>
      <w:pPr>
        <w:ind w:left="734" w:hanging="360"/>
      </w:pPr>
      <w:rPr>
        <w:rFonts w:cs="Times New Roman" w:hint="default"/>
      </w:rPr>
    </w:lvl>
    <w:lvl w:ilvl="1" w:tplc="04190003" w:tentative="1">
      <w:start w:val="1"/>
      <w:numFmt w:val="lowerLetter"/>
      <w:lvlText w:val="%2."/>
      <w:lvlJc w:val="left"/>
      <w:pPr>
        <w:ind w:left="1454" w:hanging="360"/>
      </w:pPr>
      <w:rPr>
        <w:rFonts w:cs="Times New Roman"/>
      </w:rPr>
    </w:lvl>
    <w:lvl w:ilvl="2" w:tplc="04190005" w:tentative="1">
      <w:start w:val="1"/>
      <w:numFmt w:val="lowerRoman"/>
      <w:lvlText w:val="%3."/>
      <w:lvlJc w:val="right"/>
      <w:pPr>
        <w:ind w:left="2174" w:hanging="180"/>
      </w:pPr>
      <w:rPr>
        <w:rFonts w:cs="Times New Roman"/>
      </w:rPr>
    </w:lvl>
    <w:lvl w:ilvl="3" w:tplc="04190001" w:tentative="1">
      <w:start w:val="1"/>
      <w:numFmt w:val="decimal"/>
      <w:lvlText w:val="%4."/>
      <w:lvlJc w:val="left"/>
      <w:pPr>
        <w:ind w:left="2894" w:hanging="360"/>
      </w:pPr>
      <w:rPr>
        <w:rFonts w:cs="Times New Roman"/>
      </w:rPr>
    </w:lvl>
    <w:lvl w:ilvl="4" w:tplc="04190003" w:tentative="1">
      <w:start w:val="1"/>
      <w:numFmt w:val="lowerLetter"/>
      <w:lvlText w:val="%5."/>
      <w:lvlJc w:val="left"/>
      <w:pPr>
        <w:ind w:left="3614" w:hanging="360"/>
      </w:pPr>
      <w:rPr>
        <w:rFonts w:cs="Times New Roman"/>
      </w:rPr>
    </w:lvl>
    <w:lvl w:ilvl="5" w:tplc="04190005" w:tentative="1">
      <w:start w:val="1"/>
      <w:numFmt w:val="lowerRoman"/>
      <w:lvlText w:val="%6."/>
      <w:lvlJc w:val="right"/>
      <w:pPr>
        <w:ind w:left="4334" w:hanging="180"/>
      </w:pPr>
      <w:rPr>
        <w:rFonts w:cs="Times New Roman"/>
      </w:rPr>
    </w:lvl>
    <w:lvl w:ilvl="6" w:tplc="04190001" w:tentative="1">
      <w:start w:val="1"/>
      <w:numFmt w:val="decimal"/>
      <w:lvlText w:val="%7."/>
      <w:lvlJc w:val="left"/>
      <w:pPr>
        <w:ind w:left="5054" w:hanging="360"/>
      </w:pPr>
      <w:rPr>
        <w:rFonts w:cs="Times New Roman"/>
      </w:rPr>
    </w:lvl>
    <w:lvl w:ilvl="7" w:tplc="04190003" w:tentative="1">
      <w:start w:val="1"/>
      <w:numFmt w:val="lowerLetter"/>
      <w:lvlText w:val="%8."/>
      <w:lvlJc w:val="left"/>
      <w:pPr>
        <w:ind w:left="5774" w:hanging="360"/>
      </w:pPr>
      <w:rPr>
        <w:rFonts w:cs="Times New Roman"/>
      </w:rPr>
    </w:lvl>
    <w:lvl w:ilvl="8" w:tplc="04190005" w:tentative="1">
      <w:start w:val="1"/>
      <w:numFmt w:val="lowerRoman"/>
      <w:lvlText w:val="%9."/>
      <w:lvlJc w:val="right"/>
      <w:pPr>
        <w:ind w:left="6494" w:hanging="180"/>
      </w:pPr>
      <w:rPr>
        <w:rFonts w:cs="Times New Roman"/>
      </w:rPr>
    </w:lvl>
  </w:abstractNum>
  <w:abstractNum w:abstractNumId="64">
    <w:nsid w:val="67A56851"/>
    <w:multiLevelType w:val="hybridMultilevel"/>
    <w:tmpl w:val="937209CC"/>
    <w:lvl w:ilvl="0" w:tplc="04190011">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5">
    <w:nsid w:val="6CCE6868"/>
    <w:multiLevelType w:val="hybridMultilevel"/>
    <w:tmpl w:val="64B628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2E766C4"/>
    <w:multiLevelType w:val="hybridMultilevel"/>
    <w:tmpl w:val="8EDE55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3124B6A"/>
    <w:multiLevelType w:val="hybridMultilevel"/>
    <w:tmpl w:val="EA321DD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41350D2"/>
    <w:multiLevelType w:val="hybridMultilevel"/>
    <w:tmpl w:val="E966A298"/>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9">
    <w:nsid w:val="75144878"/>
    <w:multiLevelType w:val="hybridMultilevel"/>
    <w:tmpl w:val="D5D00CDC"/>
    <w:lvl w:ilvl="0" w:tplc="91EED1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6B70E4E"/>
    <w:multiLevelType w:val="hybridMultilevel"/>
    <w:tmpl w:val="01EAE358"/>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71">
    <w:nsid w:val="77067D9D"/>
    <w:multiLevelType w:val="hybridMultilevel"/>
    <w:tmpl w:val="9F7E0FBE"/>
    <w:lvl w:ilvl="0" w:tplc="04190001">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72">
    <w:nsid w:val="770C4EB3"/>
    <w:multiLevelType w:val="hybridMultilevel"/>
    <w:tmpl w:val="F8EC1E42"/>
    <w:lvl w:ilvl="0" w:tplc="04190011">
      <w:start w:val="1"/>
      <w:numFmt w:val="bullet"/>
      <w:lvlText w:val=""/>
      <w:lvlJc w:val="left"/>
      <w:pPr>
        <w:tabs>
          <w:tab w:val="num" w:pos="360"/>
        </w:tabs>
        <w:ind w:left="36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3">
    <w:nsid w:val="783D7E6F"/>
    <w:multiLevelType w:val="hybridMultilevel"/>
    <w:tmpl w:val="F80ED7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9F87EEA"/>
    <w:multiLevelType w:val="hybridMultilevel"/>
    <w:tmpl w:val="79BA7BCE"/>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5">
    <w:nsid w:val="7A542B5A"/>
    <w:multiLevelType w:val="hybridMultilevel"/>
    <w:tmpl w:val="C2DE4F4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B1D498F"/>
    <w:multiLevelType w:val="hybridMultilevel"/>
    <w:tmpl w:val="5ACEF6DE"/>
    <w:lvl w:ilvl="0" w:tplc="91EED13E">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7D521420"/>
    <w:multiLevelType w:val="hybridMultilevel"/>
    <w:tmpl w:val="00D693D8"/>
    <w:lvl w:ilvl="0" w:tplc="04190001">
      <w:start w:val="1"/>
      <w:numFmt w:val="decimal"/>
      <w:lvlText w:val="%1)"/>
      <w:lvlJc w:val="left"/>
      <w:pPr>
        <w:ind w:left="36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EF25C20"/>
    <w:multiLevelType w:val="hybridMultilevel"/>
    <w:tmpl w:val="E3B05E06"/>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F715F07"/>
    <w:multiLevelType w:val="hybridMultilevel"/>
    <w:tmpl w:val="A8A43E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35"/>
  </w:num>
  <w:num w:numId="8">
    <w:abstractNumId w:val="24"/>
  </w:num>
  <w:num w:numId="9">
    <w:abstractNumId w:val="33"/>
  </w:num>
  <w:num w:numId="10">
    <w:abstractNumId w:val="59"/>
  </w:num>
  <w:num w:numId="11">
    <w:abstractNumId w:val="31"/>
  </w:num>
  <w:num w:numId="12">
    <w:abstractNumId w:val="14"/>
  </w:num>
  <w:num w:numId="13">
    <w:abstractNumId w:val="36"/>
  </w:num>
  <w:num w:numId="14">
    <w:abstractNumId w:val="41"/>
  </w:num>
  <w:num w:numId="15">
    <w:abstractNumId w:val="53"/>
  </w:num>
  <w:num w:numId="16">
    <w:abstractNumId w:val="23"/>
  </w:num>
  <w:num w:numId="17">
    <w:abstractNumId w:val="43"/>
  </w:num>
  <w:num w:numId="18">
    <w:abstractNumId w:val="20"/>
  </w:num>
  <w:num w:numId="19">
    <w:abstractNumId w:val="29"/>
  </w:num>
  <w:num w:numId="20">
    <w:abstractNumId w:val="52"/>
  </w:num>
  <w:num w:numId="21">
    <w:abstractNumId w:val="18"/>
  </w:num>
  <w:num w:numId="22">
    <w:abstractNumId w:val="5"/>
  </w:num>
  <w:num w:numId="23">
    <w:abstractNumId w:val="40"/>
  </w:num>
  <w:num w:numId="24">
    <w:abstractNumId w:val="17"/>
  </w:num>
  <w:num w:numId="25">
    <w:abstractNumId w:val="46"/>
  </w:num>
  <w:num w:numId="26">
    <w:abstractNumId w:val="72"/>
  </w:num>
  <w:num w:numId="27">
    <w:abstractNumId w:val="70"/>
  </w:num>
  <w:num w:numId="28">
    <w:abstractNumId w:val="9"/>
  </w:num>
  <w:num w:numId="29">
    <w:abstractNumId w:val="44"/>
  </w:num>
  <w:num w:numId="30">
    <w:abstractNumId w:val="68"/>
  </w:num>
  <w:num w:numId="31">
    <w:abstractNumId w:val="58"/>
  </w:num>
  <w:num w:numId="32">
    <w:abstractNumId w:val="79"/>
  </w:num>
  <w:num w:numId="33">
    <w:abstractNumId w:val="63"/>
  </w:num>
  <w:num w:numId="34">
    <w:abstractNumId w:val="47"/>
  </w:num>
  <w:num w:numId="35">
    <w:abstractNumId w:val="75"/>
  </w:num>
  <w:num w:numId="36">
    <w:abstractNumId w:val="32"/>
  </w:num>
  <w:num w:numId="37">
    <w:abstractNumId w:val="30"/>
  </w:num>
  <w:num w:numId="38">
    <w:abstractNumId w:val="67"/>
  </w:num>
  <w:num w:numId="39">
    <w:abstractNumId w:val="27"/>
  </w:num>
  <w:num w:numId="40">
    <w:abstractNumId w:val="55"/>
  </w:num>
  <w:num w:numId="41">
    <w:abstractNumId w:val="7"/>
  </w:num>
  <w:num w:numId="42">
    <w:abstractNumId w:val="38"/>
  </w:num>
  <w:num w:numId="43">
    <w:abstractNumId w:val="51"/>
  </w:num>
  <w:num w:numId="44">
    <w:abstractNumId w:val="80"/>
  </w:num>
  <w:num w:numId="45">
    <w:abstractNumId w:val="50"/>
  </w:num>
  <w:num w:numId="46">
    <w:abstractNumId w:val="34"/>
  </w:num>
  <w:num w:numId="47">
    <w:abstractNumId w:val="21"/>
  </w:num>
  <w:num w:numId="48">
    <w:abstractNumId w:val="74"/>
  </w:num>
  <w:num w:numId="49">
    <w:abstractNumId w:val="73"/>
  </w:num>
  <w:num w:numId="50">
    <w:abstractNumId w:val="13"/>
  </w:num>
  <w:num w:numId="51">
    <w:abstractNumId w:val="22"/>
  </w:num>
  <w:num w:numId="52">
    <w:abstractNumId w:val="65"/>
  </w:num>
  <w:num w:numId="53">
    <w:abstractNumId w:val="57"/>
  </w:num>
  <w:num w:numId="54">
    <w:abstractNumId w:val="69"/>
  </w:num>
  <w:num w:numId="55">
    <w:abstractNumId w:val="71"/>
  </w:num>
  <w:num w:numId="56">
    <w:abstractNumId w:val="15"/>
  </w:num>
  <w:num w:numId="57">
    <w:abstractNumId w:val="54"/>
  </w:num>
  <w:num w:numId="58">
    <w:abstractNumId w:val="66"/>
  </w:num>
  <w:num w:numId="59">
    <w:abstractNumId w:val="37"/>
  </w:num>
  <w:num w:numId="60">
    <w:abstractNumId w:val="77"/>
  </w:num>
  <w:num w:numId="61">
    <w:abstractNumId w:val="10"/>
  </w:num>
  <w:num w:numId="62">
    <w:abstractNumId w:val="78"/>
  </w:num>
  <w:num w:numId="63">
    <w:abstractNumId w:val="3"/>
  </w:num>
  <w:num w:numId="64">
    <w:abstractNumId w:val="49"/>
  </w:num>
  <w:num w:numId="65">
    <w:abstractNumId w:val="6"/>
  </w:num>
  <w:num w:numId="66">
    <w:abstractNumId w:val="56"/>
  </w:num>
  <w:num w:numId="67">
    <w:abstractNumId w:val="4"/>
  </w:num>
  <w:num w:numId="68">
    <w:abstractNumId w:val="19"/>
  </w:num>
  <w:num w:numId="69">
    <w:abstractNumId w:val="16"/>
  </w:num>
  <w:num w:numId="70">
    <w:abstractNumId w:val="26"/>
  </w:num>
  <w:num w:numId="71">
    <w:abstractNumId w:val="25"/>
  </w:num>
  <w:num w:numId="72">
    <w:abstractNumId w:val="64"/>
  </w:num>
  <w:num w:numId="73">
    <w:abstractNumId w:val="12"/>
  </w:num>
  <w:num w:numId="74">
    <w:abstractNumId w:val="60"/>
  </w:num>
  <w:num w:numId="75">
    <w:abstractNumId w:val="28"/>
  </w:num>
  <w:num w:numId="76">
    <w:abstractNumId w:val="45"/>
  </w:num>
  <w:num w:numId="77">
    <w:abstractNumId w:val="61"/>
  </w:num>
  <w:num w:numId="78">
    <w:abstractNumId w:val="76"/>
  </w:num>
  <w:num w:numId="79">
    <w:abstractNumId w:val="11"/>
  </w:num>
  <w:num w:numId="80">
    <w:abstractNumId w:val="48"/>
  </w:num>
  <w:num w:numId="81">
    <w:abstractNumId w:val="8"/>
  </w:num>
  <w:num w:numId="82">
    <w:abstractNumId w:val="1"/>
  </w:num>
  <w:num w:numId="83">
    <w:abstractNumId w:val="39"/>
  </w:num>
  <w:num w:numId="84">
    <w:abstractNumId w:val="42"/>
  </w:num>
  <w:num w:numId="85">
    <w:abstractNumId w:val="62"/>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7E73"/>
    <w:rsid w:val="00055816"/>
    <w:rsid w:val="00057A5E"/>
    <w:rsid w:val="00142C00"/>
    <w:rsid w:val="001650A2"/>
    <w:rsid w:val="00217C78"/>
    <w:rsid w:val="00227B20"/>
    <w:rsid w:val="00244DE8"/>
    <w:rsid w:val="003B206E"/>
    <w:rsid w:val="003B48FF"/>
    <w:rsid w:val="003F78D4"/>
    <w:rsid w:val="00406D6A"/>
    <w:rsid w:val="00416EA6"/>
    <w:rsid w:val="004A706F"/>
    <w:rsid w:val="0050721B"/>
    <w:rsid w:val="00545FE1"/>
    <w:rsid w:val="00576256"/>
    <w:rsid w:val="005A2849"/>
    <w:rsid w:val="006B2E5D"/>
    <w:rsid w:val="00716843"/>
    <w:rsid w:val="00717216"/>
    <w:rsid w:val="007550F2"/>
    <w:rsid w:val="00954E3A"/>
    <w:rsid w:val="009E0D6D"/>
    <w:rsid w:val="00A76E0C"/>
    <w:rsid w:val="00AC25F8"/>
    <w:rsid w:val="00AD15D6"/>
    <w:rsid w:val="00AF6C57"/>
    <w:rsid w:val="00B3792F"/>
    <w:rsid w:val="00BB6490"/>
    <w:rsid w:val="00C037AC"/>
    <w:rsid w:val="00C63F14"/>
    <w:rsid w:val="00D4550F"/>
    <w:rsid w:val="00E17E73"/>
    <w:rsid w:val="00E361E1"/>
    <w:rsid w:val="00E3678D"/>
    <w:rsid w:val="00E563E1"/>
    <w:rsid w:val="00EB662E"/>
    <w:rsid w:val="00EE1F4D"/>
    <w:rsid w:val="00F3610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B206E"/>
    <w:rPr>
      <w:rFonts w:ascii="Times New Roman" w:eastAsia="Times New Roman" w:hAnsi="Times New Roman"/>
      <w:sz w:val="24"/>
      <w:szCs w:val="24"/>
    </w:rPr>
  </w:style>
  <w:style w:type="paragraph" w:styleId="Heading1">
    <w:name w:val="heading 1"/>
    <w:basedOn w:val="Normal"/>
    <w:link w:val="Heading1Char"/>
    <w:uiPriority w:val="99"/>
    <w:qFormat/>
    <w:rsid w:val="003B206E"/>
    <w:pPr>
      <w:spacing w:before="100" w:beforeAutospacing="1" w:after="100" w:afterAutospacing="1"/>
      <w:outlineLvl w:val="0"/>
    </w:pPr>
    <w:rPr>
      <w:rFonts w:eastAsia="Calibri"/>
      <w:b/>
      <w:bCs/>
      <w:kern w:val="36"/>
      <w:sz w:val="48"/>
      <w:szCs w:val="48"/>
    </w:rPr>
  </w:style>
  <w:style w:type="paragraph" w:styleId="Heading2">
    <w:name w:val="heading 2"/>
    <w:basedOn w:val="Normal"/>
    <w:next w:val="Normal"/>
    <w:link w:val="Heading2Char"/>
    <w:uiPriority w:val="99"/>
    <w:qFormat/>
    <w:rsid w:val="003B206E"/>
    <w:pPr>
      <w:keepNext/>
      <w:spacing w:before="240" w:after="60"/>
      <w:outlineLvl w:val="1"/>
    </w:pPr>
    <w:rPr>
      <w:rFonts w:ascii="Arial" w:eastAsia="Calibri" w:hAnsi="Arial"/>
      <w:b/>
      <w:bCs/>
      <w:i/>
      <w:iCs/>
      <w:sz w:val="28"/>
      <w:szCs w:val="28"/>
    </w:rPr>
  </w:style>
  <w:style w:type="paragraph" w:styleId="Heading3">
    <w:name w:val="heading 3"/>
    <w:basedOn w:val="Normal"/>
    <w:next w:val="Normal"/>
    <w:link w:val="Heading3Char"/>
    <w:uiPriority w:val="99"/>
    <w:qFormat/>
    <w:rsid w:val="003B206E"/>
    <w:pPr>
      <w:keepNext/>
      <w:autoSpaceDE w:val="0"/>
      <w:autoSpaceDN w:val="0"/>
      <w:adjustRightInd w:val="0"/>
      <w:spacing w:before="40"/>
      <w:jc w:val="center"/>
      <w:outlineLvl w:val="2"/>
    </w:pPr>
    <w:rPr>
      <w:rFonts w:eastAsia="Calibri"/>
      <w:b/>
      <w:bCs/>
      <w:szCs w:val="20"/>
    </w:rPr>
  </w:style>
  <w:style w:type="paragraph" w:styleId="Heading4">
    <w:name w:val="heading 4"/>
    <w:basedOn w:val="Normal"/>
    <w:next w:val="Normal"/>
    <w:link w:val="Heading4Char"/>
    <w:uiPriority w:val="99"/>
    <w:qFormat/>
    <w:rsid w:val="003B206E"/>
    <w:pPr>
      <w:keepNext/>
      <w:spacing w:before="240" w:after="60"/>
      <w:outlineLvl w:val="3"/>
    </w:pPr>
    <w:rPr>
      <w:rFonts w:eastAsia="Calibri"/>
      <w:b/>
      <w:bCs/>
      <w:sz w:val="28"/>
      <w:szCs w:val="28"/>
    </w:rPr>
  </w:style>
  <w:style w:type="paragraph" w:styleId="Heading5">
    <w:name w:val="heading 5"/>
    <w:basedOn w:val="Normal"/>
    <w:next w:val="Normal"/>
    <w:link w:val="Heading5Char"/>
    <w:uiPriority w:val="99"/>
    <w:qFormat/>
    <w:rsid w:val="003B206E"/>
    <w:pPr>
      <w:spacing w:before="240" w:after="60"/>
      <w:outlineLvl w:val="4"/>
    </w:pPr>
    <w:rPr>
      <w:rFonts w:eastAsia="Calibri"/>
      <w:b/>
      <w:bCs/>
      <w:i/>
      <w:iCs/>
      <w:sz w:val="26"/>
      <w:szCs w:val="26"/>
    </w:rPr>
  </w:style>
  <w:style w:type="paragraph" w:styleId="Heading6">
    <w:name w:val="heading 6"/>
    <w:basedOn w:val="Normal"/>
    <w:next w:val="Normal"/>
    <w:link w:val="Heading6Char"/>
    <w:uiPriority w:val="99"/>
    <w:qFormat/>
    <w:rsid w:val="003B206E"/>
    <w:pPr>
      <w:spacing w:before="240" w:after="60"/>
      <w:outlineLvl w:val="5"/>
    </w:pPr>
    <w:rPr>
      <w:rFonts w:eastAsia="Calibri"/>
      <w:b/>
      <w:bCs/>
      <w:sz w:val="20"/>
      <w:szCs w:val="20"/>
    </w:rPr>
  </w:style>
  <w:style w:type="paragraph" w:styleId="Heading7">
    <w:name w:val="heading 7"/>
    <w:basedOn w:val="Normal"/>
    <w:next w:val="Normal"/>
    <w:link w:val="Heading7Char"/>
    <w:uiPriority w:val="99"/>
    <w:qFormat/>
    <w:rsid w:val="003B206E"/>
    <w:pPr>
      <w:spacing w:before="240" w:after="60"/>
      <w:outlineLvl w:val="6"/>
    </w:pPr>
    <w:rPr>
      <w:rFonts w:eastAsia="Calibri"/>
    </w:rPr>
  </w:style>
  <w:style w:type="paragraph" w:styleId="Heading8">
    <w:name w:val="heading 8"/>
    <w:basedOn w:val="Normal"/>
    <w:next w:val="Normal"/>
    <w:link w:val="Heading8Char"/>
    <w:uiPriority w:val="99"/>
    <w:qFormat/>
    <w:rsid w:val="003B206E"/>
    <w:pPr>
      <w:tabs>
        <w:tab w:val="num" w:pos="1440"/>
      </w:tabs>
      <w:spacing w:before="240" w:after="60"/>
      <w:ind w:left="1440" w:hanging="1440"/>
      <w:outlineLvl w:val="7"/>
    </w:pPr>
    <w:rPr>
      <w:rFonts w:eastAsia="Calibri"/>
      <w:i/>
      <w:iCs/>
    </w:rPr>
  </w:style>
  <w:style w:type="paragraph" w:styleId="Heading9">
    <w:name w:val="heading 9"/>
    <w:basedOn w:val="Normal"/>
    <w:next w:val="Normal"/>
    <w:link w:val="Heading9Char"/>
    <w:uiPriority w:val="99"/>
    <w:qFormat/>
    <w:rsid w:val="003B206E"/>
    <w:pPr>
      <w:spacing w:before="240" w:after="60" w:line="276" w:lineRule="auto"/>
      <w:outlineLvl w:val="8"/>
    </w:pPr>
    <w:rPr>
      <w:rFonts w:ascii="Cambria" w:eastAsia="Calibri" w:hAnsi="Cambri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206E"/>
    <w:rPr>
      <w:rFonts w:ascii="Times New Roman" w:hAnsi="Times New Roman" w:cs="Times New Roman"/>
      <w:b/>
      <w:kern w:val="36"/>
      <w:sz w:val="48"/>
    </w:rPr>
  </w:style>
  <w:style w:type="character" w:customStyle="1" w:styleId="Heading2Char">
    <w:name w:val="Heading 2 Char"/>
    <w:basedOn w:val="DefaultParagraphFont"/>
    <w:link w:val="Heading2"/>
    <w:uiPriority w:val="99"/>
    <w:locked/>
    <w:rsid w:val="003B206E"/>
    <w:rPr>
      <w:rFonts w:ascii="Arial" w:hAnsi="Arial" w:cs="Times New Roman"/>
      <w:b/>
      <w:i/>
      <w:sz w:val="28"/>
    </w:rPr>
  </w:style>
  <w:style w:type="character" w:customStyle="1" w:styleId="Heading3Char">
    <w:name w:val="Heading 3 Char"/>
    <w:basedOn w:val="DefaultParagraphFont"/>
    <w:link w:val="Heading3"/>
    <w:uiPriority w:val="99"/>
    <w:locked/>
    <w:rsid w:val="003B206E"/>
    <w:rPr>
      <w:rFonts w:ascii="Times New Roman" w:hAnsi="Times New Roman" w:cs="Times New Roman"/>
      <w:b/>
      <w:sz w:val="24"/>
    </w:rPr>
  </w:style>
  <w:style w:type="character" w:customStyle="1" w:styleId="Heading4Char">
    <w:name w:val="Heading 4 Char"/>
    <w:basedOn w:val="DefaultParagraphFont"/>
    <w:link w:val="Heading4"/>
    <w:uiPriority w:val="99"/>
    <w:locked/>
    <w:rsid w:val="003B206E"/>
    <w:rPr>
      <w:rFonts w:ascii="Times New Roman" w:hAnsi="Times New Roman" w:cs="Times New Roman"/>
      <w:b/>
      <w:sz w:val="28"/>
    </w:rPr>
  </w:style>
  <w:style w:type="character" w:customStyle="1" w:styleId="Heading5Char">
    <w:name w:val="Heading 5 Char"/>
    <w:basedOn w:val="DefaultParagraphFont"/>
    <w:link w:val="Heading5"/>
    <w:uiPriority w:val="99"/>
    <w:locked/>
    <w:rsid w:val="003B206E"/>
    <w:rPr>
      <w:rFonts w:ascii="Times New Roman" w:hAnsi="Times New Roman" w:cs="Times New Roman"/>
      <w:b/>
      <w:i/>
      <w:sz w:val="26"/>
    </w:rPr>
  </w:style>
  <w:style w:type="character" w:customStyle="1" w:styleId="Heading6Char">
    <w:name w:val="Heading 6 Char"/>
    <w:basedOn w:val="DefaultParagraphFont"/>
    <w:link w:val="Heading6"/>
    <w:uiPriority w:val="99"/>
    <w:locked/>
    <w:rsid w:val="003B206E"/>
    <w:rPr>
      <w:rFonts w:ascii="Times New Roman" w:hAnsi="Times New Roman" w:cs="Times New Roman"/>
      <w:b/>
    </w:rPr>
  </w:style>
  <w:style w:type="character" w:customStyle="1" w:styleId="Heading7Char">
    <w:name w:val="Heading 7 Char"/>
    <w:basedOn w:val="DefaultParagraphFont"/>
    <w:link w:val="Heading7"/>
    <w:uiPriority w:val="99"/>
    <w:locked/>
    <w:rsid w:val="003B206E"/>
    <w:rPr>
      <w:rFonts w:ascii="Times New Roman" w:hAnsi="Times New Roman" w:cs="Times New Roman"/>
      <w:sz w:val="24"/>
    </w:rPr>
  </w:style>
  <w:style w:type="character" w:customStyle="1" w:styleId="Heading8Char">
    <w:name w:val="Heading 8 Char"/>
    <w:basedOn w:val="DefaultParagraphFont"/>
    <w:link w:val="Heading8"/>
    <w:uiPriority w:val="99"/>
    <w:locked/>
    <w:rsid w:val="003B206E"/>
    <w:rPr>
      <w:rFonts w:ascii="Times New Roman" w:hAnsi="Times New Roman" w:cs="Times New Roman"/>
      <w:i/>
      <w:sz w:val="24"/>
      <w:lang w:eastAsia="ru-RU"/>
    </w:rPr>
  </w:style>
  <w:style w:type="character" w:customStyle="1" w:styleId="Heading9Char">
    <w:name w:val="Heading 9 Char"/>
    <w:basedOn w:val="DefaultParagraphFont"/>
    <w:link w:val="Heading9"/>
    <w:uiPriority w:val="99"/>
    <w:locked/>
    <w:rsid w:val="003B206E"/>
    <w:rPr>
      <w:rFonts w:ascii="Cambria" w:hAnsi="Cambria" w:cs="Times New Roman"/>
    </w:rPr>
  </w:style>
  <w:style w:type="paragraph" w:styleId="NormalWeb">
    <w:name w:val="Normal (Web)"/>
    <w:basedOn w:val="Normal"/>
    <w:uiPriority w:val="99"/>
    <w:rsid w:val="003B206E"/>
    <w:pPr>
      <w:spacing w:before="100" w:beforeAutospacing="1" w:after="100" w:afterAutospacing="1"/>
    </w:pPr>
  </w:style>
  <w:style w:type="paragraph" w:styleId="BodyTextIndent2">
    <w:name w:val="Body Text Indent 2"/>
    <w:basedOn w:val="Normal"/>
    <w:link w:val="BodyTextIndent2Char"/>
    <w:uiPriority w:val="99"/>
    <w:rsid w:val="003B206E"/>
    <w:pPr>
      <w:spacing w:after="120" w:line="480" w:lineRule="auto"/>
      <w:ind w:left="283"/>
    </w:pPr>
    <w:rPr>
      <w:rFonts w:eastAsia="Calibri"/>
    </w:rPr>
  </w:style>
  <w:style w:type="character" w:customStyle="1" w:styleId="BodyTextIndent2Char">
    <w:name w:val="Body Text Indent 2 Char"/>
    <w:basedOn w:val="DefaultParagraphFont"/>
    <w:link w:val="BodyTextIndent2"/>
    <w:uiPriority w:val="99"/>
    <w:locked/>
    <w:rsid w:val="003B206E"/>
    <w:rPr>
      <w:rFonts w:ascii="Times New Roman" w:hAnsi="Times New Roman" w:cs="Times New Roman"/>
      <w:sz w:val="24"/>
    </w:rPr>
  </w:style>
  <w:style w:type="paragraph" w:styleId="Title">
    <w:name w:val="Title"/>
    <w:basedOn w:val="Normal"/>
    <w:link w:val="TitleChar"/>
    <w:uiPriority w:val="99"/>
    <w:qFormat/>
    <w:rsid w:val="003B206E"/>
    <w:pPr>
      <w:jc w:val="center"/>
    </w:pPr>
    <w:rPr>
      <w:rFonts w:eastAsia="Calibri"/>
      <w:b/>
      <w:bCs/>
    </w:rPr>
  </w:style>
  <w:style w:type="character" w:customStyle="1" w:styleId="TitleChar">
    <w:name w:val="Title Char"/>
    <w:basedOn w:val="DefaultParagraphFont"/>
    <w:link w:val="Title"/>
    <w:uiPriority w:val="99"/>
    <w:locked/>
    <w:rsid w:val="003B206E"/>
    <w:rPr>
      <w:rFonts w:ascii="Times New Roman" w:hAnsi="Times New Roman" w:cs="Times New Roman"/>
      <w:b/>
      <w:sz w:val="24"/>
    </w:rPr>
  </w:style>
  <w:style w:type="paragraph" w:styleId="Footer">
    <w:name w:val="footer"/>
    <w:basedOn w:val="Normal"/>
    <w:link w:val="FooterChar"/>
    <w:uiPriority w:val="99"/>
    <w:rsid w:val="003B206E"/>
    <w:pPr>
      <w:tabs>
        <w:tab w:val="center" w:pos="4677"/>
        <w:tab w:val="right" w:pos="9355"/>
      </w:tabs>
    </w:pPr>
    <w:rPr>
      <w:rFonts w:eastAsia="Calibri"/>
    </w:rPr>
  </w:style>
  <w:style w:type="character" w:customStyle="1" w:styleId="FooterChar">
    <w:name w:val="Footer Char"/>
    <w:basedOn w:val="DefaultParagraphFont"/>
    <w:link w:val="Footer"/>
    <w:uiPriority w:val="99"/>
    <w:locked/>
    <w:rsid w:val="003B206E"/>
    <w:rPr>
      <w:rFonts w:ascii="Times New Roman" w:hAnsi="Times New Roman" w:cs="Times New Roman"/>
      <w:sz w:val="24"/>
    </w:rPr>
  </w:style>
  <w:style w:type="character" w:styleId="PageNumber">
    <w:name w:val="page number"/>
    <w:basedOn w:val="DefaultParagraphFont"/>
    <w:uiPriority w:val="99"/>
    <w:rsid w:val="003B206E"/>
    <w:rPr>
      <w:rFonts w:cs="Times New Roman"/>
    </w:rPr>
  </w:style>
  <w:style w:type="paragraph" w:customStyle="1" w:styleId="body">
    <w:name w:val="body"/>
    <w:basedOn w:val="Normal"/>
    <w:uiPriority w:val="99"/>
    <w:rsid w:val="003B206E"/>
    <w:pPr>
      <w:spacing w:before="100" w:beforeAutospacing="1" w:after="100" w:afterAutospacing="1"/>
    </w:pPr>
  </w:style>
  <w:style w:type="table" w:styleId="TableGrid">
    <w:name w:val="Table Grid"/>
    <w:basedOn w:val="TableNormal"/>
    <w:uiPriority w:val="99"/>
    <w:rsid w:val="003B206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autoRedefine/>
    <w:uiPriority w:val="99"/>
    <w:rsid w:val="003B206E"/>
    <w:pPr>
      <w:ind w:firstLine="567"/>
      <w:jc w:val="both"/>
    </w:pPr>
    <w:rPr>
      <w:kern w:val="16"/>
      <w:sz w:val="28"/>
      <w:szCs w:val="28"/>
    </w:rPr>
  </w:style>
  <w:style w:type="paragraph" w:customStyle="1" w:styleId="1">
    <w:name w:val="Обычный1"/>
    <w:uiPriority w:val="99"/>
    <w:rsid w:val="003B206E"/>
    <w:pPr>
      <w:snapToGrid w:val="0"/>
      <w:spacing w:before="100" w:after="100"/>
    </w:pPr>
    <w:rPr>
      <w:rFonts w:ascii="Times New Roman" w:eastAsia="Times New Roman" w:hAnsi="Times New Roman"/>
      <w:sz w:val="24"/>
      <w:szCs w:val="20"/>
    </w:rPr>
  </w:style>
  <w:style w:type="paragraph" w:styleId="FootnoteText">
    <w:name w:val="footnote text"/>
    <w:basedOn w:val="Normal"/>
    <w:link w:val="FootnoteTextChar"/>
    <w:uiPriority w:val="99"/>
    <w:rsid w:val="003B206E"/>
    <w:rPr>
      <w:rFonts w:eastAsia="Calibri"/>
      <w:sz w:val="20"/>
      <w:szCs w:val="20"/>
    </w:rPr>
  </w:style>
  <w:style w:type="character" w:customStyle="1" w:styleId="FootnoteTextChar">
    <w:name w:val="Footnote Text Char"/>
    <w:basedOn w:val="DefaultParagraphFont"/>
    <w:link w:val="FootnoteText"/>
    <w:uiPriority w:val="99"/>
    <w:locked/>
    <w:rsid w:val="003B206E"/>
    <w:rPr>
      <w:rFonts w:ascii="Times New Roman" w:hAnsi="Times New Roman" w:cs="Times New Roman"/>
      <w:sz w:val="20"/>
      <w:lang w:eastAsia="ru-RU"/>
    </w:rPr>
  </w:style>
  <w:style w:type="character" w:styleId="FootnoteReference">
    <w:name w:val="footnote reference"/>
    <w:basedOn w:val="DefaultParagraphFont"/>
    <w:uiPriority w:val="99"/>
    <w:semiHidden/>
    <w:rsid w:val="003B206E"/>
    <w:rPr>
      <w:rFonts w:cs="Times New Roman"/>
      <w:vertAlign w:val="superscript"/>
    </w:rPr>
  </w:style>
  <w:style w:type="paragraph" w:styleId="BodyTextIndent">
    <w:name w:val="Body Text Indent"/>
    <w:basedOn w:val="Normal"/>
    <w:link w:val="BodyTextIndentChar"/>
    <w:uiPriority w:val="99"/>
    <w:rsid w:val="003B206E"/>
    <w:pPr>
      <w:spacing w:after="120"/>
      <w:ind w:left="283"/>
    </w:pPr>
    <w:rPr>
      <w:rFonts w:eastAsia="Calibri"/>
    </w:rPr>
  </w:style>
  <w:style w:type="character" w:customStyle="1" w:styleId="BodyTextIndentChar">
    <w:name w:val="Body Text Indent Char"/>
    <w:basedOn w:val="DefaultParagraphFont"/>
    <w:link w:val="BodyTextIndent"/>
    <w:uiPriority w:val="99"/>
    <w:locked/>
    <w:rsid w:val="003B206E"/>
    <w:rPr>
      <w:rFonts w:ascii="Times New Roman" w:hAnsi="Times New Roman" w:cs="Times New Roman"/>
      <w:sz w:val="24"/>
    </w:rPr>
  </w:style>
  <w:style w:type="paragraph" w:customStyle="1" w:styleId="a0">
    <w:name w:val="Знак Знак Знак Знак"/>
    <w:basedOn w:val="Normal"/>
    <w:uiPriority w:val="99"/>
    <w:rsid w:val="003B206E"/>
    <w:pPr>
      <w:spacing w:after="160" w:line="240" w:lineRule="exact"/>
    </w:pPr>
    <w:rPr>
      <w:rFonts w:ascii="Verdana" w:hAnsi="Verdana"/>
      <w:sz w:val="20"/>
      <w:szCs w:val="20"/>
      <w:lang w:val="en-US" w:eastAsia="en-US"/>
    </w:rPr>
  </w:style>
  <w:style w:type="paragraph" w:customStyle="1" w:styleId="a1">
    <w:name w:val="Знак Знак Знак Знак Знак Знак Знак Знак Знак Знак Знак Знак Знак Знак Знак Знак"/>
    <w:basedOn w:val="Normal"/>
    <w:uiPriority w:val="99"/>
    <w:rsid w:val="003B206E"/>
    <w:pPr>
      <w:spacing w:after="160" w:line="240" w:lineRule="exact"/>
    </w:pPr>
    <w:rPr>
      <w:rFonts w:ascii="Verdana" w:hAnsi="Verdana"/>
      <w:sz w:val="20"/>
      <w:szCs w:val="20"/>
      <w:lang w:val="en-US" w:eastAsia="en-US"/>
    </w:rPr>
  </w:style>
  <w:style w:type="paragraph" w:customStyle="1" w:styleId="a2">
    <w:name w:val="Знак Знак Знак Знак Знак Знак Знак Знак Знак"/>
    <w:basedOn w:val="Normal"/>
    <w:uiPriority w:val="99"/>
    <w:rsid w:val="003B206E"/>
    <w:pPr>
      <w:spacing w:after="160" w:line="240" w:lineRule="exact"/>
    </w:pPr>
    <w:rPr>
      <w:rFonts w:ascii="Verdana" w:hAnsi="Verdana"/>
      <w:sz w:val="20"/>
      <w:szCs w:val="20"/>
      <w:lang w:val="en-US" w:eastAsia="en-US"/>
    </w:rPr>
  </w:style>
  <w:style w:type="paragraph" w:customStyle="1" w:styleId="a3">
    <w:name w:val="Знак"/>
    <w:basedOn w:val="Normal"/>
    <w:uiPriority w:val="99"/>
    <w:rsid w:val="003B206E"/>
    <w:pPr>
      <w:spacing w:after="160" w:line="240" w:lineRule="exact"/>
    </w:pPr>
    <w:rPr>
      <w:rFonts w:ascii="Verdana" w:hAnsi="Verdana"/>
      <w:sz w:val="20"/>
      <w:szCs w:val="20"/>
      <w:lang w:val="en-US" w:eastAsia="en-US"/>
    </w:rPr>
  </w:style>
  <w:style w:type="paragraph" w:customStyle="1" w:styleId="10">
    <w:name w:val="Знак Знак Знак Знак1"/>
    <w:basedOn w:val="Normal"/>
    <w:uiPriority w:val="99"/>
    <w:rsid w:val="003B206E"/>
    <w:pPr>
      <w:spacing w:after="160" w:line="240" w:lineRule="exact"/>
    </w:pPr>
    <w:rPr>
      <w:rFonts w:ascii="Verdana" w:hAnsi="Verdana"/>
      <w:sz w:val="20"/>
      <w:szCs w:val="20"/>
      <w:lang w:val="en-US" w:eastAsia="en-US"/>
    </w:rPr>
  </w:style>
  <w:style w:type="paragraph" w:customStyle="1" w:styleId="msonormalcxspmiddle">
    <w:name w:val="msonormalcxspmiddle"/>
    <w:basedOn w:val="Normal"/>
    <w:uiPriority w:val="99"/>
    <w:rsid w:val="003B206E"/>
    <w:pPr>
      <w:spacing w:before="100" w:beforeAutospacing="1" w:after="100" w:afterAutospacing="1"/>
    </w:pPr>
  </w:style>
  <w:style w:type="paragraph" w:styleId="BodyText3">
    <w:name w:val="Body Text 3"/>
    <w:basedOn w:val="Normal"/>
    <w:link w:val="BodyText3Char"/>
    <w:uiPriority w:val="99"/>
    <w:rsid w:val="003B206E"/>
    <w:pPr>
      <w:autoSpaceDE w:val="0"/>
      <w:autoSpaceDN w:val="0"/>
      <w:spacing w:after="120"/>
    </w:pPr>
    <w:rPr>
      <w:rFonts w:eastAsia="Calibri"/>
      <w:sz w:val="16"/>
      <w:szCs w:val="16"/>
    </w:rPr>
  </w:style>
  <w:style w:type="character" w:customStyle="1" w:styleId="BodyText3Char">
    <w:name w:val="Body Text 3 Char"/>
    <w:basedOn w:val="DefaultParagraphFont"/>
    <w:link w:val="BodyText3"/>
    <w:uiPriority w:val="99"/>
    <w:locked/>
    <w:rsid w:val="003B206E"/>
    <w:rPr>
      <w:rFonts w:ascii="Times New Roman" w:hAnsi="Times New Roman" w:cs="Times New Roman"/>
      <w:sz w:val="16"/>
    </w:rPr>
  </w:style>
  <w:style w:type="paragraph" w:customStyle="1" w:styleId="11">
    <w:name w:val="Абзац списка1"/>
    <w:basedOn w:val="Normal"/>
    <w:uiPriority w:val="99"/>
    <w:rsid w:val="003B206E"/>
    <w:pPr>
      <w:spacing w:after="200" w:line="276" w:lineRule="auto"/>
      <w:ind w:left="720"/>
      <w:contextualSpacing/>
    </w:pPr>
    <w:rPr>
      <w:rFonts w:ascii="Calibri" w:hAnsi="Calibri"/>
      <w:sz w:val="22"/>
      <w:szCs w:val="22"/>
    </w:rPr>
  </w:style>
  <w:style w:type="paragraph" w:styleId="BodyTextIndent3">
    <w:name w:val="Body Text Indent 3"/>
    <w:basedOn w:val="Normal"/>
    <w:link w:val="BodyTextIndent3Char"/>
    <w:uiPriority w:val="99"/>
    <w:rsid w:val="003B206E"/>
    <w:pPr>
      <w:ind w:left="33"/>
    </w:pPr>
    <w:rPr>
      <w:rFonts w:eastAsia="Calibri"/>
      <w:sz w:val="20"/>
      <w:szCs w:val="20"/>
    </w:rPr>
  </w:style>
  <w:style w:type="character" w:customStyle="1" w:styleId="BodyTextIndent3Char">
    <w:name w:val="Body Text Indent 3 Char"/>
    <w:basedOn w:val="DefaultParagraphFont"/>
    <w:link w:val="BodyTextIndent3"/>
    <w:uiPriority w:val="99"/>
    <w:locked/>
    <w:rsid w:val="003B206E"/>
    <w:rPr>
      <w:rFonts w:ascii="Times New Roman" w:hAnsi="Times New Roman" w:cs="Times New Roman"/>
      <w:sz w:val="20"/>
      <w:lang w:eastAsia="ru-RU"/>
    </w:rPr>
  </w:style>
  <w:style w:type="paragraph" w:customStyle="1" w:styleId="a">
    <w:name w:val="Знак Знак"/>
    <w:basedOn w:val="Normal"/>
    <w:uiPriority w:val="99"/>
    <w:rsid w:val="003B206E"/>
    <w:pPr>
      <w:numPr>
        <w:numId w:val="7"/>
      </w:numPr>
      <w:spacing w:after="160" w:line="240" w:lineRule="exact"/>
      <w:ind w:left="0" w:firstLine="0"/>
    </w:pPr>
    <w:rPr>
      <w:rFonts w:ascii="Verdana" w:hAnsi="Verdana"/>
      <w:sz w:val="20"/>
      <w:lang w:val="en-US" w:eastAsia="en-US"/>
    </w:rPr>
  </w:style>
  <w:style w:type="character" w:customStyle="1" w:styleId="Bold">
    <w:name w:val="_Bold"/>
    <w:uiPriority w:val="99"/>
    <w:rsid w:val="003B206E"/>
    <w:rPr>
      <w:rFonts w:ascii="BalticaC" w:hAnsi="BalticaC"/>
      <w:b/>
      <w:color w:val="000000"/>
      <w:w w:val="100"/>
    </w:rPr>
  </w:style>
  <w:style w:type="paragraph" w:customStyle="1" w:styleId="BODY0">
    <w:name w:val="BODY"/>
    <w:basedOn w:val="Normal"/>
    <w:uiPriority w:val="99"/>
    <w:rsid w:val="003B206E"/>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uiPriority w:val="99"/>
    <w:rsid w:val="003B206E"/>
    <w:pPr>
      <w:ind w:left="737" w:hanging="283"/>
    </w:pPr>
  </w:style>
  <w:style w:type="character" w:customStyle="1" w:styleId="Italic">
    <w:name w:val="_Italic"/>
    <w:uiPriority w:val="99"/>
    <w:rsid w:val="003B206E"/>
    <w:rPr>
      <w:rFonts w:ascii="BalticaC" w:hAnsi="BalticaC"/>
      <w:b/>
      <w:i/>
      <w:color w:val="000000"/>
      <w:w w:val="100"/>
    </w:rPr>
  </w:style>
  <w:style w:type="paragraph" w:customStyle="1" w:styleId="a4">
    <w:name w:val="[Без стиля]"/>
    <w:uiPriority w:val="99"/>
    <w:rsid w:val="003B206E"/>
    <w:pPr>
      <w:autoSpaceDE w:val="0"/>
      <w:autoSpaceDN w:val="0"/>
      <w:adjustRightInd w:val="0"/>
      <w:spacing w:line="288" w:lineRule="auto"/>
      <w:textAlignment w:val="center"/>
    </w:pPr>
    <w:rPr>
      <w:rFonts w:ascii="Times Roman" w:hAnsi="Times Roman" w:cs="Times Roman"/>
      <w:color w:val="000000"/>
      <w:sz w:val="24"/>
      <w:szCs w:val="24"/>
      <w:lang w:val="en-US" w:eastAsia="en-US"/>
    </w:rPr>
  </w:style>
  <w:style w:type="paragraph" w:customStyle="1" w:styleId="CeLLBODY">
    <w:name w:val="CeLL_BODY"/>
    <w:basedOn w:val="Normal"/>
    <w:uiPriority w:val="99"/>
    <w:rsid w:val="003B206E"/>
    <w:pPr>
      <w:autoSpaceDE w:val="0"/>
      <w:autoSpaceDN w:val="0"/>
      <w:adjustRightInd w:val="0"/>
      <w:spacing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uiPriority w:val="99"/>
    <w:rsid w:val="003B206E"/>
    <w:pPr>
      <w:jc w:val="center"/>
    </w:pPr>
    <w:rPr>
      <w:b/>
      <w:bCs/>
    </w:rPr>
  </w:style>
  <w:style w:type="paragraph" w:customStyle="1" w:styleId="u3">
    <w:name w:val="u3"/>
    <w:basedOn w:val="Normal"/>
    <w:uiPriority w:val="99"/>
    <w:rsid w:val="003B206E"/>
    <w:pPr>
      <w:spacing w:before="100" w:beforeAutospacing="1" w:after="100" w:afterAutospacing="1"/>
    </w:pPr>
  </w:style>
  <w:style w:type="paragraph" w:styleId="BodyText2">
    <w:name w:val="Body Text 2"/>
    <w:basedOn w:val="Normal"/>
    <w:link w:val="BodyText2Char"/>
    <w:uiPriority w:val="99"/>
    <w:rsid w:val="003B206E"/>
    <w:pPr>
      <w:spacing w:after="120" w:line="480" w:lineRule="auto"/>
    </w:pPr>
    <w:rPr>
      <w:rFonts w:eastAsia="Calibri"/>
    </w:rPr>
  </w:style>
  <w:style w:type="character" w:customStyle="1" w:styleId="BodyText2Char">
    <w:name w:val="Body Text 2 Char"/>
    <w:basedOn w:val="DefaultParagraphFont"/>
    <w:link w:val="BodyText2"/>
    <w:uiPriority w:val="99"/>
    <w:locked/>
    <w:rsid w:val="003B206E"/>
    <w:rPr>
      <w:rFonts w:ascii="Times New Roman" w:hAnsi="Times New Roman" w:cs="Times New Roman"/>
      <w:sz w:val="24"/>
    </w:rPr>
  </w:style>
  <w:style w:type="paragraph" w:styleId="Header">
    <w:name w:val="header"/>
    <w:basedOn w:val="Normal"/>
    <w:link w:val="HeaderChar"/>
    <w:uiPriority w:val="99"/>
    <w:rsid w:val="003B206E"/>
    <w:pPr>
      <w:tabs>
        <w:tab w:val="center" w:pos="4677"/>
        <w:tab w:val="right" w:pos="9355"/>
      </w:tabs>
    </w:pPr>
    <w:rPr>
      <w:rFonts w:eastAsia="Calibri"/>
    </w:rPr>
  </w:style>
  <w:style w:type="character" w:customStyle="1" w:styleId="HeaderChar">
    <w:name w:val="Header Char"/>
    <w:basedOn w:val="DefaultParagraphFont"/>
    <w:link w:val="Header"/>
    <w:uiPriority w:val="99"/>
    <w:locked/>
    <w:rsid w:val="003B206E"/>
    <w:rPr>
      <w:rFonts w:ascii="Times New Roman" w:hAnsi="Times New Roman" w:cs="Times New Roman"/>
      <w:sz w:val="24"/>
    </w:rPr>
  </w:style>
  <w:style w:type="paragraph" w:styleId="NoSpacing">
    <w:name w:val="No Spacing"/>
    <w:link w:val="NoSpacingChar"/>
    <w:uiPriority w:val="99"/>
    <w:qFormat/>
    <w:rsid w:val="003B206E"/>
    <w:rPr>
      <w:rFonts w:eastAsia="Times New Roman"/>
      <w:lang w:eastAsia="en-US"/>
    </w:rPr>
  </w:style>
  <w:style w:type="paragraph" w:customStyle="1" w:styleId="a5">
    <w:name w:val="Новый"/>
    <w:basedOn w:val="Normal"/>
    <w:uiPriority w:val="99"/>
    <w:rsid w:val="003B206E"/>
    <w:pPr>
      <w:spacing w:line="360" w:lineRule="auto"/>
      <w:ind w:firstLine="454"/>
      <w:jc w:val="both"/>
    </w:pPr>
    <w:rPr>
      <w:sz w:val="28"/>
    </w:rPr>
  </w:style>
  <w:style w:type="character" w:styleId="Hyperlink">
    <w:name w:val="Hyperlink"/>
    <w:basedOn w:val="DefaultParagraphFont"/>
    <w:uiPriority w:val="99"/>
    <w:rsid w:val="003B206E"/>
    <w:rPr>
      <w:rFonts w:cs="Times New Roman"/>
      <w:color w:val="0000FF"/>
      <w:u w:val="single"/>
    </w:rPr>
  </w:style>
  <w:style w:type="paragraph" w:customStyle="1" w:styleId="12">
    <w:name w:val="Знак1"/>
    <w:basedOn w:val="Normal"/>
    <w:uiPriority w:val="99"/>
    <w:rsid w:val="003B206E"/>
    <w:pPr>
      <w:spacing w:after="160" w:line="240" w:lineRule="exact"/>
    </w:pPr>
    <w:rPr>
      <w:rFonts w:ascii="Verdana" w:hAnsi="Verdana"/>
      <w:sz w:val="20"/>
      <w:szCs w:val="20"/>
      <w:lang w:val="en-US" w:eastAsia="en-US"/>
    </w:rPr>
  </w:style>
  <w:style w:type="character" w:customStyle="1" w:styleId="text1">
    <w:name w:val="text1"/>
    <w:uiPriority w:val="99"/>
    <w:rsid w:val="003B206E"/>
    <w:rPr>
      <w:rFonts w:ascii="Verdana" w:hAnsi="Verdana"/>
      <w:sz w:val="20"/>
    </w:rPr>
  </w:style>
  <w:style w:type="paragraph" w:styleId="BlockText">
    <w:name w:val="Block Text"/>
    <w:basedOn w:val="Normal"/>
    <w:uiPriority w:val="99"/>
    <w:rsid w:val="003B206E"/>
    <w:pPr>
      <w:ind w:left="-851" w:right="-1192" w:firstLine="851"/>
      <w:jc w:val="center"/>
    </w:pPr>
    <w:rPr>
      <w:b/>
      <w:sz w:val="28"/>
      <w:szCs w:val="20"/>
    </w:rPr>
  </w:style>
  <w:style w:type="character" w:customStyle="1" w:styleId="4">
    <w:name w:val="Основной текст (4)"/>
    <w:uiPriority w:val="99"/>
    <w:rsid w:val="003B206E"/>
    <w:rPr>
      <w:rFonts w:ascii="Times New Roman" w:hAnsi="Times New Roman"/>
      <w:spacing w:val="0"/>
      <w:sz w:val="23"/>
    </w:rPr>
  </w:style>
  <w:style w:type="character" w:customStyle="1" w:styleId="512">
    <w:name w:val="Заголовок №5 (12)_"/>
    <w:link w:val="5120"/>
    <w:uiPriority w:val="99"/>
    <w:locked/>
    <w:rsid w:val="003B206E"/>
    <w:rPr>
      <w:rFonts w:ascii="Microsoft Sans Serif" w:hAnsi="Microsoft Sans Serif"/>
      <w:sz w:val="17"/>
      <w:shd w:val="clear" w:color="auto" w:fill="FFFFFF"/>
    </w:rPr>
  </w:style>
  <w:style w:type="paragraph" w:customStyle="1" w:styleId="5120">
    <w:name w:val="Заголовок №5 (12)"/>
    <w:basedOn w:val="Normal"/>
    <w:link w:val="512"/>
    <w:uiPriority w:val="99"/>
    <w:rsid w:val="003B206E"/>
    <w:pPr>
      <w:shd w:val="clear" w:color="auto" w:fill="FFFFFF"/>
      <w:spacing w:after="1560" w:line="264" w:lineRule="exact"/>
      <w:jc w:val="center"/>
      <w:outlineLvl w:val="4"/>
    </w:pPr>
    <w:rPr>
      <w:rFonts w:ascii="Microsoft Sans Serif" w:eastAsia="Calibri" w:hAnsi="Microsoft Sans Serif"/>
      <w:sz w:val="17"/>
      <w:szCs w:val="20"/>
      <w:shd w:val="clear" w:color="auto" w:fill="FFFFFF"/>
    </w:rPr>
  </w:style>
  <w:style w:type="character" w:customStyle="1" w:styleId="5120pt">
    <w:name w:val="Заголовок №5 (12) + Интервал 0 pt"/>
    <w:uiPriority w:val="99"/>
    <w:rsid w:val="003B206E"/>
    <w:rPr>
      <w:rFonts w:ascii="Microsoft Sans Serif" w:hAnsi="Microsoft Sans Serif"/>
      <w:spacing w:val="-10"/>
      <w:sz w:val="17"/>
      <w:shd w:val="clear" w:color="auto" w:fill="FFFFFF"/>
    </w:rPr>
  </w:style>
  <w:style w:type="paragraph" w:styleId="ListParagraph">
    <w:name w:val="List Paragraph"/>
    <w:basedOn w:val="Normal"/>
    <w:uiPriority w:val="99"/>
    <w:qFormat/>
    <w:rsid w:val="003B206E"/>
    <w:pPr>
      <w:spacing w:after="200" w:line="276" w:lineRule="auto"/>
      <w:ind w:left="720"/>
      <w:contextualSpacing/>
    </w:pPr>
    <w:rPr>
      <w:rFonts w:ascii="Calibri" w:eastAsia="Calibri" w:hAnsi="Calibri"/>
      <w:sz w:val="22"/>
      <w:szCs w:val="22"/>
      <w:lang w:eastAsia="en-US"/>
    </w:rPr>
  </w:style>
  <w:style w:type="paragraph" w:styleId="BodyText">
    <w:name w:val="Body Text"/>
    <w:basedOn w:val="Normal"/>
    <w:link w:val="BodyTextChar"/>
    <w:uiPriority w:val="99"/>
    <w:rsid w:val="003B206E"/>
    <w:pPr>
      <w:spacing w:after="120"/>
    </w:pPr>
    <w:rPr>
      <w:rFonts w:eastAsia="Calibri"/>
    </w:rPr>
  </w:style>
  <w:style w:type="character" w:customStyle="1" w:styleId="BodyTextChar">
    <w:name w:val="Body Text Char"/>
    <w:basedOn w:val="DefaultParagraphFont"/>
    <w:link w:val="BodyText"/>
    <w:uiPriority w:val="99"/>
    <w:locked/>
    <w:rsid w:val="003B206E"/>
    <w:rPr>
      <w:rFonts w:ascii="Times New Roman" w:hAnsi="Times New Roman" w:cs="Times New Roman"/>
      <w:sz w:val="24"/>
    </w:rPr>
  </w:style>
  <w:style w:type="character" w:customStyle="1" w:styleId="7">
    <w:name w:val="Знак Знак7"/>
    <w:uiPriority w:val="99"/>
    <w:rsid w:val="003B206E"/>
    <w:rPr>
      <w:rFonts w:ascii="Times New Roman" w:hAnsi="Times New Roman"/>
    </w:rPr>
  </w:style>
  <w:style w:type="character" w:customStyle="1" w:styleId="13">
    <w:name w:val="Название1"/>
    <w:uiPriority w:val="99"/>
    <w:rsid w:val="003B206E"/>
  </w:style>
  <w:style w:type="paragraph" w:customStyle="1" w:styleId="a6">
    <w:name w:val="ПОДЗОГОЛОВОК"/>
    <w:basedOn w:val="Normal"/>
    <w:link w:val="a7"/>
    <w:uiPriority w:val="99"/>
    <w:rsid w:val="003B206E"/>
    <w:pPr>
      <w:contextualSpacing/>
      <w:jc w:val="both"/>
    </w:pPr>
    <w:rPr>
      <w:rFonts w:eastAsia="Calibri"/>
      <w:b/>
      <w:szCs w:val="20"/>
    </w:rPr>
  </w:style>
  <w:style w:type="character" w:customStyle="1" w:styleId="a7">
    <w:name w:val="ПОДЗОГОЛОВОК Знак"/>
    <w:link w:val="a6"/>
    <w:uiPriority w:val="99"/>
    <w:locked/>
    <w:rsid w:val="003B206E"/>
    <w:rPr>
      <w:rFonts w:ascii="Times New Roman" w:hAnsi="Times New Roman"/>
      <w:b/>
      <w:sz w:val="24"/>
      <w:lang w:eastAsia="ru-RU"/>
    </w:rPr>
  </w:style>
  <w:style w:type="character" w:styleId="Strong">
    <w:name w:val="Strong"/>
    <w:basedOn w:val="DefaultParagraphFont"/>
    <w:uiPriority w:val="99"/>
    <w:qFormat/>
    <w:rsid w:val="003B206E"/>
    <w:rPr>
      <w:rFonts w:cs="Times New Roman"/>
      <w:b/>
    </w:rPr>
  </w:style>
  <w:style w:type="paragraph" w:styleId="PlainText">
    <w:name w:val="Plain Text"/>
    <w:basedOn w:val="Normal"/>
    <w:link w:val="PlainTextChar"/>
    <w:uiPriority w:val="99"/>
    <w:rsid w:val="003B206E"/>
    <w:rPr>
      <w:rFonts w:ascii="Courier New" w:eastAsia="Calibri" w:hAnsi="Courier New"/>
      <w:sz w:val="20"/>
      <w:szCs w:val="20"/>
    </w:rPr>
  </w:style>
  <w:style w:type="character" w:customStyle="1" w:styleId="PlainTextChar">
    <w:name w:val="Plain Text Char"/>
    <w:basedOn w:val="DefaultParagraphFont"/>
    <w:link w:val="PlainText"/>
    <w:uiPriority w:val="99"/>
    <w:locked/>
    <w:rsid w:val="003B206E"/>
    <w:rPr>
      <w:rFonts w:ascii="Courier New" w:hAnsi="Courier New" w:cs="Times New Roman"/>
      <w:sz w:val="20"/>
    </w:rPr>
  </w:style>
  <w:style w:type="character" w:styleId="FollowedHyperlink">
    <w:name w:val="FollowedHyperlink"/>
    <w:basedOn w:val="DefaultParagraphFont"/>
    <w:uiPriority w:val="99"/>
    <w:rsid w:val="003B206E"/>
    <w:rPr>
      <w:rFonts w:cs="Times New Roman"/>
      <w:color w:val="800080"/>
      <w:u w:val="single"/>
    </w:rPr>
  </w:style>
  <w:style w:type="paragraph" w:customStyle="1" w:styleId="Style39">
    <w:name w:val="Style39"/>
    <w:basedOn w:val="Normal"/>
    <w:uiPriority w:val="99"/>
    <w:rsid w:val="003B206E"/>
    <w:pPr>
      <w:widowControl w:val="0"/>
      <w:autoSpaceDE w:val="0"/>
      <w:autoSpaceDN w:val="0"/>
      <w:adjustRightInd w:val="0"/>
      <w:spacing w:line="245" w:lineRule="exact"/>
      <w:jc w:val="center"/>
    </w:pPr>
    <w:rPr>
      <w:rFonts w:ascii="Tahoma" w:hAnsi="Tahoma" w:cs="Tahoma"/>
    </w:rPr>
  </w:style>
  <w:style w:type="character" w:customStyle="1" w:styleId="FontStyle46">
    <w:name w:val="Font Style46"/>
    <w:uiPriority w:val="99"/>
    <w:rsid w:val="003B206E"/>
    <w:rPr>
      <w:rFonts w:ascii="Times New Roman" w:hAnsi="Times New Roman"/>
      <w:b/>
      <w:spacing w:val="-10"/>
      <w:sz w:val="24"/>
    </w:rPr>
  </w:style>
  <w:style w:type="paragraph" w:customStyle="1" w:styleId="Style12">
    <w:name w:val="Style12"/>
    <w:basedOn w:val="Normal"/>
    <w:uiPriority w:val="99"/>
    <w:rsid w:val="003B206E"/>
    <w:pPr>
      <w:widowControl w:val="0"/>
      <w:autoSpaceDE w:val="0"/>
      <w:autoSpaceDN w:val="0"/>
      <w:adjustRightInd w:val="0"/>
      <w:spacing w:line="254" w:lineRule="exact"/>
      <w:ind w:hanging="346"/>
      <w:jc w:val="both"/>
    </w:pPr>
    <w:rPr>
      <w:rFonts w:ascii="Tahoma" w:hAnsi="Tahoma" w:cs="Tahoma"/>
    </w:rPr>
  </w:style>
  <w:style w:type="character" w:customStyle="1" w:styleId="FontStyle44">
    <w:name w:val="Font Style44"/>
    <w:uiPriority w:val="99"/>
    <w:rsid w:val="003B206E"/>
    <w:rPr>
      <w:rFonts w:ascii="Times New Roman" w:hAnsi="Times New Roman"/>
      <w:sz w:val="24"/>
    </w:rPr>
  </w:style>
  <w:style w:type="paragraph" w:customStyle="1" w:styleId="Style13">
    <w:name w:val="Style13"/>
    <w:basedOn w:val="Normal"/>
    <w:uiPriority w:val="99"/>
    <w:rsid w:val="003B206E"/>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Normal"/>
    <w:uiPriority w:val="99"/>
    <w:rsid w:val="003B206E"/>
    <w:pPr>
      <w:widowControl w:val="0"/>
      <w:autoSpaceDE w:val="0"/>
      <w:autoSpaceDN w:val="0"/>
      <w:adjustRightInd w:val="0"/>
    </w:pPr>
    <w:rPr>
      <w:rFonts w:ascii="Tahoma" w:hAnsi="Tahoma" w:cs="Tahoma"/>
    </w:rPr>
  </w:style>
  <w:style w:type="paragraph" w:customStyle="1" w:styleId="Style3">
    <w:name w:val="Style3"/>
    <w:basedOn w:val="Normal"/>
    <w:uiPriority w:val="99"/>
    <w:rsid w:val="003B206E"/>
    <w:pPr>
      <w:widowControl w:val="0"/>
      <w:autoSpaceDE w:val="0"/>
      <w:autoSpaceDN w:val="0"/>
      <w:adjustRightInd w:val="0"/>
      <w:jc w:val="center"/>
    </w:pPr>
    <w:rPr>
      <w:rFonts w:ascii="Tahoma" w:hAnsi="Tahoma" w:cs="Tahoma"/>
    </w:rPr>
  </w:style>
  <w:style w:type="paragraph" w:customStyle="1" w:styleId="Style16">
    <w:name w:val="Style16"/>
    <w:basedOn w:val="Normal"/>
    <w:uiPriority w:val="99"/>
    <w:rsid w:val="003B206E"/>
    <w:pPr>
      <w:widowControl w:val="0"/>
      <w:autoSpaceDE w:val="0"/>
      <w:autoSpaceDN w:val="0"/>
      <w:adjustRightInd w:val="0"/>
    </w:pPr>
    <w:rPr>
      <w:rFonts w:ascii="Tahoma" w:hAnsi="Tahoma" w:cs="Tahoma"/>
    </w:rPr>
  </w:style>
  <w:style w:type="paragraph" w:customStyle="1" w:styleId="Style20">
    <w:name w:val="Style20"/>
    <w:basedOn w:val="Normal"/>
    <w:uiPriority w:val="99"/>
    <w:rsid w:val="003B206E"/>
    <w:pPr>
      <w:widowControl w:val="0"/>
      <w:autoSpaceDE w:val="0"/>
      <w:autoSpaceDN w:val="0"/>
      <w:adjustRightInd w:val="0"/>
    </w:pPr>
    <w:rPr>
      <w:rFonts w:ascii="Tahoma" w:hAnsi="Tahoma" w:cs="Tahoma"/>
    </w:rPr>
  </w:style>
  <w:style w:type="paragraph" w:customStyle="1" w:styleId="Style21">
    <w:name w:val="Style21"/>
    <w:basedOn w:val="Normal"/>
    <w:uiPriority w:val="99"/>
    <w:rsid w:val="003B206E"/>
    <w:pPr>
      <w:widowControl w:val="0"/>
      <w:autoSpaceDE w:val="0"/>
      <w:autoSpaceDN w:val="0"/>
      <w:adjustRightInd w:val="0"/>
      <w:spacing w:line="187" w:lineRule="exact"/>
      <w:jc w:val="center"/>
    </w:pPr>
    <w:rPr>
      <w:rFonts w:ascii="Tahoma" w:hAnsi="Tahoma" w:cs="Tahoma"/>
    </w:rPr>
  </w:style>
  <w:style w:type="paragraph" w:customStyle="1" w:styleId="Style29">
    <w:name w:val="Style29"/>
    <w:basedOn w:val="Normal"/>
    <w:uiPriority w:val="99"/>
    <w:rsid w:val="003B206E"/>
    <w:pPr>
      <w:widowControl w:val="0"/>
      <w:autoSpaceDE w:val="0"/>
      <w:autoSpaceDN w:val="0"/>
      <w:adjustRightInd w:val="0"/>
      <w:spacing w:line="214" w:lineRule="exact"/>
    </w:pPr>
    <w:rPr>
      <w:rFonts w:ascii="Tahoma" w:hAnsi="Tahoma" w:cs="Tahoma"/>
    </w:rPr>
  </w:style>
  <w:style w:type="character" w:customStyle="1" w:styleId="FontStyle43">
    <w:name w:val="Font Style43"/>
    <w:uiPriority w:val="99"/>
    <w:rsid w:val="003B206E"/>
    <w:rPr>
      <w:rFonts w:ascii="Times New Roman" w:hAnsi="Times New Roman"/>
      <w:sz w:val="16"/>
    </w:rPr>
  </w:style>
  <w:style w:type="character" w:customStyle="1" w:styleId="FontStyle49">
    <w:name w:val="Font Style49"/>
    <w:uiPriority w:val="99"/>
    <w:rsid w:val="003B206E"/>
    <w:rPr>
      <w:rFonts w:ascii="Times New Roman" w:hAnsi="Times New Roman"/>
      <w:i/>
      <w:sz w:val="24"/>
    </w:rPr>
  </w:style>
  <w:style w:type="character" w:customStyle="1" w:styleId="FontStyle54">
    <w:name w:val="Font Style54"/>
    <w:uiPriority w:val="99"/>
    <w:rsid w:val="003B206E"/>
    <w:rPr>
      <w:rFonts w:ascii="Times New Roman" w:hAnsi="Times New Roman"/>
      <w:sz w:val="20"/>
    </w:rPr>
  </w:style>
  <w:style w:type="character" w:customStyle="1" w:styleId="FontStyle55">
    <w:name w:val="Font Style55"/>
    <w:uiPriority w:val="99"/>
    <w:rsid w:val="003B206E"/>
    <w:rPr>
      <w:rFonts w:ascii="Times New Roman" w:hAnsi="Times New Roman"/>
      <w:b/>
      <w:sz w:val="16"/>
    </w:rPr>
  </w:style>
  <w:style w:type="character" w:customStyle="1" w:styleId="FontStyle60">
    <w:name w:val="Font Style60"/>
    <w:uiPriority w:val="99"/>
    <w:rsid w:val="003B206E"/>
    <w:rPr>
      <w:rFonts w:ascii="Times New Roman" w:hAnsi="Times New Roman"/>
      <w:b/>
      <w:i/>
      <w:sz w:val="18"/>
    </w:rPr>
  </w:style>
  <w:style w:type="character" w:customStyle="1" w:styleId="FontStyle64">
    <w:name w:val="Font Style64"/>
    <w:uiPriority w:val="99"/>
    <w:rsid w:val="003B206E"/>
    <w:rPr>
      <w:rFonts w:ascii="Times New Roman" w:hAnsi="Times New Roman"/>
      <w:b/>
      <w:sz w:val="18"/>
    </w:rPr>
  </w:style>
  <w:style w:type="paragraph" w:customStyle="1" w:styleId="Style14">
    <w:name w:val="Style14"/>
    <w:basedOn w:val="Normal"/>
    <w:uiPriority w:val="99"/>
    <w:rsid w:val="003B206E"/>
    <w:pPr>
      <w:widowControl w:val="0"/>
      <w:autoSpaceDE w:val="0"/>
      <w:autoSpaceDN w:val="0"/>
      <w:adjustRightInd w:val="0"/>
      <w:spacing w:line="255" w:lineRule="exact"/>
      <w:jc w:val="both"/>
    </w:pPr>
    <w:rPr>
      <w:rFonts w:ascii="Tahoma" w:hAnsi="Tahoma" w:cs="Tahoma"/>
    </w:rPr>
  </w:style>
  <w:style w:type="paragraph" w:customStyle="1" w:styleId="Style28">
    <w:name w:val="Style28"/>
    <w:basedOn w:val="Normal"/>
    <w:uiPriority w:val="99"/>
    <w:rsid w:val="003B206E"/>
    <w:pPr>
      <w:widowControl w:val="0"/>
      <w:autoSpaceDE w:val="0"/>
      <w:autoSpaceDN w:val="0"/>
      <w:adjustRightInd w:val="0"/>
      <w:spacing w:line="254" w:lineRule="exact"/>
      <w:ind w:firstLine="389"/>
      <w:jc w:val="both"/>
    </w:pPr>
    <w:rPr>
      <w:rFonts w:ascii="Tahoma" w:hAnsi="Tahoma" w:cs="Tahoma"/>
    </w:rPr>
  </w:style>
  <w:style w:type="paragraph" w:customStyle="1" w:styleId="Style26">
    <w:name w:val="Style26"/>
    <w:basedOn w:val="Normal"/>
    <w:uiPriority w:val="99"/>
    <w:rsid w:val="003B206E"/>
    <w:pPr>
      <w:widowControl w:val="0"/>
      <w:autoSpaceDE w:val="0"/>
      <w:autoSpaceDN w:val="0"/>
      <w:adjustRightInd w:val="0"/>
      <w:spacing w:line="254" w:lineRule="exact"/>
    </w:pPr>
    <w:rPr>
      <w:rFonts w:ascii="Tahoma" w:hAnsi="Tahoma" w:cs="Tahoma"/>
    </w:rPr>
  </w:style>
  <w:style w:type="character" w:customStyle="1" w:styleId="FontStyle62">
    <w:name w:val="Font Style62"/>
    <w:uiPriority w:val="99"/>
    <w:rsid w:val="003B206E"/>
    <w:rPr>
      <w:rFonts w:ascii="Times New Roman" w:hAnsi="Times New Roman"/>
      <w:b/>
      <w:i/>
      <w:sz w:val="24"/>
    </w:rPr>
  </w:style>
  <w:style w:type="character" w:customStyle="1" w:styleId="FontStyle50">
    <w:name w:val="Font Style50"/>
    <w:uiPriority w:val="99"/>
    <w:rsid w:val="003B206E"/>
    <w:rPr>
      <w:rFonts w:ascii="Times New Roman" w:hAnsi="Times New Roman"/>
      <w:i/>
      <w:sz w:val="16"/>
    </w:rPr>
  </w:style>
  <w:style w:type="paragraph" w:customStyle="1" w:styleId="Style30">
    <w:name w:val="Style30"/>
    <w:basedOn w:val="Normal"/>
    <w:uiPriority w:val="99"/>
    <w:rsid w:val="003B206E"/>
    <w:pPr>
      <w:widowControl w:val="0"/>
      <w:autoSpaceDE w:val="0"/>
      <w:autoSpaceDN w:val="0"/>
      <w:adjustRightInd w:val="0"/>
      <w:spacing w:line="250" w:lineRule="exact"/>
      <w:ind w:hanging="346"/>
      <w:jc w:val="both"/>
    </w:pPr>
    <w:rPr>
      <w:rFonts w:ascii="Tahoma" w:hAnsi="Tahoma" w:cs="Tahoma"/>
    </w:rPr>
  </w:style>
  <w:style w:type="character" w:customStyle="1" w:styleId="FontStyle47">
    <w:name w:val="Font Style47"/>
    <w:uiPriority w:val="99"/>
    <w:rsid w:val="003B206E"/>
    <w:rPr>
      <w:rFonts w:ascii="Times New Roman" w:hAnsi="Times New Roman"/>
      <w:b/>
      <w:i/>
      <w:spacing w:val="-10"/>
      <w:sz w:val="26"/>
    </w:rPr>
  </w:style>
  <w:style w:type="paragraph" w:customStyle="1" w:styleId="Style18">
    <w:name w:val="Style18"/>
    <w:basedOn w:val="Normal"/>
    <w:uiPriority w:val="99"/>
    <w:rsid w:val="003B206E"/>
    <w:pPr>
      <w:widowControl w:val="0"/>
      <w:autoSpaceDE w:val="0"/>
      <w:autoSpaceDN w:val="0"/>
      <w:adjustRightInd w:val="0"/>
      <w:spacing w:line="257" w:lineRule="exact"/>
      <w:ind w:firstLine="384"/>
    </w:pPr>
    <w:rPr>
      <w:rFonts w:ascii="Tahoma" w:hAnsi="Tahoma" w:cs="Tahoma"/>
    </w:rPr>
  </w:style>
  <w:style w:type="character" w:customStyle="1" w:styleId="FontStyle58">
    <w:name w:val="Font Style58"/>
    <w:uiPriority w:val="99"/>
    <w:rsid w:val="003B206E"/>
    <w:rPr>
      <w:rFonts w:ascii="Times New Roman" w:hAnsi="Times New Roman"/>
      <w:sz w:val="26"/>
    </w:rPr>
  </w:style>
  <w:style w:type="character" w:customStyle="1" w:styleId="FontStyle59">
    <w:name w:val="Font Style59"/>
    <w:uiPriority w:val="99"/>
    <w:rsid w:val="003B206E"/>
    <w:rPr>
      <w:rFonts w:ascii="Tahoma" w:hAnsi="Tahoma"/>
      <w:b/>
      <w:spacing w:val="-10"/>
      <w:sz w:val="18"/>
    </w:rPr>
  </w:style>
  <w:style w:type="paragraph" w:customStyle="1" w:styleId="Style1">
    <w:name w:val="Style1"/>
    <w:basedOn w:val="Normal"/>
    <w:uiPriority w:val="99"/>
    <w:rsid w:val="003B206E"/>
    <w:pPr>
      <w:widowControl w:val="0"/>
      <w:autoSpaceDE w:val="0"/>
      <w:autoSpaceDN w:val="0"/>
      <w:adjustRightInd w:val="0"/>
    </w:pPr>
    <w:rPr>
      <w:rFonts w:ascii="Tahoma" w:hAnsi="Tahoma" w:cs="Tahoma"/>
    </w:rPr>
  </w:style>
  <w:style w:type="paragraph" w:customStyle="1" w:styleId="Style10">
    <w:name w:val="Style10"/>
    <w:basedOn w:val="Normal"/>
    <w:uiPriority w:val="99"/>
    <w:rsid w:val="003B206E"/>
    <w:pPr>
      <w:widowControl w:val="0"/>
      <w:autoSpaceDE w:val="0"/>
      <w:autoSpaceDN w:val="0"/>
      <w:adjustRightInd w:val="0"/>
      <w:spacing w:line="257" w:lineRule="exact"/>
      <w:jc w:val="right"/>
    </w:pPr>
    <w:rPr>
      <w:rFonts w:ascii="Tahoma" w:hAnsi="Tahoma" w:cs="Tahoma"/>
    </w:rPr>
  </w:style>
  <w:style w:type="paragraph" w:customStyle="1" w:styleId="Style24">
    <w:name w:val="Style24"/>
    <w:basedOn w:val="Normal"/>
    <w:uiPriority w:val="99"/>
    <w:rsid w:val="003B206E"/>
    <w:pPr>
      <w:widowControl w:val="0"/>
      <w:autoSpaceDE w:val="0"/>
      <w:autoSpaceDN w:val="0"/>
      <w:adjustRightInd w:val="0"/>
      <w:spacing w:line="254" w:lineRule="exact"/>
      <w:ind w:hanging="883"/>
    </w:pPr>
    <w:rPr>
      <w:rFonts w:ascii="Tahoma" w:hAnsi="Tahoma" w:cs="Tahoma"/>
    </w:rPr>
  </w:style>
  <w:style w:type="character" w:customStyle="1" w:styleId="FontStyle217">
    <w:name w:val="Font Style217"/>
    <w:uiPriority w:val="99"/>
    <w:rsid w:val="003B206E"/>
    <w:rPr>
      <w:rFonts w:ascii="Microsoft Sans Serif" w:hAnsi="Microsoft Sans Serif"/>
      <w:sz w:val="14"/>
    </w:rPr>
  </w:style>
  <w:style w:type="character" w:customStyle="1" w:styleId="FontStyle65">
    <w:name w:val="Font Style65"/>
    <w:uiPriority w:val="99"/>
    <w:rsid w:val="003B206E"/>
    <w:rPr>
      <w:rFonts w:ascii="Times New Roman" w:hAnsi="Times New Roman"/>
      <w:b/>
      <w:sz w:val="22"/>
    </w:rPr>
  </w:style>
  <w:style w:type="paragraph" w:customStyle="1" w:styleId="Style7">
    <w:name w:val="Style7"/>
    <w:basedOn w:val="Normal"/>
    <w:uiPriority w:val="99"/>
    <w:rsid w:val="003B206E"/>
    <w:pPr>
      <w:widowControl w:val="0"/>
      <w:autoSpaceDE w:val="0"/>
      <w:autoSpaceDN w:val="0"/>
      <w:adjustRightInd w:val="0"/>
      <w:spacing w:line="322" w:lineRule="exact"/>
      <w:ind w:firstLine="437"/>
      <w:jc w:val="both"/>
    </w:pPr>
  </w:style>
  <w:style w:type="character" w:customStyle="1" w:styleId="FontStyle63">
    <w:name w:val="Font Style63"/>
    <w:uiPriority w:val="99"/>
    <w:rsid w:val="003B206E"/>
    <w:rPr>
      <w:rFonts w:ascii="Times New Roman" w:hAnsi="Times New Roman"/>
      <w:sz w:val="22"/>
    </w:rPr>
  </w:style>
  <w:style w:type="paragraph" w:customStyle="1" w:styleId="14">
    <w:name w:val="Без интервала1"/>
    <w:uiPriority w:val="99"/>
    <w:rsid w:val="003B206E"/>
    <w:rPr>
      <w:lang w:eastAsia="en-US"/>
    </w:rPr>
  </w:style>
  <w:style w:type="paragraph" w:customStyle="1" w:styleId="NoSpacing1">
    <w:name w:val="No Spacing1"/>
    <w:uiPriority w:val="99"/>
    <w:rsid w:val="003B206E"/>
    <w:rPr>
      <w:rFonts w:eastAsia="Times New Roman"/>
      <w:lang w:eastAsia="en-US"/>
    </w:rPr>
  </w:style>
  <w:style w:type="paragraph" w:styleId="DocumentMap">
    <w:name w:val="Document Map"/>
    <w:basedOn w:val="Normal"/>
    <w:link w:val="DocumentMapChar"/>
    <w:uiPriority w:val="99"/>
    <w:rsid w:val="003B206E"/>
    <w:pPr>
      <w:shd w:val="clear" w:color="auto" w:fill="000080"/>
      <w:spacing w:after="200" w:line="276" w:lineRule="auto"/>
    </w:pPr>
    <w:rPr>
      <w:rFonts w:ascii="Tahoma" w:hAnsi="Tahoma"/>
      <w:sz w:val="20"/>
      <w:szCs w:val="20"/>
    </w:rPr>
  </w:style>
  <w:style w:type="character" w:customStyle="1" w:styleId="DocumentMapChar">
    <w:name w:val="Document Map Char"/>
    <w:basedOn w:val="DefaultParagraphFont"/>
    <w:link w:val="DocumentMap"/>
    <w:uiPriority w:val="99"/>
    <w:locked/>
    <w:rsid w:val="003B206E"/>
    <w:rPr>
      <w:rFonts w:ascii="Tahoma" w:hAnsi="Tahoma" w:cs="Times New Roman"/>
      <w:sz w:val="20"/>
      <w:shd w:val="clear" w:color="auto" w:fill="000080"/>
    </w:rPr>
  </w:style>
  <w:style w:type="paragraph" w:customStyle="1" w:styleId="110">
    <w:name w:val="Абзац списка11"/>
    <w:basedOn w:val="Normal"/>
    <w:uiPriority w:val="99"/>
    <w:rsid w:val="003B206E"/>
    <w:pPr>
      <w:spacing w:after="200" w:line="276" w:lineRule="auto"/>
      <w:ind w:left="720"/>
      <w:contextualSpacing/>
    </w:pPr>
    <w:rPr>
      <w:rFonts w:ascii="Calibri" w:eastAsia="Calibri" w:hAnsi="Calibri"/>
      <w:sz w:val="22"/>
      <w:szCs w:val="22"/>
      <w:lang w:eastAsia="en-US"/>
    </w:rPr>
  </w:style>
  <w:style w:type="paragraph" w:customStyle="1" w:styleId="2">
    <w:name w:val="Без интервала2"/>
    <w:uiPriority w:val="99"/>
    <w:rsid w:val="003B206E"/>
    <w:rPr>
      <w:rFonts w:eastAsia="Times New Roman"/>
      <w:lang w:eastAsia="en-US"/>
    </w:rPr>
  </w:style>
  <w:style w:type="paragraph" w:styleId="Caption">
    <w:name w:val="caption"/>
    <w:basedOn w:val="Normal"/>
    <w:next w:val="Normal"/>
    <w:uiPriority w:val="99"/>
    <w:qFormat/>
    <w:rsid w:val="003B206E"/>
    <w:rPr>
      <w:b/>
      <w:bCs/>
      <w:sz w:val="20"/>
      <w:szCs w:val="20"/>
    </w:rPr>
  </w:style>
  <w:style w:type="character" w:styleId="Emphasis">
    <w:name w:val="Emphasis"/>
    <w:basedOn w:val="DefaultParagraphFont"/>
    <w:uiPriority w:val="99"/>
    <w:qFormat/>
    <w:rsid w:val="003B206E"/>
    <w:rPr>
      <w:rFonts w:cs="Times New Roman"/>
      <w:i/>
    </w:rPr>
  </w:style>
  <w:style w:type="paragraph" w:styleId="List2">
    <w:name w:val="List 2"/>
    <w:basedOn w:val="Normal"/>
    <w:uiPriority w:val="99"/>
    <w:rsid w:val="003B206E"/>
    <w:pPr>
      <w:tabs>
        <w:tab w:val="num" w:pos="360"/>
      </w:tabs>
      <w:spacing w:after="120"/>
      <w:ind w:left="360" w:hanging="360"/>
    </w:pPr>
  </w:style>
  <w:style w:type="paragraph" w:styleId="BalloonText">
    <w:name w:val="Balloon Text"/>
    <w:basedOn w:val="Normal"/>
    <w:link w:val="BalloonTextChar"/>
    <w:uiPriority w:val="99"/>
    <w:rsid w:val="003B206E"/>
    <w:rPr>
      <w:rFonts w:ascii="Tahoma" w:hAnsi="Tahoma"/>
      <w:sz w:val="16"/>
      <w:szCs w:val="16"/>
    </w:rPr>
  </w:style>
  <w:style w:type="character" w:customStyle="1" w:styleId="BalloonTextChar">
    <w:name w:val="Balloon Text Char"/>
    <w:basedOn w:val="DefaultParagraphFont"/>
    <w:link w:val="BalloonText"/>
    <w:uiPriority w:val="99"/>
    <w:locked/>
    <w:rsid w:val="003B206E"/>
    <w:rPr>
      <w:rFonts w:ascii="Tahoma" w:hAnsi="Tahoma" w:cs="Times New Roman"/>
      <w:sz w:val="16"/>
    </w:rPr>
  </w:style>
  <w:style w:type="paragraph" w:customStyle="1" w:styleId="a8">
    <w:name w:val="Основной"/>
    <w:basedOn w:val="Normal"/>
    <w:uiPriority w:val="99"/>
    <w:rsid w:val="003B206E"/>
    <w:pPr>
      <w:autoSpaceDE w:val="0"/>
      <w:autoSpaceDN w:val="0"/>
      <w:adjustRightInd w:val="0"/>
      <w:spacing w:line="214" w:lineRule="atLeast"/>
      <w:ind w:firstLine="283"/>
      <w:jc w:val="both"/>
    </w:pPr>
    <w:rPr>
      <w:rFonts w:ascii="NewtonCSanPin" w:hAnsi="NewtonCSanPin" w:cs="NewtonCSanPin"/>
      <w:color w:val="000000"/>
      <w:sz w:val="21"/>
      <w:szCs w:val="21"/>
    </w:rPr>
  </w:style>
  <w:style w:type="paragraph" w:customStyle="1" w:styleId="15">
    <w:name w:val="Заг 1"/>
    <w:basedOn w:val="a8"/>
    <w:uiPriority w:val="99"/>
    <w:rsid w:val="003B206E"/>
    <w:pPr>
      <w:keepNext/>
      <w:pageBreakBefore/>
      <w:spacing w:after="170" w:line="296" w:lineRule="atLeast"/>
      <w:ind w:firstLine="0"/>
      <w:jc w:val="center"/>
    </w:pPr>
    <w:rPr>
      <w:rFonts w:ascii="PragmaticaC" w:hAnsi="PragmaticaC" w:cs="PragmaticaC"/>
      <w:b/>
      <w:bCs/>
      <w:caps/>
      <w:sz w:val="26"/>
      <w:szCs w:val="26"/>
    </w:rPr>
  </w:style>
  <w:style w:type="paragraph" w:customStyle="1" w:styleId="a9">
    <w:name w:val="Буллит"/>
    <w:basedOn w:val="a8"/>
    <w:uiPriority w:val="99"/>
    <w:rsid w:val="003B206E"/>
    <w:pPr>
      <w:ind w:firstLine="244"/>
    </w:pPr>
  </w:style>
  <w:style w:type="paragraph" w:customStyle="1" w:styleId="20">
    <w:name w:val="Заг 2"/>
    <w:basedOn w:val="15"/>
    <w:uiPriority w:val="99"/>
    <w:rsid w:val="003B206E"/>
    <w:pPr>
      <w:pageBreakBefore w:val="0"/>
      <w:spacing w:before="283"/>
    </w:pPr>
    <w:rPr>
      <w:caps w:val="0"/>
    </w:rPr>
  </w:style>
  <w:style w:type="paragraph" w:customStyle="1" w:styleId="3">
    <w:name w:val="Заг 3"/>
    <w:basedOn w:val="20"/>
    <w:uiPriority w:val="99"/>
    <w:rsid w:val="003B206E"/>
    <w:pPr>
      <w:spacing w:before="255" w:after="113" w:line="240" w:lineRule="atLeast"/>
    </w:pPr>
    <w:rPr>
      <w:i/>
      <w:iCs/>
      <w:sz w:val="23"/>
      <w:szCs w:val="23"/>
    </w:rPr>
  </w:style>
  <w:style w:type="paragraph" w:customStyle="1" w:styleId="40">
    <w:name w:val="Заг 4"/>
    <w:basedOn w:val="3"/>
    <w:uiPriority w:val="99"/>
    <w:rsid w:val="003B206E"/>
    <w:rPr>
      <w:b w:val="0"/>
      <w:bCs w:val="0"/>
    </w:rPr>
  </w:style>
  <w:style w:type="paragraph" w:customStyle="1" w:styleId="aa">
    <w:name w:val="Курсив"/>
    <w:basedOn w:val="a8"/>
    <w:uiPriority w:val="99"/>
    <w:rsid w:val="003B206E"/>
    <w:rPr>
      <w:i/>
      <w:iCs/>
    </w:rPr>
  </w:style>
  <w:style w:type="paragraph" w:customStyle="1" w:styleId="16">
    <w:name w:val="Текст1"/>
    <w:uiPriority w:val="99"/>
    <w:rsid w:val="003B206E"/>
    <w:pPr>
      <w:widowControl w:val="0"/>
      <w:suppressAutoHyphens/>
      <w:spacing w:line="100" w:lineRule="atLeast"/>
    </w:pPr>
    <w:rPr>
      <w:rFonts w:ascii="Courier New" w:eastAsia="Times New Roman" w:hAnsi="Courier New" w:cs="Courier New"/>
      <w:kern w:val="2"/>
      <w:sz w:val="20"/>
      <w:szCs w:val="20"/>
      <w:lang w:eastAsia="ar-SA"/>
    </w:rPr>
  </w:style>
  <w:style w:type="paragraph" w:customStyle="1" w:styleId="p3">
    <w:name w:val="p3"/>
    <w:basedOn w:val="Normal"/>
    <w:uiPriority w:val="99"/>
    <w:rsid w:val="003B206E"/>
    <w:pPr>
      <w:spacing w:before="100" w:beforeAutospacing="1" w:after="100" w:afterAutospacing="1"/>
    </w:pPr>
    <w:rPr>
      <w:rFonts w:eastAsia="Batang"/>
      <w:lang w:eastAsia="ko-KR"/>
    </w:rPr>
  </w:style>
  <w:style w:type="paragraph" w:customStyle="1" w:styleId="Standard">
    <w:name w:val="Standard"/>
    <w:uiPriority w:val="99"/>
    <w:rsid w:val="003B206E"/>
    <w:pPr>
      <w:widowControl w:val="0"/>
      <w:suppressAutoHyphens/>
      <w:autoSpaceDN w:val="0"/>
    </w:pPr>
    <w:rPr>
      <w:rFonts w:ascii="Times New Roman" w:hAnsi="Times New Roman" w:cs="Tahoma"/>
      <w:kern w:val="3"/>
      <w:sz w:val="24"/>
      <w:szCs w:val="24"/>
    </w:rPr>
  </w:style>
  <w:style w:type="paragraph" w:customStyle="1" w:styleId="TableContents">
    <w:name w:val="Table Contents"/>
    <w:basedOn w:val="Standard"/>
    <w:uiPriority w:val="99"/>
    <w:rsid w:val="003B206E"/>
    <w:pPr>
      <w:suppressLineNumbers/>
    </w:pPr>
  </w:style>
  <w:style w:type="paragraph" w:customStyle="1" w:styleId="Style25">
    <w:name w:val="Style25"/>
    <w:basedOn w:val="Normal"/>
    <w:uiPriority w:val="99"/>
    <w:rsid w:val="003B206E"/>
    <w:pPr>
      <w:widowControl w:val="0"/>
      <w:autoSpaceDE w:val="0"/>
      <w:autoSpaceDN w:val="0"/>
      <w:adjustRightInd w:val="0"/>
      <w:spacing w:line="202" w:lineRule="exact"/>
      <w:jc w:val="center"/>
    </w:pPr>
    <w:rPr>
      <w:rFonts w:ascii="Tahoma" w:hAnsi="Tahoma" w:cs="Tahoma"/>
    </w:rPr>
  </w:style>
  <w:style w:type="paragraph" w:customStyle="1" w:styleId="Style47">
    <w:name w:val="Style47"/>
    <w:basedOn w:val="Normal"/>
    <w:uiPriority w:val="99"/>
    <w:rsid w:val="003B206E"/>
    <w:pPr>
      <w:widowControl w:val="0"/>
      <w:autoSpaceDE w:val="0"/>
      <w:autoSpaceDN w:val="0"/>
      <w:adjustRightInd w:val="0"/>
    </w:pPr>
    <w:rPr>
      <w:rFonts w:ascii="Tahoma" w:hAnsi="Tahoma" w:cs="Tahoma"/>
    </w:rPr>
  </w:style>
  <w:style w:type="paragraph" w:customStyle="1" w:styleId="Style72">
    <w:name w:val="Style72"/>
    <w:basedOn w:val="Normal"/>
    <w:uiPriority w:val="99"/>
    <w:rsid w:val="003B206E"/>
    <w:pPr>
      <w:widowControl w:val="0"/>
      <w:autoSpaceDE w:val="0"/>
      <w:autoSpaceDN w:val="0"/>
      <w:adjustRightInd w:val="0"/>
      <w:spacing w:line="202" w:lineRule="exact"/>
    </w:pPr>
    <w:rPr>
      <w:rFonts w:ascii="Tahoma" w:hAnsi="Tahoma" w:cs="Tahoma"/>
    </w:rPr>
  </w:style>
  <w:style w:type="paragraph" w:customStyle="1" w:styleId="Style11">
    <w:name w:val="Style11"/>
    <w:basedOn w:val="Normal"/>
    <w:uiPriority w:val="99"/>
    <w:rsid w:val="003B206E"/>
    <w:pPr>
      <w:widowControl w:val="0"/>
      <w:autoSpaceDE w:val="0"/>
      <w:autoSpaceDN w:val="0"/>
      <w:adjustRightInd w:val="0"/>
      <w:spacing w:line="259" w:lineRule="exact"/>
      <w:ind w:firstLine="384"/>
      <w:jc w:val="both"/>
    </w:pPr>
    <w:rPr>
      <w:rFonts w:ascii="Tahoma" w:hAnsi="Tahoma" w:cs="Tahoma"/>
    </w:rPr>
  </w:style>
  <w:style w:type="paragraph" w:customStyle="1" w:styleId="Style140">
    <w:name w:val="Style140"/>
    <w:basedOn w:val="Normal"/>
    <w:uiPriority w:val="99"/>
    <w:rsid w:val="003B206E"/>
    <w:pPr>
      <w:widowControl w:val="0"/>
      <w:autoSpaceDE w:val="0"/>
      <w:autoSpaceDN w:val="0"/>
      <w:adjustRightInd w:val="0"/>
    </w:pPr>
    <w:rPr>
      <w:rFonts w:ascii="Tahoma" w:hAnsi="Tahoma" w:cs="Tahoma"/>
    </w:rPr>
  </w:style>
  <w:style w:type="paragraph" w:customStyle="1" w:styleId="p8">
    <w:name w:val="p8"/>
    <w:basedOn w:val="Normal"/>
    <w:uiPriority w:val="99"/>
    <w:rsid w:val="003B206E"/>
    <w:pPr>
      <w:spacing w:before="100" w:beforeAutospacing="1" w:after="100" w:afterAutospacing="1"/>
    </w:pPr>
    <w:rPr>
      <w:rFonts w:eastAsia="Batang"/>
      <w:lang w:eastAsia="ko-KR"/>
    </w:rPr>
  </w:style>
  <w:style w:type="paragraph" w:customStyle="1" w:styleId="p5">
    <w:name w:val="p5"/>
    <w:basedOn w:val="Normal"/>
    <w:uiPriority w:val="99"/>
    <w:rsid w:val="003B206E"/>
    <w:pPr>
      <w:spacing w:before="100" w:beforeAutospacing="1" w:after="100" w:afterAutospacing="1"/>
    </w:pPr>
    <w:rPr>
      <w:rFonts w:eastAsia="Batang"/>
      <w:lang w:eastAsia="ko-KR"/>
    </w:rPr>
  </w:style>
  <w:style w:type="paragraph" w:customStyle="1" w:styleId="Style5">
    <w:name w:val="Style5"/>
    <w:basedOn w:val="Normal"/>
    <w:uiPriority w:val="99"/>
    <w:rsid w:val="003B206E"/>
    <w:pPr>
      <w:widowControl w:val="0"/>
      <w:autoSpaceDE w:val="0"/>
      <w:autoSpaceDN w:val="0"/>
      <w:adjustRightInd w:val="0"/>
      <w:spacing w:line="221" w:lineRule="exact"/>
    </w:pPr>
  </w:style>
  <w:style w:type="paragraph" w:customStyle="1" w:styleId="dash041e005f0431005f044b005f0447005f043d005f044b005f0439">
    <w:name w:val="dash041e_005f0431_005f044b_005f0447_005f043d_005f044b_005f0439"/>
    <w:basedOn w:val="Normal"/>
    <w:uiPriority w:val="99"/>
    <w:rsid w:val="003B206E"/>
  </w:style>
  <w:style w:type="paragraph" w:customStyle="1" w:styleId="Default">
    <w:name w:val="Default"/>
    <w:uiPriority w:val="99"/>
    <w:rsid w:val="003B206E"/>
    <w:pPr>
      <w:autoSpaceDE w:val="0"/>
      <w:autoSpaceDN w:val="0"/>
      <w:adjustRightInd w:val="0"/>
    </w:pPr>
    <w:rPr>
      <w:rFonts w:ascii="Times New Roman" w:hAnsi="Times New Roman"/>
      <w:color w:val="000000"/>
      <w:sz w:val="24"/>
      <w:szCs w:val="24"/>
    </w:rPr>
  </w:style>
  <w:style w:type="paragraph" w:customStyle="1" w:styleId="p11">
    <w:name w:val="p11"/>
    <w:basedOn w:val="Normal"/>
    <w:uiPriority w:val="99"/>
    <w:rsid w:val="003B206E"/>
    <w:pPr>
      <w:spacing w:before="100" w:beforeAutospacing="1" w:after="100" w:afterAutospacing="1"/>
    </w:pPr>
    <w:rPr>
      <w:rFonts w:eastAsia="Batang"/>
      <w:lang w:eastAsia="ko-KR"/>
    </w:rPr>
  </w:style>
  <w:style w:type="paragraph" w:customStyle="1" w:styleId="default0">
    <w:name w:val="default"/>
    <w:basedOn w:val="Normal"/>
    <w:uiPriority w:val="99"/>
    <w:rsid w:val="003B206E"/>
  </w:style>
  <w:style w:type="character" w:customStyle="1" w:styleId="s4">
    <w:name w:val="s4"/>
    <w:uiPriority w:val="99"/>
    <w:rsid w:val="003B206E"/>
  </w:style>
  <w:style w:type="character" w:customStyle="1" w:styleId="FontStyle202">
    <w:name w:val="Font Style202"/>
    <w:uiPriority w:val="99"/>
    <w:rsid w:val="003B206E"/>
    <w:rPr>
      <w:rFonts w:ascii="Century Schoolbook" w:hAnsi="Century Schoolbook"/>
      <w:b/>
      <w:sz w:val="20"/>
    </w:rPr>
  </w:style>
  <w:style w:type="character" w:customStyle="1" w:styleId="FontStyle207">
    <w:name w:val="Font Style207"/>
    <w:uiPriority w:val="99"/>
    <w:rsid w:val="003B206E"/>
    <w:rPr>
      <w:rFonts w:ascii="Century Schoolbook" w:hAnsi="Century Schoolbook"/>
      <w:sz w:val="18"/>
    </w:rPr>
  </w:style>
  <w:style w:type="character" w:customStyle="1" w:styleId="FontStyle250">
    <w:name w:val="Font Style250"/>
    <w:uiPriority w:val="99"/>
    <w:rsid w:val="003B206E"/>
    <w:rPr>
      <w:rFonts w:ascii="Franklin Gothic Medium" w:hAnsi="Franklin Gothic Medium"/>
      <w:i/>
      <w:sz w:val="14"/>
    </w:rPr>
  </w:style>
  <w:style w:type="character" w:customStyle="1" w:styleId="FontStyle251">
    <w:name w:val="Font Style251"/>
    <w:uiPriority w:val="99"/>
    <w:rsid w:val="003B206E"/>
    <w:rPr>
      <w:rFonts w:ascii="Microsoft Sans Serif" w:hAnsi="Microsoft Sans Serif"/>
      <w:b/>
      <w:sz w:val="10"/>
    </w:rPr>
  </w:style>
  <w:style w:type="character" w:customStyle="1" w:styleId="FontStyle261">
    <w:name w:val="Font Style261"/>
    <w:uiPriority w:val="99"/>
    <w:rsid w:val="003B206E"/>
    <w:rPr>
      <w:rFonts w:ascii="Microsoft Sans Serif" w:hAnsi="Microsoft Sans Serif"/>
      <w:b/>
      <w:i/>
      <w:sz w:val="14"/>
    </w:rPr>
  </w:style>
  <w:style w:type="character" w:customStyle="1" w:styleId="FontStyle227">
    <w:name w:val="Font Style227"/>
    <w:uiPriority w:val="99"/>
    <w:rsid w:val="003B206E"/>
    <w:rPr>
      <w:rFonts w:ascii="Microsoft Sans Serif" w:hAnsi="Microsoft Sans Serif"/>
      <w:b/>
      <w:sz w:val="20"/>
    </w:rPr>
  </w:style>
  <w:style w:type="character" w:customStyle="1" w:styleId="FontStyle13">
    <w:name w:val="Font Style13"/>
    <w:uiPriority w:val="99"/>
    <w:rsid w:val="003B206E"/>
    <w:rPr>
      <w:rFonts w:ascii="Times New Roman" w:hAnsi="Times New Roman"/>
      <w:sz w:val="22"/>
    </w:rPr>
  </w:style>
  <w:style w:type="character" w:customStyle="1" w:styleId="dash041e005f0431005f044b005f0447005f043d005f044b005f0439005f005fchar1char1">
    <w:name w:val="dash041e_005f0431_005f044b_005f0447_005f043d_005f044b_005f0439_005f_005fchar1__char1"/>
    <w:uiPriority w:val="99"/>
    <w:rsid w:val="003B206E"/>
    <w:rPr>
      <w:rFonts w:ascii="Times New Roman" w:hAnsi="Times New Roman"/>
      <w:sz w:val="24"/>
      <w:u w:val="none"/>
      <w:effect w:val="none"/>
    </w:rPr>
  </w:style>
  <w:style w:type="character" w:customStyle="1" w:styleId="default005f005fchar1char1">
    <w:name w:val="default_005f_005fchar1__char1"/>
    <w:uiPriority w:val="99"/>
    <w:rsid w:val="003B206E"/>
    <w:rPr>
      <w:rFonts w:ascii="Times New Roman" w:hAnsi="Times New Roman"/>
      <w:sz w:val="24"/>
      <w:u w:val="none"/>
      <w:effect w:val="none"/>
    </w:rPr>
  </w:style>
  <w:style w:type="character" w:customStyle="1" w:styleId="c8">
    <w:name w:val="c8"/>
    <w:uiPriority w:val="99"/>
    <w:rsid w:val="003B206E"/>
    <w:rPr>
      <w:rFonts w:ascii="Verdana" w:hAnsi="Verdana"/>
      <w:sz w:val="24"/>
      <w:lang w:val="en-US" w:eastAsia="ar-SA" w:bidi="ar-SA"/>
    </w:rPr>
  </w:style>
  <w:style w:type="paragraph" w:customStyle="1" w:styleId="msonormalcxsplast">
    <w:name w:val="msonormalcxsplast"/>
    <w:basedOn w:val="Normal"/>
    <w:uiPriority w:val="99"/>
    <w:rsid w:val="003B206E"/>
    <w:pPr>
      <w:spacing w:before="100" w:beforeAutospacing="1" w:after="100" w:afterAutospacing="1"/>
    </w:pPr>
  </w:style>
  <w:style w:type="paragraph" w:customStyle="1" w:styleId="msobodytextindentcxspmiddle">
    <w:name w:val="msobodytextindentcxspmiddle"/>
    <w:basedOn w:val="Normal"/>
    <w:uiPriority w:val="99"/>
    <w:rsid w:val="003B206E"/>
    <w:pPr>
      <w:spacing w:before="100" w:beforeAutospacing="1" w:after="100" w:afterAutospacing="1"/>
    </w:pPr>
  </w:style>
  <w:style w:type="paragraph" w:customStyle="1" w:styleId="msobodytextindentcxsplast">
    <w:name w:val="msobodytextindentcxsplast"/>
    <w:basedOn w:val="Normal"/>
    <w:uiPriority w:val="99"/>
    <w:rsid w:val="003B206E"/>
    <w:pPr>
      <w:spacing w:before="100" w:beforeAutospacing="1" w:after="100" w:afterAutospacing="1"/>
    </w:pPr>
  </w:style>
  <w:style w:type="paragraph" w:customStyle="1" w:styleId="msobodytextcxspmiddle">
    <w:name w:val="msobodytextcxspmiddle"/>
    <w:basedOn w:val="Normal"/>
    <w:uiPriority w:val="99"/>
    <w:rsid w:val="003B206E"/>
    <w:pPr>
      <w:spacing w:before="100" w:beforeAutospacing="1" w:after="100" w:afterAutospacing="1"/>
    </w:pPr>
  </w:style>
  <w:style w:type="paragraph" w:customStyle="1" w:styleId="msobodytextcxsplast">
    <w:name w:val="msobodytextcxsplast"/>
    <w:basedOn w:val="Normal"/>
    <w:uiPriority w:val="99"/>
    <w:rsid w:val="003B206E"/>
    <w:pPr>
      <w:spacing w:before="100" w:beforeAutospacing="1" w:after="100" w:afterAutospacing="1"/>
    </w:pPr>
  </w:style>
  <w:style w:type="paragraph" w:customStyle="1" w:styleId="msobodytext3cxspmiddle">
    <w:name w:val="msobodytext3cxspmiddle"/>
    <w:basedOn w:val="Normal"/>
    <w:uiPriority w:val="99"/>
    <w:rsid w:val="003B206E"/>
    <w:pPr>
      <w:spacing w:before="100" w:beforeAutospacing="1" w:after="100" w:afterAutospacing="1"/>
    </w:pPr>
  </w:style>
  <w:style w:type="paragraph" w:customStyle="1" w:styleId="msobodytext3cxsplast">
    <w:name w:val="msobodytext3cxsplast"/>
    <w:basedOn w:val="Normal"/>
    <w:uiPriority w:val="99"/>
    <w:rsid w:val="003B206E"/>
    <w:pPr>
      <w:spacing w:before="100" w:beforeAutospacing="1" w:after="100" w:afterAutospacing="1"/>
    </w:pPr>
  </w:style>
  <w:style w:type="paragraph" w:customStyle="1" w:styleId="msobodytextindent2cxspmiddle">
    <w:name w:val="msobodytextindent2cxspmiddle"/>
    <w:basedOn w:val="Normal"/>
    <w:uiPriority w:val="99"/>
    <w:rsid w:val="003B206E"/>
    <w:pPr>
      <w:spacing w:before="100" w:beforeAutospacing="1" w:after="100" w:afterAutospacing="1"/>
    </w:pPr>
  </w:style>
  <w:style w:type="paragraph" w:customStyle="1" w:styleId="msobodytextindent2cxsplast">
    <w:name w:val="msobodytextindent2cxsplast"/>
    <w:basedOn w:val="Normal"/>
    <w:uiPriority w:val="99"/>
    <w:rsid w:val="003B206E"/>
    <w:pPr>
      <w:spacing w:before="100" w:beforeAutospacing="1" w:after="100" w:afterAutospacing="1"/>
    </w:pPr>
  </w:style>
  <w:style w:type="character" w:customStyle="1" w:styleId="FontStyle20">
    <w:name w:val="Font Style20"/>
    <w:uiPriority w:val="99"/>
    <w:rsid w:val="003B206E"/>
    <w:rPr>
      <w:rFonts w:ascii="Times New Roman" w:hAnsi="Times New Roman"/>
      <w:b/>
      <w:sz w:val="20"/>
    </w:rPr>
  </w:style>
  <w:style w:type="character" w:customStyle="1" w:styleId="FontStyle22">
    <w:name w:val="Font Style22"/>
    <w:uiPriority w:val="99"/>
    <w:rsid w:val="003B206E"/>
    <w:rPr>
      <w:rFonts w:ascii="Times New Roman" w:hAnsi="Times New Roman"/>
      <w:spacing w:val="30"/>
      <w:sz w:val="14"/>
    </w:rPr>
  </w:style>
  <w:style w:type="paragraph" w:customStyle="1" w:styleId="western">
    <w:name w:val="western"/>
    <w:basedOn w:val="Normal"/>
    <w:uiPriority w:val="99"/>
    <w:rsid w:val="003B206E"/>
    <w:pPr>
      <w:suppressAutoHyphens/>
      <w:spacing w:before="280" w:after="280" w:line="276" w:lineRule="auto"/>
      <w:jc w:val="center"/>
    </w:pPr>
    <w:rPr>
      <w:rFonts w:ascii="Calibri" w:hAnsi="Calibri" w:cs="Calibri"/>
      <w:b/>
      <w:bCs/>
      <w:i/>
      <w:iCs/>
      <w:sz w:val="44"/>
      <w:szCs w:val="44"/>
      <w:lang w:eastAsia="ar-SA"/>
    </w:rPr>
  </w:style>
  <w:style w:type="character" w:customStyle="1" w:styleId="ab">
    <w:name w:val="Основной текст_"/>
    <w:link w:val="21"/>
    <w:uiPriority w:val="99"/>
    <w:locked/>
    <w:rsid w:val="003B206E"/>
    <w:rPr>
      <w:sz w:val="21"/>
      <w:shd w:val="clear" w:color="auto" w:fill="FFFFFF"/>
    </w:rPr>
  </w:style>
  <w:style w:type="paragraph" w:customStyle="1" w:styleId="21">
    <w:name w:val="Основной текст2"/>
    <w:basedOn w:val="Normal"/>
    <w:link w:val="ab"/>
    <w:uiPriority w:val="99"/>
    <w:rsid w:val="003B206E"/>
    <w:pPr>
      <w:widowControl w:val="0"/>
      <w:shd w:val="clear" w:color="auto" w:fill="FFFFFF"/>
      <w:spacing w:line="259" w:lineRule="exact"/>
    </w:pPr>
    <w:rPr>
      <w:rFonts w:ascii="Calibri" w:eastAsia="Calibri" w:hAnsi="Calibri"/>
      <w:sz w:val="21"/>
      <w:szCs w:val="20"/>
    </w:rPr>
  </w:style>
  <w:style w:type="character" w:customStyle="1" w:styleId="ac">
    <w:name w:val="Основной текст + Полужирный"/>
    <w:uiPriority w:val="99"/>
    <w:rsid w:val="003B206E"/>
    <w:rPr>
      <w:b/>
      <w:color w:val="000000"/>
      <w:spacing w:val="0"/>
      <w:w w:val="100"/>
      <w:position w:val="0"/>
      <w:sz w:val="21"/>
      <w:shd w:val="clear" w:color="auto" w:fill="FFFFFF"/>
      <w:lang w:val="ru-RU" w:eastAsia="ru-RU"/>
    </w:rPr>
  </w:style>
  <w:style w:type="character" w:customStyle="1" w:styleId="17">
    <w:name w:val="Заголовок №1_"/>
    <w:link w:val="18"/>
    <w:uiPriority w:val="99"/>
    <w:locked/>
    <w:rsid w:val="003B206E"/>
    <w:rPr>
      <w:rFonts w:ascii="Tahoma" w:hAnsi="Tahoma"/>
      <w:shd w:val="clear" w:color="auto" w:fill="FFFFFF"/>
    </w:rPr>
  </w:style>
  <w:style w:type="paragraph" w:customStyle="1" w:styleId="18">
    <w:name w:val="Заголовок №1"/>
    <w:basedOn w:val="Normal"/>
    <w:link w:val="17"/>
    <w:uiPriority w:val="99"/>
    <w:rsid w:val="003B206E"/>
    <w:pPr>
      <w:widowControl w:val="0"/>
      <w:shd w:val="clear" w:color="auto" w:fill="FFFFFF"/>
      <w:spacing w:before="360" w:after="120" w:line="240" w:lineRule="exact"/>
      <w:outlineLvl w:val="0"/>
    </w:pPr>
    <w:rPr>
      <w:rFonts w:ascii="Tahoma" w:eastAsia="Calibri" w:hAnsi="Tahoma"/>
      <w:sz w:val="20"/>
      <w:szCs w:val="20"/>
    </w:rPr>
  </w:style>
  <w:style w:type="character" w:customStyle="1" w:styleId="22">
    <w:name w:val="Заголовок №2_"/>
    <w:link w:val="23"/>
    <w:uiPriority w:val="99"/>
    <w:locked/>
    <w:rsid w:val="003B206E"/>
    <w:rPr>
      <w:rFonts w:ascii="Tahoma" w:hAnsi="Tahoma"/>
      <w:b/>
      <w:sz w:val="21"/>
      <w:shd w:val="clear" w:color="auto" w:fill="FFFFFF"/>
    </w:rPr>
  </w:style>
  <w:style w:type="paragraph" w:customStyle="1" w:styleId="23">
    <w:name w:val="Заголовок №2"/>
    <w:basedOn w:val="Normal"/>
    <w:link w:val="22"/>
    <w:uiPriority w:val="99"/>
    <w:rsid w:val="003B206E"/>
    <w:pPr>
      <w:widowControl w:val="0"/>
      <w:shd w:val="clear" w:color="auto" w:fill="FFFFFF"/>
      <w:spacing w:after="60" w:line="240" w:lineRule="atLeast"/>
      <w:outlineLvl w:val="1"/>
    </w:pPr>
    <w:rPr>
      <w:rFonts w:ascii="Tahoma" w:eastAsia="Calibri" w:hAnsi="Tahoma"/>
      <w:b/>
      <w:sz w:val="21"/>
      <w:szCs w:val="20"/>
    </w:rPr>
  </w:style>
  <w:style w:type="character" w:customStyle="1" w:styleId="19">
    <w:name w:val="Основной текст1"/>
    <w:uiPriority w:val="99"/>
    <w:rsid w:val="003B206E"/>
    <w:rPr>
      <w:color w:val="000000"/>
      <w:spacing w:val="0"/>
      <w:w w:val="100"/>
      <w:position w:val="0"/>
      <w:sz w:val="21"/>
      <w:u w:val="none"/>
      <w:shd w:val="clear" w:color="auto" w:fill="FFFFFF"/>
      <w:lang w:val="ru-RU" w:eastAsia="ru-RU"/>
    </w:rPr>
  </w:style>
  <w:style w:type="paragraph" w:customStyle="1" w:styleId="111">
    <w:name w:val="Обычный11"/>
    <w:uiPriority w:val="99"/>
    <w:rsid w:val="003B206E"/>
    <w:pPr>
      <w:snapToGrid w:val="0"/>
      <w:spacing w:before="100" w:after="100"/>
    </w:pPr>
    <w:rPr>
      <w:rFonts w:ascii="Times New Roman" w:eastAsia="Times New Roman" w:hAnsi="Times New Roman"/>
      <w:sz w:val="24"/>
      <w:szCs w:val="20"/>
    </w:rPr>
  </w:style>
  <w:style w:type="paragraph" w:customStyle="1" w:styleId="1a">
    <w:name w:val="Знак Знак Знак Знак Знак Знак Знак Знак Знак1"/>
    <w:basedOn w:val="Normal"/>
    <w:uiPriority w:val="99"/>
    <w:rsid w:val="003B206E"/>
    <w:pPr>
      <w:spacing w:after="160" w:line="240" w:lineRule="exact"/>
    </w:pPr>
    <w:rPr>
      <w:rFonts w:ascii="Verdana" w:hAnsi="Verdana"/>
      <w:sz w:val="20"/>
      <w:szCs w:val="20"/>
      <w:lang w:val="en-US" w:eastAsia="en-US"/>
    </w:rPr>
  </w:style>
  <w:style w:type="paragraph" w:customStyle="1" w:styleId="24">
    <w:name w:val="Абзац списка2"/>
    <w:basedOn w:val="Normal"/>
    <w:uiPriority w:val="99"/>
    <w:rsid w:val="003B206E"/>
    <w:pPr>
      <w:spacing w:after="200" w:line="276" w:lineRule="auto"/>
      <w:ind w:left="720"/>
      <w:contextualSpacing/>
    </w:pPr>
    <w:rPr>
      <w:rFonts w:ascii="Calibri" w:hAnsi="Calibri"/>
      <w:sz w:val="22"/>
      <w:szCs w:val="22"/>
    </w:rPr>
  </w:style>
  <w:style w:type="character" w:customStyle="1" w:styleId="71">
    <w:name w:val="Знак Знак71"/>
    <w:uiPriority w:val="99"/>
    <w:rsid w:val="003B206E"/>
    <w:rPr>
      <w:rFonts w:ascii="Times New Roman" w:hAnsi="Times New Roman"/>
    </w:rPr>
  </w:style>
  <w:style w:type="paragraph" w:customStyle="1" w:styleId="210">
    <w:name w:val="Без интервала21"/>
    <w:uiPriority w:val="99"/>
    <w:rsid w:val="003B206E"/>
    <w:rPr>
      <w:rFonts w:eastAsia="Times New Roman"/>
      <w:lang w:eastAsia="en-US"/>
    </w:rPr>
  </w:style>
  <w:style w:type="paragraph" w:customStyle="1" w:styleId="ConsPlusNonformat">
    <w:name w:val="ConsPlusNonformat"/>
    <w:uiPriority w:val="99"/>
    <w:rsid w:val="003B206E"/>
    <w:pPr>
      <w:widowControl w:val="0"/>
      <w:autoSpaceDE w:val="0"/>
      <w:autoSpaceDN w:val="0"/>
      <w:adjustRightInd w:val="0"/>
    </w:pPr>
    <w:rPr>
      <w:rFonts w:ascii="Courier New" w:eastAsia="Times New Roman" w:hAnsi="Courier New" w:cs="Courier New"/>
      <w:sz w:val="20"/>
      <w:szCs w:val="20"/>
    </w:rPr>
  </w:style>
  <w:style w:type="character" w:customStyle="1" w:styleId="WW8Num10z0">
    <w:name w:val="WW8Num10z0"/>
    <w:uiPriority w:val="99"/>
    <w:rsid w:val="003B206E"/>
  </w:style>
  <w:style w:type="character" w:customStyle="1" w:styleId="c13">
    <w:name w:val="c13"/>
    <w:uiPriority w:val="99"/>
    <w:rsid w:val="003B206E"/>
  </w:style>
  <w:style w:type="paragraph" w:customStyle="1" w:styleId="c21">
    <w:name w:val="c21"/>
    <w:basedOn w:val="Normal"/>
    <w:uiPriority w:val="99"/>
    <w:rsid w:val="003B206E"/>
    <w:pPr>
      <w:spacing w:before="100" w:beforeAutospacing="1" w:after="100" w:afterAutospacing="1"/>
    </w:pPr>
  </w:style>
  <w:style w:type="character" w:customStyle="1" w:styleId="c27">
    <w:name w:val="c27"/>
    <w:uiPriority w:val="99"/>
    <w:rsid w:val="003B206E"/>
  </w:style>
  <w:style w:type="character" w:customStyle="1" w:styleId="c19">
    <w:name w:val="c19"/>
    <w:uiPriority w:val="99"/>
    <w:rsid w:val="003B206E"/>
  </w:style>
  <w:style w:type="character" w:customStyle="1" w:styleId="apple-converted-space">
    <w:name w:val="apple-converted-space"/>
    <w:uiPriority w:val="99"/>
    <w:rsid w:val="003B206E"/>
  </w:style>
  <w:style w:type="paragraph" w:customStyle="1" w:styleId="1b">
    <w:name w:val="1"/>
    <w:basedOn w:val="Normal"/>
    <w:uiPriority w:val="99"/>
    <w:rsid w:val="003B206E"/>
    <w:pPr>
      <w:spacing w:after="160" w:line="240" w:lineRule="exact"/>
    </w:pPr>
    <w:rPr>
      <w:rFonts w:ascii="Verdana" w:hAnsi="Verdana"/>
      <w:lang w:val="en-US" w:eastAsia="en-US"/>
    </w:rPr>
  </w:style>
  <w:style w:type="character" w:customStyle="1" w:styleId="bkimgc">
    <w:name w:val="bkimg_c"/>
    <w:uiPriority w:val="99"/>
    <w:rsid w:val="003B206E"/>
  </w:style>
  <w:style w:type="character" w:customStyle="1" w:styleId="NoSpacingChar">
    <w:name w:val="No Spacing Char"/>
    <w:link w:val="NoSpacing"/>
    <w:uiPriority w:val="99"/>
    <w:locked/>
    <w:rsid w:val="003B206E"/>
    <w:rPr>
      <w:rFonts w:eastAsia="Times New Roman"/>
      <w:sz w:val="22"/>
      <w:lang w:val="ru-RU" w:eastAsia="en-US"/>
    </w:rPr>
  </w:style>
  <w:style w:type="paragraph" w:customStyle="1" w:styleId="CharChar1CharChar">
    <w:name w:val="Char Char1 Знак Char Знак Char"/>
    <w:basedOn w:val="Normal"/>
    <w:uiPriority w:val="99"/>
    <w:rsid w:val="003B206E"/>
    <w:pPr>
      <w:spacing w:after="160" w:line="240" w:lineRule="exact"/>
    </w:pPr>
    <w:rPr>
      <w:rFonts w:ascii="Arial" w:hAnsi="Arial" w:cs="Arial"/>
      <w:sz w:val="20"/>
      <w:szCs w:val="20"/>
      <w:lang w:val="en-US" w:eastAsia="en-US"/>
    </w:rPr>
  </w:style>
  <w:style w:type="character" w:customStyle="1" w:styleId="5">
    <w:name w:val="Знак Знак5"/>
    <w:uiPriority w:val="99"/>
    <w:rsid w:val="003B206E"/>
    <w:rPr>
      <w:sz w:val="28"/>
    </w:rPr>
  </w:style>
  <w:style w:type="character" w:customStyle="1" w:styleId="link">
    <w:name w:val="link"/>
    <w:uiPriority w:val="99"/>
    <w:rsid w:val="003B206E"/>
    <w:rPr>
      <w:color w:val="008000"/>
      <w:u w:val="none"/>
      <w:effect w:val="none"/>
    </w:rPr>
  </w:style>
  <w:style w:type="paragraph" w:styleId="HTMLPreformatted">
    <w:name w:val="HTML Preformatted"/>
    <w:basedOn w:val="Normal"/>
    <w:link w:val="HTMLPreformattedChar"/>
    <w:uiPriority w:val="99"/>
    <w:rsid w:val="003B2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PreformattedChar">
    <w:name w:val="HTML Preformatted Char"/>
    <w:basedOn w:val="DefaultParagraphFont"/>
    <w:link w:val="HTMLPreformatted"/>
    <w:uiPriority w:val="99"/>
    <w:locked/>
    <w:rsid w:val="003B206E"/>
    <w:rPr>
      <w:rFonts w:ascii="Courier New" w:hAnsi="Courier New" w:cs="Times New Roman"/>
      <w:sz w:val="20"/>
      <w:lang w:eastAsia="ru-RU"/>
    </w:rPr>
  </w:style>
  <w:style w:type="paragraph" w:customStyle="1" w:styleId="u">
    <w:name w:val="u"/>
    <w:basedOn w:val="Normal"/>
    <w:uiPriority w:val="99"/>
    <w:rsid w:val="003B206E"/>
    <w:pPr>
      <w:ind w:firstLine="520"/>
      <w:jc w:val="both"/>
    </w:pPr>
  </w:style>
  <w:style w:type="paragraph" w:customStyle="1" w:styleId="uni">
    <w:name w:val="uni"/>
    <w:basedOn w:val="Normal"/>
    <w:uiPriority w:val="99"/>
    <w:rsid w:val="003B206E"/>
    <w:pPr>
      <w:ind w:firstLine="520"/>
      <w:jc w:val="both"/>
    </w:pPr>
  </w:style>
  <w:style w:type="paragraph" w:customStyle="1" w:styleId="c4c11">
    <w:name w:val="c4 c11"/>
    <w:basedOn w:val="Normal"/>
    <w:uiPriority w:val="99"/>
    <w:rsid w:val="003B206E"/>
    <w:pPr>
      <w:spacing w:before="80" w:after="80"/>
    </w:pPr>
  </w:style>
  <w:style w:type="character" w:customStyle="1" w:styleId="c3">
    <w:name w:val="c3"/>
    <w:uiPriority w:val="99"/>
    <w:rsid w:val="003B206E"/>
  </w:style>
  <w:style w:type="character" w:customStyle="1" w:styleId="c3c18">
    <w:name w:val="c3 c18"/>
    <w:uiPriority w:val="99"/>
    <w:rsid w:val="003B206E"/>
  </w:style>
  <w:style w:type="character" w:customStyle="1" w:styleId="c3c10">
    <w:name w:val="c3 c10"/>
    <w:uiPriority w:val="99"/>
    <w:rsid w:val="003B206E"/>
  </w:style>
  <w:style w:type="paragraph" w:customStyle="1" w:styleId="c4c8">
    <w:name w:val="c4 c8"/>
    <w:basedOn w:val="Normal"/>
    <w:uiPriority w:val="99"/>
    <w:rsid w:val="003B206E"/>
    <w:pPr>
      <w:spacing w:before="80" w:after="80"/>
    </w:pPr>
  </w:style>
  <w:style w:type="paragraph" w:customStyle="1" w:styleId="c4">
    <w:name w:val="c4"/>
    <w:basedOn w:val="Normal"/>
    <w:uiPriority w:val="99"/>
    <w:rsid w:val="003B206E"/>
    <w:pPr>
      <w:spacing w:before="80" w:after="80"/>
    </w:pPr>
  </w:style>
  <w:style w:type="character" w:customStyle="1" w:styleId="c3c14">
    <w:name w:val="c3 c14"/>
    <w:uiPriority w:val="99"/>
    <w:rsid w:val="003B206E"/>
  </w:style>
  <w:style w:type="paragraph" w:customStyle="1" w:styleId="c2">
    <w:name w:val="c2"/>
    <w:basedOn w:val="Normal"/>
    <w:uiPriority w:val="99"/>
    <w:rsid w:val="003B206E"/>
    <w:pPr>
      <w:spacing w:before="80" w:after="80"/>
    </w:pPr>
  </w:style>
  <w:style w:type="character" w:customStyle="1" w:styleId="c1">
    <w:name w:val="c1"/>
    <w:uiPriority w:val="99"/>
    <w:rsid w:val="003B206E"/>
  </w:style>
  <w:style w:type="paragraph" w:customStyle="1" w:styleId="c12">
    <w:name w:val="c12"/>
    <w:basedOn w:val="Normal"/>
    <w:uiPriority w:val="99"/>
    <w:rsid w:val="003B206E"/>
    <w:pPr>
      <w:spacing w:before="80" w:after="80"/>
    </w:pPr>
  </w:style>
  <w:style w:type="character" w:customStyle="1" w:styleId="c7">
    <w:name w:val="c7"/>
    <w:uiPriority w:val="99"/>
    <w:rsid w:val="003B206E"/>
  </w:style>
  <w:style w:type="character" w:customStyle="1" w:styleId="c17">
    <w:name w:val="c17"/>
    <w:uiPriority w:val="99"/>
    <w:rsid w:val="003B206E"/>
  </w:style>
  <w:style w:type="paragraph" w:customStyle="1" w:styleId="ad">
    <w:name w:val="Стиль"/>
    <w:uiPriority w:val="99"/>
    <w:rsid w:val="003B206E"/>
    <w:pPr>
      <w:widowControl w:val="0"/>
      <w:autoSpaceDE w:val="0"/>
      <w:autoSpaceDN w:val="0"/>
      <w:adjustRightInd w:val="0"/>
    </w:pPr>
    <w:rPr>
      <w:rFonts w:ascii="Times New Roman" w:eastAsia="Times New Roman" w:hAnsi="Times New Roman"/>
      <w:sz w:val="24"/>
      <w:szCs w:val="24"/>
    </w:rPr>
  </w:style>
  <w:style w:type="paragraph" w:customStyle="1" w:styleId="msonormalcxspmiddlecxspmiddle">
    <w:name w:val="msonormalcxspmiddlecxspmiddle"/>
    <w:basedOn w:val="Normal"/>
    <w:uiPriority w:val="99"/>
    <w:rsid w:val="003B206E"/>
    <w:pPr>
      <w:spacing w:before="100" w:beforeAutospacing="1" w:after="100" w:afterAutospacing="1"/>
    </w:pPr>
  </w:style>
  <w:style w:type="paragraph" w:customStyle="1" w:styleId="msonormalcxspmiddlecxsplast">
    <w:name w:val="msonormalcxspmiddlecxsplast"/>
    <w:basedOn w:val="Normal"/>
    <w:uiPriority w:val="99"/>
    <w:rsid w:val="003B206E"/>
    <w:pPr>
      <w:spacing w:before="100" w:beforeAutospacing="1" w:after="100" w:afterAutospacing="1"/>
    </w:pPr>
  </w:style>
  <w:style w:type="character" w:customStyle="1" w:styleId="comment-author-name8">
    <w:name w:val="comment-author-name8"/>
    <w:uiPriority w:val="99"/>
    <w:rsid w:val="003B206E"/>
    <w:rPr>
      <w:b/>
    </w:rPr>
  </w:style>
  <w:style w:type="character" w:customStyle="1" w:styleId="comment-data2">
    <w:name w:val="comment-data2"/>
    <w:uiPriority w:val="99"/>
    <w:rsid w:val="003B206E"/>
    <w:rPr>
      <w:i/>
      <w:color w:val="AFAFAF"/>
      <w:sz w:val="20"/>
    </w:rPr>
  </w:style>
  <w:style w:type="paragraph" w:customStyle="1" w:styleId="ae">
    <w:name w:val="Содержимое таблицы"/>
    <w:basedOn w:val="Normal"/>
    <w:uiPriority w:val="99"/>
    <w:rsid w:val="003B206E"/>
    <w:pPr>
      <w:widowControl w:val="0"/>
      <w:suppressLineNumbers/>
      <w:suppressAutoHyphens/>
    </w:pPr>
    <w:rPr>
      <w:rFonts w:eastAsia="Calibri" w:cs="DejaVu Sans"/>
      <w:kern w:val="1"/>
      <w:lang w:eastAsia="hi-IN" w:bidi="hi-IN"/>
    </w:rPr>
  </w:style>
  <w:style w:type="paragraph" w:customStyle="1" w:styleId="FR1">
    <w:name w:val="FR1"/>
    <w:uiPriority w:val="99"/>
    <w:rsid w:val="003B206E"/>
    <w:pPr>
      <w:widowControl w:val="0"/>
      <w:autoSpaceDE w:val="0"/>
      <w:autoSpaceDN w:val="0"/>
      <w:adjustRightInd w:val="0"/>
      <w:spacing w:line="420" w:lineRule="auto"/>
      <w:jc w:val="center"/>
    </w:pPr>
    <w:rPr>
      <w:rFonts w:ascii="Times New Roman" w:eastAsia="Times New Roman" w:hAnsi="Times New Roman"/>
      <w:b/>
      <w:bCs/>
      <w:sz w:val="32"/>
      <w:szCs w:val="32"/>
    </w:rPr>
  </w:style>
  <w:style w:type="paragraph" w:customStyle="1" w:styleId="FR2">
    <w:name w:val="FR2"/>
    <w:uiPriority w:val="99"/>
    <w:rsid w:val="003B206E"/>
    <w:pPr>
      <w:widowControl w:val="0"/>
      <w:autoSpaceDE w:val="0"/>
      <w:autoSpaceDN w:val="0"/>
      <w:adjustRightInd w:val="0"/>
      <w:spacing w:line="480" w:lineRule="auto"/>
      <w:ind w:left="680" w:hanging="320"/>
    </w:pPr>
    <w:rPr>
      <w:rFonts w:ascii="Arial" w:eastAsia="Times New Roman" w:hAnsi="Arial" w:cs="Arial"/>
      <w:sz w:val="24"/>
      <w:szCs w:val="24"/>
    </w:rPr>
  </w:style>
  <w:style w:type="paragraph" w:styleId="TOC1">
    <w:name w:val="toc 1"/>
    <w:basedOn w:val="Normal"/>
    <w:next w:val="Normal"/>
    <w:autoRedefine/>
    <w:uiPriority w:val="99"/>
    <w:rsid w:val="003B206E"/>
    <w:pPr>
      <w:tabs>
        <w:tab w:val="right" w:leader="dot" w:pos="8494"/>
      </w:tabs>
      <w:jc w:val="center"/>
    </w:pPr>
    <w:rPr>
      <w:caps/>
    </w:rPr>
  </w:style>
  <w:style w:type="paragraph" w:customStyle="1" w:styleId="c16">
    <w:name w:val="c16"/>
    <w:basedOn w:val="Normal"/>
    <w:uiPriority w:val="99"/>
    <w:rsid w:val="003B206E"/>
    <w:pPr>
      <w:spacing w:before="100" w:beforeAutospacing="1" w:after="100" w:afterAutospacing="1"/>
    </w:pPr>
  </w:style>
  <w:style w:type="character" w:styleId="LineNumber">
    <w:name w:val="line number"/>
    <w:basedOn w:val="DefaultParagraphFont"/>
    <w:uiPriority w:val="99"/>
    <w:rsid w:val="003B206E"/>
    <w:rPr>
      <w:rFonts w:cs="Times New Roman"/>
    </w:rPr>
  </w:style>
  <w:style w:type="character" w:customStyle="1" w:styleId="FontStyle14">
    <w:name w:val="Font Style14"/>
    <w:uiPriority w:val="99"/>
    <w:rsid w:val="003B206E"/>
    <w:rPr>
      <w:rFonts w:ascii="Times New Roman" w:hAnsi="Times New Roman"/>
      <w:sz w:val="28"/>
    </w:rPr>
  </w:style>
  <w:style w:type="character" w:customStyle="1" w:styleId="FontStyle15">
    <w:name w:val="Font Style15"/>
    <w:uiPriority w:val="99"/>
    <w:rsid w:val="003B206E"/>
    <w:rPr>
      <w:rFonts w:ascii="Times New Roman" w:hAnsi="Times New Roman"/>
      <w:b/>
      <w:sz w:val="22"/>
    </w:rPr>
  </w:style>
  <w:style w:type="paragraph" w:customStyle="1" w:styleId="Style9">
    <w:name w:val="Style9"/>
    <w:basedOn w:val="Normal"/>
    <w:uiPriority w:val="99"/>
    <w:rsid w:val="003B206E"/>
    <w:pPr>
      <w:widowControl w:val="0"/>
      <w:autoSpaceDE w:val="0"/>
      <w:autoSpaceDN w:val="0"/>
      <w:adjustRightInd w:val="0"/>
    </w:pPr>
  </w:style>
  <w:style w:type="paragraph" w:customStyle="1" w:styleId="Style2">
    <w:name w:val="Style2"/>
    <w:basedOn w:val="Normal"/>
    <w:uiPriority w:val="99"/>
    <w:rsid w:val="003B206E"/>
    <w:pPr>
      <w:widowControl w:val="0"/>
      <w:autoSpaceDE w:val="0"/>
      <w:autoSpaceDN w:val="0"/>
      <w:adjustRightInd w:val="0"/>
    </w:pPr>
  </w:style>
  <w:style w:type="paragraph" w:customStyle="1" w:styleId="Style4">
    <w:name w:val="Style4"/>
    <w:basedOn w:val="Normal"/>
    <w:uiPriority w:val="99"/>
    <w:rsid w:val="003B206E"/>
    <w:pPr>
      <w:widowControl w:val="0"/>
      <w:autoSpaceDE w:val="0"/>
      <w:autoSpaceDN w:val="0"/>
      <w:adjustRightInd w:val="0"/>
      <w:spacing w:line="230" w:lineRule="exact"/>
      <w:ind w:hanging="274"/>
    </w:pPr>
  </w:style>
  <w:style w:type="character" w:customStyle="1" w:styleId="FontStyle11">
    <w:name w:val="Font Style11"/>
    <w:uiPriority w:val="99"/>
    <w:rsid w:val="003B206E"/>
    <w:rPr>
      <w:rFonts w:ascii="Times New Roman" w:hAnsi="Times New Roman"/>
      <w:sz w:val="30"/>
    </w:rPr>
  </w:style>
  <w:style w:type="character" w:customStyle="1" w:styleId="FontStyle12">
    <w:name w:val="Font Style12"/>
    <w:uiPriority w:val="99"/>
    <w:rsid w:val="003B206E"/>
    <w:rPr>
      <w:rFonts w:ascii="Times New Roman" w:hAnsi="Times New Roman"/>
      <w:i/>
      <w:sz w:val="16"/>
    </w:rPr>
  </w:style>
  <w:style w:type="character" w:customStyle="1" w:styleId="FontStyle16">
    <w:name w:val="Font Style16"/>
    <w:uiPriority w:val="99"/>
    <w:rsid w:val="003B206E"/>
    <w:rPr>
      <w:rFonts w:ascii="Times New Roman" w:hAnsi="Times New Roman"/>
      <w:sz w:val="20"/>
    </w:rPr>
  </w:style>
  <w:style w:type="character" w:customStyle="1" w:styleId="FontStyle17">
    <w:name w:val="Font Style17"/>
    <w:uiPriority w:val="99"/>
    <w:rsid w:val="003B206E"/>
    <w:rPr>
      <w:rFonts w:ascii="Times New Roman" w:hAnsi="Times New Roman"/>
      <w:i/>
      <w:sz w:val="20"/>
    </w:rPr>
  </w:style>
  <w:style w:type="paragraph" w:customStyle="1" w:styleId="Style8">
    <w:name w:val="Style8"/>
    <w:basedOn w:val="Normal"/>
    <w:uiPriority w:val="99"/>
    <w:rsid w:val="003B206E"/>
    <w:pPr>
      <w:widowControl w:val="0"/>
      <w:autoSpaceDE w:val="0"/>
      <w:autoSpaceDN w:val="0"/>
      <w:adjustRightInd w:val="0"/>
      <w:spacing w:line="182" w:lineRule="exact"/>
      <w:ind w:firstLine="264"/>
    </w:pPr>
  </w:style>
  <w:style w:type="character" w:customStyle="1" w:styleId="FontStyle19">
    <w:name w:val="Font Style19"/>
    <w:uiPriority w:val="99"/>
    <w:rsid w:val="003B206E"/>
    <w:rPr>
      <w:rFonts w:ascii="Times New Roman" w:hAnsi="Times New Roman"/>
      <w:b/>
      <w:sz w:val="26"/>
    </w:rPr>
  </w:style>
  <w:style w:type="paragraph" w:customStyle="1" w:styleId="c0c5">
    <w:name w:val="c0 c5"/>
    <w:basedOn w:val="Normal"/>
    <w:uiPriority w:val="99"/>
    <w:rsid w:val="003B206E"/>
    <w:pPr>
      <w:spacing w:before="100" w:beforeAutospacing="1" w:after="100" w:afterAutospacing="1"/>
    </w:pPr>
  </w:style>
  <w:style w:type="paragraph" w:customStyle="1" w:styleId="c0">
    <w:name w:val="c0"/>
    <w:basedOn w:val="Normal"/>
    <w:uiPriority w:val="99"/>
    <w:rsid w:val="003B206E"/>
    <w:pPr>
      <w:spacing w:before="100" w:beforeAutospacing="1" w:after="100" w:afterAutospacing="1"/>
    </w:pPr>
  </w:style>
  <w:style w:type="paragraph" w:customStyle="1" w:styleId="Textbody">
    <w:name w:val="Text body"/>
    <w:basedOn w:val="Standard"/>
    <w:uiPriority w:val="99"/>
    <w:rsid w:val="003B206E"/>
    <w:pPr>
      <w:widowControl/>
      <w:textAlignment w:val="baseline"/>
    </w:pPr>
    <w:rPr>
      <w:rFonts w:eastAsia="Times New Roman" w:cs="Times New Roman"/>
      <w:b/>
      <w:bCs/>
      <w:i/>
      <w:iCs/>
      <w:sz w:val="36"/>
      <w:lang w:eastAsia="zh-CN"/>
    </w:rPr>
  </w:style>
  <w:style w:type="character" w:customStyle="1" w:styleId="apple-style-span">
    <w:name w:val="apple-style-span"/>
    <w:uiPriority w:val="99"/>
    <w:rsid w:val="003B206E"/>
  </w:style>
  <w:style w:type="paragraph" w:customStyle="1" w:styleId="ConsPlusNormal">
    <w:name w:val="ConsPlusNormal"/>
    <w:uiPriority w:val="99"/>
    <w:rsid w:val="003B206E"/>
    <w:pPr>
      <w:widowControl w:val="0"/>
      <w:autoSpaceDE w:val="0"/>
      <w:autoSpaceDN w:val="0"/>
      <w:adjustRightInd w:val="0"/>
      <w:ind w:firstLine="720"/>
    </w:pPr>
    <w:rPr>
      <w:rFonts w:ascii="Arial" w:eastAsia="Times New Roman" w:hAnsi="Arial" w:cs="Arial"/>
      <w:sz w:val="20"/>
      <w:szCs w:val="20"/>
    </w:rPr>
  </w:style>
  <w:style w:type="table" w:customStyle="1" w:styleId="1c">
    <w:name w:val="Сетка таблицы1"/>
    <w:uiPriority w:val="99"/>
    <w:rsid w:val="00954E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uiPriority w:val="99"/>
    <w:rsid w:val="00C037A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uiPriority w:val="99"/>
    <w:rsid w:val="00C037A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package" Target="embeddings/Microsoft_Word_Document11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285</TotalTime>
  <Pages>93</Pages>
  <Words>31432</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Даваа</dc:creator>
  <cp:keywords/>
  <dc:description/>
  <cp:lastModifiedBy>сайзанак</cp:lastModifiedBy>
  <cp:revision>7</cp:revision>
  <cp:lastPrinted>2016-01-10T02:25:00Z</cp:lastPrinted>
  <dcterms:created xsi:type="dcterms:W3CDTF">2015-12-21T08:17:00Z</dcterms:created>
  <dcterms:modified xsi:type="dcterms:W3CDTF">2016-01-29T08:37:00Z</dcterms:modified>
</cp:coreProperties>
</file>