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325" w:rsidRPr="000B2C30" w:rsidRDefault="008C7325" w:rsidP="00C24873">
      <w:pPr>
        <w:spacing w:line="240" w:lineRule="auto"/>
        <w:jc w:val="center"/>
        <w:rPr>
          <w:color w:val="00B0F0"/>
          <w:sz w:val="32"/>
          <w:szCs w:val="32"/>
        </w:rPr>
      </w:pPr>
      <w:r w:rsidRPr="000B2C30">
        <w:rPr>
          <w:color w:val="00B0F0"/>
          <w:sz w:val="32"/>
          <w:szCs w:val="32"/>
        </w:rPr>
        <w:t>МОУ «Средняя общеобразовательная школа № 5»</w:t>
      </w:r>
    </w:p>
    <w:p w:rsidR="008C7325" w:rsidRPr="000B2C30" w:rsidRDefault="008C7325" w:rsidP="00C24873">
      <w:pPr>
        <w:spacing w:line="240" w:lineRule="auto"/>
        <w:jc w:val="center"/>
        <w:rPr>
          <w:color w:val="00B0F0"/>
          <w:sz w:val="32"/>
          <w:szCs w:val="32"/>
        </w:rPr>
      </w:pPr>
      <w:r w:rsidRPr="000B2C30">
        <w:rPr>
          <w:color w:val="00B0F0"/>
          <w:sz w:val="32"/>
          <w:szCs w:val="32"/>
        </w:rPr>
        <w:t>Республиканский семинар</w:t>
      </w:r>
    </w:p>
    <w:p w:rsidR="008C7325" w:rsidRDefault="008C7325" w:rsidP="00C24873">
      <w:pPr>
        <w:spacing w:line="240" w:lineRule="auto"/>
        <w:jc w:val="center"/>
        <w:rPr>
          <w:sz w:val="32"/>
          <w:szCs w:val="32"/>
        </w:rPr>
      </w:pPr>
    </w:p>
    <w:p w:rsidR="008C7325" w:rsidRDefault="008C7325" w:rsidP="00C24873">
      <w:pPr>
        <w:spacing w:line="240" w:lineRule="auto"/>
        <w:jc w:val="center"/>
        <w:rPr>
          <w:sz w:val="32"/>
          <w:szCs w:val="32"/>
        </w:rPr>
      </w:pPr>
    </w:p>
    <w:p w:rsidR="008C7325" w:rsidRDefault="008C7325" w:rsidP="00C24873">
      <w:pPr>
        <w:spacing w:line="240" w:lineRule="auto"/>
        <w:jc w:val="center"/>
        <w:rPr>
          <w:sz w:val="32"/>
          <w:szCs w:val="32"/>
        </w:rPr>
      </w:pPr>
    </w:p>
    <w:p w:rsidR="008C7325" w:rsidRPr="000B2C30" w:rsidRDefault="008C7325" w:rsidP="00C24873">
      <w:pPr>
        <w:spacing w:line="240" w:lineRule="auto"/>
        <w:jc w:val="center"/>
        <w:rPr>
          <w:color w:val="7030A0"/>
          <w:sz w:val="32"/>
          <w:szCs w:val="32"/>
        </w:rPr>
      </w:pPr>
      <w:r w:rsidRPr="000B2C30">
        <w:rPr>
          <w:color w:val="7030A0"/>
          <w:sz w:val="32"/>
          <w:szCs w:val="32"/>
        </w:rPr>
        <w:t>Урок математики по теме:</w:t>
      </w:r>
    </w:p>
    <w:p w:rsidR="008C7325" w:rsidRDefault="008C7325" w:rsidP="00C24873">
      <w:pPr>
        <w:spacing w:line="240" w:lineRule="auto"/>
        <w:jc w:val="center"/>
        <w:rPr>
          <w:sz w:val="32"/>
          <w:szCs w:val="32"/>
        </w:rPr>
      </w:pPr>
    </w:p>
    <w:p w:rsidR="008C7325" w:rsidRDefault="008C7325" w:rsidP="00C24873">
      <w:pPr>
        <w:spacing w:line="240" w:lineRule="auto"/>
        <w:jc w:val="center"/>
        <w:rPr>
          <w:sz w:val="32"/>
          <w:szCs w:val="32"/>
        </w:rPr>
      </w:pPr>
    </w:p>
    <w:p w:rsidR="008C7325" w:rsidRDefault="008C7325" w:rsidP="00FD66F4">
      <w:pPr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</w:t>
      </w:r>
      <w:r w:rsidRPr="005A1099">
        <w:rPr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1.75pt;height:135pt" fillcolor="#b2b2b2" strokecolor="#33c" strokeweight="1pt">
            <v:fill opacity=".5"/>
            <v:shadow on="t" color="#99f" offset="3pt"/>
            <v:textpath style="font-family:&quot;Arial Black&quot;;v-text-kern:t" trim="t" fitpath="t" string="«Нахождение суммы &#10;нескольких слагаемых»&#10;"/>
          </v:shape>
        </w:pict>
      </w:r>
    </w:p>
    <w:p w:rsidR="008C7325" w:rsidRPr="000B2C30" w:rsidRDefault="008C7325" w:rsidP="00FD66F4">
      <w:pPr>
        <w:spacing w:line="240" w:lineRule="auto"/>
        <w:jc w:val="both"/>
        <w:rPr>
          <w:color w:val="0066FF"/>
          <w:sz w:val="32"/>
          <w:szCs w:val="32"/>
        </w:rPr>
      </w:pPr>
    </w:p>
    <w:p w:rsidR="008C7325" w:rsidRDefault="008C7325" w:rsidP="00FD66F4">
      <w:pPr>
        <w:spacing w:line="240" w:lineRule="auto"/>
        <w:jc w:val="both"/>
        <w:rPr>
          <w:sz w:val="32"/>
          <w:szCs w:val="32"/>
        </w:rPr>
      </w:pPr>
    </w:p>
    <w:p w:rsidR="008C7325" w:rsidRDefault="008C7325" w:rsidP="00FD66F4">
      <w:pPr>
        <w:spacing w:line="240" w:lineRule="auto"/>
        <w:jc w:val="both"/>
        <w:rPr>
          <w:sz w:val="32"/>
          <w:szCs w:val="32"/>
        </w:rPr>
      </w:pPr>
    </w:p>
    <w:p w:rsidR="008C7325" w:rsidRDefault="008C7325" w:rsidP="00FD66F4">
      <w:pPr>
        <w:spacing w:line="240" w:lineRule="auto"/>
        <w:jc w:val="both"/>
        <w:rPr>
          <w:sz w:val="32"/>
          <w:szCs w:val="32"/>
        </w:rPr>
      </w:pPr>
    </w:p>
    <w:p w:rsidR="008C7325" w:rsidRPr="00413381" w:rsidRDefault="008C7325" w:rsidP="005037B4">
      <w:pPr>
        <w:spacing w:after="0" w:line="240" w:lineRule="auto"/>
        <w:rPr>
          <w:b/>
          <w:i/>
          <w:noProof/>
          <w:color w:val="7030A0"/>
          <w:sz w:val="36"/>
          <w:szCs w:val="36"/>
        </w:rPr>
      </w:pPr>
      <w:r w:rsidRPr="000B2C30">
        <w:rPr>
          <w:b/>
          <w:i/>
          <w:noProof/>
          <w:color w:val="0070C0"/>
          <w:sz w:val="36"/>
          <w:szCs w:val="36"/>
        </w:rPr>
        <w:t xml:space="preserve">                                                              </w:t>
      </w:r>
      <w:r w:rsidRPr="00413381">
        <w:rPr>
          <w:b/>
          <w:i/>
          <w:noProof/>
          <w:color w:val="7030A0"/>
          <w:sz w:val="36"/>
          <w:szCs w:val="36"/>
        </w:rPr>
        <w:t>Учитель начальных классов</w:t>
      </w:r>
    </w:p>
    <w:p w:rsidR="008C7325" w:rsidRPr="00413381" w:rsidRDefault="008C7325" w:rsidP="005037B4">
      <w:pPr>
        <w:spacing w:after="0" w:line="240" w:lineRule="auto"/>
        <w:rPr>
          <w:b/>
          <w:i/>
          <w:noProof/>
          <w:color w:val="7030A0"/>
          <w:sz w:val="36"/>
          <w:szCs w:val="36"/>
        </w:rPr>
      </w:pPr>
      <w:r w:rsidRPr="00413381">
        <w:rPr>
          <w:b/>
          <w:i/>
          <w:noProof/>
          <w:color w:val="7030A0"/>
          <w:sz w:val="36"/>
          <w:szCs w:val="36"/>
        </w:rPr>
        <w:t xml:space="preserve">                                                              Хасанова Гузялия Абраровна</w:t>
      </w:r>
    </w:p>
    <w:p w:rsidR="008C7325" w:rsidRPr="00413381" w:rsidRDefault="008C7325" w:rsidP="005037B4">
      <w:pPr>
        <w:spacing w:after="0" w:line="240" w:lineRule="auto"/>
        <w:rPr>
          <w:b/>
          <w:i/>
          <w:noProof/>
          <w:color w:val="7030A0"/>
          <w:sz w:val="36"/>
          <w:szCs w:val="36"/>
        </w:rPr>
      </w:pPr>
      <w:r w:rsidRPr="00413381">
        <w:rPr>
          <w:b/>
          <w:i/>
          <w:noProof/>
          <w:color w:val="7030A0"/>
          <w:sz w:val="36"/>
          <w:szCs w:val="36"/>
        </w:rPr>
        <w:t xml:space="preserve">                                                              первая квалификационная </w:t>
      </w:r>
    </w:p>
    <w:p w:rsidR="008C7325" w:rsidRPr="00413381" w:rsidRDefault="008C7325" w:rsidP="005037B4">
      <w:pPr>
        <w:spacing w:after="0" w:line="240" w:lineRule="auto"/>
        <w:rPr>
          <w:b/>
          <w:i/>
          <w:noProof/>
          <w:color w:val="7030A0"/>
          <w:sz w:val="36"/>
          <w:szCs w:val="36"/>
        </w:rPr>
      </w:pPr>
      <w:r w:rsidRPr="00413381">
        <w:rPr>
          <w:b/>
          <w:i/>
          <w:noProof/>
          <w:color w:val="7030A0"/>
          <w:sz w:val="36"/>
          <w:szCs w:val="36"/>
        </w:rPr>
        <w:t xml:space="preserve">                                                               категория</w:t>
      </w:r>
    </w:p>
    <w:p w:rsidR="008C7325" w:rsidRPr="00413381" w:rsidRDefault="008C7325" w:rsidP="005037B4">
      <w:pPr>
        <w:spacing w:after="0" w:line="240" w:lineRule="auto"/>
        <w:rPr>
          <w:b/>
          <w:i/>
          <w:noProof/>
          <w:color w:val="7030A0"/>
          <w:sz w:val="36"/>
          <w:szCs w:val="36"/>
        </w:rPr>
      </w:pPr>
    </w:p>
    <w:p w:rsidR="008C7325" w:rsidRPr="00413381" w:rsidRDefault="008C7325" w:rsidP="005037B4">
      <w:pPr>
        <w:rPr>
          <w:b/>
          <w:i/>
          <w:noProof/>
          <w:color w:val="7030A0"/>
          <w:sz w:val="36"/>
          <w:szCs w:val="36"/>
        </w:rPr>
      </w:pPr>
    </w:p>
    <w:p w:rsidR="008C7325" w:rsidRPr="00413381" w:rsidRDefault="008C7325" w:rsidP="005037B4">
      <w:pPr>
        <w:rPr>
          <w:b/>
          <w:i/>
          <w:noProof/>
          <w:color w:val="7030A0"/>
          <w:sz w:val="36"/>
          <w:szCs w:val="36"/>
        </w:rPr>
      </w:pPr>
    </w:p>
    <w:p w:rsidR="008C7325" w:rsidRPr="00413381" w:rsidRDefault="008C7325" w:rsidP="005037B4">
      <w:pPr>
        <w:spacing w:after="0"/>
        <w:rPr>
          <w:b/>
          <w:i/>
          <w:noProof/>
          <w:color w:val="7030A0"/>
          <w:sz w:val="36"/>
          <w:szCs w:val="36"/>
        </w:rPr>
      </w:pPr>
      <w:r w:rsidRPr="00413381">
        <w:rPr>
          <w:b/>
          <w:i/>
          <w:noProof/>
          <w:color w:val="7030A0"/>
          <w:sz w:val="36"/>
          <w:szCs w:val="36"/>
        </w:rPr>
        <w:t xml:space="preserve">             </w:t>
      </w:r>
    </w:p>
    <w:p w:rsidR="008C7325" w:rsidRPr="00413381" w:rsidRDefault="008C7325" w:rsidP="005037B4">
      <w:pPr>
        <w:jc w:val="center"/>
        <w:rPr>
          <w:b/>
          <w:noProof/>
          <w:color w:val="7030A0"/>
          <w:sz w:val="36"/>
          <w:szCs w:val="36"/>
        </w:rPr>
      </w:pPr>
      <w:r w:rsidRPr="00413381">
        <w:rPr>
          <w:b/>
          <w:noProof/>
          <w:color w:val="7030A0"/>
          <w:sz w:val="36"/>
          <w:szCs w:val="36"/>
        </w:rPr>
        <w:t>г.Буинск - 2009г</w:t>
      </w:r>
    </w:p>
    <w:p w:rsidR="008C7325" w:rsidRDefault="008C7325" w:rsidP="00FD66F4">
      <w:pPr>
        <w:spacing w:line="240" w:lineRule="auto"/>
        <w:jc w:val="both"/>
        <w:rPr>
          <w:sz w:val="32"/>
          <w:szCs w:val="32"/>
        </w:rPr>
      </w:pPr>
    </w:p>
    <w:p w:rsidR="008C7325" w:rsidRDefault="008C7325" w:rsidP="00FD66F4">
      <w:pPr>
        <w:spacing w:line="240" w:lineRule="auto"/>
        <w:jc w:val="both"/>
        <w:rPr>
          <w:sz w:val="32"/>
          <w:szCs w:val="32"/>
        </w:rPr>
      </w:pPr>
    </w:p>
    <w:p w:rsidR="008C7325" w:rsidRPr="00FC3977" w:rsidRDefault="008C7325" w:rsidP="00FD66F4">
      <w:pPr>
        <w:spacing w:line="240" w:lineRule="auto"/>
        <w:jc w:val="both"/>
        <w:rPr>
          <w:b/>
          <w:color w:val="0070C0"/>
          <w:sz w:val="32"/>
          <w:szCs w:val="32"/>
        </w:rPr>
      </w:pPr>
      <w:r w:rsidRPr="009547C5">
        <w:rPr>
          <w:b/>
          <w:i/>
          <w:color w:val="C00000"/>
          <w:sz w:val="32"/>
          <w:szCs w:val="32"/>
        </w:rPr>
        <w:t>Тема:</w:t>
      </w:r>
      <w:r>
        <w:rPr>
          <w:sz w:val="32"/>
          <w:szCs w:val="32"/>
        </w:rPr>
        <w:t xml:space="preserve"> </w:t>
      </w:r>
      <w:r w:rsidRPr="00FC3977">
        <w:rPr>
          <w:b/>
          <w:color w:val="0070C0"/>
          <w:sz w:val="32"/>
          <w:szCs w:val="32"/>
        </w:rPr>
        <w:t>Нахождение суммы нескольких слагаемых.</w:t>
      </w:r>
    </w:p>
    <w:p w:rsidR="008C7325" w:rsidRPr="009547C5" w:rsidRDefault="008C7325" w:rsidP="00FD66F4">
      <w:pPr>
        <w:spacing w:line="240" w:lineRule="auto"/>
        <w:jc w:val="both"/>
        <w:rPr>
          <w:color w:val="0070C0"/>
          <w:sz w:val="32"/>
          <w:szCs w:val="32"/>
        </w:rPr>
      </w:pPr>
      <w:r w:rsidRPr="009547C5">
        <w:rPr>
          <w:b/>
          <w:i/>
          <w:color w:val="C00000"/>
          <w:sz w:val="32"/>
          <w:szCs w:val="32"/>
        </w:rPr>
        <w:t>Цель:</w:t>
      </w:r>
      <w:r>
        <w:rPr>
          <w:sz w:val="32"/>
          <w:szCs w:val="32"/>
        </w:rPr>
        <w:t xml:space="preserve"> </w:t>
      </w:r>
      <w:r w:rsidRPr="009547C5">
        <w:rPr>
          <w:color w:val="0070C0"/>
          <w:sz w:val="32"/>
          <w:szCs w:val="32"/>
        </w:rPr>
        <w:t>Познакомить учащихся с алгоритмом нахождения суммы нескольких многозначных слагаемых.</w:t>
      </w:r>
    </w:p>
    <w:p w:rsidR="008C7325" w:rsidRPr="009547C5" w:rsidRDefault="008C7325" w:rsidP="00FD66F4">
      <w:pPr>
        <w:spacing w:line="240" w:lineRule="auto"/>
        <w:jc w:val="both"/>
        <w:rPr>
          <w:color w:val="0070C0"/>
          <w:sz w:val="32"/>
          <w:szCs w:val="32"/>
        </w:rPr>
      </w:pPr>
      <w:r w:rsidRPr="009547C5">
        <w:rPr>
          <w:color w:val="0070C0"/>
          <w:sz w:val="32"/>
          <w:szCs w:val="32"/>
        </w:rPr>
        <w:t xml:space="preserve"> Научиться записывать в столбик и складывать несколько многозначных слагаемых, пользоваться калькулятором.</w:t>
      </w:r>
    </w:p>
    <w:p w:rsidR="008C7325" w:rsidRPr="009547C5" w:rsidRDefault="008C7325" w:rsidP="00FD66F4">
      <w:pPr>
        <w:spacing w:line="240" w:lineRule="auto"/>
        <w:jc w:val="both"/>
        <w:rPr>
          <w:color w:val="0070C0"/>
          <w:sz w:val="32"/>
          <w:szCs w:val="32"/>
        </w:rPr>
      </w:pPr>
      <w:r w:rsidRPr="009547C5">
        <w:rPr>
          <w:color w:val="0070C0"/>
          <w:sz w:val="32"/>
          <w:szCs w:val="32"/>
        </w:rPr>
        <w:t>Совершенствовать  вычислительные навыки и развивать логическое мышление учащихся.</w:t>
      </w:r>
    </w:p>
    <w:p w:rsidR="008C7325" w:rsidRDefault="008C7325" w:rsidP="00FD66F4">
      <w:pPr>
        <w:spacing w:line="240" w:lineRule="auto"/>
        <w:jc w:val="both"/>
        <w:rPr>
          <w:sz w:val="32"/>
          <w:szCs w:val="32"/>
        </w:rPr>
      </w:pPr>
      <w:r w:rsidRPr="009547C5">
        <w:rPr>
          <w:color w:val="0070C0"/>
          <w:sz w:val="32"/>
          <w:szCs w:val="32"/>
        </w:rPr>
        <w:t>Воспитывать умение внимательно слушать своих товарищей, работать в группе и  самостоятельно, осуществлять самооценку.</w:t>
      </w:r>
    </w:p>
    <w:p w:rsidR="008C7325" w:rsidRPr="009547C5" w:rsidRDefault="008C7325" w:rsidP="00FD66F4">
      <w:pPr>
        <w:spacing w:line="240" w:lineRule="auto"/>
        <w:jc w:val="both"/>
        <w:rPr>
          <w:b/>
          <w:i/>
          <w:color w:val="C00000"/>
          <w:sz w:val="32"/>
          <w:szCs w:val="32"/>
        </w:rPr>
      </w:pPr>
      <w:r w:rsidRPr="009547C5">
        <w:rPr>
          <w:b/>
          <w:i/>
          <w:color w:val="C00000"/>
          <w:sz w:val="32"/>
          <w:szCs w:val="32"/>
        </w:rPr>
        <w:t>Оборудование:</w:t>
      </w:r>
    </w:p>
    <w:p w:rsidR="008C7325" w:rsidRDefault="008C7325" w:rsidP="00FD66F4">
      <w:pPr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Интерактивная доска;</w:t>
      </w:r>
    </w:p>
    <w:p w:rsidR="008C7325" w:rsidRDefault="008C7325" w:rsidP="00FD66F4">
      <w:pPr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компьютеры;</w:t>
      </w:r>
    </w:p>
    <w:p w:rsidR="008C7325" w:rsidRDefault="008C7325" w:rsidP="00FD66F4">
      <w:pPr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магнитофон;</w:t>
      </w:r>
    </w:p>
    <w:p w:rsidR="008C7325" w:rsidRDefault="008C7325" w:rsidP="00FD66F4">
      <w:pPr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учебный</w:t>
      </w:r>
      <w:r w:rsidRPr="00FD66F4">
        <w:rPr>
          <w:sz w:val="32"/>
          <w:szCs w:val="32"/>
        </w:rPr>
        <w:t xml:space="preserve"> </w:t>
      </w:r>
      <w:r>
        <w:rPr>
          <w:sz w:val="32"/>
          <w:szCs w:val="32"/>
        </w:rPr>
        <w:t>компьютерный</w:t>
      </w:r>
      <w:r w:rsidRPr="00FD66F4">
        <w:rPr>
          <w:sz w:val="32"/>
          <w:szCs w:val="32"/>
        </w:rPr>
        <w:t xml:space="preserve"> диск</w:t>
      </w:r>
      <w:r>
        <w:rPr>
          <w:sz w:val="32"/>
          <w:szCs w:val="32"/>
        </w:rPr>
        <w:t xml:space="preserve"> по математике 4 класс;</w:t>
      </w:r>
    </w:p>
    <w:p w:rsidR="008C7325" w:rsidRDefault="008C7325" w:rsidP="00FD66F4">
      <w:pPr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учебник математики 4 класс</w:t>
      </w:r>
    </w:p>
    <w:p w:rsidR="008C7325" w:rsidRDefault="008C7325" w:rsidP="00FD66F4">
      <w:pPr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тесты по математике 4 класс;</w:t>
      </w:r>
    </w:p>
    <w:p w:rsidR="008C7325" w:rsidRDefault="008C7325" w:rsidP="00FD66F4">
      <w:pPr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карточки с заданием для работы на  компьютере;</w:t>
      </w:r>
    </w:p>
    <w:p w:rsidR="008C7325" w:rsidRPr="00FD66F4" w:rsidRDefault="008C7325" w:rsidP="00FD66F4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логические задания.</w:t>
      </w:r>
    </w:p>
    <w:p w:rsidR="008C7325" w:rsidRPr="00FD66F4" w:rsidRDefault="008C7325" w:rsidP="00FD66F4">
      <w:pPr>
        <w:spacing w:line="240" w:lineRule="auto"/>
        <w:jc w:val="both"/>
        <w:rPr>
          <w:sz w:val="32"/>
          <w:szCs w:val="32"/>
        </w:rPr>
      </w:pPr>
    </w:p>
    <w:p w:rsidR="008C7325" w:rsidRPr="00FD66F4" w:rsidRDefault="008C7325" w:rsidP="00FD66F4">
      <w:pPr>
        <w:spacing w:line="240" w:lineRule="auto"/>
        <w:jc w:val="both"/>
        <w:rPr>
          <w:sz w:val="32"/>
          <w:szCs w:val="32"/>
        </w:rPr>
      </w:pPr>
    </w:p>
    <w:p w:rsidR="008C7325" w:rsidRDefault="008C7325" w:rsidP="00873425">
      <w:pPr>
        <w:jc w:val="both"/>
        <w:rPr>
          <w:sz w:val="32"/>
          <w:szCs w:val="32"/>
        </w:rPr>
      </w:pPr>
    </w:p>
    <w:p w:rsidR="008C7325" w:rsidRDefault="008C7325" w:rsidP="00873425">
      <w:pPr>
        <w:jc w:val="both"/>
        <w:rPr>
          <w:sz w:val="32"/>
          <w:szCs w:val="32"/>
        </w:rPr>
      </w:pPr>
    </w:p>
    <w:p w:rsidR="008C7325" w:rsidRDefault="008C7325" w:rsidP="00873425">
      <w:pPr>
        <w:jc w:val="both"/>
        <w:rPr>
          <w:sz w:val="32"/>
          <w:szCs w:val="32"/>
        </w:rPr>
      </w:pPr>
    </w:p>
    <w:p w:rsidR="008C7325" w:rsidRDefault="008C7325" w:rsidP="00873425">
      <w:pPr>
        <w:jc w:val="both"/>
        <w:rPr>
          <w:sz w:val="32"/>
          <w:szCs w:val="32"/>
        </w:rPr>
      </w:pPr>
    </w:p>
    <w:p w:rsidR="008C7325" w:rsidRDefault="008C7325" w:rsidP="00873425">
      <w:pPr>
        <w:jc w:val="both"/>
        <w:rPr>
          <w:sz w:val="32"/>
          <w:szCs w:val="32"/>
        </w:rPr>
      </w:pPr>
    </w:p>
    <w:p w:rsidR="008C7325" w:rsidRDefault="008C7325" w:rsidP="00873425">
      <w:pPr>
        <w:jc w:val="both"/>
        <w:rPr>
          <w:sz w:val="32"/>
          <w:szCs w:val="32"/>
        </w:rPr>
      </w:pPr>
    </w:p>
    <w:p w:rsidR="008C7325" w:rsidRPr="009547C5" w:rsidRDefault="008C7325" w:rsidP="00182D62">
      <w:pPr>
        <w:spacing w:after="0" w:line="240" w:lineRule="auto"/>
        <w:jc w:val="center"/>
        <w:rPr>
          <w:color w:val="0070C0"/>
          <w:sz w:val="32"/>
          <w:szCs w:val="32"/>
        </w:rPr>
      </w:pPr>
      <w:r w:rsidRPr="009547C5">
        <w:rPr>
          <w:color w:val="0070C0"/>
          <w:sz w:val="32"/>
          <w:szCs w:val="32"/>
        </w:rPr>
        <w:t>Ход урока.</w:t>
      </w:r>
    </w:p>
    <w:p w:rsidR="008C7325" w:rsidRPr="009547C5" w:rsidRDefault="008C7325" w:rsidP="00C664DA">
      <w:pPr>
        <w:spacing w:after="0" w:line="240" w:lineRule="auto"/>
        <w:jc w:val="both"/>
        <w:rPr>
          <w:b/>
          <w:color w:val="FF0000"/>
          <w:sz w:val="28"/>
          <w:szCs w:val="28"/>
        </w:rPr>
      </w:pPr>
      <w:r w:rsidRPr="009547C5">
        <w:rPr>
          <w:b/>
          <w:color w:val="FF0000"/>
          <w:sz w:val="28"/>
          <w:szCs w:val="28"/>
        </w:rPr>
        <w:t>1.Приветствие.</w:t>
      </w:r>
    </w:p>
    <w:p w:rsidR="008C7325" w:rsidRDefault="008C7325" w:rsidP="00C664D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-Здравствуйте, ребята. К нам на урок сегодня пришли гости, давайте поздоровайтесь с ними. Наш урок проходит в компьютерном классе, поэтому необходимо помнить правила техники безопасности.</w:t>
      </w:r>
    </w:p>
    <w:p w:rsidR="008C7325" w:rsidRDefault="008C7325" w:rsidP="00C664D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Стихотворение о ТБ (читают дети).</w:t>
      </w:r>
    </w:p>
    <w:p w:rsidR="008C7325" w:rsidRPr="00182D62" w:rsidRDefault="008C7325" w:rsidP="00C664DA">
      <w:pPr>
        <w:spacing w:after="0" w:line="240" w:lineRule="auto"/>
        <w:jc w:val="both"/>
        <w:rPr>
          <w:i/>
          <w:color w:val="0070C0"/>
          <w:sz w:val="24"/>
          <w:szCs w:val="24"/>
        </w:rPr>
      </w:pPr>
      <w:r w:rsidRPr="00182D62">
        <w:rPr>
          <w:i/>
          <w:color w:val="0070C0"/>
          <w:sz w:val="24"/>
          <w:szCs w:val="24"/>
        </w:rPr>
        <w:t>Есть у нас хороший друг –</w:t>
      </w:r>
    </w:p>
    <w:p w:rsidR="008C7325" w:rsidRPr="00182D62" w:rsidRDefault="008C7325" w:rsidP="00C664DA">
      <w:pPr>
        <w:spacing w:after="0" w:line="240" w:lineRule="auto"/>
        <w:jc w:val="both"/>
        <w:rPr>
          <w:i/>
          <w:color w:val="0070C0"/>
          <w:sz w:val="24"/>
          <w:szCs w:val="24"/>
        </w:rPr>
      </w:pPr>
      <w:r w:rsidRPr="00182D62">
        <w:rPr>
          <w:i/>
          <w:color w:val="0070C0"/>
          <w:sz w:val="24"/>
          <w:szCs w:val="24"/>
        </w:rPr>
        <w:t>Его компьютером зовут.</w:t>
      </w:r>
    </w:p>
    <w:p w:rsidR="008C7325" w:rsidRPr="00182D62" w:rsidRDefault="008C7325" w:rsidP="00C664DA">
      <w:pPr>
        <w:spacing w:after="0" w:line="240" w:lineRule="auto"/>
        <w:jc w:val="both"/>
        <w:rPr>
          <w:i/>
          <w:color w:val="0070C0"/>
          <w:sz w:val="24"/>
          <w:szCs w:val="24"/>
        </w:rPr>
      </w:pPr>
      <w:r w:rsidRPr="00182D62">
        <w:rPr>
          <w:i/>
          <w:color w:val="0070C0"/>
          <w:sz w:val="24"/>
          <w:szCs w:val="24"/>
        </w:rPr>
        <w:t xml:space="preserve">Нам на помощь он приходит, </w:t>
      </w:r>
    </w:p>
    <w:p w:rsidR="008C7325" w:rsidRPr="00182D62" w:rsidRDefault="008C7325" w:rsidP="00C664DA">
      <w:pPr>
        <w:spacing w:after="0" w:line="240" w:lineRule="auto"/>
        <w:jc w:val="both"/>
        <w:rPr>
          <w:i/>
          <w:color w:val="0070C0"/>
          <w:sz w:val="24"/>
          <w:szCs w:val="24"/>
        </w:rPr>
      </w:pPr>
      <w:r w:rsidRPr="00182D62">
        <w:rPr>
          <w:i/>
          <w:color w:val="0070C0"/>
          <w:sz w:val="24"/>
          <w:szCs w:val="24"/>
        </w:rPr>
        <w:t>Настроение заводит.</w:t>
      </w:r>
    </w:p>
    <w:p w:rsidR="008C7325" w:rsidRPr="00182D62" w:rsidRDefault="008C7325" w:rsidP="00C664DA">
      <w:pPr>
        <w:spacing w:after="0" w:line="240" w:lineRule="auto"/>
        <w:jc w:val="both"/>
        <w:rPr>
          <w:i/>
          <w:color w:val="0070C0"/>
          <w:sz w:val="24"/>
          <w:szCs w:val="24"/>
        </w:rPr>
      </w:pPr>
      <w:r w:rsidRPr="00182D62">
        <w:rPr>
          <w:i/>
          <w:color w:val="0070C0"/>
          <w:sz w:val="24"/>
          <w:szCs w:val="24"/>
        </w:rPr>
        <w:t xml:space="preserve">Много нам ума дает, </w:t>
      </w:r>
    </w:p>
    <w:p w:rsidR="008C7325" w:rsidRPr="00182D62" w:rsidRDefault="008C7325" w:rsidP="00C664DA">
      <w:pPr>
        <w:spacing w:after="0" w:line="240" w:lineRule="auto"/>
        <w:jc w:val="both"/>
        <w:rPr>
          <w:i/>
          <w:color w:val="0070C0"/>
          <w:sz w:val="24"/>
          <w:szCs w:val="24"/>
        </w:rPr>
      </w:pPr>
      <w:r w:rsidRPr="00182D62">
        <w:rPr>
          <w:i/>
          <w:color w:val="0070C0"/>
          <w:sz w:val="24"/>
          <w:szCs w:val="24"/>
        </w:rPr>
        <w:t>Так и манит и зовет!</w:t>
      </w:r>
    </w:p>
    <w:p w:rsidR="008C7325" w:rsidRPr="00182D62" w:rsidRDefault="008C7325" w:rsidP="00C664DA">
      <w:pPr>
        <w:spacing w:after="0" w:line="240" w:lineRule="auto"/>
        <w:jc w:val="both"/>
        <w:rPr>
          <w:i/>
          <w:color w:val="0070C0"/>
          <w:sz w:val="24"/>
          <w:szCs w:val="24"/>
        </w:rPr>
      </w:pPr>
      <w:r w:rsidRPr="00182D62">
        <w:rPr>
          <w:i/>
          <w:color w:val="0070C0"/>
          <w:sz w:val="24"/>
          <w:szCs w:val="24"/>
        </w:rPr>
        <w:t>Но запомни эти правила, дружок,</w:t>
      </w:r>
    </w:p>
    <w:p w:rsidR="008C7325" w:rsidRPr="00182D62" w:rsidRDefault="008C7325" w:rsidP="00C664DA">
      <w:pPr>
        <w:spacing w:after="0" w:line="240" w:lineRule="auto"/>
        <w:jc w:val="both"/>
        <w:rPr>
          <w:i/>
          <w:color w:val="0070C0"/>
          <w:sz w:val="24"/>
          <w:szCs w:val="24"/>
        </w:rPr>
      </w:pPr>
      <w:r w:rsidRPr="00182D62">
        <w:rPr>
          <w:i/>
          <w:color w:val="0070C0"/>
          <w:sz w:val="24"/>
          <w:szCs w:val="24"/>
        </w:rPr>
        <w:t>Они не пойдут тебе впрок.</w:t>
      </w:r>
    </w:p>
    <w:p w:rsidR="008C7325" w:rsidRPr="00182D62" w:rsidRDefault="008C7325" w:rsidP="00C664DA">
      <w:pPr>
        <w:spacing w:after="0" w:line="240" w:lineRule="auto"/>
        <w:jc w:val="both"/>
        <w:rPr>
          <w:i/>
          <w:color w:val="0070C0"/>
          <w:sz w:val="24"/>
          <w:szCs w:val="24"/>
        </w:rPr>
      </w:pPr>
      <w:r w:rsidRPr="00182D62">
        <w:rPr>
          <w:i/>
          <w:color w:val="0070C0"/>
          <w:sz w:val="24"/>
          <w:szCs w:val="24"/>
        </w:rPr>
        <w:t>За компьютером, ты, правильно сиди,</w:t>
      </w:r>
    </w:p>
    <w:p w:rsidR="008C7325" w:rsidRPr="00182D62" w:rsidRDefault="008C7325" w:rsidP="00C664DA">
      <w:pPr>
        <w:spacing w:after="0" w:line="240" w:lineRule="auto"/>
        <w:jc w:val="both"/>
        <w:rPr>
          <w:i/>
          <w:color w:val="0070C0"/>
          <w:sz w:val="24"/>
          <w:szCs w:val="24"/>
        </w:rPr>
      </w:pPr>
      <w:r w:rsidRPr="00182D62">
        <w:rPr>
          <w:i/>
          <w:color w:val="0070C0"/>
          <w:sz w:val="24"/>
          <w:szCs w:val="24"/>
        </w:rPr>
        <w:t>По классу не бегай, не шуми!</w:t>
      </w:r>
    </w:p>
    <w:p w:rsidR="008C7325" w:rsidRPr="00182D62" w:rsidRDefault="008C7325" w:rsidP="00C664DA">
      <w:pPr>
        <w:spacing w:after="0" w:line="240" w:lineRule="auto"/>
        <w:jc w:val="both"/>
        <w:rPr>
          <w:i/>
          <w:color w:val="0070C0"/>
          <w:sz w:val="24"/>
          <w:szCs w:val="24"/>
        </w:rPr>
      </w:pPr>
      <w:r w:rsidRPr="00182D62">
        <w:rPr>
          <w:i/>
          <w:color w:val="0070C0"/>
          <w:sz w:val="24"/>
          <w:szCs w:val="24"/>
        </w:rPr>
        <w:t>Монитор и провода рукой не трогай никогда.</w:t>
      </w:r>
    </w:p>
    <w:p w:rsidR="008C7325" w:rsidRPr="00182D62" w:rsidRDefault="008C7325" w:rsidP="00C664DA">
      <w:pPr>
        <w:spacing w:after="0" w:line="240" w:lineRule="auto"/>
        <w:jc w:val="both"/>
        <w:rPr>
          <w:i/>
          <w:color w:val="0070C0"/>
          <w:sz w:val="24"/>
          <w:szCs w:val="24"/>
        </w:rPr>
      </w:pPr>
      <w:r w:rsidRPr="00182D62">
        <w:rPr>
          <w:i/>
          <w:color w:val="0070C0"/>
          <w:sz w:val="24"/>
          <w:szCs w:val="24"/>
        </w:rPr>
        <w:t>Долго за компьютером, ты, не сиди,</w:t>
      </w:r>
    </w:p>
    <w:p w:rsidR="008C7325" w:rsidRPr="00182D62" w:rsidRDefault="008C7325" w:rsidP="00C664DA">
      <w:pPr>
        <w:spacing w:after="0" w:line="240" w:lineRule="auto"/>
        <w:jc w:val="both"/>
        <w:rPr>
          <w:i/>
          <w:color w:val="0070C0"/>
          <w:sz w:val="24"/>
          <w:szCs w:val="24"/>
        </w:rPr>
      </w:pPr>
      <w:r w:rsidRPr="00182D62">
        <w:rPr>
          <w:i/>
          <w:color w:val="0070C0"/>
          <w:sz w:val="24"/>
          <w:szCs w:val="24"/>
        </w:rPr>
        <w:t>Глаза, свое здоровье береги.</w:t>
      </w:r>
    </w:p>
    <w:p w:rsidR="008C7325" w:rsidRPr="00182D62" w:rsidRDefault="008C7325" w:rsidP="00C664DA">
      <w:pPr>
        <w:spacing w:after="0" w:line="240" w:lineRule="auto"/>
        <w:jc w:val="both"/>
        <w:rPr>
          <w:i/>
          <w:color w:val="0070C0"/>
          <w:sz w:val="24"/>
          <w:szCs w:val="24"/>
        </w:rPr>
      </w:pPr>
      <w:r w:rsidRPr="00182D62">
        <w:rPr>
          <w:i/>
          <w:color w:val="0070C0"/>
          <w:sz w:val="24"/>
          <w:szCs w:val="24"/>
        </w:rPr>
        <w:t>К работе, чтобы приступить</w:t>
      </w:r>
    </w:p>
    <w:p w:rsidR="008C7325" w:rsidRPr="00182D62" w:rsidRDefault="008C7325" w:rsidP="00C664DA">
      <w:pPr>
        <w:spacing w:after="0" w:line="240" w:lineRule="auto"/>
        <w:jc w:val="both"/>
        <w:rPr>
          <w:i/>
          <w:color w:val="0070C0"/>
          <w:sz w:val="24"/>
          <w:szCs w:val="24"/>
        </w:rPr>
      </w:pPr>
      <w:r w:rsidRPr="00182D62">
        <w:rPr>
          <w:i/>
          <w:color w:val="0070C0"/>
          <w:sz w:val="24"/>
          <w:szCs w:val="24"/>
        </w:rPr>
        <w:t>У учителя разрешения надо спросить.</w:t>
      </w:r>
    </w:p>
    <w:p w:rsidR="008C7325" w:rsidRPr="00182D62" w:rsidRDefault="008C7325" w:rsidP="00C664DA">
      <w:pPr>
        <w:spacing w:after="0" w:line="240" w:lineRule="auto"/>
        <w:jc w:val="both"/>
        <w:rPr>
          <w:i/>
          <w:color w:val="0070C0"/>
          <w:sz w:val="24"/>
          <w:szCs w:val="24"/>
        </w:rPr>
      </w:pPr>
      <w:r w:rsidRPr="00182D62">
        <w:rPr>
          <w:i/>
          <w:color w:val="0070C0"/>
          <w:sz w:val="24"/>
          <w:szCs w:val="24"/>
        </w:rPr>
        <w:t xml:space="preserve">Будешь правила все эти соблюдать – </w:t>
      </w:r>
    </w:p>
    <w:p w:rsidR="008C7325" w:rsidRPr="00182D62" w:rsidRDefault="008C7325" w:rsidP="00C664DA">
      <w:pPr>
        <w:spacing w:after="0" w:line="240" w:lineRule="auto"/>
        <w:jc w:val="both"/>
        <w:rPr>
          <w:i/>
          <w:color w:val="0070C0"/>
          <w:sz w:val="24"/>
          <w:szCs w:val="24"/>
        </w:rPr>
      </w:pPr>
      <w:r w:rsidRPr="00182D62">
        <w:rPr>
          <w:i/>
          <w:color w:val="0070C0"/>
          <w:sz w:val="24"/>
          <w:szCs w:val="24"/>
        </w:rPr>
        <w:t>Сможешь многое познать!</w:t>
      </w:r>
    </w:p>
    <w:p w:rsidR="008C7325" w:rsidRPr="009547C5" w:rsidRDefault="008C7325" w:rsidP="00753A09">
      <w:pPr>
        <w:spacing w:after="0" w:line="240" w:lineRule="auto"/>
        <w:jc w:val="both"/>
        <w:rPr>
          <w:b/>
          <w:color w:val="FF0000"/>
          <w:sz w:val="28"/>
          <w:szCs w:val="28"/>
        </w:rPr>
      </w:pPr>
      <w:r w:rsidRPr="009547C5">
        <w:rPr>
          <w:b/>
          <w:color w:val="FF0000"/>
          <w:sz w:val="28"/>
          <w:szCs w:val="28"/>
        </w:rPr>
        <w:t>2.Актуализация знаний.</w:t>
      </w:r>
    </w:p>
    <w:p w:rsidR="008C7325" w:rsidRDefault="008C7325" w:rsidP="00C664D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Начать наш урок я хочу с такой пословицы:</w:t>
      </w:r>
    </w:p>
    <w:p w:rsidR="008C7325" w:rsidRDefault="008C7325" w:rsidP="00C664DA">
      <w:pPr>
        <w:spacing w:after="0" w:line="240" w:lineRule="auto"/>
        <w:jc w:val="both"/>
        <w:rPr>
          <w:sz w:val="28"/>
          <w:szCs w:val="28"/>
        </w:rPr>
      </w:pPr>
      <w:r w:rsidRPr="009547C5">
        <w:rPr>
          <w:i/>
          <w:color w:val="0070C0"/>
          <w:sz w:val="28"/>
          <w:szCs w:val="28"/>
        </w:rPr>
        <w:t xml:space="preserve">Век живи - век учись.   </w:t>
      </w:r>
      <w:r w:rsidRPr="009547C5">
        <w:rPr>
          <w:color w:val="0070C0"/>
          <w:sz w:val="28"/>
          <w:szCs w:val="28"/>
        </w:rPr>
        <w:t xml:space="preserve">                                                                              </w:t>
      </w:r>
      <w:r>
        <w:rPr>
          <w:sz w:val="28"/>
          <w:szCs w:val="28"/>
        </w:rPr>
        <w:t>Интерактивная доска</w:t>
      </w:r>
    </w:p>
    <w:p w:rsidR="008C7325" w:rsidRDefault="008C7325" w:rsidP="00C664D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</w:t>
      </w:r>
      <w:r w:rsidRPr="00574AA8">
        <w:rPr>
          <w:sz w:val="28"/>
          <w:szCs w:val="28"/>
        </w:rPr>
        <w:object w:dxaOrig="7216" w:dyaOrig="54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47.75pt;height:92.25pt" o:ole="">
            <v:imagedata r:id="rId5" o:title=""/>
          </v:shape>
          <o:OLEObject Type="Embed" ProgID="PowerPoint.Slide.12" ShapeID="_x0000_i1026" DrawAspect="Content" ObjectID="_1424716353" r:id="rId6"/>
        </w:object>
      </w:r>
    </w:p>
    <w:p w:rsidR="008C7325" w:rsidRDefault="008C7325" w:rsidP="00C664D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-Как вы понимаете слова этой пословицы?</w:t>
      </w:r>
    </w:p>
    <w:p w:rsidR="008C7325" w:rsidRDefault="008C7325" w:rsidP="00C664D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(Именно знания помогут в будущем человеку обрести профессию, достаток в жизни)</w:t>
      </w:r>
    </w:p>
    <w:p w:rsidR="008C7325" w:rsidRDefault="008C7325" w:rsidP="00C664D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-А с математической позиции как можно прочитать эту пословицу?</w:t>
      </w:r>
    </w:p>
    <w:p w:rsidR="008C7325" w:rsidRDefault="008C7325" w:rsidP="00C664D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(Сто лет живи – сто лет учись. То есть каждый день может принести человеку новые знания.)</w:t>
      </w:r>
    </w:p>
    <w:p w:rsidR="008C7325" w:rsidRDefault="008C7325" w:rsidP="00C664D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-Как можно добывать знания? Читать книги, энциклопедии, Интернет, библиотеки, спросить у знающих людей, конечно же, многое узнается в школе на уроках ).</w:t>
      </w:r>
    </w:p>
    <w:p w:rsidR="008C7325" w:rsidRDefault="008C7325" w:rsidP="00C664D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-Прочитайте хором тему нашего урока:</w:t>
      </w:r>
    </w:p>
    <w:p w:rsidR="008C7325" w:rsidRDefault="008C7325" w:rsidP="00C664D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Сложение нескольких многозначных чисел.</w:t>
      </w:r>
    </w:p>
    <w:p w:rsidR="008C7325" w:rsidRDefault="008C7325" w:rsidP="00C664D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-Как вы думаете, чему мы должны научиться на этом уроке?</w:t>
      </w:r>
    </w:p>
    <w:p w:rsidR="008C7325" w:rsidRDefault="008C7325" w:rsidP="00C664D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(научиться находить сумму нескольких слагаемых)</w:t>
      </w:r>
    </w:p>
    <w:p w:rsidR="008C7325" w:rsidRPr="00182D62" w:rsidRDefault="008C7325" w:rsidP="00C664DA">
      <w:pPr>
        <w:spacing w:after="0" w:line="240" w:lineRule="auto"/>
        <w:jc w:val="both"/>
        <w:rPr>
          <w:i/>
          <w:sz w:val="28"/>
          <w:szCs w:val="28"/>
        </w:rPr>
      </w:pPr>
      <w:r w:rsidRPr="00182D62">
        <w:rPr>
          <w:i/>
          <w:sz w:val="28"/>
          <w:szCs w:val="28"/>
        </w:rPr>
        <w:t>Сейчас учащиеся Хайрутдинова А., Зарипов С., Ахметова Г.,Гайнуллин Р.</w:t>
      </w:r>
    </w:p>
    <w:p w:rsidR="008C7325" w:rsidRDefault="008C7325" w:rsidP="00C664DA">
      <w:pPr>
        <w:spacing w:after="0" w:line="240" w:lineRule="auto"/>
        <w:jc w:val="both"/>
        <w:rPr>
          <w:i/>
          <w:sz w:val="28"/>
          <w:szCs w:val="28"/>
        </w:rPr>
      </w:pPr>
      <w:r w:rsidRPr="00182D62">
        <w:rPr>
          <w:i/>
          <w:sz w:val="28"/>
          <w:szCs w:val="28"/>
        </w:rPr>
        <w:t xml:space="preserve">пройдут к компьютерам. Подготовьтесь  рассказать новую тему. </w:t>
      </w:r>
    </w:p>
    <w:p w:rsidR="008C7325" w:rsidRDefault="008C7325" w:rsidP="00C664DA">
      <w:pPr>
        <w:spacing w:after="0" w:line="240" w:lineRule="auto"/>
        <w:jc w:val="both"/>
        <w:rPr>
          <w:i/>
          <w:sz w:val="28"/>
          <w:szCs w:val="28"/>
        </w:rPr>
      </w:pPr>
    </w:p>
    <w:p w:rsidR="008C7325" w:rsidRDefault="008C7325" w:rsidP="00C664DA">
      <w:pPr>
        <w:spacing w:after="0" w:line="240" w:lineRule="auto"/>
        <w:jc w:val="both"/>
        <w:rPr>
          <w:i/>
          <w:sz w:val="28"/>
          <w:szCs w:val="28"/>
        </w:rPr>
      </w:pPr>
    </w:p>
    <w:p w:rsidR="008C7325" w:rsidRDefault="008C7325" w:rsidP="00C664DA">
      <w:pPr>
        <w:spacing w:after="0" w:line="240" w:lineRule="auto"/>
        <w:jc w:val="both"/>
        <w:rPr>
          <w:i/>
          <w:sz w:val="28"/>
          <w:szCs w:val="28"/>
        </w:rPr>
      </w:pPr>
    </w:p>
    <w:p w:rsidR="008C7325" w:rsidRPr="00FC3977" w:rsidRDefault="008C7325" w:rsidP="00FC3977">
      <w:pPr>
        <w:spacing w:after="0" w:line="240" w:lineRule="auto"/>
        <w:jc w:val="center"/>
      </w:pPr>
      <w:r w:rsidRPr="00FC3977">
        <w:rPr>
          <w:b/>
          <w:color w:val="7030A0"/>
        </w:rPr>
        <w:t>Нахождение суммы нескольких слагаемых.</w:t>
      </w:r>
    </w:p>
    <w:p w:rsidR="008C7325" w:rsidRPr="00FC3977" w:rsidRDefault="008C7325" w:rsidP="00FC3977">
      <w:pPr>
        <w:jc w:val="center"/>
      </w:pPr>
      <w:r w:rsidRPr="00FC3977">
        <w:t>(теоретический материал для учащихся)</w:t>
      </w:r>
    </w:p>
    <w:p w:rsidR="008C7325" w:rsidRPr="00FC3977" w:rsidRDefault="008C7325" w:rsidP="00FC3977">
      <w:pPr>
        <w:pStyle w:val="ListParagraph"/>
        <w:spacing w:after="0" w:line="240" w:lineRule="auto"/>
      </w:pPr>
      <w:r w:rsidRPr="00FC3977">
        <w:t xml:space="preserve">Письменное сложение многозначных чисел производится </w:t>
      </w:r>
      <w:r w:rsidRPr="00FC3977">
        <w:rPr>
          <w:i/>
          <w:color w:val="7030A0"/>
        </w:rPr>
        <w:t>в столбик.</w:t>
      </w:r>
      <w:r w:rsidRPr="00FC3977">
        <w:t xml:space="preserve"> </w:t>
      </w:r>
    </w:p>
    <w:p w:rsidR="008C7325" w:rsidRPr="00FC3977" w:rsidRDefault="008C7325" w:rsidP="00FC3977">
      <w:pPr>
        <w:pStyle w:val="ListParagraph"/>
        <w:spacing w:after="0" w:line="240" w:lineRule="auto"/>
        <w:jc w:val="both"/>
        <w:rPr>
          <w:i/>
          <w:color w:val="7030A0"/>
        </w:rPr>
      </w:pPr>
      <w:r w:rsidRPr="00FC3977">
        <w:t>При записи нескольких натуральных чисел с разным количеством цифр</w:t>
      </w:r>
      <w:r w:rsidRPr="00FC3977">
        <w:rPr>
          <w:i/>
        </w:rPr>
        <w:t xml:space="preserve">, первое </w:t>
      </w:r>
      <w:r w:rsidRPr="00FC3977">
        <w:rPr>
          <w:i/>
          <w:color w:val="7030A0"/>
        </w:rPr>
        <w:t>записываем то, в котором цифр больше, далее в порядке убывания количества цифр.</w:t>
      </w:r>
    </w:p>
    <w:p w:rsidR="008C7325" w:rsidRPr="00FC3977" w:rsidRDefault="008C7325" w:rsidP="00FC3977">
      <w:pPr>
        <w:pStyle w:val="ListParagraph"/>
        <w:spacing w:after="0" w:line="240" w:lineRule="auto"/>
        <w:jc w:val="both"/>
      </w:pPr>
      <w:r w:rsidRPr="00FC3977">
        <w:t>Записывается сумма  многозначных чисел в столбик следующим образом:</w:t>
      </w:r>
    </w:p>
    <w:p w:rsidR="008C7325" w:rsidRPr="00FC3977" w:rsidRDefault="008C7325" w:rsidP="00FC3977">
      <w:pPr>
        <w:pStyle w:val="ListParagraph"/>
        <w:spacing w:after="0" w:line="240" w:lineRule="auto"/>
        <w:jc w:val="both"/>
        <w:rPr>
          <w:i/>
          <w:color w:val="7030A0"/>
        </w:rPr>
      </w:pPr>
      <w:r w:rsidRPr="00FC3977">
        <w:t xml:space="preserve">сначала записывается </w:t>
      </w:r>
      <w:r w:rsidRPr="00FC3977">
        <w:rPr>
          <w:i/>
        </w:rPr>
        <w:t xml:space="preserve">первое слагаемое, а под ним второе, так, чтобы </w:t>
      </w:r>
      <w:r w:rsidRPr="00FC3977">
        <w:rPr>
          <w:i/>
          <w:color w:val="7030A0"/>
        </w:rPr>
        <w:t>единицы</w:t>
      </w:r>
      <w:r w:rsidRPr="00FC3977">
        <w:rPr>
          <w:color w:val="7030A0"/>
        </w:rPr>
        <w:t xml:space="preserve"> </w:t>
      </w:r>
      <w:r w:rsidRPr="00FC3977">
        <w:rPr>
          <w:i/>
          <w:color w:val="7030A0"/>
        </w:rPr>
        <w:t>были под единицами, десятки под десятками и так далее разряд под</w:t>
      </w:r>
      <w:r w:rsidRPr="00FC3977">
        <w:rPr>
          <w:color w:val="7030A0"/>
        </w:rPr>
        <w:t xml:space="preserve"> </w:t>
      </w:r>
      <w:r w:rsidRPr="00FC3977">
        <w:rPr>
          <w:i/>
          <w:color w:val="7030A0"/>
        </w:rPr>
        <w:t>соответствующим разрядом.</w:t>
      </w:r>
      <w:r w:rsidRPr="00FC3977">
        <w:rPr>
          <w:color w:val="7030A0"/>
        </w:rPr>
        <w:t xml:space="preserve"> </w:t>
      </w:r>
      <w:r w:rsidRPr="00FC3977">
        <w:rPr>
          <w:i/>
          <w:color w:val="7030A0"/>
        </w:rPr>
        <w:t>Точно  также записывается третье слагаемое.</w:t>
      </w:r>
    </w:p>
    <w:p w:rsidR="008C7325" w:rsidRPr="00FC3977" w:rsidRDefault="008C7325" w:rsidP="00FC3977">
      <w:pPr>
        <w:pStyle w:val="ListParagraph"/>
        <w:spacing w:after="0" w:line="240" w:lineRule="auto"/>
        <w:jc w:val="both"/>
      </w:pPr>
      <w:r w:rsidRPr="00FC3977">
        <w:t>Например:</w:t>
      </w:r>
    </w:p>
    <w:p w:rsidR="008C7325" w:rsidRPr="00FC3977" w:rsidRDefault="008C7325" w:rsidP="00FC3977">
      <w:pPr>
        <w:pStyle w:val="ListParagraph"/>
        <w:spacing w:after="0" w:line="240" w:lineRule="auto"/>
        <w:jc w:val="both"/>
      </w:pPr>
      <w:r w:rsidRPr="00FC3977">
        <w:rPr>
          <w:i/>
        </w:rPr>
        <w:t xml:space="preserve">    </w:t>
      </w:r>
      <w:r w:rsidRPr="00FC3977">
        <w:t>76086</w:t>
      </w:r>
    </w:p>
    <w:p w:rsidR="008C7325" w:rsidRPr="00FC3977" w:rsidRDefault="008C7325" w:rsidP="00FC3977">
      <w:pPr>
        <w:pStyle w:val="ListParagraph"/>
        <w:spacing w:after="0" w:line="240" w:lineRule="auto"/>
        <w:jc w:val="both"/>
      </w:pPr>
      <w:r w:rsidRPr="00FC3977">
        <w:t>+ 43761</w:t>
      </w:r>
    </w:p>
    <w:p w:rsidR="008C7325" w:rsidRPr="00FC3977" w:rsidRDefault="008C7325" w:rsidP="00FC3977">
      <w:pPr>
        <w:pStyle w:val="ListParagraph"/>
        <w:spacing w:after="0" w:line="240" w:lineRule="auto"/>
        <w:jc w:val="both"/>
        <w:rPr>
          <w:u w:val="single"/>
        </w:rPr>
      </w:pPr>
      <w:r w:rsidRPr="00FC3977">
        <w:rPr>
          <w:u w:val="single"/>
        </w:rPr>
        <w:t xml:space="preserve">      7632</w:t>
      </w:r>
    </w:p>
    <w:p w:rsidR="008C7325" w:rsidRPr="00FC3977" w:rsidRDefault="008C7325" w:rsidP="00FC3977">
      <w:pPr>
        <w:pStyle w:val="ListParagraph"/>
        <w:spacing w:after="0" w:line="240" w:lineRule="auto"/>
        <w:jc w:val="both"/>
        <w:rPr>
          <w:i/>
        </w:rPr>
      </w:pPr>
      <w:r w:rsidRPr="00FC3977">
        <w:rPr>
          <w:i/>
        </w:rPr>
        <w:t xml:space="preserve">   </w:t>
      </w:r>
    </w:p>
    <w:p w:rsidR="008C7325" w:rsidRPr="00FC3977" w:rsidRDefault="008C7325" w:rsidP="00FC3977">
      <w:pPr>
        <w:pStyle w:val="ListParagraph"/>
        <w:spacing w:after="0" w:line="240" w:lineRule="auto"/>
        <w:jc w:val="both"/>
      </w:pPr>
      <w:r w:rsidRPr="00FC3977">
        <w:rPr>
          <w:i/>
          <w:color w:val="7030A0"/>
        </w:rPr>
        <w:t>Складываем единицы с единицами, десятки с десятками, сотни с сотнями и так далее все разряды.</w:t>
      </w:r>
      <w:r w:rsidRPr="00FC3977">
        <w:t xml:space="preserve"> Если сумма цифр единиц больше или равна 10, то записываются единицы, а десяток прибавляется к следующему  разряду.</w:t>
      </w:r>
    </w:p>
    <w:p w:rsidR="008C7325" w:rsidRPr="00FC3977" w:rsidRDefault="008C7325" w:rsidP="00FC3977">
      <w:pPr>
        <w:jc w:val="center"/>
        <w:rPr>
          <w:b/>
          <w:color w:val="7030A0"/>
        </w:rPr>
      </w:pPr>
      <w:r w:rsidRPr="00FC3977">
        <w:rPr>
          <w:b/>
          <w:color w:val="7030A0"/>
        </w:rPr>
        <w:t>Ответь на следующие вопросы:</w:t>
      </w:r>
    </w:p>
    <w:p w:rsidR="008C7325" w:rsidRPr="00FC3977" w:rsidRDefault="008C7325" w:rsidP="00FC3977">
      <w:pPr>
        <w:pStyle w:val="ListParagraph"/>
        <w:numPr>
          <w:ilvl w:val="0"/>
          <w:numId w:val="1"/>
        </w:numPr>
        <w:spacing w:after="0" w:line="240" w:lineRule="auto"/>
        <w:jc w:val="both"/>
      </w:pPr>
      <w:r w:rsidRPr="00FC3977">
        <w:t xml:space="preserve">Как производится письменное сложение многозначных чисел? </w:t>
      </w:r>
    </w:p>
    <w:p w:rsidR="008C7325" w:rsidRPr="00FC3977" w:rsidRDefault="008C7325" w:rsidP="00FC3977">
      <w:pPr>
        <w:pStyle w:val="ListParagraph"/>
        <w:spacing w:after="0" w:line="240" w:lineRule="auto"/>
        <w:ind w:left="360"/>
        <w:jc w:val="both"/>
      </w:pPr>
      <w:r w:rsidRPr="00FC3977">
        <w:t xml:space="preserve">                                                                                         </w:t>
      </w:r>
    </w:p>
    <w:p w:rsidR="008C7325" w:rsidRPr="00FC3977" w:rsidRDefault="008C7325" w:rsidP="00FC3977">
      <w:pPr>
        <w:pStyle w:val="ListParagraph"/>
        <w:numPr>
          <w:ilvl w:val="0"/>
          <w:numId w:val="1"/>
        </w:numPr>
        <w:spacing w:after="0" w:line="240" w:lineRule="auto"/>
        <w:jc w:val="both"/>
      </w:pPr>
      <w:r w:rsidRPr="00FC3977">
        <w:t>На что необходимо обратить внимание при записи нескольких натуральных многозначных чисел?</w:t>
      </w:r>
    </w:p>
    <w:p w:rsidR="008C7325" w:rsidRPr="00FC3977" w:rsidRDefault="008C7325" w:rsidP="00FC3977">
      <w:pPr>
        <w:pStyle w:val="ListParagraph"/>
      </w:pPr>
    </w:p>
    <w:p w:rsidR="008C7325" w:rsidRPr="00FC3977" w:rsidRDefault="008C7325" w:rsidP="00FC3977">
      <w:pPr>
        <w:pStyle w:val="ListParagraph"/>
        <w:numPr>
          <w:ilvl w:val="0"/>
          <w:numId w:val="1"/>
        </w:numPr>
        <w:spacing w:after="0" w:line="240" w:lineRule="auto"/>
        <w:jc w:val="both"/>
      </w:pPr>
      <w:r w:rsidRPr="00FC3977">
        <w:t>Как производится запись суммы многозначных чисел в столбик?</w:t>
      </w:r>
    </w:p>
    <w:p w:rsidR="008C7325" w:rsidRPr="00FC3977" w:rsidRDefault="008C7325" w:rsidP="00FC3977">
      <w:pPr>
        <w:pStyle w:val="ListParagraph"/>
        <w:spacing w:line="240" w:lineRule="auto"/>
        <w:ind w:left="0"/>
        <w:jc w:val="both"/>
      </w:pPr>
    </w:p>
    <w:p w:rsidR="008C7325" w:rsidRPr="00FC3977" w:rsidRDefault="008C7325" w:rsidP="00FC3977">
      <w:pPr>
        <w:pStyle w:val="ListParagraph"/>
        <w:numPr>
          <w:ilvl w:val="0"/>
          <w:numId w:val="3"/>
        </w:numPr>
        <w:spacing w:before="240" w:line="240" w:lineRule="auto"/>
        <w:jc w:val="both"/>
      </w:pPr>
      <w:r w:rsidRPr="00FC3977">
        <w:t xml:space="preserve">Как производится складывание многозначных чисел? </w:t>
      </w:r>
    </w:p>
    <w:p w:rsidR="008C7325" w:rsidRPr="00FC3977" w:rsidRDefault="008C7325" w:rsidP="00FC3977">
      <w:pPr>
        <w:pStyle w:val="ListParagraph"/>
        <w:spacing w:before="240" w:line="240" w:lineRule="auto"/>
        <w:jc w:val="both"/>
      </w:pPr>
    </w:p>
    <w:p w:rsidR="008C7325" w:rsidRDefault="008C7325" w:rsidP="00C664D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-А мы в это время будем писать математический диктант.                               За компью-</w:t>
      </w:r>
    </w:p>
    <w:p w:rsidR="008C7325" w:rsidRDefault="008C7325" w:rsidP="00C664D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тером 1уч.</w:t>
      </w:r>
    </w:p>
    <w:p w:rsidR="008C7325" w:rsidRDefault="008C7325" w:rsidP="00C664D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(предлагается звуковой математический диктант из учебного компьютерного диска по математике 4 класс)</w:t>
      </w:r>
    </w:p>
    <w:p w:rsidR="008C7325" w:rsidRDefault="008C7325" w:rsidP="00C664D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Проверка.                                                                                                   Интерактивная доска            </w:t>
      </w:r>
    </w:p>
    <w:p w:rsidR="008C7325" w:rsidRDefault="008C7325" w:rsidP="00C664D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-Ребята, как выполнили вы?</w:t>
      </w:r>
    </w:p>
    <w:p w:rsidR="008C7325" w:rsidRPr="009547C5" w:rsidRDefault="008C7325" w:rsidP="00C664DA">
      <w:pPr>
        <w:spacing w:after="0" w:line="240" w:lineRule="auto"/>
        <w:jc w:val="both"/>
        <w:rPr>
          <w:b/>
          <w:color w:val="FF0000"/>
          <w:sz w:val="28"/>
          <w:szCs w:val="28"/>
        </w:rPr>
      </w:pPr>
      <w:r w:rsidRPr="009547C5">
        <w:rPr>
          <w:b/>
          <w:color w:val="FF0000"/>
          <w:sz w:val="28"/>
          <w:szCs w:val="28"/>
        </w:rPr>
        <w:t>3.Объяснение нового материала.</w:t>
      </w:r>
    </w:p>
    <w:p w:rsidR="008C7325" w:rsidRDefault="008C7325" w:rsidP="00C664D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-Ребята, сейчас вы объединитесь в группы и внимательно послушаете объяснение нового материала моими помощниками. Будьте готовы ответить на мои вопросы.</w:t>
      </w:r>
    </w:p>
    <w:p w:rsidR="008C7325" w:rsidRDefault="008C7325" w:rsidP="00C664D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-Повернитесь или пересядьте поближе к ученикам. Слушаем объяснение, если, что-то непонятно переспросите помощника.</w:t>
      </w:r>
    </w:p>
    <w:p w:rsidR="008C7325" w:rsidRDefault="008C7325" w:rsidP="00AD2AA0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Объяснение нового материала детьми.</w:t>
      </w:r>
    </w:p>
    <w:p w:rsidR="008C7325" w:rsidRDefault="008C7325" w:rsidP="00AD2AA0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-А сейчас проверим, как вы усвоили материал.</w:t>
      </w:r>
    </w:p>
    <w:p w:rsidR="008C7325" w:rsidRPr="00182D62" w:rsidRDefault="008C7325" w:rsidP="00AD2AA0">
      <w:pPr>
        <w:pStyle w:val="ListParagraph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182D62">
        <w:rPr>
          <w:sz w:val="24"/>
          <w:szCs w:val="24"/>
        </w:rPr>
        <w:t xml:space="preserve">Как производится письменное сложение многозначных чисел? </w:t>
      </w:r>
    </w:p>
    <w:p w:rsidR="008C7325" w:rsidRPr="00182D62" w:rsidRDefault="008C7325" w:rsidP="00AC7503">
      <w:pPr>
        <w:pStyle w:val="ListParagraph"/>
        <w:spacing w:after="0" w:line="240" w:lineRule="auto"/>
        <w:jc w:val="both"/>
        <w:rPr>
          <w:sz w:val="24"/>
          <w:szCs w:val="24"/>
        </w:rPr>
      </w:pPr>
      <w:r w:rsidRPr="00182D62">
        <w:rPr>
          <w:sz w:val="24"/>
          <w:szCs w:val="24"/>
        </w:rPr>
        <w:t xml:space="preserve">(в столбик)                                                                                         </w:t>
      </w:r>
    </w:p>
    <w:p w:rsidR="008C7325" w:rsidRPr="00182D62" w:rsidRDefault="008C7325" w:rsidP="00AC750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182D62">
        <w:rPr>
          <w:sz w:val="24"/>
          <w:szCs w:val="24"/>
        </w:rPr>
        <w:t>На что необходимо обратить внимание при записи нескольких натуральных многозначных чисел?</w:t>
      </w:r>
    </w:p>
    <w:p w:rsidR="008C7325" w:rsidRPr="00182D62" w:rsidRDefault="008C7325" w:rsidP="00AC7503">
      <w:pPr>
        <w:pStyle w:val="ListParagraph"/>
        <w:spacing w:after="0" w:line="240" w:lineRule="auto"/>
        <w:jc w:val="both"/>
        <w:rPr>
          <w:sz w:val="24"/>
          <w:szCs w:val="24"/>
        </w:rPr>
      </w:pPr>
      <w:r w:rsidRPr="00182D62">
        <w:rPr>
          <w:sz w:val="24"/>
          <w:szCs w:val="24"/>
        </w:rPr>
        <w:t>(при записи нескольких натуральных чисел с разным количеством цифр, первое записываем то, в котором цифр больше, далее в порядке убывания количества цифр)</w:t>
      </w:r>
    </w:p>
    <w:p w:rsidR="008C7325" w:rsidRPr="00182D62" w:rsidRDefault="008C7325" w:rsidP="00F46A0F">
      <w:pPr>
        <w:pStyle w:val="ListParagraph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182D62">
        <w:rPr>
          <w:sz w:val="24"/>
          <w:szCs w:val="24"/>
        </w:rPr>
        <w:t>Как производится запись суммы многозначных чисел в столбик?</w:t>
      </w:r>
    </w:p>
    <w:p w:rsidR="008C7325" w:rsidRPr="00182D62" w:rsidRDefault="008C7325" w:rsidP="00AC7503">
      <w:pPr>
        <w:pStyle w:val="ListParagraph"/>
        <w:spacing w:after="0" w:line="240" w:lineRule="auto"/>
        <w:jc w:val="both"/>
        <w:rPr>
          <w:sz w:val="24"/>
          <w:szCs w:val="24"/>
        </w:rPr>
      </w:pPr>
      <w:r w:rsidRPr="00182D62">
        <w:rPr>
          <w:sz w:val="24"/>
          <w:szCs w:val="24"/>
        </w:rPr>
        <w:t>(первое слагаемое, под ним второе, так, чтобы единицы были под единицами, десятки под десятками и так далее разряд под соответствующим разрядом, также записывается 3 слагаемое)</w:t>
      </w:r>
    </w:p>
    <w:p w:rsidR="008C7325" w:rsidRPr="00182D62" w:rsidRDefault="008C7325" w:rsidP="00AC7503">
      <w:pPr>
        <w:pStyle w:val="ListParagraph"/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182D62">
        <w:rPr>
          <w:sz w:val="24"/>
          <w:szCs w:val="24"/>
        </w:rPr>
        <w:t xml:space="preserve">Как производится складывание многозначных чисел? </w:t>
      </w:r>
    </w:p>
    <w:p w:rsidR="008C7325" w:rsidRPr="00182D62" w:rsidRDefault="008C7325" w:rsidP="00AC7503">
      <w:pPr>
        <w:pStyle w:val="ListParagraph"/>
        <w:spacing w:after="0" w:line="240" w:lineRule="auto"/>
        <w:jc w:val="both"/>
        <w:rPr>
          <w:sz w:val="24"/>
          <w:szCs w:val="24"/>
        </w:rPr>
      </w:pPr>
      <w:r w:rsidRPr="00182D62">
        <w:rPr>
          <w:sz w:val="24"/>
          <w:szCs w:val="24"/>
        </w:rPr>
        <w:t>(складываем единицы, десятки, сотни и так далее все разряды)</w:t>
      </w:r>
    </w:p>
    <w:p w:rsidR="008C7325" w:rsidRPr="009547C5" w:rsidRDefault="008C7325" w:rsidP="00AC7503">
      <w:pPr>
        <w:spacing w:after="0" w:line="240" w:lineRule="auto"/>
        <w:jc w:val="both"/>
        <w:rPr>
          <w:b/>
          <w:color w:val="FF0000"/>
          <w:sz w:val="28"/>
          <w:szCs w:val="28"/>
        </w:rPr>
      </w:pPr>
      <w:r w:rsidRPr="009547C5">
        <w:rPr>
          <w:b/>
          <w:color w:val="FF0000"/>
          <w:sz w:val="28"/>
          <w:szCs w:val="28"/>
        </w:rPr>
        <w:t>4.Закрепление нового материала.</w:t>
      </w:r>
    </w:p>
    <w:p w:rsidR="008C7325" w:rsidRDefault="008C7325" w:rsidP="00753A09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-Ребята, давайте составим </w:t>
      </w:r>
      <w:r w:rsidRPr="00F46A0F">
        <w:rPr>
          <w:sz w:val="28"/>
          <w:szCs w:val="28"/>
          <w:u w:val="single"/>
        </w:rPr>
        <w:t>алгоритм</w:t>
      </w:r>
      <w:r w:rsidRPr="00753A09">
        <w:rPr>
          <w:sz w:val="28"/>
          <w:szCs w:val="28"/>
        </w:rPr>
        <w:t xml:space="preserve"> </w:t>
      </w:r>
      <w:r>
        <w:rPr>
          <w:sz w:val="28"/>
          <w:szCs w:val="28"/>
        </w:rPr>
        <w:t>нахождения суммы нескольких слагаемых:</w:t>
      </w:r>
    </w:p>
    <w:p w:rsidR="008C7325" w:rsidRDefault="008C7325" w:rsidP="00753A09">
      <w:pPr>
        <w:spacing w:after="0" w:line="240" w:lineRule="auto"/>
        <w:jc w:val="both"/>
        <w:rPr>
          <w:sz w:val="28"/>
          <w:szCs w:val="28"/>
        </w:rPr>
      </w:pPr>
      <w:r w:rsidRPr="00753A09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                                                                                                </w:t>
      </w:r>
      <w:r w:rsidRPr="00753A09">
        <w:rPr>
          <w:sz w:val="28"/>
          <w:szCs w:val="28"/>
        </w:rPr>
        <w:t>Интерактивная доска</w:t>
      </w:r>
      <w:r>
        <w:rPr>
          <w:sz w:val="28"/>
          <w:szCs w:val="28"/>
        </w:rPr>
        <w:t>:</w:t>
      </w:r>
    </w:p>
    <w:p w:rsidR="008C7325" w:rsidRPr="00182D62" w:rsidRDefault="008C7325" w:rsidP="00753A09">
      <w:pPr>
        <w:spacing w:after="0" w:line="240" w:lineRule="auto"/>
        <w:jc w:val="both"/>
        <w:rPr>
          <w:color w:val="0070C0"/>
          <w:sz w:val="24"/>
          <w:szCs w:val="24"/>
        </w:rPr>
      </w:pPr>
      <w:r w:rsidRPr="00182D62">
        <w:rPr>
          <w:color w:val="0070C0"/>
          <w:sz w:val="24"/>
          <w:szCs w:val="24"/>
        </w:rPr>
        <w:t>1.Запиши в столбик.</w:t>
      </w:r>
    </w:p>
    <w:p w:rsidR="008C7325" w:rsidRPr="00182D62" w:rsidRDefault="008C7325" w:rsidP="00753A09">
      <w:pPr>
        <w:spacing w:after="0" w:line="240" w:lineRule="auto"/>
        <w:jc w:val="both"/>
        <w:rPr>
          <w:color w:val="0070C0"/>
          <w:sz w:val="24"/>
          <w:szCs w:val="24"/>
        </w:rPr>
      </w:pPr>
      <w:r w:rsidRPr="00182D62">
        <w:rPr>
          <w:color w:val="0070C0"/>
          <w:sz w:val="24"/>
          <w:szCs w:val="24"/>
        </w:rPr>
        <w:t>2.Посчитай количество цифр, записывай с большего количества цифр.</w:t>
      </w:r>
    </w:p>
    <w:p w:rsidR="008C7325" w:rsidRPr="00182D62" w:rsidRDefault="008C7325" w:rsidP="00753A09">
      <w:pPr>
        <w:spacing w:after="0" w:line="240" w:lineRule="auto"/>
        <w:jc w:val="both"/>
        <w:rPr>
          <w:color w:val="0070C0"/>
          <w:sz w:val="24"/>
          <w:szCs w:val="24"/>
        </w:rPr>
      </w:pPr>
      <w:r w:rsidRPr="00182D62">
        <w:rPr>
          <w:color w:val="0070C0"/>
          <w:sz w:val="24"/>
          <w:szCs w:val="24"/>
        </w:rPr>
        <w:t>3.Записывай разряд под соответствующим разрядом.</w:t>
      </w:r>
    </w:p>
    <w:p w:rsidR="008C7325" w:rsidRPr="00182D62" w:rsidRDefault="008C7325" w:rsidP="00753A09">
      <w:pPr>
        <w:spacing w:after="0" w:line="240" w:lineRule="auto"/>
        <w:jc w:val="both"/>
        <w:rPr>
          <w:color w:val="0070C0"/>
          <w:sz w:val="24"/>
          <w:szCs w:val="24"/>
        </w:rPr>
      </w:pPr>
      <w:r w:rsidRPr="00182D62">
        <w:rPr>
          <w:color w:val="0070C0"/>
          <w:sz w:val="24"/>
          <w:szCs w:val="24"/>
        </w:rPr>
        <w:t>4.Складывай разряд с соответствующим разрядом.</w:t>
      </w:r>
    </w:p>
    <w:p w:rsidR="008C7325" w:rsidRPr="009547C5" w:rsidRDefault="008C7325" w:rsidP="00753A09">
      <w:pPr>
        <w:spacing w:after="0" w:line="240" w:lineRule="auto"/>
        <w:jc w:val="both"/>
        <w:rPr>
          <w:color w:val="0070C0"/>
          <w:sz w:val="28"/>
          <w:szCs w:val="28"/>
        </w:rPr>
      </w:pPr>
    </w:p>
    <w:p w:rsidR="008C7325" w:rsidRDefault="008C7325" w:rsidP="00753A09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-А теперь, используя полученные знания, попробуем решить несколько примеров.</w:t>
      </w:r>
    </w:p>
    <w:p w:rsidR="008C7325" w:rsidRPr="00182D62" w:rsidRDefault="008C7325" w:rsidP="00753A09">
      <w:pPr>
        <w:spacing w:after="0" w:line="240" w:lineRule="auto"/>
        <w:jc w:val="both"/>
        <w:rPr>
          <w:i/>
          <w:sz w:val="24"/>
          <w:szCs w:val="24"/>
        </w:rPr>
      </w:pPr>
      <w:r w:rsidRPr="00182D62">
        <w:rPr>
          <w:i/>
          <w:sz w:val="24"/>
          <w:szCs w:val="24"/>
        </w:rPr>
        <w:t xml:space="preserve">5063+16279+37400=    </w:t>
      </w:r>
    </w:p>
    <w:p w:rsidR="008C7325" w:rsidRDefault="008C7325" w:rsidP="00753A09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-А  можно эти числа складывать в любом порядке?</w:t>
      </w:r>
      <w:r w:rsidRPr="00753A09">
        <w:rPr>
          <w:sz w:val="28"/>
          <w:szCs w:val="28"/>
        </w:rPr>
        <w:t xml:space="preserve"> </w:t>
      </w:r>
      <w:r>
        <w:rPr>
          <w:sz w:val="28"/>
          <w:szCs w:val="28"/>
        </w:rPr>
        <w:t>Почему?</w:t>
      </w:r>
    </w:p>
    <w:p w:rsidR="008C7325" w:rsidRDefault="008C7325" w:rsidP="00753A09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(от перестановки слагаемых сумма не меняется – переместительное свойство сложения)</w:t>
      </w:r>
      <w:r w:rsidRPr="00753A09">
        <w:rPr>
          <w:sz w:val="28"/>
          <w:szCs w:val="28"/>
        </w:rPr>
        <w:t xml:space="preserve"> </w:t>
      </w:r>
    </w:p>
    <w:p w:rsidR="008C7325" w:rsidRDefault="008C7325" w:rsidP="00205BEA">
      <w:pPr>
        <w:spacing w:after="0" w:line="240" w:lineRule="auto"/>
        <w:jc w:val="both"/>
        <w:rPr>
          <w:sz w:val="28"/>
          <w:szCs w:val="28"/>
        </w:rPr>
      </w:pPr>
      <w:r w:rsidRPr="00753A09">
        <w:rPr>
          <w:sz w:val="28"/>
          <w:szCs w:val="28"/>
        </w:rPr>
        <w:t xml:space="preserve">  </w:t>
      </w:r>
      <w:r>
        <w:rPr>
          <w:sz w:val="28"/>
          <w:szCs w:val="28"/>
        </w:rPr>
        <w:t>(Объяснение детей с использованием алгоритма.)</w:t>
      </w:r>
    </w:p>
    <w:p w:rsidR="008C7325" w:rsidRPr="00182D62" w:rsidRDefault="008C7325" w:rsidP="00205BEA">
      <w:pPr>
        <w:spacing w:after="0" w:line="240" w:lineRule="auto"/>
        <w:jc w:val="both"/>
        <w:rPr>
          <w:i/>
          <w:sz w:val="24"/>
          <w:szCs w:val="24"/>
        </w:rPr>
      </w:pPr>
      <w:r w:rsidRPr="00182D62">
        <w:rPr>
          <w:i/>
          <w:sz w:val="24"/>
          <w:szCs w:val="24"/>
        </w:rPr>
        <w:t>48325+3990+67380=</w:t>
      </w:r>
    </w:p>
    <w:p w:rsidR="008C7325" w:rsidRDefault="008C7325" w:rsidP="00205BE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(аналогично)</w:t>
      </w:r>
    </w:p>
    <w:p w:rsidR="008C7325" w:rsidRDefault="008C7325" w:rsidP="00205BE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Самостоятельно в учебнике № 331 (1 столбик)  по вариантам.</w:t>
      </w:r>
    </w:p>
    <w:p w:rsidR="008C7325" w:rsidRDefault="008C7325" w:rsidP="00205BE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-Проверка. Запись на доске ответов.</w:t>
      </w:r>
    </w:p>
    <w:p w:rsidR="008C7325" w:rsidRDefault="008C7325" w:rsidP="00205BEA">
      <w:pPr>
        <w:spacing w:after="0" w:line="240" w:lineRule="auto"/>
        <w:jc w:val="both"/>
        <w:rPr>
          <w:sz w:val="28"/>
          <w:szCs w:val="28"/>
        </w:rPr>
      </w:pPr>
      <w:r w:rsidRPr="009547C5">
        <w:rPr>
          <w:b/>
          <w:color w:val="FF0000"/>
          <w:sz w:val="28"/>
          <w:szCs w:val="28"/>
        </w:rPr>
        <w:t>-Домашнее задание:</w:t>
      </w:r>
      <w:r>
        <w:rPr>
          <w:sz w:val="28"/>
          <w:szCs w:val="28"/>
        </w:rPr>
        <w:t xml:space="preserve"> составьте карточку с 4 примерами на сложение нескольких многозначных чисел.</w:t>
      </w:r>
    </w:p>
    <w:p w:rsidR="008C7325" w:rsidRPr="009547C5" w:rsidRDefault="008C7325" w:rsidP="00205BEA">
      <w:pPr>
        <w:spacing w:after="0" w:line="240" w:lineRule="auto"/>
        <w:jc w:val="both"/>
        <w:rPr>
          <w:b/>
          <w:color w:val="FF0000"/>
          <w:sz w:val="28"/>
          <w:szCs w:val="28"/>
        </w:rPr>
      </w:pPr>
      <w:r w:rsidRPr="009547C5">
        <w:rPr>
          <w:b/>
          <w:color w:val="FF0000"/>
          <w:sz w:val="28"/>
          <w:szCs w:val="28"/>
        </w:rPr>
        <w:t>5. Физминутка.</w:t>
      </w:r>
    </w:p>
    <w:p w:rsidR="008C7325" w:rsidRPr="009547C5" w:rsidRDefault="008C7325" w:rsidP="00205BEA">
      <w:pPr>
        <w:spacing w:after="0" w:line="240" w:lineRule="auto"/>
        <w:jc w:val="both"/>
        <w:rPr>
          <w:i/>
          <w:color w:val="0070C0"/>
          <w:sz w:val="28"/>
          <w:szCs w:val="28"/>
        </w:rPr>
      </w:pPr>
      <w:r w:rsidRPr="009547C5">
        <w:rPr>
          <w:i/>
          <w:color w:val="0070C0"/>
          <w:sz w:val="28"/>
          <w:szCs w:val="28"/>
        </w:rPr>
        <w:t>Здоровье - всему голова, здоровье всего дороже.</w:t>
      </w:r>
    </w:p>
    <w:p w:rsidR="008C7325" w:rsidRDefault="008C7325" w:rsidP="00205BE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-Вы согласны с этим утверждением? Докажите.</w:t>
      </w:r>
    </w:p>
    <w:p w:rsidR="008C7325" w:rsidRDefault="008C7325" w:rsidP="00205BE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(Когда человек здоров, он может хорошо работать.Он не будет тратить деньги на лекарства. Он сможет заниматься спортом, любимым занятием). </w:t>
      </w:r>
    </w:p>
    <w:p w:rsidR="008C7325" w:rsidRDefault="008C7325" w:rsidP="00205BE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-Как сберечь свое здоровье?</w:t>
      </w:r>
    </w:p>
    <w:p w:rsidR="008C7325" w:rsidRDefault="008C7325" w:rsidP="00205BE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(заниматься спортом, отказаться от вредных привычек)</w:t>
      </w:r>
    </w:p>
    <w:p w:rsidR="008C7325" w:rsidRDefault="008C7325" w:rsidP="00205BE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-Давайте, и мы немного отдохнем.</w:t>
      </w:r>
    </w:p>
    <w:p w:rsidR="008C7325" w:rsidRDefault="008C7325" w:rsidP="00205BE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(гимнастика для глаз)</w:t>
      </w:r>
    </w:p>
    <w:p w:rsidR="008C7325" w:rsidRDefault="008C7325" w:rsidP="00205BEA">
      <w:pPr>
        <w:spacing w:after="0" w:line="240" w:lineRule="auto"/>
        <w:jc w:val="both"/>
        <w:rPr>
          <w:sz w:val="28"/>
          <w:szCs w:val="28"/>
        </w:rPr>
      </w:pPr>
      <w:r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6" type="#_x0000_t19" style="position:absolute;left:0;text-align:left;margin-left:53.85pt;margin-top:10.75pt;width:348.75pt;height:330.45pt;rotation:9505465fd;z-index:251646464" coordsize="20356,21578" adj="-5730572,-1280355,,21578" path="wr-21600,-22,21600,43178,964,,20356,14355nfewr-21600,-22,21600,43178,964,,20356,14355l,21578nsxe">
            <v:path o:connectlocs="964,0;20356,14355;0,21578"/>
          </v:shape>
        </w:pict>
      </w:r>
      <w:r>
        <w:rPr>
          <w:noProof/>
        </w:rPr>
        <w:pict>
          <v:shape id="_x0000_s1027" type="#_x0000_t19" style="position:absolute;left:0;text-align:left;margin-left:215.6pt;margin-top:113.7pt;width:190.5pt;height:209.8pt;rotation:8647974fd;z-index:251647488" coordsize="21600,21539" adj="-5615594,,,21539" path="wr-21600,-61,21600,43139,1624,,21600,21539nfewr-21600,-61,21600,43139,1624,,21600,21539l,21539nsxe" strokecolor="red">
            <v:path o:connectlocs="1624,0;21600,21539;0,21539"/>
          </v:shape>
        </w:pict>
      </w:r>
      <w:r>
        <w:rPr>
          <w:noProof/>
        </w:rPr>
        <w:pict>
          <v:shape id="_x0000_s1028" type="#_x0000_t19" style="position:absolute;left:0;text-align:left;margin-left:80.6pt;margin-top:109.2pt;width:190.5pt;height:209.8pt;rotation:8647974fd;z-index:251648512" coordsize="21600,21539" adj="-5615594,,,21539" path="wr-21600,-61,21600,43139,1624,,21600,21539nfewr-21600,-61,21600,43139,1624,,21600,21539l,21539nsxe" strokecolor="#00b050">
            <v:path o:connectlocs="1624,0;21600,21539;0,21539"/>
          </v:shape>
        </w:pict>
      </w:r>
      <w:r w:rsidRPr="005A1099">
        <w:rPr>
          <w:sz w:val="28"/>
          <w:szCs w:val="28"/>
        </w:rPr>
        <w:pict>
          <v:shape id="_x0000_i1027" type="#_x0000_t75" style="width:165.75pt;height:135pt">
            <v:imagedata r:id="rId7" o:title=""/>
          </v:shape>
        </w:pict>
      </w:r>
    </w:p>
    <w:p w:rsidR="008C7325" w:rsidRDefault="008C7325" w:rsidP="00205BEA">
      <w:pPr>
        <w:spacing w:after="0" w:line="240" w:lineRule="auto"/>
        <w:jc w:val="both"/>
        <w:rPr>
          <w:sz w:val="28"/>
          <w:szCs w:val="28"/>
        </w:rPr>
      </w:pPr>
    </w:p>
    <w:p w:rsidR="008C7325" w:rsidRDefault="008C7325" w:rsidP="00205BEA">
      <w:pPr>
        <w:spacing w:after="0" w:line="240" w:lineRule="auto"/>
        <w:jc w:val="both"/>
        <w:rPr>
          <w:sz w:val="28"/>
          <w:szCs w:val="28"/>
        </w:rPr>
      </w:pPr>
    </w:p>
    <w:p w:rsidR="008C7325" w:rsidRDefault="008C7325" w:rsidP="00205BEA">
      <w:pPr>
        <w:spacing w:after="0" w:line="240" w:lineRule="auto"/>
        <w:jc w:val="both"/>
        <w:rPr>
          <w:sz w:val="28"/>
          <w:szCs w:val="28"/>
        </w:rPr>
      </w:pPr>
    </w:p>
    <w:p w:rsidR="008C7325" w:rsidRDefault="008C7325" w:rsidP="00205BEA">
      <w:pPr>
        <w:spacing w:after="0" w:line="240" w:lineRule="auto"/>
        <w:jc w:val="both"/>
        <w:rPr>
          <w:sz w:val="28"/>
          <w:szCs w:val="28"/>
        </w:rPr>
      </w:pPr>
    </w:p>
    <w:p w:rsidR="008C7325" w:rsidRDefault="008C7325" w:rsidP="00205BEA">
      <w:pPr>
        <w:spacing w:after="0" w:line="240" w:lineRule="auto"/>
        <w:jc w:val="both"/>
        <w:rPr>
          <w:sz w:val="28"/>
          <w:szCs w:val="28"/>
        </w:rPr>
      </w:pPr>
    </w:p>
    <w:p w:rsidR="008C7325" w:rsidRPr="009547C5" w:rsidRDefault="008C7325" w:rsidP="00205BEA">
      <w:pPr>
        <w:spacing w:after="0" w:line="240" w:lineRule="auto"/>
        <w:jc w:val="both"/>
        <w:rPr>
          <w:b/>
          <w:color w:val="FF0000"/>
          <w:sz w:val="28"/>
          <w:szCs w:val="28"/>
        </w:rPr>
      </w:pPr>
      <w:r w:rsidRPr="009547C5">
        <w:rPr>
          <w:b/>
          <w:color w:val="FF0000"/>
          <w:sz w:val="28"/>
          <w:szCs w:val="28"/>
        </w:rPr>
        <w:t>6.Решение задачи.</w:t>
      </w:r>
    </w:p>
    <w:p w:rsidR="008C7325" w:rsidRDefault="008C7325" w:rsidP="00205BE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(учебник математики № 326)       1 ученик на доске.</w:t>
      </w:r>
    </w:p>
    <w:p w:rsidR="008C7325" w:rsidRDefault="008C7325" w:rsidP="00205BEA">
      <w:pPr>
        <w:spacing w:after="0" w:line="240" w:lineRule="auto"/>
        <w:jc w:val="both"/>
        <w:rPr>
          <w:sz w:val="28"/>
          <w:szCs w:val="28"/>
        </w:rPr>
      </w:pPr>
      <w:r>
        <w:rPr>
          <w:noProof/>
        </w:rPr>
        <w:pict>
          <v:shape id="_x0000_s1029" type="#_x0000_t19" style="position:absolute;left:0;text-align:left;margin-left:214.85pt;margin-top:-68.8pt;width:190.5pt;height:209.8pt;rotation:8647974fd;z-index:251675136" coordsize="21600,21539" adj="-5615594,,,21539" path="wr-21600,-61,21600,43139,1624,,21600,21539nfewr-21600,-61,21600,43139,1624,,21600,21539l,21539nsxe" strokecolor="red">
            <v:path o:connectlocs="1624,0;21600,21539;0,21539"/>
          </v:shape>
        </w:pict>
      </w:r>
      <w:r>
        <w:rPr>
          <w:noProof/>
        </w:rPr>
        <w:pict>
          <v:shape id="_x0000_s1030" type="#_x0000_t19" style="position:absolute;left:0;text-align:left;margin-left:49.35pt;margin-top:-163.2pt;width:348.75pt;height:330.45pt;rotation:9505465fd;z-index:251673088" coordsize="20356,21578" adj="-5730572,-1280355,,21578" path="wr-21600,-22,21600,43178,964,,20356,14355nfewr-21600,-22,21600,43178,964,,20356,14355l,21578nsxe">
            <v:path o:connectlocs="964,0;20356,14355;0,21578"/>
          </v:shape>
        </w:pict>
      </w:r>
      <w:r>
        <w:rPr>
          <w:noProof/>
        </w:rPr>
        <w:pict>
          <v:shape id="_x0000_s1031" type="#_x0000_t19" style="position:absolute;left:0;text-align:left;margin-left:80.6pt;margin-top:-68.8pt;width:190.5pt;height:209.8pt;rotation:8647974fd;z-index:251674112" coordsize="21600,21539" adj="-5615594,,,21539" path="wr-21600,-61,21600,43139,1624,,21600,21539nfewr-21600,-61,21600,43139,1624,,21600,21539l,21539nsxe" strokecolor="#00b050">
            <v:path o:connectlocs="1624,0;21600,21539;0,21539"/>
          </v:shape>
        </w:pict>
      </w:r>
      <w:r>
        <w:rPr>
          <w:sz w:val="28"/>
          <w:szCs w:val="28"/>
        </w:rPr>
        <w:t>Чтение, разбор, составление схемы, решение задачи. (2 способ- дома для желающих)</w:t>
      </w:r>
    </w:p>
    <w:p w:rsidR="008C7325" w:rsidRDefault="008C7325" w:rsidP="00205BEA">
      <w:pPr>
        <w:spacing w:after="0" w:line="240" w:lineRule="auto"/>
        <w:jc w:val="both"/>
        <w:rPr>
          <w:sz w:val="28"/>
          <w:szCs w:val="28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462.75pt;margin-top:7.2pt;width:0;height:22.5pt;z-index:251645440" o:connectortype="straight"/>
        </w:pict>
      </w:r>
      <w:r>
        <w:rPr>
          <w:noProof/>
        </w:rPr>
        <w:pict>
          <v:shape id="_x0000_s1033" type="#_x0000_t32" style="position:absolute;left:0;text-align:left;margin-left:309pt;margin-top:4.2pt;width:0;height:28.5pt;z-index:251644416" o:connectortype="straight"/>
        </w:pict>
      </w:r>
      <w:r>
        <w:rPr>
          <w:noProof/>
        </w:rPr>
        <w:pict>
          <v:shape id="_x0000_s1034" type="#_x0000_t32" style="position:absolute;left:0;text-align:left;margin-left:162pt;margin-top:7.95pt;width:0;height:24pt;z-index:251643392" o:connectortype="straight"/>
        </w:pict>
      </w:r>
      <w:r>
        <w:rPr>
          <w:noProof/>
        </w:rPr>
        <w:pict>
          <v:shape id="_x0000_s1035" type="#_x0000_t32" style="position:absolute;left:0;text-align:left;margin-left:38.25pt;margin-top:4.2pt;width:0;height:27pt;z-index:251642368" o:connectortype="straight"/>
        </w:pict>
      </w:r>
      <w:r>
        <w:rPr>
          <w:noProof/>
        </w:rPr>
        <w:pict>
          <v:oval id="_x0000_s1036" style="position:absolute;left:0;text-align:left;margin-left:158.25pt;margin-top:7.2pt;width:150.75pt;height:19.5pt;z-index:251640320" strokecolor="#e36c0a"/>
        </w:pict>
      </w:r>
    </w:p>
    <w:p w:rsidR="008C7325" w:rsidRDefault="008C7325" w:rsidP="00205BEA">
      <w:pPr>
        <w:spacing w:after="0" w:line="240" w:lineRule="auto"/>
        <w:jc w:val="both"/>
        <w:rPr>
          <w:sz w:val="28"/>
          <w:szCs w:val="28"/>
        </w:rPr>
      </w:pPr>
      <w:r>
        <w:rPr>
          <w:noProof/>
        </w:rPr>
        <w:pict>
          <v:shape id="_x0000_s1037" type="#_x0000_t32" style="position:absolute;left:0;text-align:left;margin-left:38.25pt;margin-top:.65pt;width:424.5pt;height:.75pt;z-index:251641344" o:connectortype="straight" strokecolor="#17365d" strokeweight="6pt"/>
        </w:pict>
      </w:r>
    </w:p>
    <w:p w:rsidR="008C7325" w:rsidRPr="00182D62" w:rsidRDefault="008C7325" w:rsidP="00205BEA">
      <w:pPr>
        <w:spacing w:after="0" w:line="240" w:lineRule="auto"/>
        <w:jc w:val="both"/>
        <w:rPr>
          <w:sz w:val="24"/>
          <w:szCs w:val="24"/>
        </w:rPr>
      </w:pPr>
      <w:r w:rsidRPr="00182D62">
        <w:rPr>
          <w:sz w:val="24"/>
          <w:szCs w:val="24"/>
        </w:rPr>
        <w:t xml:space="preserve">                           1225уч                                                                            1300уч</w:t>
      </w:r>
    </w:p>
    <w:p w:rsidR="008C7325" w:rsidRPr="00182D62" w:rsidRDefault="008C7325" w:rsidP="00205BEA">
      <w:pPr>
        <w:spacing w:after="0" w:line="240" w:lineRule="auto"/>
        <w:jc w:val="both"/>
        <w:rPr>
          <w:sz w:val="24"/>
          <w:szCs w:val="24"/>
        </w:rPr>
      </w:pPr>
    </w:p>
    <w:p w:rsidR="008C7325" w:rsidRPr="00182D62" w:rsidRDefault="008C7325" w:rsidP="00205BEA">
      <w:pPr>
        <w:spacing w:after="0" w:line="240" w:lineRule="auto"/>
        <w:jc w:val="both"/>
        <w:rPr>
          <w:sz w:val="24"/>
          <w:szCs w:val="24"/>
        </w:rPr>
      </w:pPr>
    </w:p>
    <w:p w:rsidR="008C7325" w:rsidRPr="00182D62" w:rsidRDefault="008C7325" w:rsidP="00205BE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</w:t>
      </w:r>
      <w:r w:rsidRPr="00182D62">
        <w:rPr>
          <w:sz w:val="24"/>
          <w:szCs w:val="24"/>
        </w:rPr>
        <w:t xml:space="preserve"> 1945уч</w:t>
      </w:r>
    </w:p>
    <w:p w:rsidR="008C7325" w:rsidRDefault="008C7325" w:rsidP="00205BE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-Прочитайте задачу. Что известно в задаче? Что необходимо найти?</w:t>
      </w:r>
    </w:p>
    <w:p w:rsidR="008C7325" w:rsidRDefault="008C7325" w:rsidP="00205BE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-Составим схему к задаче.</w:t>
      </w:r>
    </w:p>
    <w:p w:rsidR="008C7325" w:rsidRDefault="008C7325" w:rsidP="00205BE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-Зная все количество учащихся и количество учеников в первой и второй школах, что можно узнать?(количество учеников в третьей школе)</w:t>
      </w:r>
    </w:p>
    <w:p w:rsidR="008C7325" w:rsidRPr="00182D62" w:rsidRDefault="008C7325" w:rsidP="00205BEA">
      <w:pPr>
        <w:spacing w:after="0" w:line="240" w:lineRule="auto"/>
        <w:jc w:val="both"/>
        <w:rPr>
          <w:sz w:val="24"/>
          <w:szCs w:val="24"/>
        </w:rPr>
      </w:pPr>
      <w:r w:rsidRPr="00182D62">
        <w:rPr>
          <w:sz w:val="24"/>
          <w:szCs w:val="24"/>
        </w:rPr>
        <w:t>1945-1225=720 (уч)-3 школа</w:t>
      </w:r>
    </w:p>
    <w:p w:rsidR="008C7325" w:rsidRPr="00182D62" w:rsidRDefault="008C7325" w:rsidP="00E17644">
      <w:pPr>
        <w:spacing w:after="0" w:line="240" w:lineRule="auto"/>
        <w:jc w:val="both"/>
        <w:rPr>
          <w:sz w:val="24"/>
          <w:szCs w:val="24"/>
        </w:rPr>
      </w:pPr>
      <w:r w:rsidRPr="00182D62">
        <w:rPr>
          <w:sz w:val="24"/>
          <w:szCs w:val="24"/>
        </w:rPr>
        <w:t>1300-720=580 (уч)-2 школа</w:t>
      </w:r>
    </w:p>
    <w:p w:rsidR="008C7325" w:rsidRPr="00182D62" w:rsidRDefault="008C7325" w:rsidP="00E17644">
      <w:pPr>
        <w:spacing w:after="0" w:line="240" w:lineRule="auto"/>
        <w:jc w:val="both"/>
        <w:rPr>
          <w:sz w:val="24"/>
          <w:szCs w:val="24"/>
        </w:rPr>
      </w:pPr>
      <w:r w:rsidRPr="00182D62">
        <w:rPr>
          <w:sz w:val="24"/>
          <w:szCs w:val="24"/>
        </w:rPr>
        <w:t>1225-580=645(уч)-1 школа</w:t>
      </w:r>
    </w:p>
    <w:p w:rsidR="008C7325" w:rsidRDefault="008C7325" w:rsidP="00E1764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-Существует еще несколько способов решения этой задачи, над этим вы подумаете дома.</w:t>
      </w:r>
    </w:p>
    <w:p w:rsidR="008C7325" w:rsidRPr="009547C5" w:rsidRDefault="008C7325" w:rsidP="00205BEA">
      <w:pPr>
        <w:spacing w:after="0" w:line="240" w:lineRule="auto"/>
        <w:jc w:val="both"/>
        <w:rPr>
          <w:b/>
          <w:color w:val="FF0000"/>
          <w:sz w:val="28"/>
          <w:szCs w:val="28"/>
        </w:rPr>
      </w:pPr>
      <w:r w:rsidRPr="009547C5">
        <w:rPr>
          <w:b/>
          <w:color w:val="FF0000"/>
          <w:sz w:val="28"/>
          <w:szCs w:val="28"/>
        </w:rPr>
        <w:t>7.Знакомство с калькулятором.</w:t>
      </w:r>
    </w:p>
    <w:p w:rsidR="008C7325" w:rsidRPr="009547C5" w:rsidRDefault="008C7325" w:rsidP="00205BEA">
      <w:pPr>
        <w:spacing w:after="0" w:line="240" w:lineRule="auto"/>
        <w:jc w:val="both"/>
        <w:rPr>
          <w:i/>
          <w:color w:val="0070C0"/>
          <w:sz w:val="28"/>
          <w:szCs w:val="28"/>
        </w:rPr>
      </w:pPr>
      <w:r w:rsidRPr="009547C5">
        <w:rPr>
          <w:i/>
          <w:color w:val="0070C0"/>
          <w:sz w:val="28"/>
          <w:szCs w:val="28"/>
        </w:rPr>
        <w:t>Скучен день до вечера, коли делать нечего.</w:t>
      </w:r>
    </w:p>
    <w:p w:rsidR="008C7325" w:rsidRDefault="008C7325" w:rsidP="00205BE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-Почему правы люди?</w:t>
      </w:r>
    </w:p>
    <w:p w:rsidR="008C7325" w:rsidRDefault="008C7325" w:rsidP="00205BE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(каждый человек может заниматься любимым делом)</w:t>
      </w:r>
    </w:p>
    <w:p w:rsidR="008C7325" w:rsidRDefault="008C7325" w:rsidP="00205BE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-А кто-то очень любит считать, только вот проблема, как быстро сосчитать вот эти примеры:</w:t>
      </w:r>
    </w:p>
    <w:p w:rsidR="008C7325" w:rsidRPr="00182D62" w:rsidRDefault="008C7325" w:rsidP="00205BEA">
      <w:pPr>
        <w:spacing w:after="0" w:line="240" w:lineRule="auto"/>
        <w:jc w:val="both"/>
        <w:rPr>
          <w:i/>
          <w:sz w:val="24"/>
          <w:szCs w:val="24"/>
        </w:rPr>
      </w:pPr>
      <w:r w:rsidRPr="00182D62">
        <w:rPr>
          <w:i/>
          <w:sz w:val="24"/>
          <w:szCs w:val="24"/>
        </w:rPr>
        <w:t>25769+5790+67110+3478=                              9087+54367+12460+6501=</w:t>
      </w:r>
    </w:p>
    <w:p w:rsidR="008C7325" w:rsidRPr="00182D62" w:rsidRDefault="008C7325" w:rsidP="00205BEA">
      <w:pPr>
        <w:spacing w:after="0" w:line="240" w:lineRule="auto"/>
        <w:jc w:val="both"/>
        <w:rPr>
          <w:sz w:val="24"/>
          <w:szCs w:val="24"/>
        </w:rPr>
      </w:pPr>
      <w:r w:rsidRPr="00182D62">
        <w:rPr>
          <w:sz w:val="24"/>
          <w:szCs w:val="24"/>
        </w:rPr>
        <w:t>(использовать калькулятор)</w:t>
      </w:r>
    </w:p>
    <w:p w:rsidR="008C7325" w:rsidRDefault="008C7325" w:rsidP="00205BE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-Ребята, а вы хотите узнать как учили считать детей в Древнем Риме много тысяч лет назад?</w:t>
      </w:r>
    </w:p>
    <w:p w:rsidR="008C7325" w:rsidRDefault="008C7325" w:rsidP="00205BE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547C5">
        <w:rPr>
          <w:color w:val="0070C0"/>
          <w:sz w:val="28"/>
          <w:szCs w:val="28"/>
          <w:u w:val="single"/>
        </w:rPr>
        <w:t>Сценка о калькуляторе</w:t>
      </w:r>
      <w:r>
        <w:rPr>
          <w:sz w:val="28"/>
          <w:szCs w:val="28"/>
        </w:rPr>
        <w:t xml:space="preserve"> (выходят учитель и 2 ученика).</w:t>
      </w:r>
    </w:p>
    <w:p w:rsidR="008C7325" w:rsidRPr="00182D62" w:rsidRDefault="008C7325" w:rsidP="00205BEA">
      <w:pPr>
        <w:spacing w:after="0" w:line="240" w:lineRule="auto"/>
        <w:jc w:val="both"/>
        <w:rPr>
          <w:sz w:val="24"/>
          <w:szCs w:val="24"/>
        </w:rPr>
      </w:pPr>
      <w:r w:rsidRPr="00182D62">
        <w:rPr>
          <w:i/>
          <w:color w:val="7030A0"/>
          <w:sz w:val="24"/>
          <w:szCs w:val="24"/>
          <w:u w:val="single"/>
        </w:rPr>
        <w:t>Учитель:</w:t>
      </w:r>
      <w:r w:rsidRPr="00182D62">
        <w:rPr>
          <w:sz w:val="24"/>
          <w:szCs w:val="24"/>
        </w:rPr>
        <w:t xml:space="preserve"> Здравствуйте, ребята. Садитесь. Сейчас мы с вами будем считать. Решать примеры при помощи абака. Взяли абак, посчитайте, сколько будет, если к 3 прибавить 3.</w:t>
      </w:r>
    </w:p>
    <w:p w:rsidR="008C7325" w:rsidRPr="00182D62" w:rsidRDefault="008C7325" w:rsidP="00205BEA">
      <w:pPr>
        <w:spacing w:after="0" w:line="240" w:lineRule="auto"/>
        <w:jc w:val="both"/>
        <w:rPr>
          <w:sz w:val="24"/>
          <w:szCs w:val="24"/>
        </w:rPr>
      </w:pPr>
      <w:r w:rsidRPr="00182D62">
        <w:rPr>
          <w:i/>
          <w:color w:val="7030A0"/>
          <w:sz w:val="24"/>
          <w:szCs w:val="24"/>
          <w:u w:val="single"/>
        </w:rPr>
        <w:t>Ученик:</w:t>
      </w:r>
      <w:r w:rsidRPr="00182D62">
        <w:rPr>
          <w:sz w:val="24"/>
          <w:szCs w:val="24"/>
        </w:rPr>
        <w:t xml:space="preserve"> 3 калькулюса плюс 3 калькулюса будет 6 калькулюсов.</w:t>
      </w:r>
    </w:p>
    <w:p w:rsidR="008C7325" w:rsidRPr="00182D62" w:rsidRDefault="008C7325" w:rsidP="00205BEA">
      <w:pPr>
        <w:spacing w:after="0" w:line="240" w:lineRule="auto"/>
        <w:jc w:val="both"/>
        <w:rPr>
          <w:sz w:val="24"/>
          <w:szCs w:val="24"/>
        </w:rPr>
      </w:pPr>
      <w:r w:rsidRPr="00182D62">
        <w:rPr>
          <w:i/>
          <w:color w:val="7030A0"/>
          <w:sz w:val="24"/>
          <w:szCs w:val="24"/>
          <w:u w:val="single"/>
        </w:rPr>
        <w:t>Учитель</w:t>
      </w:r>
      <w:r w:rsidRPr="00182D62">
        <w:rPr>
          <w:i/>
          <w:sz w:val="24"/>
          <w:szCs w:val="24"/>
          <w:u w:val="single"/>
        </w:rPr>
        <w:t>:</w:t>
      </w:r>
      <w:r w:rsidRPr="00182D62">
        <w:rPr>
          <w:sz w:val="24"/>
          <w:szCs w:val="24"/>
        </w:rPr>
        <w:t xml:space="preserve"> Правильно. Следующий пример: 5-2</w:t>
      </w:r>
    </w:p>
    <w:p w:rsidR="008C7325" w:rsidRPr="00182D62" w:rsidRDefault="008C7325" w:rsidP="00007A99">
      <w:pPr>
        <w:spacing w:after="0" w:line="240" w:lineRule="auto"/>
        <w:jc w:val="both"/>
        <w:rPr>
          <w:sz w:val="24"/>
          <w:szCs w:val="24"/>
        </w:rPr>
      </w:pPr>
      <w:r w:rsidRPr="00182D62">
        <w:rPr>
          <w:i/>
          <w:color w:val="7030A0"/>
          <w:sz w:val="24"/>
          <w:szCs w:val="24"/>
          <w:u w:val="single"/>
        </w:rPr>
        <w:t>Ученик:</w:t>
      </w:r>
      <w:r w:rsidRPr="00182D62">
        <w:rPr>
          <w:i/>
          <w:sz w:val="24"/>
          <w:szCs w:val="24"/>
          <w:u w:val="single"/>
        </w:rPr>
        <w:t xml:space="preserve"> </w:t>
      </w:r>
      <w:r w:rsidRPr="00182D62">
        <w:rPr>
          <w:sz w:val="24"/>
          <w:szCs w:val="24"/>
        </w:rPr>
        <w:t>5 калькулюсов минус 2 калькулюса равно 3</w:t>
      </w:r>
      <w:r>
        <w:rPr>
          <w:sz w:val="24"/>
          <w:szCs w:val="24"/>
        </w:rPr>
        <w:t xml:space="preserve"> </w:t>
      </w:r>
      <w:r w:rsidRPr="00182D62">
        <w:rPr>
          <w:sz w:val="24"/>
          <w:szCs w:val="24"/>
        </w:rPr>
        <w:t>калькулюса.</w:t>
      </w:r>
    </w:p>
    <w:p w:rsidR="008C7325" w:rsidRPr="00182D62" w:rsidRDefault="008C7325" w:rsidP="00007A99">
      <w:pPr>
        <w:spacing w:after="0" w:line="240" w:lineRule="auto"/>
        <w:jc w:val="both"/>
        <w:rPr>
          <w:sz w:val="24"/>
          <w:szCs w:val="24"/>
        </w:rPr>
      </w:pPr>
      <w:r w:rsidRPr="00182D62">
        <w:rPr>
          <w:i/>
          <w:color w:val="7030A0"/>
          <w:sz w:val="24"/>
          <w:szCs w:val="24"/>
          <w:u w:val="single"/>
        </w:rPr>
        <w:t>Учитель:</w:t>
      </w:r>
      <w:r w:rsidRPr="00182D62">
        <w:rPr>
          <w:sz w:val="24"/>
          <w:szCs w:val="24"/>
        </w:rPr>
        <w:t xml:space="preserve"> Правильно, молодец! Устный счет окончен.</w:t>
      </w:r>
    </w:p>
    <w:p w:rsidR="008C7325" w:rsidRDefault="008C7325" w:rsidP="00007A99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-Спасибо, ребята, за сценку.</w:t>
      </w:r>
    </w:p>
    <w:p w:rsidR="008C7325" w:rsidRDefault="008C7325" w:rsidP="00007A99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-Скажите, пожалуйста, какое незнакомое слово вы услышали?</w:t>
      </w:r>
    </w:p>
    <w:p w:rsidR="008C7325" w:rsidRDefault="008C7325" w:rsidP="00007A99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-Калькулюс.</w:t>
      </w:r>
    </w:p>
    <w:p w:rsidR="008C7325" w:rsidRDefault="008C7325" w:rsidP="00007A99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-Оказывается, в Древнем Риме калькулюсом называли камешки, которые использовали при счете, их двигали вправо или влево по доске, которая называется абак. Абак является прародителем калькулятора, а еще прародителем калькулятора являются счеты.</w:t>
      </w:r>
    </w:p>
    <w:p w:rsidR="008C7325" w:rsidRDefault="008C7325" w:rsidP="00205BE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-Посчитайте эти примеры. Какой ряд справится быстрее?</w:t>
      </w:r>
    </w:p>
    <w:p w:rsidR="008C7325" w:rsidRDefault="008C7325" w:rsidP="00205BE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1 ряд</w:t>
      </w:r>
    </w:p>
    <w:p w:rsidR="008C7325" w:rsidRDefault="008C7325" w:rsidP="00205BE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25769+5790+67110+3478=</w:t>
      </w:r>
    </w:p>
    <w:p w:rsidR="008C7325" w:rsidRDefault="008C7325" w:rsidP="00205BE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8C7325" w:rsidRDefault="008C7325" w:rsidP="00205BE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ряд</w:t>
      </w:r>
    </w:p>
    <w:p w:rsidR="008C7325" w:rsidRDefault="008C7325" w:rsidP="00205BE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9087+54367+12460+6501=</w:t>
      </w:r>
    </w:p>
    <w:p w:rsidR="008C7325" w:rsidRDefault="008C7325" w:rsidP="00205BE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-Проверим. Прочитайте ответы.</w:t>
      </w:r>
    </w:p>
    <w:p w:rsidR="008C7325" w:rsidRDefault="008C7325" w:rsidP="00205BE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-А как вы думаете, ваши родители умеют пользоваться калькулятором,компьютером? Кто из родителей пользуется им на работе, что они делают?</w:t>
      </w:r>
    </w:p>
    <w:p w:rsidR="008C7325" w:rsidRDefault="008C7325" w:rsidP="00205BE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(Умеют,  работают в бухгалтерии, кассиром, директором)</w:t>
      </w:r>
    </w:p>
    <w:p w:rsidR="008C7325" w:rsidRPr="009547C5" w:rsidRDefault="008C7325" w:rsidP="00205BEA">
      <w:pPr>
        <w:spacing w:after="0" w:line="240" w:lineRule="auto"/>
        <w:jc w:val="both"/>
        <w:rPr>
          <w:b/>
          <w:color w:val="FF0000"/>
          <w:sz w:val="28"/>
          <w:szCs w:val="28"/>
        </w:rPr>
      </w:pPr>
      <w:r w:rsidRPr="009547C5">
        <w:rPr>
          <w:b/>
          <w:color w:val="FF0000"/>
          <w:sz w:val="28"/>
          <w:szCs w:val="28"/>
        </w:rPr>
        <w:t xml:space="preserve">8.Самостоятельная работа. </w:t>
      </w:r>
    </w:p>
    <w:p w:rsidR="008C7325" w:rsidRPr="009547C5" w:rsidRDefault="008C7325" w:rsidP="00205BEA">
      <w:pPr>
        <w:spacing w:after="0" w:line="240" w:lineRule="auto"/>
        <w:jc w:val="both"/>
        <w:rPr>
          <w:i/>
          <w:color w:val="0070C0"/>
          <w:sz w:val="28"/>
          <w:szCs w:val="28"/>
        </w:rPr>
      </w:pPr>
      <w:r>
        <w:rPr>
          <w:sz w:val="28"/>
          <w:szCs w:val="28"/>
        </w:rPr>
        <w:t xml:space="preserve">-В народе говорят: </w:t>
      </w:r>
      <w:r w:rsidRPr="009547C5">
        <w:rPr>
          <w:i/>
          <w:color w:val="0070C0"/>
          <w:sz w:val="28"/>
          <w:szCs w:val="28"/>
        </w:rPr>
        <w:t>Всяк своего счастья кузнец.</w:t>
      </w:r>
    </w:p>
    <w:p w:rsidR="008C7325" w:rsidRDefault="008C7325" w:rsidP="00205BE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(Что для вас счастье?) знания, умения, практика.</w:t>
      </w:r>
    </w:p>
    <w:p w:rsidR="008C7325" w:rsidRDefault="008C7325" w:rsidP="00205BE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Каждый человек понимает счастье по-своему. Для нас можно считать за счастье, что мы живем в мирное время, уже 65 лет как нет войны, и у каждого ребенка есть возможность бесплатно учиться. А сейчас у нас есть возможность проверить знания, которые вы получили на предыдущих уроках. </w:t>
      </w:r>
    </w:p>
    <w:p w:rsidR="008C7325" w:rsidRDefault="008C7325" w:rsidP="005D715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1 группа – работа на компьютере (предлагается материал на сложение больших чисел из учебного компьютерного диска по математике 4 класс; режим тестирования: контроль с самопоощрением)</w:t>
      </w:r>
    </w:p>
    <w:p w:rsidR="008C7325" w:rsidRPr="00BA2E6D" w:rsidRDefault="008C7325" w:rsidP="005D715C">
      <w:pPr>
        <w:spacing w:after="0" w:line="240" w:lineRule="auto"/>
        <w:jc w:val="both"/>
        <w:rPr>
          <w:sz w:val="28"/>
          <w:szCs w:val="28"/>
          <w:u w:val="single"/>
        </w:rPr>
      </w:pPr>
      <w:r w:rsidRPr="00BA2E6D">
        <w:rPr>
          <w:sz w:val="28"/>
          <w:szCs w:val="28"/>
          <w:u w:val="single"/>
        </w:rPr>
        <w:t>По выбору:</w:t>
      </w:r>
    </w:p>
    <w:p w:rsidR="008C7325" w:rsidRPr="00182D62" w:rsidRDefault="008C7325" w:rsidP="005D715C">
      <w:pPr>
        <w:spacing w:after="0" w:line="240" w:lineRule="auto"/>
        <w:jc w:val="both"/>
        <w:rPr>
          <w:sz w:val="24"/>
          <w:szCs w:val="24"/>
        </w:rPr>
      </w:pPr>
      <w:r w:rsidRPr="00182D62">
        <w:rPr>
          <w:sz w:val="24"/>
          <w:szCs w:val="24"/>
        </w:rPr>
        <w:t>2 группа - тест по математике «Сложение многозначных чисел» (собирается и проверяется после урока)</w:t>
      </w:r>
    </w:p>
    <w:p w:rsidR="008C7325" w:rsidRDefault="008C7325" w:rsidP="005D715C">
      <w:pPr>
        <w:spacing w:after="0" w:line="240" w:lineRule="auto"/>
        <w:jc w:val="both"/>
        <w:rPr>
          <w:sz w:val="24"/>
          <w:szCs w:val="24"/>
        </w:rPr>
      </w:pPr>
      <w:r w:rsidRPr="00182D62">
        <w:rPr>
          <w:sz w:val="24"/>
          <w:szCs w:val="24"/>
        </w:rPr>
        <w:t>3 группа – логические задачи (ответы у учителя)</w:t>
      </w:r>
    </w:p>
    <w:p w:rsidR="008C7325" w:rsidRPr="00FC3977" w:rsidRDefault="008C7325" w:rsidP="00FC3977">
      <w:pPr>
        <w:spacing w:after="0" w:line="240" w:lineRule="auto"/>
        <w:jc w:val="center"/>
        <w:rPr>
          <w:b/>
          <w:i/>
          <w:color w:val="FF0000"/>
        </w:rPr>
      </w:pPr>
      <w:r w:rsidRPr="00FC3977">
        <w:rPr>
          <w:b/>
          <w:i/>
          <w:color w:val="FF0000"/>
        </w:rPr>
        <w:t>Логические задачи.</w:t>
      </w:r>
    </w:p>
    <w:p w:rsidR="008C7325" w:rsidRPr="00FC3977" w:rsidRDefault="008C7325" w:rsidP="00FC3977">
      <w:pPr>
        <w:spacing w:after="0" w:line="240" w:lineRule="auto"/>
        <w:jc w:val="center"/>
        <w:rPr>
          <w:i/>
          <w:color w:val="009900"/>
        </w:rPr>
      </w:pPr>
      <w:r w:rsidRPr="00FC3977">
        <w:rPr>
          <w:i/>
          <w:color w:val="009900"/>
        </w:rPr>
        <w:t>1.Что легче, яблоко или груша?</w:t>
      </w:r>
    </w:p>
    <w:p w:rsidR="008C7325" w:rsidRPr="00FC3977" w:rsidRDefault="008C7325" w:rsidP="00FC3977">
      <w:pPr>
        <w:spacing w:after="0" w:line="240" w:lineRule="auto"/>
        <w:jc w:val="both"/>
        <w:rPr>
          <w:color w:val="943634"/>
        </w:rPr>
      </w:pPr>
      <w:r>
        <w:rPr>
          <w:noProof/>
        </w:rPr>
        <w:pict>
          <v:shapetype id="_x0000_t117" coordsize="21600,21600" o:spt="117" path="m4353,l17214,r4386,10800l17214,21600r-12861,l,10800xe">
            <v:stroke joinstyle="miter"/>
            <v:path gradientshapeok="t" o:connecttype="rect" textboxrect="4353,0,17214,21600"/>
          </v:shapetype>
          <v:shape id="_x0000_s1038" type="#_x0000_t117" style="position:absolute;left:0;text-align:left;margin-left:276.9pt;margin-top:16.6pt;width:26.05pt;height:16.2pt;rotation:5765025fd;z-index:251671040" fillcolor="#00b050"/>
        </w:pict>
      </w:r>
      <w:r>
        <w:rPr>
          <w:noProof/>
        </w:rPr>
        <w:pict>
          <v:shape id="_x0000_s1039" type="#_x0000_t117" style="position:absolute;left:0;text-align:left;margin-left:260.7pt;margin-top:16.6pt;width:26.05pt;height:16.2pt;rotation:5765025fd;z-index:251672064" fillcolor="#00b050"/>
        </w:pict>
      </w:r>
      <w:r>
        <w:rPr>
          <w:noProof/>
        </w:rPr>
        <w:pict>
          <v:shape id="_x0000_s1040" type="#_x0000_t117" style="position:absolute;left:0;text-align:left;margin-left:244.5pt;margin-top:16.15pt;width:26.05pt;height:16.2pt;rotation:5765025fd;z-index:251670016" fillcolor="#00b050"/>
        </w:pict>
      </w:r>
      <w:r>
        <w:rPr>
          <w:noProof/>
        </w:rPr>
        <w:pict>
          <v:shape id="_x0000_s1041" type="#_x0000_t117" style="position:absolute;left:0;text-align:left;margin-left:228.3pt;margin-top:16.6pt;width:26.05pt;height:16.2pt;rotation:5765025fd;z-index:251667968" fillcolor="#00b050"/>
        </w:pict>
      </w:r>
      <w:r>
        <w:rPr>
          <w:noProof/>
        </w:rPr>
        <w:pict>
          <v:shape id="_x0000_s1042" type="#_x0000_t117" style="position:absolute;left:0;text-align:left;margin-left:211.95pt;margin-top:16.55pt;width:26.1pt;height:16.2pt;rotation:5765025fd;z-index:251666944" fillcolor="#00b050"/>
        </w:pict>
      </w:r>
      <w:r>
        <w:rPr>
          <w:noProof/>
        </w:rPr>
        <w:pict>
          <v:shape id="_x0000_s1043" type="#_x0000_t117" style="position:absolute;left:0;text-align:left;margin-left:140.95pt;margin-top:16.55pt;width:26.15pt;height:16.2pt;rotation:5765025fd;z-index:251668992" fillcolor="#00b050"/>
        </w:pict>
      </w:r>
      <w:r>
        <w:rPr>
          <w:noProof/>
        </w:rPr>
        <w:pict>
          <v:shape id="_x0000_s1044" type="#_x0000_t117" style="position:absolute;left:0;text-align:left;margin-left:124.75pt;margin-top:16.2pt;width:26.15pt;height:16.2pt;rotation:5765025fd;z-index:251665920" fillcolor="#00b050"/>
        </w:pict>
      </w:r>
      <w:r>
        <w:rPr>
          <w:noProof/>
        </w:rPr>
        <w:pict>
          <v:shape id="_x0000_s1045" type="#_x0000_t117" style="position:absolute;left:0;text-align:left;margin-left:108.55pt;margin-top:16.55pt;width:26.15pt;height:16.2pt;rotation:5765025fd;z-index:251664896" fillcolor="#00b050"/>
        </w:pict>
      </w:r>
      <w:r>
        <w:rPr>
          <w:noProof/>
        </w:rPr>
        <w:pict>
          <v:shape id="_x0000_s1046" type="#_x0000_t117" style="position:absolute;left:0;text-align:left;margin-left:92.2pt;margin-top:16.2pt;width:26.15pt;height:16.2pt;rotation:5765025fd;z-index:251663872" fillcolor="#00b050"/>
        </w:pict>
      </w:r>
      <w:r w:rsidRPr="00FC3977">
        <w:rPr>
          <w:color w:val="943634"/>
        </w:rPr>
        <w:t xml:space="preserve">                  Груша                                                    яблоко</w:t>
      </w:r>
    </w:p>
    <w:p w:rsidR="008C7325" w:rsidRPr="00FC3977" w:rsidRDefault="008C7325" w:rsidP="00FC3977">
      <w:pPr>
        <w:spacing w:after="0" w:line="240" w:lineRule="auto"/>
        <w:jc w:val="both"/>
      </w:pPr>
    </w:p>
    <w:p w:rsidR="008C7325" w:rsidRPr="00FC3977" w:rsidRDefault="008C7325" w:rsidP="00FC3977">
      <w:pPr>
        <w:spacing w:after="0" w:line="240" w:lineRule="auto"/>
        <w:jc w:val="both"/>
      </w:pPr>
      <w:r>
        <w:rPr>
          <w:noProof/>
        </w:rPr>
        <w:pict>
          <v:oval id="_x0000_s1047" style="position:absolute;left:0;text-align:left;margin-left:303pt;margin-top:.6pt;width:16.5pt;height:9.8pt;z-index:251662848" fillcolor="red"/>
        </w:pict>
      </w:r>
      <w:r>
        <w:rPr>
          <w:noProof/>
        </w:rPr>
        <w:pict>
          <v:oval id="_x0000_s1048" style="position:absolute;left:0;text-align:left;margin-left:336pt;margin-top:.6pt;width:16.5pt;height:9.8pt;z-index:251660800" fillcolor="red"/>
        </w:pict>
      </w:r>
      <w:r>
        <w:rPr>
          <w:noProof/>
        </w:rPr>
        <w:pict>
          <v:oval id="_x0000_s1049" style="position:absolute;left:0;text-align:left;margin-left:319.5pt;margin-top:.7pt;width:16.5pt;height:9.8pt;z-index:251661824" fillcolor="red"/>
        </w:pict>
      </w:r>
      <w:r>
        <w:rPr>
          <w:noProof/>
        </w:rPr>
        <w:pict>
          <v:oval id="_x0000_s1050" style="position:absolute;left:0;text-align:left;margin-left:81.6pt;margin-top:.7pt;width:16.5pt;height:9.8pt;z-index:251659776" fillcolor="red"/>
        </w:pict>
      </w:r>
      <w:r>
        <w:rPr>
          <w:noProof/>
        </w:rPr>
        <w:pict>
          <v:oval id="_x0000_s1051" style="position:absolute;left:0;text-align:left;margin-left:1in;margin-top:.7pt;width:16.5pt;height:9.8pt;z-index:251658752" fillcolor="red"/>
        </w:pict>
      </w:r>
      <w:r>
        <w:rPr>
          <w:noProof/>
        </w:rPr>
        <w:pict>
          <v:oval id="_x0000_s1052" style="position:absolute;left:0;text-align:left;margin-left:59.25pt;margin-top:.7pt;width:16.5pt;height:9.8pt;z-index:251657728" fillcolor="red"/>
        </w:pict>
      </w:r>
      <w:r>
        <w:rPr>
          <w:noProof/>
        </w:rPr>
        <w:pict>
          <v:oval id="_x0000_s1053" style="position:absolute;left:0;text-align:left;margin-left:48pt;margin-top:.7pt;width:16.5pt;height:9.8pt;z-index:251656704" fillcolor="red"/>
        </w:pict>
      </w:r>
      <w:r>
        <w:rPr>
          <w:noProof/>
        </w:rPr>
        <w:pict>
          <v:oval id="_x0000_s1054" style="position:absolute;left:0;text-align:left;margin-left:36pt;margin-top:1.05pt;width:16.5pt;height:9.8pt;z-index:251655680" fillcolor="red"/>
        </w:pict>
      </w:r>
      <w:r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55" type="#_x0000_t5" style="position:absolute;left:0;text-align:left;margin-left:255pt;margin-top:10.85pt;width:57.75pt;height:19.9pt;z-index:251653632" fillcolor="#548dd4"/>
        </w:pict>
      </w:r>
      <w:r>
        <w:rPr>
          <w:noProof/>
        </w:rPr>
        <w:pict>
          <v:shape id="_x0000_s1056" type="#_x0000_t5" style="position:absolute;left:0;text-align:left;margin-left:1in;margin-top:10.85pt;width:57.75pt;height:19.9pt;z-index:251652608" fillcolor="#548dd4"/>
        </w:pict>
      </w:r>
      <w:r>
        <w:rPr>
          <w:noProof/>
        </w:rPr>
        <w:pict>
          <v:shapetype id="_x0000_t86" coordsize="21600,21600" o:spt="86" adj="1800" path="m,qx21600@0l21600@1qy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0,0;0,21600;21600,10800" textboxrect="0,@2,15274,@3"/>
            <v:handles>
              <v:h position="bottomRight,#0" yrange="0,10800"/>
            </v:handles>
          </v:shapetype>
          <v:shape id="_x0000_s1057" type="#_x0000_t86" style="position:absolute;left:0;text-align:left;margin-left:283.15pt;margin-top:-63.8pt;width:6pt;height:143.25pt;rotation:90;z-index:251650560"/>
        </w:pict>
      </w:r>
      <w:r>
        <w:rPr>
          <w:noProof/>
        </w:rPr>
        <w:pict>
          <v:shape id="_x0000_s1058" type="#_x0000_t86" style="position:absolute;left:0;text-align:left;margin-left:99pt;margin-top:-58.15pt;width:6pt;height:132pt;rotation:90;z-index:251649536"/>
        </w:pict>
      </w:r>
      <w:r w:rsidRPr="00FC3977">
        <w:t xml:space="preserve">      </w:t>
      </w:r>
    </w:p>
    <w:p w:rsidR="008C7325" w:rsidRPr="00FC3977" w:rsidRDefault="008C7325" w:rsidP="00FC3977">
      <w:pPr>
        <w:spacing w:after="0" w:line="240" w:lineRule="auto"/>
        <w:jc w:val="both"/>
      </w:pPr>
      <w:r>
        <w:rPr>
          <w:noProof/>
        </w:rPr>
        <w:pict>
          <v:shape id="_x0000_s1059" type="#_x0000_t5" style="position:absolute;left:0;text-align:left;margin-left:150pt;margin-top:6.85pt;width:83.25pt;height:21.7pt;z-index:251654656" fillcolor="#974706"/>
        </w:pict>
      </w:r>
      <w:r>
        <w:rPr>
          <w:noProof/>
        </w:rPr>
        <w:pict>
          <v:shape id="_x0000_s1060" type="#_x0000_t32" style="position:absolute;left:0;text-align:left;margin-left:102.75pt;margin-top:6.85pt;width:187.5pt;height:0;z-index:251651584" o:connectortype="straight"/>
        </w:pict>
      </w:r>
    </w:p>
    <w:p w:rsidR="008C7325" w:rsidRPr="00FC3977" w:rsidRDefault="008C7325" w:rsidP="00FC3977">
      <w:pPr>
        <w:spacing w:after="0" w:line="240" w:lineRule="auto"/>
        <w:jc w:val="both"/>
      </w:pPr>
    </w:p>
    <w:p w:rsidR="008C7325" w:rsidRPr="00FC3977" w:rsidRDefault="008C7325" w:rsidP="00FC3977">
      <w:pPr>
        <w:spacing w:after="0" w:line="240" w:lineRule="auto"/>
        <w:jc w:val="center"/>
        <w:rPr>
          <w:i/>
          <w:color w:val="009900"/>
        </w:rPr>
      </w:pPr>
      <w:r w:rsidRPr="00FC3977">
        <w:rPr>
          <w:i/>
          <w:color w:val="009900"/>
        </w:rPr>
        <w:t>2.Кто получил «3»?</w:t>
      </w:r>
    </w:p>
    <w:p w:rsidR="008C7325" w:rsidRPr="00FC3977" w:rsidRDefault="008C7325" w:rsidP="00FC3977">
      <w:pPr>
        <w:spacing w:after="0" w:line="240" w:lineRule="auto"/>
        <w:jc w:val="center"/>
        <w:rPr>
          <w:color w:val="943634"/>
        </w:rPr>
      </w:pPr>
      <w:r w:rsidRPr="00FC3977">
        <w:rPr>
          <w:color w:val="943634"/>
        </w:rPr>
        <w:t>Петя        Андрей       Коля       Саша</w:t>
      </w:r>
    </w:p>
    <w:p w:rsidR="008C7325" w:rsidRPr="00FC3977" w:rsidRDefault="008C7325" w:rsidP="00FC3977">
      <w:pPr>
        <w:spacing w:after="0" w:line="240" w:lineRule="auto"/>
        <w:jc w:val="both"/>
      </w:pPr>
      <w:r w:rsidRPr="00FC3977">
        <w:t xml:space="preserve">  Саша, Коля, Петя, и Андрей получили по контрольной работе отметки 5,4,4 и 3. Саша получил отметку выше, чем Коля, а Петя – такую же, как Андрей. </w:t>
      </w:r>
    </w:p>
    <w:p w:rsidR="008C7325" w:rsidRPr="00FC3977" w:rsidRDefault="008C7325" w:rsidP="00FC3977">
      <w:pPr>
        <w:spacing w:after="0" w:line="240" w:lineRule="auto"/>
        <w:jc w:val="center"/>
        <w:rPr>
          <w:i/>
          <w:color w:val="009900"/>
        </w:rPr>
      </w:pPr>
      <w:r w:rsidRPr="00FC3977">
        <w:rPr>
          <w:i/>
          <w:color w:val="009900"/>
        </w:rPr>
        <w:t>3.Сколькими способами это можно сделать?</w:t>
      </w:r>
    </w:p>
    <w:p w:rsidR="008C7325" w:rsidRPr="00FC3977" w:rsidRDefault="008C7325" w:rsidP="00FC3977">
      <w:pPr>
        <w:spacing w:after="0" w:line="240" w:lineRule="auto"/>
        <w:jc w:val="center"/>
        <w:rPr>
          <w:color w:val="943634"/>
        </w:rPr>
      </w:pPr>
      <w:r w:rsidRPr="00FC3977">
        <w:rPr>
          <w:color w:val="943634"/>
        </w:rPr>
        <w:t>4         5        3        6</w:t>
      </w:r>
    </w:p>
    <w:p w:rsidR="008C7325" w:rsidRDefault="008C7325" w:rsidP="00FC3977">
      <w:pPr>
        <w:spacing w:after="0" w:line="240" w:lineRule="auto"/>
        <w:jc w:val="both"/>
      </w:pPr>
      <w:r w:rsidRPr="00FC3977">
        <w:t>Коля, Петя, Вася и Гена – лучшие бегуны в классе. На соревнованиях надо выставить команду из 3 человек. Сколькими способами это можно сделать?</w:t>
      </w:r>
    </w:p>
    <w:p w:rsidR="008C7325" w:rsidRPr="00FC3977" w:rsidRDefault="008C7325" w:rsidP="00FC3977">
      <w:pPr>
        <w:spacing w:after="0" w:line="240" w:lineRule="auto"/>
        <w:jc w:val="center"/>
      </w:pPr>
      <w:r w:rsidRPr="00FC3977">
        <w:rPr>
          <w:i/>
          <w:color w:val="009900"/>
        </w:rPr>
        <w:t>4. У кого были собаки?</w:t>
      </w:r>
    </w:p>
    <w:p w:rsidR="008C7325" w:rsidRPr="00FC3977" w:rsidRDefault="008C7325" w:rsidP="00FC3977">
      <w:pPr>
        <w:spacing w:after="0" w:line="240" w:lineRule="auto"/>
        <w:jc w:val="center"/>
        <w:rPr>
          <w:color w:val="943634"/>
        </w:rPr>
      </w:pPr>
      <w:r w:rsidRPr="00FC3977">
        <w:rPr>
          <w:color w:val="943634"/>
        </w:rPr>
        <w:t>У Марины                   У Лизы                      У Кати</w:t>
      </w:r>
    </w:p>
    <w:p w:rsidR="008C7325" w:rsidRPr="00FC3977" w:rsidRDefault="008C7325" w:rsidP="00FC3977">
      <w:pPr>
        <w:spacing w:after="0" w:line="240" w:lineRule="auto"/>
        <w:jc w:val="center"/>
        <w:rPr>
          <w:color w:val="943634"/>
        </w:rPr>
      </w:pPr>
      <w:r w:rsidRPr="00FC3977">
        <w:rPr>
          <w:color w:val="943634"/>
        </w:rPr>
        <w:t xml:space="preserve">  У Сони                         У Тани                       У Нины</w:t>
      </w:r>
    </w:p>
    <w:p w:rsidR="008C7325" w:rsidRPr="00FC3977" w:rsidRDefault="008C7325" w:rsidP="00FC3977">
      <w:pPr>
        <w:spacing w:after="0" w:line="240" w:lineRule="auto"/>
        <w:jc w:val="both"/>
        <w:rPr>
          <w:i/>
        </w:rPr>
      </w:pPr>
      <w:r w:rsidRPr="00FC3977">
        <w:t>У Марины, Кати, Сони, Нины, Лизы и Тани было две собаки и четыре кошки. У Сони и Лизы были одинаковые животные, у Лизы и Марины разные, у Кати и Сони одинаковые, у Сони и Нины – разные.</w:t>
      </w:r>
    </w:p>
    <w:p w:rsidR="008C7325" w:rsidRPr="00FC3977" w:rsidRDefault="008C7325" w:rsidP="005D715C">
      <w:pPr>
        <w:spacing w:after="0" w:line="240" w:lineRule="auto"/>
        <w:jc w:val="both"/>
        <w:rPr>
          <w:i/>
        </w:rPr>
      </w:pPr>
      <w:r w:rsidRPr="009547C5">
        <w:rPr>
          <w:b/>
          <w:color w:val="FF0000"/>
          <w:sz w:val="28"/>
          <w:szCs w:val="28"/>
        </w:rPr>
        <w:t>9. Итог урока.</w:t>
      </w:r>
    </w:p>
    <w:p w:rsidR="008C7325" w:rsidRDefault="008C7325" w:rsidP="005D715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Ребята, какая была тема нашего урока? Чему вы должны были научиться? Кто может сказать ,что он умеет складывать несколько многозначных чисел?</w:t>
      </w:r>
    </w:p>
    <w:p w:rsidR="008C7325" w:rsidRPr="00D70B8F" w:rsidRDefault="008C7325" w:rsidP="005D715C">
      <w:pPr>
        <w:spacing w:after="0" w:line="240" w:lineRule="auto"/>
        <w:jc w:val="both"/>
        <w:rPr>
          <w:i/>
          <w:sz w:val="28"/>
          <w:szCs w:val="28"/>
        </w:rPr>
      </w:pPr>
      <w:r w:rsidRPr="00D70B8F">
        <w:rPr>
          <w:i/>
          <w:sz w:val="28"/>
          <w:szCs w:val="28"/>
        </w:rPr>
        <w:t>Контрольный пример:</w:t>
      </w:r>
    </w:p>
    <w:p w:rsidR="008C7325" w:rsidRPr="00182D62" w:rsidRDefault="008C7325" w:rsidP="005D715C">
      <w:pPr>
        <w:spacing w:after="0" w:line="240" w:lineRule="auto"/>
        <w:jc w:val="both"/>
        <w:rPr>
          <w:sz w:val="24"/>
          <w:szCs w:val="24"/>
        </w:rPr>
      </w:pPr>
      <w:r w:rsidRPr="00182D62">
        <w:rPr>
          <w:sz w:val="24"/>
          <w:szCs w:val="24"/>
        </w:rPr>
        <w:t>56466+7630+19054 =</w:t>
      </w:r>
    </w:p>
    <w:p w:rsidR="008C7325" w:rsidRDefault="008C7325" w:rsidP="005D715C">
      <w:pPr>
        <w:spacing w:after="0" w:line="240" w:lineRule="auto"/>
        <w:jc w:val="both"/>
        <w:rPr>
          <w:sz w:val="28"/>
          <w:szCs w:val="28"/>
        </w:rPr>
      </w:pPr>
    </w:p>
    <w:p w:rsidR="008C7325" w:rsidRDefault="008C7325" w:rsidP="00205BE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-Урок окончен. Всем спасибо.</w:t>
      </w:r>
    </w:p>
    <w:sectPr w:rsidR="008C7325" w:rsidSect="00413381">
      <w:pgSz w:w="11906" w:h="16838"/>
      <w:pgMar w:top="720" w:right="720" w:bottom="720" w:left="720" w:header="708" w:footer="708" w:gutter="0"/>
      <w:pgBorders w:offsetFrom="page">
        <w:top w:val="vine" w:sz="10" w:space="24" w:color="0066FF"/>
        <w:left w:val="vine" w:sz="10" w:space="24" w:color="0066FF"/>
        <w:bottom w:val="vine" w:sz="10" w:space="24" w:color="0066FF"/>
        <w:right w:val="vine" w:sz="10" w:space="24" w:color="0066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B34975"/>
    <w:multiLevelType w:val="hybridMultilevel"/>
    <w:tmpl w:val="7EF87D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73125B72"/>
    <w:multiLevelType w:val="hybridMultilevel"/>
    <w:tmpl w:val="3FD083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787325"/>
    <w:multiLevelType w:val="hybridMultilevel"/>
    <w:tmpl w:val="479E1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3425"/>
    <w:rsid w:val="00007A99"/>
    <w:rsid w:val="00065F8B"/>
    <w:rsid w:val="0009510A"/>
    <w:rsid w:val="000A61F3"/>
    <w:rsid w:val="000B2C30"/>
    <w:rsid w:val="00121B09"/>
    <w:rsid w:val="001669C4"/>
    <w:rsid w:val="00182D62"/>
    <w:rsid w:val="001E4A12"/>
    <w:rsid w:val="00205BEA"/>
    <w:rsid w:val="002178DE"/>
    <w:rsid w:val="00280FE5"/>
    <w:rsid w:val="002C780B"/>
    <w:rsid w:val="00357B97"/>
    <w:rsid w:val="00390450"/>
    <w:rsid w:val="0040351A"/>
    <w:rsid w:val="00413381"/>
    <w:rsid w:val="004B1C09"/>
    <w:rsid w:val="004C04F0"/>
    <w:rsid w:val="004E7B84"/>
    <w:rsid w:val="005037B4"/>
    <w:rsid w:val="00574AA8"/>
    <w:rsid w:val="005A1099"/>
    <w:rsid w:val="005D715C"/>
    <w:rsid w:val="005F2D9F"/>
    <w:rsid w:val="006419CC"/>
    <w:rsid w:val="006E20FD"/>
    <w:rsid w:val="00753A09"/>
    <w:rsid w:val="00775554"/>
    <w:rsid w:val="00803CD3"/>
    <w:rsid w:val="00846A1E"/>
    <w:rsid w:val="00873425"/>
    <w:rsid w:val="008C7325"/>
    <w:rsid w:val="008F62D7"/>
    <w:rsid w:val="009136C4"/>
    <w:rsid w:val="00931C9F"/>
    <w:rsid w:val="009524BA"/>
    <w:rsid w:val="009547C5"/>
    <w:rsid w:val="00A06B65"/>
    <w:rsid w:val="00AC7503"/>
    <w:rsid w:val="00AD2AA0"/>
    <w:rsid w:val="00AF7669"/>
    <w:rsid w:val="00BA2E6D"/>
    <w:rsid w:val="00BB5CE3"/>
    <w:rsid w:val="00BE1006"/>
    <w:rsid w:val="00C24873"/>
    <w:rsid w:val="00C54327"/>
    <w:rsid w:val="00C664DA"/>
    <w:rsid w:val="00C97CCD"/>
    <w:rsid w:val="00CC41AD"/>
    <w:rsid w:val="00D70B8F"/>
    <w:rsid w:val="00D71D07"/>
    <w:rsid w:val="00D819B5"/>
    <w:rsid w:val="00DC79BE"/>
    <w:rsid w:val="00E00075"/>
    <w:rsid w:val="00E17644"/>
    <w:rsid w:val="00EC7809"/>
    <w:rsid w:val="00F46A0F"/>
    <w:rsid w:val="00F863D7"/>
    <w:rsid w:val="00FB521F"/>
    <w:rsid w:val="00FC3977"/>
    <w:rsid w:val="00FD66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10A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AD2AA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11.sld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289</TotalTime>
  <Pages>7</Pages>
  <Words>1693</Words>
  <Characters>9654</Characters>
  <Application>Microsoft Office Outlook</Application>
  <DocSecurity>0</DocSecurity>
  <Lines>0</Lines>
  <Paragraphs>0</Paragraphs>
  <ScaleCrop>false</ScaleCrop>
  <Company>MultiDVD Team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DARIK</dc:creator>
  <cp:keywords/>
  <dc:description/>
  <cp:lastModifiedBy>User</cp:lastModifiedBy>
  <cp:revision>3</cp:revision>
  <cp:lastPrinted>2009-12-17T18:13:00Z</cp:lastPrinted>
  <dcterms:created xsi:type="dcterms:W3CDTF">2009-12-11T16:20:00Z</dcterms:created>
  <dcterms:modified xsi:type="dcterms:W3CDTF">2013-03-13T17:46:00Z</dcterms:modified>
</cp:coreProperties>
</file>