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E93" w:rsidRDefault="00673E93" w:rsidP="00E87418">
      <w:pPr>
        <w:shd w:val="clear" w:color="auto" w:fill="FFFFFF"/>
        <w:spacing w:after="300" w:line="240" w:lineRule="auto"/>
        <w:ind w:right="2598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           </w:t>
      </w:r>
    </w:p>
    <w:p w:rsidR="00673E93" w:rsidRDefault="00673E93" w:rsidP="00385778">
      <w:pPr>
        <w:rPr>
          <w:noProof/>
          <w:lang w:eastAsia="ru-RU"/>
        </w:rPr>
      </w:pPr>
      <w:hyperlink r:id="rId5" w:history="1">
        <w:r w:rsidRPr="00ED61D5">
          <w:rPr>
            <w:noProof/>
            <w:color w:val="0000FF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i1025" type="#_x0000_t75" alt="http://im2-tub-ru.yandex.net/i?id=2e413625a88726cf545417341a0d1082-104-144&amp;n=21" href="http://yandex.ru/images/search?img_url=http://nauchi.nethouse.ru/static/img/0000/0000/5092/5092140.sxu55cthpl.156x120.jpg&amp;uinfo=sw-1366-sh-768-ww-1349-wh-674-pd-1-wp-16x9_1366x768&amp;_=1417501365328&amp;viewport=wide&amp;p=2&amp;text=%D0%BA%D0%B0%D1%80%D1%82%D0%B8%D0%BD%D0%BA%D0%B0 %D1%81%D0%BD%D0%B5%D0%B6%D0%B8%D0%BD%D0%BA%D0%B0&amp;pos=87&amp;rpt=simage&amp;family=yes&amp;pin" style="width:45pt;height:36pt;visibility:visible" o:button="t">
              <v:fill o:detectmouseclick="t"/>
              <v:imagedata r:id="rId6" o:title=""/>
            </v:shape>
          </w:pict>
        </w:r>
      </w:hyperlink>
    </w:p>
    <w:p w:rsidR="00673E93" w:rsidRDefault="00673E93" w:rsidP="00385778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673E93" w:rsidRPr="007E15A4" w:rsidRDefault="00673E93" w:rsidP="00385778">
      <w:pPr>
        <w:rPr>
          <w:rFonts w:ascii="Georgia" w:hAnsi="Georgia" w:cs="Georgia"/>
          <w:b/>
          <w:bCs/>
          <w:noProof/>
          <w:color w:val="002060"/>
          <w:sz w:val="52"/>
          <w:szCs w:val="52"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rFonts w:ascii="Georgia" w:hAnsi="Georgia" w:cs="Georgia"/>
          <w:noProof/>
          <w:sz w:val="52"/>
          <w:szCs w:val="52"/>
          <w:lang w:eastAsia="ru-RU"/>
        </w:rPr>
        <w:t xml:space="preserve">        </w:t>
      </w:r>
      <w:r w:rsidRPr="007E15A4">
        <w:rPr>
          <w:rFonts w:ascii="Georgia" w:hAnsi="Georgia" w:cs="Georgia"/>
          <w:b/>
          <w:bCs/>
          <w:noProof/>
          <w:color w:val="002060"/>
          <w:sz w:val="52"/>
          <w:szCs w:val="52"/>
          <w:lang w:eastAsia="ru-RU"/>
        </w:rPr>
        <w:t>Консультация для  родителей</w:t>
      </w:r>
    </w:p>
    <w:p w:rsidR="00673E93" w:rsidRPr="007E15A4" w:rsidRDefault="00673E93" w:rsidP="00385778">
      <w:pPr>
        <w:rPr>
          <w:rFonts w:ascii="Georgia" w:hAnsi="Georgia" w:cs="Georgia"/>
          <w:b/>
          <w:bCs/>
          <w:noProof/>
          <w:sz w:val="52"/>
          <w:szCs w:val="52"/>
          <w:lang w:eastAsia="ru-RU"/>
        </w:rPr>
      </w:pPr>
    </w:p>
    <w:p w:rsidR="00673E93" w:rsidRDefault="00673E93" w:rsidP="00385778">
      <w:pPr>
        <w:rPr>
          <w:rFonts w:ascii="Georgia" w:hAnsi="Georgia" w:cs="Georgia"/>
          <w:b/>
          <w:bCs/>
          <w:noProof/>
          <w:color w:val="00133A"/>
          <w:sz w:val="56"/>
          <w:szCs w:val="56"/>
          <w:lang w:eastAsia="ru-RU"/>
        </w:rPr>
      </w:pPr>
      <w:r w:rsidRPr="007E15A4">
        <w:rPr>
          <w:rFonts w:ascii="Georgia" w:hAnsi="Georgia" w:cs="Georgia"/>
          <w:b/>
          <w:bCs/>
          <w:noProof/>
          <w:sz w:val="52"/>
          <w:szCs w:val="52"/>
          <w:lang w:eastAsia="ru-RU"/>
        </w:rPr>
        <w:t xml:space="preserve">    </w:t>
      </w:r>
      <w:r>
        <w:rPr>
          <w:rFonts w:ascii="Georgia" w:hAnsi="Georgia" w:cs="Georgia"/>
          <w:b/>
          <w:bCs/>
          <w:noProof/>
          <w:sz w:val="52"/>
          <w:szCs w:val="52"/>
          <w:lang w:eastAsia="ru-RU"/>
        </w:rPr>
        <w:t xml:space="preserve">      </w:t>
      </w:r>
      <w:r w:rsidRPr="007E15A4">
        <w:rPr>
          <w:rFonts w:ascii="Georgia" w:hAnsi="Georgia" w:cs="Georgia"/>
          <w:b/>
          <w:bCs/>
          <w:noProof/>
          <w:color w:val="00133A"/>
          <w:sz w:val="56"/>
          <w:szCs w:val="56"/>
          <w:lang w:eastAsia="ru-RU"/>
        </w:rPr>
        <w:t xml:space="preserve">Безопасность  ребенка </w:t>
      </w:r>
    </w:p>
    <w:p w:rsidR="00673E93" w:rsidRDefault="00673E93" w:rsidP="00385778">
      <w:pPr>
        <w:rPr>
          <w:rFonts w:ascii="Georgia" w:hAnsi="Georgia" w:cs="Georgia"/>
          <w:b/>
          <w:bCs/>
          <w:noProof/>
          <w:color w:val="00133A"/>
          <w:sz w:val="56"/>
          <w:szCs w:val="56"/>
          <w:lang w:eastAsia="ru-RU"/>
        </w:rPr>
      </w:pPr>
      <w:r>
        <w:rPr>
          <w:rFonts w:ascii="Georgia" w:hAnsi="Georgia" w:cs="Georgia"/>
          <w:b/>
          <w:bCs/>
          <w:noProof/>
          <w:color w:val="00133A"/>
          <w:sz w:val="56"/>
          <w:szCs w:val="56"/>
          <w:lang w:eastAsia="ru-RU"/>
        </w:rPr>
        <w:t xml:space="preserve">                      на прогулке </w:t>
      </w:r>
    </w:p>
    <w:p w:rsidR="00673E93" w:rsidRPr="007E15A4" w:rsidRDefault="00673E93" w:rsidP="00385778">
      <w:pPr>
        <w:rPr>
          <w:rFonts w:ascii="Georgia" w:hAnsi="Georgia" w:cs="Georgia"/>
          <w:b/>
          <w:bCs/>
          <w:noProof/>
          <w:color w:val="00133A"/>
          <w:sz w:val="56"/>
          <w:szCs w:val="56"/>
          <w:lang w:eastAsia="ru-RU"/>
        </w:rPr>
      </w:pPr>
      <w:r>
        <w:rPr>
          <w:rFonts w:ascii="Georgia" w:hAnsi="Georgia" w:cs="Georgia"/>
          <w:b/>
          <w:bCs/>
          <w:noProof/>
          <w:color w:val="00133A"/>
          <w:sz w:val="56"/>
          <w:szCs w:val="56"/>
          <w:lang w:eastAsia="ru-RU"/>
        </w:rPr>
        <w:t xml:space="preserve">               </w:t>
      </w:r>
      <w:r w:rsidRPr="007E15A4">
        <w:rPr>
          <w:rFonts w:ascii="Georgia" w:hAnsi="Georgia" w:cs="Georgia"/>
          <w:b/>
          <w:bCs/>
          <w:noProof/>
          <w:color w:val="00133A"/>
          <w:sz w:val="56"/>
          <w:szCs w:val="56"/>
          <w:lang w:eastAsia="ru-RU"/>
        </w:rPr>
        <w:t xml:space="preserve"> в зимний период</w:t>
      </w:r>
      <w:r>
        <w:rPr>
          <w:noProof/>
          <w:color w:val="0000FF"/>
          <w:lang w:eastAsia="ru-RU"/>
        </w:rPr>
        <w:t xml:space="preserve">              </w:t>
      </w:r>
      <w:hyperlink r:id="rId7" w:history="1">
        <w:r w:rsidRPr="00ED61D5">
          <w:rPr>
            <w:noProof/>
            <w:color w:val="0000FF"/>
            <w:lang w:eastAsia="ru-RU"/>
          </w:rPr>
          <w:pict>
            <v:shape id="Рисунок 4" o:spid="_x0000_i1026" type="#_x0000_t75" alt="http://im2-tub-ru.yandex.net/i?id=2e413625a88726cf545417341a0d1082-104-144&amp;n=21" href="http://yandex.ru/images/search?img_url=http://nauchi.nethouse.ru/static/img/0000/0000/5092/5092140.sxu55cthpl.156x120.jpg&amp;uinfo=sw-1366-sh-768-ww-1349-wh-674-pd-1-wp-16x9_1366x768&amp;_=1417501365328&amp;viewport=wide&amp;p=2&amp;text=%D0%BA%D0%B0%D1%80%D1%82%D0%B8%D0%BD%D0%BA%D0%B0 %D1%81%D0%BD%D0%B5%D0%B6%D0%B8%D0%BD%D0%BA%D0%B0&amp;pos=87&amp;rpt=simage&amp;family=yes&amp;pin" style="width:57pt;height:58.5pt;visibility:visible" o:button="t">
              <v:fill o:detectmouseclick="t"/>
              <v:imagedata r:id="rId6" o:title=""/>
            </v:shape>
          </w:pict>
        </w:r>
      </w:hyperlink>
    </w:p>
    <w:p w:rsidR="00673E93" w:rsidRDefault="00673E93" w:rsidP="00385778">
      <w:pPr>
        <w:rPr>
          <w:noProof/>
          <w:lang w:eastAsia="ru-RU"/>
        </w:rPr>
      </w:pPr>
    </w:p>
    <w:p w:rsidR="00673E93" w:rsidRDefault="00673E93" w:rsidP="0038577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 w:rsidRPr="001F62BB">
        <w:rPr>
          <w:noProof/>
          <w:lang w:eastAsia="ru-RU"/>
        </w:rPr>
        <w:pict>
          <v:shape id="Рисунок 9" o:spid="_x0000_i1027" type="#_x0000_t75" alt="Зимний многослойный psd исходник - Детские зимние забавы &quot; Антошки.НЕТ - программы,фильмы,музыка,игры,книги,обои" style="width:375pt;height:285pt;visibility:visible">
            <v:imagedata r:id="rId8" o:title="" croptop="-204f" cropbottom="-341f" cropright="-96f"/>
            <o:lock v:ext="edit" aspectratio="f"/>
          </v:shape>
        </w:pict>
      </w:r>
    </w:p>
    <w:p w:rsidR="00673E93" w:rsidRDefault="00673E93" w:rsidP="00385778">
      <w:pPr>
        <w:rPr>
          <w:noProof/>
          <w:lang w:eastAsia="ru-RU"/>
        </w:rPr>
      </w:pPr>
    </w:p>
    <w:p w:rsidR="00673E93" w:rsidRDefault="00673E93" w:rsidP="00385778">
      <w:pPr>
        <w:rPr>
          <w:rFonts w:ascii="Georgia" w:hAnsi="Georgia" w:cs="Georgia"/>
          <w:b/>
          <w:bCs/>
          <w:noProof/>
          <w:color w:val="00206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</w:t>
      </w:r>
    </w:p>
    <w:p w:rsidR="00673E93" w:rsidRPr="00385778" w:rsidRDefault="00673E93" w:rsidP="00385778">
      <w:pPr>
        <w:rPr>
          <w:rFonts w:ascii="Georgia" w:hAnsi="Georgia" w:cs="Georgia"/>
          <w:b/>
          <w:bCs/>
          <w:color w:val="002060"/>
          <w:sz w:val="28"/>
          <w:szCs w:val="28"/>
        </w:rPr>
      </w:pPr>
      <w:r>
        <w:rPr>
          <w:rFonts w:ascii="Georgia" w:hAnsi="Georgia" w:cs="Georgia"/>
          <w:b/>
          <w:bCs/>
          <w:noProof/>
          <w:color w:val="002060"/>
          <w:lang w:eastAsia="ru-RU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</w:t>
      </w: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Безопасность</w:t>
      </w:r>
      <w:r w:rsidRPr="00207B9C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</w:t>
      </w:r>
      <w:hyperlink r:id="rId9" w:history="1">
        <w:r w:rsidRPr="00ED61D5">
          <w:rPr>
            <w:noProof/>
            <w:color w:val="0000FF"/>
            <w:lang w:eastAsia="ru-RU"/>
          </w:rPr>
          <w:pict>
            <v:shape id="Рисунок 15" o:spid="_x0000_i1028" type="#_x0000_t75" alt="http://im3-tub-ru.yandex.net/i?id=bf56584d22924d03a88cc58c700eb4b0-63-144&amp;n=21" href="http://yandex.ru/images/search?img_url=http://www.upenn.edu/almanac/volumes/v54/n16/images_n16/snowflakes.jpg&amp;uinfo=sw-1366-sh-768-ww-1349-wh-674-pd-1-wp-16x9_1366x768&amp;_=1417500558359&amp;viewport=wide&amp;text=%D0%BA%D0%B0%D1%80%D1%82%D0%B8%D0%BD%D0%BA%D0%B0 %D1%81%D0%BD%D0%B5%D0%B6%D0%B8%D0%BD%D0%BA%D0%B0&amp;pos=3&amp;rpt=simage&amp;family=yes&amp;pin" style="width:70.5pt;height:51.75pt;visibility:visible" o:button="t">
              <v:fill o:detectmouseclick="t"/>
              <v:imagedata r:id="rId10" o:title=""/>
            </v:shape>
          </w:pict>
        </w:r>
      </w:hyperlink>
    </w:p>
    <w:p w:rsidR="00673E93" w:rsidRPr="00207B9C" w:rsidRDefault="00673E93" w:rsidP="00E87418">
      <w:pPr>
        <w:shd w:val="clear" w:color="auto" w:fill="FFFFFF"/>
        <w:spacing w:after="300" w:line="240" w:lineRule="auto"/>
        <w:ind w:right="2598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</w:t>
      </w:r>
      <w:r w:rsidRPr="00207B9C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ребенка на прогулке 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в </w:t>
      </w: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зимний</w:t>
      </w:r>
      <w:r w:rsidRPr="00207B9C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период</w:t>
      </w:r>
    </w:p>
    <w:p w:rsidR="00673E93" w:rsidRPr="00E87418" w:rsidRDefault="00673E93" w:rsidP="00E87418">
      <w:pPr>
        <w:shd w:val="clear" w:color="auto" w:fill="FFFFFF"/>
        <w:spacing w:after="300" w:line="240" w:lineRule="auto"/>
        <w:ind w:right="2598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</w:t>
      </w:r>
      <w:r w:rsidRPr="00207B9C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</w:t>
      </w: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(памятка для родителей)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 </w:t>
      </w:r>
    </w:p>
    <w:p w:rsidR="00673E93" w:rsidRPr="000C6334" w:rsidRDefault="00673E93" w:rsidP="00E87418">
      <w:pPr>
        <w:shd w:val="clear" w:color="auto" w:fill="FFFFFF"/>
        <w:spacing w:before="300" w:after="75" w:line="240" w:lineRule="auto"/>
        <w:rPr>
          <w:noProof/>
          <w:color w:val="0000FF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 xml:space="preserve">                         </w:t>
      </w:r>
      <w:r w:rsidRPr="00E87418">
        <w:rPr>
          <w:rFonts w:ascii="Times New Roman" w:hAnsi="Times New Roman" w:cs="Times New Roman"/>
          <w:b/>
          <w:bCs/>
          <w:caps/>
          <w:color w:val="002060"/>
          <w:sz w:val="32"/>
          <w:szCs w:val="32"/>
          <w:lang w:eastAsia="ru-RU"/>
        </w:rPr>
        <w:t>Одежда для зимней прогулки</w:t>
      </w:r>
    </w:p>
    <w:p w:rsidR="00673E93" w:rsidRPr="00E87418" w:rsidRDefault="00673E93" w:rsidP="00E87418">
      <w:pPr>
        <w:shd w:val="clear" w:color="auto" w:fill="FFFFFF"/>
        <w:spacing w:before="300" w:after="75" w:line="240" w:lineRule="auto"/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t xml:space="preserve">                                                        </w:t>
      </w:r>
      <w:hyperlink r:id="rId11" w:history="1">
        <w:r w:rsidRPr="00ED61D5">
          <w:rPr>
            <w:noProof/>
            <w:color w:val="0000FF"/>
            <w:lang w:eastAsia="ru-RU"/>
          </w:rPr>
          <w:pict>
            <v:shape id="Рисунок 5" o:spid="_x0000_i1029" type="#_x0000_t75" alt="http://im2-tub-ru.yandex.net/i?id=36de0b02782b5de8bcca121db52cceb7-54-144&amp;n=21" href="http://yandex.ru/images/search?source=wiz&amp;img_url=http://festival.1september.ru/articles/528757/f_clip_image002.jpg&amp;uinfo=sw-1366-sh-768-ww-1349-wh-674-pd-1-wp-16x9_1366x768-lt-234&amp;text=%D0%BA%D0%B0%D1%80%D1%82%D0%B8%D0%BD%D0%BA%D0%B0 %D0%B7%D0%B8%D0%BC%D0%BD%D0%B8%D0%B5 %D0%B7%D0%B0%D0%B1%D0%B0%D0%B2%D1%8B %D0%B4%D0%B5%D1%82%D0%B5%D0%B9&amp;noreask=1&amp;pos=4&amp;rpt=simage&amp;lr=10716&amp;family=yes&amp;pin" style="width:193.5pt;height:140.25pt;visibility:visible" o:button="t">
              <v:fill o:detectmouseclick="t"/>
              <v:imagedata r:id="rId12" o:title="" croptop="-419f" cropbottom="-746f" cropright="-170f"/>
              <o:lock v:ext="edit" aspectratio="f"/>
            </v:shape>
          </w:pict>
        </w:r>
      </w:hyperlink>
      <w:r w:rsidRPr="00AD26B6">
        <w:rPr>
          <w:noProof/>
          <w:color w:val="0000FF"/>
          <w:lang w:eastAsia="ru-RU"/>
        </w:rPr>
        <w:t xml:space="preserve"> </w:t>
      </w:r>
      <w:hyperlink r:id="rId13" w:history="1">
        <w:r w:rsidRPr="00ED61D5">
          <w:rPr>
            <w:noProof/>
            <w:color w:val="0000FF"/>
            <w:lang w:eastAsia="ru-RU"/>
          </w:rPr>
          <w:pict>
            <v:shape id="Рисунок 11" o:spid="_x0000_i1030" type="#_x0000_t75" alt="http://im3-tub-ru.yandex.net/i?id=bf56584d22924d03a88cc58c700eb4b0-63-144&amp;n=21" href="http://yandex.ru/images/search?img_url=http://www.upenn.edu/almanac/volumes/v54/n16/images_n16/snowflakes.jpg&amp;uinfo=sw-1366-sh-768-ww-1349-wh-674-pd-1-wp-16x9_1366x768&amp;_=1417500558359&amp;viewport=wide&amp;text=%D0%BA%D0%B0%D1%80%D1%82%D0%B8%D0%BD%D0%BA%D0%B0 %D1%81%D0%BD%D0%B5%D0%B6%D0%B8%D0%BD%D0%BA%D0%B0&amp;pos=3&amp;rpt=simage&amp;family=yes&amp;pin" style="width:118.5pt;height:112.5pt;visibility:visible" o:button="t">
              <v:fill o:detectmouseclick="t"/>
              <v:imagedata r:id="rId10" o:title=""/>
            </v:shape>
          </w:pict>
        </w:r>
      </w:hyperlink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обувь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673E93" w:rsidRPr="00E87418" w:rsidRDefault="00673E93" w:rsidP="00E87418">
      <w:pPr>
        <w:shd w:val="clear" w:color="auto" w:fill="FFFFFF"/>
        <w:spacing w:before="300" w:after="75" w:line="240" w:lineRule="auto"/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 xml:space="preserve">                           </w:t>
      </w:r>
      <w:r w:rsidRPr="00E87418"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>Зимние забавы и безопасность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каждой зимней забавы есть и свои особенности, свои правила безопасности.</w:t>
      </w:r>
    </w:p>
    <w:p w:rsidR="00673E93" w:rsidRDefault="00673E93" w:rsidP="00AD26B6">
      <w:pPr>
        <w:shd w:val="clear" w:color="auto" w:fill="FFFFFF"/>
        <w:spacing w:before="75" w:after="15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</w:t>
      </w:r>
    </w:p>
    <w:p w:rsidR="00673E93" w:rsidRDefault="00673E93" w:rsidP="00E8741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673E93" w:rsidRDefault="00673E93" w:rsidP="005C5997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                                                  </w:t>
      </w:r>
      <w:r>
        <w:rPr>
          <w:noProof/>
          <w:color w:val="0000FF"/>
          <w:lang w:eastAsia="ru-RU"/>
        </w:rPr>
        <w:t xml:space="preserve">      </w:t>
      </w:r>
      <w:hyperlink r:id="rId14" w:history="1">
        <w:r w:rsidRPr="00ED61D5">
          <w:rPr>
            <w:noProof/>
            <w:color w:val="0000FF"/>
            <w:lang w:eastAsia="ru-RU"/>
          </w:rPr>
          <w:pict>
            <v:shape id="Рисунок 13" o:spid="_x0000_i1031" type="#_x0000_t75" alt="http://im3-tub-ru.yandex.net/i?id=bf56584d22924d03a88cc58c700eb4b0-63-144&amp;n=21" href="http://yandex.ru/images/search?img_url=http://www.upenn.edu/almanac/volumes/v54/n16/images_n16/snowflakes.jpg&amp;uinfo=sw-1366-sh-768-ww-1349-wh-674-pd-1-wp-16x9_1366x768&amp;_=1417500558359&amp;viewport=wide&amp;text=%D0%BA%D0%B0%D1%80%D1%82%D0%B8%D0%BD%D0%BA%D0%B0 %D1%81%D0%BD%D0%B5%D0%B6%D0%B8%D0%BD%D0%BA%D0%B0&amp;pos=3&amp;rpt=simage&amp;family=yes&amp;pin" style="width:70.5pt;height:51.75pt;visibility:visible" o:button="t">
              <v:fill o:detectmouseclick="t"/>
              <v:imagedata r:id="rId10" o:title=""/>
            </v:shape>
          </w:pict>
        </w:r>
      </w:hyperlink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</w:t>
      </w:r>
    </w:p>
    <w:p w:rsidR="00673E93" w:rsidRDefault="00673E93" w:rsidP="005C5997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        </w:t>
      </w: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Катание на лыжах</w:t>
      </w:r>
    </w:p>
    <w:p w:rsidR="00673E93" w:rsidRPr="00E87418" w:rsidRDefault="00673E93" w:rsidP="00207B9C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002060"/>
          <w:sz w:val="36"/>
          <w:szCs w:val="36"/>
          <w:lang w:eastAsia="ru-RU"/>
        </w:rPr>
        <w:t xml:space="preserve">                            </w:t>
      </w:r>
      <w:r w:rsidRPr="001F62BB">
        <w:rPr>
          <w:noProof/>
          <w:lang w:eastAsia="ru-RU"/>
        </w:rPr>
        <w:pict>
          <v:shape id="Рисунок 8" o:spid="_x0000_i1032" type="#_x0000_t75" alt="Зимние развлечения - Фото УНИАН - страница 33" style="width:171pt;height:128.25pt;visibility:visible">
            <v:imagedata r:id="rId15" o:title="" croptop="-458f" cropbottom="-713f" cropleft="-170f" cropright="-170f"/>
            <o:lock v:ext="edit" aspectratio="f"/>
          </v:shape>
        </w:pic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 </w:t>
      </w:r>
    </w:p>
    <w:p w:rsidR="00673E93" w:rsidRDefault="00673E93" w:rsidP="000C6334">
      <w:pPr>
        <w:shd w:val="clear" w:color="auto" w:fill="FFFFFF"/>
        <w:spacing w:before="75" w:after="150" w:line="240" w:lineRule="auto"/>
        <w:ind w:firstLine="225"/>
        <w:rPr>
          <w:noProof/>
          <w:color w:val="0000FF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 w:rsidRPr="005C5997">
        <w:rPr>
          <w:noProof/>
          <w:color w:val="0000FF"/>
          <w:lang w:eastAsia="ru-RU"/>
        </w:rPr>
        <w:t xml:space="preserve"> </w:t>
      </w:r>
      <w:r>
        <w:rPr>
          <w:noProof/>
          <w:color w:val="0000FF"/>
          <w:lang w:eastAsia="ru-RU"/>
        </w:rPr>
        <w:t xml:space="preserve">                                                            </w:t>
      </w:r>
      <w:r w:rsidRPr="001F62BB">
        <w:rPr>
          <w:noProof/>
          <w:lang w:eastAsia="ru-RU"/>
        </w:rPr>
        <w:pict>
          <v:shape id="Рисунок 2" o:spid="_x0000_i1033" type="#_x0000_t75" alt="Зимние развлечения картины и рисунки Мультимедийный новостной портал" style="width:114pt;height:166.5pt;visibility:visible">
            <v:imagedata r:id="rId16" o:title="" croptop="-359f" cropbottom="-539f" cropright="-173f"/>
            <o:lock v:ext="edit" aspectratio="f"/>
          </v:shape>
        </w:pict>
      </w:r>
      <w:r>
        <w:rPr>
          <w:noProof/>
          <w:color w:val="0000FF"/>
          <w:lang w:eastAsia="ru-RU"/>
        </w:rPr>
        <w:t xml:space="preserve">     </w:t>
      </w:r>
      <w:hyperlink r:id="rId17" w:history="1">
        <w:r w:rsidRPr="00ED61D5">
          <w:rPr>
            <w:noProof/>
            <w:color w:val="0000FF"/>
            <w:lang w:eastAsia="ru-RU"/>
          </w:rPr>
          <w:pict>
            <v:shape id="Рисунок 14" o:spid="_x0000_i1034" type="#_x0000_t75" alt="http://im3-tub-ru.yandex.net/i?id=bf56584d22924d03a88cc58c700eb4b0-63-144&amp;n=21" href="http://yandex.ru/images/search?img_url=http://www.upenn.edu/almanac/volumes/v54/n16/images_n16/snowflakes.jpg&amp;uinfo=sw-1366-sh-768-ww-1349-wh-674-pd-1-wp-16x9_1366x768&amp;_=1417500558359&amp;viewport=wide&amp;text=%D0%BA%D0%B0%D1%80%D1%82%D0%B8%D0%BD%D0%BA%D0%B0 %D1%81%D0%BD%D0%B5%D0%B6%D0%B8%D0%BD%D0%BA%D0%B0&amp;pos=3&amp;rpt=simage&amp;family=yes&amp;pin" style="width:118.5pt;height:112.5pt;visibility:visible" o:button="t">
              <v:fill o:detectmouseclick="t"/>
              <v:imagedata r:id="rId10" o:title=""/>
            </v:shape>
          </w:pict>
        </w:r>
      </w:hyperlink>
    </w:p>
    <w:p w:rsidR="00673E93" w:rsidRPr="00E87418" w:rsidRDefault="00673E93" w:rsidP="000C6334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AD26B6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</w:t>
      </w: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Катание на коньках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</w:t>
      </w:r>
    </w:p>
    <w:p w:rsidR="00673E93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отличие от лыж, занятие коньками сопряжено все же с определенным риском.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Необходимо иметь в виду следующее: </w:t>
      </w:r>
    </w:p>
    <w:p w:rsidR="00673E93" w:rsidRPr="00E87418" w:rsidRDefault="00673E93" w:rsidP="00E87418">
      <w:pPr>
        <w:numPr>
          <w:ilvl w:val="0"/>
          <w:numId w:val="1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Катайтесь на коньках на специально оборудованных катках, опасно кататься на открытых водоемах.</w:t>
      </w:r>
    </w:p>
    <w:p w:rsidR="00673E93" w:rsidRPr="00E87418" w:rsidRDefault="00673E93" w:rsidP="00E87418">
      <w:pPr>
        <w:numPr>
          <w:ilvl w:val="0"/>
          <w:numId w:val="1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ходите на каток в те дни, когда на нем катается много людей. Риск получить серьезную травму в этом случае крайне велик. </w:t>
      </w:r>
    </w:p>
    <w:p w:rsidR="00673E93" w:rsidRPr="00E87418" w:rsidRDefault="00673E93" w:rsidP="00E87418">
      <w:pPr>
        <w:numPr>
          <w:ilvl w:val="0"/>
          <w:numId w:val="1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Падения исключить невозможно, поэтому постарайтесь, чтобы ребенок был одет в плотную одежду.</w:t>
      </w:r>
    </w:p>
    <w:p w:rsidR="00673E93" w:rsidRPr="00E87418" w:rsidRDefault="00673E93" w:rsidP="00E87418">
      <w:pPr>
        <w:numPr>
          <w:ilvl w:val="0"/>
          <w:numId w:val="1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отходите от малыша ни на шаг, чтобы в случае необходимости поддержать его и избежать падений.</w:t>
      </w:r>
    </w:p>
    <w:p w:rsidR="00673E93" w:rsidRDefault="00673E93" w:rsidP="00E87418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</w:t>
      </w:r>
    </w:p>
    <w:p w:rsidR="00673E93" w:rsidRDefault="00673E93" w:rsidP="005C5997">
      <w:pPr>
        <w:shd w:val="clear" w:color="auto" w:fill="FFFFFF"/>
        <w:spacing w:before="75" w:after="15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 w:rsidRPr="00AD26B6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    </w:t>
      </w: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Катание на санках, ледянках</w:t>
      </w:r>
    </w:p>
    <w:p w:rsidR="00673E93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1F62BB">
        <w:rPr>
          <w:noProof/>
          <w:lang w:eastAsia="ru-RU"/>
        </w:rPr>
        <w:pict>
          <v:shape id="Рисунок 3" o:spid="_x0000_i1035" type="#_x0000_t75" alt="Картинки зимние забавы детей" style="width:214.5pt;height:153pt;visibility:visible">
            <v:imagedata r:id="rId18" o:title="" croptop="-391f" cropbottom="-543f" cropright="-184f"/>
            <o:lock v:ext="edit" aspectratio="f"/>
          </v:shape>
        </w:pict>
      </w:r>
      <w:hyperlink r:id="rId19" w:history="1">
        <w:r w:rsidRPr="00ED61D5">
          <w:rPr>
            <w:noProof/>
            <w:color w:val="0000FF"/>
            <w:lang w:eastAsia="ru-RU"/>
          </w:rPr>
          <w:pict>
            <v:shape id="Рисунок 16" o:spid="_x0000_i1036" type="#_x0000_t75" alt="http://im3-tub-ru.yandex.net/i?id=bf56584d22924d03a88cc58c700eb4b0-63-144&amp;n=21" href="http://yandex.ru/images/search?img_url=http://www.upenn.edu/almanac/volumes/v54/n16/images_n16/snowflakes.jpg&amp;uinfo=sw-1366-sh-768-ww-1349-wh-674-pd-1-wp-16x9_1366x768&amp;_=1417500558359&amp;viewport=wide&amp;text=%D0%BA%D0%B0%D1%80%D1%82%D0%B8%D0%BD%D0%BA%D0%B0 %D1%81%D0%BD%D0%B5%D0%B6%D0%B8%D0%BD%D0%BA%D0%B0&amp;pos=3&amp;rpt=simage&amp;family=yes&amp;pin" style="width:98.25pt;height:93pt;visibility:visible" o:button="t">
              <v:fill o:detectmouseclick="t"/>
              <v:imagedata r:id="rId10" o:title=""/>
            </v:shape>
          </w:pict>
        </w:r>
      </w:hyperlink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прогулки на санках ребенка надо одеть потеплее. </w:t>
      </w:r>
    </w:p>
    <w:p w:rsidR="00673E93" w:rsidRPr="00E87418" w:rsidRDefault="00673E93" w:rsidP="00E8741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Прежде чем ребенок сядет на санки, проверьте, нет ли в них неисправностей. </w:t>
      </w:r>
    </w:p>
    <w:p w:rsidR="00673E93" w:rsidRPr="00E87418" w:rsidRDefault="00673E93" w:rsidP="00E8741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Кататься на санках с горки нежелательно, лучше на ледянках.</w:t>
      </w:r>
    </w:p>
    <w:p w:rsidR="00673E93" w:rsidRPr="00E87418" w:rsidRDefault="00673E93" w:rsidP="00E8741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Объясните ребенку заранее, что на горке надо соблюдать дисциплину и последовательность. </w:t>
      </w:r>
    </w:p>
    <w:p w:rsidR="00673E93" w:rsidRPr="00E87418" w:rsidRDefault="00673E93" w:rsidP="00E8741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673E93" w:rsidRPr="00E87418" w:rsidRDefault="00673E93" w:rsidP="00E8741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Нельзя разрешать ребенку кататься на санках, лежа на животе, он может повредить зубы или голову.</w:t>
      </w:r>
    </w:p>
    <w:p w:rsidR="00673E93" w:rsidRPr="00E87418" w:rsidRDefault="00673E93" w:rsidP="00E8741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Кататься на санках стоя нельзя! Опасно привязывать санки друг к другу.</w:t>
      </w:r>
    </w:p>
    <w:p w:rsidR="00673E93" w:rsidRPr="00E87418" w:rsidRDefault="00673E93" w:rsidP="00E8741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>Игры около дома»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разрешайте детям играть у дороги. Учите детей, что нельзя выбегать на проезжую часть. 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мусорки – да все что угодно!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Объясните детям, что нельзя брать в рот снег, ледяные корочки, сосульки: в них много невидимой для глаз грязи и микробов, которые могут вызвать болезнь. 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673E93" w:rsidRPr="00E87418" w:rsidRDefault="00673E93" w:rsidP="00E87418">
      <w:pPr>
        <w:shd w:val="clear" w:color="auto" w:fill="FFFFFF"/>
        <w:spacing w:before="300" w:after="75" w:line="240" w:lineRule="auto"/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 xml:space="preserve">                  </w:t>
      </w:r>
      <w:r w:rsidRPr="00E87418"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>Опасности, подстерегающие нас зимой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673E93" w:rsidRDefault="00673E93" w:rsidP="00E8741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Осторожно, гололед!</w:t>
      </w:r>
    </w:p>
    <w:p w:rsidR="00673E93" w:rsidRPr="00E87418" w:rsidRDefault="00673E93" w:rsidP="001E30C1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002060"/>
          <w:sz w:val="36"/>
          <w:szCs w:val="36"/>
          <w:lang w:eastAsia="ru-RU"/>
        </w:rPr>
        <w:t xml:space="preserve">         </w:t>
      </w:r>
      <w:hyperlink r:id="rId20" w:history="1">
        <w:r w:rsidRPr="00ED61D5">
          <w:rPr>
            <w:noProof/>
            <w:color w:val="0000FF"/>
            <w:lang w:eastAsia="ru-RU"/>
          </w:rPr>
          <w:pict>
            <v:shape id="Рисунок 18" o:spid="_x0000_i1037" type="#_x0000_t75" alt="http://im3-tub-ru.yandex.net/i?id=bf56584d22924d03a88cc58c700eb4b0-63-144&amp;n=21" href="http://yandex.ru/images/search?img_url=http://www.upenn.edu/almanac/volumes/v54/n16/images_n16/snowflakes.jpg&amp;uinfo=sw-1366-sh-768-ww-1349-wh-674-pd-1-wp-16x9_1366x768&amp;_=1417500558359&amp;viewport=wide&amp;text=%D0%BA%D0%B0%D1%80%D1%82%D0%B8%D0%BD%D0%BA%D0%B0 %D1%81%D0%BD%D0%B5%D0%B6%D0%B8%D0%BD%D0%BA%D0%B0&amp;pos=3&amp;rpt=simage&amp;family=yes&amp;pin" style="width:98.25pt;height:93pt;visibility:visible" o:button="t">
              <v:fill o:detectmouseclick="t"/>
              <v:imagedata r:id="rId10" o:title=""/>
            </v:shape>
          </w:pict>
        </w:r>
      </w:hyperlink>
      <w:r>
        <w:rPr>
          <w:rFonts w:ascii="Times New Roman" w:hAnsi="Times New Roman" w:cs="Times New Roman"/>
          <w:color w:val="002060"/>
          <w:sz w:val="36"/>
          <w:szCs w:val="36"/>
          <w:lang w:eastAsia="ru-RU"/>
        </w:rPr>
        <w:t xml:space="preserve">                       </w:t>
      </w:r>
      <w:hyperlink r:id="rId21" w:history="1">
        <w:r w:rsidRPr="00ED61D5">
          <w:rPr>
            <w:noProof/>
            <w:color w:val="0000FF"/>
            <w:lang w:eastAsia="ru-RU"/>
          </w:rPr>
          <w:pict>
            <v:shape id="Рисунок 7" o:spid="_x0000_i1038" type="#_x0000_t75" alt="http://im3-tub-ru.yandex.net/i?id=4094d481acfd2d10eafd6bd0cca33979-64-144&amp;n=21" href="http://yandex.ru/images/search?img_url=http://www.31.mchs.gov.ru/upload/iblock/11d/11d3a75ad20c60e7a5845b3ae045de27.jpg&amp;uinfo=sw-1366-sh-768-ww-1349-wh-674-pd-1-wp-16x9_1366x768&amp;_=1417496964443&amp;viewport=wide&amp;p=10&amp;text=%D0%BA%D0%B0%D1%80%D1%82%D0%B8%D0%BD%D0%BA%D0%B0 %D0%BE%D1%81%D1%82%D0%BE%D1%80%D0%BE%D0%B6%D0%BD%D0%BE %D0%B3%D0%BE%D0%BB%D0%BE%D0%BB%D0%B5%D0%B4 %D0%B4%D0%BB%D1%8F %D0%B4%D0%B5%D1%82%D0%B5%D0%B9&amp;pos=327&amp;rpt=simage&amp;family=yes&amp;pin" style="width:225pt;height:147.75pt;visibility:visible" o:button="t">
              <v:fill o:detectmouseclick="t"/>
              <v:imagedata r:id="rId22" o:title="" croptop="-398f" cropbottom="-618f" cropright="-88f"/>
              <o:lock v:ext="edit" aspectratio="f"/>
            </v:shape>
          </w:pict>
        </w:r>
      </w:hyperlink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E87418">
        <w:rPr>
          <w:rFonts w:ascii="Times New Roman" w:hAnsi="Times New Roman" w:cs="Times New Roman"/>
          <w:b/>
          <w:bCs/>
          <w:color w:val="002060"/>
          <w:sz w:val="32"/>
          <w:szCs w:val="32"/>
          <w:lang w:eastAsia="ru-RU"/>
        </w:rPr>
        <w:t>Осторожно, мороз!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Сократите или вовсе исключите прогулку с детьми в морозные дни: высока вероятность обморожения.</w:t>
      </w:r>
    </w:p>
    <w:p w:rsidR="00673E93" w:rsidRPr="001E30C1" w:rsidRDefault="00673E93" w:rsidP="001E30C1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       </w:t>
      </w:r>
      <w:r w:rsidRPr="00E8741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Зимой на водоеме</w:t>
      </w:r>
    </w:p>
    <w:p w:rsidR="00673E93" w:rsidRPr="00E87418" w:rsidRDefault="00673E93" w:rsidP="001E30C1">
      <w:pPr>
        <w:shd w:val="clear" w:color="auto" w:fill="FFFFFF"/>
        <w:spacing w:before="75" w:after="150" w:line="240" w:lineRule="auto"/>
        <w:ind w:firstLine="225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</w:t>
      </w:r>
      <w:hyperlink r:id="rId23" w:history="1">
        <w:r w:rsidRPr="00ED61D5">
          <w:rPr>
            <w:noProof/>
            <w:color w:val="0000FF"/>
            <w:lang w:eastAsia="ru-RU"/>
          </w:rPr>
          <w:pict>
            <v:shape id="Рисунок 6" o:spid="_x0000_i1039" type="#_x0000_t75" alt="http://im1-tub-ru.yandex.net/i?id=d3bee35ace5b249142b2b6efc2a86744-83-144&amp;n=21" href="http://yandex.ru/images/search?img_url=http://azbez.com/sites/azbez.com/files/images/012__1kopiya.preview.jpg&amp;uinfo=sw-1366-sh-768-ww-1349-wh-674-pd-1-wp-16x9_1366x768&amp;_=1417496654745&amp;viewport=wide&amp;p=7&amp;text=%D0%BA%D0%B0%D1%80%D1%82%D0%B8%D0%BD%D0%BA%D0%B0 %D0%BE%D1%81%D1%82%D0%BE%D1%80%D0%BE%D0%B6%D0%BD%D0%BE %D0%B3%D0%BE%D0%BB%D0%BE%D0%BB%D0%B5%D0%B4 %D0%B4%D0%BB%D1%8F %D0%B4%D0%B5%D1%82%D0%B5%D0%B9&amp;pos=211&amp;rpt=simage&amp;family=yes&amp;pin" style="width:198.75pt;height:129pt;visibility:visible" o:button="t">
              <v:fill o:detectmouseclick="t"/>
              <v:imagedata r:id="rId24" o:title="" croptop="-455f" cropbottom="-708f" cropleft="-146f" cropright="-211f"/>
              <o:lock v:ext="edit" aspectratio="f"/>
            </v:shape>
          </w:pict>
        </w:r>
      </w:hyperlink>
      <w:hyperlink r:id="rId25" w:history="1">
        <w:r w:rsidRPr="00ED61D5">
          <w:rPr>
            <w:noProof/>
            <w:color w:val="0000FF"/>
            <w:lang w:eastAsia="ru-RU"/>
          </w:rPr>
          <w:pict>
            <v:shape id="Рисунок 17" o:spid="_x0000_i1040" type="#_x0000_t75" alt="http://im3-tub-ru.yandex.net/i?id=bf56584d22924d03a88cc58c700eb4b0-63-144&amp;n=21" href="http://yandex.ru/images/search?img_url=http://www.upenn.edu/almanac/volumes/v54/n16/images_n16/snowflakes.jpg&amp;uinfo=sw-1366-sh-768-ww-1349-wh-674-pd-1-wp-16x9_1366x768&amp;_=1417500558359&amp;viewport=wide&amp;text=%D0%BA%D0%B0%D1%80%D1%82%D0%B8%D0%BD%D0%BA%D0%B0 %D1%81%D0%BD%D0%B5%D0%B6%D0%B8%D0%BD%D0%BA%D0%B0&amp;pos=3&amp;rpt=simage&amp;family=yes&amp;pin" style="width:98.25pt;height:93pt;visibility:visible" o:button="t">
              <v:fill o:detectmouseclick="t"/>
              <v:imagedata r:id="rId10" o:title=""/>
            </v:shape>
          </w:pict>
        </w:r>
      </w:hyperlink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673E93" w:rsidRPr="00E87418" w:rsidRDefault="00673E93" w:rsidP="00E87418">
      <w:pPr>
        <w:shd w:val="clear" w:color="auto" w:fill="FFFFFF"/>
        <w:spacing w:before="300" w:after="75" w:line="240" w:lineRule="auto"/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lang w:eastAsia="ru-RU"/>
        </w:rPr>
        <w:t>Как и когда обучать детей безопасному поведению?</w:t>
      </w:r>
    </w:p>
    <w:p w:rsidR="00673E93" w:rsidRPr="00E87418" w:rsidRDefault="00673E93" w:rsidP="00E8741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673E93" w:rsidRPr="00E87418" w:rsidRDefault="00673E93" w:rsidP="00E8741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Регулярно проводите беседы, но без нотаций и бесконечных наставлений; </w:t>
      </w:r>
    </w:p>
    <w:p w:rsidR="00673E93" w:rsidRPr="00E87418" w:rsidRDefault="00673E93" w:rsidP="00E8741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Очень важно, чтобы ребенок понял, почему нужно строго выполнять правила безопасности.</w:t>
      </w:r>
    </w:p>
    <w:p w:rsidR="00673E93" w:rsidRPr="00E87418" w:rsidRDefault="00673E93" w:rsidP="00E8741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Ребёнок должен чётко усвоить, чего нельзя делать никогда.</w:t>
      </w:r>
    </w:p>
    <w:p w:rsidR="00673E93" w:rsidRPr="00E87418" w:rsidRDefault="00673E93" w:rsidP="00E8741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Будьте для ребёнка образцом – не делайте для себя исключений. </w:t>
      </w:r>
    </w:p>
    <w:p w:rsidR="00673E93" w:rsidRPr="00E87418" w:rsidRDefault="00673E93" w:rsidP="00E8741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673E93" w:rsidRPr="00E87418" w:rsidRDefault="00673E93" w:rsidP="00E8741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673E93" w:rsidRPr="00E87418" w:rsidRDefault="00673E93" w:rsidP="00E87418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673E93" w:rsidRDefault="00673E93" w:rsidP="00E8741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E8741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Обучение, старание поможет им избежать многих опасны</w:t>
      </w:r>
      <w:r w:rsidRPr="00E87418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х </w:t>
      </w:r>
      <w:r w:rsidRPr="00E8741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детских неприятностей.</w:t>
      </w:r>
    </w:p>
    <w:p w:rsidR="00673E93" w:rsidRDefault="00673E93" w:rsidP="00E87418">
      <w:pPr>
        <w:rPr>
          <w:noProof/>
          <w:lang w:eastAsia="ru-RU"/>
        </w:rPr>
      </w:pPr>
      <w:r>
        <w:rPr>
          <w:b/>
          <w:bCs/>
          <w:color w:val="002060"/>
          <w:sz w:val="28"/>
          <w:szCs w:val="28"/>
        </w:rPr>
        <w:t xml:space="preserve">                 </w:t>
      </w:r>
    </w:p>
    <w:p w:rsidR="00673E93" w:rsidRDefault="00673E93" w:rsidP="00E8741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Pr="001F62BB">
        <w:rPr>
          <w:noProof/>
          <w:lang w:eastAsia="ru-RU"/>
        </w:rPr>
        <w:pict>
          <v:shape id="Рисунок 20" o:spid="_x0000_i1041" type="#_x0000_t75" alt="Зимний многослойный psd исходник - Детские зимние забавы &quot; Антошки.НЕТ - программы,фильмы,музыка,игры,книги,обои" style="width:375pt;height:285pt;visibility:visible">
            <v:imagedata r:id="rId8" o:title="" croptop="-204f" cropbottom="-341f" cropright="-96f"/>
            <o:lock v:ext="edit" aspectratio="f"/>
          </v:shape>
        </w:pict>
      </w:r>
    </w:p>
    <w:p w:rsidR="00673E93" w:rsidRPr="007E15A4" w:rsidRDefault="00673E93" w:rsidP="00E87418">
      <w:pPr>
        <w:rPr>
          <w:rFonts w:ascii="Georgia" w:hAnsi="Georgia" w:cs="Georgia"/>
          <w:b/>
          <w:bCs/>
          <w:color w:val="002060"/>
          <w:sz w:val="28"/>
          <w:szCs w:val="28"/>
        </w:rPr>
      </w:pPr>
      <w:bookmarkStart w:id="0" w:name="_GoBack"/>
      <w:bookmarkEnd w:id="0"/>
      <w:r>
        <w:rPr>
          <w:rFonts w:ascii="Georgia" w:hAnsi="Georgia" w:cs="Georgia"/>
          <w:b/>
          <w:bCs/>
          <w:noProof/>
          <w:color w:val="002060"/>
          <w:lang w:eastAsia="ru-RU"/>
        </w:rPr>
        <w:t xml:space="preserve">                 </w:t>
      </w:r>
    </w:p>
    <w:sectPr w:rsidR="00673E93" w:rsidRPr="007E15A4" w:rsidSect="00AD26B6">
      <w:pgSz w:w="11906" w:h="16838"/>
      <w:pgMar w:top="1134" w:right="851" w:bottom="1134" w:left="851" w:header="709" w:footer="709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10562"/>
    <w:multiLevelType w:val="multilevel"/>
    <w:tmpl w:val="6548F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F60B14"/>
    <w:multiLevelType w:val="multilevel"/>
    <w:tmpl w:val="51C09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B25BAD"/>
    <w:multiLevelType w:val="multilevel"/>
    <w:tmpl w:val="6CD6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7418"/>
    <w:rsid w:val="000C6334"/>
    <w:rsid w:val="001E30C1"/>
    <w:rsid w:val="001F62BB"/>
    <w:rsid w:val="00207B9C"/>
    <w:rsid w:val="00385778"/>
    <w:rsid w:val="0040156A"/>
    <w:rsid w:val="005C5997"/>
    <w:rsid w:val="00673E93"/>
    <w:rsid w:val="006D46B6"/>
    <w:rsid w:val="007E15A4"/>
    <w:rsid w:val="009855A0"/>
    <w:rsid w:val="00AD26B6"/>
    <w:rsid w:val="00E87418"/>
    <w:rsid w:val="00ED61D5"/>
    <w:rsid w:val="00F03C6B"/>
    <w:rsid w:val="00FF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56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14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710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yandex.ru/images/search?img_url=http://www.31.mchs.gov.ru/upload/iblock/11d/11d3a75ad20c60e7a5845b3ae045de27.jpg&amp;uinfo=sw-1366-sh-768-ww-1349-wh-674-pd-1-wp-16x9_1366x768&amp;_=1417496964443&amp;viewport=wide&amp;p=10&amp;text=%D0%BA%D0%B0%D1%80%D1%82%D0%B8%D0%BD%D0%BA%D0%B0%20%D0%BE%D1%81%D1%82%D0%BE%D1%80%D0%BE%D0%B6%D0%BD%D0%BE%20%D0%B3%D0%BE%D0%BB%D0%BE%D0%BB%D0%B5%D0%B4%20%D0%B4%D0%BB%D1%8F%20%D0%B4%D0%B5%D1%82%D0%B5%D0%B9&amp;pos=327&amp;rpt=simage&amp;family=yes&amp;pin=1" TargetMode="External"/><Relationship Id="rId7" Type="http://schemas.openxmlformats.org/officeDocument/2006/relationships/hyperlink" Target="http://yandex.ru/images/search?img_url=http://nauchi.nethouse.ru/static/img/0000/0000/5092/5092140.sxu55cthpl.156x120.jpg&amp;uinfo=sw-1366-sh-768-ww-1349-wh-674-pd-1-wp-16x9_1366x768&amp;_=1417501365328&amp;viewport=wide&amp;p=2&amp;text=%D0%BA%D0%B0%D1%80%D1%82%D0%B8%D0%BD%D0%BA%D0%B0%20%D1%81%D0%BD%D0%B5%D0%B6%D0%B8%D0%BD%D0%BA%D0%B0&amp;pos=87&amp;rpt=simage&amp;family=yes&amp;pin=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5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yandex.ru/images/search?source=wiz&amp;img_url=http://festival.1september.ru/articles/528757/f_clip_image002.jpg&amp;uinfo=sw-1366-sh-768-ww-1349-wh-674-pd-1-wp-16x9_1366x768-lt-234&amp;text=%D0%BA%D0%B0%D1%80%D1%82%D0%B8%D0%BD%D0%BA%D0%B0%20%D0%B7%D0%B8%D0%BC%D0%BD%D0%B8%D0%B5%20%D0%B7%D0%B0%D0%B1%D0%B0%D0%B2%D1%8B%20%D0%B4%D0%B5%D1%82%D0%B5%D0%B9&amp;noreask=1&amp;pos=4&amp;rpt=simage&amp;lr=10716&amp;family=yes&amp;pin=1" TargetMode="External"/><Relationship Id="rId24" Type="http://schemas.openxmlformats.org/officeDocument/2006/relationships/image" Target="media/image9.png"/><Relationship Id="rId5" Type="http://schemas.openxmlformats.org/officeDocument/2006/relationships/hyperlink" Target="http://yandex.ru/images/search?img_url=http://nauchi.nethouse.ru/static/img/0000/0000/5092/5092140.sxu55cthpl.156x120.jpg&amp;uinfo=sw-1366-sh-768-ww-1349-wh-674-pd-1-wp-16x9_1366x768&amp;_=1417501365328&amp;viewport=wide&amp;p=2&amp;text=%D0%BA%D0%B0%D1%80%D1%82%D0%B8%D0%BD%D0%BA%D0%B0%20%D1%81%D0%BD%D0%B5%D0%B6%D0%B8%D0%BD%D0%BA%D0%B0&amp;pos=87&amp;rpt=simage&amp;family=yes&amp;pin=1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yandex.ru/images/search?img_url=http://azbez.com/sites/azbez.com/files/images/012__1kopiya.preview.jpg&amp;uinfo=sw-1366-sh-768-ww-1349-wh-674-pd-1-wp-16x9_1366x768&amp;_=1417496654745&amp;viewport=wide&amp;p=7&amp;text=%D0%BA%D0%B0%D1%80%D1%82%D0%B8%D0%BD%D0%BA%D0%B0%20%D0%BE%D1%81%D1%82%D0%BE%D1%80%D0%BE%D0%B6%D0%BD%D0%BE%20%D0%B3%D0%BE%D0%BB%D0%BE%D0%BB%D0%B5%D0%B4%20%D0%B4%D0%BB%D1%8F%20%D0%B4%D0%B5%D1%82%D0%B5%D0%B9&amp;pos=211&amp;rpt=simage&amp;family=yes&amp;pin=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14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126</TotalTime>
  <Pages>7</Pages>
  <Words>1772</Words>
  <Characters>10103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2014-12-02T04:36:00Z</dcterms:created>
  <dcterms:modified xsi:type="dcterms:W3CDTF">2016-01-11T16:30:00Z</dcterms:modified>
</cp:coreProperties>
</file>