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ACF" w:rsidRPr="00411048" w:rsidRDefault="00405ACF" w:rsidP="00F8647D">
      <w:pPr>
        <w:tabs>
          <w:tab w:val="center" w:pos="5315"/>
        </w:tabs>
        <w:jc w:val="center"/>
        <w:rPr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-10.9pt;margin-top:20.6pt;width:146.4pt;height:105.6pt;z-index:251656704;visibility:visible" wrapcoords="2991 306 2215 460 775 1991 775 17923 1772 19915 2548 20221 19495 20221 20271 19915 21268 17770 21378 2145 19828 460 19052 306 2991 306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">
            <v:imagedata r:id="rId4" o:title=""/>
            <o:lock v:ext="edit" aspectratio="f"/>
            <w10:wrap type="through"/>
          </v:shape>
        </w:pic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8.3pt;margin-top:-10.8pt;width:366pt;height:21.75pt;z-index:-251656704" wrapcoords="0 0 -44 5959 133 8938 664 11917 664 17876 6241 20855 15580 20855 16111 20855 18148 20855 20493 16386 20449 11917 20848 11917 21644 3724 21644 0 0 0" fillcolor="#17365d">
            <v:fill color2="#ff8200" rotate="t"/>
            <v:shadow color="#868686"/>
            <v:textpath style="font-family:&quot;Arial Black&quot;;font-style:italic;v-text-kern:t" trim="t" fitpath="t" string="&quot;Синяя лента апреля&quot;&#10;"/>
            <w10:wrap type="through"/>
          </v:shape>
        </w:pict>
      </w:r>
      <w:r w:rsidRPr="00411048">
        <w:rPr>
          <w:rFonts w:ascii="Times New Roman" w:hAnsi="Times New Roman"/>
          <w:b/>
          <w:i/>
          <w:color w:val="FF0000"/>
          <w:sz w:val="24"/>
          <w:szCs w:val="24"/>
        </w:rPr>
        <w:t>Вместе против жестокости и безразличия!</w:t>
      </w:r>
    </w:p>
    <w:p w:rsidR="00405ACF" w:rsidRPr="00411048" w:rsidRDefault="00405ACF" w:rsidP="005B6228">
      <w:pPr>
        <w:jc w:val="both"/>
        <w:rPr>
          <w:rFonts w:ascii="Times New Roman" w:hAnsi="Times New Roman"/>
          <w:i/>
          <w:color w:val="0D0D0D"/>
          <w:sz w:val="24"/>
          <w:szCs w:val="24"/>
        </w:rPr>
      </w:pPr>
      <w:r>
        <w:rPr>
          <w:noProof/>
          <w:lang w:eastAsia="ru-RU"/>
        </w:rPr>
        <w:pict>
          <v:shape id="Рисунок 62" o:spid="_x0000_s1028" type="#_x0000_t75" style="position:absolute;left:0;text-align:left;margin-left:49.35pt;margin-top:166.9pt;width:178.1pt;height:92.15pt;z-index:251658752;visibility:visible" wrapcoords="2278 351 1641 527 638 2283 638 17912 1641 20020 1914 20020 20142 20020 20506 20020 21327 17912 21418 2459 20324 527 19777 351 2278 351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">
            <v:imagedata r:id="rId5" o:title=""/>
            <o:lock v:ext="edit" aspectratio="f"/>
            <w10:wrap type="through"/>
          </v:shape>
        </w:pict>
      </w:r>
      <w:r w:rsidRPr="00411048">
        <w:rPr>
          <w:rFonts w:ascii="Times New Roman" w:hAnsi="Times New Roman"/>
          <w:i/>
          <w:color w:val="0D0D0D"/>
          <w:sz w:val="24"/>
          <w:szCs w:val="24"/>
        </w:rPr>
        <w:t xml:space="preserve">В целях профилактики жестокого обращения с детьми в апреле проводится акция </w:t>
      </w:r>
      <w:r w:rsidRPr="00411048">
        <w:rPr>
          <w:rFonts w:ascii="Times New Roman" w:hAnsi="Times New Roman"/>
          <w:b/>
          <w:i/>
          <w:color w:val="FF0000"/>
          <w:sz w:val="24"/>
          <w:szCs w:val="24"/>
        </w:rPr>
        <w:t>«Синяя лента апреля».</w:t>
      </w:r>
      <w:r w:rsidRPr="00411048">
        <w:rPr>
          <w:rFonts w:ascii="Times New Roman" w:hAnsi="Times New Roman"/>
          <w:i/>
          <w:color w:val="0D0D0D"/>
          <w:sz w:val="24"/>
          <w:szCs w:val="24"/>
        </w:rPr>
        <w:t xml:space="preserve"> Начало этой традиции положила история, произошедшая в США, когда четырехлетний ребенок погиб от жестокого обращения в семье. Бабушка мальчика, Бонни Финей, во время похорон внука привязала синюю ленту к антенне своего фургона, тем самым желая привлечь внимание людей к этой проблеме. Синий цвет символизирует синяки на теле детей, подвергшихся насилию, служит напоминанием о том, что необходимо защищать детей от жестокого обращения.</w:t>
      </w:r>
    </w:p>
    <w:p w:rsidR="00405ACF" w:rsidRPr="00411048" w:rsidRDefault="00405ACF" w:rsidP="00BB553D">
      <w:p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411048">
        <w:rPr>
          <w:rFonts w:ascii="Times New Roman" w:hAnsi="Times New Roman"/>
          <w:b/>
          <w:color w:val="002060"/>
          <w:sz w:val="24"/>
          <w:szCs w:val="24"/>
        </w:rPr>
        <w:t>Советы родителям:</w:t>
      </w:r>
    </w:p>
    <w:p w:rsidR="00405ACF" w:rsidRPr="00411048" w:rsidRDefault="00405ACF" w:rsidP="00153FCD">
      <w:pPr>
        <w:jc w:val="both"/>
        <w:rPr>
          <w:rFonts w:ascii="Times New Roman" w:hAnsi="Times New Roman"/>
          <w:color w:val="0D0D0D"/>
          <w:sz w:val="24"/>
          <w:szCs w:val="24"/>
        </w:rPr>
      </w:pPr>
      <w:r w:rsidRPr="00411048">
        <w:rPr>
          <w:rFonts w:ascii="Times New Roman" w:hAnsi="Times New Roman"/>
          <w:b/>
          <w:color w:val="FF0000"/>
          <w:sz w:val="24"/>
          <w:szCs w:val="24"/>
        </w:rPr>
        <w:t>1. ПОДАВАЙТЕ ХОРОШИЙ ПРИМЕР.</w:t>
      </w:r>
      <w:r w:rsidRPr="00411048">
        <w:rPr>
          <w:rFonts w:ascii="Times New Roman" w:hAnsi="Times New Roman"/>
          <w:sz w:val="24"/>
          <w:szCs w:val="24"/>
        </w:rPr>
        <w:t xml:space="preserve"> </w:t>
      </w:r>
      <w:r w:rsidRPr="00411048">
        <w:rPr>
          <w:rFonts w:ascii="Times New Roman" w:hAnsi="Times New Roman"/>
          <w:color w:val="0D0D0D"/>
          <w:sz w:val="24"/>
          <w:szCs w:val="24"/>
        </w:rPr>
        <w:t xml:space="preserve">Угрозы, психическое давление, оскорбления и т.п. редко улучшают ситуацию. Ваш ребенок берет за образец Ваше поведение и будет учиться у Вас как справляться с гневом без применения силы. </w:t>
      </w:r>
    </w:p>
    <w:p w:rsidR="00405ACF" w:rsidRPr="00411048" w:rsidRDefault="00405ACF" w:rsidP="00153FCD">
      <w:pPr>
        <w:jc w:val="both"/>
        <w:rPr>
          <w:rFonts w:ascii="Times New Roman" w:hAnsi="Times New Roman"/>
          <w:color w:val="0D0D0D"/>
          <w:sz w:val="24"/>
          <w:szCs w:val="24"/>
        </w:rPr>
      </w:pPr>
      <w:r>
        <w:rPr>
          <w:noProof/>
          <w:lang w:eastAsia="ru-RU"/>
        </w:rPr>
        <w:pict>
          <v:shape id="Рисунок 2" o:spid="_x0000_s1029" type="#_x0000_t75" alt="39" style="position:absolute;left:0;text-align:left;margin-left:-10.9pt;margin-top:66.75pt;width:139.2pt;height:100.8pt;z-index:251657728;visibility:visible" wrapcoords="2671 484 1974 806 813 2418 697 15958 1045 18860 2439 20149 2787 20149 19161 20149 19510 20149 20903 18860 21252 15958 21252 2579 20090 967 19394 484 2671 48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">
            <v:imagedata r:id="rId6" o:title=""/>
            <o:lock v:ext="edit" aspectratio="f"/>
            <w10:wrap type="through"/>
          </v:shape>
        </w:pict>
      </w:r>
      <w:r w:rsidRPr="00411048">
        <w:rPr>
          <w:rFonts w:ascii="Times New Roman" w:hAnsi="Times New Roman"/>
          <w:b/>
          <w:color w:val="FF0000"/>
          <w:sz w:val="24"/>
          <w:szCs w:val="24"/>
        </w:rPr>
        <w:t>2. СТАНЬТЕ ЧАСТЫМ ПОСЕТИТЕЛЕМ ШКОЛЫ.</w:t>
      </w:r>
      <w:r w:rsidRPr="00411048">
        <w:rPr>
          <w:rFonts w:ascii="Times New Roman" w:hAnsi="Times New Roman"/>
          <w:sz w:val="24"/>
          <w:szCs w:val="24"/>
        </w:rPr>
        <w:t xml:space="preserve"> </w:t>
      </w:r>
      <w:r w:rsidRPr="00411048">
        <w:rPr>
          <w:rFonts w:ascii="Times New Roman" w:hAnsi="Times New Roman"/>
          <w:color w:val="0D0D0D"/>
          <w:sz w:val="24"/>
          <w:szCs w:val="24"/>
        </w:rPr>
        <w:t>Если у Вашего ребенка возникли проблемы, вызывающие у него депрессию и приводящие к возникновению низкой сам</w:t>
      </w:r>
      <w:r>
        <w:rPr>
          <w:rFonts w:ascii="Times New Roman" w:hAnsi="Times New Roman"/>
          <w:color w:val="0D0D0D"/>
          <w:sz w:val="24"/>
          <w:szCs w:val="24"/>
        </w:rPr>
        <w:t>ооценки, идите в школу. Учителя в школе существую</w:t>
      </w:r>
      <w:r w:rsidRPr="00411048">
        <w:rPr>
          <w:rFonts w:ascii="Times New Roman" w:hAnsi="Times New Roman"/>
          <w:color w:val="0D0D0D"/>
          <w:sz w:val="24"/>
          <w:szCs w:val="24"/>
        </w:rPr>
        <w:t xml:space="preserve">т для того, чтобы помогать детям, учиться и преуспевать. </w:t>
      </w:r>
    </w:p>
    <w:p w:rsidR="00405ACF" w:rsidRDefault="00405ACF" w:rsidP="00F8647D">
      <w:pPr>
        <w:jc w:val="both"/>
        <w:rPr>
          <w:rFonts w:ascii="Times New Roman" w:hAnsi="Times New Roman"/>
          <w:color w:val="0D0D0D"/>
          <w:sz w:val="24"/>
          <w:szCs w:val="24"/>
        </w:rPr>
      </w:pPr>
      <w:r w:rsidRPr="00411048">
        <w:rPr>
          <w:rFonts w:ascii="Times New Roman" w:hAnsi="Times New Roman"/>
          <w:b/>
          <w:color w:val="FF0000"/>
          <w:sz w:val="24"/>
          <w:szCs w:val="24"/>
        </w:rPr>
        <w:t>3. НЕЛЬЗЯ НЕДООЦЕНИВАТЬ ВАЖНОСТЬ СЛОВ "Я ТЕБЯ ЛЮБЛЮ".</w:t>
      </w:r>
      <w:r w:rsidRPr="00411048">
        <w:rPr>
          <w:rFonts w:ascii="Times New Roman" w:hAnsi="Times New Roman"/>
          <w:sz w:val="24"/>
          <w:szCs w:val="24"/>
        </w:rPr>
        <w:t xml:space="preserve"> </w:t>
      </w:r>
      <w:r w:rsidRPr="00411048">
        <w:rPr>
          <w:rFonts w:ascii="Times New Roman" w:hAnsi="Times New Roman"/>
          <w:color w:val="0D0D0D"/>
          <w:sz w:val="24"/>
          <w:szCs w:val="24"/>
        </w:rPr>
        <w:t>Дети любого возраста нуждаются в одобрении, поцелуях, объятиях,</w:t>
      </w:r>
      <w:r>
        <w:rPr>
          <w:rFonts w:ascii="Times New Roman" w:hAnsi="Times New Roman"/>
          <w:color w:val="0D0D0D"/>
          <w:sz w:val="24"/>
          <w:szCs w:val="24"/>
        </w:rPr>
        <w:t xml:space="preserve"> ласковых словах</w:t>
      </w:r>
      <w:r w:rsidRPr="00411048">
        <w:rPr>
          <w:rFonts w:ascii="Times New Roman" w:hAnsi="Times New Roman"/>
          <w:color w:val="0D0D0D"/>
          <w:sz w:val="24"/>
          <w:szCs w:val="24"/>
        </w:rPr>
        <w:t>. Они хотят слышать "Я горжусь тобой!", «Я люблю тебя!».</w:t>
      </w:r>
    </w:p>
    <w:p w:rsidR="00405ACF" w:rsidRPr="00F8647D" w:rsidRDefault="00405ACF" w:rsidP="00F8647D">
      <w:pPr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F8647D">
        <w:rPr>
          <w:rFonts w:ascii="Times New Roman" w:hAnsi="Times New Roman"/>
          <w:b/>
          <w:color w:val="FF0000"/>
          <w:sz w:val="26"/>
          <w:szCs w:val="26"/>
        </w:rPr>
        <w:t xml:space="preserve">Листовку выполнила </w:t>
      </w:r>
    </w:p>
    <w:p w:rsidR="00405ACF" w:rsidRDefault="00405ACF" w:rsidP="00F8647D">
      <w:pPr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F8647D">
        <w:rPr>
          <w:rFonts w:ascii="Times New Roman" w:hAnsi="Times New Roman"/>
          <w:b/>
          <w:color w:val="FF0000"/>
          <w:sz w:val="26"/>
          <w:szCs w:val="26"/>
        </w:rPr>
        <w:t>классный руководитель 5-А класса – Ефремова Н. В.</w:t>
      </w:r>
    </w:p>
    <w:p w:rsidR="00405ACF" w:rsidRPr="00F8647D" w:rsidRDefault="00405ACF" w:rsidP="00F8647D">
      <w:pPr>
        <w:jc w:val="center"/>
        <w:rPr>
          <w:rFonts w:ascii="Times New Roman" w:hAnsi="Times New Roman"/>
          <w:color w:val="0D0D0D"/>
          <w:sz w:val="26"/>
          <w:szCs w:val="26"/>
        </w:rPr>
      </w:pPr>
      <w:r>
        <w:rPr>
          <w:noProof/>
          <w:lang w:eastAsia="ru-RU"/>
        </w:rPr>
        <w:pict>
          <v:shape id="Рисунок 1" o:spid="_x0000_s1030" type="#_x0000_t75" style="position:absolute;left:0;text-align:left;margin-left:-422.2pt;margin-top:-226.8pt;width:408.75pt;height:884.25pt;z-index:-251660800;visibility:visible">
            <v:imagedata r:id="rId7" o:title=""/>
          </v:shape>
        </w:pict>
      </w:r>
    </w:p>
    <w:sectPr w:rsidR="00405ACF" w:rsidRPr="00F8647D" w:rsidSect="00F8647D">
      <w:pgSz w:w="16838" w:h="11906" w:orient="landscape"/>
      <w:pgMar w:top="426" w:right="568" w:bottom="142" w:left="284" w:header="708" w:footer="708" w:gutter="0"/>
      <w:cols w:num="2" w:space="39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6591"/>
    <w:rsid w:val="00153FCD"/>
    <w:rsid w:val="001B5EC6"/>
    <w:rsid w:val="001E5B99"/>
    <w:rsid w:val="002F6F53"/>
    <w:rsid w:val="00405ACF"/>
    <w:rsid w:val="00411048"/>
    <w:rsid w:val="005A220F"/>
    <w:rsid w:val="005B6228"/>
    <w:rsid w:val="008D67F8"/>
    <w:rsid w:val="00AA28BD"/>
    <w:rsid w:val="00B95937"/>
    <w:rsid w:val="00BB553D"/>
    <w:rsid w:val="00C7414A"/>
    <w:rsid w:val="00D51584"/>
    <w:rsid w:val="00D87EA0"/>
    <w:rsid w:val="00DD5FE7"/>
    <w:rsid w:val="00F8647D"/>
    <w:rsid w:val="00FC6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FE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C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6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119</TotalTime>
  <Pages>1</Pages>
  <Words>197</Words>
  <Characters>1127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НАДЮША</dc:creator>
  <cp:keywords/>
  <dc:description/>
  <cp:lastModifiedBy>Anna</cp:lastModifiedBy>
  <cp:revision>4</cp:revision>
  <cp:lastPrinted>2014-04-23T19:07:00Z</cp:lastPrinted>
  <dcterms:created xsi:type="dcterms:W3CDTF">2014-04-22T18:49:00Z</dcterms:created>
  <dcterms:modified xsi:type="dcterms:W3CDTF">2016-01-19T19:53:00Z</dcterms:modified>
</cp:coreProperties>
</file>