
<file path=[Content_Types].xml><?xml version="1.0" encoding="utf-8"?>
<Types xmlns="http://schemas.openxmlformats.org/package/2006/content-types"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01368E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Content>
              <w:p w:rsidR="001A609A" w:rsidRPr="00667911" w:rsidRDefault="0001368E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38400" cy="1828800"/>
                      <wp:effectExtent l="1905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Pr="00667911" w:rsidRDefault="001A609A">
            <w:pPr>
              <w:pStyle w:val="a6"/>
              <w:rPr>
                <w:lang w:val="ru-RU"/>
              </w:rPr>
            </w:pPr>
          </w:p>
          <w:p w:rsidR="00A019BE" w:rsidRPr="0067577D" w:rsidRDefault="00A019BE" w:rsidP="00A019BE">
            <w:pPr>
              <w:rPr>
                <w:b/>
                <w:color w:val="0070C0"/>
                <w:lang w:val="ru-RU"/>
              </w:rPr>
            </w:pPr>
            <w:r w:rsidRPr="0067577D">
              <w:rPr>
                <w:b/>
                <w:color w:val="0070C0"/>
                <w:lang w:val="ru-RU"/>
              </w:rPr>
              <w:t xml:space="preserve">Законы </w:t>
            </w:r>
            <w:r w:rsidR="004763C1">
              <w:rPr>
                <w:b/>
                <w:color w:val="0070C0"/>
                <w:lang w:val="ru-RU"/>
              </w:rPr>
              <w:t xml:space="preserve">благополучной </w:t>
            </w:r>
            <w:r w:rsidRPr="0067577D">
              <w:rPr>
                <w:b/>
                <w:color w:val="0070C0"/>
                <w:lang w:val="ru-RU"/>
              </w:rPr>
              <w:t>семьи.</w:t>
            </w:r>
          </w:p>
          <w:p w:rsidR="00A019BE" w:rsidRPr="0067577D" w:rsidRDefault="00A019BE" w:rsidP="00A019BE">
            <w:pPr>
              <w:rPr>
                <w:color w:val="0070C0"/>
                <w:lang w:val="ru-RU"/>
              </w:rPr>
            </w:pPr>
            <w:r w:rsidRPr="0067577D">
              <w:rPr>
                <w:color w:val="0070C0"/>
                <w:lang w:val="ru-RU"/>
              </w:rPr>
              <w:t xml:space="preserve">Чтобы воспитание ребенка было правильным, надо чтобы в семье были и действовали законы семьи. </w:t>
            </w:r>
          </w:p>
          <w:p w:rsidR="00A019BE" w:rsidRPr="0067577D" w:rsidRDefault="00A019BE" w:rsidP="00A019BE">
            <w:pPr>
              <w:rPr>
                <w:color w:val="0070C0"/>
                <w:lang w:val="ru-RU"/>
              </w:rPr>
            </w:pPr>
            <w:r w:rsidRPr="0067577D">
              <w:rPr>
                <w:color w:val="0070C0"/>
                <w:lang w:val="ru-RU"/>
              </w:rPr>
              <w:t>1.Закон единства требования отца и матери</w:t>
            </w:r>
          </w:p>
          <w:p w:rsidR="00A019BE" w:rsidRPr="0067577D" w:rsidRDefault="00A019BE" w:rsidP="00A019BE">
            <w:pPr>
              <w:rPr>
                <w:color w:val="0070C0"/>
                <w:lang w:val="ru-RU"/>
              </w:rPr>
            </w:pPr>
            <w:r w:rsidRPr="0067577D">
              <w:rPr>
                <w:color w:val="0070C0"/>
                <w:lang w:val="ru-RU"/>
              </w:rPr>
              <w:t>2.Закон значимости похвалы для ребенка</w:t>
            </w:r>
          </w:p>
          <w:p w:rsidR="00A019BE" w:rsidRPr="0067577D" w:rsidRDefault="00A019BE" w:rsidP="00A019BE">
            <w:pPr>
              <w:rPr>
                <w:color w:val="0070C0"/>
                <w:lang w:val="ru-RU"/>
              </w:rPr>
            </w:pPr>
            <w:r w:rsidRPr="0067577D">
              <w:rPr>
                <w:color w:val="0070C0"/>
                <w:lang w:val="ru-RU"/>
              </w:rPr>
              <w:t>3.Закон трудового участия каждого члена семьи в жизни всей семьи</w:t>
            </w:r>
          </w:p>
          <w:p w:rsidR="00A019BE" w:rsidRPr="0067577D" w:rsidRDefault="00A019BE" w:rsidP="00A019BE">
            <w:pPr>
              <w:rPr>
                <w:color w:val="0070C0"/>
                <w:lang w:val="ru-RU"/>
              </w:rPr>
            </w:pPr>
            <w:r w:rsidRPr="0067577D">
              <w:rPr>
                <w:color w:val="0070C0"/>
                <w:lang w:val="ru-RU"/>
              </w:rPr>
              <w:t>4.Закон разделения в равной мере материальных и моральных благ между взрослыми и детьми.</w:t>
            </w:r>
          </w:p>
          <w:p w:rsidR="00A019BE" w:rsidRPr="0067577D" w:rsidRDefault="00A019BE" w:rsidP="00A019BE">
            <w:pPr>
              <w:rPr>
                <w:color w:val="0070C0"/>
                <w:lang w:val="ru-RU"/>
              </w:rPr>
            </w:pPr>
            <w:r w:rsidRPr="0067577D">
              <w:rPr>
                <w:color w:val="0070C0"/>
                <w:lang w:val="ru-RU"/>
              </w:rPr>
              <w:t>Если эти законы в семье сохраняются, если отец и мать оптимисты и друзья своего ребенка, значит, он состоится как человек и как личность</w:t>
            </w:r>
          </w:p>
          <w:p w:rsidR="001A609A" w:rsidRPr="00667911" w:rsidRDefault="001A609A" w:rsidP="00A019BE">
            <w:pPr>
              <w:pStyle w:val="2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/>
            </w:tblPr>
            <w:tblGrid>
              <w:gridCol w:w="3843"/>
            </w:tblGrid>
            <w:tr w:rsidR="001A609A" w:rsidRPr="0001368E">
              <w:trPr>
                <w:trHeight w:hRule="exact" w:val="7920"/>
              </w:trPr>
              <w:tc>
                <w:tcPr>
                  <w:tcW w:w="5000" w:type="pct"/>
                </w:tcPr>
                <w:p w:rsidR="00BA59B8" w:rsidRDefault="0067577D" w:rsidP="00BA59B8">
                  <w:pPr>
                    <w:pStyle w:val="11"/>
                    <w:spacing w:before="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67577D">
                    <w:rPr>
                      <w:sz w:val="28"/>
                      <w:szCs w:val="28"/>
                      <w:lang w:val="ru-RU"/>
                    </w:rPr>
                    <w:t>"Главными воспитателями своих детей являются родители. Подрастающее поколение будет таким, какой будет семья"</w:t>
                  </w:r>
                </w:p>
                <w:p w:rsidR="00423E78" w:rsidRDefault="00423E78" w:rsidP="00BA59B8">
                  <w:pPr>
                    <w:pStyle w:val="11"/>
                    <w:spacing w:before="0"/>
                    <w:jc w:val="both"/>
                    <w:rPr>
                      <w:rFonts w:ascii="Helvetica" w:hAnsi="Helvetica" w:cs="Helvetica"/>
                      <w:color w:val="199043"/>
                      <w:sz w:val="24"/>
                      <w:szCs w:val="24"/>
                      <w:lang w:val="ru-RU"/>
                    </w:rPr>
                  </w:pPr>
                </w:p>
                <w:p w:rsidR="004763C1" w:rsidRDefault="004763C1" w:rsidP="00BA59B8">
                  <w:pPr>
                    <w:pStyle w:val="11"/>
                    <w:spacing w:before="0"/>
                    <w:jc w:val="both"/>
                    <w:rPr>
                      <w:rFonts w:ascii="Helvetica" w:hAnsi="Helvetica" w:cs="Helvetica"/>
                      <w:color w:val="199043"/>
                      <w:sz w:val="24"/>
                      <w:szCs w:val="24"/>
                      <w:lang w:val="ru-RU"/>
                    </w:rPr>
                  </w:pPr>
                  <w:r w:rsidRPr="00423E78">
                    <w:rPr>
                      <w:rFonts w:ascii="Helvetica" w:hAnsi="Helvetica" w:cs="Helvetica"/>
                      <w:color w:val="199043"/>
                      <w:sz w:val="24"/>
                      <w:szCs w:val="24"/>
                      <w:lang w:val="ru-RU"/>
                    </w:rPr>
                    <w:t>"Счастлив тот, кто счастлив у себя дома"</w:t>
                  </w:r>
                </w:p>
                <w:p w:rsidR="00423E78" w:rsidRDefault="00423E78" w:rsidP="00423E78">
                  <w:pPr>
                    <w:rPr>
                      <w:lang w:val="ru-RU"/>
                    </w:rPr>
                  </w:pPr>
                </w:p>
                <w:p w:rsidR="00423E78" w:rsidRPr="005B360F" w:rsidRDefault="005B360F" w:rsidP="00423E78">
                  <w:pPr>
                    <w:rPr>
                      <w:b/>
                      <w:color w:val="FF0000"/>
                      <w:lang w:val="ru-RU"/>
                    </w:rPr>
                  </w:pPr>
                  <w:r>
                    <w:rPr>
                      <w:b/>
                      <w:noProof/>
                      <w:color w:val="FF0000"/>
                      <w:lang w:val="ru-RU" w:eastAsia="ru-RU"/>
                    </w:rPr>
                    <w:drawing>
                      <wp:inline distT="0" distB="0" distL="0" distR="0">
                        <wp:extent cx="2438400" cy="1485900"/>
                        <wp:effectExtent l="1905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09A" w:rsidRPr="00667911" w:rsidRDefault="00E81182" w:rsidP="00BA59B8">
                  <w:pPr>
                    <w:spacing w:after="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38400" cy="1828800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609A" w:rsidRPr="0001368E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20"/>
                    <w:gridCol w:w="270"/>
                    <w:gridCol w:w="2353"/>
                  </w:tblGrid>
                  <w:tr w:rsidR="001A609A" w:rsidRPr="0001368E">
                    <w:tc>
                      <w:tcPr>
                        <w:tcW w:w="1582" w:type="pct"/>
                        <w:vAlign w:val="center"/>
                      </w:tcPr>
                      <w:p w:rsidR="001A609A" w:rsidRPr="00667911" w:rsidRDefault="00D06FD4" w:rsidP="0067577D">
                        <w:pPr>
                          <w:pStyle w:val="af"/>
                          <w:rPr>
                            <w:lang w:val="ru-RU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533400" cy="371475"/>
                              <wp:effectExtent l="19050" t="0" r="0" b="0"/>
                              <wp:docPr id="44" name="Рисунок 44" descr="Логотип школы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Логотип школы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1A609A" w:rsidRPr="00667911" w:rsidRDefault="001A609A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lang w:val="ru-RU"/>
                          </w:rPr>
                          <w:alias w:val="Компания"/>
                          <w:tag w:val=""/>
                          <w:id w:val="1621798997"/>
                          <w:placeholder>
                            <w:docPart w:val="2B6F32F51A24467488CBC427C57D9543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:rsidR="001A609A" w:rsidRPr="00667911" w:rsidRDefault="0067577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Филиал МОбу «СОШ №172»</w:t>
                            </w:r>
                            <w:r w:rsidR="0001368E">
                              <w:rPr>
                                <w:lang w:val="ru-RU"/>
                              </w:rPr>
                              <w:t>«ООШ С.Грибовка»</w:t>
                            </w:r>
                          </w:p>
                        </w:sdtContent>
                      </w:sdt>
                      <w:p w:rsidR="001A609A" w:rsidRPr="00667911" w:rsidRDefault="001A609A" w:rsidP="0067577D">
                        <w:pPr>
                          <w:pStyle w:val="a9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/>
            </w:tblPr>
            <w:tblGrid>
              <w:gridCol w:w="3851"/>
            </w:tblGrid>
            <w:tr w:rsidR="001A609A" w:rsidRPr="00667911">
              <w:trPr>
                <w:trHeight w:hRule="exact" w:val="5760"/>
              </w:trPr>
              <w:tc>
                <w:tcPr>
                  <w:tcW w:w="5000" w:type="pct"/>
                </w:tcPr>
                <w:p w:rsidR="001A609A" w:rsidRPr="00667911" w:rsidRDefault="00B02BF4" w:rsidP="00B02BF4">
                  <w:pPr>
                    <w:rPr>
                      <w:lang w:val="ru-RU"/>
                    </w:rPr>
                  </w:pPr>
                  <w:sdt>
                    <w:sdtPr>
                      <w:rPr>
                        <w:lang w:val="ru-RU"/>
                      </w:rPr>
                      <w:id w:val="-1297910721"/>
                      <w:picture/>
                    </w:sdtPr>
                    <w:sdtContent>
                      <w:r w:rsidRPr="00B02BF4">
                        <w:rPr>
                          <w:lang w:val="ru-RU"/>
                        </w:rPr>
                        <w:drawing>
                          <wp:inline distT="0" distB="0" distL="0" distR="0">
                            <wp:extent cx="2543175" cy="1907381"/>
                            <wp:effectExtent l="19050" t="0" r="9525" b="0"/>
                            <wp:docPr id="6" name="Рисунок 17" descr="https://dnevnikru.blob.core.windows.net/files/3769435671a74592b3d28f5409e9f1d4.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dnevnikru.blob.core.windows.net/files/3769435671a74592b3d28f5409e9f1d4.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907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  <w:r w:rsidR="00A019BE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47925" cy="1828800"/>
                        <wp:effectExtent l="19050" t="0" r="9525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609A" w:rsidRPr="00667911">
              <w:trPr>
                <w:trHeight w:hRule="exact" w:val="36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67577D" w:rsidTr="0001368E">
              <w:trPr>
                <w:trHeight w:hRule="exact" w:val="4502"/>
              </w:trPr>
              <w:tc>
                <w:tcPr>
                  <w:tcW w:w="5000" w:type="pct"/>
                  <w:shd w:val="clear" w:color="auto" w:fill="03A996" w:themeFill="accent1"/>
                </w:tcPr>
                <w:p w:rsidR="001A609A" w:rsidRPr="00667911" w:rsidRDefault="00B677F1" w:rsidP="0001368E">
                  <w:pPr>
                    <w:pStyle w:val="ab"/>
                    <w:rPr>
                      <w:lang w:val="ru-RU"/>
                    </w:rPr>
                  </w:pPr>
                  <w:sdt>
                    <w:sdtPr>
                      <w:rPr>
                        <w:color w:val="002060"/>
                        <w:sz w:val="36"/>
                        <w:szCs w:val="36"/>
                        <w:lang w:val="ru-RU"/>
                      </w:rPr>
                      <w:alias w:val="Компания"/>
                      <w:tag w:val=""/>
                      <w:id w:val="1477263083"/>
                      <w:placeholder>
                        <w:docPart w:val="2B6F32F51A24467488CBC427C57D9543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67577D">
                        <w:rPr>
                          <w:color w:val="002060"/>
                          <w:sz w:val="36"/>
                          <w:szCs w:val="36"/>
                          <w:lang w:val="ru-RU"/>
                        </w:rPr>
                        <w:t>Филиал МОбу «СОШ №172»«ООШ С.Грибовка»</w:t>
                      </w:r>
                    </w:sdtContent>
                  </w:sdt>
                  <w:r w:rsidR="0001368E">
                    <w:rPr>
                      <w:b w:val="0"/>
                      <w:bCs w:val="0"/>
                      <w:caps w:val="0"/>
                      <w:noProof/>
                      <w:lang w:val="ru-RU" w:eastAsia="ru-RU"/>
                    </w:rPr>
                    <w:drawing>
                      <wp:inline distT="0" distB="0" distL="0" distR="0">
                        <wp:extent cx="2105025" cy="1828800"/>
                        <wp:effectExtent l="1905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609A" w:rsidRPr="0001368E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A609A" w:rsidRPr="00667911" w:rsidRDefault="001A609A" w:rsidP="006517FA">
                  <w:pPr>
                    <w:pStyle w:val="ad"/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01368E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Content>
              <w:p w:rsidR="001A609A" w:rsidRPr="00667911" w:rsidRDefault="0001368E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38400" cy="1828800"/>
                      <wp:effectExtent l="19050" t="0" r="0" b="0"/>
                      <wp:docPr id="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23E78" w:rsidRPr="00423E78" w:rsidRDefault="00423E78" w:rsidP="00423E78">
            <w:pPr>
              <w:pStyle w:val="af5"/>
              <w:shd w:val="clear" w:color="auto" w:fill="FFFFFF"/>
              <w:spacing w:before="0" w:beforeAutospacing="0" w:after="0" w:afterAutospacing="0" w:line="240" w:lineRule="atLeast"/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</w:pP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t>Хотите ли, не хотите ли,</w:t>
            </w: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br/>
              <w:t>Но дело, товарищи, в том</w:t>
            </w: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br/>
              <w:t>Что, прежде всего вы родители,</w:t>
            </w: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br/>
              <w:t>А все остальное потом!</w:t>
            </w:r>
          </w:p>
          <w:p w:rsidR="00423E78" w:rsidRPr="00423E78" w:rsidRDefault="00423E78" w:rsidP="00423E78">
            <w:pPr>
              <w:pStyle w:val="af5"/>
              <w:shd w:val="clear" w:color="auto" w:fill="FFFFFF"/>
              <w:spacing w:before="0" w:beforeAutospacing="0" w:after="0" w:afterAutospacing="0" w:line="240" w:lineRule="atLeast"/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</w:pP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t>Потом космонавты, потом дирижеры,</w:t>
            </w: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br/>
              <w:t>Артисты потом, и врачи, и шахтеры,</w:t>
            </w: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br/>
              <w:t>Но, прежде всего мы родители,</w:t>
            </w:r>
            <w:r w:rsidRPr="00423E78"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  <w:br/>
              <w:t>А все остальное потом!</w:t>
            </w:r>
          </w:p>
          <w:p w:rsidR="00423E78" w:rsidRPr="00423E78" w:rsidRDefault="00423E78" w:rsidP="00423E78">
            <w:pPr>
              <w:pStyle w:val="af5"/>
              <w:shd w:val="clear" w:color="auto" w:fill="FFFFFF"/>
              <w:spacing w:before="0" w:beforeAutospacing="0" w:after="0" w:afterAutospacing="0" w:line="240" w:lineRule="atLeast"/>
              <w:rPr>
                <w:rFonts w:ascii="Helvetica" w:hAnsi="Helvetica" w:cs="Helvetica"/>
                <w:b/>
                <w:color w:val="027E6F" w:themeColor="accent1" w:themeShade="BF"/>
                <w:sz w:val="22"/>
                <w:szCs w:val="22"/>
              </w:rPr>
            </w:pPr>
          </w:p>
          <w:p w:rsidR="00423E78" w:rsidRDefault="00423E78" w:rsidP="00423E78">
            <w:pPr>
              <w:pStyle w:val="af5"/>
              <w:shd w:val="clear" w:color="auto" w:fill="FFFFFF"/>
              <w:spacing w:before="0" w:beforeAutospacing="0" w:after="0" w:afterAutospacing="0" w:line="240" w:lineRule="atLeast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  <w:p w:rsidR="001A609A" w:rsidRPr="00667911" w:rsidRDefault="00E8118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38400" cy="19145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1A609A" w:rsidRDefault="001A609A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Pr="00667911" w:rsidRDefault="00423E78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A019BE" w:rsidRPr="0067577D" w:rsidRDefault="0067577D" w:rsidP="00A019BE">
            <w:pPr>
              <w:rPr>
                <w:b/>
                <w:color w:val="002060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67577D">
              <w:rPr>
                <w:b/>
                <w:color w:val="002060"/>
                <w:lang w:val="ru-RU"/>
              </w:rPr>
              <w:t>С</w:t>
            </w:r>
            <w:r w:rsidR="00A019BE" w:rsidRPr="0067577D">
              <w:rPr>
                <w:b/>
                <w:color w:val="002060"/>
                <w:lang w:val="ru-RU"/>
              </w:rPr>
              <w:t>оветы родителям:</w:t>
            </w:r>
          </w:p>
          <w:p w:rsidR="00A019BE" w:rsidRPr="0067577D" w:rsidRDefault="00A019BE" w:rsidP="0067577D">
            <w:pPr>
              <w:spacing w:after="0"/>
              <w:rPr>
                <w:color w:val="002060"/>
                <w:lang w:val="ru-RU"/>
              </w:rPr>
            </w:pPr>
            <w:r w:rsidRPr="00A019BE">
              <w:rPr>
                <w:lang w:val="ru-RU"/>
              </w:rPr>
              <w:t>1.</w:t>
            </w:r>
            <w:r w:rsidRPr="0067577D">
              <w:rPr>
                <w:color w:val="002060"/>
                <w:lang w:val="ru-RU"/>
              </w:rPr>
              <w:t>Относитесь к ребенку как к самому дорогому гостю</w:t>
            </w:r>
          </w:p>
          <w:p w:rsidR="00A019BE" w:rsidRPr="0067577D" w:rsidRDefault="00A019BE" w:rsidP="0067577D">
            <w:pPr>
              <w:spacing w:after="0"/>
              <w:rPr>
                <w:color w:val="002060"/>
                <w:lang w:val="ru-RU"/>
              </w:rPr>
            </w:pPr>
            <w:r w:rsidRPr="0067577D">
              <w:rPr>
                <w:color w:val="002060"/>
                <w:lang w:val="ru-RU"/>
              </w:rPr>
              <w:t>2.Боритесь с раздражением.</w:t>
            </w:r>
          </w:p>
          <w:p w:rsidR="00A019BE" w:rsidRPr="0067577D" w:rsidRDefault="00A019BE" w:rsidP="0067577D">
            <w:pPr>
              <w:spacing w:after="0"/>
              <w:rPr>
                <w:color w:val="002060"/>
                <w:lang w:val="ru-RU"/>
              </w:rPr>
            </w:pPr>
            <w:r w:rsidRPr="0067577D">
              <w:rPr>
                <w:color w:val="002060"/>
                <w:lang w:val="ru-RU"/>
              </w:rPr>
              <w:t>3.Мой дом - моя крепость - это должны чувствовать дети.</w:t>
            </w:r>
          </w:p>
          <w:p w:rsidR="00A019BE" w:rsidRPr="0067577D" w:rsidRDefault="00A019BE" w:rsidP="0067577D">
            <w:pPr>
              <w:spacing w:after="0"/>
              <w:rPr>
                <w:color w:val="002060"/>
                <w:lang w:val="ru-RU"/>
              </w:rPr>
            </w:pPr>
            <w:r w:rsidRPr="0067577D">
              <w:rPr>
                <w:color w:val="002060"/>
                <w:lang w:val="ru-RU"/>
              </w:rPr>
              <w:t xml:space="preserve">4.Чаще произносите слова "Это семейное правило" чтобы предотвратить споры и ссоры. </w:t>
            </w:r>
          </w:p>
          <w:p w:rsidR="00A019BE" w:rsidRPr="0067577D" w:rsidRDefault="00A019BE" w:rsidP="0067577D">
            <w:pPr>
              <w:spacing w:after="0"/>
              <w:rPr>
                <w:color w:val="002060"/>
                <w:lang w:val="ru-RU"/>
              </w:rPr>
            </w:pPr>
            <w:r w:rsidRPr="0067577D">
              <w:rPr>
                <w:color w:val="002060"/>
                <w:lang w:val="ru-RU"/>
              </w:rPr>
              <w:t xml:space="preserve">5. Помните, что порой достаточным наказанием для ребенка будет сказать вам правду и признать свою вину. </w:t>
            </w:r>
          </w:p>
          <w:p w:rsidR="001A609A" w:rsidRPr="0067577D" w:rsidRDefault="000D73EF" w:rsidP="0067577D">
            <w:pPr>
              <w:spacing w:after="0"/>
              <w:rPr>
                <w:color w:val="002060"/>
                <w:lang w:val="ru-RU"/>
              </w:rPr>
            </w:pPr>
            <w:r w:rsidRPr="0067577D">
              <w:rPr>
                <w:color w:val="002060"/>
                <w:lang w:val="ru-RU"/>
              </w:rPr>
              <w:t>Советы родителям от психолога:</w:t>
            </w:r>
          </w:p>
          <w:p w:rsidR="000D73EF" w:rsidRPr="0067577D" w:rsidRDefault="000D73EF" w:rsidP="00A019BE">
            <w:pPr>
              <w:rPr>
                <w:b/>
                <w:color w:val="FF0000"/>
                <w:lang w:val="ru-RU"/>
              </w:rPr>
            </w:pPr>
            <w:r w:rsidRPr="0067577D">
              <w:rPr>
                <w:b/>
                <w:color w:val="FF0000"/>
                <w:lang w:val="ru-RU"/>
              </w:rPr>
              <w:t>«Как жить в мире и согласии с ребёнком»</w:t>
            </w:r>
          </w:p>
          <w:p w:rsidR="000D73EF" w:rsidRPr="0067577D" w:rsidRDefault="000D73EF" w:rsidP="000D73EF">
            <w:pPr>
              <w:pStyle w:val="af4"/>
              <w:numPr>
                <w:ilvl w:val="0"/>
                <w:numId w:val="6"/>
              </w:numPr>
              <w:rPr>
                <w:color w:val="FF0000"/>
                <w:lang w:val="ru-RU"/>
              </w:rPr>
            </w:pPr>
            <w:r w:rsidRPr="0067577D">
              <w:rPr>
                <w:color w:val="FF0000"/>
                <w:lang w:val="ru-RU"/>
              </w:rPr>
              <w:t>Будите ребёнка спокойно. Проснувшись, он должен увидеть Вашу улыбку и услышать ваш голос.</w:t>
            </w:r>
          </w:p>
          <w:p w:rsidR="000D73EF" w:rsidRPr="0067577D" w:rsidRDefault="000D73EF" w:rsidP="000D73EF">
            <w:pPr>
              <w:pStyle w:val="af4"/>
              <w:numPr>
                <w:ilvl w:val="0"/>
                <w:numId w:val="6"/>
              </w:numPr>
              <w:rPr>
                <w:color w:val="FF0000"/>
                <w:lang w:val="ru-RU"/>
              </w:rPr>
            </w:pPr>
            <w:r w:rsidRPr="0067577D">
              <w:rPr>
                <w:color w:val="FF0000"/>
                <w:lang w:val="ru-RU"/>
              </w:rPr>
              <w:t>Не торопитесь. Умение рассчитать время ваша задача.</w:t>
            </w:r>
          </w:p>
          <w:p w:rsidR="000D73EF" w:rsidRPr="0067577D" w:rsidRDefault="000D73EF" w:rsidP="000D73EF">
            <w:pPr>
              <w:pStyle w:val="af4"/>
              <w:numPr>
                <w:ilvl w:val="0"/>
                <w:numId w:val="6"/>
              </w:numPr>
              <w:rPr>
                <w:color w:val="FF0000"/>
                <w:lang w:val="ru-RU"/>
              </w:rPr>
            </w:pPr>
            <w:r w:rsidRPr="0067577D">
              <w:rPr>
                <w:color w:val="FF0000"/>
                <w:lang w:val="ru-RU"/>
              </w:rPr>
              <w:t>Пожелайте ребёнку удачи, найдите несколько ласковых слов.</w:t>
            </w:r>
          </w:p>
          <w:p w:rsidR="000D73EF" w:rsidRPr="0067577D" w:rsidRDefault="000D73EF" w:rsidP="000D73EF">
            <w:pPr>
              <w:pStyle w:val="af4"/>
              <w:numPr>
                <w:ilvl w:val="0"/>
                <w:numId w:val="6"/>
              </w:numPr>
              <w:rPr>
                <w:color w:val="FF0000"/>
                <w:lang w:val="ru-RU"/>
              </w:rPr>
            </w:pPr>
            <w:r w:rsidRPr="0067577D">
              <w:rPr>
                <w:color w:val="FF0000"/>
                <w:lang w:val="ru-RU"/>
              </w:rPr>
              <w:t>Встречая ребёнка после шко</w:t>
            </w:r>
            <w:r w:rsidR="0067577D" w:rsidRPr="0067577D">
              <w:rPr>
                <w:color w:val="FF0000"/>
                <w:lang w:val="ru-RU"/>
              </w:rPr>
              <w:t>л</w:t>
            </w:r>
            <w:r w:rsidRPr="0067577D">
              <w:rPr>
                <w:color w:val="FF0000"/>
                <w:lang w:val="ru-RU"/>
              </w:rPr>
              <w:t>ы, не обрушивайте на него ты</w:t>
            </w:r>
            <w:r w:rsidR="0067577D" w:rsidRPr="0067577D">
              <w:rPr>
                <w:color w:val="FF0000"/>
                <w:lang w:val="ru-RU"/>
              </w:rPr>
              <w:t>сячу вопросов, дайте немного рас</w:t>
            </w:r>
            <w:r w:rsidRPr="0067577D">
              <w:rPr>
                <w:color w:val="FF0000"/>
                <w:lang w:val="ru-RU"/>
              </w:rPr>
              <w:t>сла</w:t>
            </w:r>
            <w:r w:rsidR="0067577D" w:rsidRPr="0067577D">
              <w:rPr>
                <w:color w:val="FF0000"/>
                <w:lang w:val="ru-RU"/>
              </w:rPr>
              <w:t>б</w:t>
            </w:r>
            <w:r w:rsidRPr="0067577D">
              <w:rPr>
                <w:color w:val="FF0000"/>
                <w:lang w:val="ru-RU"/>
              </w:rPr>
              <w:t>иться</w:t>
            </w:r>
            <w:r w:rsidR="0067577D" w:rsidRPr="0067577D">
              <w:rPr>
                <w:color w:val="FF0000"/>
                <w:lang w:val="ru-RU"/>
              </w:rPr>
              <w:t>.</w:t>
            </w:r>
          </w:p>
          <w:p w:rsidR="0067577D" w:rsidRPr="0067577D" w:rsidRDefault="0067577D" w:rsidP="000D73EF">
            <w:pPr>
              <w:pStyle w:val="af4"/>
              <w:numPr>
                <w:ilvl w:val="0"/>
                <w:numId w:val="6"/>
              </w:numPr>
              <w:rPr>
                <w:color w:val="FF0000"/>
                <w:lang w:val="ru-RU"/>
              </w:rPr>
            </w:pPr>
            <w:r w:rsidRPr="0067577D">
              <w:rPr>
                <w:color w:val="FF0000"/>
                <w:lang w:val="ru-RU"/>
              </w:rPr>
              <w:t>Если видите, что ребёнок огорчён, молчит – не допытывайтесь: пусть успокоится и тогда расскажет всё сам.</w:t>
            </w:r>
          </w:p>
          <w:p w:rsidR="0067577D" w:rsidRPr="0067577D" w:rsidRDefault="0067577D" w:rsidP="000D73EF">
            <w:pPr>
              <w:pStyle w:val="af4"/>
              <w:numPr>
                <w:ilvl w:val="0"/>
                <w:numId w:val="6"/>
              </w:numPr>
              <w:rPr>
                <w:color w:val="FF0000"/>
                <w:lang w:val="ru-RU"/>
              </w:rPr>
            </w:pPr>
            <w:r w:rsidRPr="0067577D">
              <w:rPr>
                <w:color w:val="FF0000"/>
                <w:lang w:val="ru-RU"/>
              </w:rPr>
              <w:t>После школы ребёнку необходимо 2 часа отдыха, потом можно делать уроки.</w:t>
            </w:r>
          </w:p>
          <w:p w:rsidR="000D73EF" w:rsidRPr="00667911" w:rsidRDefault="000D73EF" w:rsidP="00A019BE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sdt>
            <w:sdtPr>
              <w:rPr>
                <w:noProof/>
                <w:lang w:val="ru-RU" w:eastAsia="ru-RU"/>
              </w:rPr>
              <w:id w:val="1665123103"/>
              <w:picture/>
            </w:sdtPr>
            <w:sdtContent>
              <w:p w:rsidR="001A609A" w:rsidRPr="00667911" w:rsidRDefault="0001368E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447925" cy="1828800"/>
                      <wp:effectExtent l="19050" t="0" r="9525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lum bright="2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4792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A609A" w:rsidRPr="00667911" w:rsidRDefault="001A609A">
            <w:pPr>
              <w:pStyle w:val="a6"/>
              <w:rPr>
                <w:lang w:val="ru-RU"/>
              </w:rPr>
            </w:pPr>
          </w:p>
          <w:p w:rsidR="004763C1" w:rsidRPr="004763C1" w:rsidRDefault="004763C1" w:rsidP="004763C1">
            <w:pPr>
              <w:pStyle w:val="af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t>Семья – это то, что мы делим на всех,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Всем понемножку: и слезы и смех,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Взлет и паденье, радость печаль,</w:t>
            </w:r>
            <w:r w:rsidRPr="004763C1">
              <w:rPr>
                <w:rStyle w:val="apple-converted-space"/>
                <w:rFonts w:ascii="Helvetica" w:hAnsi="Helvetica" w:cs="Helvetica"/>
                <w:b/>
                <w:color w:val="00B050"/>
                <w:sz w:val="20"/>
                <w:szCs w:val="20"/>
              </w:rPr>
              <w:t> 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Дружбу и ссоры, молчанья печать.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Семья – это то, что с тобою всегда.</w:t>
            </w:r>
            <w:r w:rsidRPr="004763C1">
              <w:rPr>
                <w:rStyle w:val="apple-converted-space"/>
                <w:rFonts w:ascii="Helvetica" w:hAnsi="Helvetica" w:cs="Helvetica"/>
                <w:b/>
                <w:color w:val="00B050"/>
                <w:sz w:val="20"/>
                <w:szCs w:val="20"/>
              </w:rPr>
              <w:t> 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Пусть мчатся секунды, недели, года,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Но стены родные, отчий твой дом –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Сердце навеки останется в нем!</w:t>
            </w:r>
          </w:p>
          <w:p w:rsid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Ребенок учится тому,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Что видит у себя в дому: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Родители пример тому.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Кто при жене и детях груб,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Кому язык </w:t>
            </w:r>
            <w:proofErr w:type="gramStart"/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распутства</w:t>
            </w:r>
            <w:proofErr w:type="gramEnd"/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люб,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Пусть помнит,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Что с лихвой получит</w:t>
            </w:r>
          </w:p>
          <w:p w:rsidR="004763C1" w:rsidRPr="004763C1" w:rsidRDefault="004763C1" w:rsidP="004763C1">
            <w:pPr>
              <w:pStyle w:val="af5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От них все то, чему их учит!</w:t>
            </w:r>
          </w:p>
          <w:p w:rsidR="001A609A" w:rsidRPr="00667911" w:rsidRDefault="001A609A" w:rsidP="004763C1">
            <w:pPr>
              <w:spacing w:after="0"/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584A6A9C"/>
    <w:multiLevelType w:val="hybridMultilevel"/>
    <w:tmpl w:val="D61C8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savePreviewPicture/>
  <w:compat/>
  <w:rsids>
    <w:rsidRoot w:val="00330478"/>
    <w:rsid w:val="0001368E"/>
    <w:rsid w:val="000D73EF"/>
    <w:rsid w:val="001A609A"/>
    <w:rsid w:val="002C51CA"/>
    <w:rsid w:val="00330478"/>
    <w:rsid w:val="003549EB"/>
    <w:rsid w:val="00423E78"/>
    <w:rsid w:val="004763C1"/>
    <w:rsid w:val="005B360F"/>
    <w:rsid w:val="006517FA"/>
    <w:rsid w:val="00667911"/>
    <w:rsid w:val="0067577D"/>
    <w:rsid w:val="007A3953"/>
    <w:rsid w:val="009323BB"/>
    <w:rsid w:val="0094281E"/>
    <w:rsid w:val="00A019BE"/>
    <w:rsid w:val="00B02BF4"/>
    <w:rsid w:val="00B677F1"/>
    <w:rsid w:val="00BA59B8"/>
    <w:rsid w:val="00D06FD4"/>
    <w:rsid w:val="00D86D31"/>
    <w:rsid w:val="00E8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49EB"/>
  </w:style>
  <w:style w:type="paragraph" w:styleId="1">
    <w:name w:val="heading 1"/>
    <w:basedOn w:val="a0"/>
    <w:next w:val="a0"/>
    <w:link w:val="10"/>
    <w:uiPriority w:val="9"/>
    <w:qFormat/>
    <w:rsid w:val="004763C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28"/>
      <w:szCs w:val="28"/>
      <w:lang w:val="ru-RU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"/>
    <w:basedOn w:val="a0"/>
    <w:next w:val="a0"/>
    <w:link w:val="12"/>
    <w:uiPriority w:val="1"/>
    <w:qFormat/>
    <w:rsid w:val="003549EB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rsid w:val="003549EB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rsid w:val="003549EB"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rsid w:val="00354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rsid w:val="003549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rsid w:val="003549EB"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sid w:val="003549EB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sid w:val="003549EB"/>
    <w:rPr>
      <w:color w:val="808080"/>
    </w:rPr>
  </w:style>
  <w:style w:type="paragraph" w:styleId="a">
    <w:name w:val="List Bullet"/>
    <w:basedOn w:val="a0"/>
    <w:uiPriority w:val="1"/>
    <w:unhideWhenUsed/>
    <w:qFormat/>
    <w:rsid w:val="003549EB"/>
    <w:pPr>
      <w:numPr>
        <w:numId w:val="2"/>
      </w:numPr>
    </w:pPr>
  </w:style>
  <w:style w:type="character" w:customStyle="1" w:styleId="12">
    <w:name w:val="Заголовок 1 (знак)"/>
    <w:basedOn w:val="a1"/>
    <w:link w:val="11"/>
    <w:uiPriority w:val="1"/>
    <w:rsid w:val="003549EB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rsid w:val="003549EB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rsid w:val="003549EB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sid w:val="003549EB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rsid w:val="003549EB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sid w:val="003549EB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rsid w:val="003549EB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sid w:val="003549EB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rsid w:val="003549EB"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rsid w:val="003549EB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sid w:val="003549EB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sid w:val="003549EB"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33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330478"/>
    <w:rPr>
      <w:rFonts w:ascii="Tahoma" w:hAnsi="Tahoma" w:cs="Tahoma"/>
      <w:sz w:val="16"/>
      <w:szCs w:val="16"/>
    </w:rPr>
  </w:style>
  <w:style w:type="paragraph" w:styleId="af4">
    <w:name w:val="List Paragraph"/>
    <w:basedOn w:val="a0"/>
    <w:uiPriority w:val="34"/>
    <w:unhideWhenUsed/>
    <w:qFormat/>
    <w:rsid w:val="000D73EF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4763C1"/>
    <w:rPr>
      <w:rFonts w:asciiTheme="majorHAnsi" w:eastAsiaTheme="majorEastAsia" w:hAnsiTheme="majorHAnsi" w:cstheme="majorBidi"/>
      <w:b/>
      <w:bCs/>
      <w:color w:val="027E6F" w:themeColor="accent1" w:themeShade="BF"/>
      <w:sz w:val="28"/>
      <w:szCs w:val="28"/>
      <w:lang w:val="ru-RU" w:eastAsia="en-US"/>
    </w:rPr>
  </w:style>
  <w:style w:type="character" w:customStyle="1" w:styleId="apple-converted-space">
    <w:name w:val="apple-converted-space"/>
    <w:basedOn w:val="a1"/>
    <w:rsid w:val="004763C1"/>
  </w:style>
  <w:style w:type="paragraph" w:styleId="af5">
    <w:name w:val="Normal (Web)"/>
    <w:basedOn w:val="a0"/>
    <w:uiPriority w:val="99"/>
    <w:semiHidden/>
    <w:unhideWhenUsed/>
    <w:rsid w:val="0047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6">
    <w:name w:val="Strong"/>
    <w:basedOn w:val="a1"/>
    <w:uiPriority w:val="22"/>
    <w:qFormat/>
    <w:rsid w:val="00BA59B8"/>
    <w:rPr>
      <w:b/>
      <w:bCs/>
    </w:rPr>
  </w:style>
  <w:style w:type="character" w:styleId="af7">
    <w:name w:val="Hyperlink"/>
    <w:basedOn w:val="a1"/>
    <w:uiPriority w:val="99"/>
    <w:semiHidden/>
    <w:unhideWhenUsed/>
    <w:rsid w:val="00BA59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XP\&#1052;&#1086;&#1080;%20&#1076;&#1086;&#1082;&#1091;&#1084;&#1077;&#1085;&#1090;&#1099;\Downloads\TS10291189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6F32F51A24467488CBC427C57D95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98B5AE-3F21-422E-BCC2-D3BD3EA7966C}"/>
      </w:docPartPr>
      <w:docPartBody>
        <w:p w:rsidR="00756B1A" w:rsidRDefault="00FA2EB8">
          <w:pPr>
            <w:pStyle w:val="2B6F32F51A24467488CBC427C57D9543"/>
          </w:pPr>
          <w:r>
            <w:t>[Название компании]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A2EB8"/>
    <w:rsid w:val="00756B1A"/>
    <w:rsid w:val="00FA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6B1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F8C2763F21B4A278E21AAD045846086">
    <w:name w:val="1F8C2763F21B4A278E21AAD045846086"/>
    <w:rsid w:val="00756B1A"/>
  </w:style>
  <w:style w:type="paragraph" w:customStyle="1" w:styleId="2">
    <w:name w:val="заголовок 2"/>
    <w:basedOn w:val="a0"/>
    <w:next w:val="a0"/>
    <w:link w:val="20"/>
    <w:uiPriority w:val="1"/>
    <w:unhideWhenUsed/>
    <w:qFormat/>
    <w:rsid w:val="00756B1A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sid w:val="00756B1A"/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rsid w:val="00756B1A"/>
    <w:pPr>
      <w:numPr>
        <w:numId w:val="1"/>
      </w:numPr>
      <w:spacing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customStyle="1" w:styleId="6E6F299EBF554DC4A6063337F0FC5604">
    <w:name w:val="6E6F299EBF554DC4A6063337F0FC5604"/>
    <w:rsid w:val="00756B1A"/>
  </w:style>
  <w:style w:type="paragraph" w:customStyle="1" w:styleId="D802AC6F10974147AE9D316D0901C630">
    <w:name w:val="D802AC6F10974147AE9D316D0901C630"/>
    <w:rsid w:val="00756B1A"/>
  </w:style>
  <w:style w:type="paragraph" w:customStyle="1" w:styleId="58678EE4250140B5ACF37CEBA0A84E97">
    <w:name w:val="58678EE4250140B5ACF37CEBA0A84E97"/>
    <w:rsid w:val="00756B1A"/>
  </w:style>
  <w:style w:type="paragraph" w:customStyle="1" w:styleId="1031FDAA0ADC4A66AEA464E24C8775DD">
    <w:name w:val="1031FDAA0ADC4A66AEA464E24C8775DD"/>
    <w:rsid w:val="00756B1A"/>
  </w:style>
  <w:style w:type="paragraph" w:customStyle="1" w:styleId="1869952E532941129C2D27635A09BE76">
    <w:name w:val="1869952E532941129C2D27635A09BE76"/>
    <w:rsid w:val="00756B1A"/>
  </w:style>
  <w:style w:type="paragraph" w:customStyle="1" w:styleId="2B6F32F51A24467488CBC427C57D9543">
    <w:name w:val="2B6F32F51A24467488CBC427C57D9543"/>
    <w:rsid w:val="00756B1A"/>
  </w:style>
  <w:style w:type="paragraph" w:customStyle="1" w:styleId="C10A7137D22247DB8B4BFA39AEF6C76D">
    <w:name w:val="C10A7137D22247DB8B4BFA39AEF6C76D"/>
    <w:rsid w:val="00756B1A"/>
  </w:style>
  <w:style w:type="paragraph" w:customStyle="1" w:styleId="45B4A5AF24F7499E8AF25176BA1C0DCF">
    <w:name w:val="45B4A5AF24F7499E8AF25176BA1C0DCF"/>
    <w:rsid w:val="00756B1A"/>
  </w:style>
  <w:style w:type="paragraph" w:customStyle="1" w:styleId="1">
    <w:name w:val="заголовок 1"/>
    <w:basedOn w:val="a0"/>
    <w:next w:val="a0"/>
    <w:link w:val="10"/>
    <w:uiPriority w:val="1"/>
    <w:qFormat/>
    <w:rsid w:val="00756B1A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sid w:val="00756B1A"/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paragraph" w:customStyle="1" w:styleId="26BF24BABA42470AA1BC568CAA45CFC8">
    <w:name w:val="26BF24BABA42470AA1BC568CAA45CFC8"/>
    <w:rsid w:val="00756B1A"/>
  </w:style>
  <w:style w:type="paragraph" w:customStyle="1" w:styleId="7AECE92E9B4B4883960ECF1B336FEB8D">
    <w:name w:val="7AECE92E9B4B4883960ECF1B336FEB8D"/>
    <w:rsid w:val="00756B1A"/>
  </w:style>
  <w:style w:type="paragraph" w:styleId="a4">
    <w:name w:val="Block Text"/>
    <w:basedOn w:val="a0"/>
    <w:next w:val="a0"/>
    <w:link w:val="a5"/>
    <w:uiPriority w:val="1"/>
    <w:qFormat/>
    <w:rsid w:val="00756B1A"/>
    <w:pPr>
      <w:pBdr>
        <w:top w:val="single" w:sz="4" w:space="14" w:color="365F91" w:themeColor="accent1" w:themeShade="BF"/>
        <w:bottom w:val="single" w:sz="4" w:space="14" w:color="365F91" w:themeColor="accent1" w:themeShade="BF"/>
      </w:pBdr>
      <w:spacing w:before="480" w:after="480" w:line="336" w:lineRule="auto"/>
    </w:pPr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sid w:val="00756B1A"/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paragraph" w:customStyle="1" w:styleId="C2214915EA2C4641A5575A76C6B7B228">
    <w:name w:val="C2214915EA2C4641A5575A76C6B7B228"/>
    <w:rsid w:val="00756B1A"/>
  </w:style>
  <w:style w:type="paragraph" w:customStyle="1" w:styleId="3E572B88069245D3B0F6DCEEAC8254C3">
    <w:name w:val="3E572B88069245D3B0F6DCEEAC8254C3"/>
    <w:rsid w:val="00756B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TS102911897</Template>
  <TotalTime>209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Филиал МОбу «СОШ №172»«ООШ С.Грибовка»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UserXP</dc:creator>
  <cp:keywords/>
  <cp:lastModifiedBy>UserXP</cp:lastModifiedBy>
  <cp:revision>5</cp:revision>
  <cp:lastPrinted>2014-12-10T13:33:00Z</cp:lastPrinted>
  <dcterms:created xsi:type="dcterms:W3CDTF">2014-12-10T09:39:00Z</dcterms:created>
  <dcterms:modified xsi:type="dcterms:W3CDTF">2014-12-10T13:39:00Z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