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F2F" w:rsidRDefault="00D23F2F">
      <w:pPr>
        <w:rPr>
          <w:sz w:val="40"/>
          <w:szCs w:val="40"/>
          <w:lang w:val="en-US"/>
        </w:rPr>
      </w:pPr>
      <w:r w:rsidRPr="005801B6">
        <w:rPr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4" o:spid="_x0000_i1025" type="#_x0000_t75" style="width:468pt;height:653.25pt;visibility:visible">
            <v:imagedata r:id="rId7" o:title=""/>
          </v:shape>
        </w:pict>
      </w:r>
    </w:p>
    <w:p w:rsidR="00D23F2F" w:rsidRPr="00C41513" w:rsidRDefault="00D23F2F">
      <w:pPr>
        <w:rPr>
          <w:sz w:val="40"/>
          <w:szCs w:val="40"/>
        </w:rPr>
      </w:pPr>
    </w:p>
    <w:p w:rsidR="00D23F2F" w:rsidRPr="00736478" w:rsidRDefault="00D23F2F">
      <w:pPr>
        <w:rPr>
          <w:sz w:val="40"/>
          <w:szCs w:val="40"/>
        </w:rPr>
      </w:pPr>
      <w:r w:rsidRPr="005801B6">
        <w:rPr>
          <w:noProof/>
          <w:sz w:val="40"/>
          <w:szCs w:val="40"/>
          <w:lang w:eastAsia="ru-RU"/>
        </w:rPr>
        <w:pict>
          <v:shape id="Рисунок 4" o:spid="_x0000_i1026" type="#_x0000_t75" alt="&amp;Pcy;&amp;ocy;&amp;vcy;&amp;tcy;&amp;ocy;&amp;rcy;&amp;iecy;&amp;ncy;&amp;icy;&amp;iecy; &amp;scy;&amp;vcy;&amp;iecy;&amp;dcy;&amp;iecy;&amp;ncy;&amp;icy;&amp;jcy; &amp;ocy; &amp;chcy;&amp;acy;&amp;scy;&amp;tcy;&amp;yacy;&amp;khcy; &amp;rcy;&amp;iecy;&amp;chcy;&amp;icy; - &amp;Rcy;&amp;ucy;&amp;scy;&amp;scy;&amp;kcy;&amp;icy;&amp;jcy; &amp;yacy;&amp;zcy;&amp;ycy;&amp;kcy; 5 &amp;kcy;&amp;lcy;&amp;acy;&amp;scy;&amp;scy;" style="width:367.5pt;height:281.25pt;visibility:visible">
            <v:imagedata r:id="rId8" o:title=""/>
          </v:shape>
        </w:pict>
      </w:r>
    </w:p>
    <w:p w:rsidR="00D23F2F" w:rsidRPr="00736478" w:rsidRDefault="00D23F2F" w:rsidP="00736478">
      <w:pPr>
        <w:rPr>
          <w:sz w:val="40"/>
          <w:szCs w:val="40"/>
        </w:rPr>
      </w:pPr>
    </w:p>
    <w:p w:rsidR="00D23F2F" w:rsidRDefault="00D23F2F" w:rsidP="004C77D4">
      <w:pPr>
        <w:ind w:firstLine="708"/>
      </w:pPr>
      <w:r>
        <w:rPr>
          <w:sz w:val="40"/>
          <w:szCs w:val="40"/>
        </w:rPr>
        <w:t>Имя существительное – это часть речи, которая имеет общее грамматическое  значение «предмет», т.е. это  то, о чем можно спросить: кто это?  что это?. Это могут быть названия не только конкретных предметов, но и явлений природы, лиц, действий и признаков.</w:t>
      </w:r>
      <w:r w:rsidRPr="004C77D4">
        <w:t xml:space="preserve"> </w:t>
      </w:r>
    </w:p>
    <w:p w:rsidR="00D23F2F" w:rsidRDefault="00D23F2F" w:rsidP="004C77D4">
      <w:pPr>
        <w:ind w:firstLine="708"/>
      </w:pPr>
      <w:r>
        <w:t xml:space="preserve">       </w:t>
      </w:r>
      <w:r>
        <w:rPr>
          <w:noProof/>
          <w:lang w:eastAsia="ru-RU"/>
        </w:rPr>
        <w:pict>
          <v:shape id="Рисунок 7" o:spid="_x0000_i1027" type="#_x0000_t75" alt="&amp;Icy;&amp;mcy;&amp;yacy; &amp;scy;&amp;ucy;&amp;shchcy;&amp;iecy;&amp;scy;&amp;tcy;&amp;vcy;&amp;icy;&amp;tcy;&amp;iecy;&amp;lcy;&amp;softcy;&amp;ncy;&amp;ocy;&amp;iecy; - &amp;Vcy;&amp;acy;&amp;lcy;&amp;iecy;&amp;ncy;&amp;tcy;&amp;icy;&amp;ncy;&amp;acy; &amp;Pcy;&amp;iecy;&amp;tcy;&amp;rcy;&amp;ocy;&amp;vcy;&amp;ncy;&amp;acy; &amp;Fcy;&amp;icy;&amp;lcy;&amp;acy;&amp;tcy;&amp;ocy;&amp;vcy;&amp;acy;" style="width:345.75pt;height:207pt;visibility:visible">
            <v:imagedata r:id="rId9" o:title=""/>
          </v:shape>
        </w:pict>
      </w:r>
    </w:p>
    <w:p w:rsidR="00D23F2F" w:rsidRDefault="00D23F2F" w:rsidP="00736478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</w:t>
      </w:r>
      <w:r w:rsidRPr="005801B6">
        <w:rPr>
          <w:noProof/>
          <w:sz w:val="40"/>
          <w:szCs w:val="40"/>
          <w:lang w:eastAsia="ru-RU"/>
        </w:rPr>
        <w:pict>
          <v:shape id="Рисунок 13" o:spid="_x0000_i1028" type="#_x0000_t75" alt="&amp;Pcy;&amp;rcy;&amp;iecy;&amp;zcy;&amp;iecy;&amp;ncy;&amp;tcy;&amp;acy;&amp;tscy;&amp;icy;&amp;yacy; &quot;&amp;CHcy;&amp;acy;&amp;scy;&amp;tcy;&amp;icy; &amp;rcy;&amp;iecy;&amp;chcy;&amp;icy;. &amp;Icy;&amp;mcy;&amp;yacy; &amp;scy;&amp;ucy;&amp;shchcy;&amp;iecy;&amp;scy;&amp;tcy;&amp;vcy;&amp;icy;&amp;tcy;&amp;iecy;&amp;lcy;&amp;softcy;&amp;ncy;&amp;ocy;&amp;iecy;&quot; - &amp;scy;&amp;kcy;&amp;acy;&amp;chcy;&amp;acy;&amp;tcy;&amp;softcy; &amp;pcy;&amp;rcy;&amp;iecy;&amp;zcy;…" style="width:390.75pt;height:226.5pt;visibility:visible">
            <v:imagedata r:id="rId10" o:title=""/>
          </v:shape>
        </w:pict>
      </w:r>
    </w:p>
    <w:p w:rsidR="00D23F2F" w:rsidRPr="00736478" w:rsidRDefault="00D23F2F" w:rsidP="004C77D4">
      <w:pPr>
        <w:tabs>
          <w:tab w:val="left" w:pos="3000"/>
        </w:tabs>
        <w:jc w:val="both"/>
        <w:rPr>
          <w:sz w:val="36"/>
          <w:szCs w:val="36"/>
        </w:rPr>
      </w:pPr>
      <w:r w:rsidRPr="00736478">
        <w:rPr>
          <w:sz w:val="36"/>
          <w:szCs w:val="36"/>
        </w:rPr>
        <w:t xml:space="preserve">        Имена существительные могут быть одушевленными и неодушевленными. </w:t>
      </w:r>
    </w:p>
    <w:p w:rsidR="00D23F2F" w:rsidRPr="00736478" w:rsidRDefault="00D23F2F" w:rsidP="004C77D4">
      <w:pPr>
        <w:tabs>
          <w:tab w:val="left" w:pos="3000"/>
        </w:tabs>
        <w:jc w:val="both"/>
        <w:rPr>
          <w:sz w:val="36"/>
          <w:szCs w:val="36"/>
        </w:rPr>
      </w:pPr>
      <w:r w:rsidRPr="00736478">
        <w:rPr>
          <w:sz w:val="36"/>
          <w:szCs w:val="36"/>
        </w:rPr>
        <w:t xml:space="preserve">         Одушевленные имена существительные отвечают на вопрос  </w:t>
      </w:r>
      <w:r w:rsidRPr="00736478">
        <w:rPr>
          <w:b/>
          <w:i/>
          <w:sz w:val="36"/>
          <w:szCs w:val="36"/>
        </w:rPr>
        <w:t>кто?</w:t>
      </w:r>
    </w:p>
    <w:p w:rsidR="00D23F2F" w:rsidRDefault="00D23F2F" w:rsidP="004C77D4">
      <w:pPr>
        <w:tabs>
          <w:tab w:val="left" w:pos="3000"/>
        </w:tabs>
        <w:jc w:val="both"/>
        <w:rPr>
          <w:b/>
          <w:i/>
          <w:sz w:val="36"/>
          <w:szCs w:val="36"/>
        </w:rPr>
      </w:pPr>
      <w:r w:rsidRPr="00736478">
        <w:rPr>
          <w:sz w:val="36"/>
          <w:szCs w:val="36"/>
        </w:rPr>
        <w:t xml:space="preserve">         Неодушевленные имена существительные отвечают на вопрос  </w:t>
      </w:r>
      <w:r w:rsidRPr="00736478">
        <w:rPr>
          <w:b/>
          <w:i/>
          <w:sz w:val="36"/>
          <w:szCs w:val="36"/>
        </w:rPr>
        <w:t>что?</w:t>
      </w:r>
    </w:p>
    <w:p w:rsidR="00D23F2F" w:rsidRPr="00736478" w:rsidRDefault="00D23F2F" w:rsidP="004C77D4">
      <w:pPr>
        <w:tabs>
          <w:tab w:val="left" w:pos="3000"/>
        </w:tabs>
        <w:jc w:val="both"/>
        <w:rPr>
          <w:b/>
          <w:i/>
          <w:sz w:val="36"/>
          <w:szCs w:val="36"/>
        </w:rPr>
      </w:pPr>
    </w:p>
    <w:p w:rsidR="00D23F2F" w:rsidRDefault="00D23F2F" w:rsidP="004C77D4">
      <w:pPr>
        <w:tabs>
          <w:tab w:val="left" w:pos="300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5801B6">
        <w:rPr>
          <w:noProof/>
          <w:sz w:val="40"/>
          <w:szCs w:val="40"/>
          <w:lang w:eastAsia="ru-RU"/>
        </w:rPr>
        <w:pict>
          <v:shape id="Рисунок 1" o:spid="_x0000_i1029" type="#_x0000_t75" alt="&amp;Icy;&amp;mcy;&amp;yacy; &amp;scy;&amp;ucy;&amp;shchcy;&amp;iecy;&amp;scy;&amp;tcy;&amp;vcy;&amp;icy;&amp;tcy;&amp;iecy;&amp;lcy;&amp;softcy;&amp;ncy;&amp;ocy;&amp;iecy; - &amp;Vcy;&amp;iecy;&amp;rcy;&amp;acy; &amp;YUcy;&amp;rcy;&amp;softcy;&amp;iecy;&amp;vcy;&amp;ncy;&amp;acy; &amp;Kcy;&amp;ucy;&amp;rcy;&amp;ocy;&amp;chcy;&amp;kcy;&amp;icy;&amp;ncy;&amp;acy;" style="width:392.25pt;height:239.25pt;visibility:visible">
            <v:imagedata r:id="rId11" o:title=""/>
          </v:shape>
        </w:pict>
      </w:r>
    </w:p>
    <w:p w:rsidR="00D23F2F" w:rsidRDefault="00D23F2F" w:rsidP="00736478">
      <w:pPr>
        <w:rPr>
          <w:sz w:val="40"/>
          <w:szCs w:val="40"/>
        </w:rPr>
      </w:pPr>
      <w:r>
        <w:rPr>
          <w:sz w:val="40"/>
          <w:szCs w:val="40"/>
        </w:rPr>
        <w:t xml:space="preserve">      Имена существительные  бывают собственными или нарицательными.</w:t>
      </w:r>
    </w:p>
    <w:p w:rsidR="00D23F2F" w:rsidRDefault="00D23F2F" w:rsidP="00736478">
      <w:pPr>
        <w:tabs>
          <w:tab w:val="left" w:pos="615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Собственные имена существительные – это существительные, которые называют отдельный предмет, чтобы отличить его от других однородных предметов. Они пишутся с заглавной буквы. К ним относятся клички, имена, фамилии, отчества, название журналов, книг и т.д.</w:t>
      </w:r>
    </w:p>
    <w:p w:rsidR="00D23F2F" w:rsidRDefault="00D23F2F" w:rsidP="00736478">
      <w:pPr>
        <w:tabs>
          <w:tab w:val="left" w:pos="615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Нарицательные имена существительные служат обобщенным наименованием однородных предметов  и пишутся с маленькой буквы.</w:t>
      </w:r>
    </w:p>
    <w:p w:rsidR="00D23F2F" w:rsidRDefault="00D23F2F" w:rsidP="00736478">
      <w:pPr>
        <w:tabs>
          <w:tab w:val="left" w:pos="6150"/>
        </w:tabs>
        <w:jc w:val="both"/>
        <w:rPr>
          <w:sz w:val="40"/>
          <w:szCs w:val="40"/>
        </w:rPr>
      </w:pPr>
      <w:r>
        <w:rPr>
          <w:noProof/>
          <w:lang w:eastAsia="ru-RU"/>
        </w:rPr>
        <w:pict>
          <v:shape id="Рисунок 16" o:spid="_x0000_i1030" type="#_x0000_t75" alt="&amp;Scy; &amp;ucy; &amp;shchcy; &amp;iecy; &amp;scy; &amp;tcy; &amp;vcy; &amp;icy; &amp;tcy; &amp;iecy; &amp;lcy; &amp;softcy; &amp;ncy; &amp;ycy; &amp;iecy; - &amp;Kcy;&amp;acy;&amp;rcy;&amp;tcy;&amp;icy;&amp;ncy;&amp;kcy;&amp;acy; 6454/3" style="width:468pt;height:351pt;visibility:visible">
            <v:imagedata r:id="rId12" o:title=""/>
          </v:shape>
        </w:pict>
      </w:r>
    </w:p>
    <w:p w:rsidR="00D23F2F" w:rsidRDefault="00D23F2F" w:rsidP="00736478">
      <w:pPr>
        <w:tabs>
          <w:tab w:val="left" w:pos="6150"/>
        </w:tabs>
        <w:jc w:val="both"/>
        <w:rPr>
          <w:sz w:val="40"/>
          <w:szCs w:val="40"/>
        </w:rPr>
      </w:pPr>
    </w:p>
    <w:p w:rsidR="00D23F2F" w:rsidRDefault="00D23F2F" w:rsidP="00334BD3">
      <w:pPr>
        <w:tabs>
          <w:tab w:val="left" w:pos="615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Имена существительные  изменяются по числам, т.е. могут быть в единственном или множественном числе.</w:t>
      </w:r>
    </w:p>
    <w:p w:rsidR="00D23F2F" w:rsidRDefault="00D23F2F" w:rsidP="00736478">
      <w:pPr>
        <w:tabs>
          <w:tab w:val="left" w:pos="615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>
        <w:rPr>
          <w:noProof/>
          <w:lang w:eastAsia="ru-RU"/>
        </w:rPr>
        <w:pict>
          <v:shape id="Рисунок 22" o:spid="_x0000_i1031" type="#_x0000_t75" alt="&amp;CHcy;&amp;icy;&amp;scy;&amp;lcy;&amp;ocy; &amp;icy;&amp;mcy;&amp;iocy;&amp;ncy; &amp;scy;&amp;ucy;&amp;shchcy;&amp;iecy;&amp;scy;&amp;tcy;&amp;vcy;&amp;icy;&amp;tcy;&amp;iecy;&amp;lcy;&amp;softcy;&amp;ncy;&amp;ycy;&amp;khcy; - &amp;Lcy;&amp;icy;&amp;dcy;&amp;icy;&amp;yacy; &amp;IEcy;&amp;vcy;&amp;gcy;&amp;iecy;&amp;ncy;&amp;softcy;&amp;iecy;&amp;vcy;&amp;ncy;&amp;acy; &amp;Scy;&amp;iecy;&amp;mcy;&amp;iecy;&amp;ncy;&amp;ocy;&amp;vcy;&amp;acy;" style="width:351pt;height:217.5pt;visibility:visible">
            <v:imagedata r:id="rId13" o:title=""/>
          </v:shape>
        </w:pict>
      </w:r>
    </w:p>
    <w:p w:rsidR="00D23F2F" w:rsidRDefault="00D23F2F" w:rsidP="00334BD3">
      <w:pPr>
        <w:tabs>
          <w:tab w:val="left" w:pos="615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Среди имен  существительных выделяются такие, которые имеют  только форму множественного числа, и такие, которые имеют только форму единственного числа.</w:t>
      </w:r>
    </w:p>
    <w:p w:rsidR="00D23F2F" w:rsidRDefault="00D23F2F" w:rsidP="00736478">
      <w:pPr>
        <w:tabs>
          <w:tab w:val="left" w:pos="615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>
        <w:rPr>
          <w:noProof/>
          <w:lang w:eastAsia="ru-RU"/>
        </w:rPr>
        <w:pict>
          <v:shape id="Рисунок 25" o:spid="_x0000_i1032" type="#_x0000_t75" alt="&amp;Icy;&amp;lcy;&amp;lcy;&amp;yucy;&amp;scy;&amp;tcy;&amp;rcy;&amp;acy;&amp;tscy;&amp;icy;&amp;yacy; 1 &amp;icy;&amp;zcy; 13 &amp;dcy;&amp;lcy;&amp;yacy; &amp;CHcy;&amp;acy;&amp;scy;&amp;tcy;&amp;icy; &amp;rcy;&amp;iecy;&amp;chcy;&amp;icy;. &amp;Icy;&amp;mcy;&amp;yacy; &amp;scy;&amp;ucy;&amp;shchcy;&amp;iecy;&amp;scy;&amp;tcy;&amp;vcy;&amp;icy;&amp;tcy;&amp;iecy;&amp;lcy;&amp;softcy;&amp;ncy;&amp;ocy;&amp;iecy; - &amp;Ocy;&amp;lcy;…" style="width:324pt;height:225pt;visibility:visible">
            <v:imagedata r:id="rId14" o:title=""/>
          </v:shape>
        </w:pict>
      </w:r>
    </w:p>
    <w:p w:rsidR="00D23F2F" w:rsidRDefault="00D23F2F" w:rsidP="00736478">
      <w:pPr>
        <w:tabs>
          <w:tab w:val="left" w:pos="6150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Имена существительные  бывают женского, мужского и среднего рода. Род имени показывает, в какой форме нужно поставить глагол или прилагательное, которое с ним согласуется.</w:t>
      </w:r>
    </w:p>
    <w:p w:rsidR="00D23F2F" w:rsidRDefault="00D23F2F" w:rsidP="00DA6FFC">
      <w:pPr>
        <w:tabs>
          <w:tab w:val="left" w:pos="6150"/>
        </w:tabs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>
        <w:rPr>
          <w:noProof/>
          <w:lang w:eastAsia="ru-RU"/>
        </w:rPr>
        <w:pict>
          <v:shape id="Рисунок 31" o:spid="_x0000_i1033" type="#_x0000_t75" alt="&amp;Kcy;&amp;acy;&amp;kcy; &amp;ocy;&amp;pcy;&amp;rcy;&amp;iecy;&amp;dcy;&amp;iecy;&amp;lcy;&amp;icy;&amp;tcy;&amp;softcy; &amp;rcy;&amp;ocy;&amp;dcy; &amp;icy;&amp;mcy;&amp;iocy;&amp;ncy; &amp;scy;&amp;ucy;&amp;shchcy;&amp;iecy;&amp;scy;&amp;tcy;&amp;vcy;&amp;icy;&amp;tcy;&amp;iecy;&amp;lcy;&amp;softcy;&amp;ncy;&amp;ycy;&amp;khcy; - &amp;Kcy;&amp;acy;&amp;rcy;&amp;tcy;&amp;icy;&amp;ncy;&amp;kcy;&amp;acy; 6446/19" style="width:324pt;height:243pt;visibility:visible">
            <v:imagedata r:id="rId15" o:title=""/>
          </v:shape>
        </w:pict>
      </w:r>
    </w:p>
    <w:p w:rsidR="00D23F2F" w:rsidRPr="00DA6FFC" w:rsidRDefault="00D23F2F" w:rsidP="00DA6FFC">
      <w:pPr>
        <w:rPr>
          <w:sz w:val="40"/>
          <w:szCs w:val="40"/>
        </w:rPr>
      </w:pPr>
    </w:p>
    <w:p w:rsidR="00D23F2F" w:rsidRDefault="00D23F2F" w:rsidP="00E64DAB">
      <w:pPr>
        <w:rPr>
          <w:sz w:val="40"/>
          <w:szCs w:val="40"/>
        </w:rPr>
      </w:pPr>
      <w:r>
        <w:rPr>
          <w:noProof/>
          <w:lang w:eastAsia="ru-RU"/>
        </w:rPr>
        <w:pict>
          <v:shape id="Рисунок 40" o:spid="_x0000_i1034" type="#_x0000_t75" alt="&amp;Kcy;&amp;lcy;&amp;ucy;&amp;bcy; &amp;kcy;&amp;ncy;&amp;icy;&amp;gcy;, &amp;scy;&amp;kcy;&amp;acy;&amp;chcy;&amp;acy;&amp;tcy;&amp;softcy; &amp;ecy;&amp;lcy;&amp;iecy;&amp;kcy;&amp;tcy;&amp;rcy;&amp;ocy;&amp;ncy;&amp;ncy;&amp;ycy;&amp;iecy; &amp;kcy;&amp;ncy;&amp;icy;&amp;gcy;&amp;icy;, &amp;scy;&amp;kcy;&amp;acy;&amp;chcy;&amp;acy;&amp;tcy;&amp;softcy; &amp;ecy;&amp;lcy;&amp;iecy;&amp;kcy;&amp;tcy;&amp;rcy;&amp;ocy;&amp;ncy;&amp;ncy;&amp;ycy;&amp;iecy; &amp;kcy;&amp;ncy;…" style="width:403.5pt;height:291.75pt;visibility:visible">
            <v:imagedata r:id="rId16" o:title=""/>
          </v:shape>
        </w:pict>
      </w:r>
    </w:p>
    <w:p w:rsidR="00D23F2F" w:rsidRDefault="00D23F2F" w:rsidP="00DA6FFC">
      <w:pPr>
        <w:tabs>
          <w:tab w:val="left" w:pos="1965"/>
        </w:tabs>
        <w:rPr>
          <w:sz w:val="40"/>
          <w:szCs w:val="40"/>
        </w:rPr>
      </w:pPr>
      <w:r>
        <w:rPr>
          <w:sz w:val="40"/>
          <w:szCs w:val="40"/>
        </w:rPr>
        <w:t>В русском языке 6 падежей:</w:t>
      </w:r>
    </w:p>
    <w:p w:rsidR="00D23F2F" w:rsidRDefault="00D23F2F" w:rsidP="00DA6FFC">
      <w:pPr>
        <w:tabs>
          <w:tab w:val="left" w:pos="19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-именительный</w:t>
      </w:r>
    </w:p>
    <w:p w:rsidR="00D23F2F" w:rsidRDefault="00D23F2F" w:rsidP="00DA6FFC">
      <w:pPr>
        <w:tabs>
          <w:tab w:val="left" w:pos="19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-родительный</w:t>
      </w:r>
    </w:p>
    <w:p w:rsidR="00D23F2F" w:rsidRDefault="00D23F2F" w:rsidP="00DA6FFC">
      <w:pPr>
        <w:tabs>
          <w:tab w:val="left" w:pos="19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-дательный</w:t>
      </w:r>
    </w:p>
    <w:p w:rsidR="00D23F2F" w:rsidRDefault="00D23F2F" w:rsidP="00DA6FFC">
      <w:pPr>
        <w:tabs>
          <w:tab w:val="left" w:pos="19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-винительный</w:t>
      </w:r>
    </w:p>
    <w:p w:rsidR="00D23F2F" w:rsidRDefault="00D23F2F" w:rsidP="00DA6FFC">
      <w:pPr>
        <w:tabs>
          <w:tab w:val="left" w:pos="19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-творительный</w:t>
      </w:r>
    </w:p>
    <w:p w:rsidR="00D23F2F" w:rsidRDefault="00D23F2F" w:rsidP="00DA6FFC">
      <w:pPr>
        <w:tabs>
          <w:tab w:val="left" w:pos="196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-предложный</w:t>
      </w:r>
    </w:p>
    <w:p w:rsidR="00D23F2F" w:rsidRDefault="00D23F2F" w:rsidP="00DA6FFC">
      <w:pPr>
        <w:tabs>
          <w:tab w:val="left" w:pos="1965"/>
        </w:tabs>
        <w:rPr>
          <w:sz w:val="40"/>
          <w:szCs w:val="40"/>
        </w:rPr>
      </w:pPr>
      <w:r>
        <w:rPr>
          <w:sz w:val="40"/>
          <w:szCs w:val="40"/>
        </w:rPr>
        <w:t xml:space="preserve">  Все падежи, кроме именительного, называются косвенными.</w:t>
      </w:r>
    </w:p>
    <w:p w:rsidR="00D23F2F" w:rsidRDefault="00D23F2F" w:rsidP="00DA6FFC">
      <w:pPr>
        <w:tabs>
          <w:tab w:val="left" w:pos="1965"/>
        </w:tabs>
        <w:rPr>
          <w:sz w:val="40"/>
          <w:szCs w:val="40"/>
        </w:rPr>
      </w:pPr>
      <w:r>
        <w:rPr>
          <w:noProof/>
          <w:lang w:eastAsia="ru-RU"/>
        </w:rPr>
        <w:pict>
          <v:shape id="Рисунок 34" o:spid="_x0000_i1035" type="#_x0000_t75" alt="&amp;Ucy;&amp;rcy;&amp;ocy;&amp;kcy; &amp;pcy;&amp;ocy; &amp;fcy;&amp;gcy;&amp;ocy;&amp;scy; 3 &amp;kcy;&amp;lcy;&amp;acy;&amp;scy;&amp;scy; &amp;pcy;&amp;rcy;&amp;iecy;&amp;dcy;&amp;lcy;&amp;ocy;&amp;zhcy;&amp;ncy;&amp;ycy;&amp;jcy; &amp;pcy;&amp;acy;&amp;dcy;&amp;iecy;&amp;zhcy; &amp;icy;&amp;mcy;&amp;iecy;&amp;ncy;&amp;icy; &amp;scy;&amp;ucy;&amp;shchcy;&amp;iecy;&amp;scy;&amp;tcy;&amp;vcy;&amp;icy;&amp;tcy;&amp;iecy;&amp;lcy;&amp;softcy;&amp;ncy;&amp;ocy;&amp;gcy;&amp;ocy;" style="width:460.5pt;height:367.5pt;visibility:visible">
            <v:imagedata r:id="rId17" o:title=""/>
          </v:shape>
        </w:pict>
      </w:r>
    </w:p>
    <w:p w:rsidR="00D23F2F" w:rsidRDefault="00D23F2F" w:rsidP="00E64DAB">
      <w:pPr>
        <w:tabs>
          <w:tab w:val="left" w:pos="1965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Изменение имени существительного по падежам и числам называют склонением. В русском языке имена существительные бывают </w:t>
      </w:r>
      <w:r>
        <w:rPr>
          <w:sz w:val="40"/>
          <w:szCs w:val="40"/>
          <w:lang w:val="en-US"/>
        </w:rPr>
        <w:t>I</w:t>
      </w:r>
      <w:r>
        <w:rPr>
          <w:sz w:val="40"/>
          <w:szCs w:val="40"/>
        </w:rPr>
        <w:t>,</w:t>
      </w:r>
      <w:r w:rsidRPr="00E64DAB">
        <w:rPr>
          <w:sz w:val="40"/>
          <w:szCs w:val="40"/>
        </w:rPr>
        <w:t xml:space="preserve">  </w:t>
      </w:r>
      <w:r>
        <w:rPr>
          <w:sz w:val="40"/>
          <w:szCs w:val="40"/>
          <w:lang w:val="en-US"/>
        </w:rPr>
        <w:t>II</w:t>
      </w:r>
      <w:r>
        <w:rPr>
          <w:sz w:val="40"/>
          <w:szCs w:val="40"/>
        </w:rPr>
        <w:t xml:space="preserve"> и </w:t>
      </w:r>
      <w:r w:rsidRPr="00E64DAB"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III</w:t>
      </w:r>
      <w:r>
        <w:rPr>
          <w:sz w:val="40"/>
          <w:szCs w:val="40"/>
        </w:rPr>
        <w:t xml:space="preserve"> склонения.</w:t>
      </w:r>
    </w:p>
    <w:p w:rsidR="00D23F2F" w:rsidRDefault="00D23F2F" w:rsidP="00DA6FFC">
      <w:pPr>
        <w:tabs>
          <w:tab w:val="left" w:pos="1965"/>
        </w:tabs>
        <w:rPr>
          <w:sz w:val="40"/>
          <w:szCs w:val="40"/>
        </w:rPr>
      </w:pPr>
      <w:r>
        <w:rPr>
          <w:noProof/>
          <w:lang w:eastAsia="ru-RU"/>
        </w:rPr>
        <w:pict>
          <v:shape id="Рисунок 46" o:spid="_x0000_i1036" type="#_x0000_t75" alt="&amp;Tcy;&amp;icy;&amp;pcy;&amp;ycy; &amp;scy;&amp;kcy;&amp;lcy;&amp;ocy;&amp;ncy;&amp;iecy;&amp;ncy;&amp;icy;&amp;jcy; &amp;icy;&amp;mcy;&amp;iecy;&amp;ncy; &amp;scy;&amp;ucy;&amp;shchcy;&amp;iecy;&amp;scy;&amp;tcy;&amp;vcy;&amp;icy;&amp;tcy;&amp;iecy;&amp;lcy;&amp;softcy;&amp;ncy;&amp;ycy;&amp;khcy;. &amp;Ncy;&amp;acy;&amp;gcy;&amp;lcy;&amp;yacy;&amp;dcy;&amp;ncy;&amp;ocy;&amp;iecy; &amp;pcy;&amp;ocy;&amp;scy;&amp;ocy;&amp;bcy;&amp;icy;&amp;iecy;. (&amp;bcy;&amp;ocy;&amp;lcy;&amp;softcy;&amp;shcy;&amp;ocy;&amp;jcy; &amp;fcy;&amp;ocy;&amp;rcy;&amp;mcy;&amp;acy;&amp;tcy;) - &amp;Rcy;&amp;ocy;&amp;mcy;&amp;acy;&amp;ncy;&amp;ocy;&amp;vcy;&amp;acy; &amp;Vcy;&amp;lcy;&amp;acy;&amp;dcy;&amp;icy;&amp;scy;&amp;lcy;&amp;acy;&amp;vcy;&amp;acy;, &amp;Pcy;&amp;iecy;&amp;tcy;&amp;lcy;&amp;iecy;&amp;ncy;&amp;kcy;&amp;ocy; &amp;Lcy;&amp;icy;&amp;dcy;&amp;icy;&amp;yacy;" style="width:360.75pt;height:258pt;visibility:visible">
            <v:imagedata r:id="rId18" o:title=""/>
          </v:shape>
        </w:pict>
      </w:r>
    </w:p>
    <w:p w:rsidR="00D23F2F" w:rsidRDefault="00D23F2F" w:rsidP="00E64DAB">
      <w:pPr>
        <w:tabs>
          <w:tab w:val="left" w:pos="1965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Но в русском языке встречаются разносклоняемые (10 существительных на –мя и слово путь) и  несклоняемые имена существительные. </w:t>
      </w:r>
    </w:p>
    <w:p w:rsidR="00D23F2F" w:rsidRPr="00E64DAB" w:rsidRDefault="00D23F2F" w:rsidP="00DA6FFC">
      <w:pPr>
        <w:tabs>
          <w:tab w:val="left" w:pos="1965"/>
        </w:tabs>
        <w:rPr>
          <w:sz w:val="40"/>
          <w:szCs w:val="40"/>
        </w:rPr>
      </w:pPr>
    </w:p>
    <w:p w:rsidR="00D23F2F" w:rsidRDefault="00D23F2F" w:rsidP="00DA6FFC">
      <w:pPr>
        <w:tabs>
          <w:tab w:val="left" w:pos="1965"/>
        </w:tabs>
        <w:rPr>
          <w:sz w:val="40"/>
          <w:szCs w:val="40"/>
        </w:rPr>
      </w:pPr>
      <w:r>
        <w:rPr>
          <w:noProof/>
          <w:lang w:eastAsia="ru-RU"/>
        </w:rPr>
        <w:pict>
          <v:shape id="Рисунок 43" o:spid="_x0000_i1037" type="#_x0000_t75" alt="&amp;Ncy;&amp;IEcy;&amp;Scy;&amp;Kcy;&amp;Lcy;&amp;Ocy;&amp;Ncy;&amp;YAcy;&amp;IEcy;&amp;Mcy;&amp;Ycy;&amp;IEcy; &amp;icy;&amp;mcy;&amp;iecy;&amp;ncy;&amp;acy; &amp;scy;&amp;ucy;&amp;shchcy;&amp;iecy;&amp;scy;&amp;tcy;&amp;vcy;&amp;icy;&amp;tcy;&amp;iecy;&amp;lcy;&amp;softcy;&amp;ncy;&amp;ycy;&amp;iecy; - &amp;Kcy;&amp;acy;&amp;rcy;&amp;tcy;&amp;icy;&amp;ncy;&amp;kcy;&amp;acy; 907/63" style="width:266.25pt;height:205.5pt;visibility:visible">
            <v:imagedata r:id="rId19" o:title=""/>
          </v:shape>
        </w:pict>
      </w:r>
    </w:p>
    <w:p w:rsidR="00D23F2F" w:rsidRPr="00835E68" w:rsidRDefault="00D23F2F" w:rsidP="00DA6FFC">
      <w:pPr>
        <w:tabs>
          <w:tab w:val="left" w:pos="1965"/>
        </w:tabs>
        <w:rPr>
          <w:sz w:val="40"/>
          <w:szCs w:val="40"/>
        </w:rPr>
      </w:pPr>
      <w:r>
        <w:rPr>
          <w:sz w:val="40"/>
          <w:szCs w:val="40"/>
        </w:rPr>
        <w:t xml:space="preserve">     Имена существительного обладают  постоянными и непостоянными признаками.</w:t>
      </w:r>
    </w:p>
    <w:p w:rsidR="00D23F2F" w:rsidRDefault="00D23F2F" w:rsidP="00DA6FFC">
      <w:pPr>
        <w:tabs>
          <w:tab w:val="left" w:pos="1965"/>
        </w:tabs>
        <w:rPr>
          <w:sz w:val="40"/>
          <w:szCs w:val="40"/>
        </w:rPr>
      </w:pPr>
      <w:r>
        <w:rPr>
          <w:noProof/>
          <w:lang w:eastAsia="ru-RU"/>
        </w:rPr>
        <w:pict>
          <v:shape id="_x0000_i1038" type="#_x0000_t75" alt="http://i.blinovrus.ru/u/4d/b3884f1d373c7b636f8102cbd11991/-/%D0%B8%D0%BC%D1%8F%20%D1%81%D1%83%D1%89%D0%B5%D1%81%D1%82%D0%B2%D0%B8%D1%82%D0%B5%D0%BB%D1%8C%D0%BD%D0%BE%D0%B51.gif" style="width:315.75pt;height:263.25pt;visibility:visible">
            <v:imagedata r:id="rId20" o:title=""/>
          </v:shape>
        </w:pict>
      </w:r>
    </w:p>
    <w:p w:rsidR="00D23F2F" w:rsidRDefault="00D23F2F" w:rsidP="00697624">
      <w:pPr>
        <w:rPr>
          <w:sz w:val="40"/>
          <w:szCs w:val="40"/>
        </w:rPr>
      </w:pPr>
      <w:r>
        <w:rPr>
          <w:sz w:val="40"/>
          <w:szCs w:val="40"/>
        </w:rPr>
        <w:t>Также имя существительное в предложении может выступать в роли определения или обстоятельства.</w:t>
      </w:r>
    </w:p>
    <w:p w:rsidR="00D23F2F" w:rsidRDefault="00D23F2F" w:rsidP="00697624">
      <w:pPr>
        <w:rPr>
          <w:b/>
          <w:i/>
          <w:sz w:val="40"/>
          <w:szCs w:val="40"/>
        </w:rPr>
      </w:pPr>
      <w:r w:rsidRPr="00437490">
        <w:rPr>
          <w:b/>
          <w:i/>
          <w:sz w:val="40"/>
          <w:szCs w:val="40"/>
        </w:rPr>
        <w:t>Например:</w:t>
      </w:r>
    </w:p>
    <w:p w:rsidR="00D23F2F" w:rsidRPr="00F52367" w:rsidRDefault="00D23F2F" w:rsidP="00437490">
      <w:pPr>
        <w:pStyle w:val="ListParagraph"/>
        <w:numPr>
          <w:ilvl w:val="0"/>
          <w:numId w:val="2"/>
        </w:numPr>
      </w:pPr>
      <w:r w:rsidRPr="00437490">
        <w:rPr>
          <w:sz w:val="32"/>
          <w:szCs w:val="32"/>
        </w:rPr>
        <w:t xml:space="preserve">Замечательные </w:t>
      </w:r>
      <w:r w:rsidRPr="00437490">
        <w:rPr>
          <w:sz w:val="32"/>
          <w:szCs w:val="32"/>
          <w:u w:val="single"/>
        </w:rPr>
        <w:t>качества</w:t>
      </w:r>
      <w:r>
        <w:rPr>
          <w:sz w:val="32"/>
          <w:szCs w:val="32"/>
          <w:u w:val="single"/>
        </w:rPr>
        <w:t>(</w:t>
      </w:r>
      <w:r w:rsidRPr="00437490">
        <w:rPr>
          <w:sz w:val="32"/>
          <w:szCs w:val="32"/>
          <w:u w:val="single"/>
        </w:rPr>
        <w:t xml:space="preserve"> </w:t>
      </w:r>
      <w:r>
        <w:rPr>
          <w:sz w:val="32"/>
          <w:szCs w:val="32"/>
          <w:vertAlign w:val="superscript"/>
        </w:rPr>
        <w:t xml:space="preserve">подл.) </w:t>
      </w:r>
      <w:r w:rsidRPr="00437490">
        <w:rPr>
          <w:sz w:val="32"/>
          <w:szCs w:val="32"/>
        </w:rPr>
        <w:t xml:space="preserve">есть у моего друга : </w:t>
      </w:r>
      <w:r w:rsidRPr="00437490">
        <w:rPr>
          <w:sz w:val="32"/>
          <w:szCs w:val="32"/>
          <w:u w:val="single"/>
        </w:rPr>
        <w:t>ум</w:t>
      </w:r>
      <w:r w:rsidRPr="00437490">
        <w:rPr>
          <w:sz w:val="32"/>
          <w:szCs w:val="32"/>
        </w:rPr>
        <w:t xml:space="preserve">, </w:t>
      </w:r>
      <w:r w:rsidRPr="00437490">
        <w:rPr>
          <w:sz w:val="32"/>
          <w:szCs w:val="32"/>
          <w:u w:val="single"/>
        </w:rPr>
        <w:t>честность</w:t>
      </w:r>
      <w:r w:rsidRPr="00437490">
        <w:rPr>
          <w:sz w:val="32"/>
          <w:szCs w:val="32"/>
        </w:rPr>
        <w:t xml:space="preserve"> и</w:t>
      </w:r>
      <w:r w:rsidRPr="00437490">
        <w:rPr>
          <w:sz w:val="32"/>
          <w:szCs w:val="32"/>
          <w:u w:val="single"/>
        </w:rPr>
        <w:t xml:space="preserve"> верность</w:t>
      </w:r>
      <w:r w:rsidRPr="00F52367">
        <w:rPr>
          <w:sz w:val="32"/>
          <w:szCs w:val="32"/>
        </w:rPr>
        <w:t xml:space="preserve">( </w:t>
      </w:r>
      <w:r w:rsidRPr="00F52367">
        <w:t>подл.).</w:t>
      </w:r>
    </w:p>
    <w:p w:rsidR="00D23F2F" w:rsidRPr="00437490" w:rsidRDefault="00D23F2F" w:rsidP="00437490">
      <w:pPr>
        <w:pStyle w:val="ListParagraph"/>
        <w:ind w:left="1440"/>
        <w:rPr>
          <w:sz w:val="32"/>
          <w:szCs w:val="32"/>
        </w:rPr>
      </w:pPr>
    </w:p>
    <w:p w:rsidR="00D23F2F" w:rsidRPr="00437490" w:rsidRDefault="00D23F2F" w:rsidP="00437490">
      <w:pPr>
        <w:pStyle w:val="ListParagraph"/>
        <w:numPr>
          <w:ilvl w:val="0"/>
          <w:numId w:val="2"/>
        </w:numPr>
        <w:rPr>
          <w:i/>
          <w:sz w:val="32"/>
          <w:szCs w:val="32"/>
        </w:rPr>
      </w:pPr>
      <w:r w:rsidRPr="002709BE">
        <w:rPr>
          <w:i/>
          <w:sz w:val="32"/>
          <w:szCs w:val="32"/>
        </w:rPr>
        <w:t>Династия</w:t>
      </w:r>
      <w:r w:rsidRPr="00437490">
        <w:rPr>
          <w:i/>
          <w:sz w:val="32"/>
          <w:szCs w:val="32"/>
        </w:rPr>
        <w:t xml:space="preserve"> – </w:t>
      </w:r>
      <w:r w:rsidRPr="00F52367">
        <w:rPr>
          <w:sz w:val="32"/>
          <w:szCs w:val="32"/>
          <w:u w:val="single"/>
        </w:rPr>
        <w:t>семья</w:t>
      </w:r>
      <w:r>
        <w:rPr>
          <w:sz w:val="32"/>
          <w:szCs w:val="32"/>
        </w:rPr>
        <w:t xml:space="preserve"> (</w:t>
      </w:r>
      <w:r w:rsidRPr="00F52367">
        <w:t>сказ.)</w:t>
      </w:r>
      <w:r w:rsidRPr="00F52367">
        <w:rPr>
          <w:i/>
          <w:u w:val="single"/>
        </w:rPr>
        <w:t>,</w:t>
      </w:r>
      <w:r w:rsidRPr="00437490">
        <w:rPr>
          <w:i/>
          <w:sz w:val="32"/>
          <w:szCs w:val="32"/>
        </w:rPr>
        <w:t xml:space="preserve"> объединенная общим делом.</w:t>
      </w:r>
    </w:p>
    <w:p w:rsidR="00D23F2F" w:rsidRPr="00437490" w:rsidRDefault="00D23F2F" w:rsidP="00437490">
      <w:pPr>
        <w:pStyle w:val="ListParagraph"/>
        <w:rPr>
          <w:i/>
          <w:sz w:val="32"/>
          <w:szCs w:val="32"/>
        </w:rPr>
      </w:pPr>
    </w:p>
    <w:p w:rsidR="00D23F2F" w:rsidRPr="00437490" w:rsidRDefault="00D23F2F" w:rsidP="00437490">
      <w:pPr>
        <w:pStyle w:val="ListParagraph"/>
        <w:numPr>
          <w:ilvl w:val="0"/>
          <w:numId w:val="2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Мне хотелось поскорее увидеть новый </w:t>
      </w:r>
      <w:r w:rsidRPr="00437490">
        <w:rPr>
          <w:i/>
          <w:sz w:val="32"/>
          <w:szCs w:val="32"/>
        </w:rPr>
        <w:t xml:space="preserve"> </w:t>
      </w:r>
      <w:r w:rsidRPr="00F52367">
        <w:rPr>
          <w:i/>
          <w:sz w:val="32"/>
          <w:szCs w:val="32"/>
          <w:u w:val="single"/>
        </w:rPr>
        <w:t>дом</w:t>
      </w:r>
      <w:r>
        <w:rPr>
          <w:i/>
          <w:sz w:val="32"/>
          <w:szCs w:val="32"/>
        </w:rPr>
        <w:t>. (</w:t>
      </w:r>
      <w:r w:rsidRPr="00437490">
        <w:rPr>
          <w:i/>
          <w:sz w:val="32"/>
          <w:szCs w:val="32"/>
        </w:rPr>
        <w:t xml:space="preserve">  </w:t>
      </w:r>
      <w:r>
        <w:rPr>
          <w:i/>
          <w:sz w:val="32"/>
          <w:szCs w:val="32"/>
          <w:vertAlign w:val="superscript"/>
        </w:rPr>
        <w:t>допол.)</w:t>
      </w:r>
    </w:p>
    <w:p w:rsidR="00D23F2F" w:rsidRPr="00437490" w:rsidRDefault="00D23F2F" w:rsidP="00437490">
      <w:pPr>
        <w:pStyle w:val="ListParagraph"/>
        <w:rPr>
          <w:i/>
          <w:sz w:val="32"/>
          <w:szCs w:val="32"/>
        </w:rPr>
      </w:pPr>
    </w:p>
    <w:p w:rsidR="00D23F2F" w:rsidRDefault="00D23F2F" w:rsidP="00437490">
      <w:pPr>
        <w:pStyle w:val="ListParagraph"/>
        <w:numPr>
          <w:ilvl w:val="0"/>
          <w:numId w:val="2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Мы посетили выставку </w:t>
      </w:r>
      <w:r w:rsidRPr="00F52367">
        <w:rPr>
          <w:i/>
          <w:sz w:val="32"/>
          <w:szCs w:val="32"/>
          <w:u w:val="single"/>
        </w:rPr>
        <w:t>картин</w:t>
      </w:r>
      <w:r>
        <w:rPr>
          <w:i/>
          <w:sz w:val="32"/>
          <w:szCs w:val="32"/>
        </w:rPr>
        <w:t xml:space="preserve">.( </w:t>
      </w:r>
      <w:r>
        <w:rPr>
          <w:i/>
          <w:sz w:val="32"/>
          <w:szCs w:val="32"/>
          <w:vertAlign w:val="superscript"/>
        </w:rPr>
        <w:t>опр.)</w:t>
      </w:r>
    </w:p>
    <w:p w:rsidR="00D23F2F" w:rsidRPr="0023470C" w:rsidRDefault="00D23F2F" w:rsidP="0023470C">
      <w:pPr>
        <w:pStyle w:val="ListParagraph"/>
        <w:rPr>
          <w:i/>
          <w:sz w:val="32"/>
          <w:szCs w:val="32"/>
        </w:rPr>
      </w:pPr>
    </w:p>
    <w:p w:rsidR="00D23F2F" w:rsidRPr="00437490" w:rsidRDefault="00D23F2F" w:rsidP="00437490">
      <w:pPr>
        <w:pStyle w:val="ListParagraph"/>
        <w:numPr>
          <w:ilvl w:val="0"/>
          <w:numId w:val="2"/>
        </w:numPr>
        <w:rPr>
          <w:i/>
          <w:sz w:val="32"/>
          <w:szCs w:val="32"/>
        </w:rPr>
      </w:pPr>
      <w:r>
        <w:rPr>
          <w:i/>
          <w:sz w:val="32"/>
          <w:szCs w:val="32"/>
        </w:rPr>
        <w:t>Вот пошел он к синему</w:t>
      </w:r>
      <w:r w:rsidRPr="00E372EC">
        <w:rPr>
          <w:i/>
          <w:sz w:val="32"/>
          <w:szCs w:val="32"/>
          <w:u w:val="single"/>
        </w:rPr>
        <w:t xml:space="preserve"> морю</w:t>
      </w:r>
      <w:r>
        <w:rPr>
          <w:i/>
          <w:sz w:val="32"/>
          <w:szCs w:val="32"/>
        </w:rPr>
        <w:t xml:space="preserve">. ( </w:t>
      </w:r>
      <w:r w:rsidRPr="0023470C">
        <w:rPr>
          <w:i/>
          <w:sz w:val="32"/>
          <w:szCs w:val="32"/>
          <w:vertAlign w:val="superscript"/>
        </w:rPr>
        <w:t>обст</w:t>
      </w:r>
      <w:r>
        <w:rPr>
          <w:i/>
          <w:sz w:val="32"/>
          <w:szCs w:val="32"/>
        </w:rPr>
        <w:t>.)</w:t>
      </w:r>
    </w:p>
    <w:p w:rsidR="00D23F2F" w:rsidRPr="00437490" w:rsidRDefault="00D23F2F" w:rsidP="00697624">
      <w:pPr>
        <w:rPr>
          <w:sz w:val="40"/>
          <w:szCs w:val="40"/>
        </w:rPr>
      </w:pPr>
    </w:p>
    <w:p w:rsidR="00D23F2F" w:rsidRPr="00835E68" w:rsidRDefault="00D23F2F" w:rsidP="00697624">
      <w:pPr>
        <w:rPr>
          <w:sz w:val="36"/>
          <w:szCs w:val="36"/>
        </w:rPr>
      </w:pPr>
      <w:r w:rsidRPr="00835E68">
        <w:rPr>
          <w:noProof/>
          <w:sz w:val="36"/>
          <w:szCs w:val="36"/>
          <w:lang w:eastAsia="ru-RU"/>
        </w:rPr>
        <w:tab/>
      </w:r>
      <w:r>
        <w:rPr>
          <w:noProof/>
          <w:sz w:val="36"/>
          <w:szCs w:val="36"/>
          <w:lang w:eastAsia="ru-RU"/>
        </w:rPr>
        <w:t>Морфологичекий разбор имени существительного</w:t>
      </w:r>
    </w:p>
    <w:p w:rsidR="00D23F2F" w:rsidRDefault="00D23F2F" w:rsidP="00697624">
      <w:pPr>
        <w:tabs>
          <w:tab w:val="left" w:pos="730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D23F2F" w:rsidRPr="0023470C" w:rsidRDefault="00D23F2F" w:rsidP="00AD5FB1">
      <w:pPr>
        <w:tabs>
          <w:tab w:val="left" w:pos="7305"/>
        </w:tabs>
        <w:jc w:val="center"/>
        <w:rPr>
          <w:sz w:val="40"/>
          <w:szCs w:val="40"/>
        </w:rPr>
      </w:pPr>
      <w:r>
        <w:rPr>
          <w:noProof/>
          <w:lang w:eastAsia="ru-RU"/>
        </w:rPr>
        <w:pict>
          <v:shape id="Рисунок 61" o:spid="_x0000_i1039" type="#_x0000_t75" alt="&amp;Scy;&amp;khcy;&amp;iecy;&amp;mcy;&amp;acy; &amp;mcy;&amp;ocy;&amp;rcy;&amp;fcy;&amp;ocy;&amp;lcy;&amp;ocy;&amp;gcy;&amp;icy;&amp;chcy;&amp;iecy;&amp;scy;&amp;kcy;&amp;ocy;&amp;gcy;&amp;ocy; &amp;rcy;&amp;acy;&amp;zcy;&amp;bcy;&amp;ocy;&amp;rcy;&amp;acy; &amp;scy;&amp;lcy;&amp;ocy;&amp;vcy;&amp;acy; &quot; &amp;ecy;&amp;tcy;&amp;acy; &amp;kcy;&amp;acy;&amp;rcy;&amp;tcy;&amp;acy; &amp;zcy;&amp;dcy;&amp;iecy;&amp;scy;&amp;softcy;, &amp;Ucy;&amp;ncy;&amp;icy;&amp;kcy;…" style="width:357.75pt;height:249.75pt;visibility:visible">
            <v:imagedata r:id="rId21" o:title=""/>
          </v:shape>
        </w:pict>
      </w:r>
    </w:p>
    <w:p w:rsidR="00D23F2F" w:rsidRPr="0023470C" w:rsidRDefault="00D23F2F" w:rsidP="00AD5FB1">
      <w:pPr>
        <w:tabs>
          <w:tab w:val="left" w:pos="7305"/>
        </w:tabs>
        <w:jc w:val="center"/>
        <w:rPr>
          <w:sz w:val="40"/>
          <w:szCs w:val="40"/>
        </w:rPr>
      </w:pPr>
    </w:p>
    <w:p w:rsidR="00D23F2F" w:rsidRPr="0023470C" w:rsidRDefault="00D23F2F" w:rsidP="00697624">
      <w:pPr>
        <w:tabs>
          <w:tab w:val="left" w:pos="7305"/>
        </w:tabs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:rsidR="00D23F2F" w:rsidRPr="00697624" w:rsidRDefault="00D23F2F" w:rsidP="00697624">
      <w:pPr>
        <w:tabs>
          <w:tab w:val="left" w:pos="7305"/>
        </w:tabs>
        <w:rPr>
          <w:sz w:val="40"/>
          <w:szCs w:val="40"/>
        </w:rPr>
      </w:pPr>
      <w:r>
        <w:rPr>
          <w:noProof/>
          <w:lang w:eastAsia="ru-RU"/>
        </w:rPr>
        <w:pict>
          <v:shape id="Рисунок 55" o:spid="_x0000_i1040" type="#_x0000_t75" alt="&amp;Kcy;&amp;ocy;&amp;ncy;&amp;iecy;&amp;tscy; - &amp;Kcy;&amp;acy;&amp;rcy;&amp;tcy;&amp;icy;&amp;ncy;&amp;kcy;&amp;acy; 6447/22" style="width:468pt;height:480.75pt;visibility:visible">
            <v:imagedata r:id="rId22" o:title=""/>
          </v:shape>
        </w:pict>
      </w:r>
    </w:p>
    <w:sectPr w:rsidR="00D23F2F" w:rsidRPr="00697624" w:rsidSect="002F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F2F" w:rsidRDefault="00D23F2F" w:rsidP="00736478">
      <w:pPr>
        <w:spacing w:after="0" w:line="240" w:lineRule="auto"/>
      </w:pPr>
      <w:r>
        <w:separator/>
      </w:r>
    </w:p>
  </w:endnote>
  <w:endnote w:type="continuationSeparator" w:id="0">
    <w:p w:rsidR="00D23F2F" w:rsidRDefault="00D23F2F" w:rsidP="00736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F2F" w:rsidRDefault="00D23F2F" w:rsidP="00736478">
      <w:pPr>
        <w:spacing w:after="0" w:line="240" w:lineRule="auto"/>
      </w:pPr>
      <w:r>
        <w:separator/>
      </w:r>
    </w:p>
  </w:footnote>
  <w:footnote w:type="continuationSeparator" w:id="0">
    <w:p w:rsidR="00D23F2F" w:rsidRDefault="00D23F2F" w:rsidP="00736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67AF6"/>
    <w:multiLevelType w:val="hybridMultilevel"/>
    <w:tmpl w:val="623E3DD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57AC36B6"/>
    <w:multiLevelType w:val="hybridMultilevel"/>
    <w:tmpl w:val="8B76C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1EA"/>
    <w:rsid w:val="00053EA9"/>
    <w:rsid w:val="000C5B0E"/>
    <w:rsid w:val="000F049E"/>
    <w:rsid w:val="00114958"/>
    <w:rsid w:val="00162375"/>
    <w:rsid w:val="001C5679"/>
    <w:rsid w:val="0023470C"/>
    <w:rsid w:val="002709BE"/>
    <w:rsid w:val="002F7862"/>
    <w:rsid w:val="00334BD3"/>
    <w:rsid w:val="00437490"/>
    <w:rsid w:val="004C77D4"/>
    <w:rsid w:val="004E223A"/>
    <w:rsid w:val="004E4DDE"/>
    <w:rsid w:val="00530CE0"/>
    <w:rsid w:val="005801B6"/>
    <w:rsid w:val="006129AD"/>
    <w:rsid w:val="00681FDB"/>
    <w:rsid w:val="00697624"/>
    <w:rsid w:val="00736478"/>
    <w:rsid w:val="00835E68"/>
    <w:rsid w:val="008D1611"/>
    <w:rsid w:val="008D549E"/>
    <w:rsid w:val="009254C9"/>
    <w:rsid w:val="00974D8E"/>
    <w:rsid w:val="009A677E"/>
    <w:rsid w:val="00A97F0E"/>
    <w:rsid w:val="00AD5FB1"/>
    <w:rsid w:val="00C41513"/>
    <w:rsid w:val="00CC07A5"/>
    <w:rsid w:val="00D23F2F"/>
    <w:rsid w:val="00DA6FFC"/>
    <w:rsid w:val="00E372EC"/>
    <w:rsid w:val="00E64DAB"/>
    <w:rsid w:val="00ED51EA"/>
    <w:rsid w:val="00F0750B"/>
    <w:rsid w:val="00F52367"/>
    <w:rsid w:val="00F7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37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C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77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36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3647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364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36478"/>
    <w:rPr>
      <w:rFonts w:cs="Times New Roman"/>
    </w:rPr>
  </w:style>
  <w:style w:type="paragraph" w:styleId="ListParagraph">
    <w:name w:val="List Paragraph"/>
    <w:basedOn w:val="Normal"/>
    <w:uiPriority w:val="99"/>
    <w:qFormat/>
    <w:rsid w:val="004374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74</TotalTime>
  <Pages>11</Pages>
  <Words>365</Words>
  <Characters>2084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User</cp:lastModifiedBy>
  <cp:revision>7</cp:revision>
  <dcterms:created xsi:type="dcterms:W3CDTF">2015-01-18T17:01:00Z</dcterms:created>
  <dcterms:modified xsi:type="dcterms:W3CDTF">2041-06-14T11:17:00Z</dcterms:modified>
</cp:coreProperties>
</file>