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465" w:rsidRPr="009C61A4" w:rsidRDefault="005E7465" w:rsidP="00B246F7">
      <w:pPr>
        <w:rPr>
          <w:rFonts w:ascii="Times New Roman" w:hAnsi="Times New Roman"/>
          <w:b/>
          <w:sz w:val="28"/>
          <w:szCs w:val="28"/>
        </w:rPr>
      </w:pPr>
      <w:r w:rsidRPr="009C61A4">
        <w:rPr>
          <w:rFonts w:ascii="Times New Roman" w:hAnsi="Times New Roman"/>
          <w:b/>
          <w:sz w:val="28"/>
          <w:szCs w:val="28"/>
        </w:rPr>
        <w:t xml:space="preserve">                                               Конспект занятия </w:t>
      </w:r>
    </w:p>
    <w:p w:rsidR="005E7465" w:rsidRPr="006509B8" w:rsidRDefault="005E7465" w:rsidP="006509B8">
      <w:pPr>
        <w:spacing w:after="0" w:line="279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09B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Цель: </w:t>
      </w:r>
      <w:r w:rsidRPr="009C61A4">
        <w:rPr>
          <w:rFonts w:ascii="Times New Roman" w:hAnsi="Times New Roman"/>
          <w:color w:val="000000"/>
          <w:sz w:val="28"/>
          <w:szCs w:val="28"/>
          <w:lang w:eastAsia="ru-RU"/>
        </w:rPr>
        <w:t>Познакомить детей с основными этапами создания мультипликационного фильма</w:t>
      </w:r>
      <w:r w:rsidRPr="006509B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E7465" w:rsidRPr="006509B8" w:rsidRDefault="005E7465" w:rsidP="006509B8">
      <w:pPr>
        <w:spacing w:after="0" w:line="279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09B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5E7465" w:rsidRPr="009C61A4" w:rsidRDefault="005E7465" w:rsidP="006509B8">
      <w:pPr>
        <w:numPr>
          <w:ilvl w:val="0"/>
          <w:numId w:val="4"/>
        </w:numPr>
        <w:spacing w:after="0" w:line="279" w:lineRule="atLeast"/>
        <w:jc w:val="both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9C61A4">
        <w:rPr>
          <w:rFonts w:ascii="Times New Roman" w:hAnsi="Times New Roman"/>
          <w:color w:val="444444"/>
          <w:sz w:val="28"/>
          <w:szCs w:val="28"/>
          <w:lang w:eastAsia="ru-RU"/>
        </w:rPr>
        <w:t>обобщение и дополнение знаний детей о мультипликации,</w:t>
      </w:r>
    </w:p>
    <w:p w:rsidR="005E7465" w:rsidRPr="009C61A4" w:rsidRDefault="005E7465" w:rsidP="006509B8">
      <w:pPr>
        <w:numPr>
          <w:ilvl w:val="0"/>
          <w:numId w:val="4"/>
        </w:numPr>
        <w:spacing w:after="0" w:line="279" w:lineRule="atLeast"/>
        <w:jc w:val="both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9C61A4">
        <w:rPr>
          <w:rFonts w:ascii="Times New Roman" w:hAnsi="Times New Roman"/>
          <w:color w:val="444444"/>
          <w:sz w:val="28"/>
          <w:szCs w:val="28"/>
          <w:lang w:eastAsia="ru-RU"/>
        </w:rPr>
        <w:t>развитие творческого воображения и фантазии,</w:t>
      </w:r>
    </w:p>
    <w:p w:rsidR="005E7465" w:rsidRPr="009C61A4" w:rsidRDefault="005E7465" w:rsidP="006509B8">
      <w:pPr>
        <w:numPr>
          <w:ilvl w:val="0"/>
          <w:numId w:val="4"/>
        </w:numPr>
        <w:spacing w:after="0" w:line="279" w:lineRule="atLeast"/>
        <w:jc w:val="both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9C61A4">
        <w:rPr>
          <w:rFonts w:ascii="Times New Roman" w:hAnsi="Times New Roman"/>
          <w:color w:val="444444"/>
          <w:sz w:val="28"/>
          <w:szCs w:val="28"/>
          <w:lang w:eastAsia="ru-RU"/>
        </w:rPr>
        <w:t>привить  интерес к созданию мультфильмов.</w:t>
      </w:r>
    </w:p>
    <w:p w:rsidR="005E7465" w:rsidRPr="006509B8" w:rsidRDefault="005E7465" w:rsidP="00B246F7">
      <w:pPr>
        <w:rPr>
          <w:rFonts w:ascii="Times New Roman" w:hAnsi="Times New Roman"/>
        </w:rPr>
      </w:pPr>
    </w:p>
    <w:p w:rsidR="005E7465" w:rsidRPr="006509B8" w:rsidRDefault="005E7465" w:rsidP="00120325">
      <w:pPr>
        <w:rPr>
          <w:rFonts w:ascii="Times New Roman" w:hAnsi="Times New Roman"/>
          <w:i/>
          <w:sz w:val="28"/>
          <w:szCs w:val="28"/>
          <w:u w:val="single"/>
        </w:rPr>
      </w:pPr>
      <w:r w:rsidRPr="006509B8">
        <w:rPr>
          <w:rFonts w:ascii="Times New Roman" w:hAnsi="Times New Roman"/>
          <w:i/>
          <w:sz w:val="28"/>
          <w:szCs w:val="28"/>
          <w:u w:val="single"/>
        </w:rPr>
        <w:t xml:space="preserve">Слайд1    </w:t>
      </w:r>
    </w:p>
    <w:p w:rsidR="005E7465" w:rsidRPr="006509B8" w:rsidRDefault="005E7465" w:rsidP="00120325">
      <w:pPr>
        <w:rPr>
          <w:rFonts w:ascii="Times New Roman" w:hAnsi="Times New Roman"/>
          <w:b/>
          <w:sz w:val="32"/>
          <w:szCs w:val="32"/>
        </w:rPr>
      </w:pPr>
      <w:r w:rsidRPr="006509B8">
        <w:rPr>
          <w:rFonts w:ascii="Times New Roman" w:hAnsi="Times New Roman"/>
          <w:b/>
          <w:sz w:val="28"/>
          <w:szCs w:val="28"/>
        </w:rPr>
        <w:t>Песня мульти- пульти чудная страна</w:t>
      </w:r>
      <w:r w:rsidRPr="006509B8">
        <w:rPr>
          <w:rFonts w:ascii="Times New Roman" w:hAnsi="Times New Roman"/>
          <w:b/>
          <w:sz w:val="32"/>
          <w:szCs w:val="32"/>
        </w:rPr>
        <w:t xml:space="preserve"> </w:t>
      </w:r>
    </w:p>
    <w:p w:rsidR="005E7465" w:rsidRPr="006509B8" w:rsidRDefault="005E7465" w:rsidP="00120325">
      <w:pPr>
        <w:rPr>
          <w:rFonts w:ascii="Times New Roman" w:hAnsi="Times New Roman"/>
        </w:rPr>
      </w:pPr>
      <w:r w:rsidRPr="006509B8">
        <w:rPr>
          <w:rFonts w:ascii="Times New Roman" w:hAnsi="Times New Roman"/>
        </w:rPr>
        <w:t>Мульти-Пульти чудная страна,</w:t>
      </w:r>
    </w:p>
    <w:p w:rsidR="005E7465" w:rsidRPr="006509B8" w:rsidRDefault="005E7465" w:rsidP="00120325">
      <w:pPr>
        <w:rPr>
          <w:rFonts w:ascii="Times New Roman" w:hAnsi="Times New Roman"/>
        </w:rPr>
      </w:pPr>
      <w:r w:rsidRPr="006509B8">
        <w:rPr>
          <w:rFonts w:ascii="Times New Roman" w:hAnsi="Times New Roman"/>
        </w:rPr>
        <w:t xml:space="preserve"> Сколько дарит радости она!</w:t>
      </w:r>
    </w:p>
    <w:p w:rsidR="005E7465" w:rsidRPr="006509B8" w:rsidRDefault="005E7465" w:rsidP="00120325">
      <w:pPr>
        <w:rPr>
          <w:rFonts w:ascii="Times New Roman" w:hAnsi="Times New Roman"/>
        </w:rPr>
      </w:pPr>
      <w:r w:rsidRPr="006509B8">
        <w:rPr>
          <w:rFonts w:ascii="Times New Roman" w:hAnsi="Times New Roman"/>
        </w:rPr>
        <w:t xml:space="preserve"> Здесь такое можно увидать:</w:t>
      </w:r>
    </w:p>
    <w:p w:rsidR="005E7465" w:rsidRPr="006509B8" w:rsidRDefault="005E7465" w:rsidP="00120325">
      <w:pPr>
        <w:rPr>
          <w:rFonts w:ascii="Times New Roman" w:hAnsi="Times New Roman"/>
        </w:rPr>
      </w:pPr>
      <w:r w:rsidRPr="006509B8">
        <w:rPr>
          <w:rFonts w:ascii="Times New Roman" w:hAnsi="Times New Roman"/>
        </w:rPr>
        <w:t xml:space="preserve"> Что ни в сказке сказать, ни пером описать,</w:t>
      </w:r>
    </w:p>
    <w:p w:rsidR="005E7465" w:rsidRPr="006509B8" w:rsidRDefault="005E7465" w:rsidP="00120325">
      <w:pPr>
        <w:rPr>
          <w:rFonts w:ascii="Times New Roman" w:hAnsi="Times New Roman"/>
        </w:rPr>
      </w:pPr>
      <w:r w:rsidRPr="006509B8">
        <w:rPr>
          <w:rFonts w:ascii="Times New Roman" w:hAnsi="Times New Roman"/>
        </w:rPr>
        <w:t xml:space="preserve"> И не пером описать...</w:t>
      </w:r>
    </w:p>
    <w:p w:rsidR="005E7465" w:rsidRPr="006509B8" w:rsidRDefault="005E7465" w:rsidP="00B246F7">
      <w:pPr>
        <w:rPr>
          <w:rFonts w:ascii="Times New Roman" w:hAnsi="Times New Roman"/>
        </w:rPr>
      </w:pPr>
      <w:r w:rsidRPr="006509B8">
        <w:rPr>
          <w:rFonts w:ascii="Times New Roman" w:hAnsi="Times New Roman"/>
          <w:b/>
          <w:sz w:val="28"/>
          <w:szCs w:val="28"/>
          <w:u w:val="single"/>
        </w:rPr>
        <w:t>Боев Даниил</w:t>
      </w:r>
      <w:r w:rsidRPr="006509B8">
        <w:rPr>
          <w:rFonts w:ascii="Times New Roman" w:hAnsi="Times New Roman"/>
          <w:sz w:val="28"/>
          <w:szCs w:val="28"/>
        </w:rPr>
        <w:t>: Я, как и все дети, очень люблю смотреть мультфильмы. Количество просмотренных мною мультиков уже и не сосчитать. И казалось, что я всё-всё знаю о них… Но однажды, после очередного просмотра моёго любимого мультика, я задумался: а что же такое мульфильмы , кто и как их создает? Спросил у одноклассников, но они тоже затруднились ответить...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Тогда мы пошли к учительнице  ( подходят ко мне  )</w:t>
      </w:r>
    </w:p>
    <w:p w:rsidR="005E7465" w:rsidRPr="006509B8" w:rsidRDefault="005E7465" w:rsidP="00B246F7">
      <w:pPr>
        <w:rPr>
          <w:rFonts w:ascii="Times New Roman" w:hAnsi="Times New Roman"/>
          <w:i/>
          <w:sz w:val="28"/>
          <w:szCs w:val="28"/>
          <w:u w:val="single"/>
        </w:rPr>
      </w:pPr>
      <w:r w:rsidRPr="006509B8">
        <w:rPr>
          <w:rFonts w:ascii="Times New Roman" w:hAnsi="Times New Roman"/>
          <w:i/>
          <w:sz w:val="28"/>
          <w:szCs w:val="28"/>
          <w:u w:val="single"/>
        </w:rPr>
        <w:t>Слайд2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b/>
          <w:sz w:val="28"/>
          <w:szCs w:val="28"/>
          <w:u w:val="single"/>
        </w:rPr>
        <w:t>Поршнева Даша</w:t>
      </w:r>
      <w:r w:rsidRPr="006509B8">
        <w:rPr>
          <w:rFonts w:ascii="Times New Roman" w:hAnsi="Times New Roman"/>
          <w:sz w:val="28"/>
          <w:szCs w:val="28"/>
        </w:rPr>
        <w:t xml:space="preserve">   -О.Н. ,а что такое мультфильм?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b/>
          <w:sz w:val="28"/>
          <w:szCs w:val="28"/>
          <w:u w:val="single"/>
        </w:rPr>
        <w:t>Камынина Вика</w:t>
      </w:r>
      <w:r w:rsidRPr="006509B8">
        <w:rPr>
          <w:rFonts w:ascii="Times New Roman" w:hAnsi="Times New Roman"/>
          <w:sz w:val="28"/>
          <w:szCs w:val="28"/>
        </w:rPr>
        <w:t xml:space="preserve">   -Кто его создает?  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b/>
          <w:sz w:val="28"/>
          <w:szCs w:val="28"/>
          <w:u w:val="single"/>
        </w:rPr>
        <w:t>Ольга Николаевна</w:t>
      </w:r>
      <w:r w:rsidRPr="006509B8">
        <w:rPr>
          <w:rFonts w:ascii="Times New Roman" w:hAnsi="Times New Roman"/>
          <w:sz w:val="28"/>
          <w:szCs w:val="28"/>
        </w:rPr>
        <w:t xml:space="preserve"> – Ребята , давайте попробуем поискать ответы на ваши вопросы!!!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А еще я  предлагаю вам попробовать создать свой мультфильм.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Согласны ?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Тогда за работу.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Вот так начиналась работа над нашим очередным проектом «А можно ли самому сделать мультфильм?» 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Проект этот долгосрочный , мы предлагаем вашему вниманию 2 занятие по данной теме.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                Давайте посмотрим на план  нашего занятия.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Сегодня мы рассмотрим: историю возникновения мультфильмов, познакомимся с теми ,кто создает это чудо и начнем работу в наше маленькой мультипликационной мастерской 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1.Из истории мультфильма.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2.Люди, каких профессий создают мультфильм.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3.Мастерская мультфильма.</w:t>
      </w:r>
    </w:p>
    <w:p w:rsidR="005E7465" w:rsidRPr="006509B8" w:rsidRDefault="005E7465" w:rsidP="00B246F7">
      <w:pPr>
        <w:rPr>
          <w:rFonts w:ascii="Times New Roman" w:hAnsi="Times New Roman"/>
          <w:b/>
          <w:sz w:val="32"/>
          <w:szCs w:val="32"/>
        </w:rPr>
      </w:pPr>
      <w:r w:rsidRPr="006509B8">
        <w:rPr>
          <w:rFonts w:ascii="Times New Roman" w:hAnsi="Times New Roman"/>
          <w:b/>
          <w:sz w:val="32"/>
          <w:szCs w:val="32"/>
        </w:rPr>
        <w:t>1.Сначала немного истории.  (</w:t>
      </w:r>
      <w:r w:rsidRPr="006509B8">
        <w:rPr>
          <w:rFonts w:ascii="Times New Roman" w:hAnsi="Times New Roman"/>
          <w:b/>
        </w:rPr>
        <w:t>Боев Даниил)</w:t>
      </w:r>
    </w:p>
    <w:p w:rsidR="005E7465" w:rsidRPr="006509B8" w:rsidRDefault="005E7465" w:rsidP="00CD2666">
      <w:pPr>
        <w:rPr>
          <w:rFonts w:ascii="Times New Roman" w:hAnsi="Times New Roman"/>
          <w:i/>
          <w:sz w:val="28"/>
          <w:szCs w:val="28"/>
          <w:u w:val="single"/>
        </w:rPr>
      </w:pPr>
      <w:r w:rsidRPr="006509B8">
        <w:rPr>
          <w:rFonts w:ascii="Times New Roman" w:hAnsi="Times New Roman"/>
          <w:i/>
          <w:sz w:val="28"/>
          <w:szCs w:val="28"/>
          <w:u w:val="single"/>
        </w:rPr>
        <w:t>Слайд3-4</w:t>
      </w:r>
    </w:p>
    <w:p w:rsidR="005E7465" w:rsidRPr="006509B8" w:rsidRDefault="005E7465" w:rsidP="00CD2666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Сначала я отправился в библиотеку, где в словаре прочитал, что мультики, мультфильм, мультипликационный фильм, мультипликация – это всё одно и то же…так называют в нашем кино анимацию, в переводе с латинского означает «душа», «одушевление» или «оживление». Информацию о мультфильмах искал в разных источниках: из книг, интернета, познавательных телевизионных программ.</w:t>
      </w:r>
    </w:p>
    <w:p w:rsidR="005E7465" w:rsidRPr="006509B8" w:rsidRDefault="005E7465" w:rsidP="00CD2666">
      <w:pPr>
        <w:rPr>
          <w:rFonts w:ascii="Times New Roman" w:hAnsi="Times New Roman"/>
          <w:i/>
          <w:sz w:val="28"/>
          <w:szCs w:val="28"/>
          <w:u w:val="single"/>
        </w:rPr>
      </w:pPr>
      <w:r w:rsidRPr="006509B8">
        <w:rPr>
          <w:rFonts w:ascii="Times New Roman" w:hAnsi="Times New Roman"/>
          <w:i/>
          <w:sz w:val="28"/>
          <w:szCs w:val="28"/>
          <w:u w:val="single"/>
        </w:rPr>
        <w:t>Слайд5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Мультипликация старше натурального кино. Отсчет времени надо вести с момента изобретения аппарата, способного «одушевлять» рисунки. </w:t>
      </w:r>
    </w:p>
    <w:p w:rsidR="005E7465" w:rsidRPr="006509B8" w:rsidRDefault="005E7465" w:rsidP="00B246F7">
      <w:pPr>
        <w:rPr>
          <w:rFonts w:ascii="Times New Roman" w:hAnsi="Times New Roman"/>
        </w:rPr>
      </w:pPr>
      <w:r w:rsidRPr="006509B8">
        <w:rPr>
          <w:rFonts w:ascii="Times New Roman" w:hAnsi="Times New Roman"/>
          <w:noProof/>
          <w:lang w:eastAsia="ru-RU"/>
        </w:rPr>
        <w:pict>
          <v:shape id="Рисунок 10" o:spid="_x0000_i1026" type="#_x0000_t75" style="width:144.75pt;height:179.25pt;visibility:visible">
            <v:imagedata r:id="rId7" o:title=""/>
          </v:shape>
        </w:pict>
      </w:r>
    </w:p>
    <w:p w:rsidR="005E7465" w:rsidRPr="006509B8" w:rsidRDefault="005E7465" w:rsidP="00B246F7">
      <w:pPr>
        <w:rPr>
          <w:rFonts w:ascii="Times New Roman" w:hAnsi="Times New Roman"/>
        </w:rPr>
      </w:pP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20 июля 1877 года талантливый изобретатель, инженер-самоучка Эмиль Рейно сделал во Франции в академии сообщение о своих работах и продемонстрировал сконструированный им аппарат праксиноскоп – нечто вроде механической игрушки с лентой, испещренной картинками, и </w:t>
      </w:r>
    </w:p>
    <w:p w:rsidR="005E7465" w:rsidRPr="006509B8" w:rsidRDefault="005E7465" w:rsidP="00B246F7">
      <w:pPr>
        <w:rPr>
          <w:rFonts w:ascii="Times New Roman" w:hAnsi="Times New Roman"/>
        </w:rPr>
      </w:pPr>
      <w:r w:rsidRPr="006509B8">
        <w:rPr>
          <w:rFonts w:ascii="Times New Roman" w:hAnsi="Times New Roman"/>
          <w:noProof/>
          <w:lang w:eastAsia="ru-RU"/>
        </w:rPr>
        <w:pict>
          <v:shape id="Рисунок 7" o:spid="_x0000_i1027" type="#_x0000_t75" style="width:225pt;height:136.5pt;visibility:visible">
            <v:imagedata r:id="rId8" o:title=""/>
          </v:shape>
        </w:pic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вращающимся зеркальным барабаном.</w:t>
      </w:r>
      <w:r w:rsidRPr="006509B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6509B8">
        <w:rPr>
          <w:rFonts w:ascii="Times New Roman" w:hAnsi="Times New Roman"/>
          <w:sz w:val="28"/>
          <w:szCs w:val="28"/>
        </w:rPr>
        <w:t xml:space="preserve">В дальнейшем Эмиль Рейно усовершенствовал свой аппарат. 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Первые анимационные студии были созданы Барром и Бреем в 1915 году. Персонажи мультфильмов заимствовались из газетных комиксов либо придумывались на студиях. </w:t>
      </w:r>
    </w:p>
    <w:p w:rsidR="005E7465" w:rsidRPr="006509B8" w:rsidRDefault="005E7465" w:rsidP="00B246F7">
      <w:pPr>
        <w:rPr>
          <w:rFonts w:ascii="Times New Roman" w:hAnsi="Times New Roman"/>
          <w:i/>
          <w:sz w:val="28"/>
          <w:szCs w:val="28"/>
          <w:u w:val="single"/>
        </w:rPr>
      </w:pPr>
      <w:r w:rsidRPr="006509B8">
        <w:rPr>
          <w:rFonts w:ascii="Times New Roman" w:hAnsi="Times New Roman"/>
          <w:i/>
          <w:sz w:val="28"/>
          <w:szCs w:val="28"/>
          <w:u w:val="single"/>
        </w:rPr>
        <w:t>Слайд6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Самым популярным героем немой мультипликации был кот Феликс, созданный в 1917 году П. 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noProof/>
          <w:lang w:eastAsia="ru-RU"/>
        </w:rPr>
        <w:pict>
          <v:shape id="Рисунок 13" o:spid="_x0000_i1028" type="#_x0000_t75" style="width:110.25pt;height:156.75pt;visibility:visible">
            <v:imagedata r:id="rId9" o:title=""/>
          </v:shape>
        </w:pict>
      </w:r>
      <w:r w:rsidRPr="006509B8">
        <w:rPr>
          <w:rFonts w:ascii="Times New Roman" w:hAnsi="Times New Roman"/>
          <w:sz w:val="28"/>
          <w:szCs w:val="28"/>
        </w:rPr>
        <w:t xml:space="preserve">Салливаном, а в 1920-е годы усовершенствованный О. Месмером. Ранняя мультипликация была немой. Для передачи диалогов использовались либо "воздушные шары", как в комиксах, либо титры, как в кино. </w:t>
      </w:r>
    </w:p>
    <w:p w:rsidR="005E7465" w:rsidRPr="006509B8" w:rsidRDefault="005E7465" w:rsidP="00B246F7">
      <w:pPr>
        <w:rPr>
          <w:rFonts w:ascii="Times New Roman" w:hAnsi="Times New Roman"/>
          <w:i/>
          <w:sz w:val="28"/>
          <w:szCs w:val="28"/>
          <w:u w:val="single"/>
        </w:rPr>
      </w:pPr>
      <w:r w:rsidRPr="006509B8">
        <w:rPr>
          <w:rFonts w:ascii="Times New Roman" w:hAnsi="Times New Roman"/>
          <w:i/>
          <w:sz w:val="28"/>
          <w:szCs w:val="28"/>
          <w:u w:val="single"/>
        </w:rPr>
        <w:t>Слайд7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Молодой мультипликатор из Лос-Анджелеса У. Дисней поставил первый мультфильм с синхронным звуком "Пароход Вилли" (1928). Это одновременно был и первый мультфильм о Микки Маусе. </w:t>
      </w:r>
    </w:p>
    <w:p w:rsidR="005E7465" w:rsidRPr="006509B8" w:rsidRDefault="005E7465" w:rsidP="00B246F7">
      <w:pPr>
        <w:rPr>
          <w:rFonts w:ascii="Times New Roman" w:hAnsi="Times New Roman"/>
        </w:rPr>
      </w:pPr>
      <w:r w:rsidRPr="006509B8">
        <w:rPr>
          <w:rFonts w:ascii="Times New Roman" w:hAnsi="Times New Roman"/>
          <w:noProof/>
          <w:lang w:eastAsia="ru-RU"/>
        </w:rPr>
        <w:pict>
          <v:shape id="Рисунок 16" o:spid="_x0000_i1029" type="#_x0000_t75" style="width:234pt;height:157.5pt;visibility:visible">
            <v:imagedata r:id="rId10" o:title=""/>
          </v:shape>
        </w:pic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B246F7">
      <w:pPr>
        <w:rPr>
          <w:rFonts w:ascii="Times New Roman" w:hAnsi="Times New Roman"/>
          <w:i/>
          <w:sz w:val="28"/>
          <w:szCs w:val="28"/>
          <w:u w:val="single"/>
        </w:rPr>
      </w:pPr>
      <w:r w:rsidRPr="006509B8">
        <w:rPr>
          <w:rFonts w:ascii="Times New Roman" w:hAnsi="Times New Roman"/>
          <w:i/>
          <w:sz w:val="28"/>
          <w:szCs w:val="28"/>
          <w:u w:val="single"/>
        </w:rPr>
        <w:t>Слайд8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В России, родоначальником  объемной мультипликации был  Владислав Старевич, он начинает в фирме Ханжонкова работу над первым объемно-мультипликационным фильмом "Развитие головастика". Осуществляя в воде покадровую съемку  живых головастиков.                                                              1912 год можно считать годом рождения русской анимации.</w:t>
      </w:r>
    </w:p>
    <w:p w:rsidR="005E7465" w:rsidRPr="006509B8" w:rsidRDefault="005E7465" w:rsidP="00EB145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0" type="#_x0000_t75" style="width:240pt;height:180pt;visibility:visible">
            <v:imagedata r:id="rId11" o:title=""/>
          </v:shape>
        </w:pict>
      </w:r>
    </w:p>
    <w:p w:rsidR="005E7465" w:rsidRPr="006509B8" w:rsidRDefault="005E7465" w:rsidP="00EB1457">
      <w:pPr>
        <w:rPr>
          <w:rFonts w:ascii="Times New Roman" w:hAnsi="Times New Roman"/>
          <w:i/>
          <w:sz w:val="28"/>
          <w:szCs w:val="28"/>
          <w:u w:val="single"/>
        </w:rPr>
      </w:pPr>
      <w:r w:rsidRPr="006509B8">
        <w:rPr>
          <w:rFonts w:ascii="Times New Roman" w:hAnsi="Times New Roman"/>
          <w:i/>
          <w:sz w:val="28"/>
          <w:szCs w:val="28"/>
          <w:u w:val="single"/>
        </w:rPr>
        <w:t>Слайд9-10</w:t>
      </w:r>
    </w:p>
    <w:p w:rsidR="005E7465" w:rsidRPr="006509B8" w:rsidRDefault="005E7465" w:rsidP="00EB145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В 1936 году в нашей стране была организована мультипликационная студия "Союзмультфильм". За более чем 70-летнюю историю мультипликации на студии были созданы всем известные мультфильмы «Ну, погоди!»,«Малыш и Карлсон», «Винни-Пух», «Трое из Простоквашино», «Крокодил Гена» и др. В настоящее время в России есть несколько крупных анимационных студий и множество мелких. Самыми известными считаются студия "Пилот",студия "Мельница" и кинокомпания "Мастер-фильм". 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Спасибо ,Даниил за интересное сообщение.</w:t>
      </w:r>
    </w:p>
    <w:p w:rsidR="005E7465" w:rsidRPr="006509B8" w:rsidRDefault="005E7465" w:rsidP="00B246F7">
      <w:pPr>
        <w:rPr>
          <w:rFonts w:ascii="Times New Roman" w:hAnsi="Times New Roman"/>
          <w:i/>
          <w:sz w:val="28"/>
          <w:szCs w:val="28"/>
          <w:u w:val="single"/>
        </w:rPr>
      </w:pPr>
      <w:r w:rsidRPr="006509B8">
        <w:rPr>
          <w:rFonts w:ascii="Times New Roman" w:hAnsi="Times New Roman"/>
          <w:i/>
          <w:sz w:val="28"/>
          <w:szCs w:val="28"/>
          <w:u w:val="single"/>
        </w:rPr>
        <w:t>Слайд11</w:t>
      </w:r>
    </w:p>
    <w:p w:rsidR="005E7465" w:rsidRPr="006509B8" w:rsidRDefault="005E7465" w:rsidP="00B246F7">
      <w:pPr>
        <w:rPr>
          <w:rFonts w:ascii="Times New Roman" w:hAnsi="Times New Roman"/>
          <w:b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А теперь давайте проверим ,знаете ли вы мультфильмы и их героев?</w:t>
      </w:r>
    </w:p>
    <w:p w:rsidR="005E7465" w:rsidRPr="006509B8" w:rsidRDefault="005E7465" w:rsidP="00454049">
      <w:pPr>
        <w:rPr>
          <w:rFonts w:ascii="Times New Roman" w:hAnsi="Times New Roman"/>
          <w:b/>
          <w:sz w:val="32"/>
          <w:szCs w:val="32"/>
        </w:rPr>
      </w:pPr>
      <w:r w:rsidRPr="006509B8">
        <w:rPr>
          <w:rFonts w:ascii="Times New Roman" w:hAnsi="Times New Roman"/>
          <w:b/>
          <w:sz w:val="32"/>
          <w:szCs w:val="32"/>
        </w:rPr>
        <w:t>ЗАГАДКИ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Напишите адрес чётче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И отправьте всё по почте.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Надом всё доставит он —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Просто Печкин, ... (Почтальон)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Этот кот- добрейший в мире.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Он мышам в своей квартире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Говорил всегда, что нужно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Кошкам с мышками жить дружно.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(кот Леопольд)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Что за странная зверюшка?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Два огромных круглых ушка,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В апельсинах обнаружен,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С крокодилом Геной дружен.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( Чебурашка )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Зверь зеленый, ростом с папу,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Носит и пиджак, и шляпу.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Под гармошку пел в саду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Он про праздник раз в году.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( крокодил Гена)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Кто живет на крыше дома?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Это Малыша знакомый.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Сладкоежка, шалунишка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Веселится, ка мальчишка.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( Карлсон )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Бедолага-неудачник,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От него умчался зайчик.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Майку рвет он на груди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И кричит:" Ну, погоди!"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(Волк)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Медвежонок сладкий мед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Другу ослику несет.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Но горшочек опустел...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Угадайте, кто все съел?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( Винни - Пух )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В волчьей стае рос найдёныш –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Человеческий детёныш.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Хоть с людьми давно расстался,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Человеком он остался.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(Маугли.)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Самый домовитый кот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В Простоквашино живёт.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Молоком полны все кружки,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Во дворе мычит Гаврюшка.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(Кот Матроскин.)</w:t>
      </w:r>
    </w:p>
    <w:p w:rsidR="005E7465" w:rsidRPr="006509B8" w:rsidRDefault="005E7465" w:rsidP="00454049">
      <w:pPr>
        <w:rPr>
          <w:rFonts w:ascii="Times New Roman" w:hAnsi="Times New Roman"/>
          <w:i/>
          <w:sz w:val="28"/>
          <w:szCs w:val="28"/>
          <w:u w:val="single"/>
        </w:rPr>
      </w:pPr>
      <w:r w:rsidRPr="006509B8">
        <w:rPr>
          <w:rFonts w:ascii="Times New Roman" w:hAnsi="Times New Roman"/>
          <w:i/>
          <w:sz w:val="28"/>
          <w:szCs w:val="28"/>
          <w:u w:val="single"/>
        </w:rPr>
        <w:t>Слайд12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454049">
      <w:pPr>
        <w:rPr>
          <w:rFonts w:ascii="Times New Roman" w:hAnsi="Times New Roman"/>
          <w:b/>
          <w:sz w:val="28"/>
          <w:szCs w:val="28"/>
        </w:rPr>
      </w:pPr>
      <w:r w:rsidRPr="006509B8">
        <w:rPr>
          <w:rFonts w:ascii="Times New Roman" w:hAnsi="Times New Roman"/>
          <w:b/>
          <w:sz w:val="28"/>
          <w:szCs w:val="28"/>
        </w:rPr>
        <w:t xml:space="preserve">Классификации мультфильмов 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Для того чтобы точно определить какой мультфильм мы будем создавать                             мы разработали классификацию мультфильмов. У нас получилось классифицировать мультфильмы </w:t>
      </w:r>
    </w:p>
    <w:p w:rsidR="005E7465" w:rsidRPr="006509B8" w:rsidRDefault="005E7465" w:rsidP="00EB1457">
      <w:pPr>
        <w:rPr>
          <w:rFonts w:ascii="Times New Roman" w:hAnsi="Times New Roman"/>
        </w:rPr>
      </w:pPr>
      <w:r w:rsidRPr="006509B8">
        <w:rPr>
          <w:rFonts w:ascii="Times New Roman" w:hAnsi="Times New Roman"/>
          <w:sz w:val="28"/>
          <w:szCs w:val="28"/>
        </w:rPr>
        <w:t>по продолжительности</w:t>
      </w:r>
      <w:r w:rsidRPr="006509B8">
        <w:rPr>
          <w:rFonts w:ascii="Times New Roman" w:hAnsi="Times New Roman"/>
        </w:rPr>
        <w:t xml:space="preserve"> </w:t>
      </w:r>
    </w:p>
    <w:p w:rsidR="005E7465" w:rsidRPr="006509B8" w:rsidRDefault="005E7465" w:rsidP="00EB1457">
      <w:pPr>
        <w:rPr>
          <w:rFonts w:ascii="Times New Roman" w:hAnsi="Times New Roman"/>
          <w:color w:val="FF0000"/>
          <w:sz w:val="28"/>
          <w:szCs w:val="28"/>
        </w:rPr>
      </w:pPr>
      <w:r w:rsidRPr="006509B8">
        <w:rPr>
          <w:rFonts w:ascii="Times New Roman" w:hAnsi="Times New Roman"/>
          <w:color w:val="FF0000"/>
          <w:sz w:val="28"/>
          <w:szCs w:val="28"/>
        </w:rPr>
        <w:t>Полнометражные мультфильмы (обычно более 45 минут)</w:t>
      </w:r>
    </w:p>
    <w:p w:rsidR="005E7465" w:rsidRPr="006509B8" w:rsidRDefault="005E7465" w:rsidP="00EB1457">
      <w:pPr>
        <w:rPr>
          <w:rFonts w:ascii="Times New Roman" w:hAnsi="Times New Roman"/>
          <w:color w:val="FF0000"/>
          <w:sz w:val="28"/>
          <w:szCs w:val="28"/>
        </w:rPr>
      </w:pPr>
      <w:r w:rsidRPr="006509B8">
        <w:rPr>
          <w:rFonts w:ascii="Times New Roman" w:hAnsi="Times New Roman"/>
          <w:color w:val="FF0000"/>
          <w:sz w:val="28"/>
          <w:szCs w:val="28"/>
        </w:rPr>
        <w:t>Короткометражные мультфильмы (обычно менее45 минут)</w:t>
      </w:r>
    </w:p>
    <w:p w:rsidR="005E7465" w:rsidRPr="006509B8" w:rsidRDefault="005E7465" w:rsidP="00454049">
      <w:pPr>
        <w:rPr>
          <w:rFonts w:ascii="Times New Roman" w:hAnsi="Times New Roman"/>
          <w:color w:val="FF0000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по возрастному интересу -  </w:t>
      </w:r>
      <w:r w:rsidRPr="006509B8">
        <w:rPr>
          <w:rFonts w:ascii="Times New Roman" w:hAnsi="Times New Roman"/>
          <w:color w:val="FF0000"/>
          <w:sz w:val="28"/>
          <w:szCs w:val="28"/>
        </w:rPr>
        <w:t>для взрослых,для детей,для подростков(аниме)</w:t>
      </w:r>
    </w:p>
    <w:p w:rsidR="005E7465" w:rsidRPr="006509B8" w:rsidRDefault="005E7465" w:rsidP="00454049">
      <w:pPr>
        <w:rPr>
          <w:rFonts w:ascii="Times New Roman" w:hAnsi="Times New Roman"/>
          <w:color w:val="FF0000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по цели-</w:t>
      </w:r>
      <w:r w:rsidRPr="006509B8">
        <w:rPr>
          <w:rFonts w:ascii="Times New Roman" w:hAnsi="Times New Roman"/>
          <w:color w:val="FF0000"/>
          <w:sz w:val="28"/>
          <w:szCs w:val="28"/>
        </w:rPr>
        <w:t>образовательные,воспитательные,развивающие,обучающие,познавательные</w:t>
      </w:r>
    </w:p>
    <w:p w:rsidR="005E7465" w:rsidRPr="006509B8" w:rsidRDefault="005E7465" w:rsidP="007863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по технологическому процессу – </w:t>
      </w:r>
      <w:r w:rsidRPr="006509B8">
        <w:rPr>
          <w:rFonts w:ascii="Times New Roman" w:hAnsi="Times New Roman"/>
          <w:color w:val="FF0000"/>
          <w:sz w:val="28"/>
          <w:szCs w:val="28"/>
        </w:rPr>
        <w:t>рисованные, кукольные, песочные</w:t>
      </w:r>
    </w:p>
    <w:p w:rsidR="005E7465" w:rsidRPr="006509B8" w:rsidRDefault="005E7465" w:rsidP="007863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6509B8">
        <w:rPr>
          <w:rFonts w:ascii="Times New Roman" w:hAnsi="Times New Roman"/>
          <w:color w:val="FF0000"/>
          <w:sz w:val="28"/>
          <w:szCs w:val="28"/>
        </w:rPr>
        <w:t xml:space="preserve"> порошковые,пластилиновые, компьютерные</w:t>
      </w:r>
    </w:p>
    <w:p w:rsidR="005E7465" w:rsidRPr="006509B8" w:rsidRDefault="005E7465" w:rsidP="00454049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7863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Теперь я знаю, что наш мультфильм будет короткометражным, детским,развлекательным, кукольно – пластилиновым с небольшой долей компьютерной, анимации.</w:t>
      </w:r>
    </w:p>
    <w:p w:rsidR="005E7465" w:rsidRPr="006509B8" w:rsidRDefault="005E7465" w:rsidP="00454049">
      <w:pPr>
        <w:rPr>
          <w:rFonts w:ascii="Times New Roman" w:hAnsi="Times New Roman"/>
        </w:rPr>
      </w:pPr>
    </w:p>
    <w:p w:rsidR="005E7465" w:rsidRPr="006509B8" w:rsidRDefault="005E7465" w:rsidP="00454049">
      <w:pPr>
        <w:rPr>
          <w:rFonts w:ascii="Times New Roman" w:hAnsi="Times New Roman"/>
          <w:b/>
          <w:sz w:val="32"/>
          <w:szCs w:val="32"/>
        </w:rPr>
      </w:pPr>
      <w:r w:rsidRPr="006509B8">
        <w:rPr>
          <w:rFonts w:ascii="Times New Roman" w:hAnsi="Times New Roman"/>
          <w:b/>
          <w:sz w:val="32"/>
          <w:szCs w:val="32"/>
        </w:rPr>
        <w:t>2.Люди , каких профессий создают мультфильм.</w:t>
      </w:r>
    </w:p>
    <w:p w:rsidR="005E7465" w:rsidRPr="006509B8" w:rsidRDefault="005E7465" w:rsidP="00B246F7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Как вы думаете, кто создаёт мультфильмы? </w:t>
      </w:r>
    </w:p>
    <w:p w:rsidR="005E7465" w:rsidRPr="006509B8" w:rsidRDefault="005E7465" w:rsidP="00AC371A">
      <w:pPr>
        <w:rPr>
          <w:rFonts w:ascii="Times New Roman" w:hAnsi="Times New Roman"/>
          <w:b/>
          <w:sz w:val="28"/>
          <w:szCs w:val="28"/>
        </w:rPr>
      </w:pPr>
      <w:r w:rsidRPr="006509B8">
        <w:rPr>
          <w:rFonts w:ascii="Times New Roman" w:hAnsi="Times New Roman"/>
          <w:b/>
          <w:sz w:val="28"/>
          <w:szCs w:val="28"/>
        </w:rPr>
        <w:t xml:space="preserve">Сценка Шерлок Холмс и доктор Ватсон </w:t>
      </w:r>
    </w:p>
    <w:p w:rsidR="005E7465" w:rsidRPr="006509B8" w:rsidRDefault="005E7465" w:rsidP="00AC371A">
      <w:pPr>
        <w:rPr>
          <w:rFonts w:ascii="Times New Roman" w:hAnsi="Times New Roman"/>
          <w:b/>
          <w:i/>
          <w:sz w:val="28"/>
          <w:szCs w:val="28"/>
        </w:rPr>
      </w:pPr>
      <w:r w:rsidRPr="006509B8">
        <w:rPr>
          <w:rFonts w:ascii="Times New Roman" w:hAnsi="Times New Roman"/>
          <w:b/>
          <w:i/>
          <w:sz w:val="28"/>
          <w:szCs w:val="28"/>
        </w:rPr>
        <w:t>Звучит фонограмма из фильма о Шерлоке Холмсе. Входят Шерлок Холмс и Доктор Ватсон.</w:t>
      </w:r>
    </w:p>
    <w:p w:rsidR="005E7465" w:rsidRPr="006509B8" w:rsidRDefault="005E7465" w:rsidP="00AC371A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Холмс: Вот мы и на месте преступления, Ватсон.</w:t>
      </w:r>
    </w:p>
    <w:p w:rsidR="005E7465" w:rsidRPr="006509B8" w:rsidRDefault="005E7465" w:rsidP="00AC371A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Ватсон: И что вы можете сказать обо всём этом, дорогой Холмс?</w:t>
      </w:r>
    </w:p>
    <w:p w:rsidR="005E7465" w:rsidRPr="006509B8" w:rsidRDefault="005E7465" w:rsidP="00AC371A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Холмс: Элементарно Ватсон.</w:t>
      </w:r>
    </w:p>
    <w:p w:rsidR="005E7465" w:rsidRPr="006509B8" w:rsidRDefault="005E7465" w:rsidP="00AC371A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Парик,усы,грим-это актеры</w:t>
      </w:r>
    </w:p>
    <w:p w:rsidR="005E7465" w:rsidRPr="006509B8" w:rsidRDefault="005E7465" w:rsidP="00AC371A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Краски,кисти,карандаши-это художники-декораторы</w:t>
      </w:r>
    </w:p>
    <w:p w:rsidR="005E7465" w:rsidRPr="006509B8" w:rsidRDefault="005E7465" w:rsidP="00AC371A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Фотокамера,штатив,видеокамера ,все это принадлежит оператору,именно он снимает мультфильм.</w:t>
      </w:r>
    </w:p>
    <w:p w:rsidR="005E7465" w:rsidRPr="006509B8" w:rsidRDefault="005E7465" w:rsidP="00AC371A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Чтобы все правильно организовать,поставить на свои места нужен главный человек-режиссер</w:t>
      </w:r>
    </w:p>
    <w:p w:rsidR="005E7465" w:rsidRPr="006509B8" w:rsidRDefault="005E7465" w:rsidP="007C1A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А теперь ответьте, кто создает  мультфильм? (Актеры,художники-декораторы,режиссер)</w:t>
      </w:r>
    </w:p>
    <w:p w:rsidR="005E7465" w:rsidRPr="006509B8" w:rsidRDefault="005E7465" w:rsidP="007C1A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7465" w:rsidRPr="006509B8" w:rsidRDefault="005E7465" w:rsidP="007C1A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09B8">
        <w:rPr>
          <w:rFonts w:ascii="Times New Roman" w:hAnsi="Times New Roman"/>
          <w:b/>
          <w:sz w:val="28"/>
          <w:szCs w:val="28"/>
        </w:rPr>
        <w:t>Театрализованная игра</w:t>
      </w:r>
      <w:r w:rsidRPr="006509B8">
        <w:rPr>
          <w:rFonts w:ascii="Times New Roman" w:hAnsi="Times New Roman"/>
          <w:sz w:val="28"/>
          <w:szCs w:val="28"/>
        </w:rPr>
        <w:t xml:space="preserve"> «Превращение детей». </w:t>
      </w:r>
      <w:r w:rsidRPr="006509B8">
        <w:rPr>
          <w:rFonts w:ascii="Times New Roman" w:hAnsi="Times New Roman"/>
          <w:b/>
          <w:sz w:val="28"/>
          <w:szCs w:val="28"/>
        </w:rPr>
        <w:t>(физкультминутка)</w:t>
      </w:r>
    </w:p>
    <w:p w:rsidR="005E7465" w:rsidRPr="006509B8" w:rsidRDefault="005E7465" w:rsidP="007C1A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По команде педагога,  дети превращаются в деревья,лягушек, котят и т.д.</w:t>
      </w:r>
    </w:p>
    <w:p w:rsidR="005E7465" w:rsidRPr="006509B8" w:rsidRDefault="005E7465" w:rsidP="007C1A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Выросли деревья в поле.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Хорошо расти на воле! (Потягивания - руки в стороны.)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Каждое старается,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К небу, к солнцу тянется. (Потягивания — руки вверх.)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Вот подул весёлый ветер,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Закачались тут же ветки, (Дети машут руками.)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Даже толстые стволы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Наклонились до земли. (Наклоны вперёд.)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Вправо-влево, взад-вперёд —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Так деревья ветер гнёт. (Наклоны вправо-влево, вперёд-назад.)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Он их вертит, он их крутит.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Да когда же отдых будет? (Вращение туловищем.)</w:t>
      </w:r>
    </w:p>
    <w:p w:rsidR="005E7465" w:rsidRPr="006509B8" w:rsidRDefault="005E7465" w:rsidP="00D9221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Будем прыгать, как лягушка,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Чемпионка-попрыгушка.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За прыжком — другой прыжок,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Выше прыгаем, дружок!</w:t>
      </w:r>
    </w:p>
    <w:p w:rsidR="005E7465" w:rsidRPr="006509B8" w:rsidRDefault="005E7465" w:rsidP="003C2F76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3C2F76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Как у нашего кота</w:t>
      </w:r>
    </w:p>
    <w:p w:rsidR="005E7465" w:rsidRPr="006509B8" w:rsidRDefault="005E7465" w:rsidP="003C2F76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Шубка очень хороша. </w:t>
      </w:r>
    </w:p>
    <w:p w:rsidR="005E7465" w:rsidRPr="006509B8" w:rsidRDefault="005E7465" w:rsidP="003C2F76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 Как у котика усы</w:t>
      </w:r>
    </w:p>
    <w:p w:rsidR="005E7465" w:rsidRPr="006509B8" w:rsidRDefault="005E7465" w:rsidP="003C2F76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Удивительной красы. </w:t>
      </w:r>
    </w:p>
    <w:p w:rsidR="005E7465" w:rsidRPr="006509B8" w:rsidRDefault="005E7465" w:rsidP="003C2F76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Глазки смелые, </w:t>
      </w:r>
    </w:p>
    <w:p w:rsidR="005E7465" w:rsidRPr="006509B8" w:rsidRDefault="005E7465" w:rsidP="003C2F76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Зубки белые.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А сейчас пришло время познакомиться со сказкой над которой мы будем работать.</w:t>
      </w:r>
    </w:p>
    <w:p w:rsidR="005E7465" w:rsidRPr="006509B8" w:rsidRDefault="005E7465" w:rsidP="00D9221C">
      <w:pPr>
        <w:rPr>
          <w:rFonts w:ascii="Times New Roman" w:hAnsi="Times New Roman"/>
          <w:b/>
          <w:sz w:val="28"/>
          <w:szCs w:val="28"/>
        </w:rPr>
      </w:pPr>
      <w:r w:rsidRPr="006509B8">
        <w:rPr>
          <w:rFonts w:ascii="Times New Roman" w:hAnsi="Times New Roman"/>
          <w:b/>
          <w:sz w:val="28"/>
          <w:szCs w:val="28"/>
        </w:rPr>
        <w:t>Просмотр клипа «Заюшкина избушка»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Понравилась сказка?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Кто главный герой сказки?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Какие звери обидели зайчишку?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А какие пытались ему помочь?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Какое время года мы видим в начале сказки?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Почему лиса выгнала зайку?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Скажите сказка эта веселая или грустная?</w:t>
      </w:r>
    </w:p>
    <w:p w:rsidR="005E7465" w:rsidRPr="006509B8" w:rsidRDefault="005E7465" w:rsidP="00D9221C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Чему она учит?</w:t>
      </w:r>
    </w:p>
    <w:p w:rsidR="005E7465" w:rsidRPr="006509B8" w:rsidRDefault="005E7465" w:rsidP="008D21A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b/>
          <w:sz w:val="32"/>
          <w:szCs w:val="32"/>
        </w:rPr>
        <w:t>3.Мастерская мультфильма</w:t>
      </w:r>
    </w:p>
    <w:p w:rsidR="005E7465" w:rsidRPr="006509B8" w:rsidRDefault="005E7465" w:rsidP="007C1A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-Давайте с вами приступим к созданию  своего  мультфильма. </w:t>
      </w:r>
      <w:r w:rsidRPr="006509B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31" type="#_x0000_t75" style="width:169.5pt;height:183.75pt;visibility:visible">
            <v:imagedata r:id="rId12" o:title=""/>
          </v:shape>
        </w:pict>
      </w:r>
    </w:p>
    <w:p w:rsidR="005E7465" w:rsidRPr="006509B8" w:rsidRDefault="005E7465" w:rsidP="007C1A56">
      <w:pPr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7C1A56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Для создания нашего мультфильма мы будем использовать какие материалы? (краски ,пластилин ,цветную бумагу , картон.)</w:t>
      </w:r>
    </w:p>
    <w:p w:rsidR="005E7465" w:rsidRPr="006509B8" w:rsidRDefault="005E7465" w:rsidP="007C1A56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-Что нам нужно создать?  ( декорации).</w:t>
      </w:r>
    </w:p>
    <w:p w:rsidR="005E7465" w:rsidRPr="006509B8" w:rsidRDefault="005E7465" w:rsidP="00120325">
      <w:p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Создание героев сказки «Заюшкина избушка»</w:t>
      </w:r>
    </w:p>
    <w:p w:rsidR="005E7465" w:rsidRPr="006509B8" w:rsidRDefault="005E7465" w:rsidP="00120325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Лепят лису, собаку, медведя, петушка, быка, зайца.</w:t>
      </w:r>
    </w:p>
    <w:p w:rsidR="005E7465" w:rsidRPr="006509B8" w:rsidRDefault="005E7465" w:rsidP="00120325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Раскрашивают декорации (деревья,домики)</w:t>
      </w:r>
    </w:p>
    <w:p w:rsidR="005E7465" w:rsidRPr="006509B8" w:rsidRDefault="005E7465" w:rsidP="00120325">
      <w:pPr>
        <w:ind w:left="360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Выставка работ.</w:t>
      </w:r>
    </w:p>
    <w:p w:rsidR="005E7465" w:rsidRPr="006509B8" w:rsidRDefault="005E7465" w:rsidP="00120325">
      <w:pPr>
        <w:ind w:left="360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Песня </w:t>
      </w:r>
    </w:p>
    <w:p w:rsidR="005E7465" w:rsidRPr="006509B8" w:rsidRDefault="005E7465" w:rsidP="00120325">
      <w:pPr>
        <w:spacing w:after="0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Итог</w:t>
      </w:r>
    </w:p>
    <w:p w:rsidR="005E7465" w:rsidRPr="006509B8" w:rsidRDefault="005E7465" w:rsidP="00120325">
      <w:pPr>
        <w:spacing w:after="0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 xml:space="preserve">На следующие этапы деятельности: </w:t>
      </w:r>
    </w:p>
    <w:p w:rsidR="005E7465" w:rsidRPr="006509B8" w:rsidRDefault="005E7465" w:rsidP="00120325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Инсценирована детьми  сказка «Заюшкина избушка»,  учить создавать образы героев с помощью выразительных пластических движений, голоса, затем отрабатываются на куклах.</w:t>
      </w:r>
    </w:p>
    <w:p w:rsidR="005E7465" w:rsidRPr="006509B8" w:rsidRDefault="005E7465" w:rsidP="00120325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6509B8">
        <w:rPr>
          <w:rFonts w:ascii="Times New Roman" w:hAnsi="Times New Roman"/>
          <w:sz w:val="28"/>
          <w:szCs w:val="28"/>
        </w:rPr>
        <w:t>Снять и смонтировать фильм.</w:t>
      </w:r>
      <w:bookmarkStart w:id="0" w:name="_GoBack"/>
      <w:bookmarkEnd w:id="0"/>
    </w:p>
    <w:p w:rsidR="005E7465" w:rsidRPr="006509B8" w:rsidRDefault="005E7465" w:rsidP="00120325">
      <w:pPr>
        <w:ind w:left="360"/>
        <w:rPr>
          <w:rFonts w:ascii="Times New Roman" w:hAnsi="Times New Roman"/>
          <w:sz w:val="28"/>
          <w:szCs w:val="28"/>
        </w:rPr>
      </w:pPr>
    </w:p>
    <w:p w:rsidR="005E7465" w:rsidRPr="006509B8" w:rsidRDefault="005E7465" w:rsidP="00AC371A">
      <w:pPr>
        <w:rPr>
          <w:rFonts w:ascii="Times New Roman" w:hAnsi="Times New Roman"/>
          <w:sz w:val="28"/>
          <w:szCs w:val="28"/>
        </w:rPr>
      </w:pPr>
    </w:p>
    <w:sectPr w:rsidR="005E7465" w:rsidRPr="006509B8" w:rsidSect="002E430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465" w:rsidRDefault="005E7465" w:rsidP="008D21AF">
      <w:pPr>
        <w:spacing w:after="0" w:line="240" w:lineRule="auto"/>
      </w:pPr>
      <w:r>
        <w:separator/>
      </w:r>
    </w:p>
  </w:endnote>
  <w:endnote w:type="continuationSeparator" w:id="0">
    <w:p w:rsidR="005E7465" w:rsidRDefault="005E7465" w:rsidP="008D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465" w:rsidRDefault="005E7465">
    <w:pPr>
      <w:pStyle w:val="Footer"/>
      <w:jc w:val="center"/>
    </w:pPr>
    <w:fldSimple w:instr=" PAGE   \* MERGEFORMAT ">
      <w:r>
        <w:rPr>
          <w:noProof/>
        </w:rPr>
        <w:t>1</w:t>
      </w:r>
    </w:fldSimple>
  </w:p>
  <w:p w:rsidR="005E7465" w:rsidRDefault="005E74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465" w:rsidRDefault="005E7465" w:rsidP="008D21AF">
      <w:pPr>
        <w:spacing w:after="0" w:line="240" w:lineRule="auto"/>
      </w:pPr>
      <w:r>
        <w:separator/>
      </w:r>
    </w:p>
  </w:footnote>
  <w:footnote w:type="continuationSeparator" w:id="0">
    <w:p w:rsidR="005E7465" w:rsidRDefault="005E7465" w:rsidP="008D2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4EB50D8"/>
    <w:multiLevelType w:val="multilevel"/>
    <w:tmpl w:val="63621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7F85AD5"/>
    <w:multiLevelType w:val="hybridMultilevel"/>
    <w:tmpl w:val="FFAC33F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238298C"/>
    <w:multiLevelType w:val="hybridMultilevel"/>
    <w:tmpl w:val="A79A4B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FC4F3C"/>
    <w:multiLevelType w:val="hybridMultilevel"/>
    <w:tmpl w:val="2CAC26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46F7"/>
    <w:rsid w:val="00033A26"/>
    <w:rsid w:val="000D1587"/>
    <w:rsid w:val="00107750"/>
    <w:rsid w:val="00120325"/>
    <w:rsid w:val="001C6F16"/>
    <w:rsid w:val="002417A9"/>
    <w:rsid w:val="00293650"/>
    <w:rsid w:val="002E430F"/>
    <w:rsid w:val="00360E7D"/>
    <w:rsid w:val="003B115E"/>
    <w:rsid w:val="003C2F76"/>
    <w:rsid w:val="00454049"/>
    <w:rsid w:val="005E7465"/>
    <w:rsid w:val="005F7CDD"/>
    <w:rsid w:val="006509B8"/>
    <w:rsid w:val="006B5C2D"/>
    <w:rsid w:val="00753515"/>
    <w:rsid w:val="0078631C"/>
    <w:rsid w:val="007959E5"/>
    <w:rsid w:val="007C1A56"/>
    <w:rsid w:val="007E022C"/>
    <w:rsid w:val="007E17D5"/>
    <w:rsid w:val="0087552B"/>
    <w:rsid w:val="008D21AF"/>
    <w:rsid w:val="008F01D0"/>
    <w:rsid w:val="00923805"/>
    <w:rsid w:val="00965E38"/>
    <w:rsid w:val="00972CAD"/>
    <w:rsid w:val="009C61A4"/>
    <w:rsid w:val="00A84100"/>
    <w:rsid w:val="00AC371A"/>
    <w:rsid w:val="00B246F7"/>
    <w:rsid w:val="00C34EEC"/>
    <w:rsid w:val="00CD2666"/>
    <w:rsid w:val="00D11133"/>
    <w:rsid w:val="00D51E73"/>
    <w:rsid w:val="00D9221C"/>
    <w:rsid w:val="00DD478C"/>
    <w:rsid w:val="00DD7A13"/>
    <w:rsid w:val="00EB1457"/>
    <w:rsid w:val="00F06529"/>
    <w:rsid w:val="00F24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30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246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24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46F7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Normal"/>
    <w:uiPriority w:val="99"/>
    <w:rsid w:val="00120325"/>
    <w:pPr>
      <w:ind w:left="720"/>
      <w:contextualSpacing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semiHidden/>
    <w:rsid w:val="008D2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D21A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D2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21AF"/>
    <w:rPr>
      <w:rFonts w:cs="Times New Roman"/>
    </w:rPr>
  </w:style>
  <w:style w:type="paragraph" w:customStyle="1" w:styleId="c5">
    <w:name w:val="c5"/>
    <w:basedOn w:val="Normal"/>
    <w:uiPriority w:val="99"/>
    <w:rsid w:val="006509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6509B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6509B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590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447</TotalTime>
  <Pages>10</Pages>
  <Words>1256</Words>
  <Characters>7160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</dc:creator>
  <cp:keywords/>
  <dc:description/>
  <cp:lastModifiedBy>Microsoft Office</cp:lastModifiedBy>
  <cp:revision>12</cp:revision>
  <cp:lastPrinted>2013-10-28T18:18:00Z</cp:lastPrinted>
  <dcterms:created xsi:type="dcterms:W3CDTF">2013-10-15T15:57:00Z</dcterms:created>
  <dcterms:modified xsi:type="dcterms:W3CDTF">2015-12-08T16:14:00Z</dcterms:modified>
</cp:coreProperties>
</file>