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62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2302"/>
        <w:gridCol w:w="7560"/>
      </w:tblGrid>
      <w:tr w:rsidR="00CA0F41" w:rsidRPr="00CA0F41" w:rsidTr="008950CB">
        <w:trPr>
          <w:trHeight w:val="1426"/>
        </w:trPr>
        <w:tc>
          <w:tcPr>
            <w:tcW w:w="2302" w:type="dxa"/>
          </w:tcPr>
          <w:p w:rsidR="00CA0F41" w:rsidRPr="00CA0F41" w:rsidRDefault="00AD3F6A" w:rsidP="00CA0F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8560" cy="904240"/>
                  <wp:effectExtent l="1905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68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CA0F41" w:rsidRPr="00CA0F41" w:rsidRDefault="00CA0F41" w:rsidP="00CA0F41">
            <w:pPr>
              <w:jc w:val="center"/>
              <w:rPr>
                <w:b/>
                <w:bCs/>
              </w:rPr>
            </w:pPr>
          </w:p>
          <w:p w:rsidR="00CA0F41" w:rsidRPr="00CA0F41" w:rsidRDefault="00CA0F41" w:rsidP="00CA0F41">
            <w:pPr>
              <w:jc w:val="center"/>
              <w:rPr>
                <w:b/>
                <w:bCs/>
              </w:rPr>
            </w:pPr>
            <w:r w:rsidRPr="00CA0F41">
              <w:rPr>
                <w:b/>
                <w:bCs/>
              </w:rPr>
              <w:t>Комитет по образованию</w:t>
            </w:r>
            <w:r w:rsidRPr="00CA0F41">
              <w:rPr>
                <w:b/>
                <w:bCs/>
              </w:rPr>
              <w:br/>
              <w:t>ГБПОУ «</w:t>
            </w:r>
            <w:r w:rsidRPr="00CA0F41">
              <w:rPr>
                <w:b/>
                <w:bCs/>
                <w:caps/>
              </w:rPr>
              <w:t>С</w:t>
            </w:r>
            <w:r w:rsidRPr="00CA0F41">
              <w:rPr>
                <w:b/>
                <w:bCs/>
              </w:rPr>
              <w:t>анкт-Петербургский технический колледж»</w:t>
            </w:r>
          </w:p>
        </w:tc>
      </w:tr>
    </w:tbl>
    <w:p w:rsidR="00CA0F41" w:rsidRPr="00CA0F41" w:rsidRDefault="00CA0F41" w:rsidP="00CA0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CA0F41" w:rsidRPr="00CA0F41" w:rsidRDefault="00CA0F41" w:rsidP="00CA0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tbl>
      <w:tblPr>
        <w:tblW w:w="4055" w:type="dxa"/>
        <w:jc w:val="right"/>
        <w:tblLook w:val="00A0" w:firstRow="1" w:lastRow="0" w:firstColumn="1" w:lastColumn="0" w:noHBand="0" w:noVBand="0"/>
      </w:tblPr>
      <w:tblGrid>
        <w:gridCol w:w="4055"/>
      </w:tblGrid>
      <w:tr w:rsidR="00CA0F41" w:rsidRPr="00CA0F41" w:rsidTr="008950CB">
        <w:trPr>
          <w:jc w:val="right"/>
        </w:trPr>
        <w:tc>
          <w:tcPr>
            <w:tcW w:w="4055" w:type="dxa"/>
          </w:tcPr>
          <w:p w:rsidR="00CA0F41" w:rsidRPr="00CA0F41" w:rsidRDefault="00CA0F41" w:rsidP="00772D99">
            <w:r w:rsidRPr="00CA0F41">
              <w:rPr>
                <w:sz w:val="28"/>
              </w:rPr>
              <w:t xml:space="preserve">УТВЕРЖДАЮ </w:t>
            </w:r>
            <w:r w:rsidRPr="00CA0F41">
              <w:rPr>
                <w:sz w:val="28"/>
              </w:rPr>
              <w:br/>
              <w:t>Зам. директора по УМР</w:t>
            </w:r>
            <w:r w:rsidRPr="00CA0F41">
              <w:rPr>
                <w:sz w:val="28"/>
              </w:rPr>
              <w:br/>
              <w:t xml:space="preserve"> ________ Л.Л. Богатская </w:t>
            </w:r>
            <w:r w:rsidRPr="00CA0F41">
              <w:rPr>
                <w:sz w:val="28"/>
              </w:rPr>
              <w:br/>
              <w:t xml:space="preserve"> «___»____________ 201</w:t>
            </w:r>
            <w:r w:rsidR="00772D99">
              <w:rPr>
                <w:sz w:val="28"/>
              </w:rPr>
              <w:t>5</w:t>
            </w:r>
            <w:r w:rsidRPr="00CA0F41">
              <w:rPr>
                <w:sz w:val="28"/>
              </w:rPr>
              <w:t>__г.</w:t>
            </w:r>
          </w:p>
        </w:tc>
      </w:tr>
    </w:tbl>
    <w:p w:rsidR="00CA0F41" w:rsidRPr="00CA0F41" w:rsidRDefault="00CA0F41" w:rsidP="00CA0F41"/>
    <w:p w:rsidR="00CA0F41" w:rsidRPr="00CA0F41" w:rsidRDefault="00CA0F41" w:rsidP="00CA0F41"/>
    <w:p w:rsidR="00CA0F41" w:rsidRPr="00CA0F41" w:rsidRDefault="00CA0F41" w:rsidP="00CA0F41">
      <w:pPr>
        <w:jc w:val="center"/>
      </w:pPr>
    </w:p>
    <w:p w:rsidR="00CA0F41" w:rsidRPr="00CA0F41" w:rsidRDefault="00CA0F41" w:rsidP="00CA0F41">
      <w:pPr>
        <w:jc w:val="center"/>
      </w:pPr>
    </w:p>
    <w:p w:rsidR="00CA0F41" w:rsidRPr="00CA0F41" w:rsidRDefault="00CA0F41" w:rsidP="00CA0F41">
      <w:pPr>
        <w:jc w:val="center"/>
      </w:pPr>
    </w:p>
    <w:p w:rsidR="00CA0F41" w:rsidRPr="00CA0F41" w:rsidRDefault="00CA0F41" w:rsidP="00CA0F41">
      <w:pPr>
        <w:jc w:val="center"/>
      </w:pPr>
    </w:p>
    <w:p w:rsidR="00CA0F41" w:rsidRPr="00CA0F41" w:rsidRDefault="00CA0F41" w:rsidP="00CA0F41">
      <w:pPr>
        <w:jc w:val="center"/>
      </w:pPr>
    </w:p>
    <w:p w:rsidR="00CA0F41" w:rsidRPr="00CA0F41" w:rsidRDefault="00CA0F41" w:rsidP="00CA0F41">
      <w:pPr>
        <w:spacing w:line="360" w:lineRule="auto"/>
        <w:jc w:val="center"/>
        <w:rPr>
          <w:b/>
        </w:rPr>
      </w:pPr>
      <w:r w:rsidRPr="00CA0F41">
        <w:rPr>
          <w:b/>
        </w:rPr>
        <w:t>МЕТОДИЧЕСКИЕ УКАЗАНИЯ К ЛАБОРАТОРНО</w:t>
      </w:r>
      <w:r w:rsidR="008671C2">
        <w:rPr>
          <w:b/>
        </w:rPr>
        <w:t>й</w:t>
      </w:r>
      <w:r w:rsidRPr="00CA0F41">
        <w:rPr>
          <w:b/>
        </w:rPr>
        <w:t xml:space="preserve"> РАБОТЕ</w:t>
      </w:r>
    </w:p>
    <w:p w:rsidR="00CA0F41" w:rsidRPr="00CA0F41" w:rsidRDefault="00CA0F41" w:rsidP="00CA0F41">
      <w:pPr>
        <w:spacing w:line="360" w:lineRule="auto"/>
        <w:jc w:val="center"/>
        <w:rPr>
          <w:b/>
        </w:rPr>
      </w:pPr>
      <w:r w:rsidRPr="00CA0F41">
        <w:rPr>
          <w:b/>
        </w:rPr>
        <w:t xml:space="preserve">ПО ДИСЦИПЛИНЕ </w:t>
      </w:r>
      <w:r w:rsidR="00B00642">
        <w:rPr>
          <w:b/>
          <w:caps/>
        </w:rPr>
        <w:t>ИНФОРМАТИКА И ИКТ</w:t>
      </w:r>
      <w:r w:rsidRPr="00CA0F41">
        <w:rPr>
          <w:b/>
        </w:rPr>
        <w:t>»</w:t>
      </w:r>
    </w:p>
    <w:p w:rsidR="00CA0F41" w:rsidRPr="00CA0F41" w:rsidRDefault="00CA0F41" w:rsidP="00CA0F41">
      <w:pPr>
        <w:spacing w:line="360" w:lineRule="auto"/>
        <w:jc w:val="center"/>
      </w:pPr>
      <w:r w:rsidRPr="00CA0F41">
        <w:t xml:space="preserve">для </w:t>
      </w:r>
      <w:r w:rsidR="00772D99">
        <w:t>студентов__2</w:t>
      </w:r>
      <w:r w:rsidRPr="00CA0F41">
        <w:t>__курса специальности 100101 «Гостиничный сервис»</w:t>
      </w:r>
    </w:p>
    <w:p w:rsidR="00CA0F41" w:rsidRPr="00CA0F41" w:rsidRDefault="00CA0F41" w:rsidP="00CA0F41">
      <w:pPr>
        <w:spacing w:line="360" w:lineRule="auto"/>
        <w:jc w:val="center"/>
      </w:pPr>
      <w:r w:rsidRPr="00CA0F41">
        <w:t xml:space="preserve"> (повышенный  уровень) </w:t>
      </w:r>
    </w:p>
    <w:p w:rsidR="00CA0F41" w:rsidRPr="00CA0F41" w:rsidRDefault="00CA0F41" w:rsidP="00CA0F41">
      <w:pPr>
        <w:spacing w:line="360" w:lineRule="auto"/>
        <w:jc w:val="center"/>
      </w:pPr>
    </w:p>
    <w:p w:rsidR="00CA0F41" w:rsidRPr="00CA0F41" w:rsidRDefault="00CA0F41" w:rsidP="00CA0F41">
      <w:pPr>
        <w:spacing w:line="360" w:lineRule="auto"/>
        <w:jc w:val="center"/>
      </w:pPr>
    </w:p>
    <w:tbl>
      <w:tblPr>
        <w:tblW w:w="1006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644"/>
        <w:gridCol w:w="5421"/>
      </w:tblGrid>
      <w:tr w:rsidR="00CA0F41" w:rsidRPr="00CA0F41" w:rsidTr="008950CB">
        <w:trPr>
          <w:trHeight w:val="1930"/>
        </w:trPr>
        <w:tc>
          <w:tcPr>
            <w:tcW w:w="4644" w:type="dxa"/>
          </w:tcPr>
          <w:p w:rsidR="00CA0F41" w:rsidRPr="00CA0F41" w:rsidRDefault="00CA0F41" w:rsidP="00CA0F41">
            <w:r w:rsidRPr="00CA0F41">
              <w:t xml:space="preserve">Согласовано на заседании </w:t>
            </w:r>
          </w:p>
          <w:p w:rsidR="00CA0F41" w:rsidRPr="00CA0F41" w:rsidRDefault="00CA0F41" w:rsidP="00CA0F41">
            <w:r w:rsidRPr="00CA0F41">
              <w:t>Методического совета:</w:t>
            </w:r>
          </w:p>
          <w:p w:rsidR="00CA0F41" w:rsidRPr="00CA0F41" w:rsidRDefault="00CA0F41" w:rsidP="00CA0F41"/>
          <w:p w:rsidR="00CA0F41" w:rsidRPr="00CA0F41" w:rsidRDefault="00CA0F41" w:rsidP="00CA0F41">
            <w:r w:rsidRPr="00CA0F41">
              <w:t>Протокол № ____от «____»________20__г.</w:t>
            </w:r>
          </w:p>
          <w:p w:rsidR="00CA0F41" w:rsidRPr="00CA0F41" w:rsidRDefault="00CA0F41" w:rsidP="00CA0F41"/>
          <w:p w:rsidR="00CA0F41" w:rsidRPr="00CA0F41" w:rsidRDefault="00CA0F41" w:rsidP="00CA0F41"/>
        </w:tc>
        <w:tc>
          <w:tcPr>
            <w:tcW w:w="5421" w:type="dxa"/>
          </w:tcPr>
          <w:p w:rsidR="00CA0F41" w:rsidRPr="00CA0F41" w:rsidRDefault="00CA0F41" w:rsidP="00CA0F41">
            <w:r w:rsidRPr="00CA0F41">
              <w:t>Рассмотрено:</w:t>
            </w:r>
          </w:p>
          <w:p w:rsidR="00CA0F41" w:rsidRPr="00CA0F41" w:rsidRDefault="00CA0F41" w:rsidP="00CA0F41">
            <w:pPr>
              <w:spacing w:line="360" w:lineRule="auto"/>
            </w:pPr>
            <w:r w:rsidRPr="00CA0F41">
              <w:t xml:space="preserve">На заседании ПЦК  </w:t>
            </w:r>
            <w:r w:rsidRPr="00CA0F41">
              <w:rPr>
                <w:b/>
              </w:rPr>
              <w:t>«</w:t>
            </w:r>
            <w:r w:rsidRPr="00CA0F41">
              <w:rPr>
                <w:bCs/>
              </w:rPr>
              <w:t>Информатики и информационных технологий</w:t>
            </w:r>
            <w:r w:rsidRPr="00CA0F41">
              <w:t>»</w:t>
            </w:r>
          </w:p>
          <w:p w:rsidR="00CA0F41" w:rsidRPr="00CA0F41" w:rsidRDefault="00CA0F41" w:rsidP="00CA0F41">
            <w:r w:rsidRPr="00CA0F41">
              <w:t>Протокол № __</w:t>
            </w:r>
            <w:r w:rsidR="00772D99">
              <w:t>__от «_26___»___09_________20_15</w:t>
            </w:r>
            <w:r w:rsidRPr="00CA0F41">
              <w:t>_г.</w:t>
            </w:r>
          </w:p>
          <w:p w:rsidR="00CA0F41" w:rsidRPr="00CA0F41" w:rsidRDefault="00CA0F41" w:rsidP="00CA0F41">
            <w:r w:rsidRPr="00CA0F41">
              <w:t>Председатель ПЦК ___________/Бушманова Е.Ф./</w:t>
            </w:r>
          </w:p>
          <w:p w:rsidR="00CA0F41" w:rsidRPr="00CA0F41" w:rsidRDefault="00CA0F41" w:rsidP="00CA0F41">
            <w:r w:rsidRPr="00CA0F41">
              <w:t xml:space="preserve">Разработал </w:t>
            </w:r>
          </w:p>
          <w:p w:rsidR="00CA0F41" w:rsidRPr="00CA0F41" w:rsidRDefault="00CA0F41" w:rsidP="00CA0F41">
            <w:r w:rsidRPr="00CA0F41">
              <w:t xml:space="preserve">Преподаватель ____________________________  </w:t>
            </w:r>
            <w:r w:rsidRPr="00772D99">
              <w:rPr>
                <w:b/>
              </w:rPr>
              <w:t>Карепова Н.А</w:t>
            </w:r>
            <w:r w:rsidRPr="00CA0F41">
              <w:t>. _____________/_______________/</w:t>
            </w:r>
          </w:p>
          <w:p w:rsidR="00CA0F41" w:rsidRPr="00CA0F41" w:rsidRDefault="00CA0F41" w:rsidP="00CA0F41">
            <w:pPr>
              <w:rPr>
                <w:sz w:val="18"/>
              </w:rPr>
            </w:pPr>
            <w:r w:rsidRPr="00CA0F41">
              <w:t xml:space="preserve">                            </w:t>
            </w:r>
            <w:r w:rsidRPr="00CA0F41">
              <w:rPr>
                <w:sz w:val="18"/>
              </w:rPr>
              <w:t>подпись                        Ф.И.О.</w:t>
            </w:r>
          </w:p>
          <w:p w:rsidR="00CA0F41" w:rsidRPr="00CA0F41" w:rsidRDefault="00CA0F41" w:rsidP="00CA0F41"/>
          <w:p w:rsidR="00CA0F41" w:rsidRPr="00CA0F41" w:rsidRDefault="00CA0F41" w:rsidP="00CA0F41">
            <w:pPr>
              <w:rPr>
                <w:sz w:val="18"/>
              </w:rPr>
            </w:pPr>
            <w:r w:rsidRPr="00CA0F41">
              <w:t xml:space="preserve">                            </w:t>
            </w:r>
          </w:p>
          <w:p w:rsidR="00CA0F41" w:rsidRPr="00CA0F41" w:rsidRDefault="00CA0F41" w:rsidP="00CA0F41"/>
        </w:tc>
      </w:tr>
      <w:tr w:rsidR="00CA0F41" w:rsidRPr="00CA0F41" w:rsidTr="008950CB">
        <w:trPr>
          <w:trHeight w:val="1930"/>
        </w:trPr>
        <w:tc>
          <w:tcPr>
            <w:tcW w:w="4644" w:type="dxa"/>
          </w:tcPr>
          <w:p w:rsidR="00CA0F41" w:rsidRPr="00CA0F41" w:rsidRDefault="00CA0F41" w:rsidP="00CA0F41"/>
        </w:tc>
        <w:tc>
          <w:tcPr>
            <w:tcW w:w="5421" w:type="dxa"/>
          </w:tcPr>
          <w:p w:rsidR="00CA0F41" w:rsidRPr="00CA0F41" w:rsidRDefault="00CA0F41" w:rsidP="00CA0F41"/>
          <w:p w:rsidR="00CA0F41" w:rsidRPr="00CA0F41" w:rsidRDefault="00CA0F41" w:rsidP="00CA0F41"/>
          <w:p w:rsidR="00CA0F41" w:rsidRPr="00CA0F41" w:rsidRDefault="00CA0F41" w:rsidP="00CA0F41"/>
        </w:tc>
      </w:tr>
    </w:tbl>
    <w:p w:rsidR="00CA0F41" w:rsidRPr="00CA0F41" w:rsidRDefault="00CA0F41" w:rsidP="00CA0F41">
      <w:pPr>
        <w:spacing w:after="120"/>
        <w:jc w:val="center"/>
        <w:rPr>
          <w:color w:val="000000"/>
        </w:rPr>
      </w:pPr>
    </w:p>
    <w:p w:rsidR="00CA0F41" w:rsidRPr="00CA0F41" w:rsidRDefault="00CA0F41" w:rsidP="00CA0F41">
      <w:pPr>
        <w:spacing w:after="120"/>
        <w:jc w:val="center"/>
        <w:rPr>
          <w:color w:val="000000"/>
        </w:rPr>
      </w:pPr>
    </w:p>
    <w:p w:rsidR="00CA0F41" w:rsidRPr="00CA0F41" w:rsidRDefault="00CA0F41" w:rsidP="00CA0F41">
      <w:pPr>
        <w:spacing w:after="120"/>
        <w:jc w:val="center"/>
        <w:rPr>
          <w:color w:val="000000"/>
        </w:rPr>
      </w:pPr>
      <w:r w:rsidRPr="00CA0F41">
        <w:rPr>
          <w:color w:val="000000"/>
        </w:rPr>
        <w:t>Санкт-Петербург, 201</w:t>
      </w:r>
      <w:r w:rsidR="00F433AA">
        <w:rPr>
          <w:color w:val="000000"/>
        </w:rPr>
        <w:t>5</w:t>
      </w:r>
    </w:p>
    <w:p w:rsidR="00F433AA" w:rsidRDefault="00CA0F41">
      <w:pPr>
        <w:rPr>
          <w:b/>
          <w:sz w:val="28"/>
          <w:szCs w:val="28"/>
        </w:rPr>
      </w:pPr>
      <w:r w:rsidRPr="00CA0F41">
        <w:rPr>
          <w:b/>
          <w:sz w:val="28"/>
          <w:szCs w:val="28"/>
        </w:rPr>
        <w:br w:type="page"/>
      </w:r>
    </w:p>
    <w:sdt>
      <w:sdtPr>
        <w:id w:val="56315390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auto"/>
        </w:rPr>
      </w:sdtEndPr>
      <w:sdtContent>
        <w:p w:rsidR="00F433AA" w:rsidRPr="00863A8E" w:rsidRDefault="00F433AA">
          <w:pPr>
            <w:pStyle w:val="ac"/>
          </w:pPr>
          <w:r w:rsidRPr="00863A8E">
            <w:t>Оглавление</w:t>
          </w:r>
        </w:p>
        <w:p w:rsidR="008671C2" w:rsidRDefault="00F433A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63A8E">
            <w:rPr>
              <w:sz w:val="28"/>
              <w:szCs w:val="28"/>
            </w:rPr>
            <w:fldChar w:fldCharType="begin"/>
          </w:r>
          <w:r w:rsidRPr="00863A8E">
            <w:rPr>
              <w:sz w:val="28"/>
              <w:szCs w:val="28"/>
            </w:rPr>
            <w:instrText xml:space="preserve"> TOC \o "1-3" \h \z \u </w:instrText>
          </w:r>
          <w:r w:rsidRPr="00863A8E">
            <w:rPr>
              <w:sz w:val="28"/>
              <w:szCs w:val="28"/>
            </w:rPr>
            <w:fldChar w:fldCharType="separate"/>
          </w:r>
          <w:hyperlink w:anchor="_Toc438474394" w:history="1">
            <w:r w:rsidR="008671C2" w:rsidRPr="00571B01">
              <w:rPr>
                <w:rStyle w:val="a3"/>
                <w:noProof/>
                <w:lang w:val="x-none"/>
              </w:rPr>
              <w:t>Лабораторная работа  № 7 «Специальные средства Word. Работа со встроенным графическим редактором Word Art»</w:t>
            </w:r>
            <w:r w:rsidR="008671C2">
              <w:rPr>
                <w:noProof/>
                <w:webHidden/>
              </w:rPr>
              <w:tab/>
            </w:r>
            <w:r w:rsidR="008671C2">
              <w:rPr>
                <w:noProof/>
                <w:webHidden/>
              </w:rPr>
              <w:fldChar w:fldCharType="begin"/>
            </w:r>
            <w:r w:rsidR="008671C2">
              <w:rPr>
                <w:noProof/>
                <w:webHidden/>
              </w:rPr>
              <w:instrText xml:space="preserve"> PAGEREF _Toc438474394 \h </w:instrText>
            </w:r>
            <w:r w:rsidR="008671C2">
              <w:rPr>
                <w:noProof/>
                <w:webHidden/>
              </w:rPr>
            </w:r>
            <w:r w:rsidR="008671C2">
              <w:rPr>
                <w:noProof/>
                <w:webHidden/>
              </w:rPr>
              <w:fldChar w:fldCharType="separate"/>
            </w:r>
            <w:r w:rsidR="008671C2">
              <w:rPr>
                <w:noProof/>
                <w:webHidden/>
              </w:rPr>
              <w:t>4</w:t>
            </w:r>
            <w:r w:rsidR="008671C2">
              <w:rPr>
                <w:noProof/>
                <w:webHidden/>
              </w:rPr>
              <w:fldChar w:fldCharType="end"/>
            </w:r>
          </w:hyperlink>
        </w:p>
        <w:p w:rsidR="008671C2" w:rsidRDefault="008671C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8474395" w:history="1">
            <w:r w:rsidRPr="00571B01">
              <w:rPr>
                <w:rStyle w:val="a3"/>
                <w:rFonts w:eastAsia="Calibri"/>
                <w:noProof/>
                <w:lang w:eastAsia="en-US"/>
              </w:rPr>
              <w:t>Образец работы: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_Toc438474395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71C2" w:rsidRDefault="008671C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8474396" w:history="1">
            <w:r w:rsidRPr="00571B01">
              <w:rPr>
                <w:rStyle w:val="a3"/>
                <w:rFonts w:eastAsia="Calibri"/>
                <w:noProof/>
                <w:lang w:eastAsia="en-US"/>
              </w:rPr>
              <w:t>Вопросы к лабораторной работе: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_Toc438474396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71C2" w:rsidRDefault="008671C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8474397" w:history="1">
            <w:r w:rsidRPr="00571B01">
              <w:rPr>
                <w:rStyle w:val="a3"/>
                <w:rFonts w:eastAsia="Calibri"/>
                <w:noProof/>
                <w:lang w:eastAsia="en-US"/>
              </w:rPr>
              <w:t>Список рекомендуемой литературы: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_Toc438474397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33AA" w:rsidRPr="00863A8E" w:rsidRDefault="00F433AA">
          <w:pPr>
            <w:rPr>
              <w:sz w:val="28"/>
              <w:szCs w:val="28"/>
            </w:rPr>
          </w:pPr>
          <w:r w:rsidRPr="00863A8E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433AA" w:rsidRPr="00863A8E" w:rsidRDefault="00F433AA">
      <w:pPr>
        <w:rPr>
          <w:b/>
          <w:sz w:val="28"/>
          <w:szCs w:val="28"/>
        </w:rPr>
      </w:pPr>
      <w:r w:rsidRPr="00863A8E">
        <w:rPr>
          <w:b/>
          <w:sz w:val="28"/>
          <w:szCs w:val="28"/>
        </w:rPr>
        <w:br w:type="page"/>
      </w:r>
    </w:p>
    <w:p w:rsidR="00F433AA" w:rsidRDefault="00F433AA">
      <w:pPr>
        <w:rPr>
          <w:b/>
          <w:sz w:val="28"/>
          <w:szCs w:val="28"/>
        </w:rPr>
      </w:pPr>
    </w:p>
    <w:p w:rsidR="00910297" w:rsidRPr="00910297" w:rsidRDefault="00910297" w:rsidP="00F433AA">
      <w:pPr>
        <w:pStyle w:val="1"/>
        <w:jc w:val="center"/>
        <w:rPr>
          <w:sz w:val="28"/>
          <w:szCs w:val="28"/>
          <w:lang w:val="x-none"/>
        </w:rPr>
      </w:pPr>
      <w:bookmarkStart w:id="0" w:name="_Toc410911415"/>
      <w:bookmarkStart w:id="1" w:name="_Toc438474394"/>
      <w:bookmarkStart w:id="2" w:name="_GoBack"/>
      <w:r w:rsidRPr="00910297">
        <w:rPr>
          <w:sz w:val="28"/>
          <w:szCs w:val="28"/>
          <w:lang w:val="x-none"/>
        </w:rPr>
        <w:t>Лабораторная работа  № 7</w:t>
      </w:r>
      <w:r w:rsidRPr="00910297">
        <w:rPr>
          <w:sz w:val="28"/>
          <w:szCs w:val="28"/>
          <w:lang w:val="x-none"/>
        </w:rPr>
        <w:br/>
        <w:t>«Специальные средства Word. Работа со встроенным графическим редактором Word Art»</w:t>
      </w:r>
      <w:bookmarkEnd w:id="0"/>
      <w:bookmarkEnd w:id="1"/>
    </w:p>
    <w:bookmarkEnd w:id="2"/>
    <w:p w:rsid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color w:val="000000"/>
        </w:rPr>
      </w:pPr>
      <w:r w:rsidRPr="00910297">
        <w:rPr>
          <w:b/>
          <w:bCs/>
          <w:color w:val="000000"/>
        </w:rPr>
        <w:t xml:space="preserve">Цель работы:  </w:t>
      </w:r>
      <w:r w:rsidRPr="00910297">
        <w:rPr>
          <w:color w:val="000000"/>
        </w:rPr>
        <w:t>Изучение и закрепление технологии вставки объектов</w:t>
      </w:r>
      <w:r w:rsidRPr="00910297">
        <w:rPr>
          <w:b/>
          <w:bCs/>
          <w:color w:val="000000"/>
        </w:rPr>
        <w:t xml:space="preserve"> </w:t>
      </w:r>
      <w:r w:rsidRPr="00910297">
        <w:rPr>
          <w:b/>
          <w:bCs/>
          <w:color w:val="000000"/>
          <w:lang w:val="en-US"/>
        </w:rPr>
        <w:t>WordArt</w:t>
      </w:r>
      <w:r w:rsidRPr="00910297">
        <w:rPr>
          <w:color w:val="000000"/>
        </w:rPr>
        <w:t xml:space="preserve"> в текст в </w:t>
      </w:r>
      <w:r w:rsidRPr="00910297">
        <w:rPr>
          <w:color w:val="000000"/>
          <w:lang w:val="en-US"/>
        </w:rPr>
        <w:t>MS</w:t>
      </w:r>
      <w:r w:rsidRPr="00910297">
        <w:rPr>
          <w:color w:val="000000"/>
        </w:rPr>
        <w:t xml:space="preserve"> </w:t>
      </w:r>
      <w:r w:rsidRPr="00910297">
        <w:rPr>
          <w:color w:val="000000"/>
          <w:lang w:val="en-US"/>
        </w:rPr>
        <w:t>Word</w:t>
      </w:r>
      <w:r w:rsidRPr="00910297">
        <w:rPr>
          <w:color w:val="000000"/>
        </w:rPr>
        <w:t>.</w:t>
      </w:r>
    </w:p>
    <w:p w:rsidR="005F40AA" w:rsidRPr="00910297" w:rsidRDefault="005F40AA" w:rsidP="005F40AA">
      <w:pPr>
        <w:shd w:val="clear" w:color="auto" w:fill="FFFFFF"/>
        <w:suppressAutoHyphens/>
        <w:spacing w:after="200" w:line="276" w:lineRule="auto"/>
        <w:ind w:firstLine="284"/>
        <w:jc w:val="both"/>
        <w:rPr>
          <w:color w:val="000000"/>
        </w:rPr>
      </w:pPr>
      <w:r w:rsidRPr="005F40AA">
        <w:rPr>
          <w:color w:val="000000"/>
        </w:rPr>
        <w:t>Лабораторные работы студентов является необходимым компонентом процесса обучения и может быть определены как практическая деятельность студентов, направленная на закрепление ими новых знаний и навыков и, в том числе, формирование новых компетенций.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b/>
        </w:rPr>
      </w:pPr>
      <w:r w:rsidRPr="00910297">
        <w:rPr>
          <w:b/>
          <w:color w:val="000000"/>
        </w:rPr>
        <w:t>Ход работы: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b/>
          <w:bCs/>
          <w:color w:val="000000"/>
        </w:rPr>
      </w:pPr>
      <w:r w:rsidRPr="00910297">
        <w:rPr>
          <w:b/>
          <w:bCs/>
          <w:color w:val="000000"/>
        </w:rPr>
        <w:t xml:space="preserve">Задание 1. Вставка в текст объектов </w:t>
      </w:r>
      <w:r w:rsidRPr="00910297">
        <w:rPr>
          <w:b/>
          <w:bCs/>
          <w:color w:val="000000"/>
          <w:lang w:val="en-US"/>
        </w:rPr>
        <w:t>WordArt</w:t>
      </w:r>
      <w:r w:rsidRPr="00910297">
        <w:rPr>
          <w:b/>
          <w:bCs/>
          <w:color w:val="000000"/>
        </w:rPr>
        <w:t xml:space="preserve">. 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</w:pPr>
      <w:r w:rsidRPr="00910297">
        <w:rPr>
          <w:color w:val="000000"/>
        </w:rPr>
        <w:t xml:space="preserve">1. Запустите текстовый редактор </w:t>
      </w:r>
      <w:r w:rsidRPr="00910297">
        <w:rPr>
          <w:color w:val="000000"/>
          <w:lang w:val="en-US"/>
        </w:rPr>
        <w:t>Microsoft</w:t>
      </w:r>
      <w:r w:rsidRPr="00910297">
        <w:rPr>
          <w:color w:val="000000"/>
        </w:rPr>
        <w:t xml:space="preserve"> </w:t>
      </w:r>
      <w:r w:rsidRPr="00910297">
        <w:rPr>
          <w:color w:val="000000"/>
          <w:lang w:val="en-US"/>
        </w:rPr>
        <w:t>Word</w:t>
      </w:r>
      <w:r w:rsidRPr="00910297">
        <w:rPr>
          <w:color w:val="000000"/>
        </w:rPr>
        <w:t>.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</w:pPr>
      <w:r w:rsidRPr="00910297">
        <w:rPr>
          <w:color w:val="000000"/>
        </w:rPr>
        <w:t xml:space="preserve">2. С помощью команды </w:t>
      </w:r>
      <w:r w:rsidRPr="00910297">
        <w:rPr>
          <w:i/>
          <w:iCs/>
          <w:color w:val="000000"/>
        </w:rPr>
        <w:t xml:space="preserve">Вставка/Рисунок </w:t>
      </w:r>
      <w:r w:rsidRPr="00910297">
        <w:rPr>
          <w:color w:val="000000"/>
        </w:rPr>
        <w:t xml:space="preserve">запустите на выполнение программу </w:t>
      </w:r>
      <w:r w:rsidRPr="00910297">
        <w:rPr>
          <w:color w:val="000000"/>
          <w:lang w:val="en-US"/>
        </w:rPr>
        <w:t>WordArt</w:t>
      </w:r>
      <w:r w:rsidRPr="00910297">
        <w:rPr>
          <w:color w:val="000000"/>
        </w:rPr>
        <w:t xml:space="preserve"> (рис. 1). В окне </w:t>
      </w:r>
      <w:r w:rsidRPr="00910297">
        <w:rPr>
          <w:i/>
          <w:iCs/>
          <w:color w:val="000000"/>
        </w:rPr>
        <w:t xml:space="preserve">Изменение текста </w:t>
      </w:r>
      <w:r w:rsidRPr="00910297">
        <w:rPr>
          <w:color w:val="000000"/>
          <w:lang w:val="en-US"/>
        </w:rPr>
        <w:t>WordArt</w:t>
      </w:r>
      <w:r w:rsidRPr="00910297">
        <w:rPr>
          <w:color w:val="000000"/>
        </w:rPr>
        <w:t xml:space="preserve"> введите текст заголовка (рис. 14.2).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438785</wp:posOffset>
            </wp:positionV>
            <wp:extent cx="2825750" cy="2438400"/>
            <wp:effectExtent l="0" t="0" r="0" b="0"/>
            <wp:wrapSquare wrapText="lef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297">
        <w:rPr>
          <w:color w:val="000000"/>
        </w:rPr>
        <w:t xml:space="preserve">С помощью </w:t>
      </w:r>
      <w:r w:rsidRPr="00910297">
        <w:rPr>
          <w:color w:val="000000"/>
          <w:lang w:val="en-US"/>
        </w:rPr>
        <w:t>WordArt</w:t>
      </w:r>
      <w:r w:rsidRPr="00910297">
        <w:rPr>
          <w:color w:val="000000"/>
        </w:rPr>
        <w:t xml:space="preserve"> Напишите </w:t>
      </w:r>
      <w:r w:rsidRPr="00910297">
        <w:rPr>
          <w:b/>
          <w:color w:val="000000"/>
        </w:rPr>
        <w:t xml:space="preserve">фамилию, имя и № своей группы, название колледжа и курс обучения </w:t>
      </w:r>
    </w:p>
    <w:p w:rsidR="00910297" w:rsidRPr="00910297" w:rsidRDefault="00910297" w:rsidP="00910297">
      <w:pPr>
        <w:suppressAutoHyphens/>
        <w:spacing w:after="200" w:line="276" w:lineRule="auto"/>
      </w:pPr>
      <w:r w:rsidRPr="00910297">
        <w:br w:type="textWrapping" w:clear="all"/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color w:val="000000"/>
        </w:rPr>
        <w:t xml:space="preserve">Рис. 1. Коллекция </w:t>
      </w:r>
      <w:r w:rsidRPr="00910297">
        <w:rPr>
          <w:color w:val="000000"/>
          <w:lang w:val="en-US"/>
        </w:rPr>
        <w:t>WordArt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66675</wp:posOffset>
            </wp:positionV>
            <wp:extent cx="2483485" cy="163576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297" w:rsidRPr="00910297" w:rsidRDefault="00910297" w:rsidP="00910297">
      <w:pPr>
        <w:suppressAutoHyphens/>
        <w:spacing w:after="200" w:line="276" w:lineRule="auto"/>
        <w:jc w:val="center"/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color w:val="000000"/>
        </w:rPr>
        <w:t xml:space="preserve">Рис. 2. Окно </w:t>
      </w:r>
      <w:r w:rsidRPr="00910297">
        <w:rPr>
          <w:i/>
          <w:iCs/>
          <w:color w:val="000000"/>
        </w:rPr>
        <w:t xml:space="preserve">Изменение текста </w:t>
      </w:r>
      <w:r w:rsidRPr="00910297">
        <w:rPr>
          <w:color w:val="000000"/>
          <w:lang w:val="en-US"/>
        </w:rPr>
        <w:t>WordArt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-289560</wp:posOffset>
            </wp:positionV>
            <wp:extent cx="5372100" cy="389001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2" t="28778" r="22890" b="2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color w:val="000000"/>
        </w:rPr>
        <w:t>Рис. 3. Образцы текста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b/>
          <w:bCs/>
          <w:color w:val="000000"/>
        </w:rPr>
      </w:pPr>
      <w:r w:rsidRPr="00910297">
        <w:rPr>
          <w:b/>
          <w:bCs/>
          <w:color w:val="000000"/>
        </w:rPr>
        <w:t xml:space="preserve">Задание </w:t>
      </w:r>
      <w:r w:rsidRPr="00910297">
        <w:rPr>
          <w:b/>
          <w:bCs/>
          <w:color w:val="000000"/>
          <w:lang w:val="en-US"/>
        </w:rPr>
        <w:t>2</w:t>
      </w:r>
      <w:r w:rsidRPr="00910297">
        <w:rPr>
          <w:b/>
          <w:bCs/>
          <w:color w:val="000000"/>
        </w:rPr>
        <w:t xml:space="preserve">. 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910297" w:rsidP="00910297">
      <w:pPr>
        <w:numPr>
          <w:ilvl w:val="0"/>
          <w:numId w:val="15"/>
        </w:numPr>
        <w:shd w:val="clear" w:color="auto" w:fill="FFFFFF"/>
        <w:suppressAutoHyphens/>
        <w:spacing w:after="200" w:line="276" w:lineRule="auto"/>
        <w:rPr>
          <w:color w:val="000000"/>
        </w:rPr>
      </w:pPr>
      <w:r w:rsidRPr="00910297">
        <w:rPr>
          <w:color w:val="000000"/>
        </w:rPr>
        <w:t xml:space="preserve">Сделайте 3 копии одной из надписей. 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  <w:r w:rsidRPr="00910297">
        <w:rPr>
          <w:color w:val="000000"/>
        </w:rPr>
        <w:t xml:space="preserve">Преобразуйте копии </w:t>
      </w:r>
      <w:r w:rsidRPr="00910297">
        <w:rPr>
          <w:b/>
          <w:color w:val="000000"/>
        </w:rPr>
        <w:t>как на рис.4</w:t>
      </w:r>
      <w:r w:rsidRPr="00910297">
        <w:rPr>
          <w:color w:val="000000"/>
        </w:rPr>
        <w:t xml:space="preserve"> с помощью кнопки панели </w:t>
      </w:r>
      <w:r w:rsidRPr="00910297">
        <w:rPr>
          <w:color w:val="000000"/>
          <w:lang w:val="en-US"/>
        </w:rPr>
        <w:t>Word</w:t>
      </w:r>
      <w:r w:rsidRPr="00910297">
        <w:rPr>
          <w:color w:val="000000"/>
        </w:rPr>
        <w:t xml:space="preserve"> </w:t>
      </w:r>
      <w:r w:rsidRPr="00910297">
        <w:rPr>
          <w:color w:val="000000"/>
          <w:lang w:val="en-US"/>
        </w:rPr>
        <w:t>Art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  <w:r w:rsidRPr="00910297">
        <w:rPr>
          <w:color w:val="000000"/>
        </w:rPr>
        <w:t xml:space="preserve"> Меню -Текст-Фигура  (Рис 3)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5F40AA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3429000" cy="1943100"/>
                <wp:effectExtent l="3810" t="3175" r="0" b="0"/>
                <wp:wrapNone/>
                <wp:docPr id="2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943100"/>
                          <a:chOff x="3321" y="2934"/>
                          <a:chExt cx="5400" cy="3060"/>
                        </a:xfrm>
                      </wpg:grpSpPr>
                      <pic:pic xmlns:pic="http://schemas.openxmlformats.org/drawingml/2006/picture">
                        <pic:nvPicPr>
                          <pic:cNvPr id="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7" t="22768" r="28770" b="3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2934"/>
                            <a:ext cx="540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5121" y="4554"/>
                            <a:ext cx="360" cy="18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81pt;margin-top:0;width:270pt;height:153pt;z-index:251668480" coordorigin="3321,2934" coordsize="540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3321;top:2934;width:540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uCrPEAAAA2wAAAA8AAABkcnMvZG93bnJldi54bWxEj09rwkAUxO+FfoflCV6k2SQHG1JXkUBp&#10;D15qBa+P7DOJZt+G7OaP394tCD0OM/MbZrObTStG6l1jWUESxSCIS6sbrhScfj/fMhDOI2tsLZOC&#10;OznYbV9fNphrO/EPjUdfiQBhl6OC2vsul9KVNRl0ke2Ig3exvUEfZF9J3eMU4KaVaRyvpcGGw0KN&#10;HRU1lbfjYBRMB6fRrJJrVmTxufkaLl21GpVaLub9BwhPs/8PP9vfWkH6Dn9fwg+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uCrPEAAAA2wAAAA8AAAAAAAAAAAAAAAAA&#10;nwIAAGRycy9kb3ducmV2LnhtbFBLBQYAAAAABAAEAPcAAACQAwAAAAA=&#10;">
                  <v:imagedata r:id="rId14" o:title="" croptop="14921f" cropbottom="23805f" cropleft="8832f" cropright="18855f"/>
                </v:shape>
                <v:oval id="Oval 33" o:spid="_x0000_s1028" style="position:absolute;left:5121;top:4554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yO8EA&#10;AADbAAAADwAAAGRycy9kb3ducmV2LnhtbERPz2vCMBS+D/wfwhO8DJuuh23URhGZIoPBdHp/NM82&#10;tHkpSdT63y+HwY4f3+9qNdpe3MgH41jBS5aDIK6dNtwoOP1s5+8gQkTW2DsmBQ8KsFpOniostbvz&#10;gW7H2IgUwqFEBW2MQyllqFuyGDI3ECfu4rzFmKBvpPZ4T+G2l0Wev0qLhlNDiwNtWqq749UqeD5/&#10;fX90YbvPTffmezrsPs25UGo2HdcLEJHG+C/+c++1giKNTV/S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N8jvBAAAA2wAAAA8AAAAAAAAAAAAAAAAAmAIAAGRycy9kb3du&#10;cmV2LnhtbFBLBQYAAAAABAAEAPUAAACGAwAAAAA=&#10;" filled="f" strokecolor="red"/>
              </v:group>
            </w:pict>
          </mc:Fallback>
        </mc:AlternateConten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color w:val="000000"/>
        </w:rPr>
        <w:t>Рис 3 Меню Текс-фигура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noProof/>
          <w:color w:val="000000"/>
        </w:rP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53" type="#_x0000_t148" style="position:absolute;left:0;text-align:left;margin-left:126pt;margin-top:12pt;width:198pt;height:135pt;z-index:251666432" fillcolor="red" strokecolor="blue" strokeweight=".5pt">
            <v:fill opacity=".5"/>
            <v:shadow on="t" color="#99f" offset="3pt"/>
            <v:textpath style="font-family:&quot;Arial&quot;;v-text-kern:t" trim="t" fitpath="t" string="Иванов Андрей группа 207"/>
          </v:shape>
        </w:pict>
      </w:r>
      <w:r w:rsidRPr="00910297">
        <w:rPr>
          <w:noProof/>
        </w:rPr>
        <w:pict>
          <v:shapetype id="_x0000_t146" coordsize="21600,21600" o:spt="146" adj="-11730944" path="al10800,10800,10800,10800@2@5e">
            <v:formulas>
              <v:f eqn="val #1"/>
              <v:f eqn="val #0"/>
              <v:f eqn="sum 0 0 #0"/>
              <v:f eqn="prod #0 2 1"/>
              <v:f eqn="sumangle @3 0 360"/>
              <v:f eqn="if @3 @4 @3"/>
              <v:f eqn="val 10800"/>
              <v:f eqn="cos 10800 #0"/>
              <v:f eqn="sin 10800 #0"/>
              <v:f eqn="sum @7 10800 0"/>
              <v:f eqn="sum @8 10800 0"/>
              <v:f eqn="sum 10800 0 @8"/>
              <v:f eqn="if #0 0 21600"/>
            </v:formulas>
            <v:path textpathok="t" o:connecttype="custom" o:connectlocs="@12,10800;@9,@10;@9,@11"/>
            <v:textpath on="t" style="v-text-kern:t" fitpath="t"/>
            <v:handles>
              <v:h position="@6,#0" polar="10800,10800"/>
            </v:handles>
            <o:lock v:ext="edit" text="t" shapetype="t"/>
          </v:shapetype>
          <v:shape id="_x0000_s1054" type="#_x0000_t146" style="position:absolute;left:0;text-align:left;margin-left:-36pt;margin-top:12pt;width:109.3pt;height:108pt;z-index:251667456" adj="-11743605" fillcolor="yellow" strokeweight="1pt">
            <v:fill opacity=".5"/>
            <v:shadow on="t" color="#99f" offset="3pt"/>
            <v:textpath style="font-family:&quot;Arial&quot;;v-same-letter-heights:t" fitshape="t" trim="t" string="Иванов Андрей группа 207"/>
          </v:shape>
        </w:pic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noProof/>
          <w:color w:val="000000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052" type="#_x0000_t168" style="position:absolute;left:0;text-align:left;margin-left:342pt;margin-top:4.2pt;width:154.3pt;height:108pt;z-index:251665408" fillcolor="#fc0" strokecolor="#396" strokeweight="1pt">
            <v:fill opacity=".5"/>
            <v:shadow on="t" color="#99f" offset="3pt"/>
            <v:textpath style="font-family:&quot;Arial&quot;;v-text-kern:t" trim="t" fitpath="t" string="Иванов Андрей группа 207"/>
          </v:shape>
        </w:pic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color w:val="000000"/>
        </w:rPr>
        <w:t>Рис 4 Преобразование надписей с помощью Меню Текст-фигура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numPr>
          <w:ilvl w:val="0"/>
          <w:numId w:val="15"/>
        </w:numPr>
        <w:shd w:val="clear" w:color="auto" w:fill="FFFFFF"/>
        <w:suppressAutoHyphens/>
        <w:spacing w:after="200" w:line="276" w:lineRule="auto"/>
        <w:rPr>
          <w:color w:val="000000"/>
        </w:rPr>
      </w:pPr>
      <w:r w:rsidRPr="00910297">
        <w:rPr>
          <w:color w:val="000000"/>
        </w:rPr>
        <w:t xml:space="preserve">Сделайте получившимся фигурам разноцветные заливки и контуры (Меню правой  кнопки  мыши </w:t>
      </w:r>
      <w:r w:rsidRPr="00910297">
        <w:rPr>
          <w:i/>
          <w:color w:val="000000"/>
        </w:rPr>
        <w:t xml:space="preserve">Формат объектов </w:t>
      </w:r>
      <w:r w:rsidRPr="00910297">
        <w:rPr>
          <w:i/>
          <w:color w:val="000000"/>
          <w:lang w:val="en-US"/>
        </w:rPr>
        <w:t>Word</w:t>
      </w:r>
      <w:r w:rsidRPr="00910297">
        <w:rPr>
          <w:i/>
          <w:color w:val="000000"/>
        </w:rPr>
        <w:t xml:space="preserve"> </w:t>
      </w:r>
      <w:r w:rsidRPr="00910297">
        <w:rPr>
          <w:i/>
          <w:color w:val="000000"/>
          <w:lang w:val="en-US"/>
        </w:rPr>
        <w:t>Art</w:t>
      </w:r>
      <w:r w:rsidRPr="00910297">
        <w:rPr>
          <w:i/>
          <w:color w:val="000000"/>
        </w:rPr>
        <w:t xml:space="preserve"> – Вкладка Цвета и линии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45720</wp:posOffset>
            </wp:positionV>
            <wp:extent cx="3448050" cy="29845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color w:val="000000"/>
        </w:rPr>
        <w:t>Рис 5  Окно Формат объекта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color w:val="000000"/>
        </w:rPr>
        <w:t xml:space="preserve"> 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rPr>
          <w:color w:val="000000"/>
        </w:rPr>
      </w:pPr>
    </w:p>
    <w:p w:rsidR="00910297" w:rsidRDefault="00910297" w:rsidP="00910297">
      <w:pPr>
        <w:shd w:val="clear" w:color="auto" w:fill="FFFFFF"/>
        <w:suppressAutoHyphens/>
        <w:spacing w:after="200" w:line="276" w:lineRule="auto"/>
        <w:rPr>
          <w:color w:val="000000"/>
        </w:rPr>
      </w:pPr>
    </w:p>
    <w:p w:rsidR="008671C2" w:rsidRPr="00910297" w:rsidRDefault="008671C2" w:rsidP="00910297">
      <w:pPr>
        <w:shd w:val="clear" w:color="auto" w:fill="FFFFFF"/>
        <w:suppressAutoHyphens/>
        <w:spacing w:after="200" w:line="276" w:lineRule="auto"/>
        <w:rPr>
          <w:color w:val="000000"/>
        </w:rPr>
      </w:pPr>
    </w:p>
    <w:p w:rsidR="00910297" w:rsidRPr="00910297" w:rsidRDefault="005F40AA" w:rsidP="00910297">
      <w:pPr>
        <w:numPr>
          <w:ilvl w:val="0"/>
          <w:numId w:val="15"/>
        </w:numPr>
        <w:shd w:val="clear" w:color="auto" w:fill="FFFFFF"/>
        <w:suppressAutoHyphens/>
        <w:spacing w:after="200" w:line="276" w:lineRule="auto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335915</wp:posOffset>
                </wp:positionV>
                <wp:extent cx="4229100" cy="3771900"/>
                <wp:effectExtent l="3810" t="0" r="0" b="10795"/>
                <wp:wrapNone/>
                <wp:docPr id="2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0" cy="3771900"/>
                          <a:chOff x="1701" y="3114"/>
                          <a:chExt cx="3780" cy="3780"/>
                        </a:xfrm>
                      </wpg:grpSpPr>
                      <pic:pic xmlns:pic="http://schemas.openxmlformats.org/drawingml/2006/picture">
                        <pic:nvPicPr>
                          <pic:cNvPr id="2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5" t="26471" r="49947" b="25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114"/>
                            <a:ext cx="378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36"/>
                        <wps:cNvCnPr/>
                        <wps:spPr bwMode="auto">
                          <a:xfrm flipV="1">
                            <a:off x="3681" y="6174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53pt;margin-top:26.45pt;width:333pt;height:297pt;z-index:251669504" coordorigin="1701,3114" coordsize="3780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">
                <v:shape id="Picture 35" o:spid="_x0000_s1027" type="#_x0000_t75" style="position:absolute;left:1701;top:3114;width:378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/FO/AAAA2wAAAA8AAABkcnMvZG93bnJldi54bWxEj82qwjAUhPeC7xCO4E5TRUSqUUS5XBdu&#10;/AG3h+bYFJuTkkStb28EweUwM98wi1Vra/EgHyrHCkbDDARx4XTFpYLz6W8wAxEissbaMSl4UYDV&#10;sttZYK7dkw/0OMZSJAiHHBWYGJtcylAYshiGriFO3tV5izFJX0rt8ZngtpbjLJtKixWnBYMNbQwV&#10;t+PdKuDL3dpIpZnuZ34dzPa/Oe9ZqX6vXc9BRGrjL/xt77SC8QQ+X9IPkM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2PxTvwAAANsAAAAPAAAAAAAAAAAAAAAAAJ8CAABk&#10;cnMvZG93bnJldi54bWxQSwUGAAAAAAQABAD3AAAAiwMAAAAA&#10;">
                  <v:imagedata r:id="rId17" o:title="" croptop="17348f" cropbottom="16647f" cropleft="6308f" cropright="32733f"/>
                </v:shape>
                <v:line id="Line 36" o:spid="_x0000_s1028" style="position:absolute;flip:y;visibility:visible;mso-wrap-style:square" from="3681,6174" to="404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D5QcIAAADbAAAADwAAAGRycy9kb3ducmV2LnhtbESPQYvCMBSE7wv+h/AEb2uqoCzVtIiy&#10;4knQXSjens2zrTYv3SZq/fdGEPY4zHwzzDztTC1u1LrKsoLRMAJBnFtdcaHg9+f78wuE88gaa8uk&#10;4EEO0qT3McdY2zvv6Lb3hQgl7GJUUHrfxFK6vCSDbmgb4uCdbGvQB9kWUrd4D+WmluMomkqDFYeF&#10;EhtalpRf9lejYHzKdn/bBg9yfYzOh6nOvF5lSg363WIGwlPn/8NveqMDN4HXl/ADZPI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D5QcIAAADbAAAADwAAAAAAAAAAAAAA&#10;AAChAgAAZHJzL2Rvd25yZXYueG1sUEsFBgAAAAAEAAQA+QAAAJADAAAAAA==&#10;" strokecolor="red">
                  <v:stroke endarrow="block"/>
                </v:line>
              </v:group>
            </w:pict>
          </mc:Fallback>
        </mc:AlternateContent>
      </w:r>
      <w:r w:rsidR="00910297" w:rsidRPr="00910297">
        <w:rPr>
          <w:color w:val="000000"/>
        </w:rPr>
        <w:t xml:space="preserve">На одном из объектов  превратите текст в вертикальный  с помощью кнопки панели </w:t>
      </w:r>
      <w:r w:rsidR="00910297" w:rsidRPr="00910297">
        <w:rPr>
          <w:color w:val="000000"/>
          <w:lang w:val="en-US"/>
        </w:rPr>
        <w:t>Word</w:t>
      </w:r>
      <w:r w:rsidR="00910297" w:rsidRPr="00910297">
        <w:rPr>
          <w:color w:val="000000"/>
        </w:rPr>
        <w:t xml:space="preserve"> </w:t>
      </w:r>
      <w:r w:rsidR="00910297" w:rsidRPr="00910297">
        <w:rPr>
          <w:color w:val="000000"/>
          <w:lang w:val="en-US"/>
        </w:rPr>
        <w:t>Art</w:t>
      </w:r>
      <w:r w:rsidR="00910297" w:rsidRPr="00910297">
        <w:rPr>
          <w:color w:val="000000"/>
        </w:rPr>
        <w:t xml:space="preserve"> вертикальный текст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360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noProof/>
          <w:color w:val="000000"/>
        </w:rPr>
        <w:pict>
          <v:shape id="_x0000_s1061" type="#_x0000_t146" style="position:absolute;left:0;text-align:left;margin-left:-9pt;margin-top:10.85pt;width:109.3pt;height:108pt;z-index:251670528" adj="-11743605" fillcolor="yellow" strokeweight="1pt">
            <v:fill opacity=".5"/>
            <v:shadow on="t" color="#99f" offset="3pt"/>
            <v:textpath style="font-family:&quot;Arial&quot;;v-same-letter-heights:t" fitshape="t" trim="t" string="Иванов Андрей группа 207"/>
          </v:shape>
        </w:pic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jc w:val="center"/>
        <w:rPr>
          <w:color w:val="000000"/>
        </w:rPr>
      </w:pPr>
      <w:r w:rsidRPr="00910297">
        <w:rPr>
          <w:color w:val="000000"/>
        </w:rPr>
        <w:t>Рис 6 Преобразование надписей с помощью Меню Текст-фигура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b/>
          <w:bCs/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b/>
          <w:bCs/>
          <w:color w:val="000000"/>
        </w:rPr>
      </w:pPr>
      <w:r w:rsidRPr="00910297">
        <w:rPr>
          <w:b/>
          <w:bCs/>
          <w:color w:val="000000"/>
        </w:rPr>
        <w:t>Задание</w:t>
      </w:r>
      <w:r w:rsidRPr="00910297">
        <w:rPr>
          <w:b/>
          <w:bCs/>
          <w:color w:val="000000"/>
          <w:lang w:val="en-US"/>
        </w:rPr>
        <w:t xml:space="preserve"> </w:t>
      </w:r>
      <w:r w:rsidRPr="00910297">
        <w:rPr>
          <w:b/>
          <w:bCs/>
          <w:color w:val="000000"/>
        </w:rPr>
        <w:t>3. Вставка в текст автофигур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</w:pPr>
    </w:p>
    <w:p w:rsidR="00910297" w:rsidRPr="00910297" w:rsidRDefault="00910297" w:rsidP="00910297">
      <w:pPr>
        <w:widowControl w:val="0"/>
        <w:numPr>
          <w:ilvl w:val="0"/>
          <w:numId w:val="14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i/>
          <w:iCs/>
          <w:color w:val="000000"/>
        </w:rPr>
      </w:pPr>
      <w:r w:rsidRPr="00910297">
        <w:rPr>
          <w:color w:val="000000"/>
        </w:rPr>
        <w:t xml:space="preserve">Вставьте автофигуры </w:t>
      </w:r>
      <w:r w:rsidRPr="00910297">
        <w:rPr>
          <w:i/>
          <w:iCs/>
          <w:color w:val="000000"/>
        </w:rPr>
        <w:t>(Вставка/Рисунок/Автофигуры):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284"/>
        <w:jc w:val="both"/>
      </w:pPr>
    </w:p>
    <w:p w:rsidR="00910297" w:rsidRPr="00910297" w:rsidRDefault="00910297" w:rsidP="00910297">
      <w:pPr>
        <w:suppressAutoHyphens/>
        <w:spacing w:after="200" w:line="276" w:lineRule="auto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22860</wp:posOffset>
            </wp:positionV>
            <wp:extent cx="4165600" cy="7302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297" w:rsidRPr="00910297" w:rsidRDefault="00910297" w:rsidP="00910297">
      <w:pPr>
        <w:suppressAutoHyphens/>
        <w:spacing w:after="200" w:line="276" w:lineRule="auto"/>
        <w:jc w:val="center"/>
      </w:pPr>
    </w:p>
    <w:p w:rsidR="00910297" w:rsidRPr="00910297" w:rsidRDefault="00910297" w:rsidP="00910297">
      <w:pPr>
        <w:suppressAutoHyphens/>
        <w:spacing w:after="200" w:line="276" w:lineRule="auto"/>
        <w:jc w:val="center"/>
      </w:pPr>
    </w:p>
    <w:p w:rsidR="00910297" w:rsidRPr="00910297" w:rsidRDefault="00910297" w:rsidP="00910297">
      <w:pPr>
        <w:suppressAutoHyphens/>
        <w:spacing w:after="200" w:line="276" w:lineRule="auto"/>
        <w:jc w:val="center"/>
      </w:pPr>
    </w:p>
    <w:p w:rsidR="00910297" w:rsidRPr="00910297" w:rsidRDefault="00910297" w:rsidP="00910297">
      <w:pPr>
        <w:widowControl w:val="0"/>
        <w:numPr>
          <w:ilvl w:val="0"/>
          <w:numId w:val="14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i/>
          <w:iCs/>
          <w:color w:val="000000"/>
        </w:rPr>
      </w:pPr>
      <w:r w:rsidRPr="00910297">
        <w:rPr>
          <w:color w:val="000000"/>
        </w:rPr>
        <w:t xml:space="preserve"> </w:t>
      </w:r>
      <w:r w:rsidRPr="00910297">
        <w:rPr>
          <w:i/>
          <w:iCs/>
          <w:color w:val="000000"/>
        </w:rPr>
        <w:t>Добавьте надпись правой кнопкой</w:t>
      </w:r>
    </w:p>
    <w:p w:rsidR="00910297" w:rsidRPr="00910297" w:rsidRDefault="005F40AA" w:rsidP="00910297">
      <w:pPr>
        <w:suppressAutoHyphens/>
        <w:spacing w:after="200" w:line="276" w:lineRule="auto"/>
        <w:jc w:val="center"/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60960</wp:posOffset>
                </wp:positionV>
                <wp:extent cx="1142365" cy="914400"/>
                <wp:effectExtent l="13335" t="8255" r="6350" b="220345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2365" cy="914400"/>
                        </a:xfrm>
                        <a:prstGeom prst="cloudCallout">
                          <a:avLst>
                            <a:gd name="adj1" fmla="val -43773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10297" w:rsidRDefault="00910297" w:rsidP="00910297">
                            <w:r>
                              <w:t>Иванов А. 207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3" o:spid="_x0000_s1026" type="#_x0000_t106" style="position:absolute;left:0;text-align:left;margin-left:36pt;margin-top:4.8pt;width:89.9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" adj="1345">
                <v:textbox>
                  <w:txbxContent>
                    <w:p w:rsidR="00910297" w:rsidRDefault="00910297" w:rsidP="00910297">
                      <w:r>
                        <w:t>Иванов А. 207 группа</w:t>
                      </w:r>
                    </w:p>
                  </w:txbxContent>
                </v:textbox>
              </v:shape>
            </w:pict>
          </mc:Fallback>
        </mc:AlternateContent>
      </w:r>
    </w:p>
    <w:p w:rsidR="00910297" w:rsidRPr="00910297" w:rsidRDefault="00910297" w:rsidP="00910297">
      <w:pPr>
        <w:suppressAutoHyphens/>
        <w:spacing w:after="200" w:line="276" w:lineRule="auto"/>
        <w:jc w:val="center"/>
      </w:pPr>
    </w:p>
    <w:p w:rsidR="00910297" w:rsidRPr="00910297" w:rsidRDefault="00910297" w:rsidP="00910297">
      <w:pPr>
        <w:suppressAutoHyphens/>
        <w:spacing w:after="200" w:line="276" w:lineRule="auto"/>
        <w:jc w:val="center"/>
      </w:pPr>
    </w:p>
    <w:p w:rsidR="00910297" w:rsidRDefault="00910297" w:rsidP="00910297">
      <w:pPr>
        <w:suppressAutoHyphens/>
        <w:spacing w:after="200" w:line="276" w:lineRule="auto"/>
        <w:jc w:val="center"/>
      </w:pPr>
    </w:p>
    <w:p w:rsidR="008671C2" w:rsidRDefault="008671C2" w:rsidP="00910297">
      <w:pPr>
        <w:suppressAutoHyphens/>
        <w:spacing w:after="200" w:line="276" w:lineRule="auto"/>
        <w:jc w:val="center"/>
      </w:pPr>
    </w:p>
    <w:p w:rsidR="008671C2" w:rsidRPr="00910297" w:rsidRDefault="008671C2" w:rsidP="00910297">
      <w:pPr>
        <w:suppressAutoHyphens/>
        <w:spacing w:after="200" w:line="276" w:lineRule="auto"/>
        <w:jc w:val="center"/>
      </w:pPr>
    </w:p>
    <w:p w:rsidR="00910297" w:rsidRPr="00910297" w:rsidRDefault="005F40AA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i/>
          <w:iCs/>
          <w:color w:val="000000"/>
        </w:rPr>
      </w:pPr>
      <w:r>
        <w:rPr>
          <w:rFonts w:eastAsia="Calibri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239395</wp:posOffset>
                </wp:positionV>
                <wp:extent cx="802005" cy="800100"/>
                <wp:effectExtent l="13970" t="10795" r="12700" b="8255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" cy="800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6" o:spid="_x0000_s1026" type="#_x0000_t96" style="position:absolute;margin-left:282.2pt;margin-top:18.85pt;width:63.1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" fillcolor="yellow"/>
            </w:pict>
          </mc:Fallback>
        </mc:AlternateContent>
      </w:r>
      <w:r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5477510</wp:posOffset>
                </wp:positionH>
                <wp:positionV relativeFrom="paragraph">
                  <wp:posOffset>125095</wp:posOffset>
                </wp:positionV>
                <wp:extent cx="571500" cy="914400"/>
                <wp:effectExtent l="13970" t="17780" r="14605" b="10795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1440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style="position:absolute;margin-left:431.3pt;margin-top:9.85pt;width:4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path o:connecttype="custom" o:connectlocs="571500,457200;285750,914400;0,457200;285750,0" o:connectangles="0,90,180,270" textboxrect="2160,8640,19440,12960"/>
              </v:shape>
            </w:pict>
          </mc:Fallback>
        </mc:AlternateContent>
      </w:r>
      <w:r w:rsidR="00910297" w:rsidRPr="00910297">
        <w:rPr>
          <w:color w:val="000000"/>
        </w:rPr>
        <w:t xml:space="preserve">2. Уменьшите ширину  автофигуры </w:t>
      </w:r>
      <w:r w:rsidR="00910297" w:rsidRPr="00910297">
        <w:rPr>
          <w:i/>
          <w:iCs/>
          <w:color w:val="000000"/>
        </w:rPr>
        <w:t>(Правая кнопка: Формат автофигуры/Размер)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i/>
          <w:iCs/>
          <w:color w:val="000000"/>
        </w:rPr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</w:pP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</w:pPr>
      <w:r w:rsidRPr="00910297">
        <w:rPr>
          <w:color w:val="000000"/>
        </w:rPr>
        <w:t xml:space="preserve">3. Выполните заливку фона рисунка </w:t>
      </w:r>
      <w:r w:rsidRPr="00910297">
        <w:rPr>
          <w:i/>
          <w:iCs/>
          <w:color w:val="000000"/>
        </w:rPr>
        <w:t>((Правая кнопка: Формат автофигуры/ Заливка).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firstLine="284"/>
        <w:jc w:val="both"/>
        <w:rPr>
          <w:b/>
          <w:bCs/>
          <w:color w:val="000000"/>
        </w:rPr>
      </w:pPr>
      <w:r w:rsidRPr="00910297">
        <w:rPr>
          <w:b/>
          <w:bCs/>
          <w:color w:val="000000"/>
        </w:rPr>
        <w:t>Задание 4. Вставка в текст автофигур</w:t>
      </w:r>
    </w:p>
    <w:p w:rsidR="00910297" w:rsidRPr="00910297" w:rsidRDefault="00910297" w:rsidP="00910297">
      <w:pPr>
        <w:widowControl w:val="0"/>
        <w:numPr>
          <w:ilvl w:val="0"/>
          <w:numId w:val="16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i/>
          <w:iCs/>
          <w:color w:val="000000"/>
        </w:rPr>
      </w:pPr>
      <w:r w:rsidRPr="00910297">
        <w:rPr>
          <w:color w:val="000000"/>
        </w:rPr>
        <w:t xml:space="preserve">Вставьте автофигуры </w:t>
      </w:r>
      <w:r w:rsidRPr="00910297">
        <w:rPr>
          <w:i/>
          <w:iCs/>
          <w:color w:val="000000"/>
        </w:rPr>
        <w:t>(Вставка/Рисунок/Автофигуры):</w:t>
      </w:r>
    </w:p>
    <w:p w:rsidR="00910297" w:rsidRPr="00910297" w:rsidRDefault="00910297" w:rsidP="00910297">
      <w:pPr>
        <w:numPr>
          <w:ilvl w:val="0"/>
          <w:numId w:val="16"/>
        </w:numPr>
        <w:shd w:val="clear" w:color="auto" w:fill="FFFFFF"/>
        <w:suppressAutoHyphens/>
        <w:spacing w:after="200" w:line="276" w:lineRule="auto"/>
        <w:jc w:val="both"/>
        <w:rPr>
          <w:i/>
          <w:iCs/>
          <w:color w:val="000000"/>
        </w:rPr>
      </w:pPr>
      <w:r w:rsidRPr="00910297">
        <w:rPr>
          <w:color w:val="000000"/>
        </w:rPr>
        <w:t xml:space="preserve">Выполните заливку фона автофигур </w:t>
      </w:r>
      <w:r w:rsidRPr="00910297">
        <w:rPr>
          <w:i/>
          <w:iCs/>
          <w:color w:val="000000"/>
        </w:rPr>
        <w:t>(Правая кнопка: Формат автофигуры/ Заливка).</w:t>
      </w:r>
    </w:p>
    <w:p w:rsidR="00910297" w:rsidRPr="00910297" w:rsidRDefault="00910297" w:rsidP="00910297">
      <w:pPr>
        <w:widowControl w:val="0"/>
        <w:numPr>
          <w:ilvl w:val="0"/>
          <w:numId w:val="16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</w:rPr>
      </w:pPr>
      <w:r w:rsidRPr="00910297">
        <w:rPr>
          <w:iCs/>
          <w:color w:val="000000"/>
        </w:rPr>
        <w:t>Добавьте надпись правой кнопкой в одну из автофигур</w:t>
      </w:r>
    </w:p>
    <w:p w:rsidR="00910297" w:rsidRPr="00910297" w:rsidRDefault="00910297" w:rsidP="00910297">
      <w:pPr>
        <w:widowControl w:val="0"/>
        <w:numPr>
          <w:ilvl w:val="0"/>
          <w:numId w:val="16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</w:rPr>
      </w:pPr>
      <w:r w:rsidRPr="00910297">
        <w:rPr>
          <w:iCs/>
          <w:color w:val="000000"/>
        </w:rPr>
        <w:t>Добавьте рисунок компьютера</w:t>
      </w:r>
    </w:p>
    <w:p w:rsidR="00910297" w:rsidRPr="00910297" w:rsidRDefault="00910297" w:rsidP="0091029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</w:rPr>
      </w:pPr>
      <w:r w:rsidRPr="00910297">
        <w:rPr>
          <w:iCs/>
          <w:color w:val="000000"/>
        </w:rPr>
        <w:t xml:space="preserve"> (Меню: Вставка-Рисунок)</w:t>
      </w:r>
    </w:p>
    <w:p w:rsidR="00910297" w:rsidRPr="00910297" w:rsidRDefault="00910297" w:rsidP="00910297">
      <w:pPr>
        <w:widowControl w:val="0"/>
        <w:numPr>
          <w:ilvl w:val="0"/>
          <w:numId w:val="16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</w:rPr>
      </w:pPr>
      <w:r w:rsidRPr="00910297">
        <w:rPr>
          <w:color w:val="000000"/>
        </w:rPr>
        <w:t xml:space="preserve">С помощью команды </w:t>
      </w:r>
      <w:r w:rsidRPr="00910297">
        <w:rPr>
          <w:i/>
          <w:iCs/>
          <w:color w:val="000000"/>
        </w:rPr>
        <w:t xml:space="preserve">Вставка/Рисунок </w:t>
      </w:r>
      <w:r w:rsidRPr="00910297">
        <w:rPr>
          <w:color w:val="000000"/>
        </w:rPr>
        <w:t xml:space="preserve">запустите на выполнение программу </w:t>
      </w:r>
      <w:r w:rsidRPr="00910297">
        <w:rPr>
          <w:b/>
          <w:color w:val="000000"/>
          <w:lang w:val="en-US"/>
        </w:rPr>
        <w:t>WordArt</w:t>
      </w:r>
      <w:r w:rsidRPr="00910297">
        <w:rPr>
          <w:color w:val="000000"/>
        </w:rPr>
        <w:t xml:space="preserve">  В окне </w:t>
      </w:r>
      <w:r w:rsidRPr="00910297">
        <w:rPr>
          <w:i/>
          <w:iCs/>
          <w:color w:val="000000"/>
        </w:rPr>
        <w:t xml:space="preserve">Изменение текста </w:t>
      </w:r>
      <w:r w:rsidRPr="00910297">
        <w:rPr>
          <w:color w:val="000000"/>
          <w:lang w:val="en-US"/>
        </w:rPr>
        <w:t>WordArt</w:t>
      </w:r>
      <w:r w:rsidRPr="00910297">
        <w:rPr>
          <w:color w:val="000000"/>
        </w:rPr>
        <w:t xml:space="preserve"> введите текст </w:t>
      </w:r>
    </w:p>
    <w:p w:rsidR="00910297" w:rsidRPr="00910297" w:rsidRDefault="005F40AA" w:rsidP="00910297">
      <w:pPr>
        <w:widowControl w:val="0"/>
        <w:numPr>
          <w:ilvl w:val="0"/>
          <w:numId w:val="16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73EDDCCB" wp14:editId="073C3B2E">
            <wp:simplePos x="0" y="0"/>
            <wp:positionH relativeFrom="column">
              <wp:posOffset>114935</wp:posOffset>
            </wp:positionH>
            <wp:positionV relativeFrom="paragraph">
              <wp:posOffset>605790</wp:posOffset>
            </wp:positionV>
            <wp:extent cx="5143500" cy="24434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1" t="31409" r="32521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297" w:rsidRPr="00910297">
        <w:rPr>
          <w:color w:val="000000"/>
        </w:rPr>
        <w:t xml:space="preserve">Сгруппируйте все объекты и надписи, щелкая по ним и придерживая </w:t>
      </w:r>
      <w:r w:rsidR="00910297" w:rsidRPr="00910297">
        <w:rPr>
          <w:b/>
          <w:color w:val="000000"/>
        </w:rPr>
        <w:t xml:space="preserve">кнопку </w:t>
      </w:r>
      <w:r w:rsidR="00910297" w:rsidRPr="00910297">
        <w:rPr>
          <w:b/>
          <w:color w:val="000000"/>
          <w:lang w:val="en-US"/>
        </w:rPr>
        <w:t>Shift</w:t>
      </w:r>
      <w:r w:rsidR="00910297" w:rsidRPr="00910297">
        <w:rPr>
          <w:b/>
          <w:color w:val="000000"/>
        </w:rPr>
        <w:t>. Затем правой кнопкой мыши вызовите команду Группировка и сгруппируйте объекты и надписи</w:t>
      </w:r>
    </w:p>
    <w:p w:rsidR="00910297" w:rsidRPr="00910297" w:rsidRDefault="00910297" w:rsidP="00910297">
      <w:pPr>
        <w:shd w:val="clear" w:color="auto" w:fill="FFFFFF"/>
        <w:suppressAutoHyphens/>
        <w:spacing w:after="200" w:line="276" w:lineRule="auto"/>
        <w:ind w:left="284"/>
        <w:jc w:val="both"/>
        <w:rPr>
          <w:rFonts w:ascii="Calibri" w:hAnsi="Calibri"/>
          <w:sz w:val="22"/>
          <w:szCs w:val="22"/>
        </w:rPr>
      </w:pPr>
    </w:p>
    <w:p w:rsidR="00910297" w:rsidRPr="00910297" w:rsidRDefault="00910297" w:rsidP="009102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Calibri" w:eastAsia="Calibri" w:hAnsi="Calibri"/>
          <w:bCs/>
          <w:sz w:val="28"/>
          <w:szCs w:val="28"/>
          <w:lang w:eastAsia="en-US"/>
        </w:rPr>
      </w:pPr>
    </w:p>
    <w:p w:rsidR="00910297" w:rsidRPr="00910297" w:rsidRDefault="00910297" w:rsidP="009102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Calibri" w:eastAsia="Calibri" w:hAnsi="Calibri"/>
          <w:bCs/>
          <w:sz w:val="28"/>
          <w:szCs w:val="28"/>
          <w:lang w:eastAsia="en-US"/>
        </w:rPr>
      </w:pPr>
    </w:p>
    <w:p w:rsidR="00CA0F41" w:rsidRPr="00F433AA" w:rsidRDefault="00910297" w:rsidP="00F433AA">
      <w:pPr>
        <w:pStyle w:val="1"/>
        <w:rPr>
          <w:sz w:val="30"/>
          <w:szCs w:val="30"/>
        </w:rPr>
      </w:pPr>
      <w:bookmarkStart w:id="3" w:name="_Toc438474395"/>
      <w:r>
        <w:rPr>
          <w:rFonts w:ascii="Calibri" w:eastAsia="Calibri" w:hAnsi="Calibri"/>
          <w:noProof/>
        </w:rPr>
        <w:drawing>
          <wp:anchor distT="0" distB="0" distL="114300" distR="114300" simplePos="0" relativeHeight="251673600" behindDoc="0" locked="0" layoutInCell="1" allowOverlap="1" wp14:anchorId="5C8C45B9" wp14:editId="0C5BAF83">
            <wp:simplePos x="0" y="0"/>
            <wp:positionH relativeFrom="column">
              <wp:posOffset>-419734</wp:posOffset>
            </wp:positionH>
            <wp:positionV relativeFrom="paragraph">
              <wp:posOffset>1242695</wp:posOffset>
            </wp:positionV>
            <wp:extent cx="6565899" cy="2616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1" t="17141" r="21141" b="54083"/>
                    <a:stretch/>
                  </pic:blipFill>
                  <pic:spPr bwMode="auto">
                    <a:xfrm>
                      <a:off x="0" y="0"/>
                      <a:ext cx="6565899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297">
        <w:rPr>
          <w:rFonts w:ascii="Calibri" w:eastAsia="Calibri" w:hAnsi="Calibri"/>
          <w:lang w:eastAsia="en-US"/>
        </w:rPr>
        <w:br w:type="page"/>
      </w:r>
      <w:r w:rsidR="005F40AA" w:rsidRPr="00F433AA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468FE3F" wp14:editId="3AEE7F91">
            <wp:simplePos x="0" y="0"/>
            <wp:positionH relativeFrom="column">
              <wp:posOffset>226060</wp:posOffset>
            </wp:positionH>
            <wp:positionV relativeFrom="paragraph">
              <wp:posOffset>641350</wp:posOffset>
            </wp:positionV>
            <wp:extent cx="4904740" cy="6742430"/>
            <wp:effectExtent l="19050" t="19050" r="0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" t="14359" r="49843" b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6742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AA" w:rsidRPr="00F433AA">
        <w:rPr>
          <w:rFonts w:eastAsia="Calibri"/>
          <w:lang w:eastAsia="en-US"/>
        </w:rPr>
        <w:t>Образец работы:</w:t>
      </w:r>
      <w:bookmarkEnd w:id="3"/>
      <w:r w:rsidR="00CA0F41" w:rsidRPr="00F433AA">
        <w:br w:type="page"/>
      </w:r>
    </w:p>
    <w:p w:rsidR="00CA0F41" w:rsidRPr="00CA0F41" w:rsidRDefault="00CA0F41" w:rsidP="00CA0F41">
      <w:pPr>
        <w:ind w:firstLine="708"/>
        <w:jc w:val="both"/>
        <w:rPr>
          <w:sz w:val="30"/>
          <w:szCs w:val="30"/>
        </w:rPr>
      </w:pPr>
    </w:p>
    <w:p w:rsidR="00F433AA" w:rsidRPr="00F433AA" w:rsidRDefault="00F433AA" w:rsidP="00F433AA">
      <w:pPr>
        <w:pStyle w:val="1"/>
        <w:rPr>
          <w:rFonts w:eastAsia="Calibri"/>
          <w:lang w:eastAsia="en-US"/>
        </w:rPr>
      </w:pPr>
      <w:bookmarkStart w:id="4" w:name="_Toc438474396"/>
      <w:r w:rsidRPr="00F433AA">
        <w:rPr>
          <w:rFonts w:eastAsia="Calibri"/>
          <w:lang w:eastAsia="en-US"/>
        </w:rPr>
        <w:t>Вопросы к лабораторной работе:</w:t>
      </w:r>
      <w:bookmarkEnd w:id="4"/>
    </w:p>
    <w:p w:rsidR="00F433AA" w:rsidRPr="00F433AA" w:rsidRDefault="00F433AA" w:rsidP="00F433AA">
      <w:pPr>
        <w:shd w:val="clear" w:color="auto" w:fill="FFFFFF"/>
        <w:suppressAutoHyphens/>
        <w:ind w:firstLine="284"/>
        <w:rPr>
          <w:rFonts w:eastAsia="Calibri"/>
          <w:bCs/>
          <w:sz w:val="28"/>
          <w:szCs w:val="28"/>
          <w:lang w:eastAsia="en-US"/>
        </w:rPr>
      </w:pPr>
    </w:p>
    <w:p w:rsidR="00F433AA" w:rsidRPr="00F433AA" w:rsidRDefault="00F433AA" w:rsidP="00F433AA">
      <w:pPr>
        <w:numPr>
          <w:ilvl w:val="3"/>
          <w:numId w:val="16"/>
        </w:numPr>
        <w:shd w:val="clear" w:color="auto" w:fill="FFFFFF"/>
        <w:tabs>
          <w:tab w:val="clear" w:pos="2804"/>
          <w:tab w:val="num" w:pos="-5220"/>
        </w:tabs>
        <w:suppressAutoHyphens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F433AA">
        <w:rPr>
          <w:rFonts w:eastAsia="Calibri"/>
          <w:bCs/>
          <w:sz w:val="28"/>
          <w:szCs w:val="28"/>
          <w:lang w:eastAsia="en-US"/>
        </w:rPr>
        <w:t>Как сгруппировать объекты?</w:t>
      </w:r>
    </w:p>
    <w:p w:rsidR="00F433AA" w:rsidRPr="00F433AA" w:rsidRDefault="00F433AA" w:rsidP="00F433AA">
      <w:pPr>
        <w:numPr>
          <w:ilvl w:val="3"/>
          <w:numId w:val="16"/>
        </w:numPr>
        <w:shd w:val="clear" w:color="auto" w:fill="FFFFFF"/>
        <w:tabs>
          <w:tab w:val="clear" w:pos="2804"/>
          <w:tab w:val="num" w:pos="-5220"/>
        </w:tabs>
        <w:suppressAutoHyphens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F433AA">
        <w:rPr>
          <w:rFonts w:eastAsia="Calibri"/>
          <w:bCs/>
          <w:sz w:val="28"/>
          <w:szCs w:val="28"/>
          <w:lang w:eastAsia="en-US"/>
        </w:rPr>
        <w:t>На какой панели находится Меню -Текст-Фигура?</w:t>
      </w:r>
    </w:p>
    <w:p w:rsidR="00F433AA" w:rsidRPr="00F433AA" w:rsidRDefault="00F433AA" w:rsidP="00F433AA">
      <w:pPr>
        <w:numPr>
          <w:ilvl w:val="3"/>
          <w:numId w:val="16"/>
        </w:numPr>
        <w:shd w:val="clear" w:color="auto" w:fill="FFFFFF"/>
        <w:tabs>
          <w:tab w:val="clear" w:pos="2804"/>
          <w:tab w:val="num" w:pos="-5220"/>
        </w:tabs>
        <w:suppressAutoHyphens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F433AA">
        <w:rPr>
          <w:rFonts w:eastAsia="Calibri"/>
          <w:bCs/>
          <w:sz w:val="28"/>
          <w:szCs w:val="28"/>
          <w:lang w:eastAsia="en-US"/>
        </w:rPr>
        <w:t>Как выполнить заливку фона автофигуры?</w:t>
      </w:r>
    </w:p>
    <w:p w:rsidR="00F433AA" w:rsidRPr="00F433AA" w:rsidRDefault="00F433AA" w:rsidP="00F433AA">
      <w:pPr>
        <w:numPr>
          <w:ilvl w:val="3"/>
          <w:numId w:val="16"/>
        </w:numPr>
        <w:shd w:val="clear" w:color="auto" w:fill="FFFFFF"/>
        <w:tabs>
          <w:tab w:val="clear" w:pos="2804"/>
          <w:tab w:val="num" w:pos="-5220"/>
        </w:tabs>
        <w:suppressAutoHyphens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F433AA">
        <w:rPr>
          <w:rFonts w:eastAsia="Calibri"/>
          <w:bCs/>
          <w:sz w:val="28"/>
          <w:szCs w:val="28"/>
          <w:lang w:eastAsia="en-US"/>
        </w:rPr>
        <w:t>Как поместить фигуру за текст?</w:t>
      </w:r>
    </w:p>
    <w:p w:rsidR="00F433AA" w:rsidRPr="00F433AA" w:rsidRDefault="00F433AA" w:rsidP="00F433AA">
      <w:pPr>
        <w:numPr>
          <w:ilvl w:val="3"/>
          <w:numId w:val="16"/>
        </w:numPr>
        <w:shd w:val="clear" w:color="auto" w:fill="FFFFFF"/>
        <w:tabs>
          <w:tab w:val="clear" w:pos="2804"/>
          <w:tab w:val="num" w:pos="-5220"/>
        </w:tabs>
        <w:suppressAutoHyphens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F433AA">
        <w:rPr>
          <w:rFonts w:eastAsia="Calibri"/>
          <w:bCs/>
          <w:sz w:val="28"/>
          <w:szCs w:val="28"/>
          <w:lang w:eastAsia="en-US"/>
        </w:rPr>
        <w:t>Как добавить надпись в автофигуру?</w:t>
      </w:r>
    </w:p>
    <w:p w:rsidR="00F433AA" w:rsidRPr="00F433AA" w:rsidRDefault="00F433AA" w:rsidP="00F433AA">
      <w:pPr>
        <w:numPr>
          <w:ilvl w:val="3"/>
          <w:numId w:val="16"/>
        </w:numPr>
        <w:shd w:val="clear" w:color="auto" w:fill="FFFFFF"/>
        <w:tabs>
          <w:tab w:val="clear" w:pos="2804"/>
          <w:tab w:val="num" w:pos="-5220"/>
        </w:tabs>
        <w:suppressAutoHyphens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F433AA">
        <w:rPr>
          <w:rFonts w:eastAsia="Calibri"/>
          <w:bCs/>
          <w:sz w:val="28"/>
          <w:szCs w:val="28"/>
          <w:lang w:eastAsia="en-US"/>
        </w:rPr>
        <w:t xml:space="preserve">Какими способами можно вставить </w:t>
      </w:r>
      <w:r w:rsidRPr="00F433AA">
        <w:rPr>
          <w:rFonts w:eastAsia="Calibri"/>
          <w:bCs/>
          <w:sz w:val="28"/>
          <w:szCs w:val="28"/>
          <w:lang w:val="en-US" w:eastAsia="en-US"/>
        </w:rPr>
        <w:t>Word</w:t>
      </w:r>
      <w:r w:rsidRPr="00F433AA">
        <w:rPr>
          <w:rFonts w:eastAsia="Calibri"/>
          <w:bCs/>
          <w:sz w:val="28"/>
          <w:szCs w:val="28"/>
          <w:lang w:eastAsia="en-US"/>
        </w:rPr>
        <w:t xml:space="preserve"> </w:t>
      </w:r>
      <w:r w:rsidRPr="00F433AA">
        <w:rPr>
          <w:rFonts w:eastAsia="Calibri"/>
          <w:bCs/>
          <w:sz w:val="28"/>
          <w:szCs w:val="28"/>
          <w:lang w:val="en-US" w:eastAsia="en-US"/>
        </w:rPr>
        <w:t>Art</w:t>
      </w:r>
      <w:r w:rsidRPr="00F433AA">
        <w:rPr>
          <w:rFonts w:eastAsia="Calibri"/>
          <w:bCs/>
          <w:sz w:val="28"/>
          <w:szCs w:val="28"/>
          <w:lang w:eastAsia="en-US"/>
        </w:rPr>
        <w:t>?</w:t>
      </w:r>
    </w:p>
    <w:p w:rsidR="00F433AA" w:rsidRPr="00F433AA" w:rsidRDefault="00F433AA" w:rsidP="00F433AA">
      <w:pPr>
        <w:numPr>
          <w:ilvl w:val="3"/>
          <w:numId w:val="16"/>
        </w:numPr>
        <w:shd w:val="clear" w:color="auto" w:fill="FFFFFF"/>
        <w:tabs>
          <w:tab w:val="clear" w:pos="2804"/>
          <w:tab w:val="num" w:pos="-5220"/>
        </w:tabs>
        <w:suppressAutoHyphens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F433AA">
        <w:rPr>
          <w:rFonts w:eastAsia="Calibri"/>
          <w:bCs/>
          <w:sz w:val="28"/>
          <w:szCs w:val="28"/>
          <w:lang w:eastAsia="en-US"/>
        </w:rPr>
        <w:t>Как поменять порядок объектов, наложенных друг  на друга?</w:t>
      </w:r>
    </w:p>
    <w:p w:rsidR="00F433AA" w:rsidRPr="00F433AA" w:rsidRDefault="00F433AA" w:rsidP="00F433AA">
      <w:pPr>
        <w:shd w:val="clear" w:color="auto" w:fill="FFFFFF"/>
        <w:suppressAutoHyphens/>
        <w:ind w:left="2444"/>
        <w:rPr>
          <w:rFonts w:eastAsia="Calibri"/>
          <w:bCs/>
          <w:sz w:val="28"/>
          <w:szCs w:val="28"/>
          <w:lang w:eastAsia="en-US"/>
        </w:rPr>
      </w:pPr>
    </w:p>
    <w:p w:rsidR="005C26D9" w:rsidRPr="00F433AA" w:rsidRDefault="0012753A" w:rsidP="00F433AA">
      <w:pPr>
        <w:pStyle w:val="1"/>
      </w:pPr>
      <w:r w:rsidRPr="00F433AA">
        <w:rPr>
          <w:sz w:val="28"/>
          <w:szCs w:val="28"/>
        </w:rPr>
        <w:br w:type="page"/>
      </w:r>
      <w:bookmarkStart w:id="5" w:name="_Toc402898171"/>
      <w:bookmarkStart w:id="6" w:name="_Toc438474397"/>
      <w:r w:rsidR="005C26D9" w:rsidRPr="00F433AA">
        <w:rPr>
          <w:rFonts w:eastAsia="Calibri"/>
          <w:lang w:eastAsia="en-US"/>
        </w:rPr>
        <w:lastRenderedPageBreak/>
        <w:t>Список рекомендуемой литературы:</w:t>
      </w:r>
      <w:bookmarkEnd w:id="5"/>
      <w:bookmarkEnd w:id="6"/>
    </w:p>
    <w:p w:rsidR="00CA0F41" w:rsidRPr="00CA0F41" w:rsidRDefault="00CA0F41" w:rsidP="00CA0F41">
      <w:pPr>
        <w:numPr>
          <w:ilvl w:val="0"/>
          <w:numId w:val="11"/>
        </w:numPr>
        <w:shd w:val="clear" w:color="auto" w:fill="FFFFFF"/>
        <w:spacing w:before="100" w:beforeAutospacing="1" w:after="24" w:line="192" w:lineRule="atLeast"/>
        <w:rPr>
          <w:rStyle w:val="a3"/>
          <w:color w:val="auto"/>
          <w:sz w:val="28"/>
          <w:szCs w:val="28"/>
          <w:u w:val="none"/>
        </w:rPr>
      </w:pPr>
      <w:r w:rsidRPr="00CA0F41">
        <w:rPr>
          <w:rStyle w:val="a3"/>
          <w:color w:val="auto"/>
          <w:sz w:val="28"/>
          <w:szCs w:val="28"/>
          <w:u w:val="none"/>
        </w:rPr>
        <w:t>Е. В. Михеева, О. И. Титова</w:t>
      </w:r>
      <w:r>
        <w:rPr>
          <w:rStyle w:val="a3"/>
          <w:color w:val="auto"/>
          <w:sz w:val="28"/>
          <w:szCs w:val="28"/>
          <w:u w:val="none"/>
        </w:rPr>
        <w:t xml:space="preserve">. </w:t>
      </w:r>
      <w:r w:rsidRPr="00CA0F41">
        <w:rPr>
          <w:rStyle w:val="a3"/>
          <w:color w:val="auto"/>
          <w:sz w:val="28"/>
          <w:szCs w:val="28"/>
          <w:u w:val="none"/>
        </w:rPr>
        <w:t>Информатика : учебник для студентов учреждений среднего профессионального образования : соответствует ФГОС</w:t>
      </w:r>
      <w:r w:rsidRPr="00CA0F41">
        <w:t xml:space="preserve"> </w:t>
      </w:r>
      <w:r w:rsidRPr="00CA0F41">
        <w:rPr>
          <w:rStyle w:val="a3"/>
          <w:color w:val="auto"/>
          <w:sz w:val="28"/>
          <w:szCs w:val="28"/>
          <w:u w:val="none"/>
        </w:rPr>
        <w:t>Издательство: Академия ИЦ: 2012: 332 С</w:t>
      </w:r>
    </w:p>
    <w:p w:rsidR="00CA0F41" w:rsidRDefault="00CA0F41" w:rsidP="007D7381">
      <w:pPr>
        <w:numPr>
          <w:ilvl w:val="0"/>
          <w:numId w:val="11"/>
        </w:numPr>
        <w:shd w:val="clear" w:color="auto" w:fill="FFFFFF"/>
        <w:spacing w:before="100" w:beforeAutospacing="1" w:after="24" w:line="192" w:lineRule="atLeast"/>
        <w:rPr>
          <w:rStyle w:val="a3"/>
          <w:color w:val="auto"/>
          <w:sz w:val="28"/>
          <w:szCs w:val="28"/>
          <w:u w:val="none"/>
        </w:rPr>
      </w:pPr>
      <w:r>
        <w:rPr>
          <w:rStyle w:val="a3"/>
          <w:color w:val="auto"/>
          <w:sz w:val="28"/>
          <w:szCs w:val="28"/>
          <w:u w:val="none"/>
        </w:rPr>
        <w:t xml:space="preserve">Электронный ресурс: </w:t>
      </w:r>
      <w:hyperlink r:id="rId22" w:history="1">
        <w:r w:rsidR="007D7381" w:rsidRPr="004D59E6">
          <w:rPr>
            <w:rStyle w:val="a3"/>
            <w:sz w:val="28"/>
            <w:szCs w:val="28"/>
          </w:rPr>
          <w:t>http://tobolskutmn.ru/info/education/faculties/ffi/ito/programm/Microsoft%20Office/wordth1.html</w:t>
        </w:r>
      </w:hyperlink>
    </w:p>
    <w:p w:rsidR="007D7381" w:rsidRPr="00CA0F41" w:rsidRDefault="007D7381" w:rsidP="007D7381">
      <w:pPr>
        <w:shd w:val="clear" w:color="auto" w:fill="FFFFFF"/>
        <w:spacing w:before="100" w:beforeAutospacing="1" w:after="24" w:line="192" w:lineRule="atLeast"/>
        <w:ind w:left="720"/>
        <w:rPr>
          <w:rStyle w:val="a3"/>
          <w:color w:val="auto"/>
          <w:sz w:val="28"/>
          <w:szCs w:val="28"/>
          <w:u w:val="none"/>
        </w:rPr>
      </w:pPr>
    </w:p>
    <w:sectPr w:rsidR="007D7381" w:rsidRPr="00CA0F41" w:rsidSect="00583D75">
      <w:headerReference w:type="even" r:id="rId23"/>
      <w:headerReference w:type="default" r:id="rId24"/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19E" w:rsidRDefault="0038219E">
      <w:r>
        <w:separator/>
      </w:r>
    </w:p>
  </w:endnote>
  <w:endnote w:type="continuationSeparator" w:id="0">
    <w:p w:rsidR="0038219E" w:rsidRDefault="00382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19E" w:rsidRDefault="0038219E">
      <w:r>
        <w:separator/>
      </w:r>
    </w:p>
  </w:footnote>
  <w:footnote w:type="continuationSeparator" w:id="0">
    <w:p w:rsidR="0038219E" w:rsidRDefault="00382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834" w:rsidRDefault="00363834" w:rsidP="002E49A4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63834" w:rsidRDefault="00363834" w:rsidP="003F0502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834" w:rsidRDefault="00363834" w:rsidP="002E49A4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D4C07">
      <w:rPr>
        <w:rStyle w:val="a8"/>
        <w:noProof/>
      </w:rPr>
      <w:t>3</w:t>
    </w:r>
    <w:r>
      <w:rPr>
        <w:rStyle w:val="a8"/>
      </w:rPr>
      <w:fldChar w:fldCharType="end"/>
    </w:r>
  </w:p>
  <w:p w:rsidR="00363834" w:rsidRDefault="00363834" w:rsidP="003F0502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12FB61E8"/>
    <w:multiLevelType w:val="hybridMultilevel"/>
    <w:tmpl w:val="7960FA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4B75847"/>
    <w:multiLevelType w:val="hybridMultilevel"/>
    <w:tmpl w:val="CDB2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76665"/>
    <w:multiLevelType w:val="multilevel"/>
    <w:tmpl w:val="EAC2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95E44A1"/>
    <w:multiLevelType w:val="multilevel"/>
    <w:tmpl w:val="37147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EDE3E9A"/>
    <w:multiLevelType w:val="hybridMultilevel"/>
    <w:tmpl w:val="62BAF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326078"/>
    <w:multiLevelType w:val="hybridMultilevel"/>
    <w:tmpl w:val="666E0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8B17A2"/>
    <w:multiLevelType w:val="hybridMultilevel"/>
    <w:tmpl w:val="AB6E44FE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3A701D58"/>
    <w:multiLevelType w:val="hybridMultilevel"/>
    <w:tmpl w:val="F3BAB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0A1B7A"/>
    <w:multiLevelType w:val="hybridMultilevel"/>
    <w:tmpl w:val="7FE26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D56650"/>
    <w:multiLevelType w:val="hybridMultilevel"/>
    <w:tmpl w:val="DCCC250E"/>
    <w:lvl w:ilvl="0" w:tplc="0419000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657D49C7"/>
    <w:multiLevelType w:val="hybridMultilevel"/>
    <w:tmpl w:val="A498F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5A4FE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3387060"/>
    <w:multiLevelType w:val="hybridMultilevel"/>
    <w:tmpl w:val="AFBC5B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9608CE"/>
    <w:multiLevelType w:val="hybridMultilevel"/>
    <w:tmpl w:val="F0160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065D9"/>
    <w:multiLevelType w:val="hybridMultilevel"/>
    <w:tmpl w:val="67045F0E"/>
    <w:lvl w:ilvl="0" w:tplc="1BF298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6"/>
  </w:num>
  <w:num w:numId="10">
    <w:abstractNumId w:val="2"/>
  </w:num>
  <w:num w:numId="11">
    <w:abstractNumId w:val="9"/>
  </w:num>
  <w:num w:numId="12">
    <w:abstractNumId w:val="14"/>
  </w:num>
  <w:num w:numId="13">
    <w:abstractNumId w:val="3"/>
  </w:num>
  <w:num w:numId="14">
    <w:abstractNumId w:val="11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AF7"/>
    <w:rsid w:val="00035699"/>
    <w:rsid w:val="00080559"/>
    <w:rsid w:val="0009665A"/>
    <w:rsid w:val="000A75E4"/>
    <w:rsid w:val="000D4C07"/>
    <w:rsid w:val="000E50C7"/>
    <w:rsid w:val="000F67FD"/>
    <w:rsid w:val="001103A0"/>
    <w:rsid w:val="0012753A"/>
    <w:rsid w:val="00132562"/>
    <w:rsid w:val="00150C37"/>
    <w:rsid w:val="001C4BC3"/>
    <w:rsid w:val="00276A9D"/>
    <w:rsid w:val="002E1694"/>
    <w:rsid w:val="002E41A3"/>
    <w:rsid w:val="002E49A4"/>
    <w:rsid w:val="003347C3"/>
    <w:rsid w:val="00363834"/>
    <w:rsid w:val="0038219E"/>
    <w:rsid w:val="003953D1"/>
    <w:rsid w:val="003B36DD"/>
    <w:rsid w:val="003F0502"/>
    <w:rsid w:val="00412C21"/>
    <w:rsid w:val="0044142B"/>
    <w:rsid w:val="00446D56"/>
    <w:rsid w:val="00496D56"/>
    <w:rsid w:val="004C45E2"/>
    <w:rsid w:val="004F4BEE"/>
    <w:rsid w:val="00523F42"/>
    <w:rsid w:val="005608F7"/>
    <w:rsid w:val="00583D75"/>
    <w:rsid w:val="0058703E"/>
    <w:rsid w:val="005C00A5"/>
    <w:rsid w:val="005C26D9"/>
    <w:rsid w:val="005C57F8"/>
    <w:rsid w:val="005F40AA"/>
    <w:rsid w:val="00602E03"/>
    <w:rsid w:val="006156E5"/>
    <w:rsid w:val="00657795"/>
    <w:rsid w:val="00687035"/>
    <w:rsid w:val="006C2178"/>
    <w:rsid w:val="00772D99"/>
    <w:rsid w:val="00796552"/>
    <w:rsid w:val="007C4EE7"/>
    <w:rsid w:val="007D7381"/>
    <w:rsid w:val="007F1643"/>
    <w:rsid w:val="00822283"/>
    <w:rsid w:val="00862964"/>
    <w:rsid w:val="00863A8E"/>
    <w:rsid w:val="00866D7B"/>
    <w:rsid w:val="008671C2"/>
    <w:rsid w:val="008950CB"/>
    <w:rsid w:val="008C6F6D"/>
    <w:rsid w:val="0090430D"/>
    <w:rsid w:val="00910297"/>
    <w:rsid w:val="00941FA4"/>
    <w:rsid w:val="009F6015"/>
    <w:rsid w:val="00A64AF7"/>
    <w:rsid w:val="00A75D61"/>
    <w:rsid w:val="00AB1EF2"/>
    <w:rsid w:val="00AD3F6A"/>
    <w:rsid w:val="00AE345D"/>
    <w:rsid w:val="00AF0E88"/>
    <w:rsid w:val="00B00642"/>
    <w:rsid w:val="00BA63AF"/>
    <w:rsid w:val="00BC7B4D"/>
    <w:rsid w:val="00BF2ECC"/>
    <w:rsid w:val="00C25981"/>
    <w:rsid w:val="00C33628"/>
    <w:rsid w:val="00C93E96"/>
    <w:rsid w:val="00CA0F41"/>
    <w:rsid w:val="00CD7E17"/>
    <w:rsid w:val="00D03DE7"/>
    <w:rsid w:val="00D04924"/>
    <w:rsid w:val="00D93A00"/>
    <w:rsid w:val="00E101FA"/>
    <w:rsid w:val="00E87D0C"/>
    <w:rsid w:val="00E95AF7"/>
    <w:rsid w:val="00EC0FB3"/>
    <w:rsid w:val="00EC226D"/>
    <w:rsid w:val="00F433AA"/>
    <w:rsid w:val="00F437C1"/>
    <w:rsid w:val="00F7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7"/>
    <o:shapelayout v:ext="edit">
      <o:idmap v:ext="edit" data="1"/>
      <o:rules v:ext="edit">
        <o:r id="V:Rule1" type="callout" idref="#_x0000_s1027"/>
        <o:r id="V:Rule2" type="callout" idref="#_x0000_s10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6D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965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qFormat/>
    <w:rsid w:val="003953D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64AF7"/>
    <w:rPr>
      <w:color w:val="0000FF"/>
      <w:u w:val="single"/>
    </w:rPr>
  </w:style>
  <w:style w:type="paragraph" w:styleId="a4">
    <w:name w:val="Normal (Web)"/>
    <w:basedOn w:val="a"/>
    <w:rsid w:val="00A64AF7"/>
    <w:pPr>
      <w:spacing w:before="100" w:beforeAutospacing="1" w:after="100" w:afterAutospacing="1"/>
    </w:pPr>
  </w:style>
  <w:style w:type="character" w:styleId="a5">
    <w:name w:val="Strong"/>
    <w:qFormat/>
    <w:rsid w:val="003953D1"/>
    <w:rPr>
      <w:b/>
      <w:bCs/>
    </w:rPr>
  </w:style>
  <w:style w:type="table" w:styleId="a6">
    <w:name w:val="Table Grid"/>
    <w:basedOn w:val="a1"/>
    <w:rsid w:val="00395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3F0502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0502"/>
  </w:style>
  <w:style w:type="paragraph" w:styleId="11">
    <w:name w:val="toc 1"/>
    <w:basedOn w:val="a"/>
    <w:next w:val="a"/>
    <w:autoRedefine/>
    <w:uiPriority w:val="39"/>
    <w:rsid w:val="005C26D9"/>
  </w:style>
  <w:style w:type="character" w:customStyle="1" w:styleId="10">
    <w:name w:val="Заголовок 1 Знак"/>
    <w:link w:val="1"/>
    <w:rsid w:val="0079655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0">
    <w:name w:val="Body Text 3"/>
    <w:basedOn w:val="a"/>
    <w:link w:val="31"/>
    <w:rsid w:val="0012753A"/>
    <w:rPr>
      <w:color w:val="FF0000"/>
      <w:sz w:val="28"/>
    </w:rPr>
  </w:style>
  <w:style w:type="character" w:customStyle="1" w:styleId="31">
    <w:name w:val="Основной текст 3 Знак"/>
    <w:basedOn w:val="a0"/>
    <w:link w:val="30"/>
    <w:rsid w:val="0012753A"/>
    <w:rPr>
      <w:color w:val="FF0000"/>
      <w:sz w:val="28"/>
      <w:szCs w:val="24"/>
    </w:rPr>
  </w:style>
  <w:style w:type="paragraph" w:styleId="a9">
    <w:name w:val="List Paragraph"/>
    <w:basedOn w:val="a"/>
    <w:uiPriority w:val="34"/>
    <w:qFormat/>
    <w:rsid w:val="0012753A"/>
    <w:pPr>
      <w:ind w:left="708"/>
    </w:pPr>
  </w:style>
  <w:style w:type="paragraph" w:styleId="aa">
    <w:name w:val="Balloon Text"/>
    <w:basedOn w:val="a"/>
    <w:link w:val="ab"/>
    <w:rsid w:val="006870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687035"/>
    <w:rPr>
      <w:rFonts w:ascii="Tahoma" w:hAnsi="Tahoma" w:cs="Tahoma"/>
      <w:sz w:val="16"/>
      <w:szCs w:val="16"/>
    </w:rPr>
  </w:style>
  <w:style w:type="paragraph" w:styleId="ac">
    <w:name w:val="TOC Heading"/>
    <w:basedOn w:val="1"/>
    <w:next w:val="a"/>
    <w:uiPriority w:val="39"/>
    <w:semiHidden/>
    <w:unhideWhenUsed/>
    <w:qFormat/>
    <w:rsid w:val="00F433A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6D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965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qFormat/>
    <w:rsid w:val="003953D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64AF7"/>
    <w:rPr>
      <w:color w:val="0000FF"/>
      <w:u w:val="single"/>
    </w:rPr>
  </w:style>
  <w:style w:type="paragraph" w:styleId="a4">
    <w:name w:val="Normal (Web)"/>
    <w:basedOn w:val="a"/>
    <w:rsid w:val="00A64AF7"/>
    <w:pPr>
      <w:spacing w:before="100" w:beforeAutospacing="1" w:after="100" w:afterAutospacing="1"/>
    </w:pPr>
  </w:style>
  <w:style w:type="character" w:styleId="a5">
    <w:name w:val="Strong"/>
    <w:qFormat/>
    <w:rsid w:val="003953D1"/>
    <w:rPr>
      <w:b/>
      <w:bCs/>
    </w:rPr>
  </w:style>
  <w:style w:type="table" w:styleId="a6">
    <w:name w:val="Table Grid"/>
    <w:basedOn w:val="a1"/>
    <w:rsid w:val="00395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3F0502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0502"/>
  </w:style>
  <w:style w:type="paragraph" w:styleId="11">
    <w:name w:val="toc 1"/>
    <w:basedOn w:val="a"/>
    <w:next w:val="a"/>
    <w:autoRedefine/>
    <w:uiPriority w:val="39"/>
    <w:rsid w:val="005C26D9"/>
  </w:style>
  <w:style w:type="character" w:customStyle="1" w:styleId="10">
    <w:name w:val="Заголовок 1 Знак"/>
    <w:link w:val="1"/>
    <w:rsid w:val="0079655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0">
    <w:name w:val="Body Text 3"/>
    <w:basedOn w:val="a"/>
    <w:link w:val="31"/>
    <w:rsid w:val="0012753A"/>
    <w:rPr>
      <w:color w:val="FF0000"/>
      <w:sz w:val="28"/>
    </w:rPr>
  </w:style>
  <w:style w:type="character" w:customStyle="1" w:styleId="31">
    <w:name w:val="Основной текст 3 Знак"/>
    <w:basedOn w:val="a0"/>
    <w:link w:val="30"/>
    <w:rsid w:val="0012753A"/>
    <w:rPr>
      <w:color w:val="FF0000"/>
      <w:sz w:val="28"/>
      <w:szCs w:val="24"/>
    </w:rPr>
  </w:style>
  <w:style w:type="paragraph" w:styleId="a9">
    <w:name w:val="List Paragraph"/>
    <w:basedOn w:val="a"/>
    <w:uiPriority w:val="34"/>
    <w:qFormat/>
    <w:rsid w:val="0012753A"/>
    <w:pPr>
      <w:ind w:left="708"/>
    </w:pPr>
  </w:style>
  <w:style w:type="paragraph" w:styleId="aa">
    <w:name w:val="Balloon Text"/>
    <w:basedOn w:val="a"/>
    <w:link w:val="ab"/>
    <w:rsid w:val="006870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687035"/>
    <w:rPr>
      <w:rFonts w:ascii="Tahoma" w:hAnsi="Tahoma" w:cs="Tahoma"/>
      <w:sz w:val="16"/>
      <w:szCs w:val="16"/>
    </w:rPr>
  </w:style>
  <w:style w:type="paragraph" w:styleId="ac">
    <w:name w:val="TOC Heading"/>
    <w:basedOn w:val="1"/>
    <w:next w:val="a"/>
    <w:uiPriority w:val="39"/>
    <w:semiHidden/>
    <w:unhideWhenUsed/>
    <w:qFormat/>
    <w:rsid w:val="00F433A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9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tobolskutmn.ru/info/education/faculties/ffi/ito/programm/Microsoft%20Office/wordth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E3153-AE99-4BB9-BD43-07A17EDC7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399DE7D</Template>
  <TotalTime>0</TotalTime>
  <Pages>10</Pages>
  <Words>502</Words>
  <Characters>3974</Characters>
  <Application>Microsoft Office Word</Application>
  <DocSecurity>0</DocSecurity>
  <Lines>33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Reanimator Extreme Edition</Company>
  <LinksUpToDate>false</LinksUpToDate>
  <CharactersWithSpaces>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nak</dc:creator>
  <cp:lastModifiedBy>nak</cp:lastModifiedBy>
  <cp:revision>2</cp:revision>
  <dcterms:created xsi:type="dcterms:W3CDTF">2015-12-21T12:23:00Z</dcterms:created>
  <dcterms:modified xsi:type="dcterms:W3CDTF">2015-12-21T12:23:00Z</dcterms:modified>
</cp:coreProperties>
</file>