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977" w:rsidRDefault="00E03977">
      <w:pPr>
        <w:rPr>
          <w:lang w:val="kk-KZ"/>
        </w:rPr>
      </w:pPr>
      <w:r>
        <w:rPr>
          <w:noProof/>
          <w:lang w:eastAsia="ru-RU"/>
        </w:rPr>
        <w:pict>
          <v:group id="_x0000_s1026" style="position:absolute;margin-left:-59.45pt;margin-top:9.7pt;width:110.4pt;height:758.5pt;z-index:251645952" coordorigin="1273,1328" coordsize="2208,15170">
            <v:roundrect id="_x0000_s1027" style="position:absolute;left:1273;top:5680;width:2208;height:10818" arcsize="10923f" fillcolor="#c0504d" strokecolor="#f2f2f2" strokeweight="3pt">
              <v:shadow type="perspective" color="#622423" opacity=".5" offset="1pt" offset2="-1pt"/>
            </v:roundrect>
            <v:roundrect id="_x0000_s1028" style="position:absolute;left:1273;top:3504;width:2208;height:2176" arcsize="10923f" fillcolor="#c0504d" strokecolor="#f2f2f2" strokeweight="3pt">
              <v:shadow type="perspective" color="#622423" opacity=".5" offset="1pt" offset2="-1pt"/>
            </v:roundrect>
            <v:group id="_x0000_s1029" style="position:absolute;left:1273;top:1328;width:2208;height:2176" coordorigin="1024,2750" coordsize="2208,2176">
              <v:roundrect id="_x0000_s1030" style="position:absolute;left:1024;top:2750;width:2208;height:2176" arcsize="10923f" fillcolor="#c0504d" strokecolor="#f2f2f2" strokeweight="3pt">
                <v:shadow type="perspective" color="#622423" opacity=".5" offset="1pt" offset2="-1pt"/>
              </v:round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1" type="#_x0000_t136" style="position:absolute;left:1384;top:3016;width:1464;height:1622" fillcolor="#c0504d" strokecolor="#f2f2f2" strokeweight="3pt">
                <v:shadow type="perspective" color="#622423" opacity=".5" offset="1pt" offset2="-1pt"/>
                <v:textpath style="font-family:&quot;Bookman Old Style&quot;;font-weight:bold;v-text-kern:t" trim="t" fitpath="t" string="7а"/>
              </v:shape>
            </v:group>
            <v:shape id="_x0000_s1032" type="#_x0000_t136" style="position:absolute;left:-2834;top:10247;width:10240;height:1622;rotation:90" fillcolor="#c0504d" strokecolor="#f2f2f2" strokeweight="3pt">
              <v:shadow type="perspective" color="#622423" opacity=".5" offset="1pt" offset2="-1pt"/>
              <v:textpath style="font-family:&quot;Arial Black&quot;;v-rotate-letters:t;v-text-kern:t" trim="t" fitpath="t" string="наши поручения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3" type="#_x0000_t175" style="position:absolute;left:1550;top:5070;width:1622;height:510" adj="7200" fillcolor="#c0504d" strokecolor="#f2f2f2" strokeweight="3pt">
              <v:shadow type="perspective" color="#622423" opacity=".5" offset="1pt" offset2="-1pt"/>
              <v:textpath style="font-family:&quot;Times New Roman&quot;;v-text-kern:t" trim="t" fitpath="t" string="THE BEST"/>
            </v:shape>
          </v:group>
        </w:pic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45.15pt;margin-top:23.45pt;width:84.9pt;height:85pt;z-index:251669504;visibility:visible">
            <v:imagedata r:id="rId4" o:title="" chromakey="white"/>
          </v:shape>
        </w:pict>
      </w: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Pr="001B34D1" w:rsidRDefault="00E03977" w:rsidP="001B34D1">
      <w:pPr>
        <w:rPr>
          <w:lang w:val="kk-KZ"/>
        </w:rPr>
      </w:pPr>
    </w:p>
    <w:p w:rsidR="00E03977" w:rsidRDefault="00E03977" w:rsidP="001B34D1">
      <w:pPr>
        <w:rPr>
          <w:lang w:val="kk-KZ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  <w:r>
        <w:rPr>
          <w:lang w:val="kk-KZ"/>
        </w:rPr>
        <w:tab/>
      </w:r>
    </w:p>
    <w:p w:rsidR="00E03977" w:rsidRDefault="00E03977" w:rsidP="001B34D1">
      <w:pPr>
        <w:tabs>
          <w:tab w:val="left" w:pos="2520"/>
        </w:tabs>
        <w:rPr>
          <w:lang w:val="en-US"/>
        </w:rPr>
      </w:pPr>
      <w:r>
        <w:rPr>
          <w:noProof/>
          <w:lang w:eastAsia="ru-RU"/>
        </w:rPr>
        <w:pict>
          <v:shape id="Рисунок 42" o:spid="_x0000_s1035" type="#_x0000_t75" style="position:absolute;margin-left:140.45pt;margin-top:21pt;width:298.95pt;height:284.8pt;z-index:-251653120;visibility:visible">
            <v:imagedata r:id="rId5" o:title=""/>
          </v:shape>
        </w:pict>
      </w: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6A3AE0">
      <w:pPr>
        <w:tabs>
          <w:tab w:val="left" w:pos="6816"/>
        </w:tabs>
        <w:rPr>
          <w:lang w:val="en-US"/>
        </w:rPr>
      </w:pPr>
      <w:r>
        <w:rPr>
          <w:lang w:val="en-US"/>
        </w:rPr>
        <w:tab/>
      </w: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</w:p>
    <w:p w:rsidR="00E03977" w:rsidRDefault="00E03977" w:rsidP="001B34D1">
      <w:pPr>
        <w:tabs>
          <w:tab w:val="left" w:pos="2520"/>
        </w:tabs>
        <w:rPr>
          <w:lang w:val="en-US"/>
        </w:rPr>
      </w:pPr>
      <w:r>
        <w:rPr>
          <w:noProof/>
          <w:lang w:eastAsia="ru-RU"/>
        </w:rPr>
        <w:pict>
          <v:group id="_x0000_s1036" style="position:absolute;margin-left:-61.6pt;margin-top:-5pt;width:110.4pt;height:758.5pt;z-index:251646976" coordorigin="1273,1328" coordsize="2208,15170">
            <v:roundrect id="_x0000_s1037" style="position:absolute;left:1273;top:5680;width:2208;height:10818" arcsize="10923f" fillcolor="#9bbb59" strokecolor="#f2f2f2" strokeweight="3pt">
              <v:shadow type="perspective" color="#4e6128" opacity=".5" offset="1pt" offset2="-1pt"/>
            </v:roundrect>
            <v:roundrect id="_x0000_s1038" style="position:absolute;left:1273;top:3504;width:2208;height:2176" arcsize="10923f" fillcolor="#9bbb59" strokecolor="#f2f2f2" strokeweight="3pt">
              <v:shadow type="perspective" color="#4e6128" opacity=".5" offset="1pt" offset2="-1pt"/>
            </v:roundrect>
            <v:group id="_x0000_s1039" style="position:absolute;left:1273;top:1328;width:2208;height:2176" coordorigin="1024,2750" coordsize="2208,2176">
              <v:roundrect id="_x0000_s1040" style="position:absolute;left:1024;top:2750;width:2208;height:2176" arcsize="10923f" fillcolor="#9bbb59" strokecolor="#f2f2f2" strokeweight="3pt">
                <v:shadow type="perspective" color="#4e6128" opacity=".5" offset="1pt" offset2="-1pt"/>
              </v:roundrect>
              <v:shape id="_x0000_s1041" type="#_x0000_t136" style="position:absolute;left:1384;top:3016;width:1464;height:1622" fillcolor="#9bbb59" strokecolor="#f2f2f2" strokeweight="3pt">
                <v:shadow type="perspective" color="#4e6128" opacity=".5" offset="1pt" offset2="-1pt"/>
                <v:textpath style="font-family:&quot;Bookman Old Style&quot;;font-weight:bold;v-text-kern:t" trim="t" fitpath="t" string="7а"/>
              </v:shape>
            </v:group>
            <v:shape id="_x0000_s1042" type="#_x0000_t136" style="position:absolute;left:-2834;top:10247;width:10240;height:1622;rotation:90" fillcolor="#9bbb59" strokecolor="#f2f2f2" strokeweight="3pt">
              <v:shadow type="perspective" color="#4e6128" opacity=".5" offset="1pt" offset2="-1pt"/>
              <v:textpath style="font-family:&quot;Arial Black&quot;;v-rotate-letters:t;v-text-kern:t" trim="t" fitpath="t" string="РАСПИСАНИЕ УРОКОВ"/>
            </v:shape>
            <v:shape id="_x0000_s1043" type="#_x0000_t175" style="position:absolute;left:1550;top:5070;width:1622;height:510" adj="7200" fillcolor="#9bbb59" strokecolor="#f2f2f2" strokeweight="3pt">
              <v:shadow type="perspective" color="#4e6128" opacity=".5" offset="1pt" offset2="-1pt"/>
              <v:textpath style="font-family:&quot;Times New Roman&quot;;v-text-kern:t" trim="t" fitpath="t" string="THE BEST"/>
            </v:shape>
          </v:group>
        </w:pict>
      </w:r>
    </w:p>
    <w:tbl>
      <w:tblPr>
        <w:tblpPr w:leftFromText="180" w:rightFromText="180" w:vertAnchor="text" w:horzAnchor="margin" w:tblpXSpec="right" w:tblpY="-8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63"/>
        <w:gridCol w:w="4875"/>
      </w:tblGrid>
      <w:tr w:rsidR="00E03977" w:rsidRPr="00D951BB" w:rsidTr="00D951BB">
        <w:tc>
          <w:tcPr>
            <w:tcW w:w="2835" w:type="dxa"/>
          </w:tcPr>
          <w:p w:rsidR="00E03977" w:rsidRPr="00E472C9" w:rsidRDefault="00E03977" w:rsidP="00D951BB">
            <w:pPr>
              <w:spacing w:after="0" w:line="240" w:lineRule="auto"/>
              <w:rPr>
                <w:i/>
                <w:color w:val="FFC000"/>
                <w:sz w:val="44"/>
                <w:szCs w:val="44"/>
                <w:u w:val="single"/>
              </w:rPr>
            </w:pPr>
            <w:r w:rsidRPr="00E472C9">
              <w:rPr>
                <w:i/>
                <w:color w:val="FFC000"/>
                <w:sz w:val="44"/>
                <w:szCs w:val="44"/>
                <w:u w:val="single"/>
              </w:rPr>
              <w:t>ПОНЕДЕЛЬНИК</w:t>
            </w:r>
          </w:p>
        </w:tc>
        <w:tc>
          <w:tcPr>
            <w:tcW w:w="5103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</w:p>
        </w:tc>
      </w:tr>
      <w:tr w:rsidR="00E03977" w:rsidRPr="00D951BB" w:rsidTr="00D951BB">
        <w:tc>
          <w:tcPr>
            <w:tcW w:w="2835" w:type="dxa"/>
          </w:tcPr>
          <w:p w:rsidR="00E03977" w:rsidRPr="00E472C9" w:rsidRDefault="00E03977" w:rsidP="00D951BB">
            <w:pPr>
              <w:spacing w:after="0" w:line="240" w:lineRule="auto"/>
              <w:rPr>
                <w:i/>
                <w:color w:val="00B050"/>
                <w:sz w:val="44"/>
                <w:szCs w:val="44"/>
                <w:u w:val="single"/>
              </w:rPr>
            </w:pPr>
            <w:r w:rsidRPr="00E472C9">
              <w:rPr>
                <w:i/>
                <w:color w:val="00B050"/>
                <w:sz w:val="44"/>
                <w:szCs w:val="44"/>
                <w:u w:val="single"/>
              </w:rPr>
              <w:t>ВТОРНИК</w:t>
            </w:r>
          </w:p>
        </w:tc>
        <w:tc>
          <w:tcPr>
            <w:tcW w:w="5103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</w:p>
        </w:tc>
      </w:tr>
      <w:tr w:rsidR="00E03977" w:rsidRPr="00D951BB" w:rsidTr="00D951BB">
        <w:tc>
          <w:tcPr>
            <w:tcW w:w="2835" w:type="dxa"/>
          </w:tcPr>
          <w:p w:rsidR="00E03977" w:rsidRPr="00E472C9" w:rsidRDefault="00E03977" w:rsidP="00D951BB">
            <w:pPr>
              <w:spacing w:after="0" w:line="240" w:lineRule="auto"/>
              <w:rPr>
                <w:i/>
                <w:color w:val="5F497A"/>
                <w:sz w:val="44"/>
                <w:szCs w:val="44"/>
                <w:u w:val="single"/>
              </w:rPr>
            </w:pPr>
            <w:r w:rsidRPr="00E472C9">
              <w:rPr>
                <w:i/>
                <w:color w:val="5F497A"/>
                <w:sz w:val="44"/>
                <w:szCs w:val="44"/>
                <w:u w:val="single"/>
              </w:rPr>
              <w:t>СРЕДА</w:t>
            </w:r>
          </w:p>
        </w:tc>
        <w:tc>
          <w:tcPr>
            <w:tcW w:w="5103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</w:tc>
      </w:tr>
      <w:tr w:rsidR="00E03977" w:rsidRPr="00D951BB" w:rsidTr="00D951BB">
        <w:tc>
          <w:tcPr>
            <w:tcW w:w="2835" w:type="dxa"/>
          </w:tcPr>
          <w:p w:rsidR="00E03977" w:rsidRPr="00E472C9" w:rsidRDefault="00E03977" w:rsidP="00D951BB">
            <w:pPr>
              <w:spacing w:after="0" w:line="240" w:lineRule="auto"/>
              <w:rPr>
                <w:i/>
                <w:color w:val="C00000"/>
                <w:sz w:val="44"/>
                <w:szCs w:val="44"/>
                <w:u w:val="single"/>
              </w:rPr>
            </w:pPr>
            <w:r w:rsidRPr="00E472C9">
              <w:rPr>
                <w:i/>
                <w:color w:val="C00000"/>
                <w:sz w:val="44"/>
                <w:szCs w:val="44"/>
                <w:u w:val="single"/>
              </w:rPr>
              <w:t>ЧЕТВЕРТ</w:t>
            </w:r>
          </w:p>
        </w:tc>
        <w:tc>
          <w:tcPr>
            <w:tcW w:w="5103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</w:p>
        </w:tc>
      </w:tr>
      <w:tr w:rsidR="00E03977" w:rsidRPr="00D951BB" w:rsidTr="00D951BB">
        <w:tc>
          <w:tcPr>
            <w:tcW w:w="2835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i/>
                <w:color w:val="0070C0"/>
                <w:sz w:val="44"/>
                <w:szCs w:val="44"/>
                <w:u w:val="single"/>
              </w:rPr>
            </w:pPr>
            <w:r w:rsidRPr="00E472C9">
              <w:rPr>
                <w:b/>
                <w:i/>
                <w:color w:val="0070C0"/>
                <w:sz w:val="44"/>
                <w:szCs w:val="44"/>
                <w:u w:val="single"/>
              </w:rPr>
              <w:t>ПЯТНИЦА</w:t>
            </w:r>
          </w:p>
        </w:tc>
        <w:tc>
          <w:tcPr>
            <w:tcW w:w="5103" w:type="dxa"/>
          </w:tcPr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E03977" w:rsidRPr="00E472C9" w:rsidRDefault="00E03977" w:rsidP="00D951BB">
            <w:pPr>
              <w:spacing w:after="0" w:line="240" w:lineRule="auto"/>
              <w:rPr>
                <w:b/>
                <w:color w:val="002060"/>
                <w:sz w:val="32"/>
                <w:szCs w:val="32"/>
              </w:rPr>
            </w:pPr>
            <w:r w:rsidRPr="00E472C9">
              <w:rPr>
                <w:b/>
                <w:color w:val="002060"/>
                <w:sz w:val="32"/>
                <w:szCs w:val="32"/>
              </w:rPr>
              <w:t xml:space="preserve"> </w:t>
            </w:r>
          </w:p>
        </w:tc>
      </w:tr>
    </w:tbl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  <w:r>
        <w:rPr>
          <w:noProof/>
          <w:lang w:eastAsia="ru-RU"/>
        </w:rPr>
        <w:pict>
          <v:shape id="_x0000_s1044" type="#_x0000_t75" style="position:absolute;margin-left:-48.45pt;margin-top:-.55pt;width:87.7pt;height:88pt;z-index:251670528;visibility:visible">
            <v:imagedata r:id="rId6" o:title="" chromakey="white"/>
          </v:shape>
        </w:pict>
      </w: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Default="00E03977" w:rsidP="004552C7">
      <w:pPr>
        <w:rPr>
          <w:lang w:val="en-US"/>
        </w:rPr>
      </w:pPr>
    </w:p>
    <w:p w:rsidR="00E03977" w:rsidRDefault="00E03977" w:rsidP="004552C7">
      <w:pPr>
        <w:rPr>
          <w:lang w:val="en-US"/>
        </w:rPr>
      </w:pPr>
    </w:p>
    <w:p w:rsidR="00E03977" w:rsidRDefault="00E03977" w:rsidP="004552C7">
      <w:pPr>
        <w:rPr>
          <w:lang w:val="en-US"/>
        </w:rPr>
      </w:pPr>
    </w:p>
    <w:p w:rsidR="00E03977" w:rsidRDefault="00E03977" w:rsidP="004552C7">
      <w:pPr>
        <w:tabs>
          <w:tab w:val="left" w:pos="3424"/>
        </w:tabs>
        <w:rPr>
          <w:lang w:val="en-US"/>
        </w:rPr>
      </w:pPr>
      <w:r>
        <w:rPr>
          <w:lang w:val="en-US"/>
        </w:rPr>
        <w:tab/>
      </w:r>
    </w:p>
    <w:p w:rsidR="00E03977" w:rsidRPr="004552C7" w:rsidRDefault="00E03977" w:rsidP="004552C7">
      <w:pPr>
        <w:rPr>
          <w:lang w:val="en-US"/>
        </w:rPr>
      </w:pPr>
    </w:p>
    <w:p w:rsidR="00E03977" w:rsidRPr="004552C7" w:rsidRDefault="00E03977" w:rsidP="004552C7">
      <w:pPr>
        <w:rPr>
          <w:lang w:val="en-US"/>
        </w:rPr>
      </w:pPr>
    </w:p>
    <w:p w:rsidR="00E03977" w:rsidRDefault="00E03977" w:rsidP="004552C7">
      <w:pPr>
        <w:rPr>
          <w:lang w:val="en-US"/>
        </w:rPr>
      </w:pPr>
    </w:p>
    <w:p w:rsidR="00E03977" w:rsidRDefault="00E03977" w:rsidP="004552C7">
      <w:pPr>
        <w:tabs>
          <w:tab w:val="left" w:pos="2016"/>
        </w:tabs>
      </w:pPr>
      <w:r>
        <w:rPr>
          <w:lang w:val="en-US"/>
        </w:rPr>
        <w:tab/>
      </w:r>
    </w:p>
    <w:p w:rsidR="00E03977" w:rsidRDefault="00E03977" w:rsidP="004552C7">
      <w:pPr>
        <w:tabs>
          <w:tab w:val="left" w:pos="2016"/>
        </w:tabs>
      </w:pPr>
    </w:p>
    <w:p w:rsidR="00E03977" w:rsidRDefault="00E03977" w:rsidP="004552C7">
      <w:pPr>
        <w:tabs>
          <w:tab w:val="left" w:pos="2016"/>
        </w:tabs>
      </w:pPr>
    </w:p>
    <w:p w:rsidR="00E03977" w:rsidRDefault="00E03977" w:rsidP="004552C7">
      <w:pPr>
        <w:tabs>
          <w:tab w:val="left" w:pos="2016"/>
        </w:tabs>
      </w:pPr>
      <w:r>
        <w:rPr>
          <w:noProof/>
          <w:lang w:eastAsia="ru-RU"/>
        </w:rPr>
        <w:pict>
          <v:group id="_x0000_s1045" style="position:absolute;margin-left:-46.7pt;margin-top:-1.2pt;width:110.4pt;height:758.5pt;z-index:251644928" coordorigin="1273,1328" coordsize="2208,15170">
            <v:roundrect id="_x0000_s1046" style="position:absolute;left:1273;top:5680;width:2208;height:10818" arcsize="10923f" fillcolor="#f79646" strokecolor="#f2f2f2" strokeweight="3pt">
              <v:shadow type="perspective" color="#974706" opacity=".5" offset="1pt" offset2="-1pt"/>
            </v:roundrect>
            <v:roundrect id="_x0000_s1047" style="position:absolute;left:1273;top:3504;width:2208;height:2176" arcsize="10923f" fillcolor="#f79646" strokecolor="#f2f2f2" strokeweight="3pt">
              <v:shadow type="perspective" color="#974706" opacity=".5" offset="1pt" offset2="-1pt"/>
            </v:roundrect>
            <v:group id="_x0000_s1048" style="position:absolute;left:1273;top:1328;width:2208;height:2176" coordorigin="1024,2750" coordsize="2208,2176">
              <v:roundrect id="_x0000_s1049" style="position:absolute;left:1024;top:2750;width:2208;height:2176" arcsize="10923f" fillcolor="#f79646" strokecolor="#f2f2f2" strokeweight="3pt">
                <v:shadow type="perspective" color="#974706" opacity=".5" offset="1pt" offset2="-1pt"/>
              </v:roundrect>
              <v:shape id="_x0000_s1050" type="#_x0000_t136" style="position:absolute;left:1384;top:3016;width:1464;height:1622" fillcolor="#f79646" strokecolor="#f2f2f2" strokeweight="3pt">
                <v:shadow type="perspective" color="#974706" opacity=".5" offset="1pt" offset2="-1pt"/>
                <v:textpath style="font-family:&quot;Bookman Old Style&quot;;font-weight:bold;v-text-kern:t" trim="t" fitpath="t" string="7а"/>
              </v:shape>
            </v:group>
            <v:shape id="_x0000_s1051" type="#_x0000_t136" style="position:absolute;left:-2834;top:10247;width:10240;height:1622;rotation:90" fillcolor="#f79646" strokecolor="#f2f2f2" strokeweight="3pt">
              <v:shadow type="perspective" color="#974706" opacity=".5" offset="1pt" offset2="-1pt"/>
              <v:textpath style="font-family:&quot;Arial Black&quot;;v-rotate-letters:t;v-text-kern:t" trim="t" fitpath="t" string="С ДНЁМ РОЖДЕНИЯ"/>
            </v:shape>
            <v:shape id="_x0000_s1052" type="#_x0000_t175" style="position:absolute;left:1550;top:5070;width:1622;height:510" adj="7200" fillcolor="#f79646" strokecolor="#f2f2f2" strokeweight="3pt">
              <v:shadow type="perspective" color="#974706" opacity=".5" offset="1pt" offset2="-1pt"/>
              <v:textpath style="font-family:&quot;Times New Roman&quot;;v-text-kern:t" trim="t" fitpath="t" string="THE BEST"/>
            </v:shape>
          </v:group>
        </w:pict>
      </w:r>
      <w:r>
        <w:rPr>
          <w:noProof/>
          <w:lang w:eastAsia="ru-RU"/>
        </w:rPr>
        <w:pict>
          <v:shape id="Рисунок 19" o:spid="_x0000_s1053" type="#_x0000_t75" style="position:absolute;margin-left:265.25pt;margin-top:469.2pt;width:204.3pt;height:300.8pt;z-index:-251667456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8" o:spid="_x0000_s1054" type="#_x0000_t75" style="position:absolute;margin-left:-62.65pt;margin-top:109.2pt;width:113.6pt;height:73.6pt;z-index:251648000;visibility:visible">
            <v:imagedata r:id="rId8" o:title="" chromakey="white"/>
          </v:shape>
        </w:pict>
      </w:r>
    </w:p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Pr="00C650E6" w:rsidRDefault="00E03977" w:rsidP="00C650E6"/>
    <w:p w:rsidR="00E03977" w:rsidRDefault="00E03977" w:rsidP="00C650E6"/>
    <w:p w:rsidR="00E03977" w:rsidRPr="00C650E6" w:rsidRDefault="00E03977" w:rsidP="00C650E6"/>
    <w:p w:rsidR="00E03977" w:rsidRDefault="00E03977" w:rsidP="00C650E6"/>
    <w:p w:rsidR="00E03977" w:rsidRDefault="00E03977" w:rsidP="00C650E6">
      <w:pPr>
        <w:tabs>
          <w:tab w:val="left" w:pos="2304"/>
        </w:tabs>
      </w:pPr>
      <w:r>
        <w:tab/>
      </w:r>
    </w:p>
    <w:p w:rsidR="00E03977" w:rsidRDefault="00E03977" w:rsidP="00C650E6">
      <w:pPr>
        <w:tabs>
          <w:tab w:val="left" w:pos="2304"/>
        </w:tabs>
      </w:pPr>
    </w:p>
    <w:p w:rsidR="00E03977" w:rsidRDefault="00E03977" w:rsidP="00C650E6">
      <w:pPr>
        <w:tabs>
          <w:tab w:val="left" w:pos="2304"/>
        </w:tabs>
      </w:pPr>
    </w:p>
    <w:p w:rsidR="00E03977" w:rsidRDefault="00E03977" w:rsidP="00C650E6">
      <w:pPr>
        <w:tabs>
          <w:tab w:val="left" w:pos="2304"/>
        </w:tabs>
      </w:pPr>
      <w:r>
        <w:rPr>
          <w:noProof/>
          <w:lang w:eastAsia="ru-RU"/>
        </w:rPr>
        <w:pict>
          <v:group id="_x0000_s1055" style="position:absolute;margin-left:-52.25pt;margin-top:-14.65pt;width:110.4pt;height:758.5pt;z-index:251650048" coordorigin="1273,1328" coordsize="2208,15170">
            <v:roundrect id="_x0000_s1056" style="position:absolute;left:1273;top:5680;width:2208;height:10818" arcsize="10923f" fillcolor="#c0504d" strokecolor="#f2f2f2" strokeweight="3pt">
              <v:shadow on="t" type="perspective" color="#622423" opacity=".5" offset="1pt" offset2="-1pt"/>
            </v:roundrect>
            <v:roundrect id="_x0000_s1057" style="position:absolute;left:1273;top:3504;width:2208;height:2176" arcsize="10923f" fillcolor="#c0504d" strokecolor="#f2f2f2" strokeweight="3pt">
              <v:shadow type="perspective" color="#622423" opacity=".5" offset="1pt" offset2="-1pt"/>
            </v:roundrect>
            <v:group id="_x0000_s1058" style="position:absolute;left:1273;top:1328;width:2208;height:2176" coordorigin="1024,2750" coordsize="2208,2176">
              <v:roundrect id="_x0000_s1059" style="position:absolute;left:1024;top:2750;width:2208;height:2176" arcsize="10923f" fillcolor="#c0504d" strokecolor="#f2f2f2" strokeweight="3pt">
                <v:shadow type="perspective" color="#622423" opacity=".5" offset="1pt" offset2="-1pt"/>
              </v:roundrect>
              <v:shape id="_x0000_s1060" type="#_x0000_t136" style="position:absolute;left:1384;top:3016;width:1464;height:1622" fillcolor="#c0504d" strokecolor="#f2f2f2" strokeweight="3pt">
                <v:shadow type="perspective" color="#622423" opacity=".5" offset="1pt" offset2="-1pt"/>
                <v:textpath style="font-family:&quot;Bookman Old Style&quot;;font-weight:bold;v-text-kern:t" trim="t" fitpath="t" string="7а"/>
              </v:shape>
            </v:group>
            <v:shape id="_x0000_s1061" type="#_x0000_t136" style="position:absolute;left:-2834;top:10247;width:10240;height:1622;rotation:90" fillcolor="#c0504d" strokecolor="#f2f2f2" strokeweight="3pt">
              <v:shadow type="perspective" color="#622423" opacity=".5" offset="1pt" offset2="-1pt"/>
              <v:textpath style="font-family:&quot;Arial Black&quot;;v-rotate-letters:t;v-text-kern:t" trim="t" fitpath="t" string="НАШИ ДОСТИЖЕНИЯ"/>
            </v:shape>
            <v:shape id="_x0000_s1062" type="#_x0000_t175" style="position:absolute;left:1550;top:5070;width:1622;height:510" adj="7200" fillcolor="#c0504d" strokecolor="#f2f2f2" strokeweight="3pt">
              <v:shadow type="perspective" color="#622423" opacity=".5" offset="1pt" offset2="-1pt"/>
              <v:textpath style="font-family:&quot;Times New Roman&quot;;v-text-kern:t" trim="t" fitpath="t" string="THE BEST"/>
            </v:shape>
          </v:group>
        </w:pict>
      </w:r>
    </w:p>
    <w:p w:rsidR="00E03977" w:rsidRDefault="00E03977" w:rsidP="00C650E6">
      <w:pPr>
        <w:tabs>
          <w:tab w:val="left" w:pos="2304"/>
        </w:tabs>
      </w:pPr>
    </w:p>
    <w:p w:rsidR="00E03977" w:rsidRDefault="00E03977" w:rsidP="00C650E6">
      <w:pPr>
        <w:tabs>
          <w:tab w:val="left" w:pos="2304"/>
        </w:tabs>
      </w:pPr>
    </w:p>
    <w:p w:rsidR="00E03977" w:rsidRDefault="00E03977" w:rsidP="00C650E6">
      <w:pPr>
        <w:tabs>
          <w:tab w:val="left" w:pos="2304"/>
        </w:tabs>
      </w:pPr>
      <w:r>
        <w:rPr>
          <w:noProof/>
          <w:lang w:eastAsia="ru-RU"/>
        </w:rPr>
        <w:pict>
          <v:shape id="Рисунок 22" o:spid="_x0000_s1063" type="#_x0000_t75" style="position:absolute;margin-left:-35.05pt;margin-top:15.45pt;width:86pt;height:86.4pt;z-index:251651072;visibility:visible" stroked="t" strokecolor="#c0504d">
            <v:imagedata r:id="rId9" o:title="" chromakey="white"/>
          </v:shape>
        </w:pict>
      </w:r>
    </w:p>
    <w:p w:rsidR="00E03977" w:rsidRDefault="00E03977" w:rsidP="00C650E6">
      <w:pPr>
        <w:tabs>
          <w:tab w:val="left" w:pos="2304"/>
        </w:tabs>
      </w:pPr>
    </w:p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>
      <w:r>
        <w:rPr>
          <w:noProof/>
          <w:lang w:eastAsia="ru-RU"/>
        </w:rPr>
        <w:pict>
          <v:shape id="Рисунок 25" o:spid="_x0000_s1064" type="#_x0000_t75" style="position:absolute;margin-left:188.55pt;margin-top:17.5pt;width:291.1pt;height:458.35pt;z-index:-251664384;visibility:visible">
            <v:imagedata r:id="rId10" o:title=""/>
          </v:shape>
        </w:pict>
      </w:r>
    </w:p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Default="00E03977" w:rsidP="00D00213"/>
    <w:p w:rsidR="00E03977" w:rsidRDefault="00E03977" w:rsidP="00D00213"/>
    <w:p w:rsidR="00E03977" w:rsidRDefault="00E03977" w:rsidP="00D00213">
      <w:pPr>
        <w:tabs>
          <w:tab w:val="left" w:pos="2464"/>
        </w:tabs>
      </w:pPr>
      <w:r>
        <w:tab/>
      </w:r>
    </w:p>
    <w:p w:rsidR="00E03977" w:rsidRDefault="00E03977" w:rsidP="00D00213">
      <w:pPr>
        <w:tabs>
          <w:tab w:val="left" w:pos="2464"/>
        </w:tabs>
      </w:pPr>
    </w:p>
    <w:tbl>
      <w:tblPr>
        <w:tblpPr w:leftFromText="180" w:rightFromText="180" w:vertAnchor="text" w:horzAnchor="page" w:tblpX="3101" w:tblpY="298"/>
        <w:tblW w:w="8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9"/>
        <w:gridCol w:w="3823"/>
        <w:gridCol w:w="3151"/>
      </w:tblGrid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</w:pPr>
            <w:r w:rsidRPr="00126441"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  <w:t>Дата</w:t>
            </w:r>
          </w:p>
        </w:tc>
        <w:tc>
          <w:tcPr>
            <w:tcW w:w="3823" w:type="dxa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</w:pPr>
            <w:r w:rsidRPr="00126441"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  <w:t>Тема мероприятия</w:t>
            </w:r>
          </w:p>
        </w:tc>
        <w:tc>
          <w:tcPr>
            <w:tcW w:w="3072" w:type="dxa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</w:pPr>
            <w:r w:rsidRPr="00126441">
              <w:rPr>
                <w:rFonts w:ascii="Bookman Old Style" w:hAnsi="Bookman Old Style"/>
                <w:b/>
                <w:i/>
                <w:color w:val="C0504D"/>
                <w:sz w:val="32"/>
                <w:szCs w:val="32"/>
              </w:rPr>
              <w:t>ответственные</w:t>
            </w: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i/>
                <w:sz w:val="32"/>
                <w:szCs w:val="32"/>
              </w:rPr>
              <w:t xml:space="preserve">  </w:t>
            </w:r>
          </w:p>
        </w:tc>
        <w:tc>
          <w:tcPr>
            <w:tcW w:w="3823" w:type="dxa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i/>
                <w:sz w:val="32"/>
                <w:szCs w:val="32"/>
              </w:rPr>
              <w:t xml:space="preserve"> </w:t>
            </w:r>
          </w:p>
        </w:tc>
        <w:tc>
          <w:tcPr>
            <w:tcW w:w="3072" w:type="dxa"/>
          </w:tcPr>
          <w:p w:rsidR="00E03977" w:rsidRPr="00126441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i/>
                <w:sz w:val="32"/>
                <w:szCs w:val="32"/>
              </w:rPr>
              <w:t xml:space="preserve"> </w:t>
            </w: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90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90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90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6F103A">
        <w:trPr>
          <w:trHeight w:val="467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  <w:tr w:rsidR="00E03977" w:rsidRPr="00D951BB" w:rsidTr="00244B9B">
        <w:trPr>
          <w:trHeight w:val="576"/>
        </w:trPr>
        <w:tc>
          <w:tcPr>
            <w:tcW w:w="0" w:type="auto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823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  <w:tc>
          <w:tcPr>
            <w:tcW w:w="3072" w:type="dxa"/>
          </w:tcPr>
          <w:p w:rsidR="00E03977" w:rsidRPr="006F103A" w:rsidRDefault="00E03977" w:rsidP="006F103A">
            <w:pPr>
              <w:spacing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</w:tc>
      </w:tr>
    </w:tbl>
    <w:p w:rsidR="00E03977" w:rsidRDefault="00E03977" w:rsidP="00D00213">
      <w:pPr>
        <w:tabs>
          <w:tab w:val="left" w:pos="2464"/>
        </w:tabs>
      </w:pPr>
      <w:r>
        <w:rPr>
          <w:noProof/>
          <w:lang w:eastAsia="ru-RU"/>
        </w:rPr>
        <w:pict>
          <v:group id="_x0000_s1065" style="position:absolute;margin-left:-55.7pt;margin-top:6.8pt;width:110.4pt;height:758.5pt;z-index:251653120;mso-position-horizontal-relative:text;mso-position-vertical-relative:text" coordorigin="1273,1328" coordsize="2208,15170">
            <v:roundrect id="_x0000_s1066" style="position:absolute;left:1273;top:5680;width:2208;height:10818" arcsize="10923f" fillcolor="#9bbb59" strokecolor="#f2f2f2" strokeweight="3pt">
              <v:shadow type="perspective" color="#4e6128" opacity=".5" offset="1pt" offset2="-1pt"/>
            </v:roundrect>
            <v:roundrect id="_x0000_s1067" style="position:absolute;left:1273;top:3504;width:2208;height:2176" arcsize="10923f" fillcolor="#9bbb59" strokecolor="#f2f2f2" strokeweight="3pt">
              <v:shadow type="perspective" color="#4e6128" opacity=".5" offset="1pt" offset2="-1pt"/>
            </v:roundrect>
            <v:group id="_x0000_s1068" style="position:absolute;left:1273;top:1328;width:2208;height:2176" coordorigin="1024,2750" coordsize="2208,2176">
              <v:roundrect id="_x0000_s1069" style="position:absolute;left:1024;top:2750;width:2208;height:2176" arcsize="10923f" fillcolor="#9bbb59" strokecolor="#f2f2f2" strokeweight="3pt">
                <v:shadow on="t" type="perspective" color="#4e6128" opacity=".5" offset="1pt" offset2="-1pt"/>
              </v:roundrect>
              <v:shape id="_x0000_s1070" type="#_x0000_t136" style="position:absolute;left:1384;top:3016;width:1464;height:1622" fillcolor="#9bbb59" strokecolor="#f2f2f2" strokeweight="3pt">
                <v:shadow type="perspective" color="#4e6128" opacity=".5" offset="1pt" offset2="-1pt"/>
                <v:textpath style="font-family:&quot;Bookman Old Style&quot;;font-weight:bold;v-text-kern:t" trim="t" fitpath="t" string="7а"/>
              </v:shape>
            </v:group>
            <v:shape id="_x0000_s1071" type="#_x0000_t136" style="position:absolute;left:-2834;top:10247;width:10240;height:1622;rotation:90" fillcolor="#9bbb59" strokecolor="#f2f2f2" strokeweight="3pt">
              <v:shadow type="perspective" color="#4e6128" opacity=".5" offset="1pt" offset2="-1pt"/>
              <v:textpath style="font-family:&quot;Arial Black&quot;;v-rotate-letters:t;v-text-kern:t" trim="t" fitpath="t" string="НАШИ ПЛАНЫ"/>
            </v:shape>
            <v:shape id="_x0000_s1072" type="#_x0000_t175" style="position:absolute;left:1550;top:5070;width:1622;height:510" adj="7200" fillcolor="#9bbb59" strokecolor="#f2f2f2" strokeweight="3pt">
              <v:shadow type="perspective" color="#4e6128" opacity=".5" offset="1pt" offset2="-1pt"/>
              <v:textpath style="font-family:&quot;Times New Roman&quot;;v-text-kern:t" trim="t" fitpath="t" string="THE BEST"/>
            </v:shape>
          </v:group>
        </w:pict>
      </w:r>
    </w:p>
    <w:p w:rsidR="00E03977" w:rsidRDefault="00E03977" w:rsidP="00D00213"/>
    <w:p w:rsidR="00E03977" w:rsidRDefault="00E03977" w:rsidP="00D00213"/>
    <w:p w:rsidR="00E03977" w:rsidRPr="00D00213" w:rsidRDefault="00E03977" w:rsidP="00D00213"/>
    <w:p w:rsidR="00E03977" w:rsidRPr="00D00213" w:rsidRDefault="00E03977" w:rsidP="00D00213">
      <w:r>
        <w:rPr>
          <w:noProof/>
          <w:lang w:eastAsia="ru-RU"/>
        </w:rPr>
        <w:pict>
          <v:shape id="Рисунок 28" o:spid="_x0000_s1073" type="#_x0000_t75" style="position:absolute;margin-left:-46.65pt;margin-top:15.45pt;width:86.4pt;height:86.4pt;z-index:251654144;visibility:visible">
            <v:imagedata r:id="rId11" o:title="" chromakey="white"/>
          </v:shape>
        </w:pict>
      </w:r>
    </w:p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Pr="00D00213" w:rsidRDefault="00E03977" w:rsidP="00D00213"/>
    <w:p w:rsidR="00E03977" w:rsidRDefault="00E03977" w:rsidP="00D00213"/>
    <w:p w:rsidR="00E03977" w:rsidRDefault="00E03977" w:rsidP="00D00213"/>
    <w:p w:rsidR="00E03977" w:rsidRDefault="00E03977" w:rsidP="00D00213">
      <w:pPr>
        <w:tabs>
          <w:tab w:val="left" w:pos="6144"/>
        </w:tabs>
      </w:pPr>
      <w:r>
        <w:rPr>
          <w:noProof/>
          <w:lang w:eastAsia="ru-RU"/>
        </w:rPr>
        <w:pict>
          <v:shape id="Рисунок 31" o:spid="_x0000_s1074" type="#_x0000_t75" style="position:absolute;margin-left:189.1pt;margin-top:3.25pt;width:321pt;height:340.8pt;z-index:-251661312;visibility:visible">
            <v:imagedata r:id="rId12" o:title=""/>
          </v:shape>
        </w:pict>
      </w:r>
      <w:r>
        <w:tab/>
      </w:r>
    </w:p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Default="00E03977" w:rsidP="006F103A"/>
    <w:p w:rsidR="00E03977" w:rsidRDefault="00E03977" w:rsidP="006F103A">
      <w:pPr>
        <w:tabs>
          <w:tab w:val="left" w:pos="1792"/>
        </w:tabs>
      </w:pPr>
      <w:r>
        <w:tab/>
      </w:r>
    </w:p>
    <w:p w:rsidR="00E03977" w:rsidRDefault="00E03977" w:rsidP="006F103A">
      <w:pPr>
        <w:tabs>
          <w:tab w:val="left" w:pos="1792"/>
        </w:tabs>
      </w:pPr>
    </w:p>
    <w:p w:rsidR="00E03977" w:rsidRDefault="00E03977" w:rsidP="006F103A">
      <w:pPr>
        <w:tabs>
          <w:tab w:val="left" w:pos="1792"/>
        </w:tabs>
      </w:pPr>
      <w:r>
        <w:rPr>
          <w:noProof/>
          <w:lang w:eastAsia="ru-RU"/>
        </w:rPr>
        <w:pict>
          <v:group id="_x0000_s1075" style="position:absolute;margin-left:-59.15pt;margin-top:2.8pt;width:110.4pt;height:758.5pt;z-index:251656192" coordorigin="1273,1328" coordsize="2208,15170">
            <v:roundrect id="_x0000_s1076" style="position:absolute;left:1273;top:5680;width:2208;height:10818" arcsize="10923f" fillcolor="#8064a2" strokecolor="#f2f2f2" strokeweight="3pt">
              <v:shadow type="perspective" color="#3f3151" opacity=".5" offset="1pt" offset2="-1pt"/>
            </v:roundrect>
            <v:roundrect id="_x0000_s1077" style="position:absolute;left:1273;top:3504;width:2208;height:2176" arcsize="10923f" fillcolor="#8064a2" strokecolor="#f2f2f2" strokeweight="3pt">
              <v:shadow type="perspective" color="#3f3151" opacity=".5" offset="1pt" offset2="-1pt"/>
            </v:roundrect>
            <v:group id="_x0000_s1078" style="position:absolute;left:1273;top:1328;width:2208;height:2176" coordorigin="1024,2750" coordsize="2208,2176">
              <v:roundrect id="_x0000_s1079" style="position:absolute;left:1024;top:2750;width:2208;height:2176" arcsize="10923f" fillcolor="#8064a2" strokecolor="#f2f2f2" strokeweight="3pt">
                <v:shadow type="perspective" color="#3f3151" opacity=".5" offset="1pt" offset2="-1pt"/>
              </v:roundrect>
              <v:shape id="_x0000_s1080" type="#_x0000_t136" style="position:absolute;left:1384;top:3016;width:1464;height:1622" fillcolor="#8064a2" strokecolor="#f2f2f2" strokeweight="3pt">
                <v:shadow type="perspective" color="#3f3151" opacity=".5" offset="1pt" offset2="-1pt"/>
                <v:textpath style="font-family:&quot;Bookman Old Style&quot;;font-weight:bold;v-text-kern:t" trim="t" fitpath="t" string="7а"/>
              </v:shape>
            </v:group>
            <v:shape id="_x0000_s1081" type="#_x0000_t136" style="position:absolute;left:-2834;top:10247;width:10240;height:1622;rotation:90" fillcolor="#8064a2" strokecolor="#f2f2f2" strokeweight="3pt">
              <v:shadow type="perspective" color="#3f3151" opacity=".5" offset="1pt" offset2="-1pt"/>
              <v:textpath style="font-family:&quot;Arial Black&quot;;v-rotate-letters:t;v-text-kern:t" trim="t" fitpath="t" string="ОБЪЯВЛЕНИЯ"/>
            </v:shape>
            <v:shape id="_x0000_s1082" type="#_x0000_t175" style="position:absolute;left:1550;top:5070;width:1622;height:510" adj="7200" fillcolor="#8064a2" strokecolor="#f2f2f2" strokeweight="3pt">
              <v:shadow type="perspective" color="#3f3151" opacity=".5" offset="1pt" offset2="-1pt"/>
              <v:textpath style="font-family:&quot;Times New Roman&quot;;v-text-kern:t" trim="t" fitpath="t" string="THE BEST"/>
            </v:shape>
          </v:group>
        </w:pict>
      </w:r>
    </w:p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>
      <w:r>
        <w:rPr>
          <w:noProof/>
          <w:lang w:eastAsia="ru-RU"/>
        </w:rPr>
        <w:pict>
          <v:shape id="Рисунок 32" o:spid="_x0000_s1083" type="#_x0000_t75" style="position:absolute;margin-left:-37.05pt;margin-top:15.45pt;width:76.8pt;height:76.8pt;z-index:251657216;visibility:visible">
            <v:imagedata r:id="rId13" o:title="" chromakey="white"/>
          </v:shape>
        </w:pict>
      </w:r>
    </w:p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>
      <w:r>
        <w:rPr>
          <w:noProof/>
          <w:lang w:eastAsia="ru-RU"/>
        </w:rPr>
        <w:pict>
          <v:shape id="Рисунок 35" o:spid="_x0000_s1084" type="#_x0000_t75" style="position:absolute;margin-left:60.55pt;margin-top:10.85pt;width:427.2pt;height:373.5pt;z-index:-251658240;visibility:visible">
            <v:imagedata r:id="rId14" o:title=""/>
          </v:shape>
        </w:pict>
      </w:r>
    </w:p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Pr="006F103A" w:rsidRDefault="00E03977" w:rsidP="006F103A"/>
    <w:p w:rsidR="00E03977" w:rsidRDefault="00E03977" w:rsidP="006F103A"/>
    <w:p w:rsidR="00E03977" w:rsidRDefault="00E03977" w:rsidP="006F103A"/>
    <w:p w:rsidR="00E03977" w:rsidRDefault="00E03977" w:rsidP="006F103A">
      <w:pPr>
        <w:tabs>
          <w:tab w:val="left" w:pos="1600"/>
        </w:tabs>
      </w:pPr>
      <w:r>
        <w:tab/>
      </w:r>
    </w:p>
    <w:p w:rsidR="00E03977" w:rsidRDefault="00E03977" w:rsidP="006F103A">
      <w:pPr>
        <w:tabs>
          <w:tab w:val="left" w:pos="1600"/>
        </w:tabs>
      </w:pPr>
    </w:p>
    <w:p w:rsidR="00E03977" w:rsidRDefault="00E03977" w:rsidP="006F103A">
      <w:pPr>
        <w:tabs>
          <w:tab w:val="left" w:pos="1600"/>
        </w:tabs>
      </w:pPr>
      <w:r>
        <w:rPr>
          <w:noProof/>
          <w:lang w:eastAsia="ru-RU"/>
        </w:rPr>
        <w:pict>
          <v:group id="_x0000_s1085" style="position:absolute;margin-left:-74.9pt;margin-top:-7.7pt;width:110.4pt;height:758.5pt;z-index:251659264" coordorigin="1273,1328" coordsize="2208,15170">
            <v:roundrect id="_x0000_s1086" style="position:absolute;left:1273;top:5680;width:2208;height:10818" arcsize="10923f" fillcolor="#4f81bd" strokecolor="#f2f2f2" strokeweight="3pt">
              <v:shadow type="perspective" color="#243f60" opacity=".5" offset="1pt" offset2="-1pt"/>
            </v:roundrect>
            <v:roundrect id="_x0000_s1087" style="position:absolute;left:1273;top:3504;width:2208;height:2176" arcsize="10923f" fillcolor="#4f81bd" strokecolor="#f2f2f2" strokeweight="3pt">
              <v:shadow type="perspective" color="#243f60" opacity=".5" offset="1pt" offset2="-1pt"/>
            </v:roundrect>
            <v:group id="_x0000_s1088" style="position:absolute;left:1273;top:1328;width:2208;height:2176" coordorigin="1024,2750" coordsize="2208,2176">
              <v:roundrect id="_x0000_s1089" style="position:absolute;left:1024;top:2750;width:2208;height:2176" arcsize="10923f" fillcolor="#4f81bd" strokecolor="#f2f2f2" strokeweight="3pt">
                <v:shadow type="perspective" color="#243f60" opacity=".5" offset="1pt" offset2="-1pt"/>
              </v:roundrect>
              <v:shape id="_x0000_s1090" type="#_x0000_t136" style="position:absolute;left:1384;top:3016;width:1464;height:1622" fillcolor="#4f81bd" strokecolor="#f2f2f2" strokeweight="3pt">
                <v:shadow type="perspective" color="#243f60" opacity=".5" offset="1pt" offset2="-1pt"/>
                <v:textpath style="font-family:&quot;Bookman Old Style&quot;;font-weight:bold;v-text-kern:t" trim="t" fitpath="t" string="7а"/>
              </v:shape>
            </v:group>
            <v:shape id="_x0000_s1091" type="#_x0000_t136" style="position:absolute;left:-2834;top:10247;width:10240;height:1622;rotation:90" fillcolor="#4f81bd" strokecolor="#f2f2f2" strokeweight="3pt">
              <v:shadow type="perspective" color="#243f60" opacity=".5" offset="1pt" offset2="-1pt"/>
              <v:textpath style="font-family:&quot;Arial Black&quot;;v-rotate-letters:t;v-text-kern:t" trim="t" fitpath="t" string="СПИСОК КЛАССА"/>
            </v:shape>
            <v:shape id="_x0000_s1092" type="#_x0000_t175" style="position:absolute;left:1550;top:5070;width:1622;height:510" adj="7200" fillcolor="#4f81bd" strokecolor="#f2f2f2" strokeweight="3pt">
              <v:shadow type="perspective" color="#243f60" opacity=".5" offset="1pt" offset2="-1pt"/>
              <v:textpath style="font-family:&quot;Times New Roman&quot;;v-text-kern:t" trim="t" fitpath="t" string="THE BEST"/>
            </v:shape>
          </v:group>
        </w:pict>
      </w:r>
      <w:r>
        <w:rPr>
          <w:noProof/>
          <w:lang w:eastAsia="ru-RU"/>
        </w:rPr>
        <w:pict>
          <v:shape id="Рисунок 36" o:spid="_x0000_s1093" type="#_x0000_t75" style="position:absolute;margin-left:-54pt;margin-top:108pt;width:97.7pt;height:97.6pt;z-index:251660288;visibility:visible">
            <v:imagedata r:id="rId15" o:title="" chromakey="white"/>
          </v:shape>
        </w:pict>
      </w:r>
    </w:p>
    <w:tbl>
      <w:tblPr>
        <w:tblpPr w:leftFromText="180" w:rightFromText="180" w:vertAnchor="page" w:horzAnchor="margin" w:tblpXSpec="right" w:tblpY="1003"/>
        <w:tblW w:w="8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86"/>
      </w:tblGrid>
      <w:tr w:rsidR="00E03977" w:rsidTr="00126441">
        <w:trPr>
          <w:trHeight w:val="135"/>
        </w:trPr>
        <w:tc>
          <w:tcPr>
            <w:tcW w:w="8086" w:type="dxa"/>
            <w:vAlign w:val="bottom"/>
          </w:tcPr>
          <w:p w:rsidR="00E03977" w:rsidRPr="00126441" w:rsidRDefault="00E03977" w:rsidP="00126441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1F497D"/>
                <w:sz w:val="24"/>
                <w:szCs w:val="24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  <w:tr w:rsidR="00E03977" w:rsidTr="00126441">
        <w:tc>
          <w:tcPr>
            <w:tcW w:w="8086" w:type="dxa"/>
          </w:tcPr>
          <w:p w:rsidR="00E03977" w:rsidRPr="00126441" w:rsidRDefault="00E03977" w:rsidP="00126441">
            <w:pPr>
              <w:spacing w:after="0"/>
              <w:rPr>
                <w:rFonts w:ascii="Times New Roman" w:hAnsi="Times New Roman"/>
                <w:b/>
                <w:i/>
                <w:color w:val="5F497A"/>
                <w:sz w:val="40"/>
                <w:szCs w:val="40"/>
              </w:rPr>
            </w:pPr>
          </w:p>
        </w:tc>
      </w:tr>
    </w:tbl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Pr="006A3AE0" w:rsidRDefault="00E03977" w:rsidP="006A3AE0"/>
    <w:p w:rsidR="00E03977" w:rsidRDefault="00E03977" w:rsidP="006A3AE0">
      <w:r>
        <w:rPr>
          <w:noProof/>
          <w:lang w:eastAsia="ru-RU"/>
        </w:rPr>
        <w:pict>
          <v:shape id="Рисунок 44" o:spid="_x0000_s1094" type="#_x0000_t75" style="position:absolute;margin-left:-12.9pt;margin-top:18.75pt;width:499.9pt;height:120pt;z-index:-251651072;visibility:visible">
            <v:imagedata r:id="rId16" o:title="" chromakey="black"/>
          </v:shape>
        </w:pict>
      </w:r>
    </w:p>
    <w:p w:rsidR="00E03977" w:rsidRPr="006A3AE0" w:rsidRDefault="00E03977" w:rsidP="006A3AE0"/>
    <w:p w:rsidR="00E03977" w:rsidRDefault="00E03977" w:rsidP="006A3AE0"/>
    <w:p w:rsidR="00E03977" w:rsidRDefault="00E03977" w:rsidP="006A3AE0">
      <w:pPr>
        <w:tabs>
          <w:tab w:val="left" w:pos="2912"/>
        </w:tabs>
      </w:pPr>
      <w:r>
        <w:tab/>
      </w:r>
    </w:p>
    <w:p w:rsidR="00E03977" w:rsidRDefault="00E03977" w:rsidP="006A3AE0">
      <w:pPr>
        <w:tabs>
          <w:tab w:val="left" w:pos="2912"/>
        </w:tabs>
      </w:pPr>
    </w:p>
    <w:p w:rsidR="00E03977" w:rsidRDefault="00E03977" w:rsidP="006A3AE0">
      <w:pPr>
        <w:tabs>
          <w:tab w:val="left" w:pos="2912"/>
        </w:tabs>
      </w:pPr>
      <w:r>
        <w:rPr>
          <w:noProof/>
          <w:lang w:eastAsia="ru-RU"/>
        </w:rPr>
        <w:pict>
          <v:group id="_x0000_s1095" style="position:absolute;margin-left:-47.45pt;margin-top:20.3pt;width:110.4pt;height:758.5pt;z-index:251661312" coordorigin="1273,1328" coordsize="2208,15170">
            <v:roundrect id="_x0000_s1096" style="position:absolute;left:1273;top:5680;width:2208;height:10818" arcsize="10923f"/>
            <v:roundrect id="_x0000_s1097" style="position:absolute;left:1273;top:3504;width:2208;height:2176" arcsize="10923f"/>
            <v:group id="_x0000_s1098" style="position:absolute;left:1273;top:1328;width:2208;height:2176" coordorigin="1024,2750" coordsize="2208,2176">
              <v:roundrect id="_x0000_s1099" style="position:absolute;left:1024;top:2750;width:2208;height:2176" arcsize="10923f"/>
              <v:shape id="_x0000_s1100" type="#_x0000_t136" style="position:absolute;left:1384;top:3016;width:1464;height:1622" fillcolor="black">
                <v:shadow color="#868686"/>
                <v:textpath style="font-family:&quot;Bookman Old Style&quot;;font-weight:bold;v-text-kern:t" trim="t" fitpath="t" string="7а"/>
              </v:shape>
            </v:group>
            <v:shape id="_x0000_s1101" type="#_x0000_t136" style="position:absolute;left:-2834;top:10247;width:10240;height:1622;rotation:90" fillcolor="black">
              <v:shadow color="#868686"/>
              <v:textpath style="font-family:&quot;Arial Black&quot;;v-rotate-letters:t;v-text-kern:t" trim="t" fitpath="t" string="ПРАВИЛА ДОРОЖНОГО ДВИЖЕНИЯ"/>
            </v:shape>
            <v:shape id="_x0000_s1102" type="#_x0000_t175" style="position:absolute;left:1550;top:5070;width:1622;height:510" adj="7200" fillcolor="black">
              <v:shadow color="#868686"/>
              <v:textpath style="font-family:&quot;Times New Roman&quot;;v-text-kern:t" trim="t" fitpath="t" string="THE BEST"/>
            </v:shape>
          </v:group>
        </w:pict>
      </w:r>
    </w:p>
    <w:p w:rsidR="00E03977" w:rsidRDefault="00E03977" w:rsidP="006A3AE0">
      <w:pPr>
        <w:tabs>
          <w:tab w:val="left" w:pos="2912"/>
        </w:tabs>
      </w:pPr>
      <w:r>
        <w:rPr>
          <w:noProof/>
          <w:lang w:eastAsia="ru-RU"/>
        </w:rPr>
        <w:pict>
          <v:shape id="Рисунок 43" o:spid="_x0000_s1103" type="#_x0000_t75" style="position:absolute;margin-left:79.35pt;margin-top:429.35pt;width:398.2pt;height:327.5pt;z-index:-251652096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39" o:spid="_x0000_s1104" type="#_x0000_t75" style="position:absolute;margin-left:-27.55pt;margin-top:106.15pt;width:81.7pt;height:81.6pt;z-index:251662336;visibility:visible">
            <v:imagedata r:id="rId18" o:title="" chromakey="white"/>
          </v:shape>
        </w:pict>
      </w:r>
    </w:p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Pr="00944529" w:rsidRDefault="00E03977" w:rsidP="00944529"/>
    <w:p w:rsidR="00E03977" w:rsidRDefault="00E03977" w:rsidP="00944529"/>
    <w:p w:rsidR="00E03977" w:rsidRDefault="00E03977" w:rsidP="00944529"/>
    <w:p w:rsidR="00E03977" w:rsidRDefault="00E03977" w:rsidP="00944529">
      <w:pPr>
        <w:tabs>
          <w:tab w:val="left" w:pos="2336"/>
        </w:tabs>
        <w:rPr>
          <w:lang w:val="en-US"/>
        </w:rPr>
      </w:pPr>
      <w:r>
        <w:tab/>
      </w: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Default="00E03977" w:rsidP="00944529">
      <w:pPr>
        <w:tabs>
          <w:tab w:val="left" w:pos="2336"/>
        </w:tabs>
        <w:rPr>
          <w:lang w:val="en-US"/>
        </w:rPr>
      </w:pPr>
    </w:p>
    <w:p w:rsidR="00E03977" w:rsidRPr="00944529" w:rsidRDefault="00E03977" w:rsidP="00944529">
      <w:pPr>
        <w:tabs>
          <w:tab w:val="left" w:pos="2336"/>
        </w:tabs>
        <w:rPr>
          <w:lang w:val="en-US"/>
        </w:rPr>
      </w:pPr>
      <w:r>
        <w:rPr>
          <w:noProof/>
          <w:lang w:eastAsia="ru-RU"/>
        </w:rPr>
        <w:pict>
          <v:group id="_x0000_s1105" style="position:absolute;margin-left:-54pt;margin-top:18pt;width:110.4pt;height:758.5pt;z-index:251666432" coordorigin="1273,1328" coordsize="2208,15170">
            <v:roundrect id="_x0000_s1106" style="position:absolute;left:1273;top:5680;width:2208;height:10818" arcsize="10923f" fillcolor="#f79646" strokecolor="#f2f2f2" strokeweight="3pt">
              <v:shadow type="perspective" color="#974706" opacity=".5" offset="1pt" offset2="-1pt"/>
            </v:roundrect>
            <v:roundrect id="_x0000_s1107" style="position:absolute;left:1273;top:3504;width:2208;height:2176" arcsize="10923f" fillcolor="#f79646" strokecolor="#f2f2f2" strokeweight="3pt">
              <v:shadow type="perspective" color="#974706" opacity=".5" offset="1pt" offset2="-1pt"/>
            </v:roundrect>
            <v:group id="_x0000_s1108" style="position:absolute;left:1273;top:1328;width:2208;height:2176" coordorigin="1024,2750" coordsize="2208,2176">
              <v:roundrect id="_x0000_s1109" style="position:absolute;left:1024;top:2750;width:2208;height:2176" arcsize="10923f" fillcolor="#f79646" strokecolor="#f2f2f2" strokeweight="3pt">
                <v:shadow type="perspective" color="#974706" opacity=".5" offset="1pt" offset2="-1pt"/>
              </v:roundrect>
              <v:shape id="_x0000_s1110" type="#_x0000_t136" style="position:absolute;left:1384;top:3016;width:1464;height:1622" fillcolor="#f79646" strokecolor="#f2f2f2" strokeweight="3pt">
                <v:shadow type="perspective" color="#974706" opacity=".5" offset="1pt" offset2="-1pt"/>
                <v:textpath style="font-family:&quot;Bookman Old Style&quot;;font-weight:bold;v-text-kern:t" trim="t" fitpath="t" string="7а"/>
              </v:shape>
            </v:group>
            <v:shape id="_x0000_s1111" type="#_x0000_t136" style="position:absolute;left:-2834;top:10247;width:10240;height:1622;rotation:90" fillcolor="#f79646" strokecolor="#f2f2f2" strokeweight="3pt">
              <v:shadow type="perspective" color="#974706" opacity=".5" offset="1pt" offset2="-1pt"/>
              <v:textpath style="font-family:&quot;Arial Black&quot;;v-rotate-letters:t;v-text-kern:t" trim="t" fitpath="t" string="Наше дежурство"/>
            </v:shape>
            <v:shape id="_x0000_s1112" type="#_x0000_t175" style="position:absolute;left:1550;top:5070;width:1622;height:510" adj="7200" fillcolor="#f79646" strokecolor="#f2f2f2" strokeweight="3pt">
              <v:shadow type="perspective" color="#974706" opacity=".5" offset="1pt" offset2="-1pt"/>
              <v:textpath style="font-family:&quot;Times New Roman&quot;;v-text-kern:t" trim="t" fitpath="t" string="THE BEST"/>
            </v:shape>
          </v:group>
        </w:pict>
      </w:r>
      <w:r>
        <w:rPr>
          <w:noProof/>
          <w:lang w:eastAsia="ru-RU"/>
        </w:rPr>
        <w:pict>
          <v:shape id="Рисунок 4" o:spid="_x0000_s1113" type="#_x0000_t75" style="position:absolute;margin-left:60.55pt;margin-top:426pt;width:404.8pt;height:368pt;z-index:-251648000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1" o:spid="_x0000_s1114" type="#_x0000_t75" style="position:absolute;margin-left:-27.55pt;margin-top:131.6pt;width:72.1pt;height:72.45pt;z-index:251667456;visibility:visible">
            <v:imagedata r:id="rId20" o:title=""/>
          </v:shape>
        </w:pict>
      </w:r>
    </w:p>
    <w:sectPr w:rsidR="00E03977" w:rsidRPr="00944529" w:rsidSect="001B34D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42CD"/>
    <w:rsid w:val="000C21D7"/>
    <w:rsid w:val="001046B0"/>
    <w:rsid w:val="001051D6"/>
    <w:rsid w:val="0011338A"/>
    <w:rsid w:val="0011684A"/>
    <w:rsid w:val="00126441"/>
    <w:rsid w:val="001B34D1"/>
    <w:rsid w:val="00244B9B"/>
    <w:rsid w:val="002A7EB7"/>
    <w:rsid w:val="002E4B49"/>
    <w:rsid w:val="003D2477"/>
    <w:rsid w:val="003F20BA"/>
    <w:rsid w:val="00431C13"/>
    <w:rsid w:val="004552C7"/>
    <w:rsid w:val="00461A55"/>
    <w:rsid w:val="004C31E6"/>
    <w:rsid w:val="005540F0"/>
    <w:rsid w:val="005703F3"/>
    <w:rsid w:val="0057426D"/>
    <w:rsid w:val="006A3AE0"/>
    <w:rsid w:val="006A4C4D"/>
    <w:rsid w:val="006F103A"/>
    <w:rsid w:val="00786FCE"/>
    <w:rsid w:val="008028A5"/>
    <w:rsid w:val="00861055"/>
    <w:rsid w:val="00873EC3"/>
    <w:rsid w:val="009359DA"/>
    <w:rsid w:val="00944529"/>
    <w:rsid w:val="00974971"/>
    <w:rsid w:val="00974B21"/>
    <w:rsid w:val="00981D72"/>
    <w:rsid w:val="00A82751"/>
    <w:rsid w:val="00B67E11"/>
    <w:rsid w:val="00B86237"/>
    <w:rsid w:val="00BD58E3"/>
    <w:rsid w:val="00C442C4"/>
    <w:rsid w:val="00C45458"/>
    <w:rsid w:val="00C650E6"/>
    <w:rsid w:val="00D00213"/>
    <w:rsid w:val="00D2286E"/>
    <w:rsid w:val="00D447A8"/>
    <w:rsid w:val="00D7510C"/>
    <w:rsid w:val="00D842CD"/>
    <w:rsid w:val="00D951BB"/>
    <w:rsid w:val="00DE32BB"/>
    <w:rsid w:val="00E03977"/>
    <w:rsid w:val="00E30501"/>
    <w:rsid w:val="00E472C9"/>
    <w:rsid w:val="00ED58FC"/>
    <w:rsid w:val="00FE1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EC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B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74B2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8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115</TotalTime>
  <Pages>9</Pages>
  <Words>76</Words>
  <Characters>434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8</cp:revision>
  <cp:lastPrinted>2013-09-12T16:17:00Z</cp:lastPrinted>
  <dcterms:created xsi:type="dcterms:W3CDTF">2013-09-04T14:06:00Z</dcterms:created>
  <dcterms:modified xsi:type="dcterms:W3CDTF">2015-12-17T16:21:00Z</dcterms:modified>
</cp:coreProperties>
</file>