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A537EB" w:rsidRDefault="00345BB1" w:rsidP="00701488">
      <w:pPr>
        <w:spacing w:after="0"/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4179570</wp:posOffset>
                </wp:positionH>
                <wp:positionV relativeFrom="page">
                  <wp:posOffset>1940560</wp:posOffset>
                </wp:positionV>
                <wp:extent cx="2171700" cy="773430"/>
                <wp:effectExtent l="0" t="0" r="1905" b="635"/>
                <wp:wrapNone/>
                <wp:docPr id="21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Default="00A97BC6">
                            <w:pPr>
                              <w:pStyle w:val="a6"/>
                              <w:rPr>
                                <w:caps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caps/>
                                <w:sz w:val="32"/>
                                <w:szCs w:val="32"/>
                                <w:lang w:val="ru-RU"/>
                              </w:rPr>
                              <w:t>Мдоу «Детский сад №153»</w:t>
                            </w:r>
                          </w:p>
                          <w:p w:rsidR="0021505F" w:rsidRPr="00FF0996" w:rsidRDefault="0021505F">
                            <w:pPr>
                              <w:pStyle w:val="a6"/>
                              <w:rPr>
                                <w:caps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caps/>
                                <w:sz w:val="32"/>
                                <w:szCs w:val="32"/>
                                <w:lang w:val="ru-RU"/>
                              </w:rPr>
                              <w:t>г.Саратов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7" o:spid="_x0000_s1026" type="#_x0000_t202" style="position:absolute;left:0;text-align:left;margin-left:329.1pt;margin-top:152.8pt;width:171pt;height:60.9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Default="00A97BC6">
                      <w:pPr>
                        <w:pStyle w:val="a6"/>
                        <w:rPr>
                          <w:caps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caps/>
                          <w:sz w:val="32"/>
                          <w:szCs w:val="32"/>
                          <w:lang w:val="ru-RU"/>
                        </w:rPr>
                        <w:t>Мдоу «Детский сад №153»</w:t>
                      </w:r>
                    </w:p>
                    <w:p w:rsidR="0021505F" w:rsidRPr="00FF0996" w:rsidRDefault="0021505F">
                      <w:pPr>
                        <w:pStyle w:val="a6"/>
                        <w:rPr>
                          <w:caps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caps/>
                          <w:sz w:val="32"/>
                          <w:szCs w:val="32"/>
                          <w:lang w:val="ru-RU"/>
                        </w:rPr>
                        <w:t>г.Саратов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4352925</wp:posOffset>
                </wp:positionV>
                <wp:extent cx="1792605" cy="1670050"/>
                <wp:effectExtent l="2540" t="0" r="0" b="0"/>
                <wp:wrapNone/>
                <wp:docPr id="20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167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345BB1">
                            <w:bookmarkStart w:id="0" w:name="_GoBack"/>
                            <w:r>
                              <w:rPr>
                                <w:noProof/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638300" cy="1473501"/>
                                  <wp:effectExtent l="0" t="0" r="0" b="0"/>
                                  <wp:docPr id="174" name="Рисунок 174" descr="C:\Users\USER\Desktop\90266906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4" descr="C:\Users\USER\Desktop\90266906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635" cy="1473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27" type="#_x0000_t202" style="position:absolute;left:0;text-align:left;margin-left:336.2pt;margin-top:342.75pt;width:141.15pt;height:131.5pt;z-index:251645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" filled="f" stroked="f">
                <v:textbox style="mso-fit-shape-to-text:t">
                  <w:txbxContent>
                    <w:p w:rsidR="00A537EB" w:rsidRDefault="00345BB1">
                      <w:r>
                        <w:rPr>
                          <w:noProof/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>
                            <wp:extent cx="1638300" cy="1473501"/>
                            <wp:effectExtent l="0" t="0" r="0" b="0"/>
                            <wp:docPr id="174" name="Рисунок 174" descr="C:\Users\USER\Desktop\90266906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4" descr="C:\Users\USER\Desktop\90266906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635" cy="1473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page">
                  <wp:posOffset>7666990</wp:posOffset>
                </wp:positionH>
                <wp:positionV relativeFrom="page">
                  <wp:posOffset>6286500</wp:posOffset>
                </wp:positionV>
                <wp:extent cx="2139950" cy="715010"/>
                <wp:effectExtent l="0" t="0" r="3810" b="0"/>
                <wp:wrapNone/>
                <wp:docPr id="19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51E75" w:rsidRPr="00651E75" w:rsidRDefault="00651E75" w:rsidP="00651E75">
                            <w:pPr>
                              <w:pStyle w:val="21"/>
                              <w:rPr>
                                <w:b/>
                                <w:bCs/>
                                <w:lang w:val="ru-RU"/>
                              </w:rPr>
                            </w:pPr>
                            <w:r w:rsidRPr="00651E75">
                              <w:rPr>
                                <w:b/>
                                <w:bCs/>
                                <w:lang w:val="ru-RU"/>
                              </w:rPr>
                              <w:t>Разработала инструктор по физической культуре: Пономаренко Ю.Н.</w:t>
                            </w:r>
                          </w:p>
                          <w:p w:rsidR="00A537EB" w:rsidRPr="00FF0996" w:rsidRDefault="00A537EB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28" type="#_x0000_t202" style="position:absolute;left:0;text-align:left;margin-left:603.7pt;margin-top:495pt;width:168.5pt;height:56.3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651E75" w:rsidRPr="00651E75" w:rsidRDefault="00651E75" w:rsidP="00651E75">
                      <w:pPr>
                        <w:pStyle w:val="21"/>
                        <w:rPr>
                          <w:b/>
                          <w:bCs/>
                          <w:lang w:val="ru-RU"/>
                        </w:rPr>
                      </w:pPr>
                      <w:r w:rsidRPr="00651E75">
                        <w:rPr>
                          <w:b/>
                          <w:bCs/>
                          <w:lang w:val="ru-RU"/>
                        </w:rPr>
                        <w:t>Разработала инструктор по физической культуре: Пономаренко Ю.Н.</w:t>
                      </w:r>
                    </w:p>
                    <w:p w:rsidR="00A537EB" w:rsidRPr="00FF0996" w:rsidRDefault="00A537EB">
                      <w:pPr>
                        <w:pStyle w:val="21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7298055</wp:posOffset>
                </wp:positionH>
                <wp:positionV relativeFrom="page">
                  <wp:posOffset>2439670</wp:posOffset>
                </wp:positionV>
                <wp:extent cx="2829560" cy="2138045"/>
                <wp:effectExtent l="1905" t="1270" r="0" b="3810"/>
                <wp:wrapNone/>
                <wp:docPr id="18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213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345BB1">
                            <w:r>
                              <w:rPr>
                                <w:noProof/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647950" cy="1914525"/>
                                  <wp:effectExtent l="0" t="0" r="0" b="9525"/>
                                  <wp:docPr id="175" name="Рисунок 175" descr="C:\Users\USER\Desktop\843917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5" descr="C:\Users\USER\Desktop\843917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29" type="#_x0000_t202" style="position:absolute;left:0;text-align:left;margin-left:574.65pt;margin-top:192.1pt;width:222.8pt;height:168.35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" filled="f" stroked="f">
                <v:textbox style="mso-fit-shape-to-text:t">
                  <w:txbxContent>
                    <w:p w:rsidR="00A537EB" w:rsidRDefault="00345BB1">
                      <w:r>
                        <w:rPr>
                          <w:noProof/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>
                            <wp:extent cx="2647950" cy="1914525"/>
                            <wp:effectExtent l="0" t="0" r="0" b="9525"/>
                            <wp:docPr id="175" name="Рисунок 175" descr="C:\Users\USER\Desktop\843917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5" descr="C:\Users\USER\Desktop\843917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50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page">
                  <wp:posOffset>3846195</wp:posOffset>
                </wp:positionH>
                <wp:positionV relativeFrom="page">
                  <wp:posOffset>5866765</wp:posOffset>
                </wp:positionV>
                <wp:extent cx="2171700" cy="169545"/>
                <wp:effectExtent l="0" t="0" r="1905" b="2540"/>
                <wp:wrapNone/>
                <wp:docPr id="17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3A1A56" w:rsidRDefault="00A537EB" w:rsidP="00A97BC6">
                            <w:pPr>
                              <w:pStyle w:val="21"/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  <w:p w:rsidR="00A537EB" w:rsidRPr="003A1A56" w:rsidRDefault="00A537EB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  <w:r w:rsidRPr="003A1A56">
                              <w:rPr>
                                <w:lang w:val="ru-RU"/>
                              </w:rPr>
                              <w:t>Адрес 2</w:t>
                            </w:r>
                          </w:p>
                          <w:p w:rsidR="00A537EB" w:rsidRPr="003A1A56" w:rsidRDefault="00A537EB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  <w:r w:rsidRPr="003A1A56">
                              <w:rPr>
                                <w:lang w:val="ru-RU"/>
                              </w:rPr>
                              <w:t xml:space="preserve">Почтовый индекс, </w:t>
                            </w:r>
                            <w:proofErr w:type="gramStart"/>
                            <w:r w:rsidRPr="003A1A56">
                              <w:rPr>
                                <w:lang w:val="ru-RU"/>
                              </w:rPr>
                              <w:t>район,</w:t>
                            </w:r>
                            <w:r>
                              <w:t> </w:t>
                            </w:r>
                            <w:r w:rsidRPr="003A1A56">
                              <w:rPr>
                                <w:lang w:val="ru-RU"/>
                              </w:rPr>
                              <w:t xml:space="preserve"> город</w:t>
                            </w:r>
                            <w:proofErr w:type="gramEnd"/>
                          </w:p>
                          <w:p w:rsidR="00A537EB" w:rsidRPr="003A1A56" w:rsidRDefault="00A537EB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  <w:r w:rsidRPr="003A1A56">
                              <w:rPr>
                                <w:lang w:val="ru-RU"/>
                              </w:rPr>
                              <w:t>Телефон: (код) 555-55-33</w:t>
                            </w:r>
                          </w:p>
                          <w:p w:rsidR="00A537EB" w:rsidRPr="003A1A56" w:rsidRDefault="00A537EB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  <w:r w:rsidRPr="003A1A56">
                              <w:rPr>
                                <w:lang w:val="ru-RU"/>
                              </w:rPr>
                              <w:t>Факс: (код) 555-55-33</w:t>
                            </w:r>
                          </w:p>
                          <w:p w:rsidR="00A537EB" w:rsidRPr="003A1A56" w:rsidRDefault="00A537EB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  <w:r w:rsidRPr="003A1A56">
                              <w:rPr>
                                <w:lang w:val="ru-RU"/>
                              </w:rPr>
                              <w:t>Адрес электронной почты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0" type="#_x0000_t202" style="position:absolute;left:0;text-align:left;margin-left:302.85pt;margin-top:461.95pt;width:171pt;height:13.3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A537EB" w:rsidRPr="003A1A56" w:rsidRDefault="00A537EB" w:rsidP="00A97BC6">
                      <w:pPr>
                        <w:pStyle w:val="21"/>
                        <w:jc w:val="both"/>
                        <w:rPr>
                          <w:lang w:val="ru-RU"/>
                        </w:rPr>
                      </w:pPr>
                    </w:p>
                    <w:p w:rsidR="00A537EB" w:rsidRPr="003A1A56" w:rsidRDefault="00A537EB">
                      <w:pPr>
                        <w:pStyle w:val="21"/>
                        <w:rPr>
                          <w:lang w:val="ru-RU"/>
                        </w:rPr>
                      </w:pPr>
                      <w:r w:rsidRPr="003A1A56">
                        <w:rPr>
                          <w:lang w:val="ru-RU"/>
                        </w:rPr>
                        <w:t>Адрес 2</w:t>
                      </w:r>
                    </w:p>
                    <w:p w:rsidR="00A537EB" w:rsidRPr="003A1A56" w:rsidRDefault="00A537EB">
                      <w:pPr>
                        <w:pStyle w:val="21"/>
                        <w:rPr>
                          <w:lang w:val="ru-RU"/>
                        </w:rPr>
                      </w:pPr>
                      <w:r w:rsidRPr="003A1A56">
                        <w:rPr>
                          <w:lang w:val="ru-RU"/>
                        </w:rPr>
                        <w:t xml:space="preserve">Почтовый индекс, </w:t>
                      </w:r>
                      <w:proofErr w:type="gramStart"/>
                      <w:r w:rsidRPr="003A1A56">
                        <w:rPr>
                          <w:lang w:val="ru-RU"/>
                        </w:rPr>
                        <w:t>район,</w:t>
                      </w:r>
                      <w:r>
                        <w:t> </w:t>
                      </w:r>
                      <w:r w:rsidRPr="003A1A56">
                        <w:rPr>
                          <w:lang w:val="ru-RU"/>
                        </w:rPr>
                        <w:t xml:space="preserve"> город</w:t>
                      </w:r>
                      <w:proofErr w:type="gramEnd"/>
                    </w:p>
                    <w:p w:rsidR="00A537EB" w:rsidRPr="003A1A56" w:rsidRDefault="00A537EB">
                      <w:pPr>
                        <w:pStyle w:val="21"/>
                        <w:rPr>
                          <w:lang w:val="ru-RU"/>
                        </w:rPr>
                      </w:pPr>
                      <w:r w:rsidRPr="003A1A56">
                        <w:rPr>
                          <w:lang w:val="ru-RU"/>
                        </w:rPr>
                        <w:t>Телефон: (код) 555-55-33</w:t>
                      </w:r>
                    </w:p>
                    <w:p w:rsidR="00A537EB" w:rsidRPr="003A1A56" w:rsidRDefault="00A537EB">
                      <w:pPr>
                        <w:pStyle w:val="21"/>
                        <w:rPr>
                          <w:lang w:val="ru-RU"/>
                        </w:rPr>
                      </w:pPr>
                      <w:r w:rsidRPr="003A1A56">
                        <w:rPr>
                          <w:lang w:val="ru-RU"/>
                        </w:rPr>
                        <w:t>Факс: (код) 555-55-33</w:t>
                      </w:r>
                    </w:p>
                    <w:p w:rsidR="00A537EB" w:rsidRPr="003A1A56" w:rsidRDefault="00A537EB">
                      <w:pPr>
                        <w:pStyle w:val="21"/>
                        <w:rPr>
                          <w:lang w:val="ru-RU"/>
                        </w:rPr>
                      </w:pPr>
                      <w:r w:rsidRPr="003A1A56">
                        <w:rPr>
                          <w:lang w:val="ru-RU"/>
                        </w:rPr>
                        <w:t>Адрес электронной почты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601345</wp:posOffset>
                </wp:positionH>
                <wp:positionV relativeFrom="page">
                  <wp:posOffset>1940560</wp:posOffset>
                </wp:positionV>
                <wp:extent cx="2603500" cy="2078990"/>
                <wp:effectExtent l="1270" t="0" r="0" b="0"/>
                <wp:wrapNone/>
                <wp:docPr id="16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207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345BB1">
                            <w:r>
                              <w:rPr>
                                <w:noProof/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419350" cy="1857375"/>
                                  <wp:effectExtent l="0" t="0" r="0" b="9525"/>
                                  <wp:docPr id="176" name="Рисунок 176" descr="C:\Users\USER\Desktop\2015-03-02_18-15-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6" descr="C:\Users\USER\Desktop\2015-03-02_18-15-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35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31" type="#_x0000_t202" style="position:absolute;left:0;text-align:left;margin-left:47.35pt;margin-top:152.8pt;width:205pt;height:163.7pt;z-index:251666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jpuAIAAMI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" filled="f" stroked="f">
                <v:textbox style="mso-fit-shape-to-text:t">
                  <w:txbxContent>
                    <w:p w:rsidR="00A537EB" w:rsidRDefault="00345BB1">
                      <w:r>
                        <w:rPr>
                          <w:noProof/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>
                            <wp:extent cx="2419350" cy="1857375"/>
                            <wp:effectExtent l="0" t="0" r="0" b="9525"/>
                            <wp:docPr id="176" name="Рисунок 176" descr="C:\Users\USER\Desktop\2015-03-02_18-15-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6" descr="C:\Users\USER\Desktop\2015-03-02_18-15-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9350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3832225</wp:posOffset>
                </wp:positionV>
                <wp:extent cx="2130425" cy="2518410"/>
                <wp:effectExtent l="2540" t="3175" r="635" b="2540"/>
                <wp:wrapNone/>
                <wp:docPr id="1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251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7BC6" w:rsidRPr="00A97BC6" w:rsidRDefault="00A97BC6" w:rsidP="00A97BC6">
                            <w:pPr>
                              <w:pStyle w:val="20"/>
                              <w:rPr>
                                <w:b/>
                                <w:spacing w:val="-5"/>
                                <w:kern w:val="0"/>
                                <w:sz w:val="22"/>
                                <w:szCs w:val="22"/>
                                <w:u w:val="single"/>
                                <w:lang w:val="ru-RU" w:bidi="en-US"/>
                              </w:rPr>
                            </w:pPr>
                            <w:r w:rsidRPr="00A97BC6">
                              <w:rPr>
                                <w:b/>
                                <w:spacing w:val="-5"/>
                                <w:kern w:val="0"/>
                                <w:sz w:val="22"/>
                                <w:szCs w:val="22"/>
                                <w:u w:val="single"/>
                                <w:lang w:val="ru-RU" w:bidi="en-US"/>
                              </w:rPr>
                              <w:t>Что такое плоскостопие?</w:t>
                            </w:r>
                          </w:p>
                          <w:p w:rsidR="00A97BC6" w:rsidRPr="00580A92" w:rsidRDefault="00A97BC6" w:rsidP="00A97BC6">
                            <w:pPr>
                              <w:pStyle w:val="20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  <w:kern w:val="0"/>
                                <w:sz w:val="24"/>
                                <w:szCs w:val="24"/>
                                <w:lang w:val="ru-RU" w:bidi="en-US"/>
                              </w:rPr>
                            </w:pPr>
                            <w:r w:rsidRPr="00580A92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  <w:kern w:val="0"/>
                                <w:sz w:val="24"/>
                                <w:szCs w:val="24"/>
                                <w:lang w:val="ru-RU" w:bidi="en-US"/>
                              </w:rPr>
                              <w:t>Свод нормально сформированной стопы представляет собой арку, он служит пружиной, амортизатором, сглаживает толчки и сотрясения</w:t>
                            </w:r>
                          </w:p>
                          <w:p w:rsidR="00A97BC6" w:rsidRPr="00580A92" w:rsidRDefault="00A97BC6" w:rsidP="00A97BC6">
                            <w:pPr>
                              <w:pStyle w:val="20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  <w:kern w:val="0"/>
                                <w:sz w:val="24"/>
                                <w:szCs w:val="24"/>
                                <w:lang w:val="ru-RU" w:bidi="en-US"/>
                              </w:rPr>
                            </w:pPr>
                            <w:r w:rsidRPr="00580A92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  <w:kern w:val="0"/>
                                <w:sz w:val="24"/>
                                <w:szCs w:val="24"/>
                                <w:lang w:val="ru-RU" w:bidi="en-US"/>
                              </w:rPr>
                              <w:t>тела при ходьбе, беге, прыжках. Свод стопы формируют кости,</w:t>
                            </w:r>
                          </w:p>
                          <w:p w:rsidR="00A97BC6" w:rsidRPr="00580A92" w:rsidRDefault="00A97BC6" w:rsidP="00A97BC6">
                            <w:pPr>
                              <w:pStyle w:val="20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  <w:kern w:val="0"/>
                                <w:sz w:val="24"/>
                                <w:szCs w:val="24"/>
                                <w:lang w:val="ru-RU" w:bidi="en-US"/>
                              </w:rPr>
                            </w:pPr>
                            <w:r w:rsidRPr="00580A92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  <w:kern w:val="0"/>
                                <w:sz w:val="24"/>
                                <w:szCs w:val="24"/>
                                <w:lang w:val="ru-RU" w:bidi="en-US"/>
                              </w:rPr>
                              <w:t>мышцы и связки. Если происходит ослабление мышечно-связочного</w:t>
                            </w:r>
                          </w:p>
                          <w:p w:rsidR="00A537EB" w:rsidRPr="00580A92" w:rsidRDefault="00A97BC6" w:rsidP="00A97BC6">
                            <w:pPr>
                              <w:pStyle w:val="20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580A92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  <w:kern w:val="0"/>
                                <w:sz w:val="24"/>
                                <w:szCs w:val="24"/>
                                <w:lang w:val="ru-RU" w:bidi="en-US"/>
                              </w:rPr>
                              <w:t>аппарата, то нарушается нормальная форма -стопа распластывается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32" type="#_x0000_t202" style="position:absolute;left:0;text-align:left;margin-left:48.2pt;margin-top:301.75pt;width:167.75pt;height:198.3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97BC6" w:rsidRPr="00A97BC6" w:rsidRDefault="00A97BC6" w:rsidP="00A97BC6">
                      <w:pPr>
                        <w:pStyle w:val="20"/>
                        <w:rPr>
                          <w:b/>
                          <w:spacing w:val="-5"/>
                          <w:kern w:val="0"/>
                          <w:sz w:val="22"/>
                          <w:szCs w:val="22"/>
                          <w:u w:val="single"/>
                          <w:lang w:val="ru-RU" w:bidi="en-US"/>
                        </w:rPr>
                      </w:pPr>
                      <w:r w:rsidRPr="00A97BC6">
                        <w:rPr>
                          <w:b/>
                          <w:spacing w:val="-5"/>
                          <w:kern w:val="0"/>
                          <w:sz w:val="22"/>
                          <w:szCs w:val="22"/>
                          <w:u w:val="single"/>
                          <w:lang w:val="ru-RU" w:bidi="en-US"/>
                        </w:rPr>
                        <w:t>Что такое плоскостопие?</w:t>
                      </w:r>
                    </w:p>
                    <w:p w:rsidR="00A97BC6" w:rsidRPr="00580A92" w:rsidRDefault="00A97BC6" w:rsidP="00A97BC6">
                      <w:pPr>
                        <w:pStyle w:val="20"/>
                        <w:spacing w:after="0"/>
                        <w:rPr>
                          <w:rFonts w:ascii="Times New Roman" w:hAnsi="Times New Roman" w:cs="Times New Roman"/>
                          <w:b/>
                          <w:spacing w:val="-5"/>
                          <w:kern w:val="0"/>
                          <w:sz w:val="24"/>
                          <w:szCs w:val="24"/>
                          <w:lang w:val="ru-RU" w:bidi="en-US"/>
                        </w:rPr>
                      </w:pPr>
                      <w:r w:rsidRPr="00580A92">
                        <w:rPr>
                          <w:rFonts w:ascii="Times New Roman" w:hAnsi="Times New Roman" w:cs="Times New Roman"/>
                          <w:b/>
                          <w:spacing w:val="-5"/>
                          <w:kern w:val="0"/>
                          <w:sz w:val="24"/>
                          <w:szCs w:val="24"/>
                          <w:lang w:val="ru-RU" w:bidi="en-US"/>
                        </w:rPr>
                        <w:t>Свод нормально сформированной стопы представляет собой арку, он служит пружиной, амортизатором, сглаживает толчки и сотрясения</w:t>
                      </w:r>
                    </w:p>
                    <w:p w:rsidR="00A97BC6" w:rsidRPr="00580A92" w:rsidRDefault="00A97BC6" w:rsidP="00A97BC6">
                      <w:pPr>
                        <w:pStyle w:val="20"/>
                        <w:spacing w:after="0"/>
                        <w:rPr>
                          <w:rFonts w:ascii="Times New Roman" w:hAnsi="Times New Roman" w:cs="Times New Roman"/>
                          <w:b/>
                          <w:spacing w:val="-5"/>
                          <w:kern w:val="0"/>
                          <w:sz w:val="24"/>
                          <w:szCs w:val="24"/>
                          <w:lang w:val="ru-RU" w:bidi="en-US"/>
                        </w:rPr>
                      </w:pPr>
                      <w:r w:rsidRPr="00580A92">
                        <w:rPr>
                          <w:rFonts w:ascii="Times New Roman" w:hAnsi="Times New Roman" w:cs="Times New Roman"/>
                          <w:b/>
                          <w:spacing w:val="-5"/>
                          <w:kern w:val="0"/>
                          <w:sz w:val="24"/>
                          <w:szCs w:val="24"/>
                          <w:lang w:val="ru-RU" w:bidi="en-US"/>
                        </w:rPr>
                        <w:t>тела при ходьбе, беге, прыжках. Свод стопы формируют кости,</w:t>
                      </w:r>
                    </w:p>
                    <w:p w:rsidR="00A97BC6" w:rsidRPr="00580A92" w:rsidRDefault="00A97BC6" w:rsidP="00A97BC6">
                      <w:pPr>
                        <w:pStyle w:val="20"/>
                        <w:spacing w:after="0"/>
                        <w:rPr>
                          <w:rFonts w:ascii="Times New Roman" w:hAnsi="Times New Roman" w:cs="Times New Roman"/>
                          <w:b/>
                          <w:spacing w:val="-5"/>
                          <w:kern w:val="0"/>
                          <w:sz w:val="24"/>
                          <w:szCs w:val="24"/>
                          <w:lang w:val="ru-RU" w:bidi="en-US"/>
                        </w:rPr>
                      </w:pPr>
                      <w:r w:rsidRPr="00580A92">
                        <w:rPr>
                          <w:rFonts w:ascii="Times New Roman" w:hAnsi="Times New Roman" w:cs="Times New Roman"/>
                          <w:b/>
                          <w:spacing w:val="-5"/>
                          <w:kern w:val="0"/>
                          <w:sz w:val="24"/>
                          <w:szCs w:val="24"/>
                          <w:lang w:val="ru-RU" w:bidi="en-US"/>
                        </w:rPr>
                        <w:t>мышцы и связки. Если происходит ослабление мышечно-связочного</w:t>
                      </w:r>
                    </w:p>
                    <w:p w:rsidR="00A537EB" w:rsidRPr="00580A92" w:rsidRDefault="00A97BC6" w:rsidP="00A97BC6">
                      <w:pPr>
                        <w:pStyle w:val="20"/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580A92">
                        <w:rPr>
                          <w:rFonts w:ascii="Times New Roman" w:hAnsi="Times New Roman" w:cs="Times New Roman"/>
                          <w:b/>
                          <w:spacing w:val="-5"/>
                          <w:kern w:val="0"/>
                          <w:sz w:val="24"/>
                          <w:szCs w:val="24"/>
                          <w:lang w:val="ru-RU" w:bidi="en-US"/>
                        </w:rPr>
                        <w:t>аппарата, то нарушается нормальная форма -стопа распластывается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6050915</wp:posOffset>
                </wp:positionV>
                <wp:extent cx="2139950" cy="316865"/>
                <wp:effectExtent l="0" t="2540" r="3810" b="4445"/>
                <wp:wrapNone/>
                <wp:docPr id="14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A537EB">
                            <w:pPr>
                              <w:pStyle w:val="a7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33" type="#_x0000_t202" style="position:absolute;left:0;text-align:left;margin-left:576.7pt;margin-top:476.45pt;width:168.5pt;height:24.9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6p+g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FF0996" w:rsidRDefault="00A537EB">
                      <w:pPr>
                        <w:pStyle w:val="a7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1087120</wp:posOffset>
                </wp:positionV>
                <wp:extent cx="2130425" cy="966470"/>
                <wp:effectExtent l="2540" t="1270" r="635" b="3810"/>
                <wp:wrapNone/>
                <wp:docPr id="1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96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A97BC6" w:rsidRDefault="00A97BC6" w:rsidP="00A97BC6">
                            <w:pPr>
                              <w:pStyle w:val="2"/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7BC6">
                              <w:rPr>
                                <w:sz w:val="28"/>
                                <w:szCs w:val="28"/>
                                <w:lang w:val="ru-RU"/>
                              </w:rPr>
                              <w:t>Профилактика плоскостопия у детей дошкольного возраста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34" type="#_x0000_t202" style="position:absolute;left:0;text-align:left;margin-left:48.2pt;margin-top:85.6pt;width:167.75pt;height:76.1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yN/AIAAKE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A97BC6" w:rsidRDefault="00A97BC6" w:rsidP="00A97BC6">
                      <w:pPr>
                        <w:pStyle w:val="2"/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97BC6">
                        <w:rPr>
                          <w:sz w:val="28"/>
                          <w:szCs w:val="28"/>
                          <w:lang w:val="ru-RU"/>
                        </w:rPr>
                        <w:t>Профилактика плоскостопия у детей дошкольного возраста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page">
                  <wp:posOffset>7336790</wp:posOffset>
                </wp:positionH>
                <wp:positionV relativeFrom="page">
                  <wp:posOffset>782320</wp:posOffset>
                </wp:positionV>
                <wp:extent cx="2139950" cy="1386840"/>
                <wp:effectExtent l="2540" t="1270" r="635" b="2540"/>
                <wp:wrapNone/>
                <wp:docPr id="12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51E75" w:rsidRPr="00651E75" w:rsidRDefault="00651E75" w:rsidP="00651E75">
                            <w:pPr>
                              <w:pStyle w:val="a9"/>
                              <w:rPr>
                                <w:rFonts w:ascii="Arial" w:hAnsi="Arial" w:cs="Arial"/>
                                <w:b/>
                                <w:lang w:val="ru-RU"/>
                              </w:rPr>
                            </w:pPr>
                            <w:r w:rsidRPr="00651E75">
                              <w:rPr>
                                <w:rFonts w:ascii="Arial" w:hAnsi="Arial" w:cs="Arial"/>
                                <w:b/>
                                <w:lang w:val="ru-RU"/>
                              </w:rPr>
                              <w:t>Обр</w:t>
                            </w:r>
                            <w:r w:rsidR="00FE3DD4">
                              <w:rPr>
                                <w:rFonts w:ascii="Arial" w:hAnsi="Arial" w:cs="Arial"/>
                                <w:b/>
                                <w:lang w:val="ru-RU"/>
                              </w:rPr>
                              <w:t>азовательная область «Физическое развитие</w:t>
                            </w:r>
                            <w:r w:rsidRPr="00651E75">
                              <w:rPr>
                                <w:rFonts w:ascii="Arial" w:hAnsi="Arial" w:cs="Arial"/>
                                <w:b/>
                                <w:lang w:val="ru-RU"/>
                              </w:rPr>
                              <w:t>»</w:t>
                            </w:r>
                          </w:p>
                          <w:p w:rsidR="00A537EB" w:rsidRPr="00FF0996" w:rsidRDefault="00A537EB">
                            <w:pPr>
                              <w:pStyle w:val="a9"/>
                              <w:jc w:val="left"/>
                              <w:rPr>
                                <w:rFonts w:ascii="Arial" w:hAnsi="Arial" w:cs="Arial"/>
                                <w:b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5" o:spid="_x0000_s1035" type="#_x0000_t202" style="position:absolute;left:0;text-align:left;margin-left:577.7pt;margin-top:61.6pt;width:168.5pt;height:109.2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+Wg/QIAAKI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651E75" w:rsidRPr="00651E75" w:rsidRDefault="00651E75" w:rsidP="00651E75">
                      <w:pPr>
                        <w:pStyle w:val="a9"/>
                        <w:rPr>
                          <w:rFonts w:ascii="Arial" w:hAnsi="Arial" w:cs="Arial"/>
                          <w:b/>
                          <w:lang w:val="ru-RU"/>
                        </w:rPr>
                      </w:pPr>
                      <w:r w:rsidRPr="00651E75">
                        <w:rPr>
                          <w:rFonts w:ascii="Arial" w:hAnsi="Arial" w:cs="Arial"/>
                          <w:b/>
                          <w:lang w:val="ru-RU"/>
                        </w:rPr>
                        <w:t>Обр</w:t>
                      </w:r>
                      <w:r w:rsidR="00FE3DD4">
                        <w:rPr>
                          <w:rFonts w:ascii="Arial" w:hAnsi="Arial" w:cs="Arial"/>
                          <w:b/>
                          <w:lang w:val="ru-RU"/>
                        </w:rPr>
                        <w:t>азовательная область «Физическое развитие</w:t>
                      </w:r>
                      <w:r w:rsidRPr="00651E75">
                        <w:rPr>
                          <w:rFonts w:ascii="Arial" w:hAnsi="Arial" w:cs="Arial"/>
                          <w:b/>
                          <w:lang w:val="ru-RU"/>
                        </w:rPr>
                        <w:t>»</w:t>
                      </w:r>
                    </w:p>
                    <w:p w:rsidR="00A537EB" w:rsidRPr="00FF0996" w:rsidRDefault="00A537EB">
                      <w:pPr>
                        <w:pStyle w:val="a9"/>
                        <w:jc w:val="left"/>
                        <w:rPr>
                          <w:rFonts w:ascii="Arial" w:hAnsi="Arial" w:cs="Arial"/>
                          <w:b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1518920</wp:posOffset>
                </wp:positionV>
                <wp:extent cx="2139950" cy="323850"/>
                <wp:effectExtent l="0" t="4445" r="3810" b="0"/>
                <wp:wrapNone/>
                <wp:docPr id="1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A537EB">
                            <w:pPr>
                              <w:pStyle w:val="2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36" type="#_x0000_t202" style="position:absolute;left:0;text-align:left;margin-left:576.7pt;margin-top:119.6pt;width:168.5pt;height:25.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FF0996" w:rsidRDefault="00A537EB">
                      <w:pPr>
                        <w:pStyle w:val="2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0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B2F52"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zM8w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  <w:r w:rsidR="00701488">
        <w:rPr>
          <w:noProof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1188851" wp14:editId="05326831">
                <wp:simplePos x="0" y="0"/>
                <wp:positionH relativeFrom="page">
                  <wp:posOffset>7315200</wp:posOffset>
                </wp:positionH>
                <wp:positionV relativeFrom="page">
                  <wp:posOffset>504825</wp:posOffset>
                </wp:positionV>
                <wp:extent cx="2876550" cy="5283835"/>
                <wp:effectExtent l="0" t="0" r="0" b="0"/>
                <wp:wrapNone/>
                <wp:docPr id="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76550" cy="528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2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88851" id="Text Box 358" o:spid="_x0000_s1037" type="#_x0000_t202" style="position:absolute;left:0;text-align:left;margin-left:8in;margin-top:39.75pt;width:226.5pt;height:416.0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 w:rsidR="00701488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3A90185" wp14:editId="25AC1DBD">
                <wp:simplePos x="0" y="0"/>
                <wp:positionH relativeFrom="page">
                  <wp:posOffset>4023995</wp:posOffset>
                </wp:positionH>
                <wp:positionV relativeFrom="margin">
                  <wp:posOffset>9525</wp:posOffset>
                </wp:positionV>
                <wp:extent cx="2787650" cy="5619115"/>
                <wp:effectExtent l="0" t="0" r="0" b="635"/>
                <wp:wrapNone/>
                <wp:docPr id="9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87650" cy="561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2">
                        <w:txbxContent>
                          <w:p w:rsidR="00A537EB" w:rsidRPr="00701488" w:rsidRDefault="00941E2B" w:rsidP="00701488">
                            <w:pPr>
                              <w:pStyle w:val="a5"/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01488">
                              <w:rPr>
                                <w:b/>
                                <w:color w:val="7030A0"/>
                                <w:sz w:val="24"/>
                                <w:szCs w:val="24"/>
                                <w:lang w:val="ru-RU"/>
                              </w:rPr>
                              <w:t>Комплекс упражнений для профилактики плоскостопия для детей дошкольного возраста</w:t>
                            </w:r>
                          </w:p>
                          <w:p w:rsidR="00941E2B" w:rsidRPr="00701488" w:rsidRDefault="00941E2B" w:rsidP="00701488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01488">
                              <w:rPr>
                                <w:sz w:val="24"/>
                                <w:szCs w:val="24"/>
                                <w:lang w:val="ru-RU"/>
                              </w:rPr>
                              <w:t>Перенесение центра тяжести на переднюю часть стопы. Из положения стоя, носки и пятки вместе, спина прямая, держась за опору (спинка стула, шведская стенка), выполнить подъем на носки, 5-8 секунд и снова опуститься на стопу.</w:t>
                            </w:r>
                          </w:p>
                          <w:p w:rsidR="00941E2B" w:rsidRPr="00701488" w:rsidRDefault="00941E2B" w:rsidP="00701488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01488">
                              <w:rPr>
                                <w:sz w:val="24"/>
                                <w:szCs w:val="24"/>
                                <w:lang w:val="ru-RU"/>
                              </w:rPr>
                              <w:t>Из положения сидя на стуле постараться поднять с пола мячик для настольного тенниса или иной мелкий предмет при помощи пальцев ног.</w:t>
                            </w:r>
                          </w:p>
                          <w:p w:rsidR="00941E2B" w:rsidRPr="00701488" w:rsidRDefault="00941E2B" w:rsidP="00701488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01488">
                              <w:rPr>
                                <w:sz w:val="24"/>
                                <w:szCs w:val="24"/>
                                <w:lang w:val="ru-RU"/>
                              </w:rPr>
                              <w:t>«Гусеница». Из положения сидя на стуле, широко расставив ноги, приближайте и отдаляйте от себя стопы по полу при помощи сгибания и разгибания пальцев ног, имитируя движения тела гусеницы.</w:t>
                            </w:r>
                          </w:p>
                          <w:p w:rsidR="00941E2B" w:rsidRPr="00701488" w:rsidRDefault="00941E2B" w:rsidP="00701488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01488">
                              <w:rPr>
                                <w:sz w:val="24"/>
                                <w:szCs w:val="24"/>
                                <w:lang w:val="ru-RU"/>
                              </w:rPr>
                              <w:t>Из положения сидя на стуле, ноги вместе, ступни сомкнуты, следует развести колени в стороны и, оторвав пятки от пола, сомкнуть подошвы.</w:t>
                            </w:r>
                          </w:p>
                          <w:p w:rsidR="00941E2B" w:rsidRPr="00701488" w:rsidRDefault="00941E2B" w:rsidP="00701488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01488">
                              <w:rPr>
                                <w:sz w:val="24"/>
                                <w:szCs w:val="24"/>
                                <w:lang w:val="ru-RU"/>
                              </w:rPr>
                              <w:t>Походить 1-2 минуты на носочках, потом 30-60 секунд на пятках, на внутренней и на внешней стороне стопы.</w:t>
                            </w:r>
                          </w:p>
                          <w:p w:rsidR="00941E2B" w:rsidRPr="00701488" w:rsidRDefault="00941E2B" w:rsidP="00701488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01488">
                              <w:rPr>
                                <w:sz w:val="24"/>
                                <w:szCs w:val="24"/>
                                <w:lang w:val="ru-RU"/>
                              </w:rPr>
                              <w:t>Стоя, сомкнуть стопы вместе, а потом развести как можно шире носки, а потом и того же положения развести как можно шире пятки.</w:t>
                            </w:r>
                          </w:p>
                          <w:p w:rsidR="00941E2B" w:rsidRPr="00701488" w:rsidRDefault="00941E2B" w:rsidP="00701488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01488">
                              <w:rPr>
                                <w:sz w:val="24"/>
                                <w:szCs w:val="24"/>
                                <w:lang w:val="ru-RU"/>
                              </w:rPr>
                              <w:t>Не отрывая стоп от пола выполнить 5-10 приседаний.</w:t>
                            </w:r>
                          </w:p>
                          <w:p w:rsidR="00941E2B" w:rsidRPr="00701488" w:rsidRDefault="00941E2B" w:rsidP="00701488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01488">
                              <w:rPr>
                                <w:sz w:val="24"/>
                                <w:szCs w:val="24"/>
                                <w:lang w:val="ru-RU"/>
                              </w:rPr>
                              <w:t>Стоя на одной ноге, вторую согнуть под прямым углом в колене и выполнять вращательные движения голенью, а потом стопой. Сначала по часовой стрелке, затем против. Выполнив по 4 оборота в каждую сторону повторить то же самое с другой ногой.</w:t>
                            </w:r>
                          </w:p>
                          <w:p w:rsidR="00941E2B" w:rsidRPr="00701488" w:rsidRDefault="00941E2B" w:rsidP="00701488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01488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Ходьба гусиным шагом 30-60 секунд, затем столько же в </w:t>
                            </w:r>
                            <w:proofErr w:type="spellStart"/>
                            <w:r w:rsidRPr="00701488">
                              <w:rPr>
                                <w:sz w:val="24"/>
                                <w:szCs w:val="24"/>
                                <w:lang w:val="ru-RU"/>
                              </w:rPr>
                              <w:t>полуприсяде</w:t>
                            </w:r>
                            <w:proofErr w:type="spellEnd"/>
                            <w:r w:rsidRPr="00701488">
                              <w:rPr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941E2B" w:rsidRPr="00701488" w:rsidRDefault="00941E2B" w:rsidP="00701488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01488">
                              <w:rPr>
                                <w:sz w:val="24"/>
                                <w:szCs w:val="24"/>
                                <w:lang w:val="ru-RU"/>
                              </w:rPr>
                              <w:t>Захватив пальцами одной стопы карандаш походить так 30-40 секунд.</w:t>
                            </w:r>
                          </w:p>
                          <w:p w:rsidR="00941E2B" w:rsidRPr="00941E2B" w:rsidRDefault="00941E2B" w:rsidP="00701488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90185" id="Text Box 357" o:spid="_x0000_s1038" type="#_x0000_t202" style="position:absolute;left:0;text-align:left;margin-left:316.85pt;margin-top:.75pt;width:219.5pt;height:442.4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" filled="f" stroked="f" strokeweight="0" insetpen="t">
                <o:lock v:ext="edit" shapetype="t"/>
                <v:textbox style="mso-next-textbox:#Text Box 358" inset="2.85pt,2.85pt,2.85pt,2.85pt">
                  <w:txbxContent>
                    <w:p w:rsidR="00A537EB" w:rsidRPr="00701488" w:rsidRDefault="00941E2B" w:rsidP="00701488">
                      <w:pPr>
                        <w:pStyle w:val="a5"/>
                        <w:spacing w:after="0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  <w:lang w:val="ru-RU"/>
                        </w:rPr>
                      </w:pPr>
                      <w:r w:rsidRPr="00701488">
                        <w:rPr>
                          <w:b/>
                          <w:color w:val="7030A0"/>
                          <w:sz w:val="24"/>
                          <w:szCs w:val="24"/>
                          <w:lang w:val="ru-RU"/>
                        </w:rPr>
                        <w:t>Комплекс упражнений для профилактики плоскостопия для детей дошкольного возраста</w:t>
                      </w:r>
                    </w:p>
                    <w:p w:rsidR="00941E2B" w:rsidRPr="00701488" w:rsidRDefault="00941E2B" w:rsidP="00701488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701488">
                        <w:rPr>
                          <w:sz w:val="24"/>
                          <w:szCs w:val="24"/>
                          <w:lang w:val="ru-RU"/>
                        </w:rPr>
                        <w:t>Перенесение центра тяжести на переднюю часть стопы. Из положения стоя, носки и пятки вместе, спина прямая, держась за опору (спинка стула, шведская стенка), выполнить подъем на носки, 5-8 секунд и снова опуститься на стопу.</w:t>
                      </w:r>
                    </w:p>
                    <w:p w:rsidR="00941E2B" w:rsidRPr="00701488" w:rsidRDefault="00941E2B" w:rsidP="00701488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701488">
                        <w:rPr>
                          <w:sz w:val="24"/>
                          <w:szCs w:val="24"/>
                          <w:lang w:val="ru-RU"/>
                        </w:rPr>
                        <w:t>Из положения сидя на стуле постараться поднять с пола мячик для настольного тенниса или иной мелкий предмет при помощи пальцев ног.</w:t>
                      </w:r>
                    </w:p>
                    <w:p w:rsidR="00941E2B" w:rsidRPr="00701488" w:rsidRDefault="00941E2B" w:rsidP="00701488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701488">
                        <w:rPr>
                          <w:sz w:val="24"/>
                          <w:szCs w:val="24"/>
                          <w:lang w:val="ru-RU"/>
                        </w:rPr>
                        <w:t>«Гусеница». Из положения сидя на стуле, широко расставив ноги, приближайте и отдаляйте от себя стопы по полу при помощи сгибания и разгибания пальцев ног, имитируя движения тела гусеницы.</w:t>
                      </w:r>
                    </w:p>
                    <w:p w:rsidR="00941E2B" w:rsidRPr="00701488" w:rsidRDefault="00941E2B" w:rsidP="00701488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701488">
                        <w:rPr>
                          <w:sz w:val="24"/>
                          <w:szCs w:val="24"/>
                          <w:lang w:val="ru-RU"/>
                        </w:rPr>
                        <w:t>Из положения сидя на стуле, ноги вместе, ступни сомкнуты, следует развести колени в стороны и, оторвав пятки от пола, сомкнуть подошвы.</w:t>
                      </w:r>
                    </w:p>
                    <w:p w:rsidR="00941E2B" w:rsidRPr="00701488" w:rsidRDefault="00941E2B" w:rsidP="00701488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701488">
                        <w:rPr>
                          <w:sz w:val="24"/>
                          <w:szCs w:val="24"/>
                          <w:lang w:val="ru-RU"/>
                        </w:rPr>
                        <w:t>Походить 1-2 минуты на носочках, потом 30-60 секунд на пятках, на внутренней и на внешней стороне стопы.</w:t>
                      </w:r>
                    </w:p>
                    <w:p w:rsidR="00941E2B" w:rsidRPr="00701488" w:rsidRDefault="00941E2B" w:rsidP="00701488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701488">
                        <w:rPr>
                          <w:sz w:val="24"/>
                          <w:szCs w:val="24"/>
                          <w:lang w:val="ru-RU"/>
                        </w:rPr>
                        <w:t>Стоя, сомкнуть стопы вместе, а потом развести как можно шире носки, а потом и того же положения развести как можно шире пятки.</w:t>
                      </w:r>
                    </w:p>
                    <w:p w:rsidR="00941E2B" w:rsidRPr="00701488" w:rsidRDefault="00941E2B" w:rsidP="00701488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701488">
                        <w:rPr>
                          <w:sz w:val="24"/>
                          <w:szCs w:val="24"/>
                          <w:lang w:val="ru-RU"/>
                        </w:rPr>
                        <w:t>Не отрывая стоп от пола выполнить 5-10 приседаний.</w:t>
                      </w:r>
                    </w:p>
                    <w:p w:rsidR="00941E2B" w:rsidRPr="00701488" w:rsidRDefault="00941E2B" w:rsidP="00701488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701488">
                        <w:rPr>
                          <w:sz w:val="24"/>
                          <w:szCs w:val="24"/>
                          <w:lang w:val="ru-RU"/>
                        </w:rPr>
                        <w:t>Стоя на одной ноге, вторую согнуть под прямым углом в колене и выполнять вращательные движения голенью, а потом стопой. Сначала по часовой стрелке, затем против. Выполнив по 4 оборота в каждую сторону повторить то же самое с другой ногой.</w:t>
                      </w:r>
                    </w:p>
                    <w:p w:rsidR="00941E2B" w:rsidRPr="00701488" w:rsidRDefault="00941E2B" w:rsidP="00701488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701488">
                        <w:rPr>
                          <w:sz w:val="24"/>
                          <w:szCs w:val="24"/>
                          <w:lang w:val="ru-RU"/>
                        </w:rPr>
                        <w:t xml:space="preserve">Ходьба гусиным шагом 30-60 секунд, затем столько же в </w:t>
                      </w:r>
                      <w:proofErr w:type="spellStart"/>
                      <w:r w:rsidRPr="00701488">
                        <w:rPr>
                          <w:sz w:val="24"/>
                          <w:szCs w:val="24"/>
                          <w:lang w:val="ru-RU"/>
                        </w:rPr>
                        <w:t>полуприсяде</w:t>
                      </w:r>
                      <w:proofErr w:type="spellEnd"/>
                      <w:r w:rsidRPr="00701488">
                        <w:rPr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:rsidR="00941E2B" w:rsidRPr="00701488" w:rsidRDefault="00941E2B" w:rsidP="00701488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701488">
                        <w:rPr>
                          <w:sz w:val="24"/>
                          <w:szCs w:val="24"/>
                          <w:lang w:val="ru-RU"/>
                        </w:rPr>
                        <w:t>Захватив пальцами одной стопы карандаш походить так 30-40 секунд.</w:t>
                      </w:r>
                    </w:p>
                    <w:p w:rsidR="00941E2B" w:rsidRPr="00941E2B" w:rsidRDefault="00941E2B" w:rsidP="00701488">
                      <w:pPr>
                        <w:spacing w:after="0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01488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6FDAE01" wp14:editId="5D094E1A">
                <wp:simplePos x="0" y="0"/>
                <wp:positionH relativeFrom="margin">
                  <wp:align>left</wp:align>
                </wp:positionH>
                <wp:positionV relativeFrom="page">
                  <wp:posOffset>2809875</wp:posOffset>
                </wp:positionV>
                <wp:extent cx="2933700" cy="4194810"/>
                <wp:effectExtent l="0" t="0" r="0" b="0"/>
                <wp:wrapNone/>
                <wp:docPr id="7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3700" cy="419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Default="00BD007B" w:rsidP="00BD007B">
                            <w:pPr>
                              <w:pStyle w:val="4"/>
                              <w:jc w:val="center"/>
                              <w:rPr>
                                <w:lang w:val="ru-RU"/>
                              </w:rPr>
                            </w:pPr>
                            <w:proofErr w:type="spellStart"/>
                            <w:r w:rsidRPr="00BD007B">
                              <w:t>Чем</w:t>
                            </w:r>
                            <w:proofErr w:type="spellEnd"/>
                            <w:r w:rsidRPr="00BD007B">
                              <w:t xml:space="preserve"> </w:t>
                            </w:r>
                            <w:proofErr w:type="spellStart"/>
                            <w:r w:rsidRPr="00BD007B">
                              <w:t>опасно</w:t>
                            </w:r>
                            <w:proofErr w:type="spellEnd"/>
                            <w:r w:rsidRPr="00BD007B">
                              <w:t xml:space="preserve"> </w:t>
                            </w:r>
                            <w:proofErr w:type="spellStart"/>
                            <w:r w:rsidRPr="00BD007B">
                              <w:t>плоскостопие</w:t>
                            </w:r>
                            <w:proofErr w:type="spellEnd"/>
                            <w:r w:rsidRPr="00BD007B">
                              <w:t>?</w:t>
                            </w:r>
                          </w:p>
                          <w:p w:rsidR="00BD007B" w:rsidRPr="00701488" w:rsidRDefault="00BD007B" w:rsidP="00BD007B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jc w:val="left"/>
                              <w:rPr>
                                <w:rFonts w:eastAsia="Calibri"/>
                                <w:color w:val="auto"/>
                                <w:kern w:val="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01488">
                              <w:rPr>
                                <w:rFonts w:eastAsia="Calibri"/>
                                <w:color w:val="auto"/>
                                <w:kern w:val="0"/>
                                <w:sz w:val="28"/>
                                <w:szCs w:val="28"/>
                                <w:lang w:val="ru-RU"/>
                              </w:rPr>
                              <w:t>Плоскостопие мешает нормальному движению, со временем формирует неправильную осанку, деформирует кости стопы, нижних конечностей, является причиной тяжелых заболеваний позвоночника.</w:t>
                            </w:r>
                          </w:p>
                          <w:p w:rsidR="00BD007B" w:rsidRPr="00701488" w:rsidRDefault="00BD007B" w:rsidP="00BD007B">
                            <w:pPr>
                              <w:spacing w:after="0" w:line="240" w:lineRule="auto"/>
                              <w:ind w:left="720"/>
                              <w:contextualSpacing/>
                              <w:rPr>
                                <w:rFonts w:eastAsia="Calibri"/>
                                <w:color w:val="auto"/>
                                <w:kern w:val="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BD007B" w:rsidRPr="00701488" w:rsidRDefault="00BD007B" w:rsidP="00BD007B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jc w:val="left"/>
                              <w:rPr>
                                <w:rFonts w:eastAsia="Calibri"/>
                                <w:color w:val="auto"/>
                                <w:kern w:val="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01488">
                              <w:rPr>
                                <w:rFonts w:eastAsia="Calibri"/>
                                <w:color w:val="auto"/>
                                <w:kern w:val="0"/>
                                <w:sz w:val="28"/>
                                <w:szCs w:val="28"/>
                                <w:lang w:val="ru-RU"/>
                              </w:rPr>
                              <w:t>Плоскостопие вызывает боли при ходьбе и физических нагрузках, что отражается на общем самочувствии человека.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DAE01" id="Text Box 355" o:spid="_x0000_s1039" type="#_x0000_t202" style="position:absolute;left:0;text-align:left;margin-left:0;margin-top:221.25pt;width:231pt;height:330.3pt;z-index:25165824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A537EB" w:rsidRDefault="00BD007B" w:rsidP="00BD007B">
                      <w:pPr>
                        <w:pStyle w:val="4"/>
                        <w:jc w:val="center"/>
                        <w:rPr>
                          <w:lang w:val="ru-RU"/>
                        </w:rPr>
                      </w:pPr>
                      <w:proofErr w:type="spellStart"/>
                      <w:r w:rsidRPr="00BD007B">
                        <w:t>Чем</w:t>
                      </w:r>
                      <w:proofErr w:type="spellEnd"/>
                      <w:r w:rsidRPr="00BD007B">
                        <w:t xml:space="preserve"> </w:t>
                      </w:r>
                      <w:proofErr w:type="spellStart"/>
                      <w:r w:rsidRPr="00BD007B">
                        <w:t>опасно</w:t>
                      </w:r>
                      <w:proofErr w:type="spellEnd"/>
                      <w:r w:rsidRPr="00BD007B">
                        <w:t xml:space="preserve"> </w:t>
                      </w:r>
                      <w:proofErr w:type="spellStart"/>
                      <w:r w:rsidRPr="00BD007B">
                        <w:t>плоскостопие</w:t>
                      </w:r>
                      <w:proofErr w:type="spellEnd"/>
                      <w:r w:rsidRPr="00BD007B">
                        <w:t>?</w:t>
                      </w:r>
                    </w:p>
                    <w:p w:rsidR="00BD007B" w:rsidRPr="00701488" w:rsidRDefault="00BD007B" w:rsidP="00BD007B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jc w:val="left"/>
                        <w:rPr>
                          <w:rFonts w:eastAsia="Calibri"/>
                          <w:color w:val="auto"/>
                          <w:kern w:val="0"/>
                          <w:sz w:val="28"/>
                          <w:szCs w:val="28"/>
                          <w:lang w:val="ru-RU"/>
                        </w:rPr>
                      </w:pPr>
                      <w:r w:rsidRPr="00701488">
                        <w:rPr>
                          <w:rFonts w:eastAsia="Calibri"/>
                          <w:color w:val="auto"/>
                          <w:kern w:val="0"/>
                          <w:sz w:val="28"/>
                          <w:szCs w:val="28"/>
                          <w:lang w:val="ru-RU"/>
                        </w:rPr>
                        <w:t>Плоскостопие мешает нормальному движению, со временем формирует неправильную осанку, деформирует кости стопы, нижних конечностей, является причиной тяжелых заболеваний позвоночника.</w:t>
                      </w:r>
                    </w:p>
                    <w:p w:rsidR="00BD007B" w:rsidRPr="00701488" w:rsidRDefault="00BD007B" w:rsidP="00BD007B">
                      <w:pPr>
                        <w:spacing w:after="0" w:line="240" w:lineRule="auto"/>
                        <w:ind w:left="720"/>
                        <w:contextualSpacing/>
                        <w:rPr>
                          <w:rFonts w:eastAsia="Calibri"/>
                          <w:color w:val="auto"/>
                          <w:kern w:val="0"/>
                          <w:sz w:val="28"/>
                          <w:szCs w:val="28"/>
                          <w:lang w:val="ru-RU"/>
                        </w:rPr>
                      </w:pPr>
                    </w:p>
                    <w:p w:rsidR="00BD007B" w:rsidRPr="00701488" w:rsidRDefault="00BD007B" w:rsidP="00BD007B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jc w:val="left"/>
                        <w:rPr>
                          <w:rFonts w:eastAsia="Calibri"/>
                          <w:color w:val="auto"/>
                          <w:kern w:val="0"/>
                          <w:sz w:val="28"/>
                          <w:szCs w:val="28"/>
                          <w:lang w:val="ru-RU"/>
                        </w:rPr>
                      </w:pPr>
                      <w:r w:rsidRPr="00701488">
                        <w:rPr>
                          <w:rFonts w:eastAsia="Calibri"/>
                          <w:color w:val="auto"/>
                          <w:kern w:val="0"/>
                          <w:sz w:val="28"/>
                          <w:szCs w:val="28"/>
                          <w:lang w:val="ru-RU"/>
                        </w:rPr>
                        <w:t>Плоскостопие вызывает боли при ходьбе и физических нагрузках, что отражается на общем самочувствии человека.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1488">
        <w:rPr>
          <w:noProof/>
          <w:color w:val="auto"/>
          <w:kern w:val="0"/>
          <w:sz w:val="20"/>
          <w:szCs w:val="20"/>
          <w:lang w:val="ru-RU" w:eastAsia="ru-RU"/>
        </w:rPr>
        <w:drawing>
          <wp:inline distT="0" distB="0" distL="0" distR="0" wp14:anchorId="4906314F" wp14:editId="0D9E72D4">
            <wp:extent cx="2800350" cy="2000250"/>
            <wp:effectExtent l="0" t="0" r="0" b="0"/>
            <wp:docPr id="199" name="Рисунок 199" descr="C:\Users\USER\Desktop\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USER\Desktop\f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563245</wp:posOffset>
                </wp:positionH>
                <wp:positionV relativeFrom="page">
                  <wp:posOffset>1361440</wp:posOffset>
                </wp:positionV>
                <wp:extent cx="2983865" cy="2221230"/>
                <wp:effectExtent l="1270" t="0" r="0" b="0"/>
                <wp:wrapNone/>
                <wp:docPr id="6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222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A537EB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40" type="#_x0000_t202" style="position:absolute;left:0;text-align:left;margin-left:44.35pt;margin-top:107.2pt;width:234.95pt;height:174.9pt;z-index:251668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" filled="f" stroked="f">
                <v:textbox style="mso-fit-shape-to-text:t">
                  <w:txbxContent>
                    <w:p w:rsidR="00A537EB" w:rsidRDefault="00A537EB">
                      <w:pPr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37EB" w:rsidSect="0021505F">
      <w:pgSz w:w="16839" w:h="11907" w:orient="landscape"/>
      <w:pgMar w:top="720" w:right="720" w:bottom="720" w:left="72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66354"/>
    <w:multiLevelType w:val="hybridMultilevel"/>
    <w:tmpl w:val="82A42F56"/>
    <w:lvl w:ilvl="0" w:tplc="D788058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5580E"/>
    <w:multiLevelType w:val="multilevel"/>
    <w:tmpl w:val="A1B08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FC3"/>
    <w:rsid w:val="000C177B"/>
    <w:rsid w:val="00202F32"/>
    <w:rsid w:val="0021505F"/>
    <w:rsid w:val="00345BB1"/>
    <w:rsid w:val="003A1A56"/>
    <w:rsid w:val="00580A92"/>
    <w:rsid w:val="00651280"/>
    <w:rsid w:val="00651E75"/>
    <w:rsid w:val="006D0FB7"/>
    <w:rsid w:val="00701488"/>
    <w:rsid w:val="00941E2B"/>
    <w:rsid w:val="00A21CA1"/>
    <w:rsid w:val="00A537EB"/>
    <w:rsid w:val="00A97BC6"/>
    <w:rsid w:val="00B54715"/>
    <w:rsid w:val="00BD007B"/>
    <w:rsid w:val="00DB32F7"/>
    <w:rsid w:val="00ED0FC3"/>
    <w:rsid w:val="00FE3DD4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5:docId w15:val="{52BABC42-ABA4-4C14-82A5-506564442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link w:val="40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bidi="en-US"/>
    </w:rPr>
  </w:style>
  <w:style w:type="paragraph" w:styleId="aa">
    <w:name w:val="Balloon Text"/>
    <w:basedOn w:val="a"/>
    <w:link w:val="ab"/>
    <w:uiPriority w:val="99"/>
    <w:semiHidden/>
    <w:unhideWhenUsed/>
    <w:rsid w:val="00651E75"/>
    <w:pPr>
      <w:spacing w:after="0" w:line="240" w:lineRule="auto"/>
    </w:pPr>
    <w:rPr>
      <w:rFonts w:ascii="Segoe UI" w:hAnsi="Segoe UI" w:cs="Segoe UI"/>
    </w:rPr>
  </w:style>
  <w:style w:type="character" w:customStyle="1" w:styleId="ab">
    <w:name w:val="Текст выноски Знак"/>
    <w:basedOn w:val="a0"/>
    <w:link w:val="aa"/>
    <w:uiPriority w:val="99"/>
    <w:semiHidden/>
    <w:rsid w:val="00651E75"/>
    <w:rPr>
      <w:rFonts w:ascii="Segoe UI" w:hAnsi="Segoe UI" w:cs="Segoe UI"/>
      <w:color w:val="000000"/>
      <w:kern w:val="28"/>
      <w:sz w:val="18"/>
      <w:szCs w:val="18"/>
    </w:rPr>
  </w:style>
  <w:style w:type="character" w:customStyle="1" w:styleId="40">
    <w:name w:val="Заголовок 4 Знак"/>
    <w:link w:val="4"/>
    <w:rsid w:val="00BD007B"/>
    <w:rPr>
      <w:rFonts w:ascii="Arial" w:hAnsi="Arial" w:cs="Arial"/>
      <w:b/>
      <w:bCs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15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41;&#1088;&#1086;&#1096;&#1102;&#1088;&#1072;%20(&#1086;&#1087;&#1080;&#1089;&#1072;&#1085;&#1080;&#1077;%20&#1091;&#1088;&#1086;&#1074;&#1085;&#1077;&#1081;).dotx" TargetMode="External"/></Relationships>
</file>

<file path=word/theme/theme1.xml><?xml version="1.0" encoding="utf-8"?>
<a:theme xmlns:a="http://schemas.openxmlformats.org/drawingml/2006/main" name="Office Theme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064EB0D-79A6-4052-8A55-91B026ED3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Брошюра (описание уровней).dotx</Template>
  <TotalTime>110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2015-08-04T17:54:00Z</cp:lastPrinted>
  <dcterms:created xsi:type="dcterms:W3CDTF">2015-08-04T13:05:00Z</dcterms:created>
  <dcterms:modified xsi:type="dcterms:W3CDTF">2015-10-13T17:06:00Z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