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A6F" w:rsidRPr="00CE4039" w:rsidRDefault="00F34A6F" w:rsidP="006E2CA7">
      <w:pPr>
        <w:jc w:val="center"/>
        <w:rPr>
          <w:rFonts w:ascii="Times New Roman" w:hAnsi="Times New Roman"/>
          <w:sz w:val="28"/>
          <w:szCs w:val="28"/>
        </w:rPr>
      </w:pPr>
      <w:r w:rsidRPr="00CE4039">
        <w:rPr>
          <w:rFonts w:ascii="Times New Roman" w:hAnsi="Times New Roman"/>
          <w:sz w:val="28"/>
          <w:szCs w:val="28"/>
        </w:rPr>
        <w:t>Управление образования Исполнительного комитета</w:t>
      </w:r>
    </w:p>
    <w:p w:rsidR="00F34A6F" w:rsidRPr="00CE4039" w:rsidRDefault="00F34A6F" w:rsidP="006E2CA7">
      <w:pPr>
        <w:jc w:val="center"/>
        <w:rPr>
          <w:rFonts w:ascii="Times New Roman" w:hAnsi="Times New Roman"/>
          <w:sz w:val="28"/>
          <w:szCs w:val="28"/>
        </w:rPr>
      </w:pPr>
      <w:r w:rsidRPr="00CE4039">
        <w:rPr>
          <w:rFonts w:ascii="Times New Roman" w:hAnsi="Times New Roman"/>
          <w:sz w:val="28"/>
          <w:szCs w:val="28"/>
        </w:rPr>
        <w:t>Нижнекамского муниципального района Республики Татарстан</w:t>
      </w:r>
    </w:p>
    <w:p w:rsidR="00F34A6F" w:rsidRPr="00CE4039" w:rsidRDefault="00F34A6F" w:rsidP="006E2CA7">
      <w:pPr>
        <w:jc w:val="center"/>
        <w:rPr>
          <w:rFonts w:ascii="Times New Roman" w:hAnsi="Times New Roman"/>
          <w:sz w:val="28"/>
          <w:szCs w:val="28"/>
        </w:rPr>
      </w:pPr>
      <w:r w:rsidRPr="00CE403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БД</w:t>
      </w:r>
      <w:r w:rsidRPr="00CE4039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«Центр развития ребёнка – детский сад №91 »</w:t>
      </w:r>
    </w:p>
    <w:p w:rsidR="00F34A6F" w:rsidRPr="00CE4039" w:rsidRDefault="00F34A6F" w:rsidP="006E2CA7">
      <w:pPr>
        <w:jc w:val="center"/>
        <w:rPr>
          <w:rFonts w:ascii="Times New Roman" w:hAnsi="Times New Roman"/>
        </w:rPr>
      </w:pPr>
    </w:p>
    <w:p w:rsidR="00F34A6F" w:rsidRPr="00CE4039" w:rsidRDefault="00F34A6F" w:rsidP="006E2CA7">
      <w:pPr>
        <w:jc w:val="center"/>
        <w:rPr>
          <w:rFonts w:ascii="Times New Roman" w:hAnsi="Times New Roman"/>
        </w:rPr>
      </w:pPr>
    </w:p>
    <w:p w:rsidR="00F34A6F" w:rsidRPr="00CE4039" w:rsidRDefault="00F34A6F" w:rsidP="006E2CA7">
      <w:pPr>
        <w:pStyle w:val="1"/>
        <w:spacing w:line="240" w:lineRule="auto"/>
        <w:ind w:firstLine="0"/>
        <w:jc w:val="center"/>
        <w:rPr>
          <w:b/>
          <w:bCs/>
          <w:spacing w:val="4"/>
          <w:szCs w:val="28"/>
        </w:rPr>
      </w:pPr>
      <w:r w:rsidRPr="00CE4039">
        <w:rPr>
          <w:b/>
          <w:bCs/>
          <w:spacing w:val="4"/>
          <w:szCs w:val="28"/>
          <w:lang w:val="en-US"/>
        </w:rPr>
        <w:t>III</w:t>
      </w:r>
      <w:r w:rsidRPr="00CE4039">
        <w:rPr>
          <w:b/>
          <w:bCs/>
          <w:spacing w:val="4"/>
          <w:szCs w:val="28"/>
        </w:rPr>
        <w:t xml:space="preserve"> Республиканский</w:t>
      </w:r>
      <w:r w:rsidRPr="00CE4039">
        <w:rPr>
          <w:b/>
          <w:spacing w:val="4"/>
          <w:szCs w:val="28"/>
        </w:rPr>
        <w:t xml:space="preserve"> </w:t>
      </w:r>
      <w:r w:rsidRPr="00CE4039">
        <w:rPr>
          <w:b/>
          <w:bCs/>
          <w:spacing w:val="4"/>
          <w:szCs w:val="28"/>
        </w:rPr>
        <w:t>конкурс исследовательских работ</w:t>
      </w:r>
    </w:p>
    <w:p w:rsidR="00F34A6F" w:rsidRPr="00CE4039" w:rsidRDefault="00F34A6F" w:rsidP="006E2CA7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  <w:r w:rsidRPr="00CE4039">
        <w:rPr>
          <w:b/>
          <w:bCs/>
          <w:spacing w:val="4"/>
          <w:szCs w:val="28"/>
        </w:rPr>
        <w:t xml:space="preserve">и проектов школьников </w:t>
      </w:r>
      <w:r w:rsidRPr="00CE4039">
        <w:rPr>
          <w:b/>
          <w:bCs/>
          <w:spacing w:val="2"/>
          <w:szCs w:val="28"/>
        </w:rPr>
        <w:t>«Дебют в науке»</w:t>
      </w:r>
    </w:p>
    <w:p w:rsidR="00F34A6F" w:rsidRPr="00CE4039" w:rsidRDefault="00F34A6F" w:rsidP="006E2CA7">
      <w:pPr>
        <w:pStyle w:val="1"/>
        <w:spacing w:line="240" w:lineRule="auto"/>
        <w:ind w:left="900" w:firstLine="0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left="900" w:firstLine="0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left="900" w:firstLine="0"/>
        <w:rPr>
          <w:b/>
          <w:bCs/>
          <w:szCs w:val="28"/>
        </w:rPr>
      </w:pPr>
      <w:r w:rsidRPr="00CE4039">
        <w:rPr>
          <w:b/>
          <w:bCs/>
          <w:szCs w:val="28"/>
        </w:rPr>
        <w:t xml:space="preserve">город </w:t>
      </w:r>
      <w:r w:rsidRPr="00CE4039">
        <w:rPr>
          <w:b/>
          <w:bCs/>
          <w:szCs w:val="28"/>
          <w:u w:val="single"/>
        </w:rPr>
        <w:t>Нижнекамск</w:t>
      </w:r>
    </w:p>
    <w:p w:rsidR="00F34A6F" w:rsidRPr="00CE4039" w:rsidRDefault="00F34A6F" w:rsidP="006E2CA7">
      <w:pPr>
        <w:pStyle w:val="1"/>
        <w:spacing w:line="240" w:lineRule="auto"/>
        <w:ind w:left="900" w:firstLine="0"/>
        <w:rPr>
          <w:b/>
          <w:bCs/>
          <w:szCs w:val="28"/>
        </w:rPr>
      </w:pPr>
      <w:r w:rsidRPr="00CE4039">
        <w:rPr>
          <w:b/>
          <w:bCs/>
          <w:szCs w:val="28"/>
        </w:rPr>
        <w:t xml:space="preserve">Образовательное учреждение </w:t>
      </w:r>
      <w:r w:rsidRPr="00CE4039">
        <w:rPr>
          <w:b/>
          <w:bCs/>
          <w:szCs w:val="28"/>
          <w:u w:val="single"/>
        </w:rPr>
        <w:t>М</w:t>
      </w:r>
      <w:r>
        <w:rPr>
          <w:b/>
          <w:bCs/>
          <w:szCs w:val="28"/>
          <w:u w:val="single"/>
        </w:rPr>
        <w:t>БД</w:t>
      </w:r>
      <w:r w:rsidRPr="00CE4039">
        <w:rPr>
          <w:b/>
          <w:bCs/>
          <w:szCs w:val="28"/>
          <w:u w:val="single"/>
        </w:rPr>
        <w:t xml:space="preserve">ОУ </w:t>
      </w:r>
      <w:r>
        <w:rPr>
          <w:b/>
          <w:bCs/>
          <w:szCs w:val="28"/>
          <w:u w:val="single"/>
        </w:rPr>
        <w:t>«ЦРР – д/с №91»</w:t>
      </w:r>
    </w:p>
    <w:p w:rsidR="00F34A6F" w:rsidRPr="00CE4039" w:rsidRDefault="00F34A6F" w:rsidP="006E2CA7">
      <w:pPr>
        <w:pStyle w:val="1"/>
        <w:spacing w:line="240" w:lineRule="auto"/>
        <w:ind w:left="900" w:firstLine="0"/>
        <w:rPr>
          <w:b/>
          <w:bCs/>
          <w:szCs w:val="28"/>
          <w:u w:val="single"/>
        </w:rPr>
      </w:pPr>
      <w:r>
        <w:rPr>
          <w:b/>
          <w:bCs/>
          <w:szCs w:val="28"/>
        </w:rPr>
        <w:t>Группа 12</w:t>
      </w:r>
    </w:p>
    <w:p w:rsidR="00F34A6F" w:rsidRPr="00CE4039" w:rsidRDefault="00F34A6F" w:rsidP="006E2CA7">
      <w:pPr>
        <w:pStyle w:val="1"/>
        <w:spacing w:line="240" w:lineRule="auto"/>
        <w:ind w:left="900" w:right="-255" w:firstLine="0"/>
        <w:rPr>
          <w:b/>
          <w:bCs/>
          <w:szCs w:val="28"/>
          <w:u w:val="single"/>
        </w:rPr>
      </w:pPr>
      <w:r w:rsidRPr="00CE4039">
        <w:rPr>
          <w:b/>
          <w:bCs/>
          <w:szCs w:val="28"/>
        </w:rPr>
        <w:t xml:space="preserve">Секция </w:t>
      </w:r>
      <w:r>
        <w:rPr>
          <w:b/>
          <w:bCs/>
          <w:szCs w:val="28"/>
          <w:u w:val="single"/>
        </w:rPr>
        <w:t>Экология</w:t>
      </w:r>
    </w:p>
    <w:p w:rsidR="00F34A6F" w:rsidRPr="00CE4039" w:rsidRDefault="00F34A6F" w:rsidP="006E2CA7">
      <w:pPr>
        <w:pStyle w:val="1"/>
        <w:spacing w:line="240" w:lineRule="auto"/>
        <w:ind w:right="-255" w:firstLine="0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firstLine="0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Экологический проект:</w:t>
      </w:r>
    </w:p>
    <w:p w:rsidR="00F34A6F" w:rsidRPr="00CE4039" w:rsidRDefault="00F34A6F" w:rsidP="006E2CA7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F34A6F" w:rsidRPr="005E4216" w:rsidRDefault="00F34A6F" w:rsidP="006E2CA7">
      <w:pPr>
        <w:pStyle w:val="1"/>
        <w:spacing w:line="240" w:lineRule="auto"/>
        <w:ind w:firstLine="0"/>
        <w:jc w:val="center"/>
        <w:rPr>
          <w:b/>
          <w:bCs/>
          <w:color w:val="FF0000"/>
          <w:sz w:val="72"/>
          <w:szCs w:val="72"/>
        </w:rPr>
      </w:pPr>
      <w:r w:rsidRPr="005E4216">
        <w:rPr>
          <w:b/>
          <w:color w:val="FF0000"/>
          <w:sz w:val="72"/>
          <w:szCs w:val="72"/>
        </w:rPr>
        <w:t>Цветущ</w:t>
      </w:r>
      <w:r>
        <w:rPr>
          <w:b/>
          <w:color w:val="FF0000"/>
          <w:sz w:val="72"/>
          <w:szCs w:val="72"/>
        </w:rPr>
        <w:t>ий шар</w:t>
      </w:r>
    </w:p>
    <w:p w:rsidR="00F34A6F" w:rsidRPr="00CE4039" w:rsidRDefault="00F34A6F" w:rsidP="006E2CA7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F34A6F" w:rsidRPr="00CE4039" w:rsidRDefault="00F34A6F" w:rsidP="006E2CA7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F34A6F" w:rsidRPr="00CE4039" w:rsidRDefault="00F34A6F" w:rsidP="006E2CA7">
      <w:pPr>
        <w:jc w:val="center"/>
        <w:rPr>
          <w:rFonts w:ascii="Times New Roman" w:hAnsi="Times New Roman"/>
        </w:rPr>
      </w:pPr>
    </w:p>
    <w:p w:rsidR="00F34A6F" w:rsidRPr="00CE4039" w:rsidRDefault="00F34A6F" w:rsidP="006E2CA7">
      <w:pPr>
        <w:pStyle w:val="1"/>
        <w:spacing w:line="240" w:lineRule="auto"/>
        <w:ind w:left="4140" w:right="-1314" w:hanging="1980"/>
        <w:rPr>
          <w:bCs/>
          <w:szCs w:val="28"/>
        </w:rPr>
      </w:pPr>
      <w:r w:rsidRPr="00CE4039">
        <w:rPr>
          <w:bCs/>
          <w:szCs w:val="28"/>
        </w:rPr>
        <w:t>Руководител</w:t>
      </w:r>
      <w:r>
        <w:rPr>
          <w:bCs/>
          <w:szCs w:val="28"/>
        </w:rPr>
        <w:t>и:</w:t>
      </w:r>
      <w:r w:rsidRPr="00CE4039">
        <w:rPr>
          <w:bCs/>
          <w:szCs w:val="28"/>
        </w:rPr>
        <w:t xml:space="preserve">     </w:t>
      </w:r>
      <w:r>
        <w:rPr>
          <w:bCs/>
          <w:szCs w:val="28"/>
        </w:rPr>
        <w:t>Шарыгина М.Н.</w:t>
      </w:r>
      <w:r w:rsidRPr="00CE4039">
        <w:rPr>
          <w:bCs/>
          <w:szCs w:val="28"/>
        </w:rPr>
        <w:t xml:space="preserve">, </w:t>
      </w:r>
    </w:p>
    <w:p w:rsidR="00F34A6F" w:rsidRPr="00CE4039" w:rsidRDefault="00F34A6F" w:rsidP="006E2CA7">
      <w:pPr>
        <w:pStyle w:val="1"/>
        <w:spacing w:line="240" w:lineRule="auto"/>
        <w:ind w:left="4140" w:right="-1314" w:firstLine="0"/>
        <w:rPr>
          <w:bCs/>
          <w:szCs w:val="28"/>
        </w:rPr>
      </w:pPr>
      <w:r>
        <w:rPr>
          <w:bCs/>
          <w:szCs w:val="28"/>
        </w:rPr>
        <w:t xml:space="preserve">   Сарбаева Л.И.</w:t>
      </w:r>
      <w:r w:rsidRPr="00CE4039">
        <w:rPr>
          <w:bCs/>
          <w:szCs w:val="28"/>
        </w:rPr>
        <w:tab/>
        <w:t xml:space="preserve"> </w:t>
      </w:r>
    </w:p>
    <w:p w:rsidR="00F34A6F" w:rsidRPr="00CE4039" w:rsidRDefault="00F34A6F" w:rsidP="006E2CA7">
      <w:pPr>
        <w:pStyle w:val="1"/>
        <w:spacing w:line="240" w:lineRule="auto"/>
        <w:ind w:left="4140" w:right="-54" w:hanging="1980"/>
        <w:rPr>
          <w:bCs/>
          <w:szCs w:val="28"/>
        </w:rPr>
      </w:pPr>
      <w:r w:rsidRPr="00CE4039">
        <w:rPr>
          <w:bCs/>
          <w:szCs w:val="28"/>
        </w:rPr>
        <w:t xml:space="preserve">                       </w:t>
      </w:r>
    </w:p>
    <w:p w:rsidR="00F34A6F" w:rsidRPr="00CE4039" w:rsidRDefault="00F34A6F" w:rsidP="006E2CA7">
      <w:pPr>
        <w:pStyle w:val="1"/>
        <w:tabs>
          <w:tab w:val="left" w:pos="8100"/>
        </w:tabs>
        <w:spacing w:line="240" w:lineRule="auto"/>
        <w:ind w:right="1386" w:firstLine="2160"/>
        <w:rPr>
          <w:b/>
          <w:bCs/>
          <w:szCs w:val="28"/>
        </w:rPr>
      </w:pPr>
      <w:r>
        <w:rPr>
          <w:bCs/>
          <w:szCs w:val="28"/>
        </w:rPr>
        <w:t xml:space="preserve">Воспитанница </w:t>
      </w:r>
      <w:r w:rsidRPr="00CE4039">
        <w:rPr>
          <w:bCs/>
          <w:szCs w:val="28"/>
        </w:rPr>
        <w:t xml:space="preserve">     </w:t>
      </w:r>
      <w:r>
        <w:rPr>
          <w:bCs/>
          <w:szCs w:val="28"/>
        </w:rPr>
        <w:t>Гимадиева Лейсан</w:t>
      </w:r>
    </w:p>
    <w:p w:rsidR="00F34A6F" w:rsidRPr="00CE4039" w:rsidRDefault="00F34A6F" w:rsidP="006E2CA7">
      <w:pPr>
        <w:jc w:val="center"/>
        <w:rPr>
          <w:rFonts w:ascii="Times New Roman" w:hAnsi="Times New Roman"/>
        </w:rPr>
      </w:pPr>
    </w:p>
    <w:p w:rsidR="00F34A6F" w:rsidRDefault="00F34A6F" w:rsidP="006E2CA7">
      <w:pPr>
        <w:jc w:val="center"/>
        <w:rPr>
          <w:rFonts w:ascii="Times New Roman" w:hAnsi="Times New Roman"/>
        </w:rPr>
      </w:pPr>
    </w:p>
    <w:p w:rsidR="00F34A6F" w:rsidRDefault="00F34A6F" w:rsidP="006E2CA7">
      <w:pPr>
        <w:jc w:val="center"/>
        <w:rPr>
          <w:rFonts w:ascii="Times New Roman" w:hAnsi="Times New Roman"/>
        </w:rPr>
      </w:pPr>
    </w:p>
    <w:p w:rsidR="00F34A6F" w:rsidRPr="00CE4039" w:rsidRDefault="00F34A6F" w:rsidP="006E2CA7">
      <w:pPr>
        <w:jc w:val="center"/>
        <w:rPr>
          <w:rFonts w:ascii="Times New Roman" w:hAnsi="Times New Roman"/>
        </w:rPr>
      </w:pPr>
    </w:p>
    <w:p w:rsidR="00F34A6F" w:rsidRDefault="00F34A6F" w:rsidP="006E2CA7">
      <w:pPr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3 г"/>
        </w:smartTagPr>
        <w:r w:rsidRPr="00CE4039">
          <w:rPr>
            <w:rFonts w:ascii="Times New Roman" w:hAnsi="Times New Roman"/>
            <w:sz w:val="28"/>
            <w:szCs w:val="28"/>
          </w:rPr>
          <w:t>2013</w:t>
        </w:r>
        <w:r>
          <w:rPr>
            <w:rFonts w:ascii="Times New Roman" w:hAnsi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34A6F" w:rsidRDefault="00F34A6F"/>
    <w:p w:rsidR="00F34A6F" w:rsidRDefault="00F34A6F"/>
    <w:p w:rsidR="00F34A6F" w:rsidRDefault="00F34A6F"/>
    <w:p w:rsidR="00F34A6F" w:rsidRDefault="00F34A6F"/>
    <w:p w:rsidR="00F34A6F" w:rsidRPr="00CB594A" w:rsidRDefault="00F34A6F" w:rsidP="00C60FD0">
      <w:pPr>
        <w:spacing w:after="0" w:line="360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CB594A">
        <w:rPr>
          <w:rFonts w:ascii="Times New Roman" w:hAnsi="Times New Roman"/>
          <w:sz w:val="28"/>
          <w:szCs w:val="28"/>
        </w:rPr>
        <w:t>Содержание</w:t>
      </w:r>
    </w:p>
    <w:p w:rsidR="00F34A6F" w:rsidRPr="00CB594A" w:rsidRDefault="00F34A6F" w:rsidP="00C60FD0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B594A">
        <w:rPr>
          <w:rFonts w:ascii="Times New Roman" w:hAnsi="Times New Roman"/>
          <w:sz w:val="28"/>
          <w:szCs w:val="28"/>
        </w:rPr>
        <w:t>Введение</w:t>
      </w:r>
    </w:p>
    <w:p w:rsidR="00F34A6F" w:rsidRPr="0018436B" w:rsidRDefault="00F34A6F" w:rsidP="00C60FD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436B">
        <w:rPr>
          <w:rFonts w:ascii="Times New Roman" w:hAnsi="Times New Roman"/>
          <w:sz w:val="28"/>
          <w:szCs w:val="28"/>
        </w:rPr>
        <w:t>Основная часть</w:t>
      </w:r>
    </w:p>
    <w:p w:rsidR="00F34A6F" w:rsidRPr="0018436B" w:rsidRDefault="00F34A6F" w:rsidP="00C60FD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436B">
        <w:rPr>
          <w:rFonts w:ascii="Times New Roman" w:hAnsi="Times New Roman"/>
          <w:sz w:val="28"/>
          <w:szCs w:val="28"/>
        </w:rPr>
        <w:t>Заключение</w:t>
      </w:r>
    </w:p>
    <w:p w:rsidR="00F34A6F" w:rsidRPr="0018436B" w:rsidRDefault="00F34A6F" w:rsidP="00C60FD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436B">
        <w:rPr>
          <w:rFonts w:ascii="Times New Roman" w:hAnsi="Times New Roman"/>
          <w:sz w:val="28"/>
          <w:szCs w:val="28"/>
        </w:rPr>
        <w:t>Список литературы</w:t>
      </w:r>
    </w:p>
    <w:p w:rsidR="00F34A6F" w:rsidRPr="0018436B" w:rsidRDefault="00F34A6F" w:rsidP="00C60FD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436B">
        <w:rPr>
          <w:rFonts w:ascii="Times New Roman" w:hAnsi="Times New Roman"/>
          <w:sz w:val="28"/>
          <w:szCs w:val="28"/>
        </w:rPr>
        <w:t>Приложение</w:t>
      </w: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Default="00F34A6F" w:rsidP="000B392F">
      <w:pPr>
        <w:pStyle w:val="ListParagraph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34A6F" w:rsidRPr="00F35D74" w:rsidRDefault="00F34A6F" w:rsidP="00801C52">
      <w:pPr>
        <w:pStyle w:val="ListParagraph"/>
        <w:spacing w:after="0" w:line="360" w:lineRule="auto"/>
        <w:ind w:left="360" w:firstLine="360"/>
        <w:jc w:val="center"/>
        <w:rPr>
          <w:rFonts w:ascii="Times New Roman" w:hAnsi="Times New Roman"/>
          <w:b/>
          <w:sz w:val="28"/>
          <w:szCs w:val="28"/>
        </w:rPr>
      </w:pPr>
      <w:r w:rsidRPr="00F35D74">
        <w:rPr>
          <w:rFonts w:ascii="Times New Roman" w:hAnsi="Times New Roman"/>
          <w:b/>
          <w:sz w:val="28"/>
          <w:szCs w:val="28"/>
        </w:rPr>
        <w:t>Введение</w:t>
      </w:r>
    </w:p>
    <w:p w:rsidR="00F34A6F" w:rsidRPr="00F35D74" w:rsidRDefault="00F34A6F" w:rsidP="001075A6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74">
        <w:rPr>
          <w:rFonts w:ascii="Times New Roman" w:hAnsi="Times New Roman"/>
          <w:sz w:val="28"/>
          <w:szCs w:val="28"/>
          <w:lang w:eastAsia="ru-RU"/>
        </w:rPr>
        <w:t>Галерея современного искусства «БЕЛАЯ ЛОШАДЬ» объявила конкурс «Жеребенок-2013», который явился частью большого международного культурно-экологического проекта «Отходы цивилизации – в произведения искусства – без границ!» и проводился в четвертый раз.</w:t>
      </w:r>
      <w:r w:rsidRPr="00F35D7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Девиз конкурса «Как это здорово, весело и правильно – превращать мусор в красоту!». </w:t>
      </w:r>
      <w:r w:rsidRPr="00F35D74">
        <w:rPr>
          <w:rFonts w:ascii="Times New Roman" w:hAnsi="Times New Roman"/>
          <w:sz w:val="28"/>
          <w:szCs w:val="28"/>
          <w:lang w:eastAsia="ru-RU"/>
        </w:rPr>
        <w:t xml:space="preserve">По условию конкурса предлагалось создавать «Цветущую планету», снова используя при этом вторичные материалы, такие как использованную упаковку, отжившие свой век вещи, предметы быта, одноразовую посуду и пр. Совместно с воспитателем я решила принять участие  в конкурсе (см. Приложение 1). Цветочная планета была сделана из огромного количества цветов, которые сделали курсанты, из вышеперечисленных вторичных материалов. Организаторы разместили цветы на металлическом каркасе в форме планеты, т.е. в виде шара. «Цветущая планета» была установлена на набережной курортного города Геленджика. Ее видит огромное количество людей, жителей и гостей города, восхищаются и удивляются нашему творческому участию в проблеме сохранении Земли. </w:t>
      </w:r>
    </w:p>
    <w:p w:rsidR="00F34A6F" w:rsidRPr="00F35D74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74">
        <w:rPr>
          <w:rFonts w:ascii="Times New Roman" w:hAnsi="Times New Roman"/>
          <w:sz w:val="28"/>
          <w:szCs w:val="28"/>
          <w:lang w:eastAsia="ru-RU"/>
        </w:rPr>
        <w:t xml:space="preserve">И тут мы подумали – а почему бы и нам не установить свой цветочный шар! </w:t>
      </w:r>
    </w:p>
    <w:p w:rsidR="00F34A6F" w:rsidRPr="00F35D74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74">
        <w:rPr>
          <w:rFonts w:ascii="Times New Roman" w:hAnsi="Times New Roman"/>
          <w:b/>
          <w:sz w:val="28"/>
          <w:szCs w:val="28"/>
          <w:u w:val="single"/>
          <w:lang w:eastAsia="ru-RU"/>
        </w:rPr>
        <w:t>Цель</w:t>
      </w:r>
      <w:r w:rsidRPr="00F35D74">
        <w:rPr>
          <w:rFonts w:ascii="Times New Roman" w:hAnsi="Times New Roman"/>
          <w:sz w:val="28"/>
          <w:szCs w:val="28"/>
          <w:lang w:eastAsia="ru-RU"/>
        </w:rPr>
        <w:t>: создать цветочный шар, исследовать варианты и способы создания цветов.</w:t>
      </w:r>
    </w:p>
    <w:p w:rsidR="00F34A6F" w:rsidRPr="00F35D74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34A6F" w:rsidRPr="00F35D74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34A6F" w:rsidRPr="00F35D74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34A6F" w:rsidRPr="00F35D74" w:rsidRDefault="00F34A6F" w:rsidP="00FE7729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35D74">
        <w:rPr>
          <w:rFonts w:ascii="Times New Roman" w:hAnsi="Times New Roman"/>
          <w:b/>
          <w:sz w:val="28"/>
          <w:szCs w:val="28"/>
          <w:lang w:eastAsia="ru-RU"/>
        </w:rPr>
        <w:t>Основная часть</w:t>
      </w:r>
    </w:p>
    <w:p w:rsidR="00F34A6F" w:rsidRPr="00F35D74" w:rsidRDefault="00F34A6F" w:rsidP="00903C22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74">
        <w:rPr>
          <w:rFonts w:ascii="Times New Roman" w:hAnsi="Times New Roman"/>
          <w:sz w:val="28"/>
          <w:szCs w:val="28"/>
          <w:lang w:eastAsia="ru-RU"/>
        </w:rPr>
        <w:t>Первым шагом в решении поставленной цели стало создание листовки призыва к участию в создании «Цветочного шара» (см. Приложение 2)</w:t>
      </w:r>
      <w:r>
        <w:rPr>
          <w:rFonts w:ascii="Times New Roman" w:hAnsi="Times New Roman"/>
          <w:sz w:val="28"/>
          <w:szCs w:val="28"/>
          <w:lang w:eastAsia="ru-RU"/>
        </w:rPr>
        <w:t>. Листовки я разнесла по группа детского сада в папки передвижки в конце июня.</w:t>
      </w:r>
    </w:p>
    <w:p w:rsidR="00F34A6F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Второй шаг - с помощью воспитателей был создан каркас будущего цветочного шара.</w:t>
      </w:r>
    </w:p>
    <w:p w:rsidR="00F34A6F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Третий шаг – в начале августа я начала сбор сделанных цветов и установку их на основу.</w:t>
      </w:r>
    </w:p>
    <w:p w:rsidR="00F34A6F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Четвёртый шаг – установка готового шара на территории детского сада.</w:t>
      </w:r>
    </w:p>
    <w:p w:rsidR="00F34A6F" w:rsidRDefault="00F34A6F" w:rsidP="00956A5C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Пятый шаг – </w:t>
      </w:r>
      <w:r w:rsidRPr="00956A5C">
        <w:rPr>
          <w:rFonts w:ascii="Times New Roman" w:hAnsi="Times New Roman"/>
          <w:sz w:val="28"/>
          <w:szCs w:val="28"/>
          <w:lang w:eastAsia="ru-RU"/>
        </w:rPr>
        <w:t>изуч</w:t>
      </w:r>
      <w:r>
        <w:rPr>
          <w:rFonts w:ascii="Times New Roman" w:hAnsi="Times New Roman"/>
          <w:sz w:val="28"/>
          <w:szCs w:val="28"/>
          <w:lang w:eastAsia="ru-RU"/>
        </w:rPr>
        <w:t xml:space="preserve">ение </w:t>
      </w:r>
      <w:r w:rsidRPr="00956A5C">
        <w:rPr>
          <w:rFonts w:ascii="Times New Roman" w:hAnsi="Times New Roman"/>
          <w:sz w:val="28"/>
          <w:szCs w:val="28"/>
          <w:lang w:eastAsia="ru-RU"/>
        </w:rPr>
        <w:t>други</w:t>
      </w:r>
      <w:r>
        <w:rPr>
          <w:rFonts w:ascii="Times New Roman" w:hAnsi="Times New Roman"/>
          <w:sz w:val="28"/>
          <w:szCs w:val="28"/>
          <w:lang w:eastAsia="ru-RU"/>
        </w:rPr>
        <w:t>х</w:t>
      </w:r>
      <w:r w:rsidRPr="00956A5C">
        <w:rPr>
          <w:rFonts w:ascii="Times New Roman" w:hAnsi="Times New Roman"/>
          <w:sz w:val="28"/>
          <w:szCs w:val="28"/>
          <w:lang w:eastAsia="ru-RU"/>
        </w:rPr>
        <w:t xml:space="preserve"> способ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956A5C">
        <w:rPr>
          <w:rFonts w:ascii="Times New Roman" w:hAnsi="Times New Roman"/>
          <w:sz w:val="28"/>
          <w:szCs w:val="28"/>
          <w:lang w:eastAsia="ru-RU"/>
        </w:rPr>
        <w:t xml:space="preserve"> и вариант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956A5C">
        <w:rPr>
          <w:rFonts w:ascii="Times New Roman" w:hAnsi="Times New Roman"/>
          <w:sz w:val="28"/>
          <w:szCs w:val="28"/>
          <w:lang w:eastAsia="ru-RU"/>
        </w:rPr>
        <w:t xml:space="preserve"> создания цветов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Pr="00256521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Цветок №1</w:t>
      </w: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2DBE">
        <w:rPr>
          <w:rFonts w:ascii="Times New Roman" w:hAnsi="Times New Roman"/>
          <w:b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sz w:val="28"/>
          <w:szCs w:val="28"/>
          <w:lang w:eastAsia="ru-RU"/>
        </w:rPr>
        <w:t xml:space="preserve">: одноразовые пластиковые стаканчики трёх цветов (желтый, синий, красный – по 2 шт. каждого цвета). </w:t>
      </w: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73C5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hAnsi="Times New Roman"/>
          <w:sz w:val="28"/>
          <w:szCs w:val="28"/>
          <w:lang w:eastAsia="ru-RU"/>
        </w:rPr>
        <w:t>: ножницы, клеевой пистолет, карандаш.</w:t>
      </w:r>
    </w:p>
    <w:p w:rsidR="00F34A6F" w:rsidRDefault="00F34A6F" w:rsidP="009B2FFF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Ход выполнения</w:t>
      </w:r>
      <w:r>
        <w:rPr>
          <w:rFonts w:ascii="Times New Roman" w:hAnsi="Times New Roman"/>
          <w:sz w:val="28"/>
          <w:szCs w:val="28"/>
          <w:lang w:eastAsia="ru-RU"/>
        </w:rPr>
        <w:t>: отрезать верхний загнутый край пластикового стаканчика, затем разрезать ножницами вдоль до основания на очень узкие полоски. Каждую полоску «завить» с помощью карандаша.  Каждый цветок делать из двух стаканчиков своего цвета (вставить друг в друга).</w:t>
      </w:r>
    </w:p>
    <w:p w:rsidR="00F34A6F" w:rsidRPr="00256521" w:rsidRDefault="00F34A6F" w:rsidP="00002DBE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left:0;text-align:left;margin-left:-9pt;margin-top:41.95pt;width:180pt;height:142.4pt;z-index:-251658240;visibility:visible" wrapcoords="3420 1592 2700 1819 1440 2956 1260 4206 1170 19895 18000 19895 18810 19781 20160 18303 20430 16143 20430 1592 3420 1592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">
            <v:imagedata r:id="rId7" o:title=""/>
            <w10:wrap type="tight"/>
          </v:shape>
        </w:pict>
      </w: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Цветок №2</w:t>
      </w:r>
    </w:p>
    <w:p w:rsidR="00F34A6F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2DBE">
        <w:rPr>
          <w:rFonts w:ascii="Times New Roman" w:hAnsi="Times New Roman"/>
          <w:b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sz w:val="28"/>
          <w:szCs w:val="28"/>
          <w:lang w:eastAsia="ru-RU"/>
        </w:rPr>
        <w:t xml:space="preserve">: бутылочки от йогуртов 2 размеров. </w:t>
      </w:r>
    </w:p>
    <w:p w:rsidR="00F34A6F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73C5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hAnsi="Times New Roman"/>
          <w:sz w:val="28"/>
          <w:szCs w:val="28"/>
          <w:lang w:eastAsia="ru-RU"/>
        </w:rPr>
        <w:t>: ножницы, дырокол, нитки.</w:t>
      </w:r>
    </w:p>
    <w:p w:rsidR="00F34A6F" w:rsidRDefault="00F34A6F" w:rsidP="0085435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Ход выполнения</w:t>
      </w:r>
      <w:r>
        <w:rPr>
          <w:rFonts w:ascii="Times New Roman" w:hAnsi="Times New Roman"/>
          <w:sz w:val="28"/>
          <w:szCs w:val="28"/>
          <w:lang w:eastAsia="ru-RU"/>
        </w:rPr>
        <w:t>: разрезать бутылочки ножницами вдоль, отрезав горлышко. Каждый «лепесток» продырявить дыроколом у основания и на конце. Загнуть каждый «лепесток» к основанию и через дырочки с помощью нитки закрепить.</w:t>
      </w:r>
    </w:p>
    <w:p w:rsidR="00F34A6F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Pr="00256521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256521">
        <w:rPr>
          <w:rFonts w:ascii="Times New Roman" w:hAnsi="Times New Roman"/>
          <w:b/>
          <w:sz w:val="32"/>
          <w:szCs w:val="32"/>
          <w:u w:val="single"/>
          <w:lang w:eastAsia="ru-RU"/>
        </w:rPr>
        <w:t>Цветок №</w:t>
      </w: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3</w:t>
      </w:r>
    </w:p>
    <w:p w:rsidR="00F34A6F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sz w:val="28"/>
          <w:szCs w:val="28"/>
          <w:lang w:eastAsia="ru-RU"/>
        </w:rPr>
        <w:t xml:space="preserve">: бутылочки из-под воды. </w:t>
      </w:r>
    </w:p>
    <w:p w:rsidR="00F34A6F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Picture 2" o:spid="_x0000_s1027" type="#_x0000_t75" style="position:absolute;left:0;text-align:left;margin-left:-18pt;margin-top:0;width:180.7pt;height:142.7pt;z-index:-251657216;visibility:visible" wrapcoords="3316 1592 2778 1705 1434 3069 1076 5229 1165 19895 18194 19895 18911 19781 20166 18303 20256 17962 20435 16143 20435 1592 3316 1592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">
            <v:imagedata r:id="rId8" o:title=""/>
            <w10:wrap type="tight"/>
          </v:shape>
        </w:pict>
      </w:r>
      <w:r w:rsidRPr="006B73C5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hAnsi="Times New Roman"/>
          <w:sz w:val="28"/>
          <w:szCs w:val="28"/>
          <w:lang w:eastAsia="ru-RU"/>
        </w:rPr>
        <w:t>: ножницы, любые мелкие украшения (пуговицы, бусинки), лак для ногтей.</w:t>
      </w:r>
    </w:p>
    <w:p w:rsidR="00F34A6F" w:rsidRPr="00F35D74" w:rsidRDefault="00F34A6F" w:rsidP="0048102B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Ход выполнения</w:t>
      </w:r>
      <w:r>
        <w:rPr>
          <w:rFonts w:ascii="Times New Roman" w:hAnsi="Times New Roman"/>
          <w:sz w:val="28"/>
          <w:szCs w:val="28"/>
          <w:lang w:eastAsia="ru-RU"/>
        </w:rPr>
        <w:t>: разрезать бутылочку ножницами поперёк, отрезав от бутылочки 1\3 вместе с горлышком. Разрезаем до горлышка вдоль, придавая каждому лепестку закруглённую форму. Каждый лепесток украшаем по своему вкусу бусинками, пуговицами, раскрашиваем лаком.</w:t>
      </w:r>
    </w:p>
    <w:p w:rsidR="00F34A6F" w:rsidRPr="00256521" w:rsidRDefault="00F34A6F" w:rsidP="00D57905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bookmarkStart w:id="0" w:name="_GoBack"/>
      <w:bookmarkEnd w:id="0"/>
      <w:r w:rsidRPr="00256521">
        <w:rPr>
          <w:rFonts w:ascii="Times New Roman" w:hAnsi="Times New Roman"/>
          <w:b/>
          <w:sz w:val="32"/>
          <w:szCs w:val="32"/>
          <w:u w:val="single"/>
          <w:lang w:eastAsia="ru-RU"/>
        </w:rPr>
        <w:t>Цветок №</w:t>
      </w: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4</w:t>
      </w:r>
    </w:p>
    <w:p w:rsidR="00F34A6F" w:rsidRDefault="00F34A6F" w:rsidP="00D57905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Picture 4" o:spid="_x0000_s1028" type="#_x0000_t75" style="position:absolute;left:0;text-align:left;margin-left:-18pt;margin-top:35.7pt;width:198pt;height:156.6pt;z-index:-251656192;visibility:visible" wrapcoords="3845 1550 3027 1654 1555 2687 1145 4754 1145 19843 18245 19843 18818 19740 20127 18293 20127 18086 20455 16433 20373 1550 3845 1550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">
            <v:imagedata r:id="rId9" o:title=""/>
            <w10:wrap type="tight"/>
          </v:shape>
        </w:pict>
      </w:r>
      <w:r w:rsidRPr="0048102B">
        <w:rPr>
          <w:rFonts w:ascii="Times New Roman" w:hAnsi="Times New Roman"/>
          <w:b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sz w:val="28"/>
          <w:szCs w:val="28"/>
          <w:lang w:eastAsia="ru-RU"/>
        </w:rPr>
        <w:t xml:space="preserve">: бутылки из-под кваса, зеленый пластиковый стаканчик. </w:t>
      </w:r>
    </w:p>
    <w:p w:rsidR="00F34A6F" w:rsidRDefault="00F34A6F" w:rsidP="00D57905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73C5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hAnsi="Times New Roman"/>
          <w:sz w:val="28"/>
          <w:szCs w:val="28"/>
          <w:lang w:eastAsia="ru-RU"/>
        </w:rPr>
        <w:t>: ножницы.</w:t>
      </w:r>
    </w:p>
    <w:p w:rsidR="00F34A6F" w:rsidRPr="00F35D74" w:rsidRDefault="00F34A6F" w:rsidP="00D57905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Ход выполнения</w:t>
      </w:r>
      <w:r>
        <w:rPr>
          <w:rFonts w:ascii="Times New Roman" w:hAnsi="Times New Roman"/>
          <w:sz w:val="28"/>
          <w:szCs w:val="28"/>
          <w:lang w:eastAsia="ru-RU"/>
        </w:rPr>
        <w:t>: разрезать бутылку ножницами поперёк, отрезав от бутылочки 1\3 вместе с горлышком. Разрезаем до горлышка вдоль, придавая каждому лепестку заострённую форму. Зеленый пластиковый стаканчик надрезать до основания вдоль, сделать дырку для горлышка бутылки. Вставить бутылку в стаканчик.</w:t>
      </w:r>
    </w:p>
    <w:p w:rsidR="00F34A6F" w:rsidRDefault="00F34A6F" w:rsidP="002621BD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2621BD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Default="00F34A6F" w:rsidP="002621BD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F34A6F" w:rsidRPr="00256521" w:rsidRDefault="00F34A6F" w:rsidP="002621BD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256521">
        <w:rPr>
          <w:rFonts w:ascii="Times New Roman" w:hAnsi="Times New Roman"/>
          <w:b/>
          <w:sz w:val="32"/>
          <w:szCs w:val="32"/>
          <w:u w:val="single"/>
          <w:lang w:eastAsia="ru-RU"/>
        </w:rPr>
        <w:t>Цветок №</w:t>
      </w: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5</w:t>
      </w:r>
    </w:p>
    <w:p w:rsidR="00F34A6F" w:rsidRDefault="00F34A6F" w:rsidP="002621BD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left:0;text-align:left;margin-left:9pt;margin-top:40.1pt;width:198pt;height:157.1pt;z-index:-251655168;visibility:visible" wrapcoords="3436 1654 2782 1860 1555 2894 1145 4857 1145 19843 18245 19843 18573 19843 20045 18500 20045 18189 20455 16536 20373 1654 3436 1654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">
            <v:imagedata r:id="rId10" o:title=""/>
            <w10:wrap type="tight"/>
          </v:shape>
        </w:pict>
      </w:r>
      <w:r w:rsidRPr="0048102B">
        <w:rPr>
          <w:rFonts w:ascii="Times New Roman" w:hAnsi="Times New Roman"/>
          <w:b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sz w:val="28"/>
          <w:szCs w:val="28"/>
          <w:lang w:eastAsia="ru-RU"/>
        </w:rPr>
        <w:t xml:space="preserve">: одноразовые белый ложечки, желтый пластиковый стаканчик, зелёная основа. </w:t>
      </w:r>
    </w:p>
    <w:p w:rsidR="00F34A6F" w:rsidRDefault="00F34A6F" w:rsidP="002621BD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73C5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hAnsi="Times New Roman"/>
          <w:sz w:val="28"/>
          <w:szCs w:val="28"/>
          <w:lang w:eastAsia="ru-RU"/>
        </w:rPr>
        <w:t>: ножницы, клеевой пистолет.</w:t>
      </w:r>
    </w:p>
    <w:p w:rsidR="00F34A6F" w:rsidRPr="00F35D74" w:rsidRDefault="00F34A6F" w:rsidP="002621BD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Ход выполнения</w:t>
      </w:r>
      <w:r>
        <w:rPr>
          <w:rFonts w:ascii="Times New Roman" w:hAnsi="Times New Roman"/>
          <w:sz w:val="28"/>
          <w:szCs w:val="28"/>
          <w:lang w:eastAsia="ru-RU"/>
        </w:rPr>
        <w:t>: отрезать у ложечек ручки. С помощью клеевого пистолета соединить их в форме цветка. Желтый пластиковый стаканчик надрезать до основания вдоль, закрутить  кончики, отрезать от основания несколько полосок. Вставить полоски в центр готового цветка.</w:t>
      </w:r>
    </w:p>
    <w:p w:rsidR="00F34A6F" w:rsidRPr="00256521" w:rsidRDefault="00F34A6F" w:rsidP="00893CA8">
      <w:pPr>
        <w:shd w:val="clear" w:color="auto" w:fill="FFFFFF"/>
        <w:spacing w:before="100" w:beforeAutospacing="1" w:after="390" w:line="360" w:lineRule="auto"/>
        <w:ind w:firstLine="360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256521">
        <w:rPr>
          <w:rFonts w:ascii="Times New Roman" w:hAnsi="Times New Roman"/>
          <w:b/>
          <w:sz w:val="32"/>
          <w:szCs w:val="32"/>
          <w:u w:val="single"/>
          <w:lang w:eastAsia="ru-RU"/>
        </w:rPr>
        <w:t>Цветок №</w:t>
      </w: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6</w:t>
      </w:r>
    </w:p>
    <w:p w:rsidR="00F34A6F" w:rsidRDefault="00F34A6F" w:rsidP="00893CA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sz w:val="28"/>
          <w:szCs w:val="28"/>
          <w:lang w:eastAsia="ru-RU"/>
        </w:rPr>
        <w:t>: картонные 2 коробки из-под молока (</w:t>
      </w:r>
      <w:smartTag w:uri="urn:schemas-microsoft-com:office:smarttags" w:element="metricconverter">
        <w:smartTagPr>
          <w:attr w:name="ProductID" w:val="1 литр"/>
        </w:smartTagPr>
        <w:r>
          <w:rPr>
            <w:rFonts w:ascii="Times New Roman" w:hAnsi="Times New Roman"/>
            <w:sz w:val="28"/>
            <w:szCs w:val="28"/>
            <w:lang w:eastAsia="ru-RU"/>
          </w:rPr>
          <w:t>1 литр</w:t>
        </w:r>
      </w:smartTag>
      <w:r>
        <w:rPr>
          <w:rFonts w:ascii="Times New Roman" w:hAnsi="Times New Roman"/>
          <w:sz w:val="28"/>
          <w:szCs w:val="28"/>
          <w:lang w:eastAsia="ru-RU"/>
        </w:rPr>
        <w:t xml:space="preserve">) и 2из-под сока (200 мл). </w:t>
      </w:r>
    </w:p>
    <w:p w:rsidR="00F34A6F" w:rsidRDefault="00F34A6F" w:rsidP="00893CA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73C5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hAnsi="Times New Roman"/>
          <w:sz w:val="28"/>
          <w:szCs w:val="28"/>
          <w:lang w:eastAsia="ru-RU"/>
        </w:rPr>
        <w:t>: ножницы, клеевой пистолет.</w:t>
      </w:r>
    </w:p>
    <w:p w:rsidR="00F34A6F" w:rsidRPr="00F35D74" w:rsidRDefault="00F34A6F" w:rsidP="00893CA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02B">
        <w:rPr>
          <w:rFonts w:ascii="Times New Roman" w:hAnsi="Times New Roman"/>
          <w:b/>
          <w:sz w:val="28"/>
          <w:szCs w:val="28"/>
          <w:lang w:eastAsia="ru-RU"/>
        </w:rPr>
        <w:t>Ход выполнения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: отрезать от коробки верхушку вместе с горлышком. Разрезать коробку до основания по сгибам. Согнуть каждую из 4 сторон к центру и с помощью клеевого пистолета соединить их в форме цветка. Вложить одну заготовку в другую. </w:t>
      </w:r>
    </w:p>
    <w:p w:rsidR="00F34A6F" w:rsidRPr="00F35D74" w:rsidRDefault="00F34A6F" w:rsidP="00893CA8">
      <w:pPr>
        <w:shd w:val="clear" w:color="auto" w:fill="FFFFFF"/>
        <w:spacing w:before="100" w:beforeAutospacing="1" w:after="39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34A6F" w:rsidRDefault="00F34A6F" w:rsidP="00692609">
      <w:pPr>
        <w:pStyle w:val="ListParagraph"/>
        <w:spacing w:after="0" w:line="360" w:lineRule="auto"/>
        <w:ind w:left="360"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F34A6F" w:rsidRDefault="00F34A6F" w:rsidP="00692609">
      <w:pPr>
        <w:pStyle w:val="ListParagraph"/>
        <w:spacing w:after="0" w:line="360" w:lineRule="auto"/>
        <w:ind w:left="360"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F34A6F" w:rsidRDefault="00F34A6F" w:rsidP="00692609">
      <w:pPr>
        <w:pStyle w:val="ListParagraph"/>
        <w:spacing w:after="0" w:line="360" w:lineRule="auto"/>
        <w:ind w:left="360"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F34A6F" w:rsidRPr="00F35D74" w:rsidRDefault="00F34A6F" w:rsidP="00692609">
      <w:pPr>
        <w:pStyle w:val="ListParagraph"/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  <w:r w:rsidRPr="00780013">
        <w:rPr>
          <w:rFonts w:ascii="Times New Roman" w:hAnsi="Times New Roman"/>
          <w:b/>
          <w:sz w:val="28"/>
          <w:szCs w:val="28"/>
        </w:rPr>
        <w:t>Заключение</w:t>
      </w:r>
    </w:p>
    <w:p w:rsidR="00F34A6F" w:rsidRPr="00F35D74" w:rsidRDefault="00F34A6F" w:rsidP="009B2FFF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Моё исследование пригодиться мне для участия в новом конкурсе «Жеребёнок-2014». Я научилась работать с таким материалом как: бутылочки из-под йогуртов, бутылки из-под воды и кваса, коробки из-под молока и сока, одноразовые стаканчики и ложки.</w:t>
      </w:r>
    </w:p>
    <w:p w:rsidR="00F34A6F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  <w:r w:rsidRPr="00F35D74">
        <w:rPr>
          <w:sz w:val="28"/>
          <w:szCs w:val="28"/>
        </w:rPr>
        <w:t xml:space="preserve">Столько фантазии, любви,  вдохновения излучает каждый цветок на нашем цветочном шаре! Теперь шар радует воспитанников и родителей детского сада, напоминая о том, что Земля – это наш общий дом, который так нуждается в нашей заботе и любви!  Любуясь нашим шаром, наверное, многие из зрителей последуют примеру её создателей по использованию вторичных материалов для творчества.  Вот и станет на Земле красоты и гармонии больше, а мусора – меньше!  Всем вместе нам удалось сделать общее, очень красивое и очень важное дело, и станет на Земле чище, а значит и жизнь наша будет интереснее, красивее, гармоничнее! </w:t>
      </w:r>
    </w:p>
    <w:p w:rsidR="00F34A6F" w:rsidRPr="00F35D74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Pr="00F35D74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Pr="00F35D74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Pr="00F35D74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Pr="00F35D74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Pr="00F35D74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Pr="00F35D74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Default="00F34A6F" w:rsidP="00692609">
      <w:pPr>
        <w:pStyle w:val="NormalWeb"/>
        <w:spacing w:line="360" w:lineRule="auto"/>
        <w:ind w:firstLine="360"/>
        <w:jc w:val="both"/>
        <w:rPr>
          <w:sz w:val="28"/>
          <w:szCs w:val="28"/>
        </w:rPr>
      </w:pPr>
    </w:p>
    <w:p w:rsidR="00F34A6F" w:rsidRPr="00D44D91" w:rsidRDefault="00F34A6F" w:rsidP="00706C13">
      <w:pPr>
        <w:spacing w:line="24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</w:p>
    <w:p w:rsidR="00F34A6F" w:rsidRDefault="00F34A6F" w:rsidP="00D44D91">
      <w:pPr>
        <w:spacing w:line="240" w:lineRule="auto"/>
        <w:jc w:val="right"/>
        <w:rPr>
          <w:i/>
          <w:sz w:val="28"/>
          <w:szCs w:val="28"/>
        </w:rPr>
      </w:pPr>
    </w:p>
    <w:p w:rsidR="00F34A6F" w:rsidRPr="00D44D91" w:rsidRDefault="00F34A6F" w:rsidP="00D44D91">
      <w:pPr>
        <w:spacing w:line="24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2</w:t>
      </w:r>
    </w:p>
    <w:p w:rsidR="00F34A6F" w:rsidRPr="00D44D91" w:rsidRDefault="00F34A6F" w:rsidP="00D44D91">
      <w:pPr>
        <w:spacing w:line="240" w:lineRule="auto"/>
        <w:jc w:val="center"/>
        <w:rPr>
          <w:color w:val="FF0000"/>
          <w:sz w:val="28"/>
          <w:szCs w:val="28"/>
        </w:rPr>
      </w:pPr>
      <w:r w:rsidRPr="00D44D91">
        <w:rPr>
          <w:color w:val="FF0000"/>
          <w:sz w:val="28"/>
          <w:szCs w:val="28"/>
        </w:rPr>
        <w:t>2013 год – год экологии!</w:t>
      </w:r>
    </w:p>
    <w:p w:rsidR="00F34A6F" w:rsidRPr="00D44D91" w:rsidRDefault="00F34A6F" w:rsidP="00D44D91">
      <w:pPr>
        <w:spacing w:line="240" w:lineRule="auto"/>
        <w:jc w:val="center"/>
        <w:rPr>
          <w:sz w:val="28"/>
          <w:szCs w:val="28"/>
        </w:rPr>
      </w:pPr>
      <w:r w:rsidRPr="00D44D91">
        <w:rPr>
          <w:sz w:val="28"/>
          <w:szCs w:val="28"/>
        </w:rPr>
        <w:t>Уважаемые родители! Приглашаем Вас принять участие в конкурсе «Цветочный шар»!</w:t>
      </w:r>
      <w:r>
        <w:rPr>
          <w:sz w:val="28"/>
          <w:szCs w:val="28"/>
        </w:rPr>
        <w:t xml:space="preserve"> </w:t>
      </w:r>
      <w:r w:rsidRPr="00D44D91">
        <w:rPr>
          <w:sz w:val="28"/>
          <w:szCs w:val="28"/>
        </w:rPr>
        <w:t xml:space="preserve">Созданный вашими усилиями шар будет шаром-близнецом шару, установленному в г. Геленджике. </w:t>
      </w:r>
    </w:p>
    <w:p w:rsidR="00F34A6F" w:rsidRPr="00D44D91" w:rsidRDefault="00F34A6F" w:rsidP="00D44D91">
      <w:pPr>
        <w:spacing w:line="240" w:lineRule="auto"/>
        <w:jc w:val="center"/>
        <w:rPr>
          <w:sz w:val="28"/>
          <w:szCs w:val="28"/>
        </w:rPr>
      </w:pPr>
      <w:r w:rsidRPr="00D44D91">
        <w:rPr>
          <w:sz w:val="28"/>
          <w:szCs w:val="28"/>
        </w:rPr>
        <w:t>Наш цветочный шар будет установлен на территории детского сада в августе.</w:t>
      </w:r>
    </w:p>
    <w:p w:rsidR="00F34A6F" w:rsidRDefault="00F34A6F" w:rsidP="00D44D91">
      <w:pPr>
        <w:spacing w:line="240" w:lineRule="auto"/>
        <w:jc w:val="center"/>
        <w:rPr>
          <w:sz w:val="32"/>
          <w:szCs w:val="32"/>
        </w:rPr>
      </w:pPr>
      <w:r w:rsidRPr="00FA5536">
        <w:rPr>
          <w:noProof/>
          <w:sz w:val="32"/>
          <w:szCs w:val="32"/>
        </w:rPr>
        <w:pict>
          <v:shape id="Рисунок 1" o:spid="_x0000_i1025" type="#_x0000_t75" style="width:270pt;height:221.25pt;visibility:visible">
            <v:imagedata r:id="rId11" o:title=""/>
          </v:shape>
        </w:pict>
      </w:r>
    </w:p>
    <w:p w:rsidR="00F34A6F" w:rsidRPr="00D44D91" w:rsidRDefault="00F34A6F" w:rsidP="005542E3">
      <w:pPr>
        <w:spacing w:line="240" w:lineRule="auto"/>
        <w:jc w:val="center"/>
        <w:rPr>
          <w:sz w:val="28"/>
          <w:szCs w:val="28"/>
        </w:rPr>
      </w:pPr>
      <w:r w:rsidRPr="00D44D91">
        <w:rPr>
          <w:sz w:val="28"/>
          <w:szCs w:val="28"/>
        </w:rPr>
        <w:t>Чтобы принять участие в конкурсе Вам необходимо совместно с Вашим ребёнком создать цветочную композицию (цветок) из любого вторичного  материала. Лучшие работы будут отмечены дипломами.</w:t>
      </w:r>
    </w:p>
    <w:p w:rsidR="00F34A6F" w:rsidRDefault="00F34A6F" w:rsidP="00D44D91">
      <w:pPr>
        <w:spacing w:line="240" w:lineRule="auto"/>
        <w:jc w:val="center"/>
        <w:rPr>
          <w:sz w:val="32"/>
          <w:szCs w:val="32"/>
        </w:rPr>
      </w:pPr>
      <w:r w:rsidRPr="00FA5536">
        <w:rPr>
          <w:noProof/>
          <w:sz w:val="28"/>
          <w:szCs w:val="28"/>
        </w:rPr>
        <w:pict>
          <v:shape id="Рисунок 2" o:spid="_x0000_i1026" type="#_x0000_t75" style="width:213pt;height:203.25pt;visibility:visible">
            <v:imagedata r:id="rId12" o:title=""/>
          </v:shape>
        </w:pict>
      </w:r>
    </w:p>
    <w:p w:rsidR="00F34A6F" w:rsidRPr="007E5252" w:rsidRDefault="00F34A6F" w:rsidP="00D44D91">
      <w:pPr>
        <w:spacing w:line="240" w:lineRule="auto"/>
        <w:jc w:val="center"/>
        <w:rPr>
          <w:color w:val="FF0000"/>
          <w:sz w:val="32"/>
          <w:szCs w:val="32"/>
        </w:rPr>
      </w:pPr>
      <w:r w:rsidRPr="007E5252">
        <w:rPr>
          <w:color w:val="FF0000"/>
          <w:sz w:val="32"/>
          <w:szCs w:val="32"/>
        </w:rPr>
        <w:t>Ждём Ваши работы!</w:t>
      </w:r>
    </w:p>
    <w:p w:rsidR="00F34A6F" w:rsidRPr="00692609" w:rsidRDefault="00F34A6F" w:rsidP="00D44D91">
      <w:pPr>
        <w:pStyle w:val="NormalWeb"/>
        <w:ind w:firstLine="360"/>
        <w:jc w:val="both"/>
        <w:rPr>
          <w:sz w:val="28"/>
          <w:szCs w:val="28"/>
        </w:rPr>
      </w:pPr>
    </w:p>
    <w:sectPr w:rsidR="00F34A6F" w:rsidRPr="00692609" w:rsidSect="009715EB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A6F" w:rsidRDefault="00F34A6F">
      <w:r>
        <w:separator/>
      </w:r>
    </w:p>
  </w:endnote>
  <w:endnote w:type="continuationSeparator" w:id="0">
    <w:p w:rsidR="00F34A6F" w:rsidRDefault="00F34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A6F" w:rsidRDefault="00F34A6F" w:rsidP="00915CF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4A6F" w:rsidRDefault="00F34A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A6F" w:rsidRDefault="00F34A6F" w:rsidP="00915CF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F34A6F" w:rsidRDefault="00F34A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A6F" w:rsidRDefault="00F34A6F">
      <w:r>
        <w:separator/>
      </w:r>
    </w:p>
  </w:footnote>
  <w:footnote w:type="continuationSeparator" w:id="0">
    <w:p w:rsidR="00F34A6F" w:rsidRDefault="00F34A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F75F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BEA"/>
    <w:rsid w:val="00002DBE"/>
    <w:rsid w:val="00012AA9"/>
    <w:rsid w:val="0001356C"/>
    <w:rsid w:val="00020BC3"/>
    <w:rsid w:val="000422C8"/>
    <w:rsid w:val="0004771D"/>
    <w:rsid w:val="00051E31"/>
    <w:rsid w:val="0007673B"/>
    <w:rsid w:val="00083D2E"/>
    <w:rsid w:val="00084302"/>
    <w:rsid w:val="000B05BC"/>
    <w:rsid w:val="000B097D"/>
    <w:rsid w:val="000B0E5F"/>
    <w:rsid w:val="000B392F"/>
    <w:rsid w:val="000C4DA9"/>
    <w:rsid w:val="000D3E03"/>
    <w:rsid w:val="000D6F59"/>
    <w:rsid w:val="000F35A7"/>
    <w:rsid w:val="000F4E27"/>
    <w:rsid w:val="001045CF"/>
    <w:rsid w:val="001075A6"/>
    <w:rsid w:val="00120FE7"/>
    <w:rsid w:val="001268E2"/>
    <w:rsid w:val="0013583D"/>
    <w:rsid w:val="0016078A"/>
    <w:rsid w:val="001718F8"/>
    <w:rsid w:val="0018436B"/>
    <w:rsid w:val="00187448"/>
    <w:rsid w:val="001874BC"/>
    <w:rsid w:val="00190124"/>
    <w:rsid w:val="00191E0E"/>
    <w:rsid w:val="001950B5"/>
    <w:rsid w:val="001A5DE9"/>
    <w:rsid w:val="001A781E"/>
    <w:rsid w:val="001B325B"/>
    <w:rsid w:val="001D4F4B"/>
    <w:rsid w:val="001D5E5F"/>
    <w:rsid w:val="001E72FC"/>
    <w:rsid w:val="001F1F51"/>
    <w:rsid w:val="001F402C"/>
    <w:rsid w:val="00204472"/>
    <w:rsid w:val="00204F86"/>
    <w:rsid w:val="0021038E"/>
    <w:rsid w:val="002107B8"/>
    <w:rsid w:val="002116E9"/>
    <w:rsid w:val="00230E75"/>
    <w:rsid w:val="00232128"/>
    <w:rsid w:val="002341C1"/>
    <w:rsid w:val="00250462"/>
    <w:rsid w:val="0025169B"/>
    <w:rsid w:val="00256521"/>
    <w:rsid w:val="00260528"/>
    <w:rsid w:val="002621BD"/>
    <w:rsid w:val="00271D33"/>
    <w:rsid w:val="0027207D"/>
    <w:rsid w:val="0027454D"/>
    <w:rsid w:val="0029058E"/>
    <w:rsid w:val="002C146F"/>
    <w:rsid w:val="002C5F95"/>
    <w:rsid w:val="002D2BEA"/>
    <w:rsid w:val="002D3011"/>
    <w:rsid w:val="002D7F36"/>
    <w:rsid w:val="002F1243"/>
    <w:rsid w:val="0030213A"/>
    <w:rsid w:val="00302C36"/>
    <w:rsid w:val="003549FD"/>
    <w:rsid w:val="003716BE"/>
    <w:rsid w:val="00374137"/>
    <w:rsid w:val="00381A8F"/>
    <w:rsid w:val="00386E13"/>
    <w:rsid w:val="00390F1E"/>
    <w:rsid w:val="0039668D"/>
    <w:rsid w:val="003D09B5"/>
    <w:rsid w:val="003F5DBF"/>
    <w:rsid w:val="00402FEE"/>
    <w:rsid w:val="00422FE2"/>
    <w:rsid w:val="00424750"/>
    <w:rsid w:val="004318B7"/>
    <w:rsid w:val="00433052"/>
    <w:rsid w:val="0044337F"/>
    <w:rsid w:val="004445F9"/>
    <w:rsid w:val="00445EDE"/>
    <w:rsid w:val="0044672B"/>
    <w:rsid w:val="00447510"/>
    <w:rsid w:val="00450EE1"/>
    <w:rsid w:val="004515E1"/>
    <w:rsid w:val="00454644"/>
    <w:rsid w:val="00457974"/>
    <w:rsid w:val="004644D0"/>
    <w:rsid w:val="004673F0"/>
    <w:rsid w:val="00474B48"/>
    <w:rsid w:val="0048102B"/>
    <w:rsid w:val="0049187E"/>
    <w:rsid w:val="004B67B5"/>
    <w:rsid w:val="004C1724"/>
    <w:rsid w:val="004D0141"/>
    <w:rsid w:val="004E634E"/>
    <w:rsid w:val="00501A01"/>
    <w:rsid w:val="0050263E"/>
    <w:rsid w:val="00512125"/>
    <w:rsid w:val="00514F7A"/>
    <w:rsid w:val="00526AD1"/>
    <w:rsid w:val="005542E3"/>
    <w:rsid w:val="00556A88"/>
    <w:rsid w:val="00564E89"/>
    <w:rsid w:val="005735DF"/>
    <w:rsid w:val="005765B5"/>
    <w:rsid w:val="00590618"/>
    <w:rsid w:val="00597D30"/>
    <w:rsid w:val="00597F41"/>
    <w:rsid w:val="005A3E30"/>
    <w:rsid w:val="005A5FBD"/>
    <w:rsid w:val="005B0C25"/>
    <w:rsid w:val="005B6CE0"/>
    <w:rsid w:val="005C24A7"/>
    <w:rsid w:val="005C3AF0"/>
    <w:rsid w:val="005D3259"/>
    <w:rsid w:val="005D697A"/>
    <w:rsid w:val="005E22C8"/>
    <w:rsid w:val="005E4216"/>
    <w:rsid w:val="005F1768"/>
    <w:rsid w:val="00601507"/>
    <w:rsid w:val="006068E1"/>
    <w:rsid w:val="00615CC9"/>
    <w:rsid w:val="00637969"/>
    <w:rsid w:val="00637E74"/>
    <w:rsid w:val="0064358E"/>
    <w:rsid w:val="00651FB0"/>
    <w:rsid w:val="00652D46"/>
    <w:rsid w:val="0065521B"/>
    <w:rsid w:val="00657699"/>
    <w:rsid w:val="006666A7"/>
    <w:rsid w:val="00667DF7"/>
    <w:rsid w:val="00676436"/>
    <w:rsid w:val="00692609"/>
    <w:rsid w:val="006A1A71"/>
    <w:rsid w:val="006B539D"/>
    <w:rsid w:val="006B73C5"/>
    <w:rsid w:val="006D45DC"/>
    <w:rsid w:val="006D4938"/>
    <w:rsid w:val="006E25FA"/>
    <w:rsid w:val="006E2CA7"/>
    <w:rsid w:val="006E5912"/>
    <w:rsid w:val="006E76C3"/>
    <w:rsid w:val="00704215"/>
    <w:rsid w:val="00706C13"/>
    <w:rsid w:val="00707F65"/>
    <w:rsid w:val="00722A35"/>
    <w:rsid w:val="00732FA1"/>
    <w:rsid w:val="007555F9"/>
    <w:rsid w:val="007568A0"/>
    <w:rsid w:val="00766914"/>
    <w:rsid w:val="00771CEF"/>
    <w:rsid w:val="00780013"/>
    <w:rsid w:val="0078598B"/>
    <w:rsid w:val="00787FCA"/>
    <w:rsid w:val="007C268A"/>
    <w:rsid w:val="007C5842"/>
    <w:rsid w:val="007C5EDD"/>
    <w:rsid w:val="007C6155"/>
    <w:rsid w:val="007D6444"/>
    <w:rsid w:val="007E5252"/>
    <w:rsid w:val="007E5FC4"/>
    <w:rsid w:val="007F20E4"/>
    <w:rsid w:val="007F68E6"/>
    <w:rsid w:val="00801C52"/>
    <w:rsid w:val="0081350E"/>
    <w:rsid w:val="00820D74"/>
    <w:rsid w:val="008229D0"/>
    <w:rsid w:val="00823618"/>
    <w:rsid w:val="00840EFB"/>
    <w:rsid w:val="00850242"/>
    <w:rsid w:val="0085423D"/>
    <w:rsid w:val="00854358"/>
    <w:rsid w:val="008747DE"/>
    <w:rsid w:val="008863ED"/>
    <w:rsid w:val="00893CA8"/>
    <w:rsid w:val="008A3051"/>
    <w:rsid w:val="008B7712"/>
    <w:rsid w:val="008C1C76"/>
    <w:rsid w:val="008D1B74"/>
    <w:rsid w:val="008D1D0B"/>
    <w:rsid w:val="008D2E41"/>
    <w:rsid w:val="008E4CC4"/>
    <w:rsid w:val="008E63E2"/>
    <w:rsid w:val="008F2DC3"/>
    <w:rsid w:val="0090059B"/>
    <w:rsid w:val="00901B52"/>
    <w:rsid w:val="00903C22"/>
    <w:rsid w:val="00905FA0"/>
    <w:rsid w:val="00915CFC"/>
    <w:rsid w:val="00932130"/>
    <w:rsid w:val="00936FA1"/>
    <w:rsid w:val="0094057D"/>
    <w:rsid w:val="00956A5C"/>
    <w:rsid w:val="00964C44"/>
    <w:rsid w:val="00964C7F"/>
    <w:rsid w:val="009711A3"/>
    <w:rsid w:val="009715EB"/>
    <w:rsid w:val="00973202"/>
    <w:rsid w:val="00984D5A"/>
    <w:rsid w:val="009B2FFF"/>
    <w:rsid w:val="009C0B71"/>
    <w:rsid w:val="009D076E"/>
    <w:rsid w:val="009D72B0"/>
    <w:rsid w:val="00A51273"/>
    <w:rsid w:val="00A73B3D"/>
    <w:rsid w:val="00A76141"/>
    <w:rsid w:val="00A814BC"/>
    <w:rsid w:val="00A8475E"/>
    <w:rsid w:val="00A86BE3"/>
    <w:rsid w:val="00A876DF"/>
    <w:rsid w:val="00A90C3F"/>
    <w:rsid w:val="00A92632"/>
    <w:rsid w:val="00AC60F4"/>
    <w:rsid w:val="00AC7685"/>
    <w:rsid w:val="00AD3582"/>
    <w:rsid w:val="00AD45E1"/>
    <w:rsid w:val="00AE07E8"/>
    <w:rsid w:val="00B20B6F"/>
    <w:rsid w:val="00B31535"/>
    <w:rsid w:val="00B709C4"/>
    <w:rsid w:val="00B70EAB"/>
    <w:rsid w:val="00B72BD4"/>
    <w:rsid w:val="00B76B34"/>
    <w:rsid w:val="00B81E76"/>
    <w:rsid w:val="00B81FC9"/>
    <w:rsid w:val="00B8427D"/>
    <w:rsid w:val="00BC3420"/>
    <w:rsid w:val="00BC4794"/>
    <w:rsid w:val="00BD573C"/>
    <w:rsid w:val="00BD7C90"/>
    <w:rsid w:val="00BE0218"/>
    <w:rsid w:val="00BE5C73"/>
    <w:rsid w:val="00C04809"/>
    <w:rsid w:val="00C20EEC"/>
    <w:rsid w:val="00C21CF3"/>
    <w:rsid w:val="00C23CB8"/>
    <w:rsid w:val="00C359B6"/>
    <w:rsid w:val="00C36735"/>
    <w:rsid w:val="00C42E92"/>
    <w:rsid w:val="00C474B3"/>
    <w:rsid w:val="00C477E3"/>
    <w:rsid w:val="00C60FD0"/>
    <w:rsid w:val="00C625ED"/>
    <w:rsid w:val="00C659F6"/>
    <w:rsid w:val="00C71BA6"/>
    <w:rsid w:val="00C86A36"/>
    <w:rsid w:val="00C90275"/>
    <w:rsid w:val="00C930FA"/>
    <w:rsid w:val="00CA5FC8"/>
    <w:rsid w:val="00CB1777"/>
    <w:rsid w:val="00CB494F"/>
    <w:rsid w:val="00CB4D04"/>
    <w:rsid w:val="00CB594A"/>
    <w:rsid w:val="00CB66BD"/>
    <w:rsid w:val="00CB68EF"/>
    <w:rsid w:val="00CD4950"/>
    <w:rsid w:val="00CE4039"/>
    <w:rsid w:val="00CF074C"/>
    <w:rsid w:val="00CF1D64"/>
    <w:rsid w:val="00CF27E3"/>
    <w:rsid w:val="00D01874"/>
    <w:rsid w:val="00D0681E"/>
    <w:rsid w:val="00D131CA"/>
    <w:rsid w:val="00D17DE7"/>
    <w:rsid w:val="00D40D0F"/>
    <w:rsid w:val="00D44D91"/>
    <w:rsid w:val="00D55CB1"/>
    <w:rsid w:val="00D57580"/>
    <w:rsid w:val="00D57905"/>
    <w:rsid w:val="00D61FF7"/>
    <w:rsid w:val="00D76F1E"/>
    <w:rsid w:val="00DA3A76"/>
    <w:rsid w:val="00DC07AB"/>
    <w:rsid w:val="00DD233B"/>
    <w:rsid w:val="00DF2340"/>
    <w:rsid w:val="00DF4C75"/>
    <w:rsid w:val="00E037E1"/>
    <w:rsid w:val="00E06255"/>
    <w:rsid w:val="00E245A5"/>
    <w:rsid w:val="00E262B5"/>
    <w:rsid w:val="00E32989"/>
    <w:rsid w:val="00E350DE"/>
    <w:rsid w:val="00E5342E"/>
    <w:rsid w:val="00E66924"/>
    <w:rsid w:val="00E67016"/>
    <w:rsid w:val="00E70F1B"/>
    <w:rsid w:val="00E75543"/>
    <w:rsid w:val="00EA0EF2"/>
    <w:rsid w:val="00EC0724"/>
    <w:rsid w:val="00EC268A"/>
    <w:rsid w:val="00EE7A61"/>
    <w:rsid w:val="00EF4E61"/>
    <w:rsid w:val="00F01DD3"/>
    <w:rsid w:val="00F02B39"/>
    <w:rsid w:val="00F05C11"/>
    <w:rsid w:val="00F07419"/>
    <w:rsid w:val="00F15120"/>
    <w:rsid w:val="00F1749B"/>
    <w:rsid w:val="00F33B68"/>
    <w:rsid w:val="00F34918"/>
    <w:rsid w:val="00F34A6F"/>
    <w:rsid w:val="00F35D74"/>
    <w:rsid w:val="00F5247C"/>
    <w:rsid w:val="00F613AD"/>
    <w:rsid w:val="00F7312F"/>
    <w:rsid w:val="00F75A0B"/>
    <w:rsid w:val="00F75DF4"/>
    <w:rsid w:val="00F81451"/>
    <w:rsid w:val="00F95582"/>
    <w:rsid w:val="00FA5536"/>
    <w:rsid w:val="00FA7602"/>
    <w:rsid w:val="00FE2D02"/>
    <w:rsid w:val="00FE3985"/>
    <w:rsid w:val="00FE4259"/>
    <w:rsid w:val="00FE7729"/>
    <w:rsid w:val="00FE77A1"/>
    <w:rsid w:val="00FF0508"/>
    <w:rsid w:val="00FF1014"/>
    <w:rsid w:val="00FF1F9A"/>
    <w:rsid w:val="00FF2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1BD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uiPriority w:val="99"/>
    <w:rsid w:val="006E2CA7"/>
    <w:pPr>
      <w:spacing w:after="0" w:line="360" w:lineRule="auto"/>
      <w:ind w:firstLine="709"/>
      <w:jc w:val="both"/>
    </w:pPr>
    <w:rPr>
      <w:rFonts w:ascii="Times New Roman" w:hAnsi="Times New Roman"/>
      <w:color w:val="000000"/>
      <w:kern w:val="28"/>
      <w:sz w:val="28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C60FD0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3D09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3D09B5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715E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Times New Roman"/>
      <w:lang w:eastAsia="en-US"/>
    </w:rPr>
  </w:style>
  <w:style w:type="character" w:styleId="PageNumber">
    <w:name w:val="page number"/>
    <w:basedOn w:val="DefaultParagraphFont"/>
    <w:uiPriority w:val="99"/>
    <w:rsid w:val="009715E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8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</TotalTime>
  <Pages>10</Pages>
  <Words>904</Words>
  <Characters>5155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№91_1</dc:creator>
  <cp:keywords/>
  <dc:description/>
  <cp:lastModifiedBy>Детский сад 91</cp:lastModifiedBy>
  <cp:revision>76</cp:revision>
  <dcterms:created xsi:type="dcterms:W3CDTF">2013-10-09T07:14:00Z</dcterms:created>
  <dcterms:modified xsi:type="dcterms:W3CDTF">2015-12-20T13:56:00Z</dcterms:modified>
</cp:coreProperties>
</file>