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2BA2" w:rsidRPr="00E305FC" w:rsidRDefault="00E72BA2">
      <w:pPr>
        <w:rPr>
          <w:lang w:val="en-US"/>
        </w:rPr>
      </w:pPr>
      <w:r>
        <w:t>-</w:t>
      </w:r>
    </w:p>
    <w:tbl>
      <w:tblPr>
        <w:tblW w:w="9214" w:type="dxa"/>
        <w:tblInd w:w="108" w:type="dxa"/>
        <w:tblLook w:val="0000"/>
      </w:tblPr>
      <w:tblGrid>
        <w:gridCol w:w="9214"/>
      </w:tblGrid>
      <w:tr w:rsidR="00E72BA2" w:rsidTr="00E305FC">
        <w:trPr>
          <w:trHeight w:val="33"/>
        </w:trPr>
        <w:tc>
          <w:tcPr>
            <w:tcW w:w="9214" w:type="dxa"/>
          </w:tcPr>
          <w:p w:rsidR="00E72BA2" w:rsidRDefault="00E72BA2" w:rsidP="00E408FD">
            <w:pPr>
              <w:shd w:val="clear" w:color="auto" w:fill="FFFFFF"/>
              <w:ind w:left="869" w:firstLine="709"/>
              <w:rPr>
                <w:b/>
                <w:bCs/>
                <w:color w:val="000000"/>
                <w:szCs w:val="24"/>
                <w:lang w:val="en-US"/>
              </w:rPr>
            </w:pPr>
          </w:p>
          <w:p w:rsidR="00E72BA2" w:rsidRDefault="00E72BA2" w:rsidP="00E408FD">
            <w:pPr>
              <w:shd w:val="clear" w:color="auto" w:fill="FFFFFF"/>
              <w:ind w:left="869" w:firstLine="709"/>
              <w:rPr>
                <w:b/>
                <w:bCs/>
                <w:color w:val="000000"/>
                <w:szCs w:val="24"/>
                <w:lang w:val="en-US"/>
              </w:rPr>
            </w:pPr>
          </w:p>
          <w:p w:rsidR="00E72BA2" w:rsidRDefault="00E72BA2" w:rsidP="00E408FD">
            <w:pPr>
              <w:shd w:val="clear" w:color="auto" w:fill="FFFFFF"/>
              <w:ind w:left="-108" w:right="24" w:firstLine="709"/>
              <w:jc w:val="both"/>
              <w:rPr>
                <w:i/>
                <w:iCs/>
                <w:color w:val="000000"/>
              </w:rPr>
            </w:pPr>
            <w:r>
              <w:rPr>
                <w:color w:val="000000"/>
                <w:szCs w:val="22"/>
              </w:rPr>
              <w:t>Занимательные игры и упражнения для речевого и ин</w:t>
            </w:r>
            <w:r>
              <w:rPr>
                <w:color w:val="000000"/>
                <w:szCs w:val="22"/>
              </w:rPr>
              <w:softHyphen/>
              <w:t>теллектуального развития детей 5-6 лет с общим недо</w:t>
            </w:r>
            <w:r>
              <w:rPr>
                <w:color w:val="000000"/>
                <w:szCs w:val="22"/>
              </w:rPr>
              <w:softHyphen/>
              <w:t xml:space="preserve">развитием речи. Тетрадь </w:t>
            </w:r>
            <w:r w:rsidRPr="00E956C0">
              <w:rPr>
                <w:color w:val="000000"/>
                <w:szCs w:val="22"/>
              </w:rPr>
              <w:t>2</w:t>
            </w:r>
            <w:r>
              <w:rPr>
                <w:color w:val="000000"/>
                <w:szCs w:val="22"/>
              </w:rPr>
              <w:t xml:space="preserve">. </w:t>
            </w:r>
          </w:p>
          <w:p w:rsidR="00E72BA2" w:rsidRDefault="00E72BA2" w:rsidP="00E408FD">
            <w:pPr>
              <w:shd w:val="clear" w:color="auto" w:fill="FFFFFF"/>
              <w:ind w:left="-108" w:right="10" w:firstLine="709"/>
              <w:jc w:val="both"/>
              <w:rPr>
                <w:color w:val="000000"/>
              </w:rPr>
            </w:pPr>
          </w:p>
          <w:p w:rsidR="00E72BA2" w:rsidRDefault="00E72BA2" w:rsidP="00E408FD">
            <w:pPr>
              <w:shd w:val="clear" w:color="auto" w:fill="FFFFFF"/>
              <w:ind w:left="-108" w:right="10" w:firstLine="709"/>
              <w:jc w:val="both"/>
            </w:pPr>
            <w:r>
              <w:rPr>
                <w:color w:val="000000"/>
              </w:rPr>
              <w:t>Пособие содержит занимательные игровые упражнения и зада</w:t>
            </w:r>
            <w:r>
              <w:rPr>
                <w:color w:val="000000"/>
              </w:rPr>
              <w:softHyphen/>
              <w:t>ния, способствующие речевому и интеллектуальному развитию детей 5-6 лет с общим недоразвитием речи и соответствующие лексиче</w:t>
            </w:r>
            <w:r>
              <w:rPr>
                <w:color w:val="000000"/>
              </w:rPr>
              <w:softHyphen/>
              <w:t>ским темам, изучение которых в старшей логопедической группе предусмотрено Программой коррекционного обучения и воспитания детей с общим недоразвитием речи. В соответствии с лексическими темами подобраны также загадки и стихотворения для заучивания.</w:t>
            </w:r>
          </w:p>
          <w:p w:rsidR="00E72BA2" w:rsidRDefault="00E72BA2" w:rsidP="00E408FD">
            <w:pPr>
              <w:shd w:val="clear" w:color="auto" w:fill="FFFFFF"/>
              <w:ind w:left="-108" w:firstLine="709"/>
              <w:jc w:val="both"/>
            </w:pPr>
            <w:r>
              <w:rPr>
                <w:color w:val="000000"/>
              </w:rPr>
              <w:t>Цель пособия — обеспечить тесное сотрудничество учителя-ло</w:t>
            </w:r>
            <w:r>
              <w:rPr>
                <w:color w:val="000000"/>
              </w:rPr>
              <w:softHyphen/>
              <w:t>гопеда и родителей в реализации коррекционно-развивающей под</w:t>
            </w:r>
            <w:r>
              <w:rPr>
                <w:color w:val="000000"/>
              </w:rPr>
              <w:softHyphen/>
              <w:t>держки детей с общим недоразвитием речи, поэтому структура и содержание пособия позволяют родителям использовать дидакти</w:t>
            </w:r>
            <w:r>
              <w:rPr>
                <w:color w:val="000000"/>
              </w:rPr>
              <w:softHyphen/>
              <w:t>ческий и речевой материал для закрепления знаний, умений и навы</w:t>
            </w:r>
            <w:r>
              <w:rPr>
                <w:color w:val="000000"/>
              </w:rPr>
              <w:softHyphen/>
              <w:t>ков, полученных детьми на фронтальных и индивидуальных логопе</w:t>
            </w:r>
            <w:r>
              <w:rPr>
                <w:color w:val="000000"/>
              </w:rPr>
              <w:softHyphen/>
              <w:t>дических занятиях.</w:t>
            </w:r>
          </w:p>
          <w:p w:rsidR="00E72BA2" w:rsidRDefault="00E72BA2" w:rsidP="00E408FD">
            <w:pPr>
              <w:shd w:val="clear" w:color="auto" w:fill="FFFFFF"/>
              <w:ind w:left="-108" w:right="62" w:firstLine="709"/>
              <w:jc w:val="both"/>
            </w:pPr>
            <w:r>
              <w:rPr>
                <w:color w:val="000000"/>
              </w:rPr>
              <w:t>Пособие адресовано логопедам и педагогам дошкольных образовательных учреждений, родителям.</w:t>
            </w:r>
          </w:p>
          <w:p w:rsidR="00E72BA2" w:rsidRDefault="00E72BA2" w:rsidP="00E408FD">
            <w:pPr>
              <w:ind w:firstLine="709"/>
            </w:pPr>
          </w:p>
        </w:tc>
      </w:tr>
    </w:tbl>
    <w:p w:rsidR="00E72BA2" w:rsidRDefault="00E72BA2" w:rsidP="00E305FC">
      <w:pPr>
        <w:shd w:val="clear" w:color="auto" w:fill="FFFFFF"/>
        <w:ind w:left="5006" w:firstLine="720"/>
        <w:rPr>
          <w:b/>
          <w:bCs/>
          <w:color w:val="000000"/>
          <w:szCs w:val="28"/>
          <w:lang w:val="en-US"/>
        </w:rPr>
      </w:pPr>
    </w:p>
    <w:p w:rsidR="00E72BA2" w:rsidRDefault="00E72BA2" w:rsidP="00E305FC">
      <w:pPr>
        <w:shd w:val="clear" w:color="auto" w:fill="FFFFFF"/>
        <w:ind w:left="5006" w:firstLine="720"/>
        <w:rPr>
          <w:b/>
          <w:bCs/>
          <w:color w:val="000000"/>
          <w:szCs w:val="28"/>
          <w:lang w:val="en-US"/>
        </w:rPr>
      </w:pPr>
    </w:p>
    <w:p w:rsidR="00E72BA2" w:rsidRDefault="00E72BA2" w:rsidP="00E305FC">
      <w:pPr>
        <w:shd w:val="clear" w:color="auto" w:fill="FFFFFF"/>
        <w:ind w:left="5006" w:firstLine="720"/>
        <w:rPr>
          <w:b/>
          <w:bCs/>
          <w:color w:val="000000"/>
          <w:szCs w:val="28"/>
          <w:lang w:val="en-US"/>
        </w:rPr>
      </w:pPr>
    </w:p>
    <w:p w:rsidR="00E72BA2" w:rsidRDefault="00E72BA2" w:rsidP="00E305FC">
      <w:pPr>
        <w:shd w:val="clear" w:color="auto" w:fill="FFFFFF"/>
        <w:ind w:left="5006" w:firstLine="720"/>
        <w:rPr>
          <w:b/>
          <w:bCs/>
          <w:color w:val="000000"/>
          <w:szCs w:val="28"/>
          <w:lang w:val="en-US"/>
        </w:rPr>
      </w:pPr>
    </w:p>
    <w:p w:rsidR="00E72BA2" w:rsidRDefault="00E72BA2" w:rsidP="00E305FC">
      <w:pPr>
        <w:shd w:val="clear" w:color="auto" w:fill="FFFFFF"/>
        <w:ind w:left="5006" w:firstLine="720"/>
        <w:rPr>
          <w:b/>
          <w:bCs/>
          <w:color w:val="000000"/>
          <w:szCs w:val="28"/>
          <w:lang w:val="en-US"/>
        </w:rPr>
      </w:pPr>
    </w:p>
    <w:p w:rsidR="00E72BA2" w:rsidRDefault="00E72BA2" w:rsidP="00E305FC">
      <w:pPr>
        <w:shd w:val="clear" w:color="auto" w:fill="FFFFFF"/>
        <w:ind w:left="5006" w:firstLine="720"/>
        <w:rPr>
          <w:b/>
          <w:bCs/>
          <w:color w:val="000000"/>
          <w:szCs w:val="28"/>
          <w:lang w:val="en-US"/>
        </w:rPr>
      </w:pPr>
    </w:p>
    <w:p w:rsidR="00E72BA2" w:rsidRDefault="00E72BA2" w:rsidP="00E305FC">
      <w:pPr>
        <w:shd w:val="clear" w:color="auto" w:fill="FFFFFF"/>
        <w:ind w:left="283" w:firstLine="720"/>
      </w:pPr>
      <w:r>
        <w:rPr>
          <w:color w:val="000000"/>
          <w:szCs w:val="24"/>
        </w:rPr>
        <w:t>В пособии использованы специальные графические схемы для предложений:</w:t>
      </w:r>
    </w:p>
    <w:p w:rsidR="00E72BA2" w:rsidRDefault="00E72BA2" w:rsidP="00E305FC">
      <w:pPr>
        <w:shd w:val="clear" w:color="auto" w:fill="FFFFFF"/>
        <w:ind w:left="283" w:firstLine="720"/>
      </w:pPr>
      <w:r>
        <w:rPr>
          <w:noProof/>
        </w:rPr>
        <w:pict>
          <v:rect id="_x0000_s1026" style="position:absolute;left:0;text-align:left;margin-left:39.95pt;margin-top:3.75pt;width:24pt;height:18pt;z-index:251658240"/>
        </w:pict>
      </w:r>
    </w:p>
    <w:p w:rsidR="00E72BA2" w:rsidRDefault="00E72BA2" w:rsidP="00E305FC">
      <w:pPr>
        <w:shd w:val="clear" w:color="auto" w:fill="FFFFFF"/>
        <w:tabs>
          <w:tab w:val="left" w:pos="1530"/>
        </w:tabs>
        <w:ind w:left="283" w:firstLine="720"/>
        <w:rPr>
          <w:color w:val="000000"/>
          <w:szCs w:val="24"/>
        </w:rPr>
      </w:pPr>
      <w:r>
        <w:tab/>
        <w:t>-</w:t>
      </w:r>
      <w:r>
        <w:rPr>
          <w:color w:val="000000"/>
          <w:szCs w:val="24"/>
        </w:rPr>
        <w:t>— слова-предметы (подлежащее или дополнение, выраженное существительным);</w:t>
      </w:r>
    </w:p>
    <w:p w:rsidR="00E72BA2" w:rsidRDefault="00E72BA2" w:rsidP="00E305FC">
      <w:pPr>
        <w:shd w:val="clear" w:color="auto" w:fill="FFFFFF"/>
        <w:tabs>
          <w:tab w:val="left" w:pos="1530"/>
        </w:tabs>
        <w:ind w:left="283" w:firstLine="720"/>
      </w:pPr>
    </w:p>
    <w:p w:rsidR="00E72BA2" w:rsidRDefault="00E72BA2" w:rsidP="00E305FC">
      <w:pPr>
        <w:shd w:val="clear" w:color="auto" w:fill="FFFFFF"/>
        <w:tabs>
          <w:tab w:val="left" w:pos="1530"/>
        </w:tabs>
        <w:ind w:left="283" w:firstLine="720"/>
      </w:pPr>
      <w:r>
        <w:rPr>
          <w:noProof/>
        </w:rPr>
        <w:pict>
          <v:rect id="_x0000_s1027" style="position:absolute;left:0;text-align:left;margin-left:39.95pt;margin-top:5.25pt;width:54pt;height:18pt;z-index:251659264"/>
        </w:pict>
      </w:r>
    </w:p>
    <w:p w:rsidR="00E72BA2" w:rsidRDefault="00E72BA2" w:rsidP="00E305FC">
      <w:pPr>
        <w:numPr>
          <w:ilvl w:val="0"/>
          <w:numId w:val="8"/>
        </w:numPr>
        <w:shd w:val="clear" w:color="auto" w:fill="FFFFFF"/>
        <w:tabs>
          <w:tab w:val="left" w:pos="2790"/>
        </w:tabs>
        <w:rPr>
          <w:color w:val="000000"/>
          <w:szCs w:val="24"/>
        </w:rPr>
      </w:pPr>
      <w:r>
        <w:rPr>
          <w:color w:val="000000"/>
          <w:szCs w:val="24"/>
        </w:rPr>
        <w:t>— слова-действия (сказуемое, выраженное глаголом);</w:t>
      </w:r>
    </w:p>
    <w:p w:rsidR="00E72BA2" w:rsidRDefault="00E72BA2" w:rsidP="00E305FC">
      <w:pPr>
        <w:shd w:val="clear" w:color="auto" w:fill="FFFFFF"/>
        <w:tabs>
          <w:tab w:val="left" w:pos="2790"/>
        </w:tabs>
        <w:rPr>
          <w:color w:val="000000"/>
          <w:szCs w:val="24"/>
        </w:rPr>
      </w:pPr>
    </w:p>
    <w:p w:rsidR="00E72BA2" w:rsidRDefault="00E72BA2" w:rsidP="00E305FC">
      <w:pPr>
        <w:shd w:val="clear" w:color="auto" w:fill="FFFFFF"/>
        <w:tabs>
          <w:tab w:val="left" w:pos="2790"/>
        </w:tabs>
        <w:rPr>
          <w:color w:val="000000"/>
          <w:szCs w:val="24"/>
        </w:rPr>
      </w:pPr>
      <w:r>
        <w:rPr>
          <w:noProof/>
        </w:rPr>
        <w:pict>
          <v:oval id="_x0000_s1028" style="position:absolute;margin-left:45.95pt;margin-top:6.75pt;width:48pt;height:18pt;z-index:251660288"/>
        </w:pict>
      </w:r>
    </w:p>
    <w:p w:rsidR="00E72BA2" w:rsidRDefault="00E72BA2" w:rsidP="00E305FC">
      <w:pPr>
        <w:shd w:val="clear" w:color="auto" w:fill="FFFFFF"/>
        <w:ind w:firstLine="2410"/>
        <w:rPr>
          <w:color w:val="000000"/>
          <w:szCs w:val="24"/>
        </w:rPr>
      </w:pPr>
      <w:r>
        <w:tab/>
        <w:t>-</w:t>
      </w:r>
      <w:r>
        <w:rPr>
          <w:color w:val="000000"/>
          <w:szCs w:val="24"/>
        </w:rPr>
        <w:t>— слова-признаки (определение, выраженное прилагательным);</w:t>
      </w:r>
    </w:p>
    <w:p w:rsidR="00E72BA2" w:rsidRDefault="00E72BA2" w:rsidP="00E305FC">
      <w:pPr>
        <w:shd w:val="clear" w:color="auto" w:fill="FFFFFF"/>
        <w:ind w:firstLine="2410"/>
      </w:pPr>
    </w:p>
    <w:p w:rsidR="00E72BA2" w:rsidRDefault="00E72BA2" w:rsidP="00E305FC">
      <w:pPr>
        <w:shd w:val="clear" w:color="auto" w:fill="FFFFFF"/>
        <w:ind w:firstLine="720"/>
      </w:pPr>
      <w:r w:rsidRPr="000F74F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3" o:spid="_x0000_i1025" type="#_x0000_t75" style="width:62.25pt;height:34.5pt;visibility:visible">
            <v:imagedata r:id="rId7" o:title=""/>
          </v:shape>
        </w:pict>
      </w:r>
      <w:r>
        <w:t xml:space="preserve">                  </w:t>
      </w:r>
      <w:r>
        <w:rPr>
          <w:color w:val="000000"/>
          <w:szCs w:val="24"/>
        </w:rPr>
        <w:t>— предлоги (на, под).</w:t>
      </w:r>
    </w:p>
    <w:p w:rsidR="00E72BA2" w:rsidRDefault="00E72BA2" w:rsidP="00E305FC">
      <w:pPr>
        <w:shd w:val="clear" w:color="auto" w:fill="FFFFFF"/>
        <w:ind w:firstLine="720"/>
      </w:pPr>
    </w:p>
    <w:p w:rsidR="00E72BA2" w:rsidRDefault="00E72BA2" w:rsidP="00E305FC">
      <w:pPr>
        <w:shd w:val="clear" w:color="auto" w:fill="FFFFFF"/>
        <w:tabs>
          <w:tab w:val="left" w:pos="2790"/>
        </w:tabs>
      </w:pPr>
    </w:p>
    <w:p w:rsidR="00E72BA2" w:rsidRDefault="00E72BA2" w:rsidP="00E305FC">
      <w:pPr>
        <w:shd w:val="clear" w:color="auto" w:fill="FFFFFF"/>
        <w:ind w:left="283" w:firstLine="720"/>
      </w:pPr>
    </w:p>
    <w:p w:rsidR="00E72BA2" w:rsidRDefault="00E72BA2" w:rsidP="00E305FC">
      <w:pPr>
        <w:shd w:val="clear" w:color="auto" w:fill="FFFFFF"/>
        <w:ind w:left="3341" w:firstLine="720"/>
      </w:pPr>
      <w:r>
        <w:rPr>
          <w:b/>
          <w:bCs/>
          <w:color w:val="000000"/>
          <w:szCs w:val="26"/>
        </w:rPr>
        <w:br w:type="page"/>
        <w:t>ТЕМА «ДОМАШНИЕ ЖИВОТНЫЕ»</w:t>
      </w:r>
    </w:p>
    <w:p w:rsidR="00E72BA2" w:rsidRDefault="00E72BA2" w:rsidP="00E305FC">
      <w:pPr>
        <w:shd w:val="clear" w:color="auto" w:fill="FFFFFF"/>
        <w:ind w:firstLine="567"/>
      </w:pPr>
      <w:r>
        <w:rPr>
          <w:color w:val="000000"/>
          <w:szCs w:val="26"/>
        </w:rPr>
        <w:t>1. Обведи по точкам рисунки животных, раскрась и назови их ласково.</w:t>
      </w:r>
    </w:p>
    <w:p w:rsidR="00E72BA2" w:rsidRDefault="00E72BA2" w:rsidP="00E305FC">
      <w:pPr>
        <w:ind w:right="91" w:firstLine="720"/>
        <w:jc w:val="center"/>
        <w:rPr>
          <w:szCs w:val="24"/>
        </w:rPr>
      </w:pPr>
      <w:r w:rsidRPr="00DE13E0">
        <w:rPr>
          <w:noProof/>
          <w:szCs w:val="24"/>
        </w:rPr>
        <w:pict>
          <v:shape id="Рисунок 54" o:spid="_x0000_i1026" type="#_x0000_t75" style="width:291pt;height:148.5pt;visibility:visible">
            <v:imagedata r:id="rId8" o:title=""/>
          </v:shape>
        </w:pict>
      </w:r>
    </w:p>
    <w:p w:rsidR="00E72BA2" w:rsidRDefault="00E72BA2" w:rsidP="00E305FC">
      <w:pPr>
        <w:shd w:val="clear" w:color="auto" w:fill="FFFFFF"/>
        <w:tabs>
          <w:tab w:val="left" w:pos="1094"/>
        </w:tabs>
        <w:ind w:right="2765" w:firstLine="567"/>
        <w:rPr>
          <w:color w:val="000000"/>
          <w:szCs w:val="26"/>
        </w:rPr>
      </w:pPr>
      <w:r>
        <w:rPr>
          <w:color w:val="000000"/>
          <w:szCs w:val="26"/>
        </w:rPr>
        <w:t>2.Назови части тела у этих животных и ответь на вопросы:</w:t>
      </w:r>
    </w:p>
    <w:p w:rsidR="00E72BA2" w:rsidRDefault="00E72BA2" w:rsidP="00E305FC">
      <w:pPr>
        <w:shd w:val="clear" w:color="auto" w:fill="FFFFFF"/>
        <w:tabs>
          <w:tab w:val="left" w:pos="1094"/>
        </w:tabs>
        <w:ind w:right="-39" w:firstLine="1531"/>
      </w:pPr>
      <w:r>
        <w:rPr>
          <w:color w:val="000000"/>
          <w:szCs w:val="24"/>
        </w:rPr>
        <w:t xml:space="preserve">Чей хвост? — </w:t>
      </w:r>
      <w:r>
        <w:rPr>
          <w:i/>
          <w:iCs/>
          <w:color w:val="000000"/>
          <w:szCs w:val="24"/>
        </w:rPr>
        <w:t>Козий, кошачий, собачий.</w:t>
      </w:r>
    </w:p>
    <w:p w:rsidR="00E72BA2" w:rsidRDefault="00E72BA2" w:rsidP="00E305FC">
      <w:pPr>
        <w:shd w:val="clear" w:color="auto" w:fill="FFFFFF"/>
        <w:ind w:right="-39" w:firstLine="1531"/>
        <w:rPr>
          <w:color w:val="000000"/>
          <w:szCs w:val="26"/>
        </w:rPr>
      </w:pPr>
      <w:r>
        <w:rPr>
          <w:color w:val="000000"/>
          <w:szCs w:val="26"/>
        </w:rPr>
        <w:t>Чей нос? Чья голова? Чья шея? Чье ухо? Чье туловище? Чье вымя? Чьи глаза? Чьи уши? Чьи копыта? Чьи лапы?</w:t>
      </w:r>
    </w:p>
    <w:p w:rsidR="00E72BA2" w:rsidRDefault="00E72BA2" w:rsidP="00E305FC">
      <w:pPr>
        <w:shd w:val="clear" w:color="auto" w:fill="FFFFFF"/>
        <w:ind w:right="-39" w:firstLine="1531"/>
      </w:pPr>
    </w:p>
    <w:p w:rsidR="00E72BA2" w:rsidRDefault="00E72BA2" w:rsidP="00E305FC">
      <w:pPr>
        <w:shd w:val="clear" w:color="auto" w:fill="FFFFFF"/>
        <w:tabs>
          <w:tab w:val="left" w:pos="1094"/>
          <w:tab w:val="left" w:pos="10632"/>
        </w:tabs>
        <w:ind w:right="-39" w:firstLine="1134"/>
      </w:pPr>
      <w:r>
        <w:rPr>
          <w:color w:val="000000"/>
          <w:szCs w:val="26"/>
        </w:rPr>
        <w:t>3.Рассмотри картинки и назови нарисованных животных. Какое животное не подходит к остальным? Почему? Раскрась все картинки, кроме лишней.</w:t>
      </w:r>
    </w:p>
    <w:p w:rsidR="00E72BA2" w:rsidRDefault="00E72BA2" w:rsidP="00E305FC">
      <w:pPr>
        <w:ind w:left="91" w:firstLine="720"/>
        <w:rPr>
          <w:szCs w:val="24"/>
        </w:rPr>
      </w:pPr>
      <w:r w:rsidRPr="00DE13E0">
        <w:rPr>
          <w:noProof/>
          <w:szCs w:val="24"/>
        </w:rPr>
        <w:pict>
          <v:shape id="Рисунок 55" o:spid="_x0000_i1027" type="#_x0000_t75" style="width:388.5pt;height:72.75pt;visibility:visible">
            <v:imagedata r:id="rId9" o:title=""/>
          </v:shape>
        </w:pict>
      </w:r>
    </w:p>
    <w:p w:rsidR="00E72BA2" w:rsidRDefault="00E72BA2" w:rsidP="00E305FC">
      <w:pPr>
        <w:shd w:val="clear" w:color="auto" w:fill="FFFFFF"/>
        <w:tabs>
          <w:tab w:val="left" w:pos="658"/>
        </w:tabs>
        <w:ind w:left="374" w:right="-39" w:firstLine="193"/>
      </w:pPr>
      <w:r>
        <w:rPr>
          <w:color w:val="000000"/>
          <w:szCs w:val="26"/>
        </w:rPr>
        <w:t>4.</w:t>
      </w:r>
      <w:r>
        <w:rPr>
          <w:color w:val="000000"/>
          <w:szCs w:val="26"/>
        </w:rPr>
        <w:tab/>
        <w:t>Игра «У кого — кто?». Назови детенышей животных.</w:t>
      </w:r>
    </w:p>
    <w:p w:rsidR="00E72BA2" w:rsidRDefault="00E72BA2" w:rsidP="00E305FC">
      <w:pPr>
        <w:shd w:val="clear" w:color="auto" w:fill="FFFFFF"/>
        <w:ind w:left="384" w:firstLine="720"/>
      </w:pPr>
      <w:r>
        <w:rPr>
          <w:color w:val="000000"/>
          <w:szCs w:val="24"/>
        </w:rPr>
        <w:t xml:space="preserve">У кошки кто? — </w:t>
      </w:r>
      <w:r>
        <w:rPr>
          <w:i/>
          <w:iCs/>
          <w:color w:val="000000"/>
          <w:szCs w:val="24"/>
        </w:rPr>
        <w:t>Котенок (котята).</w:t>
      </w:r>
    </w:p>
    <w:p w:rsidR="00E72BA2" w:rsidRDefault="00E72BA2" w:rsidP="00E305FC">
      <w:pPr>
        <w:shd w:val="clear" w:color="auto" w:fill="FFFFFF"/>
        <w:ind w:left="384" w:firstLine="720"/>
      </w:pPr>
      <w:r>
        <w:rPr>
          <w:color w:val="000000"/>
          <w:szCs w:val="26"/>
        </w:rPr>
        <w:t>У коровы кто?</w:t>
      </w:r>
    </w:p>
    <w:p w:rsidR="00E72BA2" w:rsidRDefault="00E72BA2" w:rsidP="00E305FC">
      <w:pPr>
        <w:shd w:val="clear" w:color="auto" w:fill="FFFFFF"/>
        <w:ind w:left="379" w:firstLine="720"/>
      </w:pPr>
      <w:r>
        <w:rPr>
          <w:color w:val="000000"/>
          <w:szCs w:val="26"/>
        </w:rPr>
        <w:t>У собаки кто?</w:t>
      </w:r>
    </w:p>
    <w:p w:rsidR="00E72BA2" w:rsidRDefault="00E72BA2" w:rsidP="00E305FC">
      <w:pPr>
        <w:shd w:val="clear" w:color="auto" w:fill="FFFFFF"/>
        <w:ind w:left="379" w:firstLine="720"/>
      </w:pPr>
      <w:r>
        <w:rPr>
          <w:color w:val="000000"/>
          <w:szCs w:val="26"/>
        </w:rPr>
        <w:t>У овцы кто?</w:t>
      </w:r>
    </w:p>
    <w:p w:rsidR="00E72BA2" w:rsidRDefault="00E72BA2" w:rsidP="00E305FC">
      <w:pPr>
        <w:shd w:val="clear" w:color="auto" w:fill="FFFFFF"/>
        <w:ind w:left="374" w:firstLine="720"/>
      </w:pPr>
      <w:r>
        <w:rPr>
          <w:color w:val="000000"/>
          <w:szCs w:val="26"/>
        </w:rPr>
        <w:t>У козы кто?</w:t>
      </w:r>
    </w:p>
    <w:p w:rsidR="00E72BA2" w:rsidRDefault="00E72BA2" w:rsidP="00E305FC">
      <w:pPr>
        <w:shd w:val="clear" w:color="auto" w:fill="FFFFFF"/>
        <w:ind w:left="374" w:firstLine="720"/>
      </w:pPr>
      <w:r>
        <w:rPr>
          <w:color w:val="000000"/>
          <w:szCs w:val="26"/>
        </w:rPr>
        <w:t>У лошади кто?</w:t>
      </w:r>
    </w:p>
    <w:p w:rsidR="00E72BA2" w:rsidRDefault="00E72BA2" w:rsidP="00E305FC">
      <w:pPr>
        <w:shd w:val="clear" w:color="auto" w:fill="FFFFFF"/>
        <w:ind w:left="384" w:firstLine="720"/>
      </w:pPr>
      <w:r>
        <w:rPr>
          <w:color w:val="000000"/>
          <w:szCs w:val="26"/>
        </w:rPr>
        <w:t>У свиньи кто?</w:t>
      </w:r>
    </w:p>
    <w:p w:rsidR="00E72BA2" w:rsidRDefault="00E72BA2" w:rsidP="00E305FC">
      <w:pPr>
        <w:numPr>
          <w:ilvl w:val="0"/>
          <w:numId w:val="10"/>
        </w:numPr>
        <w:shd w:val="clear" w:color="auto" w:fill="FFFFFF"/>
        <w:tabs>
          <w:tab w:val="clear" w:pos="1454"/>
          <w:tab w:val="num" w:pos="-3686"/>
          <w:tab w:val="left" w:pos="658"/>
        </w:tabs>
        <w:ind w:hanging="887"/>
      </w:pPr>
      <w:r>
        <w:rPr>
          <w:color w:val="000000"/>
          <w:szCs w:val="26"/>
        </w:rPr>
        <w:t xml:space="preserve">Проведи линию по середине дорожки, не отрывая карандаша от бумаги. Составь предложение по схеме к каждому рисунку. Для этого ответь на вопросы: </w:t>
      </w:r>
      <w:r>
        <w:rPr>
          <w:i/>
          <w:iCs/>
          <w:color w:val="000000"/>
          <w:szCs w:val="26"/>
        </w:rPr>
        <w:t xml:space="preserve">Кто? Что делает? Что? </w:t>
      </w:r>
      <w:r>
        <w:rPr>
          <w:color w:val="000000"/>
          <w:szCs w:val="26"/>
        </w:rPr>
        <w:t xml:space="preserve">Например: </w:t>
      </w:r>
      <w:r>
        <w:rPr>
          <w:i/>
          <w:iCs/>
          <w:color w:val="000000"/>
          <w:szCs w:val="26"/>
        </w:rPr>
        <w:t>Собака грызет кость.</w:t>
      </w:r>
    </w:p>
    <w:p w:rsidR="00E72BA2" w:rsidRDefault="00E72BA2" w:rsidP="00E305FC">
      <w:pPr>
        <w:shd w:val="clear" w:color="auto" w:fill="FFFFFF"/>
        <w:tabs>
          <w:tab w:val="left" w:pos="658"/>
        </w:tabs>
        <w:rPr>
          <w:i/>
          <w:iCs/>
          <w:color w:val="000000"/>
          <w:szCs w:val="26"/>
        </w:rPr>
      </w:pPr>
    </w:p>
    <w:p w:rsidR="00E72BA2" w:rsidRDefault="00E72BA2" w:rsidP="00E305FC">
      <w:pPr>
        <w:shd w:val="clear" w:color="auto" w:fill="FFFFFF"/>
        <w:tabs>
          <w:tab w:val="left" w:pos="658"/>
        </w:tabs>
        <w:jc w:val="center"/>
        <w:rPr>
          <w:i/>
          <w:iCs/>
          <w:color w:val="000000"/>
          <w:szCs w:val="26"/>
        </w:rPr>
      </w:pPr>
      <w:r w:rsidRPr="00DE13E0">
        <w:rPr>
          <w:i/>
          <w:noProof/>
          <w:color w:val="000000"/>
          <w:szCs w:val="26"/>
        </w:rPr>
        <w:pict>
          <v:shape id="Рисунок 56" o:spid="_x0000_i1028" type="#_x0000_t75" style="width:285pt;height:78.75pt;visibility:visible">
            <v:imagedata r:id="rId10" o:title=""/>
          </v:shape>
        </w:pict>
      </w:r>
    </w:p>
    <w:p w:rsidR="00E72BA2" w:rsidRDefault="00E72BA2" w:rsidP="00E305FC">
      <w:pPr>
        <w:shd w:val="clear" w:color="auto" w:fill="FFFFFF"/>
        <w:tabs>
          <w:tab w:val="left" w:pos="658"/>
        </w:tabs>
        <w:rPr>
          <w:i/>
          <w:iCs/>
          <w:color w:val="000000"/>
          <w:szCs w:val="26"/>
        </w:rPr>
      </w:pPr>
    </w:p>
    <w:p w:rsidR="00E72BA2" w:rsidRDefault="00E72BA2" w:rsidP="00E305FC">
      <w:pPr>
        <w:shd w:val="clear" w:color="auto" w:fill="FFFFFF"/>
        <w:tabs>
          <w:tab w:val="left" w:pos="658"/>
        </w:tabs>
        <w:jc w:val="center"/>
        <w:rPr>
          <w:i/>
          <w:iCs/>
          <w:color w:val="000000"/>
          <w:szCs w:val="26"/>
        </w:rPr>
      </w:pPr>
      <w:r w:rsidRPr="00DE13E0">
        <w:rPr>
          <w:i/>
          <w:noProof/>
          <w:color w:val="000000"/>
          <w:szCs w:val="26"/>
        </w:rPr>
        <w:pict>
          <v:shape id="Рисунок 57" o:spid="_x0000_i1029" type="#_x0000_t75" style="width:263.25pt;height:78pt;visibility:visible">
            <v:imagedata r:id="rId11" o:title=""/>
          </v:shape>
        </w:pict>
      </w:r>
    </w:p>
    <w:p w:rsidR="00E72BA2" w:rsidRDefault="00E72BA2" w:rsidP="00E305FC">
      <w:pPr>
        <w:shd w:val="clear" w:color="auto" w:fill="FFFFFF"/>
        <w:tabs>
          <w:tab w:val="left" w:pos="658"/>
        </w:tabs>
        <w:rPr>
          <w:i/>
          <w:iCs/>
          <w:color w:val="000000"/>
          <w:szCs w:val="26"/>
        </w:rPr>
      </w:pPr>
    </w:p>
    <w:p w:rsidR="00E72BA2" w:rsidRDefault="00E72BA2" w:rsidP="00E305FC">
      <w:pPr>
        <w:ind w:firstLine="720"/>
        <w:jc w:val="center"/>
        <w:rPr>
          <w:szCs w:val="24"/>
        </w:rPr>
      </w:pPr>
      <w:r w:rsidRPr="00DE13E0">
        <w:rPr>
          <w:noProof/>
          <w:szCs w:val="24"/>
        </w:rPr>
        <w:pict>
          <v:shape id="Рисунок 58" o:spid="_x0000_i1030" type="#_x0000_t75" style="width:293.25pt;height:90pt;visibility:visible">
            <v:imagedata r:id="rId12" o:title=""/>
          </v:shape>
        </w:pict>
      </w:r>
    </w:p>
    <w:p w:rsidR="00E72BA2" w:rsidRDefault="00E72BA2" w:rsidP="00E305FC">
      <w:pPr>
        <w:shd w:val="clear" w:color="auto" w:fill="FFFFFF"/>
        <w:ind w:firstLine="720"/>
      </w:pPr>
      <w:r>
        <w:br w:type="page"/>
      </w:r>
    </w:p>
    <w:tbl>
      <w:tblPr>
        <w:tblW w:w="0" w:type="auto"/>
        <w:tblInd w:w="167" w:type="dxa"/>
        <w:tblLook w:val="0000"/>
      </w:tblPr>
      <w:tblGrid>
        <w:gridCol w:w="5040"/>
        <w:gridCol w:w="5040"/>
      </w:tblGrid>
      <w:tr w:rsidR="00E72BA2" w:rsidTr="00E408FD">
        <w:trPr>
          <w:trHeight w:val="240"/>
        </w:trPr>
        <w:tc>
          <w:tcPr>
            <w:tcW w:w="5040" w:type="dxa"/>
          </w:tcPr>
          <w:p w:rsidR="00E72BA2" w:rsidRDefault="00E72BA2" w:rsidP="00E408FD">
            <w:pPr>
              <w:shd w:val="clear" w:color="auto" w:fill="FFFFFF"/>
              <w:ind w:left="1771" w:firstLine="720"/>
            </w:pPr>
            <w:r>
              <w:rPr>
                <w:b/>
                <w:bCs/>
                <w:color w:val="000000"/>
                <w:szCs w:val="30"/>
              </w:rPr>
              <w:t>Загадки</w:t>
            </w:r>
          </w:p>
          <w:p w:rsidR="00E72BA2" w:rsidRDefault="00E72BA2" w:rsidP="00E408FD">
            <w:pPr>
              <w:shd w:val="clear" w:color="auto" w:fill="FFFFFF"/>
              <w:ind w:left="989" w:firstLine="720"/>
            </w:pPr>
            <w:r>
              <w:rPr>
                <w:color w:val="000000"/>
                <w:szCs w:val="26"/>
              </w:rPr>
              <w:t>Я умею чисто мыться</w:t>
            </w:r>
          </w:p>
          <w:p w:rsidR="00E72BA2" w:rsidRDefault="00E72BA2" w:rsidP="00E408FD">
            <w:pPr>
              <w:shd w:val="clear" w:color="auto" w:fill="FFFFFF"/>
              <w:ind w:left="984" w:firstLine="720"/>
            </w:pPr>
            <w:r>
              <w:rPr>
                <w:color w:val="000000"/>
                <w:szCs w:val="26"/>
              </w:rPr>
              <w:t>Не водой, а язычком.</w:t>
            </w:r>
          </w:p>
          <w:p w:rsidR="00E72BA2" w:rsidRDefault="00E72BA2" w:rsidP="00E408FD">
            <w:pPr>
              <w:shd w:val="clear" w:color="auto" w:fill="FFFFFF"/>
              <w:ind w:left="994" w:firstLine="720"/>
            </w:pPr>
            <w:r>
              <w:rPr>
                <w:color w:val="000000"/>
                <w:szCs w:val="26"/>
              </w:rPr>
              <w:t>Мяу! Как мне часто снится</w:t>
            </w:r>
          </w:p>
          <w:p w:rsidR="00E72BA2" w:rsidRDefault="00E72BA2" w:rsidP="00E408FD">
            <w:pPr>
              <w:shd w:val="clear" w:color="auto" w:fill="FFFFFF"/>
              <w:ind w:left="989" w:firstLine="687"/>
              <w:jc w:val="both"/>
            </w:pPr>
            <w:r>
              <w:rPr>
                <w:color w:val="000000"/>
                <w:szCs w:val="26"/>
              </w:rPr>
              <w:t xml:space="preserve">Блюдце с теплым молочком! </w:t>
            </w:r>
            <w:r>
              <w:rPr>
                <w:i/>
                <w:iCs/>
                <w:color w:val="000000"/>
                <w:szCs w:val="26"/>
              </w:rPr>
              <w:t>(Кошка)</w:t>
            </w:r>
          </w:p>
          <w:p w:rsidR="00E72BA2" w:rsidRDefault="00E72BA2" w:rsidP="00E408FD">
            <w:pPr>
              <w:shd w:val="clear" w:color="auto" w:fill="FFFFFF"/>
              <w:ind w:left="984" w:hanging="725"/>
              <w:rPr>
                <w:color w:val="000000"/>
                <w:szCs w:val="26"/>
              </w:rPr>
            </w:pPr>
          </w:p>
          <w:p w:rsidR="00E72BA2" w:rsidRDefault="00E72BA2" w:rsidP="00E408FD">
            <w:pPr>
              <w:shd w:val="clear" w:color="auto" w:fill="FFFFFF"/>
              <w:ind w:left="984" w:hanging="725"/>
            </w:pPr>
            <w:r>
              <w:rPr>
                <w:color w:val="000000"/>
                <w:szCs w:val="26"/>
              </w:rPr>
              <w:t>Идет, идет, бородой трясет,</w:t>
            </w:r>
          </w:p>
          <w:p w:rsidR="00E72BA2" w:rsidRDefault="00E72BA2" w:rsidP="00E408FD">
            <w:pPr>
              <w:shd w:val="clear" w:color="auto" w:fill="FFFFFF"/>
              <w:ind w:left="984" w:hanging="725"/>
            </w:pPr>
            <w:r>
              <w:rPr>
                <w:color w:val="000000"/>
                <w:szCs w:val="26"/>
              </w:rPr>
              <w:t>Травки просит:</w:t>
            </w:r>
          </w:p>
          <w:p w:rsidR="00E72BA2" w:rsidRDefault="00E72BA2" w:rsidP="00E408FD">
            <w:pPr>
              <w:shd w:val="clear" w:color="auto" w:fill="FFFFFF"/>
              <w:ind w:left="1013" w:hanging="725"/>
            </w:pPr>
            <w:r>
              <w:rPr>
                <w:color w:val="000000"/>
                <w:szCs w:val="26"/>
              </w:rPr>
              <w:t xml:space="preserve">«Ме-ме-ме, дай-ка вкусной мне-е-е» </w:t>
            </w:r>
            <w:r>
              <w:rPr>
                <w:i/>
                <w:iCs/>
                <w:color w:val="000000"/>
                <w:szCs w:val="26"/>
              </w:rPr>
              <w:t>(Козел)</w:t>
            </w:r>
          </w:p>
          <w:p w:rsidR="00E72BA2" w:rsidRDefault="00E72BA2" w:rsidP="00E408FD">
            <w:pPr>
              <w:shd w:val="clear" w:color="auto" w:fill="FFFFFF"/>
              <w:ind w:left="979" w:right="1843" w:firstLine="720"/>
              <w:rPr>
                <w:color w:val="000000"/>
                <w:szCs w:val="26"/>
              </w:rPr>
            </w:pPr>
          </w:p>
          <w:p w:rsidR="00E72BA2" w:rsidRDefault="00E72BA2" w:rsidP="00E408FD">
            <w:pPr>
              <w:shd w:val="clear" w:color="auto" w:fill="FFFFFF"/>
              <w:ind w:right="1843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С бородой, а не старик. </w:t>
            </w:r>
          </w:p>
          <w:p w:rsidR="00E72BA2" w:rsidRDefault="00E72BA2" w:rsidP="00E408FD">
            <w:pPr>
              <w:shd w:val="clear" w:color="auto" w:fill="FFFFFF"/>
              <w:ind w:right="1843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С рогами, а не бык. </w:t>
            </w:r>
          </w:p>
          <w:p w:rsidR="00E72BA2" w:rsidRDefault="00E72BA2" w:rsidP="00E408FD">
            <w:pPr>
              <w:shd w:val="clear" w:color="auto" w:fill="FFFFFF"/>
              <w:ind w:right="1843"/>
            </w:pPr>
            <w:r>
              <w:rPr>
                <w:color w:val="000000"/>
                <w:szCs w:val="26"/>
              </w:rPr>
              <w:t xml:space="preserve">Доят, а не корова. </w:t>
            </w:r>
            <w:r>
              <w:rPr>
                <w:i/>
                <w:iCs/>
                <w:color w:val="000000"/>
                <w:szCs w:val="26"/>
              </w:rPr>
              <w:t>(Коза)</w:t>
            </w:r>
          </w:p>
          <w:p w:rsidR="00E72BA2" w:rsidRDefault="00E72BA2" w:rsidP="00E408FD">
            <w:pPr>
              <w:shd w:val="clear" w:color="auto" w:fill="FFFFFF"/>
              <w:ind w:left="974" w:right="922" w:firstLine="720"/>
              <w:rPr>
                <w:color w:val="000000"/>
                <w:szCs w:val="26"/>
              </w:rPr>
            </w:pPr>
          </w:p>
          <w:p w:rsidR="00E72BA2" w:rsidRDefault="00E72BA2" w:rsidP="00E408FD">
            <w:pPr>
              <w:shd w:val="clear" w:color="auto" w:fill="FFFFFF"/>
              <w:ind w:left="974" w:right="922" w:firstLine="720"/>
              <w:rPr>
                <w:color w:val="000000"/>
                <w:szCs w:val="26"/>
              </w:rPr>
            </w:pPr>
          </w:p>
          <w:p w:rsidR="00E72BA2" w:rsidRDefault="00E72BA2" w:rsidP="00E408FD">
            <w:pPr>
              <w:shd w:val="clear" w:color="auto" w:fill="FFFFFF"/>
              <w:ind w:left="974" w:right="-112" w:firstLine="720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Вместо хвостика — крючок, </w:t>
            </w:r>
          </w:p>
          <w:p w:rsidR="00E72BA2" w:rsidRDefault="00E72BA2" w:rsidP="00E408FD">
            <w:pPr>
              <w:shd w:val="clear" w:color="auto" w:fill="FFFFFF"/>
              <w:ind w:left="974" w:right="-112" w:firstLine="720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Вместо носа — пятачок. </w:t>
            </w:r>
          </w:p>
          <w:p w:rsidR="00E72BA2" w:rsidRDefault="00E72BA2" w:rsidP="00E408FD">
            <w:pPr>
              <w:shd w:val="clear" w:color="auto" w:fill="FFFFFF"/>
              <w:ind w:left="974" w:right="-112" w:firstLine="720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Пятачок дырявый, </w:t>
            </w:r>
          </w:p>
          <w:p w:rsidR="00E72BA2" w:rsidRDefault="00E72BA2" w:rsidP="00E408FD">
            <w:pPr>
              <w:shd w:val="clear" w:color="auto" w:fill="FFFFFF"/>
              <w:ind w:left="974" w:right="-112" w:firstLine="720"/>
            </w:pPr>
            <w:r>
              <w:rPr>
                <w:color w:val="000000"/>
                <w:szCs w:val="26"/>
              </w:rPr>
              <w:t xml:space="preserve">А крючок вертлявый. </w:t>
            </w:r>
            <w:r>
              <w:rPr>
                <w:i/>
                <w:iCs/>
                <w:color w:val="000000"/>
                <w:szCs w:val="26"/>
              </w:rPr>
              <w:t>(Поросенок)</w:t>
            </w:r>
          </w:p>
          <w:p w:rsidR="00E72BA2" w:rsidRDefault="00E72BA2" w:rsidP="00E408FD">
            <w:pPr>
              <w:shd w:val="clear" w:color="auto" w:fill="FFFFFF"/>
              <w:ind w:right="1843"/>
              <w:rPr>
                <w:color w:val="000000"/>
                <w:szCs w:val="26"/>
              </w:rPr>
            </w:pPr>
          </w:p>
          <w:p w:rsidR="00E72BA2" w:rsidRDefault="00E72BA2" w:rsidP="00E408FD">
            <w:pPr>
              <w:shd w:val="clear" w:color="auto" w:fill="FFFFFF"/>
              <w:ind w:right="1843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С хозяином дружит, </w:t>
            </w:r>
          </w:p>
          <w:p w:rsidR="00E72BA2" w:rsidRDefault="00E72BA2" w:rsidP="00E408FD">
            <w:pPr>
              <w:shd w:val="clear" w:color="auto" w:fill="FFFFFF"/>
              <w:ind w:right="1843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Дом сторожит, </w:t>
            </w:r>
          </w:p>
          <w:p w:rsidR="00E72BA2" w:rsidRDefault="00E72BA2" w:rsidP="00E408FD">
            <w:pPr>
              <w:shd w:val="clear" w:color="auto" w:fill="FFFFFF"/>
              <w:ind w:right="1843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Живет под крылечком, </w:t>
            </w:r>
          </w:p>
          <w:p w:rsidR="00E72BA2" w:rsidRDefault="00E72BA2" w:rsidP="00E408FD">
            <w:pPr>
              <w:shd w:val="clear" w:color="auto" w:fill="FFFFFF"/>
              <w:ind w:right="1843"/>
            </w:pPr>
            <w:r>
              <w:rPr>
                <w:color w:val="000000"/>
                <w:szCs w:val="26"/>
              </w:rPr>
              <w:t xml:space="preserve">Хвост колечком. </w:t>
            </w:r>
            <w:r>
              <w:rPr>
                <w:i/>
                <w:iCs/>
                <w:color w:val="000000"/>
                <w:szCs w:val="26"/>
              </w:rPr>
              <w:t>(Собака)</w:t>
            </w:r>
          </w:p>
          <w:p w:rsidR="00E72BA2" w:rsidRDefault="00E72BA2" w:rsidP="00E408FD">
            <w:pPr>
              <w:shd w:val="clear" w:color="auto" w:fill="FFFFFF"/>
              <w:ind w:left="984" w:firstLine="720"/>
            </w:pPr>
            <w:r>
              <w:rPr>
                <w:color w:val="000000"/>
                <w:szCs w:val="26"/>
              </w:rPr>
              <w:t>Голодна — мычит,</w:t>
            </w:r>
          </w:p>
          <w:p w:rsidR="00E72BA2" w:rsidRDefault="00E72BA2" w:rsidP="00E408FD">
            <w:pPr>
              <w:shd w:val="clear" w:color="auto" w:fill="FFFFFF"/>
              <w:ind w:left="984" w:firstLine="720"/>
            </w:pPr>
            <w:r>
              <w:rPr>
                <w:color w:val="000000"/>
                <w:szCs w:val="26"/>
              </w:rPr>
              <w:t>Сыта — жует,</w:t>
            </w:r>
          </w:p>
          <w:p w:rsidR="00E72BA2" w:rsidRDefault="00E72BA2" w:rsidP="00E408FD">
            <w:pPr>
              <w:shd w:val="clear" w:color="auto" w:fill="FFFFFF"/>
              <w:ind w:left="984" w:firstLine="720"/>
            </w:pPr>
            <w:r>
              <w:rPr>
                <w:color w:val="000000"/>
                <w:szCs w:val="26"/>
              </w:rPr>
              <w:t xml:space="preserve">Малым ребяткам молочка дает. </w:t>
            </w:r>
            <w:r>
              <w:rPr>
                <w:i/>
                <w:iCs/>
                <w:color w:val="000000"/>
                <w:szCs w:val="26"/>
              </w:rPr>
              <w:t>(Корова)</w:t>
            </w:r>
          </w:p>
          <w:p w:rsidR="00E72BA2" w:rsidRDefault="00E72BA2" w:rsidP="00E408FD">
            <w:pPr>
              <w:shd w:val="clear" w:color="auto" w:fill="FFFFFF"/>
              <w:ind w:left="984" w:firstLine="720"/>
              <w:rPr>
                <w:color w:val="000000"/>
                <w:szCs w:val="26"/>
              </w:rPr>
            </w:pPr>
          </w:p>
          <w:p w:rsidR="00E72BA2" w:rsidRDefault="00E72BA2" w:rsidP="00E408FD">
            <w:pPr>
              <w:shd w:val="clear" w:color="auto" w:fill="FFFFFF"/>
              <w:rPr>
                <w:color w:val="000000"/>
                <w:szCs w:val="26"/>
              </w:rPr>
            </w:pPr>
          </w:p>
          <w:p w:rsidR="00E72BA2" w:rsidRDefault="00E72BA2" w:rsidP="00E408FD">
            <w:pPr>
              <w:shd w:val="clear" w:color="auto" w:fill="FFFFFF"/>
            </w:pPr>
            <w:r>
              <w:rPr>
                <w:color w:val="000000"/>
                <w:szCs w:val="26"/>
              </w:rPr>
              <w:t>Он как маленькая лошадь,</w:t>
            </w:r>
          </w:p>
          <w:p w:rsidR="00E72BA2" w:rsidRDefault="00E72BA2" w:rsidP="00E408FD">
            <w:pPr>
              <w:shd w:val="clear" w:color="auto" w:fill="FFFFFF"/>
            </w:pPr>
            <w:r>
              <w:rPr>
                <w:color w:val="000000"/>
                <w:szCs w:val="26"/>
              </w:rPr>
              <w:t xml:space="preserve">Он упрямый, но хороший. </w:t>
            </w:r>
            <w:r>
              <w:rPr>
                <w:i/>
                <w:iCs/>
                <w:color w:val="000000"/>
                <w:szCs w:val="26"/>
              </w:rPr>
              <w:t>(Ослик)</w:t>
            </w:r>
          </w:p>
          <w:p w:rsidR="00E72BA2" w:rsidRDefault="00E72BA2" w:rsidP="00E408FD">
            <w:pPr>
              <w:shd w:val="clear" w:color="auto" w:fill="FFFFFF"/>
              <w:ind w:right="1843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С подстриженной гривой </w:t>
            </w:r>
          </w:p>
          <w:p w:rsidR="00E72BA2" w:rsidRDefault="00E72BA2" w:rsidP="00E408FD">
            <w:pPr>
              <w:shd w:val="clear" w:color="auto" w:fill="FFFFFF"/>
              <w:ind w:right="1843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Скачет ретиво, </w:t>
            </w:r>
          </w:p>
          <w:p w:rsidR="00E72BA2" w:rsidRDefault="00E72BA2" w:rsidP="00E408FD">
            <w:pPr>
              <w:shd w:val="clear" w:color="auto" w:fill="FFFFFF"/>
              <w:ind w:right="1843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Чуть шпорами тронь. </w:t>
            </w:r>
          </w:p>
          <w:p w:rsidR="00E72BA2" w:rsidRDefault="00E72BA2" w:rsidP="00E408FD">
            <w:pPr>
              <w:shd w:val="clear" w:color="auto" w:fill="FFFFFF"/>
              <w:ind w:right="1843"/>
            </w:pPr>
            <w:r>
              <w:rPr>
                <w:color w:val="000000"/>
                <w:szCs w:val="26"/>
              </w:rPr>
              <w:t xml:space="preserve">Кто же это?.. </w:t>
            </w:r>
            <w:r>
              <w:rPr>
                <w:i/>
                <w:iCs/>
                <w:color w:val="000000"/>
                <w:szCs w:val="26"/>
              </w:rPr>
              <w:t>(Конь)</w:t>
            </w:r>
          </w:p>
          <w:p w:rsidR="00E72BA2" w:rsidRDefault="00E72BA2" w:rsidP="00E408FD">
            <w:pPr>
              <w:rPr>
                <w:color w:val="000000"/>
                <w:szCs w:val="26"/>
              </w:rPr>
            </w:pPr>
          </w:p>
          <w:p w:rsidR="00E72BA2" w:rsidRDefault="00E72BA2" w:rsidP="00E408FD">
            <w:pPr>
              <w:ind w:firstLine="1676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Заплелись густые травы, </w:t>
            </w:r>
          </w:p>
          <w:p w:rsidR="00E72BA2" w:rsidRDefault="00E72BA2" w:rsidP="00E408FD">
            <w:pPr>
              <w:ind w:firstLine="1676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Закудрявились луга. </w:t>
            </w:r>
          </w:p>
          <w:p w:rsidR="00E72BA2" w:rsidRDefault="00E72BA2" w:rsidP="00E408FD">
            <w:pPr>
              <w:ind w:firstLine="1676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Да и сам я весь кудрявый, </w:t>
            </w:r>
          </w:p>
          <w:p w:rsidR="00E72BA2" w:rsidRDefault="00E72BA2" w:rsidP="00E408FD">
            <w:pPr>
              <w:ind w:firstLine="1676"/>
            </w:pPr>
            <w:r>
              <w:rPr>
                <w:color w:val="000000"/>
                <w:szCs w:val="26"/>
              </w:rPr>
              <w:t xml:space="preserve">Даже с завитком рога. </w:t>
            </w:r>
            <w:r>
              <w:rPr>
                <w:i/>
                <w:iCs/>
                <w:color w:val="000000"/>
                <w:szCs w:val="26"/>
              </w:rPr>
              <w:t>(Баран)</w:t>
            </w:r>
          </w:p>
          <w:p w:rsidR="00E72BA2" w:rsidRDefault="00E72BA2" w:rsidP="00E408FD"/>
          <w:p w:rsidR="00E72BA2" w:rsidRDefault="00E72BA2" w:rsidP="00E408FD"/>
          <w:p w:rsidR="00E72BA2" w:rsidRDefault="00E72BA2" w:rsidP="00E408FD"/>
          <w:p w:rsidR="00E72BA2" w:rsidRDefault="00E72BA2" w:rsidP="00E408FD"/>
          <w:p w:rsidR="00E72BA2" w:rsidRDefault="00E72BA2" w:rsidP="00E408FD"/>
          <w:p w:rsidR="00E72BA2" w:rsidRDefault="00E72BA2" w:rsidP="00E408FD"/>
        </w:tc>
        <w:tc>
          <w:tcPr>
            <w:tcW w:w="5040" w:type="dxa"/>
          </w:tcPr>
          <w:p w:rsidR="00E72BA2" w:rsidRDefault="00E72BA2" w:rsidP="00E408FD">
            <w:pPr>
              <w:pStyle w:val="Heading2"/>
            </w:pPr>
            <w:r>
              <w:t>Стихотворения для заучивания</w:t>
            </w:r>
          </w:p>
          <w:p w:rsidR="00E72BA2" w:rsidRDefault="00E72BA2" w:rsidP="00E408FD">
            <w:pPr>
              <w:shd w:val="clear" w:color="auto" w:fill="FFFFFF"/>
              <w:ind w:left="1987" w:firstLine="720"/>
              <w:rPr>
                <w:b/>
                <w:bCs/>
                <w:color w:val="000000"/>
                <w:szCs w:val="30"/>
              </w:rPr>
            </w:pPr>
          </w:p>
          <w:p w:rsidR="00E72BA2" w:rsidRDefault="00E72BA2" w:rsidP="00E408FD">
            <w:pPr>
              <w:shd w:val="clear" w:color="auto" w:fill="FFFFFF"/>
              <w:ind w:left="1987" w:firstLine="720"/>
              <w:rPr>
                <w:b/>
                <w:bCs/>
              </w:rPr>
            </w:pPr>
            <w:r>
              <w:rPr>
                <w:b/>
                <w:bCs/>
                <w:color w:val="000000"/>
                <w:szCs w:val="30"/>
              </w:rPr>
              <w:t>Котик</w:t>
            </w:r>
          </w:p>
          <w:p w:rsidR="00E72BA2" w:rsidRDefault="00E72BA2" w:rsidP="00E408FD">
            <w:pPr>
              <w:shd w:val="clear" w:color="auto" w:fill="FFFFFF"/>
              <w:ind w:left="979" w:firstLine="720"/>
            </w:pPr>
            <w:r>
              <w:rPr>
                <w:color w:val="000000"/>
                <w:szCs w:val="26"/>
              </w:rPr>
              <w:t>Вот какой коташка,</w:t>
            </w:r>
          </w:p>
          <w:p w:rsidR="00E72BA2" w:rsidRDefault="00E72BA2" w:rsidP="00E408FD">
            <w:pPr>
              <w:shd w:val="clear" w:color="auto" w:fill="FFFFFF"/>
              <w:ind w:left="984" w:firstLine="720"/>
            </w:pPr>
            <w:r>
              <w:rPr>
                <w:color w:val="000000"/>
                <w:szCs w:val="26"/>
              </w:rPr>
              <w:t>Круглая мордашка.</w:t>
            </w:r>
          </w:p>
          <w:p w:rsidR="00E72BA2" w:rsidRDefault="00E72BA2" w:rsidP="00E408FD">
            <w:pPr>
              <w:shd w:val="clear" w:color="auto" w:fill="FFFFFF"/>
              <w:ind w:left="979" w:firstLine="720"/>
            </w:pPr>
            <w:r>
              <w:rPr>
                <w:color w:val="000000"/>
                <w:szCs w:val="26"/>
              </w:rPr>
              <w:t>И на каждой лапке</w:t>
            </w:r>
          </w:p>
          <w:p w:rsidR="00E72BA2" w:rsidRDefault="00E72BA2" w:rsidP="00E408FD">
            <w:pPr>
              <w:shd w:val="clear" w:color="auto" w:fill="FFFFFF"/>
              <w:ind w:left="979" w:firstLine="720"/>
            </w:pPr>
            <w:r>
              <w:rPr>
                <w:color w:val="000000"/>
                <w:szCs w:val="26"/>
              </w:rPr>
              <w:t>Коготки-царапки.</w:t>
            </w:r>
          </w:p>
          <w:p w:rsidR="00E72BA2" w:rsidRDefault="00E72BA2" w:rsidP="00E408FD">
            <w:pPr>
              <w:shd w:val="clear" w:color="auto" w:fill="FFFFFF"/>
              <w:ind w:left="979" w:firstLine="720"/>
            </w:pPr>
            <w:r>
              <w:rPr>
                <w:color w:val="000000"/>
                <w:szCs w:val="26"/>
              </w:rPr>
              <w:t>Все ему игрушки —</w:t>
            </w:r>
          </w:p>
          <w:p w:rsidR="00E72BA2" w:rsidRDefault="00E72BA2" w:rsidP="00E408FD">
            <w:pPr>
              <w:shd w:val="clear" w:color="auto" w:fill="FFFFFF"/>
              <w:ind w:left="984" w:firstLine="720"/>
            </w:pPr>
            <w:r>
              <w:rPr>
                <w:color w:val="000000"/>
                <w:szCs w:val="26"/>
              </w:rPr>
              <w:t>Кубик и катушка.</w:t>
            </w:r>
          </w:p>
          <w:p w:rsidR="00E72BA2" w:rsidRDefault="00E72BA2" w:rsidP="00E408FD">
            <w:pPr>
              <w:shd w:val="clear" w:color="auto" w:fill="FFFFFF"/>
              <w:ind w:left="984" w:firstLine="720"/>
            </w:pPr>
            <w:r>
              <w:rPr>
                <w:color w:val="000000"/>
                <w:szCs w:val="26"/>
              </w:rPr>
              <w:t>Котик, точно мячик,</w:t>
            </w:r>
          </w:p>
          <w:p w:rsidR="00E72BA2" w:rsidRDefault="00E72BA2" w:rsidP="00E408FD">
            <w:pPr>
              <w:shd w:val="clear" w:color="auto" w:fill="FFFFFF"/>
              <w:ind w:left="984" w:firstLine="720"/>
            </w:pPr>
            <w:r>
              <w:rPr>
                <w:color w:val="000000"/>
                <w:szCs w:val="26"/>
              </w:rPr>
              <w:t xml:space="preserve">По квартире скачет. </w:t>
            </w:r>
            <w:r>
              <w:rPr>
                <w:i/>
                <w:iCs/>
                <w:color w:val="000000"/>
                <w:szCs w:val="26"/>
              </w:rPr>
              <w:t>(О. Высотская)</w:t>
            </w:r>
          </w:p>
          <w:p w:rsidR="00E72BA2" w:rsidRDefault="00E72BA2" w:rsidP="00E408FD">
            <w:pPr>
              <w:shd w:val="clear" w:color="auto" w:fill="FFFFFF"/>
              <w:ind w:left="984" w:firstLine="720"/>
              <w:rPr>
                <w:color w:val="000000"/>
                <w:szCs w:val="28"/>
              </w:rPr>
            </w:pPr>
          </w:p>
          <w:p w:rsidR="00E72BA2" w:rsidRDefault="00E72BA2" w:rsidP="00E408FD">
            <w:pPr>
              <w:shd w:val="clear" w:color="auto" w:fill="FFFFFF"/>
              <w:ind w:left="984" w:firstLine="720"/>
              <w:rPr>
                <w:b/>
                <w:bCs/>
              </w:rPr>
            </w:pPr>
            <w:r>
              <w:rPr>
                <w:b/>
                <w:bCs/>
                <w:color w:val="000000"/>
                <w:szCs w:val="28"/>
              </w:rPr>
              <w:t>Корова</w:t>
            </w:r>
          </w:p>
          <w:p w:rsidR="00E72BA2" w:rsidRDefault="00E72BA2" w:rsidP="00E408FD">
            <w:pPr>
              <w:shd w:val="clear" w:color="auto" w:fill="FFFFFF"/>
              <w:ind w:firstLine="720"/>
            </w:pPr>
            <w:r>
              <w:rPr>
                <w:color w:val="000000"/>
                <w:szCs w:val="26"/>
              </w:rPr>
              <w:t>Ходит-бродит по лужку</w:t>
            </w:r>
          </w:p>
          <w:p w:rsidR="00E72BA2" w:rsidRDefault="00E72BA2" w:rsidP="00E408FD">
            <w:pPr>
              <w:shd w:val="clear" w:color="auto" w:fill="FFFFFF"/>
              <w:ind w:firstLine="720"/>
            </w:pPr>
            <w:r>
              <w:rPr>
                <w:color w:val="000000"/>
                <w:szCs w:val="26"/>
              </w:rPr>
              <w:t>Рыжая корова.</w:t>
            </w:r>
          </w:p>
          <w:p w:rsidR="00E72BA2" w:rsidRDefault="00E72BA2" w:rsidP="00E408FD">
            <w:pPr>
              <w:shd w:val="clear" w:color="auto" w:fill="FFFFFF"/>
              <w:ind w:firstLine="720"/>
            </w:pPr>
            <w:r>
              <w:rPr>
                <w:color w:val="000000"/>
                <w:szCs w:val="26"/>
              </w:rPr>
              <w:t xml:space="preserve">Даст она нам </w:t>
            </w:r>
            <w:r>
              <w:rPr>
                <w:b/>
                <w:bCs/>
                <w:color w:val="000000"/>
                <w:szCs w:val="26"/>
              </w:rPr>
              <w:t xml:space="preserve">к </w:t>
            </w:r>
            <w:r>
              <w:rPr>
                <w:color w:val="000000"/>
                <w:szCs w:val="26"/>
              </w:rPr>
              <w:t>вечерку</w:t>
            </w:r>
          </w:p>
          <w:p w:rsidR="00E72BA2" w:rsidRDefault="00E72BA2" w:rsidP="00E408FD">
            <w:pPr>
              <w:shd w:val="clear" w:color="auto" w:fill="FFFFFF"/>
              <w:ind w:left="5" w:firstLine="720"/>
            </w:pPr>
            <w:r>
              <w:rPr>
                <w:color w:val="000000"/>
                <w:szCs w:val="26"/>
              </w:rPr>
              <w:t>Молока парного.</w:t>
            </w:r>
          </w:p>
          <w:p w:rsidR="00E72BA2" w:rsidRDefault="00E72BA2" w:rsidP="00E408FD">
            <w:pPr>
              <w:shd w:val="clear" w:color="auto" w:fill="FFFFFF"/>
              <w:ind w:firstLine="720"/>
            </w:pPr>
            <w:r>
              <w:rPr>
                <w:color w:val="000000"/>
                <w:szCs w:val="26"/>
              </w:rPr>
              <w:t>Саше, Маше и Маринке —</w:t>
            </w:r>
          </w:p>
          <w:p w:rsidR="00E72BA2" w:rsidRDefault="00E72BA2" w:rsidP="00E408FD">
            <w:pPr>
              <w:shd w:val="clear" w:color="auto" w:fill="FFFFFF"/>
              <w:ind w:firstLine="720"/>
            </w:pPr>
            <w:r>
              <w:rPr>
                <w:color w:val="000000"/>
                <w:szCs w:val="26"/>
              </w:rPr>
              <w:t>Будет всем по полной крынке.</w:t>
            </w:r>
          </w:p>
          <w:p w:rsidR="00E72BA2" w:rsidRDefault="00E72BA2" w:rsidP="00E408FD">
            <w:pPr>
              <w:shd w:val="clear" w:color="auto" w:fill="FFFFFF"/>
              <w:ind w:firstLine="720"/>
            </w:pPr>
            <w:r>
              <w:rPr>
                <w:color w:val="000000"/>
                <w:szCs w:val="26"/>
              </w:rPr>
              <w:t>Всем попить достанется,</w:t>
            </w:r>
          </w:p>
          <w:p w:rsidR="00E72BA2" w:rsidRDefault="00E72BA2" w:rsidP="00E408FD">
            <w:pPr>
              <w:shd w:val="clear" w:color="auto" w:fill="FFFFFF"/>
              <w:ind w:left="5" w:firstLine="720"/>
            </w:pPr>
            <w:r>
              <w:rPr>
                <w:color w:val="000000"/>
                <w:szCs w:val="26"/>
              </w:rPr>
              <w:t xml:space="preserve">И коту останется. </w:t>
            </w:r>
            <w:r>
              <w:rPr>
                <w:i/>
                <w:iCs/>
                <w:color w:val="000000"/>
                <w:szCs w:val="26"/>
              </w:rPr>
              <w:t>(О. Высотская)</w:t>
            </w:r>
          </w:p>
          <w:p w:rsidR="00E72BA2" w:rsidRDefault="00E72BA2" w:rsidP="00E408FD">
            <w:pPr>
              <w:shd w:val="clear" w:color="auto" w:fill="FFFFFF"/>
              <w:ind w:left="542" w:firstLine="720"/>
              <w:rPr>
                <w:b/>
                <w:bCs/>
                <w:color w:val="000000"/>
                <w:szCs w:val="26"/>
              </w:rPr>
            </w:pPr>
          </w:p>
          <w:p w:rsidR="00E72BA2" w:rsidRDefault="00E72BA2" w:rsidP="00E408FD">
            <w:pPr>
              <w:shd w:val="clear" w:color="auto" w:fill="FFFFFF"/>
              <w:ind w:left="542" w:firstLine="720"/>
              <w:rPr>
                <w:b/>
                <w:bCs/>
                <w:color w:val="000000"/>
                <w:szCs w:val="26"/>
              </w:rPr>
            </w:pPr>
          </w:p>
          <w:p w:rsidR="00E72BA2" w:rsidRDefault="00E72BA2" w:rsidP="00E408FD">
            <w:pPr>
              <w:shd w:val="clear" w:color="auto" w:fill="FFFFFF"/>
              <w:ind w:left="542" w:firstLine="720"/>
            </w:pPr>
            <w:r>
              <w:rPr>
                <w:b/>
                <w:bCs/>
                <w:color w:val="000000"/>
                <w:szCs w:val="26"/>
              </w:rPr>
              <w:t>Кошкин вагон</w:t>
            </w:r>
          </w:p>
          <w:p w:rsidR="00E72BA2" w:rsidRDefault="00E72BA2" w:rsidP="00E408FD">
            <w:pPr>
              <w:shd w:val="clear" w:color="auto" w:fill="FFFFFF"/>
              <w:ind w:left="5" w:firstLine="720"/>
            </w:pPr>
            <w:r>
              <w:rPr>
                <w:color w:val="000000"/>
                <w:szCs w:val="26"/>
              </w:rPr>
              <w:t>Кошка, кот и шесть котят</w:t>
            </w:r>
          </w:p>
          <w:p w:rsidR="00E72BA2" w:rsidRDefault="00E72BA2" w:rsidP="00E408FD">
            <w:pPr>
              <w:shd w:val="clear" w:color="auto" w:fill="FFFFFF"/>
              <w:ind w:firstLine="720"/>
            </w:pPr>
            <w:r>
              <w:rPr>
                <w:color w:val="000000"/>
                <w:szCs w:val="26"/>
              </w:rPr>
              <w:t>Ехать в Кошкино хотят.</w:t>
            </w:r>
          </w:p>
          <w:p w:rsidR="00E72BA2" w:rsidRDefault="00E72BA2" w:rsidP="00E408FD">
            <w:pPr>
              <w:shd w:val="clear" w:color="auto" w:fill="FFFFFF"/>
              <w:ind w:firstLine="720"/>
            </w:pPr>
            <w:r>
              <w:rPr>
                <w:color w:val="000000"/>
                <w:szCs w:val="26"/>
              </w:rPr>
              <w:t>Сели кошки у окошек.</w:t>
            </w:r>
          </w:p>
          <w:p w:rsidR="00E72BA2" w:rsidRDefault="00E72BA2" w:rsidP="00E408FD">
            <w:pPr>
              <w:shd w:val="clear" w:color="auto" w:fill="FFFFFF"/>
              <w:ind w:firstLine="720"/>
            </w:pPr>
            <w:r>
              <w:rPr>
                <w:color w:val="000000"/>
                <w:szCs w:val="26"/>
              </w:rPr>
              <w:t>Восемь окон — восемь кошек.</w:t>
            </w:r>
          </w:p>
          <w:p w:rsidR="00E72BA2" w:rsidRDefault="00E72BA2" w:rsidP="00E408FD">
            <w:pPr>
              <w:shd w:val="clear" w:color="auto" w:fill="FFFFFF"/>
              <w:ind w:left="5" w:firstLine="720"/>
            </w:pPr>
            <w:r>
              <w:rPr>
                <w:color w:val="000000"/>
                <w:szCs w:val="26"/>
              </w:rPr>
              <w:t>Просят у проводника</w:t>
            </w:r>
          </w:p>
          <w:p w:rsidR="00E72BA2" w:rsidRDefault="00E72BA2" w:rsidP="00E408FD">
            <w:pPr>
              <w:shd w:val="clear" w:color="auto" w:fill="FFFFFF"/>
              <w:ind w:left="5" w:firstLine="720"/>
            </w:pPr>
            <w:r>
              <w:rPr>
                <w:color w:val="000000"/>
                <w:szCs w:val="26"/>
              </w:rPr>
              <w:t>Восемь плошек молока...</w:t>
            </w:r>
          </w:p>
          <w:p w:rsidR="00E72BA2" w:rsidRDefault="00E72BA2" w:rsidP="00E408FD">
            <w:pPr>
              <w:shd w:val="clear" w:color="auto" w:fill="FFFFFF"/>
              <w:ind w:left="5" w:firstLine="720"/>
            </w:pPr>
            <w:r>
              <w:rPr>
                <w:color w:val="000000"/>
                <w:szCs w:val="26"/>
              </w:rPr>
              <w:t>Проводник Гав-гав смущен.</w:t>
            </w:r>
          </w:p>
          <w:p w:rsidR="00E72BA2" w:rsidRDefault="00E72BA2" w:rsidP="00E408FD">
            <w:pPr>
              <w:ind w:firstLine="747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Вход собакам запрещен! </w:t>
            </w:r>
          </w:p>
          <w:p w:rsidR="00E72BA2" w:rsidRDefault="00E72BA2" w:rsidP="00E408FD">
            <w:pPr>
              <w:jc w:val="right"/>
            </w:pPr>
            <w:r>
              <w:rPr>
                <w:i/>
                <w:iCs/>
                <w:color w:val="000000"/>
                <w:szCs w:val="26"/>
              </w:rPr>
              <w:t>(А. Строило</w:t>
            </w:r>
          </w:p>
        </w:tc>
      </w:tr>
    </w:tbl>
    <w:p w:rsidR="00E72BA2" w:rsidRDefault="00E72BA2" w:rsidP="00E305FC"/>
    <w:p w:rsidR="00E72BA2" w:rsidRDefault="00E72BA2" w:rsidP="00E305FC"/>
    <w:p w:rsidR="00E72BA2" w:rsidRDefault="00E72BA2" w:rsidP="00E305FC"/>
    <w:p w:rsidR="00E72BA2" w:rsidRDefault="00E72BA2" w:rsidP="00E305FC"/>
    <w:p w:rsidR="00E72BA2" w:rsidRDefault="00E72BA2" w:rsidP="00E305FC"/>
    <w:p w:rsidR="00E72BA2" w:rsidRDefault="00E72BA2" w:rsidP="00E305FC"/>
    <w:p w:rsidR="00E72BA2" w:rsidRDefault="00E72BA2" w:rsidP="00E305FC"/>
    <w:p w:rsidR="00E72BA2" w:rsidRDefault="00E72BA2" w:rsidP="00E305FC"/>
    <w:p w:rsidR="00E72BA2" w:rsidRDefault="00E72BA2" w:rsidP="00E305FC"/>
    <w:p w:rsidR="00E72BA2" w:rsidRDefault="00E72BA2" w:rsidP="00E305FC"/>
    <w:p w:rsidR="00E72BA2" w:rsidRDefault="00E72BA2" w:rsidP="00E305FC"/>
    <w:p w:rsidR="00E72BA2" w:rsidRDefault="00E72BA2" w:rsidP="00E305FC"/>
    <w:p w:rsidR="00E72BA2" w:rsidRDefault="00E72BA2" w:rsidP="00E305FC"/>
    <w:p w:rsidR="00E72BA2" w:rsidRDefault="00E72BA2" w:rsidP="00E305FC"/>
    <w:p w:rsidR="00E72BA2" w:rsidRPr="00311472" w:rsidRDefault="00E72BA2" w:rsidP="00750100"/>
    <w:p w:rsidR="00E72BA2" w:rsidRPr="00311472" w:rsidRDefault="00E72BA2" w:rsidP="00750100"/>
    <w:p w:rsidR="00E72BA2" w:rsidRPr="00311472" w:rsidRDefault="00E72BA2" w:rsidP="00750100"/>
    <w:p w:rsidR="00E72BA2" w:rsidRDefault="00E72BA2" w:rsidP="00750100">
      <w:r w:rsidRPr="00311472">
        <w:t xml:space="preserve">                                                        </w:t>
      </w:r>
      <w:r>
        <w:rPr>
          <w:b/>
          <w:bCs/>
          <w:color w:val="000000"/>
          <w:szCs w:val="26"/>
        </w:rPr>
        <w:t>ТЕМА «ДИКИЕ ЖИВОТНЫЕ»</w:t>
      </w:r>
    </w:p>
    <w:p w:rsidR="00E72BA2" w:rsidRDefault="00E72BA2" w:rsidP="00E305FC">
      <w:pPr>
        <w:shd w:val="clear" w:color="auto" w:fill="FFFFFF"/>
        <w:ind w:left="1042" w:hanging="475"/>
      </w:pPr>
      <w:r>
        <w:rPr>
          <w:color w:val="000000"/>
          <w:szCs w:val="26"/>
        </w:rPr>
        <w:t>1. Рассмотри картинки и назови нарисованных животных.</w:t>
      </w:r>
    </w:p>
    <w:p w:rsidR="00E72BA2" w:rsidRDefault="00E72BA2" w:rsidP="00E305FC">
      <w:pPr>
        <w:shd w:val="clear" w:color="auto" w:fill="FFFFFF"/>
        <w:ind w:left="1018" w:firstLine="720"/>
      </w:pPr>
      <w:r>
        <w:rPr>
          <w:color w:val="000000"/>
          <w:szCs w:val="26"/>
        </w:rPr>
        <w:t>Какое животное в каждом ряду лишнее, не подходит к остальным? Почему?</w:t>
      </w:r>
    </w:p>
    <w:p w:rsidR="00E72BA2" w:rsidRDefault="00E72BA2" w:rsidP="00E305FC">
      <w:pPr>
        <w:shd w:val="clear" w:color="auto" w:fill="FFFFFF"/>
        <w:ind w:left="1018" w:firstLine="720"/>
      </w:pPr>
      <w:r>
        <w:rPr>
          <w:color w:val="000000"/>
          <w:szCs w:val="26"/>
        </w:rPr>
        <w:t>Раскрась все картинки, кроме лишней.</w:t>
      </w:r>
    </w:p>
    <w:p w:rsidR="00E72BA2" w:rsidRDefault="00E72BA2" w:rsidP="00E305FC">
      <w:pPr>
        <w:shd w:val="clear" w:color="auto" w:fill="FFFFFF"/>
        <w:ind w:left="1018" w:firstLine="720"/>
        <w:rPr>
          <w:color w:val="000000"/>
          <w:szCs w:val="26"/>
        </w:rPr>
      </w:pPr>
      <w:r>
        <w:rPr>
          <w:color w:val="000000"/>
          <w:szCs w:val="26"/>
        </w:rPr>
        <w:t>Расскажи, где эти животные обитают.</w:t>
      </w:r>
    </w:p>
    <w:p w:rsidR="00E72BA2" w:rsidRDefault="00E72BA2" w:rsidP="00E305FC">
      <w:pPr>
        <w:shd w:val="clear" w:color="auto" w:fill="FFFFFF"/>
        <w:ind w:left="1018" w:firstLine="720"/>
      </w:pPr>
      <w:r>
        <w:rPr>
          <w:color w:val="000000"/>
          <w:szCs w:val="26"/>
        </w:rPr>
        <w:t>Каких ты еще знаешь животных жарких стран и Севера?</w:t>
      </w:r>
    </w:p>
    <w:p w:rsidR="00E72BA2" w:rsidRDefault="00E72BA2" w:rsidP="00E305FC">
      <w:pPr>
        <w:jc w:val="center"/>
      </w:pPr>
      <w:r w:rsidRPr="000F74FE">
        <w:rPr>
          <w:noProof/>
        </w:rPr>
        <w:pict>
          <v:shape id="Рисунок 117" o:spid="_x0000_i1031" type="#_x0000_t75" style="width:371.25pt;height:73.5pt;visibility:visible">
            <v:imagedata r:id="rId13" o:title=""/>
          </v:shape>
        </w:pict>
      </w:r>
    </w:p>
    <w:p w:rsidR="00E72BA2" w:rsidRDefault="00E72BA2" w:rsidP="00E305FC">
      <w:pPr>
        <w:jc w:val="center"/>
      </w:pPr>
      <w:r w:rsidRPr="000F74FE">
        <w:rPr>
          <w:noProof/>
        </w:rPr>
        <w:pict>
          <v:shape id="Рисунок 118" o:spid="_x0000_i1032" type="#_x0000_t75" style="width:387pt;height:81pt;visibility:visible">
            <v:imagedata r:id="rId14" o:title=""/>
          </v:shape>
        </w:pict>
      </w:r>
    </w:p>
    <w:p w:rsidR="00E72BA2" w:rsidRDefault="00E72BA2" w:rsidP="00E305FC">
      <w:pPr>
        <w:jc w:val="center"/>
      </w:pPr>
      <w:r w:rsidRPr="000F74FE">
        <w:rPr>
          <w:noProof/>
        </w:rPr>
        <w:pict>
          <v:shape id="Рисунок 119" o:spid="_x0000_i1033" type="#_x0000_t75" style="width:395.25pt;height:85.5pt;visibility:visible">
            <v:imagedata r:id="rId15" o:title=""/>
          </v:shape>
        </w:pict>
      </w:r>
    </w:p>
    <w:p w:rsidR="00E72BA2" w:rsidRDefault="00E72BA2" w:rsidP="00E305FC">
      <w:pPr>
        <w:jc w:val="center"/>
      </w:pPr>
    </w:p>
    <w:p w:rsidR="00E72BA2" w:rsidRDefault="00E72BA2" w:rsidP="00E305FC">
      <w:pPr>
        <w:widowControl/>
        <w:shd w:val="clear" w:color="auto" w:fill="FFFFFF"/>
        <w:ind w:firstLine="567"/>
        <w:rPr>
          <w:szCs w:val="24"/>
        </w:rPr>
      </w:pPr>
      <w:r>
        <w:rPr>
          <w:color w:val="000000"/>
          <w:szCs w:val="26"/>
        </w:rPr>
        <w:t>2. Игра «У кого — кто?». Назови детенышей животных.</w:t>
      </w:r>
    </w:p>
    <w:p w:rsidR="00E72BA2" w:rsidRDefault="00E72BA2" w:rsidP="00E305FC">
      <w:pPr>
        <w:widowControl/>
        <w:shd w:val="clear" w:color="auto" w:fill="FFFFFF"/>
        <w:ind w:firstLine="567"/>
        <w:rPr>
          <w:szCs w:val="24"/>
        </w:rPr>
      </w:pPr>
      <w:r>
        <w:rPr>
          <w:color w:val="000000"/>
          <w:szCs w:val="24"/>
        </w:rPr>
        <w:t xml:space="preserve">У зайца кто? — </w:t>
      </w:r>
      <w:r>
        <w:rPr>
          <w:i/>
          <w:iCs/>
          <w:color w:val="000000"/>
          <w:szCs w:val="24"/>
        </w:rPr>
        <w:t>Зайчонок (зайчата).</w:t>
      </w:r>
    </w:p>
    <w:p w:rsidR="00E72BA2" w:rsidRDefault="00E72BA2" w:rsidP="00E305FC">
      <w:pPr>
        <w:widowControl/>
        <w:shd w:val="clear" w:color="auto" w:fill="FFFFFF"/>
        <w:ind w:firstLine="567"/>
        <w:rPr>
          <w:szCs w:val="24"/>
        </w:rPr>
      </w:pPr>
      <w:r>
        <w:rPr>
          <w:color w:val="000000"/>
          <w:szCs w:val="26"/>
        </w:rPr>
        <w:t>У лисы кто?</w:t>
      </w:r>
    </w:p>
    <w:p w:rsidR="00E72BA2" w:rsidRDefault="00E72BA2" w:rsidP="00E305FC">
      <w:pPr>
        <w:widowControl/>
        <w:shd w:val="clear" w:color="auto" w:fill="FFFFFF"/>
        <w:ind w:firstLine="567"/>
        <w:rPr>
          <w:szCs w:val="24"/>
        </w:rPr>
      </w:pPr>
      <w:r>
        <w:rPr>
          <w:color w:val="000000"/>
          <w:szCs w:val="26"/>
        </w:rPr>
        <w:t>У волка кто?</w:t>
      </w:r>
    </w:p>
    <w:p w:rsidR="00E72BA2" w:rsidRDefault="00E72BA2" w:rsidP="00E305FC">
      <w:pPr>
        <w:widowControl/>
        <w:shd w:val="clear" w:color="auto" w:fill="FFFFFF"/>
        <w:ind w:firstLine="567"/>
        <w:rPr>
          <w:szCs w:val="24"/>
        </w:rPr>
      </w:pPr>
      <w:r>
        <w:rPr>
          <w:color w:val="000000"/>
          <w:szCs w:val="26"/>
        </w:rPr>
        <w:t>У медведя кто?</w:t>
      </w:r>
    </w:p>
    <w:p w:rsidR="00E72BA2" w:rsidRDefault="00E72BA2" w:rsidP="00E305FC">
      <w:pPr>
        <w:widowControl/>
        <w:shd w:val="clear" w:color="auto" w:fill="FFFFFF"/>
        <w:ind w:firstLine="567"/>
        <w:rPr>
          <w:szCs w:val="24"/>
        </w:rPr>
      </w:pPr>
      <w:r>
        <w:rPr>
          <w:color w:val="000000"/>
          <w:szCs w:val="26"/>
        </w:rPr>
        <w:t>У ежа кто?</w:t>
      </w:r>
    </w:p>
    <w:p w:rsidR="00E72BA2" w:rsidRDefault="00E72BA2" w:rsidP="00E305FC">
      <w:pPr>
        <w:widowControl/>
        <w:shd w:val="clear" w:color="auto" w:fill="FFFFFF"/>
        <w:ind w:firstLine="567"/>
        <w:rPr>
          <w:szCs w:val="24"/>
        </w:rPr>
      </w:pPr>
      <w:r>
        <w:rPr>
          <w:color w:val="000000"/>
          <w:szCs w:val="26"/>
        </w:rPr>
        <w:t>У лося кто?</w:t>
      </w:r>
    </w:p>
    <w:p w:rsidR="00E72BA2" w:rsidRDefault="00E72BA2" w:rsidP="00E305FC">
      <w:pPr>
        <w:widowControl/>
        <w:shd w:val="clear" w:color="auto" w:fill="FFFFFF"/>
        <w:ind w:firstLine="567"/>
        <w:rPr>
          <w:szCs w:val="24"/>
        </w:rPr>
      </w:pPr>
      <w:r>
        <w:rPr>
          <w:color w:val="000000"/>
          <w:szCs w:val="26"/>
        </w:rPr>
        <w:t>У оленя кто?</w:t>
      </w:r>
    </w:p>
    <w:p w:rsidR="00E72BA2" w:rsidRDefault="00E72BA2" w:rsidP="00E305FC">
      <w:pPr>
        <w:widowControl/>
        <w:shd w:val="clear" w:color="auto" w:fill="FFFFFF"/>
        <w:ind w:firstLine="567"/>
        <w:rPr>
          <w:szCs w:val="24"/>
        </w:rPr>
      </w:pPr>
      <w:r>
        <w:rPr>
          <w:color w:val="000000"/>
          <w:szCs w:val="26"/>
        </w:rPr>
        <w:t>У тигра кто?</w:t>
      </w:r>
    </w:p>
    <w:p w:rsidR="00E72BA2" w:rsidRDefault="00E72BA2" w:rsidP="00E305FC">
      <w:pPr>
        <w:widowControl/>
        <w:shd w:val="clear" w:color="auto" w:fill="FFFFFF"/>
        <w:ind w:firstLine="567"/>
        <w:rPr>
          <w:szCs w:val="24"/>
        </w:rPr>
      </w:pPr>
      <w:r>
        <w:rPr>
          <w:color w:val="000000"/>
          <w:szCs w:val="26"/>
        </w:rPr>
        <w:t>У слона кто?</w:t>
      </w:r>
    </w:p>
    <w:p w:rsidR="00E72BA2" w:rsidRDefault="00E72BA2" w:rsidP="00E305FC">
      <w:pPr>
        <w:widowControl/>
        <w:shd w:val="clear" w:color="auto" w:fill="FFFFFF"/>
        <w:ind w:firstLine="567"/>
        <w:rPr>
          <w:szCs w:val="24"/>
        </w:rPr>
      </w:pPr>
      <w:r>
        <w:rPr>
          <w:color w:val="000000"/>
          <w:szCs w:val="26"/>
        </w:rPr>
        <w:t>У льва кто?</w:t>
      </w:r>
    </w:p>
    <w:p w:rsidR="00E72BA2" w:rsidRDefault="00E72BA2" w:rsidP="00E305FC">
      <w:pPr>
        <w:widowControl/>
        <w:shd w:val="clear" w:color="auto" w:fill="FFFFFF"/>
        <w:ind w:firstLine="567"/>
        <w:rPr>
          <w:szCs w:val="24"/>
        </w:rPr>
      </w:pPr>
      <w:r>
        <w:rPr>
          <w:color w:val="000000"/>
          <w:szCs w:val="26"/>
        </w:rPr>
        <w:t>У белки кто?</w:t>
      </w:r>
    </w:p>
    <w:p w:rsidR="00E72BA2" w:rsidRDefault="00E72BA2" w:rsidP="00E305FC">
      <w:pPr>
        <w:ind w:firstLine="567"/>
        <w:rPr>
          <w:color w:val="000000"/>
          <w:szCs w:val="26"/>
        </w:rPr>
      </w:pPr>
      <w:r>
        <w:rPr>
          <w:color w:val="000000"/>
          <w:szCs w:val="26"/>
        </w:rPr>
        <w:t>У кенгуру кто?</w:t>
      </w:r>
    </w:p>
    <w:p w:rsidR="00E72BA2" w:rsidRDefault="00E72BA2" w:rsidP="00E305FC">
      <w:pPr>
        <w:ind w:firstLine="567"/>
        <w:rPr>
          <w:color w:val="000000"/>
          <w:szCs w:val="26"/>
        </w:rPr>
      </w:pPr>
    </w:p>
    <w:p w:rsidR="00E72BA2" w:rsidRDefault="00E72BA2" w:rsidP="00E305FC">
      <w:pPr>
        <w:shd w:val="clear" w:color="auto" w:fill="FFFFFF"/>
        <w:ind w:left="672" w:hanging="105"/>
      </w:pPr>
      <w:r>
        <w:rPr>
          <w:color w:val="000000"/>
          <w:szCs w:val="26"/>
        </w:rPr>
        <w:t xml:space="preserve">3. Выполни штриховку фигурки зайца по образцу. Назови части тела зайца и ответь на вопросы: </w:t>
      </w:r>
      <w:r>
        <w:rPr>
          <w:i/>
          <w:iCs/>
          <w:color w:val="000000"/>
          <w:szCs w:val="26"/>
        </w:rPr>
        <w:t>Чей? Чья? Чье? Чьи?</w:t>
      </w:r>
    </w:p>
    <w:p w:rsidR="00E72BA2" w:rsidRDefault="00E72BA2" w:rsidP="00E305FC">
      <w:pPr>
        <w:ind w:hanging="105"/>
        <w:rPr>
          <w:color w:val="000000"/>
          <w:szCs w:val="26"/>
        </w:rPr>
      </w:pPr>
      <w:r>
        <w:rPr>
          <w:color w:val="000000"/>
          <w:szCs w:val="26"/>
        </w:rPr>
        <w:t xml:space="preserve">Например: Хвост чей? — </w:t>
      </w:r>
      <w:r>
        <w:rPr>
          <w:i/>
          <w:iCs/>
          <w:color w:val="000000"/>
          <w:szCs w:val="26"/>
        </w:rPr>
        <w:t>Заячий.</w:t>
      </w:r>
    </w:p>
    <w:p w:rsidR="00E72BA2" w:rsidRDefault="00E72BA2" w:rsidP="00E305FC">
      <w:pPr>
        <w:ind w:firstLine="567"/>
        <w:jc w:val="center"/>
        <w:rPr>
          <w:color w:val="000000"/>
          <w:szCs w:val="26"/>
        </w:rPr>
      </w:pPr>
      <w:r w:rsidRPr="00DE13E0">
        <w:rPr>
          <w:noProof/>
          <w:color w:val="000000"/>
          <w:szCs w:val="26"/>
        </w:rPr>
        <w:pict>
          <v:shape id="Рисунок 120" o:spid="_x0000_i1034" type="#_x0000_t75" style="width:111pt;height:135pt;visibility:visible">
            <v:imagedata r:id="rId16" o:title=""/>
          </v:shape>
        </w:pict>
      </w:r>
    </w:p>
    <w:p w:rsidR="00E72BA2" w:rsidRDefault="00E72BA2" w:rsidP="00E305FC">
      <w:pPr>
        <w:ind w:firstLine="720"/>
        <w:rPr>
          <w:szCs w:val="24"/>
        </w:rPr>
      </w:pPr>
    </w:p>
    <w:p w:rsidR="00E72BA2" w:rsidRDefault="00E72BA2" w:rsidP="00E305FC">
      <w:pPr>
        <w:numPr>
          <w:ilvl w:val="0"/>
          <w:numId w:val="5"/>
        </w:numPr>
        <w:shd w:val="clear" w:color="auto" w:fill="FFFFFF"/>
        <w:tabs>
          <w:tab w:val="left" w:pos="931"/>
        </w:tabs>
        <w:ind w:left="662" w:hanging="95"/>
        <w:rPr>
          <w:color w:val="000000"/>
          <w:szCs w:val="26"/>
        </w:rPr>
      </w:pPr>
      <w:r>
        <w:rPr>
          <w:color w:val="000000"/>
          <w:szCs w:val="26"/>
        </w:rPr>
        <w:t>Ответь на вопрос: какой зайчик? Подбери 3-4 признака.</w:t>
      </w:r>
    </w:p>
    <w:p w:rsidR="00E72BA2" w:rsidRDefault="00E72BA2" w:rsidP="00E305FC">
      <w:pPr>
        <w:numPr>
          <w:ilvl w:val="0"/>
          <w:numId w:val="5"/>
        </w:numPr>
        <w:shd w:val="clear" w:color="auto" w:fill="FFFFFF"/>
        <w:tabs>
          <w:tab w:val="left" w:pos="931"/>
        </w:tabs>
        <w:ind w:left="662" w:hanging="95"/>
        <w:rPr>
          <w:color w:val="000000"/>
          <w:szCs w:val="26"/>
        </w:rPr>
      </w:pPr>
      <w:r>
        <w:rPr>
          <w:color w:val="000000"/>
          <w:szCs w:val="26"/>
        </w:rPr>
        <w:t>Составь описательный рассказ о зайце по плану:</w:t>
      </w:r>
    </w:p>
    <w:p w:rsidR="00E72BA2" w:rsidRDefault="00E72BA2" w:rsidP="00E305FC">
      <w:pPr>
        <w:numPr>
          <w:ilvl w:val="0"/>
          <w:numId w:val="6"/>
        </w:numPr>
        <w:shd w:val="clear" w:color="auto" w:fill="FFFFFF"/>
        <w:tabs>
          <w:tab w:val="left" w:pos="1262"/>
        </w:tabs>
        <w:ind w:left="994" w:firstLine="720"/>
        <w:rPr>
          <w:color w:val="000000"/>
          <w:szCs w:val="26"/>
        </w:rPr>
      </w:pPr>
      <w:r>
        <w:rPr>
          <w:color w:val="000000"/>
          <w:szCs w:val="26"/>
        </w:rPr>
        <w:t>Кто это?</w:t>
      </w:r>
    </w:p>
    <w:p w:rsidR="00E72BA2" w:rsidRDefault="00E72BA2" w:rsidP="00E305FC">
      <w:pPr>
        <w:numPr>
          <w:ilvl w:val="0"/>
          <w:numId w:val="6"/>
        </w:numPr>
        <w:shd w:val="clear" w:color="auto" w:fill="FFFFFF"/>
        <w:tabs>
          <w:tab w:val="left" w:pos="1262"/>
        </w:tabs>
        <w:ind w:left="994" w:firstLine="720"/>
        <w:rPr>
          <w:color w:val="000000"/>
          <w:szCs w:val="26"/>
        </w:rPr>
      </w:pPr>
      <w:r>
        <w:rPr>
          <w:color w:val="000000"/>
          <w:szCs w:val="26"/>
        </w:rPr>
        <w:t>Где живет?</w:t>
      </w:r>
    </w:p>
    <w:p w:rsidR="00E72BA2" w:rsidRDefault="00E72BA2" w:rsidP="00E305FC">
      <w:pPr>
        <w:numPr>
          <w:ilvl w:val="0"/>
          <w:numId w:val="6"/>
        </w:numPr>
        <w:shd w:val="clear" w:color="auto" w:fill="FFFFFF"/>
        <w:tabs>
          <w:tab w:val="left" w:pos="1262"/>
        </w:tabs>
        <w:ind w:left="994" w:firstLine="720"/>
        <w:rPr>
          <w:color w:val="000000"/>
          <w:szCs w:val="26"/>
        </w:rPr>
      </w:pPr>
      <w:r>
        <w:rPr>
          <w:color w:val="000000"/>
          <w:szCs w:val="26"/>
        </w:rPr>
        <w:t>Какое у него жилище?</w:t>
      </w:r>
    </w:p>
    <w:p w:rsidR="00E72BA2" w:rsidRDefault="00E72BA2" w:rsidP="00E305FC">
      <w:pPr>
        <w:numPr>
          <w:ilvl w:val="0"/>
          <w:numId w:val="6"/>
        </w:numPr>
        <w:shd w:val="clear" w:color="auto" w:fill="FFFFFF"/>
        <w:tabs>
          <w:tab w:val="left" w:pos="1262"/>
        </w:tabs>
        <w:ind w:left="994" w:firstLine="720"/>
        <w:rPr>
          <w:color w:val="000000"/>
          <w:szCs w:val="26"/>
        </w:rPr>
      </w:pPr>
      <w:r>
        <w:rPr>
          <w:color w:val="000000"/>
          <w:szCs w:val="26"/>
        </w:rPr>
        <w:t>Каков его внешний вид?</w:t>
      </w:r>
    </w:p>
    <w:p w:rsidR="00E72BA2" w:rsidRDefault="00E72BA2" w:rsidP="00E305FC">
      <w:pPr>
        <w:numPr>
          <w:ilvl w:val="0"/>
          <w:numId w:val="6"/>
        </w:numPr>
        <w:shd w:val="clear" w:color="auto" w:fill="FFFFFF"/>
        <w:tabs>
          <w:tab w:val="left" w:pos="1262"/>
        </w:tabs>
        <w:ind w:left="994" w:firstLine="720"/>
        <w:rPr>
          <w:color w:val="000000"/>
          <w:szCs w:val="26"/>
        </w:rPr>
      </w:pPr>
      <w:r>
        <w:rPr>
          <w:color w:val="000000"/>
          <w:szCs w:val="26"/>
        </w:rPr>
        <w:t>Чем он питается?</w:t>
      </w:r>
    </w:p>
    <w:p w:rsidR="00E72BA2" w:rsidRDefault="00E72BA2" w:rsidP="00E305FC">
      <w:pPr>
        <w:numPr>
          <w:ilvl w:val="0"/>
          <w:numId w:val="6"/>
        </w:numPr>
        <w:shd w:val="clear" w:color="auto" w:fill="FFFFFF"/>
        <w:tabs>
          <w:tab w:val="left" w:pos="1262"/>
        </w:tabs>
        <w:ind w:left="994" w:firstLine="720"/>
        <w:rPr>
          <w:color w:val="000000"/>
          <w:szCs w:val="26"/>
        </w:rPr>
      </w:pPr>
      <w:r>
        <w:rPr>
          <w:color w:val="000000"/>
          <w:szCs w:val="26"/>
        </w:rPr>
        <w:t>Как называют его детенышей?</w:t>
      </w:r>
    </w:p>
    <w:p w:rsidR="00E72BA2" w:rsidRDefault="00E72BA2" w:rsidP="00E305FC">
      <w:pPr>
        <w:shd w:val="clear" w:color="auto" w:fill="FFFFFF"/>
        <w:tabs>
          <w:tab w:val="left" w:pos="931"/>
        </w:tabs>
        <w:ind w:left="274" w:firstLine="720"/>
        <w:rPr>
          <w:color w:val="000000"/>
          <w:szCs w:val="26"/>
        </w:rPr>
      </w:pPr>
    </w:p>
    <w:p w:rsidR="00E72BA2" w:rsidRDefault="00E72BA2" w:rsidP="00E305FC">
      <w:pPr>
        <w:shd w:val="clear" w:color="auto" w:fill="FFFFFF"/>
        <w:tabs>
          <w:tab w:val="left" w:pos="931"/>
        </w:tabs>
        <w:ind w:left="274" w:firstLine="293"/>
      </w:pPr>
      <w:r>
        <w:rPr>
          <w:color w:val="000000"/>
          <w:szCs w:val="26"/>
        </w:rPr>
        <w:t>6.</w:t>
      </w:r>
      <w:r>
        <w:rPr>
          <w:color w:val="000000"/>
          <w:szCs w:val="26"/>
        </w:rPr>
        <w:tab/>
        <w:t>Как ты думаешь, что животные заказали себе на обед в лесном кафе? Проведи стрелки. Раскрась рисунки.</w:t>
      </w:r>
    </w:p>
    <w:p w:rsidR="00E72BA2" w:rsidRDefault="00E72BA2" w:rsidP="00E305FC">
      <w:pPr>
        <w:shd w:val="clear" w:color="auto" w:fill="FFFFFF"/>
        <w:ind w:left="288" w:right="427" w:firstLine="720"/>
        <w:jc w:val="both"/>
      </w:pPr>
      <w:r>
        <w:rPr>
          <w:color w:val="000000"/>
          <w:szCs w:val="26"/>
        </w:rPr>
        <w:t xml:space="preserve">Придумай предложения по схеме. Для этого ответь на вопросы: </w:t>
      </w:r>
      <w:r>
        <w:rPr>
          <w:i/>
          <w:iCs/>
          <w:color w:val="000000"/>
          <w:szCs w:val="26"/>
        </w:rPr>
        <w:t>Кто? Что делает? Что?</w:t>
      </w:r>
    </w:p>
    <w:p w:rsidR="00E72BA2" w:rsidRDefault="00E72BA2" w:rsidP="00E305FC">
      <w:pPr>
        <w:shd w:val="clear" w:color="auto" w:fill="FFFFFF"/>
        <w:ind w:left="672" w:firstLine="720"/>
      </w:pPr>
      <w:r>
        <w:rPr>
          <w:color w:val="000000"/>
          <w:szCs w:val="26"/>
        </w:rPr>
        <w:t xml:space="preserve">Например: </w:t>
      </w:r>
      <w:r>
        <w:rPr>
          <w:i/>
          <w:iCs/>
          <w:color w:val="000000"/>
          <w:szCs w:val="26"/>
        </w:rPr>
        <w:t>Белка грызет орехи.</w:t>
      </w:r>
    </w:p>
    <w:p w:rsidR="00E72BA2" w:rsidRDefault="00E72BA2" w:rsidP="00E305FC">
      <w:pPr>
        <w:ind w:left="106" w:right="14" w:firstLine="720"/>
        <w:jc w:val="center"/>
        <w:rPr>
          <w:szCs w:val="24"/>
        </w:rPr>
      </w:pPr>
      <w:r w:rsidRPr="00DE13E0">
        <w:rPr>
          <w:noProof/>
          <w:szCs w:val="24"/>
        </w:rPr>
        <w:pict>
          <v:shape id="Рисунок 121" o:spid="_x0000_i1035" type="#_x0000_t75" style="width:315.75pt;height:152.25pt;visibility:visible">
            <v:imagedata r:id="rId17" o:title=""/>
          </v:shape>
        </w:pict>
      </w:r>
    </w:p>
    <w:p w:rsidR="00E72BA2" w:rsidRDefault="00E72BA2" w:rsidP="00E305FC">
      <w:pPr>
        <w:tabs>
          <w:tab w:val="left" w:pos="1170"/>
        </w:tabs>
      </w:pPr>
    </w:p>
    <w:tbl>
      <w:tblPr>
        <w:tblW w:w="0" w:type="auto"/>
        <w:tblInd w:w="852" w:type="dxa"/>
        <w:tblLook w:val="0000"/>
      </w:tblPr>
      <w:tblGrid>
        <w:gridCol w:w="4781"/>
        <w:gridCol w:w="4789"/>
      </w:tblGrid>
      <w:tr w:rsidR="00E72BA2" w:rsidTr="00E408FD">
        <w:trPr>
          <w:trHeight w:val="120"/>
        </w:trPr>
        <w:tc>
          <w:tcPr>
            <w:tcW w:w="4800" w:type="dxa"/>
          </w:tcPr>
          <w:p w:rsidR="00E72BA2" w:rsidRDefault="00E72BA2" w:rsidP="00E408FD">
            <w:pPr>
              <w:shd w:val="clear" w:color="auto" w:fill="FFFFFF"/>
              <w:ind w:left="811" w:firstLine="720"/>
            </w:pPr>
            <w:r>
              <w:rPr>
                <w:b/>
                <w:bCs/>
                <w:color w:val="000000"/>
                <w:szCs w:val="30"/>
              </w:rPr>
              <w:t>Загадки</w:t>
            </w:r>
          </w:p>
          <w:p w:rsidR="00E72BA2" w:rsidRDefault="00E72BA2" w:rsidP="00E408FD">
            <w:pPr>
              <w:shd w:val="clear" w:color="auto" w:fill="FFFFFF"/>
              <w:ind w:right="461" w:firstLine="720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Лежала между елками </w:t>
            </w:r>
          </w:p>
          <w:p w:rsidR="00E72BA2" w:rsidRDefault="00E72BA2" w:rsidP="00E408FD">
            <w:pPr>
              <w:shd w:val="clear" w:color="auto" w:fill="FFFFFF"/>
              <w:ind w:right="461" w:firstLine="720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Подушечка с иголками. </w:t>
            </w:r>
          </w:p>
          <w:p w:rsidR="00E72BA2" w:rsidRDefault="00E72BA2" w:rsidP="00E408FD">
            <w:pPr>
              <w:shd w:val="clear" w:color="auto" w:fill="FFFFFF"/>
              <w:ind w:right="461" w:firstLine="720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Тихонечко лежала, </w:t>
            </w:r>
          </w:p>
          <w:p w:rsidR="00E72BA2" w:rsidRDefault="00E72BA2" w:rsidP="00E408FD">
            <w:pPr>
              <w:shd w:val="clear" w:color="auto" w:fill="FFFFFF"/>
              <w:ind w:right="461" w:firstLine="720"/>
            </w:pPr>
            <w:r>
              <w:rPr>
                <w:color w:val="000000"/>
                <w:szCs w:val="26"/>
              </w:rPr>
              <w:t xml:space="preserve">Потом вдруг убежала. </w:t>
            </w:r>
            <w:r>
              <w:rPr>
                <w:i/>
                <w:iCs/>
                <w:color w:val="000000"/>
                <w:szCs w:val="26"/>
              </w:rPr>
              <w:t>(Еж)</w:t>
            </w:r>
          </w:p>
          <w:p w:rsidR="00E72BA2" w:rsidRDefault="00E72BA2" w:rsidP="00E408FD">
            <w:pPr>
              <w:shd w:val="clear" w:color="auto" w:fill="FFFFFF"/>
              <w:ind w:left="10" w:firstLine="720"/>
              <w:rPr>
                <w:color w:val="000000"/>
                <w:szCs w:val="26"/>
              </w:rPr>
            </w:pPr>
          </w:p>
          <w:p w:rsidR="00E72BA2" w:rsidRDefault="00E72BA2" w:rsidP="00E408FD">
            <w:pPr>
              <w:shd w:val="clear" w:color="auto" w:fill="FFFFFF"/>
              <w:ind w:left="10" w:firstLine="720"/>
            </w:pPr>
            <w:r>
              <w:rPr>
                <w:color w:val="000000"/>
                <w:szCs w:val="26"/>
              </w:rPr>
              <w:t>Хвост пушистый,</w:t>
            </w:r>
          </w:p>
          <w:p w:rsidR="00E72BA2" w:rsidRDefault="00E72BA2" w:rsidP="00E408FD">
            <w:pPr>
              <w:shd w:val="clear" w:color="auto" w:fill="FFFFFF"/>
              <w:ind w:left="5" w:firstLine="720"/>
            </w:pPr>
            <w:r>
              <w:rPr>
                <w:color w:val="000000"/>
                <w:szCs w:val="26"/>
              </w:rPr>
              <w:t>Мех золотистый,</w:t>
            </w:r>
          </w:p>
          <w:p w:rsidR="00E72BA2" w:rsidRDefault="00E72BA2" w:rsidP="00E408FD">
            <w:pPr>
              <w:shd w:val="clear" w:color="auto" w:fill="FFFFFF"/>
              <w:ind w:left="5" w:firstLine="720"/>
            </w:pPr>
            <w:r>
              <w:rPr>
                <w:color w:val="000000"/>
                <w:szCs w:val="26"/>
              </w:rPr>
              <w:t>В лесу живет,</w:t>
            </w:r>
          </w:p>
          <w:p w:rsidR="00E72BA2" w:rsidRDefault="00E72BA2" w:rsidP="00E408FD">
            <w:pPr>
              <w:shd w:val="clear" w:color="auto" w:fill="FFFFFF"/>
              <w:ind w:left="5" w:firstLine="720"/>
            </w:pPr>
            <w:r>
              <w:rPr>
                <w:color w:val="000000"/>
                <w:szCs w:val="26"/>
              </w:rPr>
              <w:t xml:space="preserve">В деревне кур крадет. </w:t>
            </w:r>
            <w:r>
              <w:rPr>
                <w:i/>
                <w:iCs/>
                <w:color w:val="000000"/>
                <w:szCs w:val="26"/>
              </w:rPr>
              <w:t>(Лиса)</w:t>
            </w:r>
          </w:p>
          <w:p w:rsidR="00E72BA2" w:rsidRDefault="00E72BA2" w:rsidP="00E408FD">
            <w:pPr>
              <w:shd w:val="clear" w:color="auto" w:fill="FFFFFF"/>
              <w:ind w:left="5" w:right="461" w:firstLine="720"/>
              <w:rPr>
                <w:color w:val="000000"/>
                <w:szCs w:val="26"/>
              </w:rPr>
            </w:pPr>
          </w:p>
          <w:p w:rsidR="00E72BA2" w:rsidRDefault="00E72BA2" w:rsidP="00E408FD">
            <w:pPr>
              <w:shd w:val="clear" w:color="auto" w:fill="FFFFFF"/>
              <w:ind w:left="5" w:right="461" w:firstLine="720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Он в берлоге спит зимой </w:t>
            </w:r>
          </w:p>
          <w:p w:rsidR="00E72BA2" w:rsidRDefault="00E72BA2" w:rsidP="00E408FD">
            <w:pPr>
              <w:shd w:val="clear" w:color="auto" w:fill="FFFFFF"/>
              <w:ind w:left="5" w:right="461" w:firstLine="720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Под большущею сосной, </w:t>
            </w:r>
          </w:p>
          <w:p w:rsidR="00E72BA2" w:rsidRDefault="00E72BA2" w:rsidP="00E408FD">
            <w:pPr>
              <w:shd w:val="clear" w:color="auto" w:fill="FFFFFF"/>
              <w:ind w:left="5" w:right="461" w:firstLine="720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А когда придет весна, </w:t>
            </w:r>
          </w:p>
          <w:p w:rsidR="00E72BA2" w:rsidRDefault="00E72BA2" w:rsidP="00E408FD">
            <w:pPr>
              <w:shd w:val="clear" w:color="auto" w:fill="FFFFFF"/>
              <w:ind w:left="5" w:right="461" w:firstLine="720"/>
            </w:pPr>
            <w:r>
              <w:rPr>
                <w:color w:val="000000"/>
                <w:szCs w:val="26"/>
              </w:rPr>
              <w:t xml:space="preserve">Просыпается от сна. </w:t>
            </w:r>
            <w:r>
              <w:rPr>
                <w:i/>
                <w:iCs/>
                <w:color w:val="000000"/>
                <w:szCs w:val="26"/>
              </w:rPr>
              <w:t>(Медведь)</w:t>
            </w:r>
          </w:p>
          <w:p w:rsidR="00E72BA2" w:rsidRDefault="00E72BA2" w:rsidP="00E408FD">
            <w:pPr>
              <w:shd w:val="clear" w:color="auto" w:fill="FFFFFF"/>
              <w:ind w:left="14" w:right="461" w:firstLine="720"/>
              <w:rPr>
                <w:color w:val="000000"/>
                <w:szCs w:val="26"/>
              </w:rPr>
            </w:pPr>
          </w:p>
          <w:p w:rsidR="00E72BA2" w:rsidRDefault="00E72BA2" w:rsidP="00E408FD">
            <w:pPr>
              <w:shd w:val="clear" w:color="auto" w:fill="FFFFFF"/>
              <w:ind w:left="14" w:right="461" w:firstLine="720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Угадайте, что за шапка: </w:t>
            </w:r>
          </w:p>
          <w:p w:rsidR="00E72BA2" w:rsidRDefault="00E72BA2" w:rsidP="00E408FD">
            <w:pPr>
              <w:shd w:val="clear" w:color="auto" w:fill="FFFFFF"/>
              <w:ind w:left="14" w:right="461" w:firstLine="720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Меха целая охапка, </w:t>
            </w:r>
          </w:p>
          <w:p w:rsidR="00E72BA2" w:rsidRDefault="00E72BA2" w:rsidP="00E408FD">
            <w:pPr>
              <w:shd w:val="clear" w:color="auto" w:fill="FFFFFF"/>
              <w:ind w:left="14" w:right="461" w:firstLine="720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Шапка бегает в бору, </w:t>
            </w:r>
          </w:p>
          <w:p w:rsidR="00E72BA2" w:rsidRDefault="00E72BA2" w:rsidP="00E408FD">
            <w:pPr>
              <w:shd w:val="clear" w:color="auto" w:fill="FFFFFF"/>
              <w:ind w:left="14" w:right="461" w:firstLine="720"/>
            </w:pPr>
            <w:r>
              <w:rPr>
                <w:color w:val="000000"/>
                <w:szCs w:val="26"/>
              </w:rPr>
              <w:t xml:space="preserve">У стволов грызет кору. </w:t>
            </w:r>
            <w:r>
              <w:rPr>
                <w:i/>
                <w:iCs/>
                <w:color w:val="000000"/>
                <w:szCs w:val="26"/>
              </w:rPr>
              <w:t>(Заяц)</w:t>
            </w:r>
          </w:p>
          <w:p w:rsidR="00E72BA2" w:rsidRDefault="00E72BA2" w:rsidP="00E408FD">
            <w:pPr>
              <w:shd w:val="clear" w:color="auto" w:fill="FFFFFF"/>
              <w:ind w:left="19" w:firstLine="720"/>
              <w:rPr>
                <w:color w:val="000000"/>
                <w:szCs w:val="26"/>
              </w:rPr>
            </w:pPr>
          </w:p>
          <w:p w:rsidR="00E72BA2" w:rsidRDefault="00E72BA2" w:rsidP="00E408FD">
            <w:pPr>
              <w:shd w:val="clear" w:color="auto" w:fill="FFFFFF"/>
              <w:ind w:left="19" w:firstLine="720"/>
            </w:pPr>
            <w:r>
              <w:rPr>
                <w:color w:val="000000"/>
                <w:szCs w:val="26"/>
              </w:rPr>
              <w:t>Хвост пушистою дугой,</w:t>
            </w:r>
          </w:p>
          <w:p w:rsidR="00E72BA2" w:rsidRDefault="00E72BA2" w:rsidP="00E408FD">
            <w:pPr>
              <w:shd w:val="clear" w:color="auto" w:fill="FFFFFF"/>
              <w:ind w:left="14" w:firstLine="720"/>
            </w:pPr>
            <w:r>
              <w:rPr>
                <w:color w:val="000000"/>
                <w:szCs w:val="26"/>
              </w:rPr>
              <w:t>Вам знаком зверек такой?</w:t>
            </w:r>
          </w:p>
          <w:p w:rsidR="00E72BA2" w:rsidRDefault="00E72BA2" w:rsidP="00E408FD">
            <w:pPr>
              <w:shd w:val="clear" w:color="auto" w:fill="FFFFFF"/>
              <w:ind w:left="14" w:firstLine="720"/>
            </w:pPr>
            <w:r>
              <w:rPr>
                <w:color w:val="000000"/>
                <w:szCs w:val="26"/>
              </w:rPr>
              <w:t>Острозубый, темноглазый,</w:t>
            </w:r>
          </w:p>
          <w:p w:rsidR="00E72BA2" w:rsidRDefault="00E72BA2" w:rsidP="00E408FD">
            <w:pPr>
              <w:shd w:val="clear" w:color="auto" w:fill="FFFFFF"/>
              <w:ind w:left="14" w:firstLine="720"/>
              <w:rPr>
                <w:i/>
                <w:iCs/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По деревьям любит лазать. </w:t>
            </w:r>
            <w:r>
              <w:rPr>
                <w:i/>
                <w:iCs/>
                <w:color w:val="000000"/>
                <w:szCs w:val="26"/>
              </w:rPr>
              <w:t>(Белка)</w:t>
            </w:r>
          </w:p>
          <w:p w:rsidR="00E72BA2" w:rsidRDefault="00E72BA2" w:rsidP="00E408FD">
            <w:pPr>
              <w:shd w:val="clear" w:color="auto" w:fill="FFFFFF"/>
              <w:ind w:left="14" w:firstLine="720"/>
              <w:rPr>
                <w:i/>
                <w:iCs/>
                <w:color w:val="000000"/>
                <w:szCs w:val="26"/>
              </w:rPr>
            </w:pPr>
          </w:p>
          <w:p w:rsidR="00E72BA2" w:rsidRDefault="00E72BA2" w:rsidP="00E408FD">
            <w:pPr>
              <w:ind w:firstLine="708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>Водяные мастера</w:t>
            </w:r>
          </w:p>
          <w:p w:rsidR="00E72BA2" w:rsidRDefault="00E72BA2" w:rsidP="00E408FD">
            <w:pPr>
              <w:ind w:firstLine="708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Строят дом без топора, </w:t>
            </w:r>
          </w:p>
          <w:p w:rsidR="00E72BA2" w:rsidRDefault="00E72BA2" w:rsidP="00E408FD">
            <w:pPr>
              <w:ind w:firstLine="708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Дом из хвороста и тины </w:t>
            </w:r>
          </w:p>
          <w:p w:rsidR="00E72BA2" w:rsidRDefault="00E72BA2" w:rsidP="00E408FD">
            <w:pPr>
              <w:shd w:val="clear" w:color="auto" w:fill="FFFFFF"/>
              <w:ind w:firstLine="708"/>
              <w:rPr>
                <w:i/>
                <w:iCs/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И плотину. </w:t>
            </w:r>
            <w:r>
              <w:rPr>
                <w:i/>
                <w:iCs/>
                <w:color w:val="000000"/>
                <w:szCs w:val="26"/>
              </w:rPr>
              <w:t>(Бобры)</w:t>
            </w:r>
          </w:p>
          <w:p w:rsidR="00E72BA2" w:rsidRDefault="00E72BA2" w:rsidP="00E408FD">
            <w:pPr>
              <w:shd w:val="clear" w:color="auto" w:fill="FFFFFF"/>
              <w:ind w:firstLine="708"/>
              <w:rPr>
                <w:i/>
                <w:iCs/>
                <w:color w:val="000000"/>
                <w:szCs w:val="26"/>
              </w:rPr>
            </w:pPr>
          </w:p>
          <w:p w:rsidR="00E72BA2" w:rsidRDefault="00E72BA2" w:rsidP="00E408FD">
            <w:pPr>
              <w:shd w:val="clear" w:color="auto" w:fill="FFFFFF"/>
              <w:ind w:left="19" w:firstLine="708"/>
            </w:pPr>
            <w:r>
              <w:rPr>
                <w:color w:val="000000"/>
                <w:szCs w:val="26"/>
              </w:rPr>
              <w:t>Сделал дыру, вырыл нору,</w:t>
            </w:r>
          </w:p>
          <w:p w:rsidR="00E72BA2" w:rsidRDefault="00E72BA2" w:rsidP="00E408FD">
            <w:pPr>
              <w:shd w:val="clear" w:color="auto" w:fill="FFFFFF"/>
              <w:ind w:left="19" w:firstLine="708"/>
            </w:pPr>
            <w:r>
              <w:rPr>
                <w:color w:val="000000"/>
                <w:szCs w:val="26"/>
              </w:rPr>
              <w:t xml:space="preserve">Солнце сияет, а он и не знает. </w:t>
            </w:r>
            <w:r>
              <w:rPr>
                <w:i/>
                <w:iCs/>
                <w:color w:val="000000"/>
                <w:szCs w:val="26"/>
              </w:rPr>
              <w:t>(Крот)</w:t>
            </w:r>
          </w:p>
          <w:p w:rsidR="00E72BA2" w:rsidRDefault="00E72BA2" w:rsidP="00E408FD">
            <w:pPr>
              <w:shd w:val="clear" w:color="auto" w:fill="FFFFFF"/>
              <w:ind w:left="19" w:firstLine="708"/>
              <w:rPr>
                <w:color w:val="000000"/>
                <w:szCs w:val="26"/>
              </w:rPr>
            </w:pPr>
          </w:p>
          <w:p w:rsidR="00E72BA2" w:rsidRDefault="00E72BA2" w:rsidP="00E408FD">
            <w:pPr>
              <w:shd w:val="clear" w:color="auto" w:fill="FFFFFF"/>
              <w:ind w:left="19" w:firstLine="708"/>
            </w:pPr>
            <w:r>
              <w:rPr>
                <w:color w:val="000000"/>
                <w:szCs w:val="26"/>
              </w:rPr>
              <w:t>Кто зимой холодной</w:t>
            </w:r>
          </w:p>
          <w:p w:rsidR="00E72BA2" w:rsidRDefault="00E72BA2" w:rsidP="00E408FD">
            <w:pPr>
              <w:shd w:val="clear" w:color="auto" w:fill="FFFFFF"/>
              <w:ind w:left="19" w:firstLine="708"/>
            </w:pPr>
            <w:r>
              <w:rPr>
                <w:color w:val="000000"/>
                <w:szCs w:val="26"/>
              </w:rPr>
              <w:t xml:space="preserve">Ходит злой, голодный? </w:t>
            </w:r>
            <w:r>
              <w:rPr>
                <w:i/>
                <w:iCs/>
                <w:color w:val="000000"/>
                <w:szCs w:val="26"/>
              </w:rPr>
              <w:t>(Волк)</w:t>
            </w:r>
          </w:p>
          <w:p w:rsidR="00E72BA2" w:rsidRDefault="00E72BA2" w:rsidP="00E408FD">
            <w:pPr>
              <w:shd w:val="clear" w:color="auto" w:fill="FFFFFF"/>
              <w:ind w:left="19" w:right="461" w:firstLine="708"/>
              <w:rPr>
                <w:color w:val="000000"/>
                <w:szCs w:val="26"/>
              </w:rPr>
            </w:pPr>
          </w:p>
          <w:p w:rsidR="00E72BA2" w:rsidRDefault="00E72BA2" w:rsidP="00E408FD">
            <w:pPr>
              <w:shd w:val="clear" w:color="auto" w:fill="FFFFFF"/>
              <w:ind w:left="19" w:right="461" w:firstLine="708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Трав копытами касаясь, </w:t>
            </w:r>
          </w:p>
          <w:p w:rsidR="00E72BA2" w:rsidRDefault="00E72BA2" w:rsidP="00E408FD">
            <w:pPr>
              <w:shd w:val="clear" w:color="auto" w:fill="FFFFFF"/>
              <w:ind w:left="19" w:right="461" w:firstLine="708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Ходит по лесу красавец, </w:t>
            </w:r>
          </w:p>
          <w:p w:rsidR="00E72BA2" w:rsidRDefault="00E72BA2" w:rsidP="00E408FD">
            <w:pPr>
              <w:shd w:val="clear" w:color="auto" w:fill="FFFFFF"/>
              <w:ind w:left="19" w:right="461" w:firstLine="708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Ходит смело и легко, </w:t>
            </w:r>
          </w:p>
          <w:p w:rsidR="00E72BA2" w:rsidRDefault="00E72BA2" w:rsidP="00E408FD">
            <w:pPr>
              <w:shd w:val="clear" w:color="auto" w:fill="FFFFFF"/>
              <w:ind w:left="19" w:right="461" w:firstLine="708"/>
            </w:pPr>
            <w:r>
              <w:rPr>
                <w:color w:val="000000"/>
                <w:szCs w:val="26"/>
              </w:rPr>
              <w:t xml:space="preserve">Рога раскинув широко. </w:t>
            </w:r>
            <w:r>
              <w:rPr>
                <w:i/>
                <w:iCs/>
                <w:color w:val="000000"/>
                <w:szCs w:val="26"/>
              </w:rPr>
              <w:t>(Лось)</w:t>
            </w:r>
          </w:p>
          <w:p w:rsidR="00E72BA2" w:rsidRDefault="00E72BA2" w:rsidP="00E408FD">
            <w:pPr>
              <w:shd w:val="clear" w:color="auto" w:fill="FFFFFF"/>
              <w:ind w:left="14" w:firstLine="720"/>
              <w:rPr>
                <w:i/>
                <w:iCs/>
                <w:color w:val="000000"/>
                <w:szCs w:val="26"/>
              </w:rPr>
            </w:pPr>
          </w:p>
          <w:p w:rsidR="00E72BA2" w:rsidRDefault="00E72BA2" w:rsidP="00E408FD">
            <w:pPr>
              <w:shd w:val="clear" w:color="auto" w:fill="FFFFFF"/>
              <w:ind w:left="19" w:firstLine="720"/>
            </w:pPr>
            <w:r>
              <w:rPr>
                <w:color w:val="000000"/>
                <w:szCs w:val="26"/>
              </w:rPr>
              <w:t xml:space="preserve">Кто на своей голове лес носит? </w:t>
            </w:r>
            <w:r>
              <w:rPr>
                <w:i/>
                <w:iCs/>
                <w:color w:val="000000"/>
                <w:szCs w:val="26"/>
              </w:rPr>
              <w:t>(Олень)</w:t>
            </w:r>
          </w:p>
          <w:p w:rsidR="00E72BA2" w:rsidRDefault="00E72BA2" w:rsidP="00E408FD">
            <w:pPr>
              <w:shd w:val="clear" w:color="auto" w:fill="FFFFFF"/>
              <w:ind w:left="14" w:firstLine="720"/>
            </w:pPr>
          </w:p>
          <w:p w:rsidR="00E72BA2" w:rsidRDefault="00E72BA2" w:rsidP="00E408FD">
            <w:pPr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Стройный, быстрый, </w:t>
            </w:r>
          </w:p>
          <w:p w:rsidR="00E72BA2" w:rsidRDefault="00E72BA2" w:rsidP="00E408FD">
            <w:pPr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Рога ветвисты, </w:t>
            </w:r>
          </w:p>
          <w:p w:rsidR="00E72BA2" w:rsidRDefault="00E72BA2" w:rsidP="00E408FD"/>
        </w:tc>
        <w:tc>
          <w:tcPr>
            <w:tcW w:w="4800" w:type="dxa"/>
          </w:tcPr>
          <w:p w:rsidR="00E72BA2" w:rsidRDefault="00E72BA2" w:rsidP="00E408FD">
            <w:pPr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Пасется в тундре весь день. </w:t>
            </w:r>
          </w:p>
          <w:p w:rsidR="00E72BA2" w:rsidRDefault="00E72BA2" w:rsidP="00E408FD">
            <w:pPr>
              <w:rPr>
                <w:i/>
                <w:iCs/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Кто это? </w:t>
            </w:r>
            <w:r>
              <w:rPr>
                <w:i/>
                <w:iCs/>
                <w:color w:val="000000"/>
                <w:szCs w:val="26"/>
              </w:rPr>
              <w:t>(Северный олень)</w:t>
            </w:r>
          </w:p>
          <w:p w:rsidR="00E72BA2" w:rsidRDefault="00E72BA2" w:rsidP="00E408FD">
            <w:pPr>
              <w:rPr>
                <w:i/>
                <w:iCs/>
                <w:color w:val="000000"/>
                <w:szCs w:val="26"/>
              </w:rPr>
            </w:pPr>
          </w:p>
          <w:p w:rsidR="00E72BA2" w:rsidRDefault="00E72BA2" w:rsidP="00E408FD">
            <w:pPr>
              <w:shd w:val="clear" w:color="auto" w:fill="FFFFFF"/>
              <w:ind w:left="14" w:right="1382" w:firstLine="720"/>
            </w:pPr>
            <w:r>
              <w:rPr>
                <w:color w:val="000000"/>
                <w:szCs w:val="26"/>
              </w:rPr>
              <w:t>Вперевалку шел со льдин</w:t>
            </w:r>
          </w:p>
          <w:p w:rsidR="00E72BA2" w:rsidRDefault="00E72BA2" w:rsidP="00E408FD">
            <w:pPr>
              <w:shd w:val="clear" w:color="auto" w:fill="FFFFFF"/>
              <w:ind w:left="72" w:firstLine="720"/>
            </w:pPr>
            <w:r>
              <w:rPr>
                <w:color w:val="000000"/>
                <w:szCs w:val="26"/>
              </w:rPr>
              <w:t xml:space="preserve">К нам на утренник... </w:t>
            </w:r>
            <w:r>
              <w:rPr>
                <w:i/>
                <w:iCs/>
                <w:color w:val="000000"/>
                <w:szCs w:val="26"/>
              </w:rPr>
              <w:t>(пингвин).</w:t>
            </w:r>
          </w:p>
          <w:p w:rsidR="00E72BA2" w:rsidRDefault="00E72BA2" w:rsidP="00E408FD">
            <w:pPr>
              <w:shd w:val="clear" w:color="auto" w:fill="FFFFFF"/>
              <w:ind w:left="62" w:right="1382" w:firstLine="720"/>
              <w:rPr>
                <w:color w:val="000000"/>
                <w:szCs w:val="26"/>
              </w:rPr>
            </w:pPr>
          </w:p>
          <w:p w:rsidR="00E72BA2" w:rsidRDefault="00E72BA2" w:rsidP="00E408FD">
            <w:pPr>
              <w:shd w:val="clear" w:color="auto" w:fill="FFFFFF"/>
              <w:ind w:left="62" w:right="1382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Живет всю жизнь свою в воде, </w:t>
            </w:r>
          </w:p>
          <w:p w:rsidR="00E72BA2" w:rsidRDefault="00E72BA2" w:rsidP="00E408FD">
            <w:pPr>
              <w:shd w:val="clear" w:color="auto" w:fill="FFFFFF"/>
              <w:ind w:left="62" w:right="1382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Хотя он и не рыба. </w:t>
            </w:r>
          </w:p>
          <w:p w:rsidR="00E72BA2" w:rsidRDefault="00E72BA2" w:rsidP="00E408FD">
            <w:pPr>
              <w:shd w:val="clear" w:color="auto" w:fill="FFFFFF"/>
              <w:ind w:left="62" w:right="1382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Он в море ест и в море спит, </w:t>
            </w:r>
          </w:p>
          <w:p w:rsidR="00E72BA2" w:rsidRDefault="00E72BA2" w:rsidP="00E408FD">
            <w:pPr>
              <w:shd w:val="clear" w:color="auto" w:fill="FFFFFF"/>
              <w:ind w:left="62" w:right="1382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Но любит греть на суше </w:t>
            </w:r>
          </w:p>
          <w:p w:rsidR="00E72BA2" w:rsidRDefault="00E72BA2" w:rsidP="00E408FD">
            <w:pPr>
              <w:shd w:val="clear" w:color="auto" w:fill="FFFFFF"/>
              <w:ind w:left="62" w:right="1382"/>
            </w:pPr>
            <w:r>
              <w:rPr>
                <w:color w:val="000000"/>
                <w:szCs w:val="26"/>
              </w:rPr>
              <w:t xml:space="preserve">Свою большую тушу. </w:t>
            </w:r>
            <w:r>
              <w:rPr>
                <w:i/>
                <w:iCs/>
                <w:color w:val="000000"/>
                <w:szCs w:val="26"/>
              </w:rPr>
              <w:t>(Морж)</w:t>
            </w:r>
          </w:p>
          <w:p w:rsidR="00E72BA2" w:rsidRDefault="00E72BA2" w:rsidP="00E408FD">
            <w:pPr>
              <w:shd w:val="clear" w:color="auto" w:fill="FFFFFF"/>
              <w:ind w:left="67" w:firstLine="720"/>
              <w:rPr>
                <w:color w:val="000000"/>
                <w:szCs w:val="26"/>
              </w:rPr>
            </w:pPr>
          </w:p>
          <w:p w:rsidR="00E72BA2" w:rsidRDefault="00E72BA2" w:rsidP="00E408FD">
            <w:pPr>
              <w:shd w:val="clear" w:color="auto" w:fill="FFFFFF"/>
              <w:ind w:left="67" w:firstLine="720"/>
            </w:pPr>
            <w:r>
              <w:rPr>
                <w:color w:val="000000"/>
                <w:szCs w:val="26"/>
              </w:rPr>
              <w:t>Зверь я горбатый,</w:t>
            </w:r>
          </w:p>
          <w:p w:rsidR="00E72BA2" w:rsidRDefault="00E72BA2" w:rsidP="00E408FD">
            <w:pPr>
              <w:shd w:val="clear" w:color="auto" w:fill="FFFFFF"/>
              <w:ind w:left="53" w:firstLine="720"/>
            </w:pPr>
            <w:r>
              <w:rPr>
                <w:color w:val="000000"/>
                <w:szCs w:val="26"/>
              </w:rPr>
              <w:t xml:space="preserve">А нравлюсь ребятам! </w:t>
            </w:r>
            <w:r>
              <w:rPr>
                <w:i/>
                <w:iCs/>
                <w:color w:val="000000"/>
                <w:szCs w:val="26"/>
              </w:rPr>
              <w:t>(Верблюд)</w:t>
            </w:r>
          </w:p>
          <w:p w:rsidR="00E72BA2" w:rsidRDefault="00E72BA2" w:rsidP="00E408FD">
            <w:pPr>
              <w:shd w:val="clear" w:color="auto" w:fill="FFFFFF"/>
              <w:ind w:left="58" w:right="1382" w:firstLine="720"/>
              <w:rPr>
                <w:color w:val="000000"/>
                <w:szCs w:val="26"/>
              </w:rPr>
            </w:pPr>
          </w:p>
          <w:p w:rsidR="00E72BA2" w:rsidRDefault="00E72BA2" w:rsidP="00E408FD">
            <w:pPr>
              <w:shd w:val="clear" w:color="auto" w:fill="FFFFFF"/>
              <w:ind w:left="58" w:right="1382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Живет спокойно, не спешит, </w:t>
            </w:r>
          </w:p>
          <w:p w:rsidR="00E72BA2" w:rsidRDefault="00E72BA2" w:rsidP="00E408FD">
            <w:pPr>
              <w:shd w:val="clear" w:color="auto" w:fill="FFFFFF"/>
              <w:ind w:left="58" w:right="1382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На всякий случай носит щит. </w:t>
            </w:r>
          </w:p>
          <w:p w:rsidR="00E72BA2" w:rsidRDefault="00E72BA2" w:rsidP="00E408FD">
            <w:pPr>
              <w:shd w:val="clear" w:color="auto" w:fill="FFFFFF"/>
              <w:ind w:left="58" w:right="1382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Под ним, не зная страха, </w:t>
            </w:r>
          </w:p>
          <w:p w:rsidR="00E72BA2" w:rsidRDefault="00E72BA2" w:rsidP="00E408FD">
            <w:pPr>
              <w:shd w:val="clear" w:color="auto" w:fill="FFFFFF"/>
              <w:ind w:left="58" w:right="1382"/>
            </w:pPr>
            <w:r>
              <w:rPr>
                <w:color w:val="000000"/>
                <w:szCs w:val="26"/>
              </w:rPr>
              <w:t xml:space="preserve">Гуляет... </w:t>
            </w:r>
            <w:r>
              <w:rPr>
                <w:i/>
                <w:iCs/>
                <w:color w:val="000000"/>
                <w:szCs w:val="26"/>
              </w:rPr>
              <w:t>(черепаха).</w:t>
            </w:r>
          </w:p>
          <w:p w:rsidR="00E72BA2" w:rsidRDefault="00E72BA2" w:rsidP="00E408FD">
            <w:pPr>
              <w:shd w:val="clear" w:color="auto" w:fill="FFFFFF"/>
              <w:ind w:left="48" w:firstLine="720"/>
            </w:pPr>
            <w:r>
              <w:rPr>
                <w:color w:val="000000"/>
                <w:szCs w:val="26"/>
              </w:rPr>
              <w:t>Что за коняшки —</w:t>
            </w:r>
          </w:p>
          <w:p w:rsidR="00E72BA2" w:rsidRDefault="00E72BA2" w:rsidP="00E408FD">
            <w:pPr>
              <w:shd w:val="clear" w:color="auto" w:fill="FFFFFF"/>
              <w:ind w:left="51" w:firstLine="720"/>
            </w:pPr>
            <w:r>
              <w:rPr>
                <w:color w:val="000000"/>
                <w:szCs w:val="26"/>
              </w:rPr>
              <w:t xml:space="preserve">На всех тельняшки? </w:t>
            </w:r>
            <w:r>
              <w:rPr>
                <w:i/>
                <w:iCs/>
                <w:color w:val="000000"/>
                <w:szCs w:val="26"/>
              </w:rPr>
              <w:t>(Зебры)</w:t>
            </w:r>
          </w:p>
          <w:p w:rsidR="00E72BA2" w:rsidRDefault="00E72BA2" w:rsidP="00E408FD">
            <w:pPr>
              <w:shd w:val="clear" w:color="auto" w:fill="FFFFFF"/>
              <w:ind w:left="38" w:right="1382" w:firstLine="720"/>
              <w:rPr>
                <w:color w:val="000000"/>
                <w:szCs w:val="26"/>
              </w:rPr>
            </w:pPr>
          </w:p>
          <w:p w:rsidR="00E72BA2" w:rsidRDefault="00E72BA2" w:rsidP="00E408FD">
            <w:pPr>
              <w:shd w:val="clear" w:color="auto" w:fill="FFFFFF"/>
              <w:ind w:left="38" w:right="1382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Он высокий и пятнистый, </w:t>
            </w:r>
          </w:p>
          <w:p w:rsidR="00E72BA2" w:rsidRDefault="00E72BA2" w:rsidP="00E408FD">
            <w:pPr>
              <w:shd w:val="clear" w:color="auto" w:fill="FFFFFF"/>
              <w:ind w:left="38" w:right="1382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С длинной, длинной шеей, </w:t>
            </w:r>
          </w:p>
          <w:p w:rsidR="00E72BA2" w:rsidRDefault="00E72BA2" w:rsidP="00E408FD">
            <w:pPr>
              <w:shd w:val="clear" w:color="auto" w:fill="FFFFFF"/>
              <w:ind w:left="38" w:right="1382"/>
            </w:pPr>
            <w:r>
              <w:rPr>
                <w:color w:val="000000"/>
                <w:szCs w:val="26"/>
              </w:rPr>
              <w:t xml:space="preserve">И питается он листьями — Листьями деревьев. </w:t>
            </w:r>
            <w:r>
              <w:rPr>
                <w:i/>
                <w:iCs/>
                <w:color w:val="000000"/>
                <w:szCs w:val="26"/>
              </w:rPr>
              <w:t>(Жираф)</w:t>
            </w:r>
          </w:p>
          <w:p w:rsidR="00E72BA2" w:rsidRDefault="00E72BA2" w:rsidP="00E408FD">
            <w:pPr>
              <w:shd w:val="clear" w:color="auto" w:fill="FFFFFF"/>
              <w:ind w:left="38" w:right="2304"/>
              <w:rPr>
                <w:color w:val="000000"/>
                <w:szCs w:val="26"/>
              </w:rPr>
            </w:pPr>
          </w:p>
          <w:p w:rsidR="00E72BA2" w:rsidRDefault="00E72BA2" w:rsidP="00E408FD">
            <w:pPr>
              <w:shd w:val="clear" w:color="auto" w:fill="FFFFFF"/>
              <w:ind w:left="38" w:right="2304"/>
            </w:pPr>
            <w:r>
              <w:rPr>
                <w:color w:val="000000"/>
                <w:szCs w:val="26"/>
              </w:rPr>
              <w:t xml:space="preserve">Кто один имеет рог? Отгадайте!.. </w:t>
            </w:r>
            <w:r>
              <w:rPr>
                <w:i/>
                <w:iCs/>
                <w:color w:val="000000"/>
                <w:szCs w:val="26"/>
              </w:rPr>
              <w:t>(Носорог)</w:t>
            </w:r>
          </w:p>
          <w:p w:rsidR="00E72BA2" w:rsidRDefault="00E72BA2" w:rsidP="00E408FD">
            <w:pPr>
              <w:shd w:val="clear" w:color="auto" w:fill="FFFFFF"/>
              <w:ind w:left="34" w:right="1382" w:firstLine="720"/>
              <w:rPr>
                <w:color w:val="000000"/>
                <w:szCs w:val="26"/>
              </w:rPr>
            </w:pPr>
          </w:p>
          <w:p w:rsidR="00E72BA2" w:rsidRDefault="00E72BA2" w:rsidP="00E408FD">
            <w:pPr>
              <w:shd w:val="clear" w:color="auto" w:fill="FFFFFF"/>
              <w:ind w:left="34" w:right="1382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В реках Африки живет </w:t>
            </w:r>
          </w:p>
          <w:p w:rsidR="00E72BA2" w:rsidRDefault="00E72BA2" w:rsidP="00E408FD">
            <w:pPr>
              <w:shd w:val="clear" w:color="auto" w:fill="FFFFFF"/>
              <w:ind w:left="34" w:right="1382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Злой, зеленый пароход. </w:t>
            </w:r>
          </w:p>
          <w:p w:rsidR="00E72BA2" w:rsidRDefault="00E72BA2" w:rsidP="00E408FD">
            <w:pPr>
              <w:shd w:val="clear" w:color="auto" w:fill="FFFFFF"/>
              <w:ind w:left="34" w:right="1382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Кто б навстречу ни поплыл, </w:t>
            </w:r>
          </w:p>
          <w:p w:rsidR="00E72BA2" w:rsidRDefault="00E72BA2" w:rsidP="00E408FD">
            <w:pPr>
              <w:shd w:val="clear" w:color="auto" w:fill="FFFFFF"/>
              <w:ind w:left="34" w:right="1382"/>
            </w:pPr>
            <w:r>
              <w:rPr>
                <w:color w:val="000000"/>
                <w:szCs w:val="26"/>
              </w:rPr>
              <w:t xml:space="preserve">Всех проглотит... </w:t>
            </w:r>
            <w:r>
              <w:rPr>
                <w:i/>
                <w:iCs/>
                <w:color w:val="000000"/>
                <w:szCs w:val="26"/>
              </w:rPr>
              <w:t>(крокодил).</w:t>
            </w:r>
          </w:p>
          <w:p w:rsidR="00E72BA2" w:rsidRDefault="00E72BA2" w:rsidP="00E408FD">
            <w:pPr>
              <w:shd w:val="clear" w:color="auto" w:fill="FFFFFF"/>
              <w:ind w:left="34" w:firstLine="720"/>
            </w:pPr>
            <w:r>
              <w:rPr>
                <w:color w:val="000000"/>
                <w:szCs w:val="26"/>
              </w:rPr>
              <w:t>Скачет шустренький зверек,</w:t>
            </w:r>
          </w:p>
          <w:p w:rsidR="00E72BA2" w:rsidRDefault="00E72BA2" w:rsidP="00E408FD">
            <w:pPr>
              <w:shd w:val="clear" w:color="auto" w:fill="FFFFFF"/>
              <w:ind w:left="19" w:firstLine="720"/>
            </w:pPr>
            <w:r>
              <w:rPr>
                <w:color w:val="000000"/>
                <w:szCs w:val="26"/>
              </w:rPr>
              <w:t xml:space="preserve">А в кармане спит сынок. </w:t>
            </w:r>
            <w:r>
              <w:rPr>
                <w:i/>
                <w:iCs/>
                <w:color w:val="000000"/>
                <w:szCs w:val="26"/>
              </w:rPr>
              <w:t>(Кенгуру)</w:t>
            </w:r>
          </w:p>
          <w:p w:rsidR="00E72BA2" w:rsidRDefault="00E72BA2" w:rsidP="00E408FD">
            <w:pPr>
              <w:shd w:val="clear" w:color="auto" w:fill="FFFFFF"/>
              <w:ind w:left="24" w:firstLine="720"/>
            </w:pPr>
            <w:r>
              <w:rPr>
                <w:color w:val="000000"/>
                <w:szCs w:val="26"/>
              </w:rPr>
              <w:t>Когда он в клетке, то приятен,</w:t>
            </w:r>
          </w:p>
          <w:p w:rsidR="00E72BA2" w:rsidRDefault="00E72BA2" w:rsidP="00E408FD">
            <w:pPr>
              <w:shd w:val="clear" w:color="auto" w:fill="FFFFFF"/>
              <w:ind w:left="29" w:firstLine="720"/>
            </w:pPr>
            <w:r>
              <w:rPr>
                <w:color w:val="000000"/>
                <w:szCs w:val="28"/>
              </w:rPr>
              <w:t xml:space="preserve">На шкуре много черных </w:t>
            </w:r>
            <w:r>
              <w:rPr>
                <w:i/>
                <w:iCs/>
                <w:color w:val="000000"/>
                <w:szCs w:val="28"/>
              </w:rPr>
              <w:t>пятен.</w:t>
            </w:r>
          </w:p>
          <w:p w:rsidR="00E72BA2" w:rsidRDefault="00E72BA2" w:rsidP="00E408FD">
            <w:pPr>
              <w:shd w:val="clear" w:color="auto" w:fill="FFFFFF"/>
              <w:ind w:left="10" w:firstLine="720"/>
            </w:pPr>
            <w:r>
              <w:rPr>
                <w:color w:val="000000"/>
                <w:szCs w:val="26"/>
              </w:rPr>
              <w:t>Он хищный зверь, хотя немножко,</w:t>
            </w:r>
          </w:p>
          <w:p w:rsidR="00E72BA2" w:rsidRDefault="00E72BA2" w:rsidP="00E408FD">
            <w:pPr>
              <w:shd w:val="clear" w:color="auto" w:fill="FFFFFF"/>
              <w:ind w:left="10" w:firstLine="720"/>
            </w:pPr>
            <w:r>
              <w:rPr>
                <w:color w:val="000000"/>
                <w:szCs w:val="26"/>
              </w:rPr>
              <w:t xml:space="preserve">Как лев и тигр, похож на кошку. </w:t>
            </w:r>
            <w:r>
              <w:rPr>
                <w:i/>
                <w:iCs/>
                <w:color w:val="000000"/>
                <w:szCs w:val="26"/>
              </w:rPr>
              <w:t>(Леопард)</w:t>
            </w:r>
          </w:p>
          <w:p w:rsidR="00E72BA2" w:rsidRDefault="00E72BA2" w:rsidP="00E408FD">
            <w:pPr>
              <w:shd w:val="clear" w:color="auto" w:fill="FFFFFF"/>
              <w:ind w:left="10" w:firstLine="8"/>
            </w:pPr>
            <w:r>
              <w:rPr>
                <w:color w:val="000000"/>
                <w:szCs w:val="26"/>
              </w:rPr>
              <w:t>Хищника клык,</w:t>
            </w:r>
          </w:p>
          <w:p w:rsidR="00E72BA2" w:rsidRDefault="00E72BA2" w:rsidP="00E408FD">
            <w:pPr>
              <w:shd w:val="clear" w:color="auto" w:fill="FFFFFF"/>
              <w:ind w:left="10" w:firstLine="8"/>
            </w:pPr>
            <w:r>
              <w:rPr>
                <w:color w:val="000000"/>
                <w:szCs w:val="26"/>
              </w:rPr>
              <w:t>Страшный рык</w:t>
            </w:r>
          </w:p>
          <w:p w:rsidR="00E72BA2" w:rsidRDefault="00E72BA2" w:rsidP="00E408FD">
            <w:pPr>
              <w:shd w:val="clear" w:color="auto" w:fill="FFFFFF"/>
              <w:ind w:left="5" w:firstLine="8"/>
            </w:pPr>
            <w:r>
              <w:rPr>
                <w:color w:val="000000"/>
                <w:szCs w:val="26"/>
              </w:rPr>
              <w:t>Слышат звери, обомлев.</w:t>
            </w:r>
          </w:p>
          <w:p w:rsidR="00E72BA2" w:rsidRDefault="00E72BA2" w:rsidP="00E408FD">
            <w:pPr>
              <w:shd w:val="clear" w:color="auto" w:fill="FFFFFF"/>
              <w:ind w:left="5" w:firstLine="8"/>
            </w:pPr>
            <w:r>
              <w:rPr>
                <w:color w:val="000000"/>
                <w:szCs w:val="26"/>
              </w:rPr>
              <w:t xml:space="preserve">Царь зверей, конечно, ... </w:t>
            </w:r>
            <w:r>
              <w:rPr>
                <w:i/>
                <w:iCs/>
                <w:color w:val="000000"/>
                <w:szCs w:val="26"/>
              </w:rPr>
              <w:t>(лев).</w:t>
            </w:r>
          </w:p>
          <w:p w:rsidR="00E72BA2" w:rsidRDefault="00E72BA2" w:rsidP="00E408FD">
            <w:r>
              <w:rPr>
                <w:color w:val="000000"/>
                <w:szCs w:val="26"/>
              </w:rPr>
              <w:t xml:space="preserve">Ежик вырос в десять раз, Получился — ... </w:t>
            </w:r>
            <w:r>
              <w:rPr>
                <w:i/>
                <w:iCs/>
                <w:color w:val="000000"/>
                <w:szCs w:val="26"/>
              </w:rPr>
              <w:t>(дикобраз).</w:t>
            </w:r>
          </w:p>
        </w:tc>
      </w:tr>
    </w:tbl>
    <w:p w:rsidR="00E72BA2" w:rsidRDefault="00E72BA2" w:rsidP="00E305FC">
      <w:pPr>
        <w:shd w:val="clear" w:color="auto" w:fill="FFFFFF"/>
        <w:ind w:left="744" w:firstLine="720"/>
      </w:pPr>
    </w:p>
    <w:p w:rsidR="00E72BA2" w:rsidRDefault="00E72BA2" w:rsidP="00E305FC">
      <w:pPr>
        <w:shd w:val="clear" w:color="auto" w:fill="FFFFFF"/>
        <w:ind w:firstLine="720"/>
      </w:pPr>
      <w:r>
        <w:rPr>
          <w:b/>
          <w:bCs/>
          <w:color w:val="000000"/>
          <w:szCs w:val="34"/>
        </w:rPr>
        <w:t>Стихотворения для заучивания</w:t>
      </w:r>
    </w:p>
    <w:p w:rsidR="00E72BA2" w:rsidRDefault="00E72BA2" w:rsidP="00E305FC">
      <w:pPr>
        <w:shd w:val="clear" w:color="auto" w:fill="FFFFFF"/>
        <w:ind w:left="1229" w:firstLine="720"/>
      </w:pPr>
      <w:r>
        <w:rPr>
          <w:b/>
          <w:bCs/>
          <w:color w:val="000000"/>
          <w:szCs w:val="26"/>
        </w:rPr>
        <w:t>Белка</w:t>
      </w:r>
    </w:p>
    <w:p w:rsidR="00E72BA2" w:rsidRDefault="00E72BA2" w:rsidP="00E305FC">
      <w:pPr>
        <w:shd w:val="clear" w:color="auto" w:fill="FFFFFF"/>
        <w:ind w:left="941" w:firstLine="720"/>
      </w:pPr>
      <w:r>
        <w:rPr>
          <w:color w:val="000000"/>
          <w:szCs w:val="26"/>
        </w:rPr>
        <w:t>В сосне — дупло,</w:t>
      </w:r>
    </w:p>
    <w:p w:rsidR="00E72BA2" w:rsidRDefault="00E72BA2" w:rsidP="00E305FC">
      <w:pPr>
        <w:shd w:val="clear" w:color="auto" w:fill="FFFFFF"/>
        <w:ind w:left="946" w:firstLine="720"/>
      </w:pPr>
      <w:r>
        <w:rPr>
          <w:color w:val="000000"/>
          <w:szCs w:val="26"/>
        </w:rPr>
        <w:t>В дупле тепло.</w:t>
      </w:r>
    </w:p>
    <w:p w:rsidR="00E72BA2" w:rsidRDefault="00E72BA2" w:rsidP="00E305FC">
      <w:pPr>
        <w:shd w:val="clear" w:color="auto" w:fill="FFFFFF"/>
        <w:ind w:left="941" w:firstLine="720"/>
      </w:pPr>
      <w:r>
        <w:rPr>
          <w:color w:val="000000"/>
          <w:szCs w:val="26"/>
        </w:rPr>
        <w:t>А кто в дупле</w:t>
      </w:r>
    </w:p>
    <w:p w:rsidR="00E72BA2" w:rsidRDefault="00E72BA2" w:rsidP="00E305FC">
      <w:pPr>
        <w:shd w:val="clear" w:color="auto" w:fill="FFFFFF"/>
        <w:ind w:left="946" w:firstLine="720"/>
      </w:pPr>
      <w:r>
        <w:rPr>
          <w:color w:val="000000"/>
          <w:szCs w:val="26"/>
        </w:rPr>
        <w:t>Живет в тепле?</w:t>
      </w:r>
    </w:p>
    <w:p w:rsidR="00E72BA2" w:rsidRDefault="00E72BA2" w:rsidP="00E305FC">
      <w:pPr>
        <w:shd w:val="clear" w:color="auto" w:fill="FFFFFF"/>
        <w:ind w:left="941" w:firstLine="720"/>
      </w:pPr>
      <w:r>
        <w:rPr>
          <w:color w:val="000000"/>
          <w:szCs w:val="26"/>
        </w:rPr>
        <w:t>А живет там белочка,</w:t>
      </w:r>
    </w:p>
    <w:p w:rsidR="00E72BA2" w:rsidRDefault="00E72BA2" w:rsidP="00E305FC">
      <w:pPr>
        <w:shd w:val="clear" w:color="auto" w:fill="FFFFFF"/>
        <w:ind w:left="946" w:firstLine="720"/>
      </w:pPr>
      <w:r>
        <w:rPr>
          <w:color w:val="000000"/>
          <w:szCs w:val="26"/>
        </w:rPr>
        <w:t>Белочка-карел очка,</w:t>
      </w:r>
    </w:p>
    <w:p w:rsidR="00E72BA2" w:rsidRDefault="00E72BA2" w:rsidP="00E305FC">
      <w:pPr>
        <w:shd w:val="clear" w:color="auto" w:fill="FFFFFF"/>
        <w:ind w:left="946" w:firstLine="720"/>
      </w:pPr>
      <w:r>
        <w:rPr>
          <w:color w:val="000000"/>
          <w:szCs w:val="26"/>
        </w:rPr>
        <w:t>Непоседа-егоза,</w:t>
      </w:r>
    </w:p>
    <w:p w:rsidR="00E72BA2" w:rsidRDefault="00E72BA2" w:rsidP="00E305FC">
      <w:pPr>
        <w:shd w:val="clear" w:color="auto" w:fill="FFFFFF"/>
        <w:ind w:left="950" w:firstLine="720"/>
      </w:pPr>
      <w:r>
        <w:rPr>
          <w:color w:val="000000"/>
          <w:szCs w:val="26"/>
        </w:rPr>
        <w:t xml:space="preserve">Словно бусинки глаза. </w:t>
      </w:r>
      <w:r>
        <w:rPr>
          <w:i/>
          <w:iCs/>
          <w:color w:val="000000"/>
          <w:szCs w:val="26"/>
        </w:rPr>
        <w:t>(А. Прокофьев)</w:t>
      </w:r>
    </w:p>
    <w:p w:rsidR="00E72BA2" w:rsidRDefault="00E72BA2" w:rsidP="00E305FC">
      <w:pPr>
        <w:shd w:val="clear" w:color="auto" w:fill="FFFFFF"/>
        <w:ind w:left="1901" w:firstLine="720"/>
      </w:pPr>
      <w:r>
        <w:rPr>
          <w:b/>
          <w:bCs/>
          <w:color w:val="000000"/>
          <w:szCs w:val="26"/>
        </w:rPr>
        <w:t>Зайчик</w:t>
      </w:r>
    </w:p>
    <w:p w:rsidR="00E72BA2" w:rsidRDefault="00E72BA2" w:rsidP="00E305FC">
      <w:pPr>
        <w:shd w:val="clear" w:color="auto" w:fill="FFFFFF"/>
        <w:ind w:left="946" w:firstLine="720"/>
      </w:pPr>
      <w:r>
        <w:rPr>
          <w:color w:val="000000"/>
          <w:szCs w:val="26"/>
        </w:rPr>
        <w:t>Скачет между травками</w:t>
      </w:r>
    </w:p>
    <w:p w:rsidR="00E72BA2" w:rsidRDefault="00E72BA2" w:rsidP="00E305FC">
      <w:pPr>
        <w:shd w:val="clear" w:color="auto" w:fill="FFFFFF"/>
        <w:ind w:left="950" w:firstLine="720"/>
      </w:pPr>
      <w:r>
        <w:rPr>
          <w:color w:val="000000"/>
          <w:szCs w:val="26"/>
        </w:rPr>
        <w:t>Быстроногий зайчик.</w:t>
      </w:r>
    </w:p>
    <w:p w:rsidR="00E72BA2" w:rsidRDefault="00E72BA2" w:rsidP="00E305FC">
      <w:pPr>
        <w:shd w:val="clear" w:color="auto" w:fill="FFFFFF"/>
        <w:ind w:left="950" w:firstLine="720"/>
      </w:pPr>
      <w:r>
        <w:rPr>
          <w:color w:val="000000"/>
          <w:szCs w:val="26"/>
        </w:rPr>
        <w:t>Смял своими лапками</w:t>
      </w:r>
    </w:p>
    <w:p w:rsidR="00E72BA2" w:rsidRDefault="00E72BA2" w:rsidP="00E305FC">
      <w:pPr>
        <w:shd w:val="clear" w:color="auto" w:fill="FFFFFF"/>
        <w:ind w:left="950" w:firstLine="720"/>
      </w:pPr>
      <w:r>
        <w:rPr>
          <w:color w:val="000000"/>
          <w:szCs w:val="26"/>
        </w:rPr>
        <w:t>Белый одуванчик.</w:t>
      </w:r>
    </w:p>
    <w:p w:rsidR="00E72BA2" w:rsidRDefault="00E72BA2" w:rsidP="00E305FC">
      <w:pPr>
        <w:shd w:val="clear" w:color="auto" w:fill="FFFFFF"/>
        <w:ind w:left="950" w:firstLine="720"/>
      </w:pPr>
      <w:r>
        <w:rPr>
          <w:color w:val="000000"/>
          <w:szCs w:val="26"/>
        </w:rPr>
        <w:t>Полетели высоко</w:t>
      </w:r>
    </w:p>
    <w:p w:rsidR="00E72BA2" w:rsidRDefault="00E72BA2" w:rsidP="00E305FC">
      <w:pPr>
        <w:shd w:val="clear" w:color="auto" w:fill="FFFFFF"/>
        <w:ind w:left="950" w:firstLine="720"/>
      </w:pPr>
      <w:r>
        <w:rPr>
          <w:color w:val="000000"/>
          <w:szCs w:val="26"/>
        </w:rPr>
        <w:t>Белые пушинки.</w:t>
      </w:r>
    </w:p>
    <w:p w:rsidR="00E72BA2" w:rsidRDefault="00E72BA2" w:rsidP="00E305FC">
      <w:pPr>
        <w:shd w:val="clear" w:color="auto" w:fill="FFFFFF"/>
        <w:ind w:left="955" w:firstLine="720"/>
      </w:pPr>
      <w:r>
        <w:rPr>
          <w:color w:val="000000"/>
          <w:szCs w:val="26"/>
        </w:rPr>
        <w:t>Скачет зайчик далеко</w:t>
      </w:r>
    </w:p>
    <w:p w:rsidR="00E72BA2" w:rsidRDefault="00E72BA2" w:rsidP="00E305FC">
      <w:pPr>
        <w:shd w:val="clear" w:color="auto" w:fill="FFFFFF"/>
        <w:ind w:left="950" w:firstLine="720"/>
      </w:pPr>
      <w:r>
        <w:rPr>
          <w:color w:val="000000"/>
          <w:szCs w:val="26"/>
        </w:rPr>
        <w:t xml:space="preserve">По лесной тропинке. </w:t>
      </w:r>
      <w:r>
        <w:rPr>
          <w:i/>
          <w:iCs/>
          <w:color w:val="000000"/>
          <w:szCs w:val="26"/>
        </w:rPr>
        <w:t>(М. Клокова)</w:t>
      </w:r>
    </w:p>
    <w:p w:rsidR="00E72BA2" w:rsidRDefault="00E72BA2" w:rsidP="00E305FC">
      <w:pPr>
        <w:shd w:val="clear" w:color="auto" w:fill="FFFFFF"/>
        <w:ind w:left="2189" w:firstLine="720"/>
      </w:pPr>
      <w:r>
        <w:rPr>
          <w:b/>
          <w:bCs/>
          <w:color w:val="000000"/>
          <w:szCs w:val="26"/>
        </w:rPr>
        <w:t>Еж</w:t>
      </w:r>
    </w:p>
    <w:p w:rsidR="00E72BA2" w:rsidRDefault="00E72BA2" w:rsidP="00E305FC">
      <w:pPr>
        <w:shd w:val="clear" w:color="auto" w:fill="FFFFFF"/>
        <w:ind w:left="955" w:firstLine="720"/>
      </w:pPr>
      <w:r>
        <w:rPr>
          <w:color w:val="000000"/>
          <w:szCs w:val="26"/>
        </w:rPr>
        <w:t>Желтых листьев целый ворох,</w:t>
      </w:r>
    </w:p>
    <w:p w:rsidR="00E72BA2" w:rsidRDefault="00E72BA2" w:rsidP="00E305FC">
      <w:pPr>
        <w:shd w:val="clear" w:color="auto" w:fill="FFFFFF"/>
        <w:ind w:left="955" w:firstLine="720"/>
      </w:pPr>
      <w:r>
        <w:rPr>
          <w:color w:val="000000"/>
          <w:szCs w:val="26"/>
        </w:rPr>
        <w:t>Ветра нет, а в листьях шорох!</w:t>
      </w:r>
    </w:p>
    <w:p w:rsidR="00E72BA2" w:rsidRDefault="00E72BA2" w:rsidP="00E305FC">
      <w:pPr>
        <w:shd w:val="clear" w:color="auto" w:fill="FFFFFF"/>
        <w:ind w:left="955" w:firstLine="720"/>
      </w:pPr>
      <w:r>
        <w:rPr>
          <w:color w:val="000000"/>
          <w:szCs w:val="26"/>
        </w:rPr>
        <w:t>Это еж, почуяв осень,</w:t>
      </w:r>
    </w:p>
    <w:p w:rsidR="00E72BA2" w:rsidRDefault="00E72BA2" w:rsidP="00E305FC">
      <w:pPr>
        <w:shd w:val="clear" w:color="auto" w:fill="FFFFFF"/>
        <w:ind w:left="955" w:firstLine="720"/>
      </w:pPr>
      <w:r>
        <w:rPr>
          <w:color w:val="000000"/>
          <w:szCs w:val="26"/>
        </w:rPr>
        <w:t>На иголках их уносит.</w:t>
      </w:r>
    </w:p>
    <w:p w:rsidR="00E72BA2" w:rsidRDefault="00E72BA2" w:rsidP="00E305FC">
      <w:pPr>
        <w:shd w:val="clear" w:color="auto" w:fill="FFFFFF"/>
        <w:ind w:left="955" w:firstLine="720"/>
      </w:pPr>
      <w:r>
        <w:rPr>
          <w:color w:val="000000"/>
          <w:szCs w:val="26"/>
        </w:rPr>
        <w:t>Хорошо, что он колючий, —</w:t>
      </w:r>
    </w:p>
    <w:p w:rsidR="00E72BA2" w:rsidRDefault="00E72BA2" w:rsidP="00E305FC">
      <w:pPr>
        <w:shd w:val="clear" w:color="auto" w:fill="FFFFFF"/>
        <w:ind w:left="955" w:firstLine="720"/>
      </w:pPr>
      <w:r>
        <w:rPr>
          <w:color w:val="000000"/>
          <w:szCs w:val="26"/>
        </w:rPr>
        <w:t>Сам теперь как листьев куча!</w:t>
      </w:r>
    </w:p>
    <w:p w:rsidR="00E72BA2" w:rsidRDefault="00E72BA2" w:rsidP="00E305FC">
      <w:pPr>
        <w:shd w:val="clear" w:color="auto" w:fill="FFFFFF"/>
        <w:ind w:left="955" w:firstLine="720"/>
      </w:pPr>
      <w:r>
        <w:rPr>
          <w:color w:val="000000"/>
          <w:szCs w:val="26"/>
        </w:rPr>
        <w:t>Нужно листьями скорей</w:t>
      </w:r>
    </w:p>
    <w:p w:rsidR="00E72BA2" w:rsidRDefault="00E72BA2" w:rsidP="00E305FC">
      <w:pPr>
        <w:shd w:val="clear" w:color="auto" w:fill="FFFFFF"/>
        <w:ind w:left="955" w:firstLine="720"/>
      </w:pPr>
      <w:r>
        <w:rPr>
          <w:color w:val="000000"/>
          <w:szCs w:val="26"/>
        </w:rPr>
        <w:t xml:space="preserve">Спальню выстелить в норе. </w:t>
      </w:r>
      <w:r>
        <w:rPr>
          <w:i/>
          <w:iCs/>
          <w:color w:val="000000"/>
          <w:szCs w:val="26"/>
        </w:rPr>
        <w:t>(Е. Стюарт)</w:t>
      </w:r>
    </w:p>
    <w:p w:rsidR="00E72BA2" w:rsidRDefault="00E72BA2" w:rsidP="00E305FC">
      <w:pPr>
        <w:shd w:val="clear" w:color="auto" w:fill="FFFFFF"/>
        <w:ind w:left="955" w:firstLine="720"/>
      </w:pPr>
      <w:r>
        <w:rPr>
          <w:color w:val="000000"/>
          <w:szCs w:val="26"/>
        </w:rPr>
        <w:t>Где живет он? В самой чаще,</w:t>
      </w:r>
    </w:p>
    <w:p w:rsidR="00E72BA2" w:rsidRDefault="00E72BA2" w:rsidP="00E305FC">
      <w:pPr>
        <w:shd w:val="clear" w:color="auto" w:fill="FFFFFF"/>
        <w:ind w:left="955" w:firstLine="720"/>
      </w:pPr>
      <w:r>
        <w:rPr>
          <w:color w:val="000000"/>
          <w:szCs w:val="26"/>
        </w:rPr>
        <w:t>Самой-самой настоящей.</w:t>
      </w:r>
    </w:p>
    <w:p w:rsidR="00E72BA2" w:rsidRDefault="00E72BA2" w:rsidP="00E305FC">
      <w:pPr>
        <w:shd w:val="clear" w:color="auto" w:fill="FFFFFF"/>
        <w:ind w:left="955" w:firstLine="720"/>
      </w:pPr>
      <w:r>
        <w:rPr>
          <w:color w:val="000000"/>
          <w:szCs w:val="26"/>
        </w:rPr>
        <w:t>Там гуляет, там и спит,</w:t>
      </w:r>
    </w:p>
    <w:p w:rsidR="00E72BA2" w:rsidRDefault="00E72BA2" w:rsidP="00E305FC">
      <w:pPr>
        <w:shd w:val="clear" w:color="auto" w:fill="FFFFFF"/>
        <w:ind w:left="955" w:firstLine="720"/>
      </w:pPr>
      <w:r>
        <w:rPr>
          <w:color w:val="000000"/>
          <w:szCs w:val="26"/>
        </w:rPr>
        <w:t>Там детей своих растит.</w:t>
      </w:r>
    </w:p>
    <w:p w:rsidR="00E72BA2" w:rsidRDefault="00E72BA2" w:rsidP="00E305FC">
      <w:pPr>
        <w:shd w:val="clear" w:color="auto" w:fill="FFFFFF"/>
        <w:ind w:left="955" w:firstLine="720"/>
      </w:pPr>
      <w:r>
        <w:rPr>
          <w:color w:val="000000"/>
          <w:szCs w:val="26"/>
        </w:rPr>
        <w:t>Любит груши, любит мед,</w:t>
      </w:r>
    </w:p>
    <w:p w:rsidR="00E72BA2" w:rsidRDefault="00E72BA2" w:rsidP="00E305FC">
      <w:pPr>
        <w:shd w:val="clear" w:color="auto" w:fill="FFFFFF"/>
        <w:ind w:left="955" w:firstLine="720"/>
      </w:pPr>
      <w:r>
        <w:rPr>
          <w:color w:val="000000"/>
          <w:szCs w:val="26"/>
        </w:rPr>
        <w:t>Сладкоежкою слывет.</w:t>
      </w:r>
    </w:p>
    <w:p w:rsidR="00E72BA2" w:rsidRDefault="00E72BA2" w:rsidP="00E305FC">
      <w:pPr>
        <w:shd w:val="clear" w:color="auto" w:fill="FFFFFF"/>
        <w:ind w:left="950" w:firstLine="720"/>
      </w:pPr>
      <w:r>
        <w:rPr>
          <w:color w:val="000000"/>
          <w:szCs w:val="26"/>
        </w:rPr>
        <w:t>А еще могу сказать,</w:t>
      </w:r>
    </w:p>
    <w:p w:rsidR="00E72BA2" w:rsidRDefault="00E72BA2" w:rsidP="00E305FC">
      <w:pPr>
        <w:shd w:val="clear" w:color="auto" w:fill="FFFFFF"/>
        <w:ind w:left="955" w:firstLine="720"/>
      </w:pPr>
      <w:r>
        <w:rPr>
          <w:color w:val="000000"/>
          <w:szCs w:val="26"/>
        </w:rPr>
        <w:t>Очень любит он поспать.</w:t>
      </w:r>
    </w:p>
    <w:p w:rsidR="00E72BA2" w:rsidRDefault="00E72BA2" w:rsidP="00E305FC">
      <w:pPr>
        <w:shd w:val="clear" w:color="auto" w:fill="FFFFFF"/>
        <w:ind w:left="955" w:firstLine="720"/>
      </w:pPr>
      <w:r>
        <w:rPr>
          <w:color w:val="000000"/>
          <w:szCs w:val="26"/>
        </w:rPr>
        <w:t>Ляжет осенью, а встанет,</w:t>
      </w:r>
    </w:p>
    <w:p w:rsidR="00E72BA2" w:rsidRDefault="00E72BA2" w:rsidP="00E305FC">
      <w:pPr>
        <w:shd w:val="clear" w:color="auto" w:fill="FFFFFF"/>
        <w:ind w:left="744" w:firstLine="720"/>
        <w:rPr>
          <w:i/>
          <w:iCs/>
          <w:color w:val="000000"/>
          <w:szCs w:val="26"/>
        </w:rPr>
      </w:pPr>
      <w:r>
        <w:rPr>
          <w:color w:val="000000"/>
          <w:szCs w:val="26"/>
        </w:rPr>
        <w:t xml:space="preserve">Лишь когда весна настанет. </w:t>
      </w:r>
      <w:r>
        <w:rPr>
          <w:i/>
          <w:iCs/>
          <w:color w:val="000000"/>
          <w:szCs w:val="26"/>
        </w:rPr>
        <w:t>(С. Русев, А. Станчев)</w:t>
      </w:r>
    </w:p>
    <w:p w:rsidR="00E72BA2" w:rsidRDefault="00E72BA2" w:rsidP="00E305FC">
      <w:pPr>
        <w:shd w:val="clear" w:color="auto" w:fill="FFFFFF"/>
        <w:ind w:left="302" w:firstLine="720"/>
      </w:pPr>
      <w:r>
        <w:rPr>
          <w:b/>
          <w:bCs/>
          <w:color w:val="000000"/>
          <w:szCs w:val="26"/>
        </w:rPr>
        <w:t>Кенгуру</w:t>
      </w:r>
    </w:p>
    <w:p w:rsidR="00E72BA2" w:rsidRDefault="00E72BA2" w:rsidP="00E305FC">
      <w:pPr>
        <w:shd w:val="clear" w:color="auto" w:fill="FFFFFF"/>
        <w:ind w:left="10" w:firstLine="720"/>
      </w:pPr>
      <w:r>
        <w:rPr>
          <w:color w:val="000000"/>
          <w:szCs w:val="26"/>
        </w:rPr>
        <w:t>Носит</w:t>
      </w:r>
    </w:p>
    <w:p w:rsidR="00E72BA2" w:rsidRDefault="00E72BA2" w:rsidP="00E305FC">
      <w:pPr>
        <w:shd w:val="clear" w:color="auto" w:fill="FFFFFF"/>
        <w:ind w:left="10" w:firstLine="720"/>
      </w:pPr>
      <w:r>
        <w:rPr>
          <w:color w:val="000000"/>
          <w:szCs w:val="26"/>
        </w:rPr>
        <w:t>Мама-кенгуру</w:t>
      </w:r>
    </w:p>
    <w:p w:rsidR="00E72BA2" w:rsidRDefault="00E72BA2" w:rsidP="00E305FC">
      <w:pPr>
        <w:shd w:val="clear" w:color="auto" w:fill="FFFFFF"/>
        <w:ind w:left="10" w:firstLine="720"/>
      </w:pPr>
      <w:r>
        <w:rPr>
          <w:color w:val="000000"/>
          <w:szCs w:val="26"/>
        </w:rPr>
        <w:t>В теплой сумке</w:t>
      </w:r>
    </w:p>
    <w:p w:rsidR="00E72BA2" w:rsidRDefault="00E72BA2" w:rsidP="00E305FC">
      <w:pPr>
        <w:shd w:val="clear" w:color="auto" w:fill="FFFFFF"/>
        <w:ind w:left="5" w:firstLine="720"/>
      </w:pPr>
      <w:r>
        <w:rPr>
          <w:color w:val="000000"/>
          <w:szCs w:val="26"/>
        </w:rPr>
        <w:t>Детвору.</w:t>
      </w:r>
    </w:p>
    <w:p w:rsidR="00E72BA2" w:rsidRDefault="00E72BA2" w:rsidP="00E305FC">
      <w:pPr>
        <w:shd w:val="clear" w:color="auto" w:fill="FFFFFF"/>
        <w:ind w:firstLine="720"/>
      </w:pPr>
      <w:r>
        <w:rPr>
          <w:color w:val="000000"/>
          <w:szCs w:val="26"/>
        </w:rPr>
        <w:t>А ребятки-кенгурятки</w:t>
      </w:r>
    </w:p>
    <w:p w:rsidR="00E72BA2" w:rsidRDefault="00E72BA2" w:rsidP="00E305FC">
      <w:pPr>
        <w:shd w:val="clear" w:color="auto" w:fill="FFFFFF"/>
        <w:ind w:left="14" w:firstLine="720"/>
      </w:pPr>
      <w:r>
        <w:rPr>
          <w:color w:val="000000"/>
          <w:szCs w:val="26"/>
        </w:rPr>
        <w:t>Целый день</w:t>
      </w:r>
    </w:p>
    <w:p w:rsidR="00E72BA2" w:rsidRDefault="00E72BA2" w:rsidP="00E305FC">
      <w:pPr>
        <w:shd w:val="clear" w:color="auto" w:fill="FFFFFF"/>
        <w:ind w:left="14" w:firstLine="720"/>
      </w:pPr>
      <w:r>
        <w:rPr>
          <w:color w:val="000000"/>
          <w:szCs w:val="26"/>
        </w:rPr>
        <w:t>Играют</w:t>
      </w:r>
    </w:p>
    <w:p w:rsidR="00E72BA2" w:rsidRDefault="00E72BA2" w:rsidP="00E305FC">
      <w:pPr>
        <w:shd w:val="clear" w:color="auto" w:fill="FFFFFF"/>
        <w:ind w:left="10" w:firstLine="720"/>
      </w:pPr>
      <w:r>
        <w:rPr>
          <w:color w:val="000000"/>
          <w:szCs w:val="26"/>
        </w:rPr>
        <w:t xml:space="preserve">В прятки! </w:t>
      </w:r>
      <w:r>
        <w:rPr>
          <w:i/>
          <w:iCs/>
          <w:color w:val="000000"/>
          <w:szCs w:val="26"/>
        </w:rPr>
        <w:t>(Б. Заходер)</w:t>
      </w:r>
    </w:p>
    <w:p w:rsidR="00E72BA2" w:rsidRDefault="00E72BA2" w:rsidP="00E305FC">
      <w:pPr>
        <w:shd w:val="clear" w:color="auto" w:fill="FFFFFF"/>
        <w:ind w:left="893" w:firstLine="720"/>
      </w:pPr>
      <w:r>
        <w:rPr>
          <w:b/>
          <w:bCs/>
          <w:color w:val="000000"/>
          <w:szCs w:val="26"/>
        </w:rPr>
        <w:t>Пингвин</w:t>
      </w:r>
    </w:p>
    <w:p w:rsidR="00E72BA2" w:rsidRDefault="00E72BA2" w:rsidP="00E305FC">
      <w:pPr>
        <w:shd w:val="clear" w:color="auto" w:fill="FFFFFF"/>
        <w:ind w:left="10" w:firstLine="720"/>
      </w:pPr>
      <w:r>
        <w:rPr>
          <w:color w:val="000000"/>
          <w:szCs w:val="26"/>
        </w:rPr>
        <w:t>Правда, дети, я хорош?</w:t>
      </w:r>
    </w:p>
    <w:p w:rsidR="00E72BA2" w:rsidRDefault="00E72BA2" w:rsidP="00E305FC">
      <w:pPr>
        <w:shd w:val="clear" w:color="auto" w:fill="FFFFFF"/>
        <w:ind w:left="10" w:firstLine="720"/>
      </w:pPr>
      <w:r>
        <w:rPr>
          <w:color w:val="000000"/>
          <w:szCs w:val="26"/>
        </w:rPr>
        <w:t>На большой мешок похож.</w:t>
      </w:r>
    </w:p>
    <w:p w:rsidR="00E72BA2" w:rsidRDefault="00E72BA2" w:rsidP="00E305FC">
      <w:pPr>
        <w:shd w:val="clear" w:color="auto" w:fill="FFFFFF"/>
        <w:ind w:left="10" w:firstLine="720"/>
      </w:pPr>
      <w:r>
        <w:rPr>
          <w:color w:val="000000"/>
          <w:szCs w:val="26"/>
        </w:rPr>
        <w:t>На морях в былые годы</w:t>
      </w:r>
    </w:p>
    <w:p w:rsidR="00E72BA2" w:rsidRDefault="00E72BA2" w:rsidP="00E305FC">
      <w:pPr>
        <w:shd w:val="clear" w:color="auto" w:fill="FFFFFF"/>
        <w:ind w:left="10" w:firstLine="720"/>
      </w:pPr>
      <w:r>
        <w:rPr>
          <w:color w:val="000000"/>
          <w:szCs w:val="26"/>
        </w:rPr>
        <w:t>Обгонял я пароходы.</w:t>
      </w:r>
    </w:p>
    <w:p w:rsidR="00E72BA2" w:rsidRDefault="00E72BA2" w:rsidP="00E305FC">
      <w:pPr>
        <w:shd w:val="clear" w:color="auto" w:fill="FFFFFF"/>
        <w:ind w:firstLine="720"/>
      </w:pPr>
      <w:r>
        <w:rPr>
          <w:color w:val="000000"/>
          <w:szCs w:val="26"/>
        </w:rPr>
        <w:t>А теперь я здесь в саду</w:t>
      </w:r>
    </w:p>
    <w:p w:rsidR="00E72BA2" w:rsidRDefault="00E72BA2" w:rsidP="00E305FC">
      <w:pPr>
        <w:shd w:val="clear" w:color="auto" w:fill="FFFFFF"/>
        <w:ind w:left="10" w:firstLine="720"/>
      </w:pPr>
      <w:r>
        <w:rPr>
          <w:color w:val="000000"/>
          <w:szCs w:val="26"/>
        </w:rPr>
        <w:t xml:space="preserve">Тихо плаваю в пруду. </w:t>
      </w:r>
      <w:r>
        <w:rPr>
          <w:i/>
          <w:iCs/>
          <w:color w:val="000000"/>
          <w:szCs w:val="26"/>
        </w:rPr>
        <w:t>(С. Маршак)</w:t>
      </w:r>
    </w:p>
    <w:p w:rsidR="00E72BA2" w:rsidRDefault="00E72BA2" w:rsidP="00E305FC">
      <w:pPr>
        <w:shd w:val="clear" w:color="auto" w:fill="FFFFFF"/>
        <w:ind w:left="744" w:firstLine="720"/>
      </w:pPr>
    </w:p>
    <w:p w:rsidR="00E72BA2" w:rsidRDefault="00E72BA2" w:rsidP="00E305FC">
      <w:pPr>
        <w:tabs>
          <w:tab w:val="left" w:pos="1170"/>
        </w:tabs>
      </w:pPr>
    </w:p>
    <w:p w:rsidR="00E72BA2" w:rsidRDefault="00E72BA2" w:rsidP="00E305FC"/>
    <w:p w:rsidR="00E72BA2" w:rsidRDefault="00E72BA2" w:rsidP="00E305FC">
      <w:pPr>
        <w:sectPr w:rsidR="00E72BA2" w:rsidSect="00E305FC">
          <w:pgSz w:w="11909" w:h="16834"/>
          <w:pgMar w:top="1315" w:right="569" w:bottom="360" w:left="1134" w:header="720" w:footer="720" w:gutter="0"/>
          <w:cols w:space="60"/>
          <w:noEndnote/>
        </w:sectPr>
      </w:pPr>
    </w:p>
    <w:p w:rsidR="00E72BA2" w:rsidRDefault="00E72BA2" w:rsidP="00E305FC">
      <w:pPr>
        <w:shd w:val="clear" w:color="auto" w:fill="FFFFFF"/>
        <w:ind w:firstLine="720"/>
        <w:jc w:val="center"/>
      </w:pPr>
      <w:r>
        <w:rPr>
          <w:b/>
          <w:bCs/>
          <w:color w:val="000000"/>
          <w:szCs w:val="26"/>
        </w:rPr>
        <w:t>ТЕМА «ЧЕРТЫ ЛИЦА И ЧАСТИ ТЕЛА»</w:t>
      </w:r>
    </w:p>
    <w:p w:rsidR="00E72BA2" w:rsidRDefault="00E72BA2" w:rsidP="00E305FC">
      <w:pPr>
        <w:shd w:val="clear" w:color="auto" w:fill="FFFFFF"/>
        <w:tabs>
          <w:tab w:val="left" w:pos="840"/>
        </w:tabs>
        <w:ind w:left="552" w:firstLine="15"/>
      </w:pPr>
      <w:r>
        <w:rPr>
          <w:color w:val="000000"/>
          <w:szCs w:val="26"/>
        </w:rPr>
        <w:t>1.</w:t>
      </w:r>
      <w:r>
        <w:rPr>
          <w:color w:val="000000"/>
          <w:szCs w:val="26"/>
        </w:rPr>
        <w:tab/>
        <w:t>Отгадай загадку:</w:t>
      </w:r>
    </w:p>
    <w:p w:rsidR="00E72BA2" w:rsidRDefault="00E72BA2" w:rsidP="00E305FC">
      <w:pPr>
        <w:shd w:val="clear" w:color="auto" w:fill="FFFFFF"/>
        <w:ind w:left="888" w:firstLine="720"/>
      </w:pPr>
      <w:r>
        <w:rPr>
          <w:color w:val="000000"/>
          <w:szCs w:val="26"/>
        </w:rPr>
        <w:t>Стоят два кола,</w:t>
      </w:r>
    </w:p>
    <w:p w:rsidR="00E72BA2" w:rsidRDefault="00E72BA2" w:rsidP="00E305FC">
      <w:pPr>
        <w:shd w:val="clear" w:color="auto" w:fill="FFFFFF"/>
        <w:ind w:left="888" w:firstLine="720"/>
      </w:pPr>
      <w:r>
        <w:rPr>
          <w:color w:val="000000"/>
          <w:szCs w:val="26"/>
        </w:rPr>
        <w:t>На кольях — бочка,</w:t>
      </w:r>
    </w:p>
    <w:p w:rsidR="00E72BA2" w:rsidRDefault="00E72BA2" w:rsidP="00E305FC">
      <w:pPr>
        <w:shd w:val="clear" w:color="auto" w:fill="FFFFFF"/>
        <w:ind w:left="888" w:firstLine="720"/>
      </w:pPr>
      <w:r>
        <w:rPr>
          <w:color w:val="000000"/>
          <w:szCs w:val="26"/>
        </w:rPr>
        <w:t>На бочке — кочка,</w:t>
      </w:r>
    </w:p>
    <w:p w:rsidR="00E72BA2" w:rsidRDefault="00E72BA2" w:rsidP="00E305FC">
      <w:pPr>
        <w:shd w:val="clear" w:color="auto" w:fill="FFFFFF"/>
        <w:ind w:left="893" w:firstLine="720"/>
      </w:pPr>
      <w:r>
        <w:rPr>
          <w:color w:val="000000"/>
          <w:szCs w:val="26"/>
        </w:rPr>
        <w:t xml:space="preserve">А на кочке — дремучий лес. </w:t>
      </w:r>
      <w:r>
        <w:rPr>
          <w:i/>
          <w:iCs/>
          <w:color w:val="000000"/>
          <w:szCs w:val="26"/>
        </w:rPr>
        <w:t>(Человек)</w:t>
      </w:r>
    </w:p>
    <w:p w:rsidR="00E72BA2" w:rsidRDefault="00E72BA2" w:rsidP="00E305FC">
      <w:pPr>
        <w:shd w:val="clear" w:color="auto" w:fill="FFFFFF"/>
        <w:ind w:left="552" w:firstLine="720"/>
      </w:pPr>
      <w:r>
        <w:rPr>
          <w:color w:val="000000"/>
          <w:szCs w:val="26"/>
        </w:rPr>
        <w:t>Покажи на себе части тела, о которых идет речь в загадке.</w:t>
      </w:r>
    </w:p>
    <w:p w:rsidR="00E72BA2" w:rsidRDefault="00E72BA2" w:rsidP="00E305FC">
      <w:pPr>
        <w:shd w:val="clear" w:color="auto" w:fill="FFFFFF"/>
        <w:tabs>
          <w:tab w:val="left" w:pos="840"/>
        </w:tabs>
        <w:ind w:left="552" w:right="43" w:firstLine="15"/>
      </w:pPr>
      <w:r>
        <w:rPr>
          <w:color w:val="000000"/>
          <w:szCs w:val="26"/>
        </w:rPr>
        <w:t>2.</w:t>
      </w:r>
      <w:r>
        <w:rPr>
          <w:color w:val="000000"/>
          <w:szCs w:val="26"/>
        </w:rPr>
        <w:tab/>
        <w:t>Рассмотри все рисунки и скажи, что на них нарисовано. Назови все части тела и черты лица ласково.</w:t>
      </w:r>
    </w:p>
    <w:p w:rsidR="00E72BA2" w:rsidRDefault="00E72BA2" w:rsidP="00E305FC">
      <w:pPr>
        <w:ind w:firstLine="720"/>
        <w:jc w:val="center"/>
        <w:rPr>
          <w:szCs w:val="24"/>
        </w:rPr>
      </w:pPr>
      <w:r w:rsidRPr="00DE13E0">
        <w:rPr>
          <w:noProof/>
          <w:szCs w:val="24"/>
        </w:rPr>
        <w:pict>
          <v:shape id="Рисунок 122" o:spid="_x0000_i1036" type="#_x0000_t75" style="width:414pt;height:80.25pt;visibility:visible">
            <v:imagedata r:id="rId18" o:title=""/>
          </v:shape>
        </w:pict>
      </w:r>
    </w:p>
    <w:p w:rsidR="00E72BA2" w:rsidRDefault="00E72BA2" w:rsidP="00E305FC">
      <w:pPr>
        <w:shd w:val="clear" w:color="auto" w:fill="FFFFFF"/>
        <w:ind w:left="552" w:right="43" w:firstLine="15"/>
      </w:pPr>
      <w:r>
        <w:rPr>
          <w:color w:val="000000"/>
          <w:szCs w:val="26"/>
        </w:rPr>
        <w:t>Какие ты еще знаешь черты лица и части тела? Назови их и покажи на себе. Покажи плечо, локоть, бедро, колено.</w:t>
      </w:r>
    </w:p>
    <w:p w:rsidR="00E72BA2" w:rsidRDefault="00E72BA2" w:rsidP="00E305FC">
      <w:pPr>
        <w:shd w:val="clear" w:color="auto" w:fill="FFFFFF"/>
        <w:ind w:left="158" w:right="461" w:firstLine="720"/>
      </w:pPr>
      <w:r>
        <w:rPr>
          <w:color w:val="000000"/>
          <w:szCs w:val="26"/>
        </w:rPr>
        <w:t xml:space="preserve">Посчитай, сколько у тебя пальцев на каждой руке. Назови каждый пальчик. </w:t>
      </w:r>
      <w:r>
        <w:rPr>
          <w:i/>
          <w:iCs/>
          <w:color w:val="000000"/>
          <w:szCs w:val="26"/>
        </w:rPr>
        <w:t>(Боль</w:t>
      </w:r>
      <w:r>
        <w:rPr>
          <w:i/>
          <w:iCs/>
          <w:color w:val="000000"/>
          <w:szCs w:val="26"/>
        </w:rPr>
        <w:softHyphen/>
        <w:t>шой, указательный, средний, безымянный, мизинец)</w:t>
      </w:r>
    </w:p>
    <w:p w:rsidR="00E72BA2" w:rsidRDefault="00E72BA2" w:rsidP="00E305FC">
      <w:pPr>
        <w:shd w:val="clear" w:color="auto" w:fill="FFFFFF"/>
        <w:ind w:left="557" w:right="43" w:firstLine="10"/>
      </w:pPr>
      <w:r>
        <w:rPr>
          <w:color w:val="000000"/>
          <w:szCs w:val="24"/>
        </w:rPr>
        <w:t>3. Посмотри на картинку и догадайся, кого из девочек как зовут. У Светы волосы темнее, чем у Оли. Покажи, кто Света, а кто — Оля. Раскрась рисунки.</w:t>
      </w:r>
    </w:p>
    <w:p w:rsidR="00E72BA2" w:rsidRDefault="00E72BA2" w:rsidP="00E305FC">
      <w:pPr>
        <w:ind w:left="163" w:right="398" w:firstLine="720"/>
        <w:rPr>
          <w:szCs w:val="24"/>
        </w:rPr>
      </w:pPr>
      <w:r w:rsidRPr="00DE13E0">
        <w:rPr>
          <w:noProof/>
          <w:szCs w:val="24"/>
        </w:rPr>
        <w:pict>
          <v:shape id="Рисунок 123" o:spid="_x0000_i1037" type="#_x0000_t75" style="width:223.5pt;height:159pt;visibility:visible">
            <v:imagedata r:id="rId19" o:title=""/>
          </v:shape>
        </w:pict>
      </w:r>
    </w:p>
    <w:p w:rsidR="00E72BA2" w:rsidRDefault="00E72BA2" w:rsidP="00E305FC">
      <w:pPr>
        <w:shd w:val="clear" w:color="auto" w:fill="FFFFFF"/>
        <w:ind w:left="552" w:firstLine="15"/>
      </w:pPr>
      <w:r>
        <w:rPr>
          <w:color w:val="000000"/>
          <w:szCs w:val="26"/>
        </w:rPr>
        <w:t>4. Рассмотри картинки.</w:t>
      </w:r>
    </w:p>
    <w:p w:rsidR="00E72BA2" w:rsidRDefault="00E72BA2" w:rsidP="00E305FC">
      <w:pPr>
        <w:shd w:val="clear" w:color="auto" w:fill="FFFFFF"/>
        <w:ind w:left="552" w:firstLine="720"/>
      </w:pPr>
      <w:r>
        <w:rPr>
          <w:color w:val="000000"/>
          <w:szCs w:val="26"/>
        </w:rPr>
        <w:t>Какая картинка лишняя в каждом ряду? Почему?</w:t>
      </w:r>
    </w:p>
    <w:p w:rsidR="00E72BA2" w:rsidRDefault="00E72BA2" w:rsidP="00E305FC">
      <w:pPr>
        <w:shd w:val="clear" w:color="auto" w:fill="FFFFFF"/>
        <w:ind w:left="547" w:firstLine="720"/>
      </w:pPr>
      <w:r>
        <w:rPr>
          <w:color w:val="000000"/>
          <w:szCs w:val="26"/>
        </w:rPr>
        <w:t>Раскрась все картинки, кроме лишних.</w:t>
      </w:r>
    </w:p>
    <w:p w:rsidR="00E72BA2" w:rsidRDefault="00E72BA2" w:rsidP="00E305FC">
      <w:pPr>
        <w:ind w:right="29" w:firstLine="720"/>
        <w:rPr>
          <w:szCs w:val="24"/>
        </w:rPr>
      </w:pPr>
      <w:r w:rsidRPr="00DE13E0">
        <w:rPr>
          <w:noProof/>
          <w:szCs w:val="24"/>
        </w:rPr>
        <w:pict>
          <v:shape id="Рисунок 124" o:spid="_x0000_i1038" type="#_x0000_t75" style="width:360.75pt;height:75.75pt;visibility:visible">
            <v:imagedata r:id="rId20" o:title=""/>
          </v:shape>
        </w:pict>
      </w:r>
    </w:p>
    <w:p w:rsidR="00E72BA2" w:rsidRDefault="00E72BA2" w:rsidP="00E305FC">
      <w:pPr>
        <w:ind w:left="43" w:right="58" w:firstLine="720"/>
        <w:rPr>
          <w:szCs w:val="24"/>
        </w:rPr>
      </w:pPr>
      <w:r w:rsidRPr="00DE13E0">
        <w:rPr>
          <w:noProof/>
          <w:szCs w:val="24"/>
        </w:rPr>
        <w:pict>
          <v:shape id="Рисунок 125" o:spid="_x0000_i1039" type="#_x0000_t75" style="width:374.25pt;height:78.75pt;visibility:visible">
            <v:imagedata r:id="rId21" o:title=""/>
          </v:shape>
        </w:pict>
      </w:r>
    </w:p>
    <w:p w:rsidR="00E72BA2" w:rsidRDefault="00E72BA2" w:rsidP="00E305FC">
      <w:pPr>
        <w:ind w:left="96" w:firstLine="720"/>
        <w:rPr>
          <w:szCs w:val="24"/>
        </w:rPr>
      </w:pPr>
      <w:r w:rsidRPr="00DE13E0">
        <w:rPr>
          <w:noProof/>
          <w:szCs w:val="24"/>
        </w:rPr>
        <w:pict>
          <v:shape id="Рисунок 126" o:spid="_x0000_i1040" type="#_x0000_t75" style="width:353.25pt;height:71.25pt;visibility:visible">
            <v:imagedata r:id="rId22" o:title=""/>
          </v:shape>
        </w:pict>
      </w:r>
    </w:p>
    <w:p w:rsidR="00E72BA2" w:rsidRDefault="00E72BA2" w:rsidP="00E305FC">
      <w:pPr>
        <w:shd w:val="clear" w:color="auto" w:fill="FFFFFF"/>
        <w:ind w:left="725" w:hanging="158"/>
      </w:pPr>
      <w:r>
        <w:rPr>
          <w:color w:val="000000"/>
          <w:szCs w:val="26"/>
        </w:rPr>
        <w:t>5. Игра «Маленький — огромный».</w:t>
      </w:r>
    </w:p>
    <w:p w:rsidR="00E72BA2" w:rsidRDefault="00E72BA2" w:rsidP="00E305FC">
      <w:pPr>
        <w:shd w:val="clear" w:color="auto" w:fill="FFFFFF"/>
        <w:ind w:left="715" w:firstLine="720"/>
      </w:pPr>
      <w:r>
        <w:rPr>
          <w:color w:val="000000"/>
          <w:szCs w:val="26"/>
        </w:rPr>
        <w:t>Рассмотри внимательно лицо девочки.</w:t>
      </w:r>
    </w:p>
    <w:p w:rsidR="00E72BA2" w:rsidRDefault="00E72BA2" w:rsidP="00E305FC">
      <w:pPr>
        <w:shd w:val="clear" w:color="auto" w:fill="FFFFFF"/>
        <w:ind w:left="710" w:firstLine="720"/>
      </w:pPr>
      <w:r>
        <w:rPr>
          <w:color w:val="000000"/>
          <w:szCs w:val="26"/>
        </w:rPr>
        <w:t>Покажи черты лица: рот, щеку, лоб, бровь, ресницы, нос, губы, подбородок.</w:t>
      </w:r>
    </w:p>
    <w:p w:rsidR="00E72BA2" w:rsidRDefault="00E72BA2" w:rsidP="00E305FC">
      <w:pPr>
        <w:shd w:val="clear" w:color="auto" w:fill="FFFFFF"/>
        <w:ind w:left="715" w:firstLine="720"/>
      </w:pPr>
      <w:r>
        <w:rPr>
          <w:color w:val="000000"/>
          <w:szCs w:val="26"/>
        </w:rPr>
        <w:t xml:space="preserve">Назови их по образцу: </w:t>
      </w:r>
      <w:r>
        <w:rPr>
          <w:i/>
          <w:iCs/>
          <w:color w:val="000000"/>
          <w:szCs w:val="26"/>
        </w:rPr>
        <w:t xml:space="preserve">глазик </w:t>
      </w:r>
      <w:r>
        <w:rPr>
          <w:color w:val="000000"/>
          <w:szCs w:val="26"/>
        </w:rPr>
        <w:t xml:space="preserve">— </w:t>
      </w:r>
      <w:r>
        <w:rPr>
          <w:i/>
          <w:iCs/>
          <w:color w:val="000000"/>
          <w:szCs w:val="26"/>
        </w:rPr>
        <w:t>глазище.</w:t>
      </w:r>
    </w:p>
    <w:p w:rsidR="00E72BA2" w:rsidRDefault="00E72BA2" w:rsidP="00E305FC">
      <w:pPr>
        <w:ind w:left="365" w:right="634" w:firstLine="720"/>
        <w:rPr>
          <w:szCs w:val="24"/>
        </w:rPr>
      </w:pPr>
      <w:r w:rsidRPr="00DE13E0">
        <w:rPr>
          <w:noProof/>
          <w:szCs w:val="24"/>
        </w:rPr>
        <w:pict>
          <v:shape id="Рисунок 127" o:spid="_x0000_i1041" type="#_x0000_t75" style="width:198pt;height:87pt;visibility:visible">
            <v:imagedata r:id="rId23" o:title=""/>
          </v:shape>
        </w:pict>
      </w:r>
    </w:p>
    <w:p w:rsidR="00E72BA2" w:rsidRDefault="00E72BA2" w:rsidP="00E305FC">
      <w:pPr>
        <w:shd w:val="clear" w:color="auto" w:fill="FFFFFF"/>
        <w:ind w:left="226" w:firstLine="720"/>
      </w:pPr>
      <w:r>
        <w:rPr>
          <w:color w:val="000000"/>
          <w:szCs w:val="24"/>
        </w:rPr>
        <w:t xml:space="preserve">6. Придумай к каждому рисунку предложение по схеме. Тебе помогут вопросы: </w:t>
      </w:r>
      <w:r>
        <w:rPr>
          <w:i/>
          <w:iCs/>
          <w:color w:val="000000"/>
          <w:szCs w:val="24"/>
        </w:rPr>
        <w:t xml:space="preserve">Кто? </w:t>
      </w:r>
      <w:r>
        <w:rPr>
          <w:i/>
          <w:iCs/>
          <w:color w:val="000000"/>
          <w:szCs w:val="26"/>
        </w:rPr>
        <w:t xml:space="preserve">Что делает? Что? </w:t>
      </w:r>
      <w:r>
        <w:rPr>
          <w:color w:val="000000"/>
          <w:szCs w:val="26"/>
        </w:rPr>
        <w:t xml:space="preserve">Например: </w:t>
      </w:r>
      <w:r>
        <w:rPr>
          <w:i/>
          <w:iCs/>
          <w:color w:val="000000"/>
          <w:szCs w:val="26"/>
        </w:rPr>
        <w:t>Девочка моет руки. Девочки моют руки.</w:t>
      </w:r>
    </w:p>
    <w:p w:rsidR="00E72BA2" w:rsidRDefault="00E72BA2" w:rsidP="00E305FC">
      <w:pPr>
        <w:ind w:right="163" w:firstLine="720"/>
        <w:rPr>
          <w:szCs w:val="24"/>
        </w:rPr>
      </w:pPr>
      <w:r w:rsidRPr="00DE13E0">
        <w:rPr>
          <w:noProof/>
          <w:szCs w:val="24"/>
        </w:rPr>
        <w:pict>
          <v:shape id="Рисунок 128" o:spid="_x0000_i1042" type="#_x0000_t75" style="width:395.25pt;height:106.5pt;visibility:visible">
            <v:imagedata r:id="rId24" o:title=""/>
          </v:shape>
        </w:pict>
      </w:r>
    </w:p>
    <w:p w:rsidR="00E72BA2" w:rsidRDefault="00E72BA2" w:rsidP="00E305FC">
      <w:pPr>
        <w:ind w:left="120" w:right="163" w:firstLine="720"/>
        <w:rPr>
          <w:szCs w:val="24"/>
        </w:rPr>
      </w:pPr>
      <w:r w:rsidRPr="00DE13E0">
        <w:rPr>
          <w:noProof/>
          <w:szCs w:val="24"/>
        </w:rPr>
        <w:pict>
          <v:shape id="Рисунок 129" o:spid="_x0000_i1043" type="#_x0000_t75" style="width:391.5pt;height:108.75pt;visibility:visible">
            <v:imagedata r:id="rId25" o:title=""/>
          </v:shape>
        </w:pict>
      </w:r>
    </w:p>
    <w:p w:rsidR="00E72BA2" w:rsidRDefault="00E72BA2" w:rsidP="00E305FC">
      <w:pPr>
        <w:ind w:left="163" w:right="43" w:firstLine="720"/>
        <w:rPr>
          <w:szCs w:val="24"/>
        </w:rPr>
      </w:pPr>
      <w:r w:rsidRPr="00DE13E0">
        <w:rPr>
          <w:noProof/>
          <w:szCs w:val="24"/>
        </w:rPr>
        <w:pict>
          <v:shape id="Рисунок 130" o:spid="_x0000_i1044" type="#_x0000_t75" style="width:447pt;height:130.5pt;visibility:visible">
            <v:imagedata r:id="rId26" o:title=""/>
          </v:shape>
        </w:pict>
      </w:r>
    </w:p>
    <w:p w:rsidR="00E72BA2" w:rsidRDefault="00E72BA2" w:rsidP="00E305FC">
      <w:pPr>
        <w:ind w:left="245" w:firstLine="720"/>
        <w:rPr>
          <w:szCs w:val="24"/>
        </w:rPr>
      </w:pPr>
      <w:r w:rsidRPr="00DE13E0">
        <w:rPr>
          <w:noProof/>
          <w:szCs w:val="24"/>
        </w:rPr>
        <w:pict>
          <v:shape id="Рисунок 131" o:spid="_x0000_i1045" type="#_x0000_t75" style="width:440.25pt;height:106.5pt;visibility:visible">
            <v:imagedata r:id="rId27" o:title=""/>
          </v:shape>
        </w:pict>
      </w:r>
    </w:p>
    <w:p w:rsidR="00E72BA2" w:rsidRDefault="00E72BA2" w:rsidP="00E305FC">
      <w:pPr>
        <w:ind w:left="245" w:firstLine="720"/>
        <w:rPr>
          <w:szCs w:val="24"/>
        </w:rPr>
      </w:pPr>
    </w:p>
    <w:p w:rsidR="00E72BA2" w:rsidRDefault="00E72BA2" w:rsidP="00E305FC"/>
    <w:p w:rsidR="00E72BA2" w:rsidRDefault="00E72BA2" w:rsidP="00E305FC"/>
    <w:p w:rsidR="00E72BA2" w:rsidRDefault="00E72BA2" w:rsidP="00E305FC"/>
    <w:p w:rsidR="00E72BA2" w:rsidRDefault="00E72BA2" w:rsidP="00E305FC"/>
    <w:p w:rsidR="00E72BA2" w:rsidRDefault="00E72BA2" w:rsidP="00E305FC">
      <w:pPr>
        <w:tabs>
          <w:tab w:val="left" w:pos="2010"/>
        </w:tabs>
        <w:jc w:val="center"/>
      </w:pPr>
      <w:r w:rsidRPr="000F74FE">
        <w:rPr>
          <w:noProof/>
        </w:rPr>
        <w:pict>
          <v:shape id="Рисунок 132" o:spid="_x0000_i1046" type="#_x0000_t75" style="width:387pt;height:124.5pt;visibility:visible">
            <v:imagedata r:id="rId28" o:title=""/>
          </v:shape>
        </w:pict>
      </w:r>
    </w:p>
    <w:p w:rsidR="00E72BA2" w:rsidRDefault="00E72BA2" w:rsidP="00E305FC"/>
    <w:p w:rsidR="00E72BA2" w:rsidRDefault="00E72BA2" w:rsidP="00E305FC">
      <w:pPr>
        <w:pStyle w:val="Header"/>
        <w:tabs>
          <w:tab w:val="clear" w:pos="4677"/>
          <w:tab w:val="clear" w:pos="9355"/>
        </w:tabs>
        <w:jc w:val="center"/>
      </w:pPr>
      <w:r w:rsidRPr="000F74FE">
        <w:rPr>
          <w:noProof/>
        </w:rPr>
        <w:pict>
          <v:shape id="Рисунок 133" o:spid="_x0000_i1047" type="#_x0000_t75" style="width:439.5pt;height:142.5pt;visibility:visible">
            <v:imagedata r:id="rId29" o:title=""/>
          </v:shape>
        </w:pict>
      </w:r>
    </w:p>
    <w:p w:rsidR="00E72BA2" w:rsidRDefault="00E72BA2" w:rsidP="00E305FC"/>
    <w:p w:rsidR="00E72BA2" w:rsidRDefault="00E72BA2" w:rsidP="00E305FC">
      <w:pPr>
        <w:pStyle w:val="Header"/>
        <w:tabs>
          <w:tab w:val="clear" w:pos="4677"/>
          <w:tab w:val="clear" w:pos="9355"/>
        </w:tabs>
      </w:pPr>
    </w:p>
    <w:p w:rsidR="00E72BA2" w:rsidRDefault="00E72BA2" w:rsidP="00E305FC">
      <w:pPr>
        <w:tabs>
          <w:tab w:val="left" w:pos="2175"/>
        </w:tabs>
        <w:jc w:val="center"/>
      </w:pPr>
      <w:r w:rsidRPr="000F74FE">
        <w:rPr>
          <w:noProof/>
        </w:rPr>
        <w:pict>
          <v:shape id="Рисунок 134" o:spid="_x0000_i1048" type="#_x0000_t75" style="width:428.25pt;height:139.5pt;visibility:visible">
            <v:imagedata r:id="rId30" o:title=""/>
          </v:shape>
        </w:pict>
      </w:r>
    </w:p>
    <w:p w:rsidR="00E72BA2" w:rsidRDefault="00E72BA2" w:rsidP="00E305FC"/>
    <w:p w:rsidR="00E72BA2" w:rsidRDefault="00E72BA2" w:rsidP="00E305FC">
      <w:pPr>
        <w:jc w:val="center"/>
      </w:pPr>
      <w:r w:rsidRPr="000F74FE">
        <w:rPr>
          <w:noProof/>
        </w:rPr>
        <w:pict>
          <v:shape id="Рисунок 135" o:spid="_x0000_i1049" type="#_x0000_t75" style="width:440.25pt;height:135.75pt;visibility:visible">
            <v:imagedata r:id="rId31" o:title=""/>
          </v:shape>
        </w:pict>
      </w:r>
    </w:p>
    <w:p w:rsidR="00E72BA2" w:rsidRDefault="00E72BA2" w:rsidP="00E305FC"/>
    <w:p w:rsidR="00E72BA2" w:rsidRDefault="00E72BA2" w:rsidP="00E305FC">
      <w:pPr>
        <w:tabs>
          <w:tab w:val="left" w:pos="3435"/>
        </w:tabs>
        <w:rPr>
          <w:szCs w:val="2"/>
        </w:rPr>
      </w:pPr>
    </w:p>
    <w:p w:rsidR="00E72BA2" w:rsidRDefault="00E72BA2" w:rsidP="00E305FC">
      <w:pPr>
        <w:framePr w:h="3220" w:hSpace="10080" w:wrap="notBeside" w:vAnchor="text" w:hAnchor="margin" w:x="83" w:y="10638"/>
        <w:ind w:firstLine="720"/>
        <w:rPr>
          <w:szCs w:val="24"/>
        </w:rPr>
        <w:sectPr w:rsidR="00E72BA2">
          <w:pgSz w:w="11909" w:h="16834"/>
          <w:pgMar w:top="1440" w:right="360" w:bottom="360" w:left="792" w:header="720" w:footer="720" w:gutter="0"/>
          <w:cols w:space="720"/>
          <w:noEndnote/>
        </w:sectPr>
      </w:pPr>
    </w:p>
    <w:p w:rsidR="00E72BA2" w:rsidRDefault="00E72BA2" w:rsidP="00E305FC">
      <w:pPr>
        <w:shd w:val="clear" w:color="auto" w:fill="FFFFFF"/>
        <w:ind w:left="533" w:firstLine="34"/>
      </w:pPr>
      <w:r>
        <w:rPr>
          <w:color w:val="000000"/>
          <w:szCs w:val="26"/>
        </w:rPr>
        <w:t>7. Игра «Живое — неживое».</w:t>
      </w:r>
    </w:p>
    <w:p w:rsidR="00E72BA2" w:rsidRDefault="00E72BA2" w:rsidP="00E305FC">
      <w:pPr>
        <w:shd w:val="clear" w:color="auto" w:fill="FFFFFF"/>
        <w:ind w:left="514" w:firstLine="720"/>
      </w:pPr>
      <w:r>
        <w:rPr>
          <w:color w:val="000000"/>
          <w:szCs w:val="26"/>
        </w:rPr>
        <w:t xml:space="preserve">Рассмотри рисунки. Поставь к каждому рисунку правильный вопрос: </w:t>
      </w:r>
      <w:r>
        <w:rPr>
          <w:i/>
          <w:iCs/>
          <w:color w:val="000000"/>
          <w:szCs w:val="26"/>
        </w:rPr>
        <w:t xml:space="preserve">кто? </w:t>
      </w:r>
      <w:r>
        <w:rPr>
          <w:color w:val="000000"/>
          <w:szCs w:val="26"/>
        </w:rPr>
        <w:t xml:space="preserve">или </w:t>
      </w:r>
      <w:r>
        <w:rPr>
          <w:i/>
          <w:iCs/>
          <w:color w:val="000000"/>
          <w:szCs w:val="26"/>
        </w:rPr>
        <w:t>что?</w:t>
      </w:r>
    </w:p>
    <w:p w:rsidR="00E72BA2" w:rsidRDefault="00E72BA2" w:rsidP="00E305FC">
      <w:pPr>
        <w:shd w:val="clear" w:color="auto" w:fill="FFFFFF"/>
        <w:ind w:left="514" w:firstLine="720"/>
      </w:pPr>
      <w:r>
        <w:rPr>
          <w:color w:val="000000"/>
          <w:szCs w:val="26"/>
        </w:rPr>
        <w:t>Проведи стрелки от рисунка к правильному вопросу.</w:t>
      </w:r>
    </w:p>
    <w:p w:rsidR="00E72BA2" w:rsidRDefault="00E72BA2" w:rsidP="00E305FC">
      <w:pPr>
        <w:ind w:right="120" w:firstLine="720"/>
        <w:jc w:val="center"/>
        <w:rPr>
          <w:szCs w:val="24"/>
        </w:rPr>
      </w:pPr>
      <w:r w:rsidRPr="00DE13E0">
        <w:rPr>
          <w:noProof/>
          <w:szCs w:val="24"/>
        </w:rPr>
        <w:pict>
          <v:shape id="Рисунок 136" o:spid="_x0000_i1050" type="#_x0000_t75" style="width:393.75pt;height:195pt;visibility:visible">
            <v:imagedata r:id="rId32" o:title=""/>
          </v:shape>
        </w:pict>
      </w:r>
    </w:p>
    <w:p w:rsidR="00E72BA2" w:rsidRDefault="00E72BA2" w:rsidP="00E305FC">
      <w:pPr>
        <w:shd w:val="clear" w:color="auto" w:fill="FFFFFF"/>
        <w:ind w:left="566" w:firstLine="1"/>
      </w:pPr>
      <w:r>
        <w:rPr>
          <w:color w:val="000000"/>
          <w:szCs w:val="26"/>
        </w:rPr>
        <w:t>8. Рассмотри картинку и дай каждой девочке имя.</w:t>
      </w:r>
    </w:p>
    <w:p w:rsidR="00E72BA2" w:rsidRDefault="00E72BA2" w:rsidP="00E305FC">
      <w:pPr>
        <w:shd w:val="clear" w:color="auto" w:fill="FFFFFF"/>
        <w:ind w:left="557" w:firstLine="720"/>
      </w:pPr>
      <w:r>
        <w:rPr>
          <w:color w:val="000000"/>
          <w:szCs w:val="26"/>
        </w:rPr>
        <w:t>Догадайся, какой щеткой чистила зубы каждая из девочек.</w:t>
      </w:r>
    </w:p>
    <w:p w:rsidR="00E72BA2" w:rsidRDefault="00E72BA2" w:rsidP="00E305FC">
      <w:pPr>
        <w:shd w:val="clear" w:color="auto" w:fill="FFFFFF"/>
        <w:ind w:left="562" w:firstLine="720"/>
      </w:pPr>
      <w:r>
        <w:rPr>
          <w:color w:val="000000"/>
          <w:szCs w:val="26"/>
        </w:rPr>
        <w:t>Раскрась каждую зубную щетку и соответствующий ей стаканчик одним цветом.</w:t>
      </w:r>
    </w:p>
    <w:p w:rsidR="00E72BA2" w:rsidRDefault="00E72BA2" w:rsidP="00E305FC">
      <w:pPr>
        <w:ind w:left="163" w:firstLine="720"/>
        <w:rPr>
          <w:szCs w:val="24"/>
        </w:rPr>
      </w:pPr>
      <w:r w:rsidRPr="00DE13E0">
        <w:rPr>
          <w:noProof/>
          <w:szCs w:val="24"/>
        </w:rPr>
        <w:pict>
          <v:shape id="Рисунок 137" o:spid="_x0000_i1051" type="#_x0000_t75" style="width:354.75pt;height:214.5pt;visibility:visible">
            <v:imagedata r:id="rId33" o:title=""/>
          </v:shape>
        </w:pict>
      </w:r>
    </w:p>
    <w:p w:rsidR="00E72BA2" w:rsidRDefault="00E72BA2" w:rsidP="00E305FC">
      <w:pPr>
        <w:ind w:left="163" w:firstLine="720"/>
        <w:rPr>
          <w:szCs w:val="24"/>
        </w:rPr>
      </w:pPr>
    </w:p>
    <w:p w:rsidR="00E72BA2" w:rsidRDefault="00E72BA2" w:rsidP="00E305FC"/>
    <w:p w:rsidR="00E72BA2" w:rsidRDefault="00E72BA2" w:rsidP="00E305FC"/>
    <w:p w:rsidR="00E72BA2" w:rsidRDefault="00E72BA2" w:rsidP="00E305FC">
      <w:pPr>
        <w:tabs>
          <w:tab w:val="left" w:pos="6285"/>
        </w:tabs>
      </w:pPr>
      <w:r>
        <w:br w:type="page"/>
      </w:r>
      <w:r>
        <w:tab/>
      </w:r>
    </w:p>
    <w:tbl>
      <w:tblPr>
        <w:tblW w:w="0" w:type="auto"/>
        <w:tblInd w:w="852" w:type="dxa"/>
        <w:tblLook w:val="0000"/>
      </w:tblPr>
      <w:tblGrid>
        <w:gridCol w:w="4800"/>
        <w:gridCol w:w="4800"/>
      </w:tblGrid>
      <w:tr w:rsidR="00E72BA2" w:rsidTr="00E408FD">
        <w:trPr>
          <w:trHeight w:val="120"/>
        </w:trPr>
        <w:tc>
          <w:tcPr>
            <w:tcW w:w="4800" w:type="dxa"/>
          </w:tcPr>
          <w:p w:rsidR="00E72BA2" w:rsidRDefault="00E72BA2" w:rsidP="00E408FD">
            <w:pPr>
              <w:shd w:val="clear" w:color="auto" w:fill="FFFFFF"/>
              <w:ind w:left="1752" w:firstLine="720"/>
            </w:pPr>
            <w:r>
              <w:rPr>
                <w:b/>
                <w:bCs/>
                <w:color w:val="000000"/>
                <w:szCs w:val="30"/>
              </w:rPr>
              <w:t>Загадки</w:t>
            </w:r>
          </w:p>
          <w:p w:rsidR="00E72BA2" w:rsidRDefault="00E72BA2" w:rsidP="00E408FD">
            <w:pPr>
              <w:shd w:val="clear" w:color="auto" w:fill="FFFFFF"/>
              <w:ind w:right="1843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>На ночь два оконца</w:t>
            </w:r>
          </w:p>
          <w:p w:rsidR="00E72BA2" w:rsidRDefault="00E72BA2" w:rsidP="00E408FD">
            <w:pPr>
              <w:shd w:val="clear" w:color="auto" w:fill="FFFFFF"/>
              <w:ind w:right="1843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 Сами закрываются, </w:t>
            </w:r>
          </w:p>
          <w:p w:rsidR="00E72BA2" w:rsidRDefault="00E72BA2" w:rsidP="00E408FD">
            <w:pPr>
              <w:shd w:val="clear" w:color="auto" w:fill="FFFFFF"/>
              <w:ind w:right="1843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А с восходом солнца </w:t>
            </w:r>
          </w:p>
          <w:p w:rsidR="00E72BA2" w:rsidRDefault="00E72BA2" w:rsidP="00E408FD">
            <w:pPr>
              <w:shd w:val="clear" w:color="auto" w:fill="FFFFFF"/>
              <w:ind w:right="1843"/>
            </w:pPr>
            <w:r>
              <w:rPr>
                <w:color w:val="000000"/>
                <w:szCs w:val="26"/>
              </w:rPr>
              <w:t xml:space="preserve">Сами открываются. </w:t>
            </w:r>
            <w:r>
              <w:rPr>
                <w:i/>
                <w:iCs/>
                <w:color w:val="000000"/>
                <w:szCs w:val="26"/>
              </w:rPr>
              <w:t>(Глаза)</w:t>
            </w:r>
          </w:p>
          <w:p w:rsidR="00E72BA2" w:rsidRDefault="00E72BA2" w:rsidP="00E408FD">
            <w:pPr>
              <w:shd w:val="clear" w:color="auto" w:fill="FFFFFF"/>
              <w:ind w:left="941" w:firstLine="720"/>
            </w:pPr>
            <w:r>
              <w:rPr>
                <w:color w:val="000000"/>
                <w:szCs w:val="26"/>
              </w:rPr>
              <w:t>Всегда он в работе,</w:t>
            </w:r>
          </w:p>
          <w:p w:rsidR="00E72BA2" w:rsidRDefault="00E72BA2" w:rsidP="00E408FD">
            <w:pPr>
              <w:shd w:val="clear" w:color="auto" w:fill="FFFFFF"/>
              <w:ind w:left="941" w:firstLine="720"/>
            </w:pPr>
            <w:r>
              <w:rPr>
                <w:color w:val="000000"/>
                <w:szCs w:val="26"/>
              </w:rPr>
              <w:t>Когда говорим,</w:t>
            </w:r>
          </w:p>
          <w:p w:rsidR="00E72BA2" w:rsidRDefault="00E72BA2" w:rsidP="00E408FD">
            <w:pPr>
              <w:shd w:val="clear" w:color="auto" w:fill="FFFFFF"/>
              <w:ind w:left="941" w:firstLine="720"/>
            </w:pPr>
            <w:r>
              <w:rPr>
                <w:color w:val="000000"/>
                <w:szCs w:val="26"/>
              </w:rPr>
              <w:t>Но он отдыхает,</w:t>
            </w:r>
          </w:p>
          <w:p w:rsidR="00E72BA2" w:rsidRDefault="00E72BA2" w:rsidP="00E408FD">
            <w:pPr>
              <w:shd w:val="clear" w:color="auto" w:fill="FFFFFF"/>
              <w:ind w:left="941" w:firstLine="720"/>
            </w:pPr>
            <w:r>
              <w:rPr>
                <w:color w:val="000000"/>
                <w:szCs w:val="26"/>
              </w:rPr>
              <w:t xml:space="preserve">Когда мы молчим. </w:t>
            </w:r>
            <w:r>
              <w:rPr>
                <w:i/>
                <w:iCs/>
                <w:color w:val="000000"/>
                <w:szCs w:val="26"/>
              </w:rPr>
              <w:t>(Язык)</w:t>
            </w:r>
          </w:p>
          <w:p w:rsidR="00E72BA2" w:rsidRDefault="00E72BA2" w:rsidP="00E408FD">
            <w:pPr>
              <w:shd w:val="clear" w:color="auto" w:fill="FFFFFF"/>
            </w:pPr>
            <w:r>
              <w:rPr>
                <w:color w:val="000000"/>
                <w:szCs w:val="26"/>
              </w:rPr>
              <w:t>Между двух светил</w:t>
            </w:r>
          </w:p>
          <w:p w:rsidR="00E72BA2" w:rsidRDefault="00E72BA2" w:rsidP="00E408FD">
            <w:pPr>
              <w:shd w:val="clear" w:color="auto" w:fill="FFFFFF"/>
            </w:pPr>
            <w:r>
              <w:rPr>
                <w:color w:val="000000"/>
                <w:szCs w:val="26"/>
              </w:rPr>
              <w:t xml:space="preserve">Я в середине один. </w:t>
            </w:r>
            <w:r>
              <w:rPr>
                <w:i/>
                <w:iCs/>
                <w:color w:val="000000"/>
                <w:szCs w:val="26"/>
              </w:rPr>
              <w:t>(Нос)</w:t>
            </w:r>
          </w:p>
          <w:p w:rsidR="00E72BA2" w:rsidRDefault="00E72BA2" w:rsidP="00E408FD">
            <w:pPr>
              <w:shd w:val="clear" w:color="auto" w:fill="FFFFFF"/>
              <w:ind w:left="936" w:right="1843" w:firstLine="720"/>
              <w:rPr>
                <w:color w:val="000000"/>
                <w:szCs w:val="26"/>
              </w:rPr>
            </w:pPr>
          </w:p>
          <w:p w:rsidR="00E72BA2" w:rsidRDefault="00E72BA2" w:rsidP="00E408FD">
            <w:pPr>
              <w:shd w:val="clear" w:color="auto" w:fill="FFFFFF"/>
              <w:ind w:right="1843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Два соболя лежат </w:t>
            </w:r>
          </w:p>
          <w:p w:rsidR="00E72BA2" w:rsidRDefault="00E72BA2" w:rsidP="00E408FD">
            <w:pPr>
              <w:shd w:val="clear" w:color="auto" w:fill="FFFFFF"/>
              <w:ind w:right="1843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Хвостиками друг к другу. Могут хмуриться, </w:t>
            </w:r>
          </w:p>
          <w:p w:rsidR="00E72BA2" w:rsidRDefault="00E72BA2" w:rsidP="00E408FD">
            <w:pPr>
              <w:shd w:val="clear" w:color="auto" w:fill="FFFFFF"/>
              <w:ind w:right="1843"/>
            </w:pPr>
            <w:r>
              <w:rPr>
                <w:color w:val="000000"/>
                <w:szCs w:val="26"/>
              </w:rPr>
              <w:t xml:space="preserve">А могут и удивляться. </w:t>
            </w:r>
            <w:r>
              <w:rPr>
                <w:i/>
                <w:iCs/>
                <w:color w:val="000000"/>
                <w:szCs w:val="26"/>
              </w:rPr>
              <w:t>(Брови)</w:t>
            </w:r>
          </w:p>
          <w:p w:rsidR="00E72BA2" w:rsidRDefault="00E72BA2" w:rsidP="00E408FD">
            <w:pPr>
              <w:shd w:val="clear" w:color="auto" w:fill="FFFFFF"/>
              <w:ind w:left="946" w:firstLine="720"/>
              <w:rPr>
                <w:color w:val="000000"/>
                <w:szCs w:val="26"/>
              </w:rPr>
            </w:pPr>
          </w:p>
          <w:p w:rsidR="00E72BA2" w:rsidRDefault="00E72BA2" w:rsidP="00E408FD">
            <w:pPr>
              <w:shd w:val="clear" w:color="auto" w:fill="FFFFFF"/>
            </w:pPr>
            <w:r>
              <w:rPr>
                <w:color w:val="000000"/>
                <w:szCs w:val="26"/>
              </w:rPr>
              <w:t>Красные двери в пещере моей,</w:t>
            </w:r>
          </w:p>
          <w:p w:rsidR="00E72BA2" w:rsidRDefault="00E72BA2" w:rsidP="00E408FD">
            <w:pPr>
              <w:shd w:val="clear" w:color="auto" w:fill="FFFFFF"/>
            </w:pPr>
            <w:r>
              <w:rPr>
                <w:color w:val="000000"/>
                <w:szCs w:val="26"/>
              </w:rPr>
              <w:t>Белые звери сидят у дверей.</w:t>
            </w:r>
          </w:p>
          <w:p w:rsidR="00E72BA2" w:rsidRDefault="00E72BA2" w:rsidP="00E408FD">
            <w:pPr>
              <w:shd w:val="clear" w:color="auto" w:fill="FFFFFF"/>
            </w:pPr>
            <w:r>
              <w:rPr>
                <w:color w:val="000000"/>
                <w:szCs w:val="26"/>
              </w:rPr>
              <w:t>И мясо, и хлеб — всю добычу мою —</w:t>
            </w:r>
          </w:p>
          <w:p w:rsidR="00E72BA2" w:rsidRDefault="00E72BA2" w:rsidP="00E408FD">
            <w:pPr>
              <w:shd w:val="clear" w:color="auto" w:fill="FFFFFF"/>
            </w:pPr>
            <w:r>
              <w:rPr>
                <w:color w:val="000000"/>
                <w:szCs w:val="26"/>
              </w:rPr>
              <w:t xml:space="preserve">Я с радостью белым зверям отдаю. </w:t>
            </w:r>
            <w:r>
              <w:rPr>
                <w:i/>
                <w:iCs/>
                <w:color w:val="000000"/>
                <w:szCs w:val="26"/>
              </w:rPr>
              <w:t>(Губы, зубы)</w:t>
            </w:r>
          </w:p>
          <w:p w:rsidR="00E72BA2" w:rsidRDefault="00E72BA2" w:rsidP="00E408FD">
            <w:pPr>
              <w:shd w:val="clear" w:color="auto" w:fill="FFFFFF"/>
              <w:ind w:left="941" w:right="1382" w:firstLine="720"/>
              <w:rPr>
                <w:color w:val="000000"/>
                <w:szCs w:val="26"/>
              </w:rPr>
            </w:pPr>
          </w:p>
          <w:p w:rsidR="00E72BA2" w:rsidRDefault="00E72BA2" w:rsidP="00E408FD">
            <w:pPr>
              <w:shd w:val="clear" w:color="auto" w:fill="FFFFFF"/>
              <w:ind w:right="1382"/>
            </w:pPr>
            <w:r>
              <w:rPr>
                <w:color w:val="000000"/>
                <w:szCs w:val="26"/>
              </w:rPr>
              <w:t xml:space="preserve">У двух матерей по пять сыновей — И одно имя всем. </w:t>
            </w:r>
            <w:r>
              <w:rPr>
                <w:i/>
                <w:iCs/>
                <w:color w:val="000000"/>
                <w:szCs w:val="26"/>
              </w:rPr>
              <w:t>(Пальцы)</w:t>
            </w:r>
          </w:p>
          <w:p w:rsidR="00E72BA2" w:rsidRDefault="00E72BA2" w:rsidP="00E408FD"/>
        </w:tc>
        <w:tc>
          <w:tcPr>
            <w:tcW w:w="4800" w:type="dxa"/>
          </w:tcPr>
          <w:p w:rsidR="00E72BA2" w:rsidRDefault="00E72BA2" w:rsidP="00E408FD">
            <w:pPr>
              <w:shd w:val="clear" w:color="auto" w:fill="FFFFFF"/>
              <w:ind w:firstLine="720"/>
            </w:pPr>
            <w:r>
              <w:rPr>
                <w:b/>
                <w:bCs/>
                <w:color w:val="000000"/>
                <w:szCs w:val="34"/>
              </w:rPr>
              <w:t>Стихотворения для заучивания</w:t>
            </w:r>
          </w:p>
          <w:p w:rsidR="00E72BA2" w:rsidRDefault="00E72BA2" w:rsidP="00E408FD">
            <w:pPr>
              <w:shd w:val="clear" w:color="auto" w:fill="FFFFFF"/>
              <w:ind w:left="941" w:hanging="659"/>
            </w:pPr>
            <w:r>
              <w:rPr>
                <w:color w:val="000000"/>
                <w:szCs w:val="26"/>
              </w:rPr>
              <w:t>Алеша на руку надел рукавицу,</w:t>
            </w:r>
          </w:p>
          <w:p w:rsidR="00E72BA2" w:rsidRDefault="00E72BA2" w:rsidP="00E408FD">
            <w:pPr>
              <w:shd w:val="clear" w:color="auto" w:fill="FFFFFF"/>
              <w:ind w:left="946" w:hanging="659"/>
            </w:pPr>
            <w:r>
              <w:rPr>
                <w:color w:val="000000"/>
                <w:szCs w:val="26"/>
              </w:rPr>
              <w:t>И пальцы-умельцы попали в темницу.</w:t>
            </w:r>
          </w:p>
          <w:p w:rsidR="00E72BA2" w:rsidRDefault="00E72BA2" w:rsidP="00E408FD">
            <w:pPr>
              <w:shd w:val="clear" w:color="auto" w:fill="FFFFFF"/>
              <w:ind w:left="946" w:hanging="659"/>
            </w:pPr>
            <w:r>
              <w:rPr>
                <w:color w:val="000000"/>
                <w:szCs w:val="26"/>
              </w:rPr>
              <w:t>Спокойно б сидели они взаперти,</w:t>
            </w:r>
          </w:p>
          <w:p w:rsidR="00E72BA2" w:rsidRDefault="00E72BA2" w:rsidP="00E408FD">
            <w:pPr>
              <w:shd w:val="clear" w:color="auto" w:fill="FFFFFF"/>
              <w:ind w:left="946" w:hanging="659"/>
            </w:pPr>
            <w:r>
              <w:rPr>
                <w:color w:val="000000"/>
                <w:szCs w:val="26"/>
              </w:rPr>
              <w:t>Да брата большого не могут найти.</w:t>
            </w:r>
          </w:p>
          <w:p w:rsidR="00E72BA2" w:rsidRDefault="00E72BA2" w:rsidP="00E408FD">
            <w:pPr>
              <w:shd w:val="clear" w:color="auto" w:fill="FFFFFF"/>
              <w:ind w:left="950" w:hanging="659"/>
            </w:pPr>
            <w:r>
              <w:rPr>
                <w:color w:val="000000"/>
                <w:szCs w:val="26"/>
              </w:rPr>
              <w:t>Живет он отдельно в своем терему,</w:t>
            </w:r>
          </w:p>
          <w:p w:rsidR="00E72BA2" w:rsidRDefault="00E72BA2" w:rsidP="00E408FD">
            <w:pPr>
              <w:shd w:val="clear" w:color="auto" w:fill="FFFFFF"/>
              <w:ind w:left="946" w:hanging="659"/>
              <w:rPr>
                <w:i/>
                <w:iCs/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И братья не знают дороги к нему. </w:t>
            </w:r>
            <w:r>
              <w:rPr>
                <w:i/>
                <w:iCs/>
                <w:color w:val="000000"/>
                <w:szCs w:val="26"/>
              </w:rPr>
              <w:t>(В. Волина)</w:t>
            </w:r>
          </w:p>
          <w:p w:rsidR="00E72BA2" w:rsidRDefault="00E72BA2" w:rsidP="00E408FD">
            <w:pPr>
              <w:shd w:val="clear" w:color="auto" w:fill="FFFFFF"/>
              <w:ind w:left="946" w:hanging="659"/>
            </w:pPr>
          </w:p>
          <w:p w:rsidR="00E72BA2" w:rsidRDefault="00E72BA2" w:rsidP="00E408FD">
            <w:pPr>
              <w:shd w:val="clear" w:color="auto" w:fill="FFFFFF"/>
              <w:ind w:left="946" w:hanging="659"/>
            </w:pPr>
          </w:p>
          <w:p w:rsidR="00E72BA2" w:rsidRDefault="00E72BA2" w:rsidP="00E408FD">
            <w:pPr>
              <w:shd w:val="clear" w:color="auto" w:fill="FFFFFF"/>
              <w:ind w:left="950" w:hanging="659"/>
              <w:rPr>
                <w:b/>
                <w:bCs/>
              </w:rPr>
            </w:pPr>
            <w:r>
              <w:rPr>
                <w:b/>
                <w:bCs/>
                <w:color w:val="000000"/>
                <w:szCs w:val="30"/>
              </w:rPr>
              <w:t>Кукла-синеглазка</w:t>
            </w:r>
          </w:p>
          <w:p w:rsidR="00E72BA2" w:rsidRDefault="00E72BA2" w:rsidP="00E408FD">
            <w:pPr>
              <w:shd w:val="clear" w:color="auto" w:fill="FFFFFF"/>
              <w:ind w:left="946" w:hanging="659"/>
            </w:pPr>
            <w:r>
              <w:rPr>
                <w:color w:val="000000"/>
                <w:szCs w:val="26"/>
              </w:rPr>
              <w:t>Бабушка Танюше</w:t>
            </w:r>
          </w:p>
          <w:p w:rsidR="00E72BA2" w:rsidRDefault="00E72BA2" w:rsidP="00E408FD">
            <w:pPr>
              <w:shd w:val="clear" w:color="auto" w:fill="FFFFFF"/>
              <w:ind w:left="946" w:hanging="659"/>
            </w:pPr>
            <w:r>
              <w:rPr>
                <w:color w:val="000000"/>
                <w:szCs w:val="26"/>
              </w:rPr>
              <w:t>Куклу подарила:</w:t>
            </w:r>
          </w:p>
          <w:p w:rsidR="00E72BA2" w:rsidRDefault="00E72BA2" w:rsidP="00E408FD">
            <w:pPr>
              <w:shd w:val="clear" w:color="auto" w:fill="FFFFFF"/>
              <w:ind w:left="946" w:hanging="659"/>
            </w:pPr>
            <w:r>
              <w:rPr>
                <w:color w:val="000000"/>
                <w:szCs w:val="26"/>
              </w:rPr>
              <w:t>Глазки голубые</w:t>
            </w:r>
          </w:p>
          <w:p w:rsidR="00E72BA2" w:rsidRDefault="00E72BA2" w:rsidP="00E408FD">
            <w:pPr>
              <w:shd w:val="clear" w:color="auto" w:fill="FFFFFF"/>
              <w:ind w:left="950" w:hanging="659"/>
            </w:pPr>
            <w:r>
              <w:rPr>
                <w:color w:val="000000"/>
                <w:szCs w:val="26"/>
              </w:rPr>
              <w:t>И румянец милый.</w:t>
            </w:r>
          </w:p>
          <w:p w:rsidR="00E72BA2" w:rsidRDefault="00E72BA2" w:rsidP="00E408FD">
            <w:pPr>
              <w:shd w:val="clear" w:color="auto" w:fill="FFFFFF"/>
              <w:ind w:left="950" w:hanging="659"/>
            </w:pPr>
            <w:r>
              <w:rPr>
                <w:color w:val="000000"/>
                <w:szCs w:val="26"/>
              </w:rPr>
              <w:t>Светлая головка,</w:t>
            </w:r>
          </w:p>
          <w:p w:rsidR="00E72BA2" w:rsidRDefault="00E72BA2" w:rsidP="00E408FD">
            <w:pPr>
              <w:shd w:val="clear" w:color="auto" w:fill="FFFFFF"/>
              <w:ind w:left="950" w:hanging="659"/>
            </w:pPr>
            <w:r>
              <w:rPr>
                <w:color w:val="000000"/>
                <w:szCs w:val="26"/>
              </w:rPr>
              <w:t>Маленькие ножки,</w:t>
            </w:r>
          </w:p>
          <w:p w:rsidR="00E72BA2" w:rsidRDefault="00E72BA2" w:rsidP="00E408FD">
            <w:pPr>
              <w:shd w:val="clear" w:color="auto" w:fill="FFFFFF"/>
              <w:ind w:left="950" w:hanging="659"/>
            </w:pPr>
            <w:r>
              <w:rPr>
                <w:color w:val="000000"/>
                <w:szCs w:val="26"/>
              </w:rPr>
              <w:t>Платье кружевное,</w:t>
            </w:r>
          </w:p>
          <w:p w:rsidR="00E72BA2" w:rsidRDefault="00E72BA2" w:rsidP="00E408FD">
            <w:pPr>
              <w:shd w:val="clear" w:color="auto" w:fill="FFFFFF"/>
              <w:ind w:left="950" w:hanging="659"/>
            </w:pPr>
            <w:r>
              <w:rPr>
                <w:color w:val="000000"/>
                <w:szCs w:val="26"/>
              </w:rPr>
              <w:t xml:space="preserve">Красные сапожки... </w:t>
            </w:r>
            <w:r>
              <w:rPr>
                <w:i/>
                <w:iCs/>
                <w:color w:val="000000"/>
                <w:szCs w:val="26"/>
              </w:rPr>
              <w:t>(Т. Днепровская)</w:t>
            </w:r>
          </w:p>
          <w:p w:rsidR="00E72BA2" w:rsidRDefault="00E72BA2" w:rsidP="00E408FD"/>
        </w:tc>
      </w:tr>
    </w:tbl>
    <w:p w:rsidR="00E72BA2" w:rsidRDefault="00E72BA2" w:rsidP="00E305FC">
      <w:pPr>
        <w:shd w:val="clear" w:color="auto" w:fill="FFFFFF"/>
        <w:ind w:left="744" w:firstLine="720"/>
      </w:pPr>
    </w:p>
    <w:p w:rsidR="00E72BA2" w:rsidRDefault="00E72BA2" w:rsidP="00E305FC">
      <w:pPr>
        <w:tabs>
          <w:tab w:val="left" w:pos="6285"/>
        </w:tabs>
      </w:pPr>
    </w:p>
    <w:p w:rsidR="00E72BA2" w:rsidRDefault="00E72BA2" w:rsidP="00E305FC"/>
    <w:p w:rsidR="00E72BA2" w:rsidRDefault="00E72BA2" w:rsidP="00E305FC">
      <w:pPr>
        <w:sectPr w:rsidR="00E72BA2">
          <w:pgSz w:w="11909" w:h="16834"/>
          <w:pgMar w:top="1301" w:right="360" w:bottom="360" w:left="792" w:header="720" w:footer="720" w:gutter="0"/>
          <w:cols w:space="60"/>
          <w:noEndnote/>
        </w:sectPr>
      </w:pPr>
    </w:p>
    <w:p w:rsidR="00E72BA2" w:rsidRDefault="00E72BA2" w:rsidP="00E305FC">
      <w:pPr>
        <w:shd w:val="clear" w:color="auto" w:fill="FFFFFF"/>
        <w:ind w:left="3173" w:firstLine="720"/>
      </w:pPr>
      <w:r>
        <w:rPr>
          <w:b/>
          <w:bCs/>
          <w:color w:val="000000"/>
          <w:szCs w:val="26"/>
        </w:rPr>
        <w:t>ТЕМА «ПРОДУКТЫ ПИТАНИЯ»</w:t>
      </w:r>
    </w:p>
    <w:p w:rsidR="00E72BA2" w:rsidRDefault="00E72BA2" w:rsidP="00E305FC">
      <w:pPr>
        <w:shd w:val="clear" w:color="auto" w:fill="FFFFFF"/>
        <w:ind w:left="418" w:firstLine="149"/>
      </w:pPr>
      <w:r>
        <w:rPr>
          <w:color w:val="000000"/>
          <w:szCs w:val="26"/>
        </w:rPr>
        <w:t>1. Рассмотри картинки.</w:t>
      </w:r>
    </w:p>
    <w:p w:rsidR="00E72BA2" w:rsidRDefault="00E72BA2" w:rsidP="00E305FC">
      <w:pPr>
        <w:shd w:val="clear" w:color="auto" w:fill="FFFFFF"/>
        <w:ind w:firstLine="720"/>
      </w:pPr>
      <w:r>
        <w:rPr>
          <w:color w:val="000000"/>
          <w:szCs w:val="26"/>
        </w:rPr>
        <w:t>Как ты думаешь, в какой магазин отправились Наташа и Саша?</w:t>
      </w:r>
    </w:p>
    <w:p w:rsidR="00E72BA2" w:rsidRDefault="00E72BA2" w:rsidP="00E305FC">
      <w:pPr>
        <w:shd w:val="clear" w:color="auto" w:fill="FFFFFF"/>
        <w:ind w:right="461" w:firstLine="720"/>
      </w:pPr>
      <w:r>
        <w:rPr>
          <w:color w:val="000000"/>
          <w:szCs w:val="26"/>
        </w:rPr>
        <w:t>Скажи, что должен был купить Саша, а что надо было купить Наташе. Как это все назвать одним словом?</w:t>
      </w:r>
    </w:p>
    <w:p w:rsidR="00E72BA2" w:rsidRDefault="00E72BA2" w:rsidP="00E305FC">
      <w:pPr>
        <w:shd w:val="clear" w:color="auto" w:fill="FFFFFF"/>
        <w:ind w:right="1843" w:firstLine="720"/>
      </w:pPr>
      <w:r>
        <w:rPr>
          <w:color w:val="000000"/>
          <w:szCs w:val="26"/>
        </w:rPr>
        <w:t xml:space="preserve">Все ли дети сделали так, как надо? Скажи, что они сделали не так. Составь предложения по схеме. Например: </w:t>
      </w:r>
      <w:r>
        <w:rPr>
          <w:i/>
          <w:iCs/>
          <w:color w:val="000000"/>
          <w:szCs w:val="26"/>
        </w:rPr>
        <w:t>Наташа купила бублики.</w:t>
      </w:r>
    </w:p>
    <w:p w:rsidR="00E72BA2" w:rsidRDefault="00E72BA2" w:rsidP="00E305FC">
      <w:pPr>
        <w:ind w:left="110" w:firstLine="720"/>
        <w:rPr>
          <w:szCs w:val="24"/>
        </w:rPr>
      </w:pPr>
      <w:r w:rsidRPr="00DE13E0">
        <w:rPr>
          <w:noProof/>
          <w:szCs w:val="24"/>
        </w:rPr>
        <w:pict>
          <v:shape id="Рисунок 138" o:spid="_x0000_i1052" type="#_x0000_t75" style="width:448.5pt;height:279.75pt;visibility:visible">
            <v:imagedata r:id="rId34" o:title=""/>
          </v:shape>
        </w:pict>
      </w:r>
    </w:p>
    <w:p w:rsidR="00E72BA2" w:rsidRDefault="00E72BA2" w:rsidP="00E305FC">
      <w:pPr>
        <w:shd w:val="clear" w:color="auto" w:fill="FFFFFF"/>
        <w:ind w:right="461" w:firstLine="720"/>
      </w:pPr>
      <w:r>
        <w:rPr>
          <w:color w:val="000000"/>
          <w:szCs w:val="26"/>
        </w:rPr>
        <w:t>2. Перед тобой баранки, сушки и рогалики. Посчитай, сколько всего баранок, сколь</w:t>
      </w:r>
      <w:r>
        <w:rPr>
          <w:color w:val="000000"/>
          <w:szCs w:val="26"/>
        </w:rPr>
        <w:softHyphen/>
        <w:t>ко сушек и сколько рогаликов на рисунке.</w:t>
      </w:r>
    </w:p>
    <w:p w:rsidR="00E72BA2" w:rsidRDefault="00E72BA2" w:rsidP="00E305FC">
      <w:pPr>
        <w:shd w:val="clear" w:color="auto" w:fill="FFFFFF"/>
        <w:ind w:left="384" w:firstLine="720"/>
      </w:pPr>
      <w:r>
        <w:rPr>
          <w:color w:val="000000"/>
          <w:szCs w:val="26"/>
        </w:rPr>
        <w:t>Выполни штриховку рисунков, как предложено.</w:t>
      </w:r>
    </w:p>
    <w:p w:rsidR="00E72BA2" w:rsidRDefault="00E72BA2" w:rsidP="00E305FC">
      <w:pPr>
        <w:ind w:left="547" w:right="1171" w:firstLine="720"/>
        <w:jc w:val="center"/>
        <w:rPr>
          <w:szCs w:val="24"/>
        </w:rPr>
      </w:pPr>
      <w:r w:rsidRPr="00DE13E0">
        <w:rPr>
          <w:noProof/>
          <w:szCs w:val="24"/>
        </w:rPr>
        <w:pict>
          <v:shape id="Рисунок 139" o:spid="_x0000_i1053" type="#_x0000_t75" style="width:366.75pt;height:2in;visibility:visible">
            <v:imagedata r:id="rId35" o:title=""/>
          </v:shape>
        </w:pict>
      </w:r>
    </w:p>
    <w:p w:rsidR="00E72BA2" w:rsidRDefault="00E72BA2" w:rsidP="00E305FC">
      <w:pPr>
        <w:tabs>
          <w:tab w:val="left" w:pos="-4678"/>
        </w:tabs>
      </w:pPr>
      <w:r>
        <w:tab/>
      </w:r>
      <w:r>
        <w:rPr>
          <w:color w:val="000000"/>
          <w:szCs w:val="26"/>
        </w:rPr>
        <w:t>3. Игра «Четвертый лишний».</w:t>
      </w:r>
    </w:p>
    <w:p w:rsidR="00E72BA2" w:rsidRDefault="00E72BA2" w:rsidP="00E305FC">
      <w:pPr>
        <w:shd w:val="clear" w:color="auto" w:fill="FFFFFF"/>
        <w:ind w:left="610" w:firstLine="720"/>
      </w:pPr>
      <w:r>
        <w:rPr>
          <w:color w:val="000000"/>
          <w:szCs w:val="26"/>
        </w:rPr>
        <w:t>Рассмотри два ряда продуктов.</w:t>
      </w:r>
    </w:p>
    <w:p w:rsidR="00E72BA2" w:rsidRDefault="00E72BA2" w:rsidP="00E305FC">
      <w:pPr>
        <w:shd w:val="clear" w:color="auto" w:fill="FFFFFF"/>
        <w:ind w:left="610" w:firstLine="720"/>
      </w:pPr>
      <w:r>
        <w:rPr>
          <w:color w:val="000000"/>
          <w:szCs w:val="26"/>
        </w:rPr>
        <w:t>Какой продукт в каждом ряду лишний, не подходит к остальным? Почему?</w:t>
      </w:r>
    </w:p>
    <w:p w:rsidR="00E72BA2" w:rsidRDefault="00E72BA2" w:rsidP="00E305FC">
      <w:pPr>
        <w:shd w:val="clear" w:color="auto" w:fill="FFFFFF"/>
        <w:ind w:left="610" w:firstLine="720"/>
      </w:pPr>
      <w:r>
        <w:rPr>
          <w:color w:val="000000"/>
          <w:szCs w:val="26"/>
        </w:rPr>
        <w:t>Раскрась все картинки, кроме лишних.</w:t>
      </w:r>
    </w:p>
    <w:p w:rsidR="00E72BA2" w:rsidRDefault="00E72BA2" w:rsidP="00E305FC">
      <w:pPr>
        <w:shd w:val="clear" w:color="auto" w:fill="FFFFFF"/>
        <w:ind w:left="610" w:firstLine="720"/>
      </w:pPr>
      <w:r>
        <w:rPr>
          <w:color w:val="000000"/>
          <w:szCs w:val="26"/>
        </w:rPr>
        <w:t>Назови, какие ты еще знаешь молочные, хлебобулочные и мясные продукты?</w:t>
      </w:r>
    </w:p>
    <w:p w:rsidR="00E72BA2" w:rsidRDefault="00E72BA2" w:rsidP="00E305FC">
      <w:pPr>
        <w:ind w:left="91" w:right="29" w:firstLine="720"/>
        <w:rPr>
          <w:szCs w:val="24"/>
        </w:rPr>
      </w:pPr>
      <w:r w:rsidRPr="00DE13E0">
        <w:rPr>
          <w:noProof/>
          <w:szCs w:val="24"/>
        </w:rPr>
        <w:pict>
          <v:shape id="Рисунок 140" o:spid="_x0000_i1054" type="#_x0000_t75" style="width:401.25pt;height:75pt;visibility:visible">
            <v:imagedata r:id="rId36" o:title=""/>
          </v:shape>
        </w:pict>
      </w:r>
    </w:p>
    <w:p w:rsidR="00E72BA2" w:rsidRDefault="00E72BA2" w:rsidP="00E305FC">
      <w:pPr>
        <w:ind w:firstLine="720"/>
        <w:rPr>
          <w:szCs w:val="24"/>
        </w:rPr>
      </w:pPr>
      <w:r w:rsidRPr="00DE13E0">
        <w:rPr>
          <w:noProof/>
          <w:szCs w:val="24"/>
        </w:rPr>
        <w:pict>
          <v:shape id="Рисунок 141" o:spid="_x0000_i1055" type="#_x0000_t75" style="width:401.25pt;height:75pt;visibility:visible">
            <v:imagedata r:id="rId37" o:title=""/>
          </v:shape>
        </w:pict>
      </w:r>
    </w:p>
    <w:p w:rsidR="00E72BA2" w:rsidRDefault="00E72BA2" w:rsidP="00E305FC">
      <w:pPr>
        <w:shd w:val="clear" w:color="auto" w:fill="FFFFFF"/>
        <w:ind w:left="202"/>
        <w:rPr>
          <w:color w:val="000000"/>
          <w:szCs w:val="26"/>
        </w:rPr>
      </w:pPr>
    </w:p>
    <w:p w:rsidR="00E72BA2" w:rsidRDefault="00E72BA2" w:rsidP="00E305FC">
      <w:pPr>
        <w:shd w:val="clear" w:color="auto" w:fill="FFFFFF"/>
        <w:ind w:left="202" w:firstLine="365"/>
        <w:rPr>
          <w:color w:val="000000"/>
          <w:szCs w:val="26"/>
        </w:rPr>
      </w:pPr>
    </w:p>
    <w:p w:rsidR="00E72BA2" w:rsidRDefault="00E72BA2" w:rsidP="00E305FC">
      <w:pPr>
        <w:shd w:val="clear" w:color="auto" w:fill="FFFFFF"/>
        <w:ind w:left="202" w:firstLine="365"/>
      </w:pPr>
      <w:r>
        <w:rPr>
          <w:color w:val="000000"/>
          <w:szCs w:val="26"/>
        </w:rPr>
        <w:t>4. Перед тобой три ряда продуктов питания. Назови их. Все продукты расположены по величине: сначала самый большой, потом поменьше, еще меньше и совсем маленький. Подумай и нарисуй под продуктами питания схемы, как показано на образце.</w:t>
      </w:r>
    </w:p>
    <w:p w:rsidR="00E72BA2" w:rsidRDefault="00E72BA2" w:rsidP="00E305FC">
      <w:pPr>
        <w:ind w:left="19" w:right="134" w:firstLine="720"/>
        <w:jc w:val="center"/>
        <w:rPr>
          <w:szCs w:val="24"/>
        </w:rPr>
      </w:pPr>
      <w:r w:rsidRPr="00DE13E0">
        <w:rPr>
          <w:noProof/>
          <w:szCs w:val="24"/>
        </w:rPr>
        <w:pict>
          <v:shape id="Рисунок 142" o:spid="_x0000_i1056" type="#_x0000_t75" style="width:374.25pt;height:236.25pt;visibility:visible">
            <v:imagedata r:id="rId38" o:title=""/>
          </v:shape>
        </w:pict>
      </w:r>
    </w:p>
    <w:p w:rsidR="00E72BA2" w:rsidRDefault="00E72BA2" w:rsidP="00E305FC">
      <w:pPr>
        <w:shd w:val="clear" w:color="auto" w:fill="FFFFFF"/>
        <w:ind w:left="418" w:firstLine="149"/>
      </w:pPr>
      <w:r>
        <w:rPr>
          <w:color w:val="000000"/>
          <w:szCs w:val="26"/>
        </w:rPr>
        <w:t>5. Игра «Какую кашу съел Петя?».</w:t>
      </w:r>
    </w:p>
    <w:p w:rsidR="00E72BA2" w:rsidRDefault="00E72BA2" w:rsidP="00E305FC">
      <w:pPr>
        <w:shd w:val="clear" w:color="auto" w:fill="FFFFFF"/>
        <w:ind w:firstLine="720"/>
      </w:pPr>
      <w:r>
        <w:rPr>
          <w:color w:val="000000"/>
          <w:szCs w:val="26"/>
        </w:rPr>
        <w:t xml:space="preserve">Ответь, как называется каша из гречки, овсянки, перловки, риса, гороха, пшена. Составь предложения по схеме. Например: </w:t>
      </w:r>
      <w:r>
        <w:rPr>
          <w:i/>
          <w:iCs/>
          <w:color w:val="000000"/>
          <w:szCs w:val="26"/>
        </w:rPr>
        <w:t>Петя съел гречневую кашу.</w:t>
      </w:r>
    </w:p>
    <w:p w:rsidR="00E72BA2" w:rsidRDefault="00E72BA2" w:rsidP="00E305FC">
      <w:pPr>
        <w:ind w:left="19" w:right="134" w:hanging="19"/>
        <w:jc w:val="center"/>
        <w:rPr>
          <w:szCs w:val="24"/>
        </w:rPr>
      </w:pPr>
      <w:r w:rsidRPr="00DE13E0">
        <w:rPr>
          <w:noProof/>
          <w:szCs w:val="24"/>
        </w:rPr>
        <w:pict>
          <v:shape id="Рисунок 143" o:spid="_x0000_i1057" type="#_x0000_t75" style="width:379.5pt;height:42.75pt;visibility:visible">
            <v:imagedata r:id="rId39" o:title=""/>
          </v:shape>
        </w:pict>
      </w:r>
    </w:p>
    <w:p w:rsidR="00E72BA2" w:rsidRDefault="00E72BA2" w:rsidP="00E305FC">
      <w:pPr>
        <w:ind w:left="19" w:right="134" w:firstLine="720"/>
        <w:rPr>
          <w:szCs w:val="24"/>
        </w:rPr>
      </w:pPr>
    </w:p>
    <w:p w:rsidR="00E72BA2" w:rsidRDefault="00E72BA2" w:rsidP="00E305FC">
      <w:pPr>
        <w:ind w:left="19" w:right="134" w:hanging="19"/>
        <w:jc w:val="center"/>
        <w:rPr>
          <w:szCs w:val="24"/>
        </w:rPr>
      </w:pPr>
      <w:r w:rsidRPr="00DE13E0">
        <w:rPr>
          <w:noProof/>
          <w:szCs w:val="24"/>
        </w:rPr>
        <w:pict>
          <v:shape id="Рисунок 144" o:spid="_x0000_i1058" type="#_x0000_t75" style="width:379.5pt;height:42.75pt;visibility:visible">
            <v:imagedata r:id="rId39" o:title=""/>
          </v:shape>
        </w:pict>
      </w:r>
      <w:r w:rsidRPr="00DE13E0">
        <w:rPr>
          <w:noProof/>
          <w:szCs w:val="24"/>
        </w:rPr>
        <w:pict>
          <v:shape id="Рисунок 145" o:spid="_x0000_i1059" type="#_x0000_t75" style="width:379.5pt;height:42.75pt;visibility:visible">
            <v:imagedata r:id="rId39" o:title=""/>
          </v:shape>
        </w:pict>
      </w:r>
      <w:r w:rsidRPr="00DE13E0">
        <w:rPr>
          <w:noProof/>
          <w:szCs w:val="24"/>
        </w:rPr>
        <w:pict>
          <v:shape id="Рисунок 146" o:spid="_x0000_i1060" type="#_x0000_t75" style="width:379.5pt;height:42.75pt;visibility:visible">
            <v:imagedata r:id="rId39" o:title=""/>
          </v:shape>
        </w:pict>
      </w:r>
      <w:r w:rsidRPr="00DE13E0">
        <w:rPr>
          <w:noProof/>
          <w:szCs w:val="24"/>
        </w:rPr>
        <w:pict>
          <v:shape id="Рисунок 147" o:spid="_x0000_i1061" type="#_x0000_t75" style="width:379.5pt;height:42.75pt;visibility:visible">
            <v:imagedata r:id="rId39" o:title=""/>
          </v:shape>
        </w:pict>
      </w:r>
    </w:p>
    <w:p w:rsidR="00E72BA2" w:rsidRDefault="00E72BA2" w:rsidP="00E305FC">
      <w:pPr>
        <w:shd w:val="clear" w:color="auto" w:fill="FFFFFF"/>
        <w:ind w:left="485" w:firstLine="82"/>
      </w:pPr>
      <w:r>
        <w:rPr>
          <w:color w:val="000000"/>
          <w:szCs w:val="26"/>
        </w:rPr>
        <w:t>6. Игра «Четвертый лишний».</w:t>
      </w:r>
    </w:p>
    <w:p w:rsidR="00E72BA2" w:rsidRDefault="00E72BA2" w:rsidP="00E305FC">
      <w:pPr>
        <w:shd w:val="clear" w:color="auto" w:fill="FFFFFF"/>
        <w:ind w:left="86" w:firstLine="720"/>
      </w:pPr>
      <w:r>
        <w:rPr>
          <w:color w:val="000000"/>
          <w:szCs w:val="26"/>
        </w:rPr>
        <w:t>Послушай внимательно слова и определи, какое слово в каждом ряду лишнее. Объяс</w:t>
      </w:r>
      <w:r>
        <w:rPr>
          <w:color w:val="000000"/>
          <w:szCs w:val="26"/>
        </w:rPr>
        <w:softHyphen/>
        <w:t>ни, почему оно лишнее.</w:t>
      </w:r>
    </w:p>
    <w:p w:rsidR="00E72BA2" w:rsidRDefault="00E72BA2" w:rsidP="00E305FC">
      <w:pPr>
        <w:ind w:left="19" w:right="134" w:firstLine="720"/>
        <w:rPr>
          <w:szCs w:val="24"/>
        </w:rPr>
      </w:pPr>
      <w:r>
        <w:rPr>
          <w:color w:val="000000"/>
          <w:szCs w:val="26"/>
        </w:rPr>
        <w:t>Хлеб, чай, кофе, компот, морс.</w:t>
      </w:r>
    </w:p>
    <w:p w:rsidR="00E72BA2" w:rsidRDefault="00E72BA2" w:rsidP="00E305FC">
      <w:pPr>
        <w:shd w:val="clear" w:color="auto" w:fill="FFFFFF"/>
        <w:ind w:left="490" w:right="5990" w:firstLine="219"/>
        <w:rPr>
          <w:color w:val="000000"/>
          <w:szCs w:val="26"/>
        </w:rPr>
      </w:pPr>
      <w:r>
        <w:rPr>
          <w:color w:val="000000"/>
          <w:szCs w:val="26"/>
        </w:rPr>
        <w:t xml:space="preserve">Какао, молоко, торт, кефир. </w:t>
      </w:r>
    </w:p>
    <w:p w:rsidR="00E72BA2" w:rsidRDefault="00E72BA2" w:rsidP="00E305FC">
      <w:pPr>
        <w:shd w:val="clear" w:color="auto" w:fill="FFFFFF"/>
        <w:ind w:left="490" w:right="5990" w:firstLine="219"/>
      </w:pPr>
      <w:r>
        <w:rPr>
          <w:color w:val="000000"/>
          <w:szCs w:val="26"/>
        </w:rPr>
        <w:t>Мусс, лимонад, кисель, вафли.</w:t>
      </w:r>
    </w:p>
    <w:p w:rsidR="00E72BA2" w:rsidRDefault="00E72BA2" w:rsidP="00E305FC">
      <w:pPr>
        <w:ind w:left="19" w:right="134" w:firstLine="720"/>
        <w:rPr>
          <w:szCs w:val="24"/>
        </w:rPr>
      </w:pPr>
    </w:p>
    <w:p w:rsidR="00E72BA2" w:rsidRDefault="00E72BA2" w:rsidP="00E305FC">
      <w:pPr>
        <w:ind w:left="19" w:right="134" w:firstLine="720"/>
        <w:rPr>
          <w:szCs w:val="24"/>
        </w:rPr>
      </w:pPr>
    </w:p>
    <w:p w:rsidR="00E72BA2" w:rsidRDefault="00E72BA2" w:rsidP="00E305FC">
      <w:pPr>
        <w:ind w:left="19" w:right="134" w:firstLine="720"/>
        <w:rPr>
          <w:szCs w:val="24"/>
        </w:rPr>
        <w:sectPr w:rsidR="00E72BA2">
          <w:pgSz w:w="11909" w:h="16834"/>
          <w:pgMar w:top="1277" w:right="360" w:bottom="360" w:left="1003" w:header="720" w:footer="720" w:gutter="0"/>
          <w:cols w:space="60"/>
          <w:noEndnote/>
        </w:sectPr>
      </w:pPr>
    </w:p>
    <w:tbl>
      <w:tblPr>
        <w:tblW w:w="0" w:type="auto"/>
        <w:tblInd w:w="852" w:type="dxa"/>
        <w:tblLook w:val="0000"/>
      </w:tblPr>
      <w:tblGrid>
        <w:gridCol w:w="4800"/>
        <w:gridCol w:w="4800"/>
      </w:tblGrid>
      <w:tr w:rsidR="00E72BA2" w:rsidTr="00E408FD">
        <w:trPr>
          <w:trHeight w:val="120"/>
        </w:trPr>
        <w:tc>
          <w:tcPr>
            <w:tcW w:w="4800" w:type="dxa"/>
          </w:tcPr>
          <w:p w:rsidR="00E72BA2" w:rsidRDefault="00E72BA2" w:rsidP="00E408FD">
            <w:pPr>
              <w:shd w:val="clear" w:color="auto" w:fill="FFFFFF"/>
              <w:ind w:left="282"/>
            </w:pPr>
            <w:r>
              <w:rPr>
                <w:b/>
                <w:bCs/>
                <w:color w:val="000000"/>
                <w:szCs w:val="30"/>
              </w:rPr>
              <w:t>Загадки</w:t>
            </w:r>
          </w:p>
          <w:p w:rsidR="00E72BA2" w:rsidRDefault="00E72BA2" w:rsidP="00E408FD">
            <w:pPr>
              <w:shd w:val="clear" w:color="auto" w:fill="FFFFFF"/>
              <w:ind w:left="282"/>
            </w:pPr>
            <w:r>
              <w:rPr>
                <w:color w:val="000000"/>
                <w:szCs w:val="26"/>
              </w:rPr>
              <w:t>Маленькое, сдобное</w:t>
            </w:r>
          </w:p>
          <w:p w:rsidR="00E72BA2" w:rsidRDefault="00E72BA2" w:rsidP="00E408FD">
            <w:pPr>
              <w:shd w:val="clear" w:color="auto" w:fill="FFFFFF"/>
              <w:ind w:left="282"/>
            </w:pPr>
            <w:r>
              <w:rPr>
                <w:color w:val="000000"/>
                <w:szCs w:val="26"/>
              </w:rPr>
              <w:t>Колесико съедобное.</w:t>
            </w:r>
          </w:p>
          <w:p w:rsidR="00E72BA2" w:rsidRDefault="00E72BA2" w:rsidP="00E408FD">
            <w:pPr>
              <w:shd w:val="clear" w:color="auto" w:fill="FFFFFF"/>
              <w:ind w:left="282"/>
            </w:pPr>
            <w:r>
              <w:rPr>
                <w:color w:val="000000"/>
                <w:szCs w:val="26"/>
              </w:rPr>
              <w:t>Я одна его не ем,</w:t>
            </w:r>
          </w:p>
          <w:p w:rsidR="00E72BA2" w:rsidRDefault="00E72BA2" w:rsidP="00E408FD">
            <w:pPr>
              <w:shd w:val="clear" w:color="auto" w:fill="FFFFFF"/>
              <w:ind w:left="282"/>
            </w:pPr>
            <w:r>
              <w:rPr>
                <w:color w:val="000000"/>
                <w:szCs w:val="26"/>
              </w:rPr>
              <w:t xml:space="preserve">Разделю ребятам всем. </w:t>
            </w:r>
            <w:r>
              <w:rPr>
                <w:i/>
                <w:iCs/>
                <w:color w:val="000000"/>
                <w:szCs w:val="26"/>
              </w:rPr>
              <w:t>(Бублик)</w:t>
            </w:r>
          </w:p>
          <w:p w:rsidR="00E72BA2" w:rsidRDefault="00E72BA2" w:rsidP="00E408FD">
            <w:pPr>
              <w:shd w:val="clear" w:color="auto" w:fill="FFFFFF"/>
              <w:ind w:left="282" w:right="3226"/>
              <w:rPr>
                <w:color w:val="000000"/>
                <w:szCs w:val="26"/>
              </w:rPr>
            </w:pPr>
          </w:p>
          <w:p w:rsidR="00E72BA2" w:rsidRDefault="00E72BA2" w:rsidP="00E408FD">
            <w:pPr>
              <w:shd w:val="clear" w:color="auto" w:fill="FFFFFF"/>
              <w:ind w:right="148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Отгадать легко и быстро: </w:t>
            </w:r>
          </w:p>
          <w:p w:rsidR="00E72BA2" w:rsidRDefault="00E72BA2" w:rsidP="00E408FD">
            <w:pPr>
              <w:shd w:val="clear" w:color="auto" w:fill="FFFFFF"/>
              <w:ind w:right="148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Мягкий, пышный и душистый, </w:t>
            </w:r>
          </w:p>
          <w:p w:rsidR="00E72BA2" w:rsidRDefault="00E72BA2" w:rsidP="00E408FD">
            <w:pPr>
              <w:shd w:val="clear" w:color="auto" w:fill="FFFFFF"/>
              <w:ind w:right="148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Он и черный, он и белый, </w:t>
            </w:r>
          </w:p>
          <w:p w:rsidR="00E72BA2" w:rsidRDefault="00E72BA2" w:rsidP="00E408FD">
            <w:pPr>
              <w:shd w:val="clear" w:color="auto" w:fill="FFFFFF"/>
              <w:ind w:right="148"/>
            </w:pPr>
            <w:r>
              <w:rPr>
                <w:color w:val="000000"/>
                <w:szCs w:val="26"/>
              </w:rPr>
              <w:t xml:space="preserve">А бывает подгорелый. </w:t>
            </w:r>
            <w:r>
              <w:rPr>
                <w:i/>
                <w:iCs/>
                <w:color w:val="000000"/>
                <w:szCs w:val="26"/>
              </w:rPr>
              <w:t>(Хлеб)</w:t>
            </w:r>
          </w:p>
          <w:p w:rsidR="00E72BA2" w:rsidRDefault="00E72BA2" w:rsidP="00E408FD">
            <w:pPr>
              <w:shd w:val="clear" w:color="auto" w:fill="FFFFFF"/>
              <w:ind w:left="282" w:right="148"/>
              <w:rPr>
                <w:color w:val="000000"/>
                <w:szCs w:val="26"/>
              </w:rPr>
            </w:pPr>
          </w:p>
          <w:p w:rsidR="00E72BA2" w:rsidRDefault="00E72BA2" w:rsidP="00E408FD">
            <w:pPr>
              <w:shd w:val="clear" w:color="auto" w:fill="FFFFFF"/>
              <w:ind w:right="148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Что на сковородку наливают </w:t>
            </w:r>
          </w:p>
          <w:p w:rsidR="00E72BA2" w:rsidRDefault="00E72BA2" w:rsidP="00E408FD">
            <w:pPr>
              <w:shd w:val="clear" w:color="auto" w:fill="FFFFFF"/>
              <w:ind w:right="148"/>
            </w:pPr>
            <w:r>
              <w:rPr>
                <w:color w:val="000000"/>
                <w:szCs w:val="26"/>
              </w:rPr>
              <w:t xml:space="preserve">Да вчетверо сгибают? </w:t>
            </w:r>
            <w:r>
              <w:rPr>
                <w:i/>
                <w:iCs/>
                <w:color w:val="000000"/>
                <w:szCs w:val="26"/>
              </w:rPr>
              <w:t>(Блин)</w:t>
            </w:r>
          </w:p>
          <w:p w:rsidR="00E72BA2" w:rsidRDefault="00E72BA2" w:rsidP="00E408FD">
            <w:pPr>
              <w:shd w:val="clear" w:color="auto" w:fill="FFFFFF"/>
              <w:ind w:left="282" w:right="148"/>
              <w:rPr>
                <w:color w:val="000000"/>
                <w:szCs w:val="26"/>
              </w:rPr>
            </w:pPr>
          </w:p>
          <w:p w:rsidR="00E72BA2" w:rsidRDefault="00E72BA2" w:rsidP="00E408FD">
            <w:pPr>
              <w:shd w:val="clear" w:color="auto" w:fill="FFFFFF"/>
              <w:ind w:right="148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Сидит на ложке, </w:t>
            </w:r>
          </w:p>
          <w:p w:rsidR="00E72BA2" w:rsidRDefault="00E72BA2" w:rsidP="00E408FD">
            <w:pPr>
              <w:shd w:val="clear" w:color="auto" w:fill="FFFFFF"/>
              <w:ind w:right="148"/>
            </w:pPr>
            <w:r>
              <w:rPr>
                <w:color w:val="000000"/>
                <w:szCs w:val="26"/>
              </w:rPr>
              <w:t xml:space="preserve">Свесив ножки. </w:t>
            </w:r>
            <w:r>
              <w:rPr>
                <w:i/>
                <w:iCs/>
                <w:color w:val="000000"/>
                <w:szCs w:val="26"/>
              </w:rPr>
              <w:t>(Лапша)</w:t>
            </w:r>
          </w:p>
          <w:p w:rsidR="00E72BA2" w:rsidRDefault="00E72BA2" w:rsidP="00E408FD">
            <w:pPr>
              <w:shd w:val="clear" w:color="auto" w:fill="FFFFFF"/>
              <w:ind w:left="282"/>
              <w:rPr>
                <w:color w:val="000000"/>
                <w:szCs w:val="26"/>
              </w:rPr>
            </w:pPr>
          </w:p>
          <w:p w:rsidR="00E72BA2" w:rsidRDefault="00E72BA2" w:rsidP="00E408FD">
            <w:pPr>
              <w:shd w:val="clear" w:color="auto" w:fill="FFFFFF"/>
            </w:pPr>
            <w:r>
              <w:rPr>
                <w:color w:val="000000"/>
                <w:szCs w:val="26"/>
              </w:rPr>
              <w:t>В руке у Танечки — зима в стаканчике.</w:t>
            </w:r>
          </w:p>
          <w:p w:rsidR="00E72BA2" w:rsidRDefault="00E72BA2" w:rsidP="00E408FD">
            <w:pPr>
              <w:shd w:val="clear" w:color="auto" w:fill="FFFFFF"/>
            </w:pPr>
            <w:r>
              <w:rPr>
                <w:color w:val="000000"/>
                <w:szCs w:val="26"/>
              </w:rPr>
              <w:t xml:space="preserve">В руке у Галочки — зима на палочке. </w:t>
            </w:r>
            <w:r>
              <w:rPr>
                <w:i/>
                <w:iCs/>
                <w:color w:val="000000"/>
                <w:szCs w:val="26"/>
              </w:rPr>
              <w:t>(Мороженое)</w:t>
            </w:r>
          </w:p>
          <w:p w:rsidR="00E72BA2" w:rsidRDefault="00E72BA2" w:rsidP="00E408FD">
            <w:pPr>
              <w:shd w:val="clear" w:color="auto" w:fill="FFFFFF"/>
              <w:ind w:left="282"/>
              <w:rPr>
                <w:color w:val="000000"/>
                <w:szCs w:val="26"/>
              </w:rPr>
            </w:pPr>
          </w:p>
          <w:p w:rsidR="00E72BA2" w:rsidRDefault="00E72BA2" w:rsidP="00E408FD">
            <w:pPr>
              <w:shd w:val="clear" w:color="auto" w:fill="FFFFFF"/>
            </w:pPr>
            <w:r>
              <w:rPr>
                <w:color w:val="000000"/>
                <w:szCs w:val="26"/>
              </w:rPr>
              <w:t>Может и разбиться, может и свариться,</w:t>
            </w:r>
          </w:p>
          <w:p w:rsidR="00E72BA2" w:rsidRDefault="00E72BA2" w:rsidP="00E408FD">
            <w:pPr>
              <w:shd w:val="clear" w:color="auto" w:fill="FFFFFF"/>
            </w:pPr>
            <w:r>
              <w:rPr>
                <w:color w:val="000000"/>
                <w:szCs w:val="26"/>
              </w:rPr>
              <w:t xml:space="preserve">Если хочешь, в птицу может превратиться. </w:t>
            </w:r>
            <w:r>
              <w:rPr>
                <w:i/>
                <w:iCs/>
                <w:color w:val="000000"/>
                <w:szCs w:val="26"/>
              </w:rPr>
              <w:t>(Яйцо)</w:t>
            </w:r>
          </w:p>
          <w:p w:rsidR="00E72BA2" w:rsidRDefault="00E72BA2" w:rsidP="00E408FD">
            <w:pPr>
              <w:shd w:val="clear" w:color="auto" w:fill="FFFFFF"/>
              <w:ind w:left="282"/>
              <w:rPr>
                <w:color w:val="000000"/>
                <w:szCs w:val="26"/>
              </w:rPr>
            </w:pPr>
          </w:p>
          <w:p w:rsidR="00E72BA2" w:rsidRDefault="00E72BA2" w:rsidP="00E408FD">
            <w:pPr>
              <w:shd w:val="clear" w:color="auto" w:fill="FFFFFF"/>
            </w:pPr>
            <w:r>
              <w:rPr>
                <w:color w:val="000000"/>
                <w:szCs w:val="26"/>
              </w:rPr>
              <w:t>Бел, как снег, в чести у всех.</w:t>
            </w:r>
          </w:p>
          <w:p w:rsidR="00E72BA2" w:rsidRDefault="00E72BA2" w:rsidP="00E408FD">
            <w:pPr>
              <w:shd w:val="clear" w:color="auto" w:fill="FFFFFF"/>
            </w:pPr>
            <w:r>
              <w:rPr>
                <w:color w:val="000000"/>
                <w:szCs w:val="26"/>
              </w:rPr>
              <w:t xml:space="preserve">В рот попал — там и пропал. </w:t>
            </w:r>
            <w:r>
              <w:rPr>
                <w:i/>
                <w:iCs/>
                <w:color w:val="000000"/>
                <w:szCs w:val="26"/>
              </w:rPr>
              <w:t>(Сахар)</w:t>
            </w:r>
          </w:p>
          <w:p w:rsidR="00E72BA2" w:rsidRDefault="00E72BA2" w:rsidP="00E408FD">
            <w:pPr>
              <w:shd w:val="clear" w:color="auto" w:fill="FFFFFF"/>
              <w:ind w:left="282"/>
              <w:rPr>
                <w:color w:val="000000"/>
                <w:szCs w:val="26"/>
              </w:rPr>
            </w:pPr>
          </w:p>
          <w:p w:rsidR="00E72BA2" w:rsidRDefault="00E72BA2" w:rsidP="00E408FD">
            <w:pPr>
              <w:shd w:val="clear" w:color="auto" w:fill="FFFFFF"/>
            </w:pPr>
            <w:r>
              <w:rPr>
                <w:color w:val="000000"/>
                <w:szCs w:val="26"/>
              </w:rPr>
              <w:t>Отдельно — я не так вкусна,</w:t>
            </w:r>
          </w:p>
          <w:p w:rsidR="00E72BA2" w:rsidRDefault="00E72BA2" w:rsidP="00E408FD">
            <w:pPr>
              <w:shd w:val="clear" w:color="auto" w:fill="FFFFFF"/>
            </w:pPr>
            <w:r>
              <w:rPr>
                <w:color w:val="000000"/>
                <w:szCs w:val="26"/>
              </w:rPr>
              <w:t xml:space="preserve">Но в пище каждому нужна. </w:t>
            </w:r>
            <w:r>
              <w:rPr>
                <w:i/>
                <w:iCs/>
                <w:color w:val="000000"/>
                <w:szCs w:val="26"/>
              </w:rPr>
              <w:t>(Соль)</w:t>
            </w:r>
          </w:p>
          <w:p w:rsidR="00E72BA2" w:rsidRDefault="00E72BA2" w:rsidP="00E408FD">
            <w:pPr>
              <w:shd w:val="clear" w:color="auto" w:fill="FFFFFF"/>
              <w:ind w:left="282"/>
              <w:rPr>
                <w:color w:val="000000"/>
                <w:szCs w:val="26"/>
              </w:rPr>
            </w:pPr>
          </w:p>
          <w:p w:rsidR="00E72BA2" w:rsidRDefault="00E72BA2" w:rsidP="00E408FD">
            <w:pPr>
              <w:shd w:val="clear" w:color="auto" w:fill="FFFFFF"/>
            </w:pPr>
            <w:r>
              <w:rPr>
                <w:color w:val="000000"/>
                <w:szCs w:val="26"/>
              </w:rPr>
              <w:t>Кисленький, приятный,</w:t>
            </w:r>
          </w:p>
          <w:p w:rsidR="00E72BA2" w:rsidRDefault="00E72BA2" w:rsidP="00E408FD">
            <w:pPr>
              <w:shd w:val="clear" w:color="auto" w:fill="FFFFFF"/>
            </w:pPr>
            <w:r>
              <w:rPr>
                <w:color w:val="000000"/>
                <w:szCs w:val="26"/>
              </w:rPr>
              <w:t>Начинается на «К» —</w:t>
            </w:r>
          </w:p>
          <w:p w:rsidR="00E72BA2" w:rsidRDefault="00E72BA2" w:rsidP="00E408FD">
            <w:pPr>
              <w:shd w:val="clear" w:color="auto" w:fill="FFFFFF"/>
              <w:ind w:left="282"/>
              <w:rPr>
                <w:color w:val="000000"/>
                <w:szCs w:val="26"/>
              </w:rPr>
            </w:pPr>
          </w:p>
          <w:p w:rsidR="00E72BA2" w:rsidRDefault="00E72BA2" w:rsidP="00E408FD">
            <w:pPr>
              <w:shd w:val="clear" w:color="auto" w:fill="FFFFFF"/>
            </w:pPr>
            <w:r>
              <w:rPr>
                <w:color w:val="000000"/>
                <w:szCs w:val="26"/>
              </w:rPr>
              <w:t xml:space="preserve">Пьем продукт из молока. </w:t>
            </w:r>
            <w:r>
              <w:rPr>
                <w:i/>
                <w:iCs/>
                <w:color w:val="000000"/>
                <w:szCs w:val="26"/>
              </w:rPr>
              <w:t>(Кефир)</w:t>
            </w:r>
          </w:p>
          <w:p w:rsidR="00E72BA2" w:rsidRDefault="00E72BA2" w:rsidP="00E408FD">
            <w:pPr>
              <w:shd w:val="clear" w:color="auto" w:fill="FFFFFF"/>
            </w:pPr>
            <w:r>
              <w:rPr>
                <w:color w:val="000000"/>
                <w:szCs w:val="26"/>
              </w:rPr>
              <w:t>Жидко, а не вода,</w:t>
            </w:r>
          </w:p>
          <w:p w:rsidR="00E72BA2" w:rsidRDefault="00E72BA2" w:rsidP="00E408FD">
            <w:pPr>
              <w:shd w:val="clear" w:color="auto" w:fill="FFFFFF"/>
            </w:pPr>
            <w:r>
              <w:rPr>
                <w:color w:val="000000"/>
                <w:szCs w:val="26"/>
              </w:rPr>
              <w:t xml:space="preserve">Бело, а не снег. </w:t>
            </w:r>
            <w:r>
              <w:rPr>
                <w:i/>
                <w:iCs/>
                <w:color w:val="000000"/>
                <w:szCs w:val="26"/>
              </w:rPr>
              <w:t>(Молоко)</w:t>
            </w:r>
          </w:p>
          <w:p w:rsidR="00E72BA2" w:rsidRDefault="00E72BA2" w:rsidP="00E408FD"/>
        </w:tc>
        <w:tc>
          <w:tcPr>
            <w:tcW w:w="4800" w:type="dxa"/>
          </w:tcPr>
          <w:p w:rsidR="00E72BA2" w:rsidRDefault="00E72BA2" w:rsidP="00E408FD">
            <w:pPr>
              <w:shd w:val="clear" w:color="auto" w:fill="FFFFFF"/>
              <w:ind w:left="62"/>
            </w:pPr>
            <w:r>
              <w:rPr>
                <w:b/>
                <w:bCs/>
                <w:color w:val="000000"/>
                <w:szCs w:val="34"/>
              </w:rPr>
              <w:t>Стихотворения для заучивания</w:t>
            </w:r>
          </w:p>
          <w:p w:rsidR="00E72BA2" w:rsidRDefault="00E72BA2" w:rsidP="00E408FD">
            <w:pPr>
              <w:shd w:val="clear" w:color="auto" w:fill="FFFFFF"/>
              <w:ind w:left="62"/>
            </w:pPr>
            <w:r>
              <w:rPr>
                <w:color w:val="000000"/>
                <w:szCs w:val="26"/>
              </w:rPr>
              <w:t>В магазин везут продукты,</w:t>
            </w:r>
          </w:p>
          <w:p w:rsidR="00E72BA2" w:rsidRDefault="00E72BA2" w:rsidP="00E408FD">
            <w:pPr>
              <w:shd w:val="clear" w:color="auto" w:fill="FFFFFF"/>
              <w:ind w:left="62"/>
            </w:pPr>
            <w:r>
              <w:rPr>
                <w:color w:val="000000"/>
                <w:szCs w:val="26"/>
              </w:rPr>
              <w:t>Но не овощи, не фрукты.</w:t>
            </w:r>
          </w:p>
          <w:p w:rsidR="00E72BA2" w:rsidRDefault="00E72BA2" w:rsidP="00E408FD">
            <w:pPr>
              <w:shd w:val="clear" w:color="auto" w:fill="FFFFFF"/>
              <w:ind w:left="62"/>
            </w:pPr>
            <w:r>
              <w:rPr>
                <w:color w:val="000000"/>
                <w:szCs w:val="26"/>
              </w:rPr>
              <w:t>Сыр, сметану и творог,</w:t>
            </w:r>
          </w:p>
          <w:p w:rsidR="00E72BA2" w:rsidRDefault="00E72BA2" w:rsidP="00E408FD">
            <w:pPr>
              <w:shd w:val="clear" w:color="auto" w:fill="FFFFFF"/>
              <w:ind w:left="62"/>
            </w:pPr>
            <w:r>
              <w:rPr>
                <w:color w:val="000000"/>
                <w:szCs w:val="26"/>
              </w:rPr>
              <w:t>Глазированный сырок.</w:t>
            </w:r>
          </w:p>
          <w:p w:rsidR="00E72BA2" w:rsidRDefault="00E72BA2" w:rsidP="00E408FD">
            <w:pPr>
              <w:shd w:val="clear" w:color="auto" w:fill="FFFFFF"/>
              <w:ind w:left="62"/>
            </w:pPr>
            <w:r>
              <w:rPr>
                <w:color w:val="000000"/>
                <w:szCs w:val="26"/>
              </w:rPr>
              <w:t>Привезли издалека</w:t>
            </w:r>
          </w:p>
          <w:p w:rsidR="00E72BA2" w:rsidRDefault="00E72BA2" w:rsidP="00E408FD">
            <w:pPr>
              <w:shd w:val="clear" w:color="auto" w:fill="FFFFFF"/>
              <w:ind w:left="62"/>
            </w:pPr>
            <w:r>
              <w:rPr>
                <w:color w:val="000000"/>
                <w:szCs w:val="26"/>
              </w:rPr>
              <w:t>Три бидона молока.</w:t>
            </w:r>
          </w:p>
          <w:p w:rsidR="00E72BA2" w:rsidRDefault="00E72BA2" w:rsidP="00E408FD">
            <w:pPr>
              <w:shd w:val="clear" w:color="auto" w:fill="FFFFFF"/>
              <w:ind w:left="62"/>
            </w:pPr>
            <w:r>
              <w:rPr>
                <w:color w:val="000000"/>
                <w:szCs w:val="26"/>
              </w:rPr>
              <w:t>Очень любят дети наши</w:t>
            </w:r>
          </w:p>
          <w:p w:rsidR="00E72BA2" w:rsidRDefault="00E72BA2" w:rsidP="00E408FD">
            <w:pPr>
              <w:shd w:val="clear" w:color="auto" w:fill="FFFFFF"/>
              <w:ind w:left="62"/>
            </w:pPr>
            <w:r>
              <w:rPr>
                <w:color w:val="000000"/>
                <w:szCs w:val="26"/>
              </w:rPr>
              <w:t>Йогурты и простоквашу.</w:t>
            </w:r>
          </w:p>
          <w:p w:rsidR="00E72BA2" w:rsidRDefault="00E72BA2" w:rsidP="00E408FD">
            <w:pPr>
              <w:shd w:val="clear" w:color="auto" w:fill="FFFFFF"/>
              <w:ind w:left="62"/>
            </w:pPr>
            <w:r>
              <w:rPr>
                <w:color w:val="000000"/>
                <w:szCs w:val="26"/>
              </w:rPr>
              <w:t>Это им полезно очень.</w:t>
            </w:r>
          </w:p>
          <w:p w:rsidR="00E72BA2" w:rsidRDefault="00E72BA2" w:rsidP="00E408FD">
            <w:pPr>
              <w:shd w:val="clear" w:color="auto" w:fill="FFFFFF"/>
              <w:ind w:left="62"/>
            </w:pPr>
            <w:r>
              <w:rPr>
                <w:color w:val="000000"/>
                <w:szCs w:val="26"/>
              </w:rPr>
              <w:t xml:space="preserve">Магазин же наш — молочный. </w:t>
            </w:r>
            <w:r>
              <w:rPr>
                <w:i/>
                <w:iCs/>
                <w:color w:val="000000"/>
                <w:szCs w:val="26"/>
              </w:rPr>
              <w:t>(В. Нищев)</w:t>
            </w:r>
          </w:p>
          <w:p w:rsidR="00E72BA2" w:rsidRDefault="00E72BA2" w:rsidP="00E408FD">
            <w:pPr>
              <w:shd w:val="clear" w:color="auto" w:fill="FFFFFF"/>
              <w:ind w:left="302" w:hanging="142"/>
              <w:rPr>
                <w:color w:val="000000"/>
                <w:szCs w:val="26"/>
              </w:rPr>
            </w:pPr>
          </w:p>
          <w:p w:rsidR="00E72BA2" w:rsidRDefault="00E72BA2" w:rsidP="00E408FD">
            <w:pPr>
              <w:shd w:val="clear" w:color="auto" w:fill="FFFFFF"/>
              <w:ind w:left="302" w:hanging="142"/>
            </w:pPr>
            <w:r>
              <w:rPr>
                <w:color w:val="000000"/>
                <w:szCs w:val="26"/>
              </w:rPr>
              <w:t>Хлеб ржаной, батоны, булки</w:t>
            </w:r>
          </w:p>
          <w:p w:rsidR="00E72BA2" w:rsidRDefault="00E72BA2" w:rsidP="00E408FD">
            <w:pPr>
              <w:shd w:val="clear" w:color="auto" w:fill="FFFFFF"/>
              <w:ind w:left="298" w:hanging="142"/>
            </w:pPr>
            <w:r>
              <w:rPr>
                <w:color w:val="000000"/>
                <w:szCs w:val="26"/>
              </w:rPr>
              <w:t>Не добудешь на прогулке.</w:t>
            </w:r>
          </w:p>
          <w:p w:rsidR="00E72BA2" w:rsidRDefault="00E72BA2" w:rsidP="00E408FD">
            <w:pPr>
              <w:shd w:val="clear" w:color="auto" w:fill="FFFFFF"/>
              <w:ind w:left="298" w:hanging="142"/>
            </w:pPr>
            <w:r>
              <w:rPr>
                <w:color w:val="000000"/>
                <w:szCs w:val="26"/>
              </w:rPr>
              <w:t>Люди хлеб в полях лелеют,</w:t>
            </w:r>
          </w:p>
          <w:p w:rsidR="00E72BA2" w:rsidRDefault="00E72BA2" w:rsidP="00E408FD">
            <w:pPr>
              <w:shd w:val="clear" w:color="auto" w:fill="FFFFFF"/>
              <w:ind w:left="298" w:hanging="142"/>
            </w:pPr>
            <w:r>
              <w:rPr>
                <w:color w:val="000000"/>
                <w:szCs w:val="26"/>
              </w:rPr>
              <w:t xml:space="preserve">Сил для хлеба не жалеют. </w:t>
            </w:r>
            <w:r>
              <w:rPr>
                <w:i/>
                <w:iCs/>
                <w:color w:val="000000"/>
                <w:szCs w:val="26"/>
              </w:rPr>
              <w:t>(Я.Аким)</w:t>
            </w:r>
          </w:p>
          <w:p w:rsidR="00E72BA2" w:rsidRDefault="00E72BA2" w:rsidP="00E408FD">
            <w:pPr>
              <w:shd w:val="clear" w:color="auto" w:fill="FFFFFF"/>
              <w:ind w:left="878" w:hanging="142"/>
              <w:rPr>
                <w:b/>
                <w:bCs/>
                <w:color w:val="000000"/>
                <w:szCs w:val="26"/>
              </w:rPr>
            </w:pPr>
          </w:p>
          <w:p w:rsidR="00E72BA2" w:rsidRDefault="00E72BA2" w:rsidP="00E408FD">
            <w:pPr>
              <w:shd w:val="clear" w:color="auto" w:fill="FFFFFF"/>
              <w:ind w:left="878" w:hanging="142"/>
            </w:pPr>
            <w:r>
              <w:rPr>
                <w:b/>
                <w:bCs/>
                <w:color w:val="000000"/>
                <w:szCs w:val="26"/>
              </w:rPr>
              <w:t>Кискино горе</w:t>
            </w:r>
          </w:p>
          <w:p w:rsidR="00E72BA2" w:rsidRDefault="00E72BA2" w:rsidP="00E408FD">
            <w:pPr>
              <w:shd w:val="clear" w:color="auto" w:fill="FFFFFF"/>
              <w:ind w:left="298" w:hanging="142"/>
            </w:pPr>
            <w:r>
              <w:rPr>
                <w:color w:val="000000"/>
                <w:szCs w:val="26"/>
              </w:rPr>
              <w:t>Плачет киска в коридоре.</w:t>
            </w:r>
          </w:p>
          <w:p w:rsidR="00E72BA2" w:rsidRDefault="00E72BA2" w:rsidP="00E408FD">
            <w:pPr>
              <w:shd w:val="clear" w:color="auto" w:fill="FFFFFF"/>
              <w:ind w:left="298" w:hanging="142"/>
            </w:pPr>
            <w:r>
              <w:rPr>
                <w:color w:val="000000"/>
                <w:szCs w:val="26"/>
              </w:rPr>
              <w:t>У нее</w:t>
            </w:r>
          </w:p>
          <w:p w:rsidR="00E72BA2" w:rsidRDefault="00E72BA2" w:rsidP="00E408FD">
            <w:pPr>
              <w:shd w:val="clear" w:color="auto" w:fill="FFFFFF"/>
              <w:ind w:left="302" w:hanging="142"/>
            </w:pPr>
            <w:r>
              <w:rPr>
                <w:color w:val="000000"/>
                <w:szCs w:val="26"/>
              </w:rPr>
              <w:t>Большое горе:</w:t>
            </w:r>
          </w:p>
          <w:p w:rsidR="00E72BA2" w:rsidRDefault="00E72BA2" w:rsidP="00E408FD">
            <w:pPr>
              <w:shd w:val="clear" w:color="auto" w:fill="FFFFFF"/>
              <w:ind w:left="307" w:hanging="142"/>
            </w:pPr>
            <w:r>
              <w:rPr>
                <w:color w:val="000000"/>
                <w:szCs w:val="26"/>
              </w:rPr>
              <w:t>Злые люди</w:t>
            </w:r>
          </w:p>
          <w:p w:rsidR="00E72BA2" w:rsidRDefault="00E72BA2" w:rsidP="00E408FD">
            <w:pPr>
              <w:shd w:val="clear" w:color="auto" w:fill="FFFFFF"/>
              <w:ind w:left="302" w:hanging="142"/>
            </w:pPr>
            <w:r>
              <w:rPr>
                <w:color w:val="000000"/>
                <w:szCs w:val="26"/>
              </w:rPr>
              <w:t>Бедной киске</w:t>
            </w:r>
          </w:p>
          <w:p w:rsidR="00E72BA2" w:rsidRDefault="00E72BA2" w:rsidP="00E408FD">
            <w:pPr>
              <w:shd w:val="clear" w:color="auto" w:fill="FFFFFF"/>
              <w:ind w:left="302" w:hanging="142"/>
            </w:pPr>
            <w:r>
              <w:rPr>
                <w:color w:val="000000"/>
                <w:szCs w:val="26"/>
              </w:rPr>
              <w:t>Не дают</w:t>
            </w:r>
          </w:p>
          <w:p w:rsidR="00E72BA2" w:rsidRDefault="00E72BA2" w:rsidP="00E408FD">
            <w:pPr>
              <w:shd w:val="clear" w:color="auto" w:fill="FFFFFF"/>
              <w:ind w:left="302" w:hanging="142"/>
            </w:pPr>
            <w:r>
              <w:rPr>
                <w:color w:val="000000"/>
                <w:szCs w:val="26"/>
              </w:rPr>
              <w:t>Украсть</w:t>
            </w:r>
          </w:p>
          <w:p w:rsidR="00E72BA2" w:rsidRDefault="00E72BA2" w:rsidP="00E408FD">
            <w:pPr>
              <w:shd w:val="clear" w:color="auto" w:fill="FFFFFF"/>
              <w:ind w:left="302" w:hanging="142"/>
            </w:pPr>
            <w:r>
              <w:rPr>
                <w:color w:val="000000"/>
                <w:szCs w:val="26"/>
              </w:rPr>
              <w:t xml:space="preserve">Сосиски! </w:t>
            </w:r>
            <w:r>
              <w:rPr>
                <w:i/>
                <w:iCs/>
                <w:color w:val="000000"/>
                <w:szCs w:val="26"/>
              </w:rPr>
              <w:t>(Б. Заходер)</w:t>
            </w:r>
          </w:p>
          <w:p w:rsidR="00E72BA2" w:rsidRDefault="00E72BA2" w:rsidP="00E408FD">
            <w:pPr>
              <w:shd w:val="clear" w:color="auto" w:fill="FFFFFF"/>
              <w:ind w:hanging="142"/>
              <w:rPr>
                <w:b/>
                <w:bCs/>
                <w:color w:val="000000"/>
                <w:szCs w:val="26"/>
              </w:rPr>
            </w:pPr>
          </w:p>
          <w:p w:rsidR="00E72BA2" w:rsidRDefault="00E72BA2" w:rsidP="00E408FD">
            <w:pPr>
              <w:shd w:val="clear" w:color="auto" w:fill="FFFFFF"/>
              <w:ind w:hanging="142"/>
            </w:pPr>
            <w:r>
              <w:rPr>
                <w:b/>
                <w:bCs/>
                <w:color w:val="000000"/>
                <w:szCs w:val="26"/>
              </w:rPr>
              <w:t>Очень-очень вкусный пирог</w:t>
            </w:r>
          </w:p>
          <w:p w:rsidR="00E72BA2" w:rsidRDefault="00E72BA2" w:rsidP="00E408FD">
            <w:pPr>
              <w:shd w:val="clear" w:color="auto" w:fill="FFFFFF"/>
              <w:ind w:left="307" w:hanging="142"/>
            </w:pPr>
            <w:r>
              <w:rPr>
                <w:color w:val="000000"/>
                <w:szCs w:val="26"/>
              </w:rPr>
              <w:t>Я захотел устроить бал,</w:t>
            </w:r>
          </w:p>
          <w:p w:rsidR="00E72BA2" w:rsidRDefault="00E72BA2" w:rsidP="00E408FD">
            <w:pPr>
              <w:shd w:val="clear" w:color="auto" w:fill="FFFFFF"/>
              <w:ind w:left="302" w:hanging="142"/>
            </w:pPr>
            <w:r>
              <w:rPr>
                <w:color w:val="000000"/>
                <w:szCs w:val="26"/>
              </w:rPr>
              <w:t>И я гостей к себе позвал.</w:t>
            </w:r>
          </w:p>
          <w:p w:rsidR="00E72BA2" w:rsidRDefault="00E72BA2" w:rsidP="00E408FD">
            <w:pPr>
              <w:shd w:val="clear" w:color="auto" w:fill="FFFFFF"/>
              <w:ind w:left="302" w:hanging="142"/>
            </w:pPr>
            <w:r>
              <w:rPr>
                <w:color w:val="000000"/>
                <w:szCs w:val="26"/>
              </w:rPr>
              <w:t>Купил муку, купил творог,</w:t>
            </w:r>
          </w:p>
          <w:p w:rsidR="00E72BA2" w:rsidRDefault="00E72BA2" w:rsidP="00E408FD">
            <w:pPr>
              <w:shd w:val="clear" w:color="auto" w:fill="FFFFFF"/>
              <w:ind w:left="312" w:hanging="142"/>
            </w:pPr>
            <w:r>
              <w:rPr>
                <w:color w:val="000000"/>
                <w:szCs w:val="26"/>
              </w:rPr>
              <w:t>Испек рассыпчатый пирог.</w:t>
            </w:r>
          </w:p>
          <w:p w:rsidR="00E72BA2" w:rsidRDefault="00E72BA2" w:rsidP="00E408FD">
            <w:pPr>
              <w:shd w:val="clear" w:color="auto" w:fill="FFFFFF"/>
              <w:ind w:left="307" w:hanging="142"/>
            </w:pPr>
            <w:r>
              <w:rPr>
                <w:color w:val="000000"/>
                <w:szCs w:val="26"/>
              </w:rPr>
              <w:t>Пирог, ножи вилки тут —</w:t>
            </w:r>
          </w:p>
          <w:p w:rsidR="00E72BA2" w:rsidRDefault="00E72BA2" w:rsidP="00E408FD">
            <w:pPr>
              <w:shd w:val="clear" w:color="auto" w:fill="FFFFFF"/>
              <w:ind w:left="307" w:hanging="142"/>
            </w:pPr>
            <w:r>
              <w:rPr>
                <w:color w:val="000000"/>
                <w:szCs w:val="26"/>
              </w:rPr>
              <w:t>Но что-то гости не идут.</w:t>
            </w:r>
          </w:p>
          <w:p w:rsidR="00E72BA2" w:rsidRDefault="00E72BA2" w:rsidP="00E408FD">
            <w:pPr>
              <w:shd w:val="clear" w:color="auto" w:fill="FFFFFF"/>
              <w:ind w:left="307" w:hanging="142"/>
            </w:pPr>
            <w:r>
              <w:rPr>
                <w:color w:val="000000"/>
                <w:szCs w:val="26"/>
              </w:rPr>
              <w:t>Я ждал, пока хватило сил,</w:t>
            </w:r>
          </w:p>
          <w:p w:rsidR="00E72BA2" w:rsidRDefault="00E72BA2" w:rsidP="00E408FD">
            <w:pPr>
              <w:shd w:val="clear" w:color="auto" w:fill="FFFFFF"/>
              <w:ind w:left="307" w:hanging="142"/>
            </w:pPr>
            <w:r>
              <w:rPr>
                <w:color w:val="000000"/>
                <w:szCs w:val="26"/>
              </w:rPr>
              <w:t>Потом кусочек откусил,</w:t>
            </w:r>
          </w:p>
          <w:p w:rsidR="00E72BA2" w:rsidRDefault="00E72BA2" w:rsidP="00E408FD">
            <w:pPr>
              <w:shd w:val="clear" w:color="auto" w:fill="FFFFFF"/>
              <w:ind w:left="307" w:hanging="142"/>
            </w:pPr>
            <w:r>
              <w:rPr>
                <w:color w:val="000000"/>
                <w:szCs w:val="26"/>
              </w:rPr>
              <w:t>Потом подвинул стул и сел,</w:t>
            </w:r>
          </w:p>
          <w:p w:rsidR="00E72BA2" w:rsidRDefault="00E72BA2" w:rsidP="00E408FD">
            <w:pPr>
              <w:shd w:val="clear" w:color="auto" w:fill="FFFFFF"/>
              <w:ind w:left="312" w:hanging="142"/>
            </w:pPr>
            <w:r>
              <w:rPr>
                <w:color w:val="000000"/>
                <w:szCs w:val="26"/>
              </w:rPr>
              <w:t>И весь пирог в минуту съел.</w:t>
            </w:r>
          </w:p>
          <w:p w:rsidR="00E72BA2" w:rsidRDefault="00E72BA2" w:rsidP="00E408FD">
            <w:pPr>
              <w:shd w:val="clear" w:color="auto" w:fill="FFFFFF"/>
              <w:ind w:left="312" w:hanging="142"/>
            </w:pPr>
            <w:r>
              <w:rPr>
                <w:color w:val="000000"/>
                <w:szCs w:val="26"/>
              </w:rPr>
              <w:t>Когда же гости подошли,</w:t>
            </w:r>
          </w:p>
          <w:p w:rsidR="00E72BA2" w:rsidRDefault="00E72BA2" w:rsidP="00E408FD">
            <w:pPr>
              <w:shd w:val="clear" w:color="auto" w:fill="FFFFFF"/>
              <w:ind w:left="312" w:hanging="142"/>
            </w:pPr>
            <w:r>
              <w:rPr>
                <w:color w:val="000000"/>
                <w:szCs w:val="26"/>
              </w:rPr>
              <w:t xml:space="preserve">То даже крошек не нашли. </w:t>
            </w:r>
            <w:r>
              <w:rPr>
                <w:i/>
                <w:iCs/>
                <w:color w:val="000000"/>
                <w:szCs w:val="26"/>
              </w:rPr>
              <w:t>(Н. Гернет.Д. Хармс)</w:t>
            </w:r>
          </w:p>
          <w:p w:rsidR="00E72BA2" w:rsidRDefault="00E72BA2" w:rsidP="00E408FD"/>
        </w:tc>
      </w:tr>
    </w:tbl>
    <w:p w:rsidR="00E72BA2" w:rsidRDefault="00E72BA2" w:rsidP="00E305FC">
      <w:pPr>
        <w:shd w:val="clear" w:color="auto" w:fill="FFFFFF"/>
        <w:ind w:left="744" w:firstLine="720"/>
      </w:pPr>
    </w:p>
    <w:p w:rsidR="00E72BA2" w:rsidRDefault="00E72BA2" w:rsidP="00E305FC">
      <w:pPr>
        <w:shd w:val="clear" w:color="auto" w:fill="FFFFFF"/>
        <w:ind w:left="490" w:right="5990" w:firstLine="720"/>
        <w:sectPr w:rsidR="00E72BA2">
          <w:pgSz w:w="11909" w:h="16834"/>
          <w:pgMar w:top="1440" w:right="526" w:bottom="720" w:left="977" w:header="720" w:footer="720" w:gutter="0"/>
          <w:cols w:space="60"/>
          <w:noEndnote/>
        </w:sectPr>
      </w:pPr>
    </w:p>
    <w:p w:rsidR="00E72BA2" w:rsidRDefault="00E72BA2" w:rsidP="00E305FC">
      <w:pPr>
        <w:shd w:val="clear" w:color="auto" w:fill="FFFFFF"/>
        <w:ind w:left="144" w:firstLine="720"/>
        <w:jc w:val="center"/>
      </w:pPr>
      <w:r>
        <w:rPr>
          <w:b/>
          <w:bCs/>
          <w:color w:val="000000"/>
          <w:szCs w:val="26"/>
        </w:rPr>
        <w:t>ТЕМА «ПЕРЕЛЕТНЫЕ И ЗИМУЮЩИЕ ПТИЦЫ»</w:t>
      </w:r>
    </w:p>
    <w:p w:rsidR="00E72BA2" w:rsidRDefault="00E72BA2" w:rsidP="00E305FC">
      <w:pPr>
        <w:shd w:val="clear" w:color="auto" w:fill="FFFFFF"/>
        <w:ind w:left="600" w:hanging="33"/>
      </w:pPr>
      <w:r>
        <w:rPr>
          <w:color w:val="000000"/>
          <w:szCs w:val="26"/>
        </w:rPr>
        <w:t>1. Назови каждую нарисованную птичку ласково.</w:t>
      </w:r>
    </w:p>
    <w:p w:rsidR="00E72BA2" w:rsidRDefault="00E72BA2" w:rsidP="00E305FC">
      <w:pPr>
        <w:shd w:val="clear" w:color="auto" w:fill="FFFFFF"/>
        <w:ind w:left="576" w:firstLine="720"/>
      </w:pPr>
      <w:r>
        <w:rPr>
          <w:color w:val="000000"/>
          <w:szCs w:val="26"/>
        </w:rPr>
        <w:t>Догадайся, что забыл нарисовать художник у птиц. Ответь на вопросы.</w:t>
      </w:r>
    </w:p>
    <w:p w:rsidR="00E72BA2" w:rsidRDefault="00E72BA2" w:rsidP="00E305FC">
      <w:pPr>
        <w:shd w:val="clear" w:color="auto" w:fill="FFFFFF"/>
        <w:ind w:left="581" w:firstLine="720"/>
      </w:pPr>
      <w:r>
        <w:rPr>
          <w:color w:val="000000"/>
          <w:szCs w:val="26"/>
        </w:rPr>
        <w:t>У снегиря нет чего?</w:t>
      </w:r>
    </w:p>
    <w:p w:rsidR="00E72BA2" w:rsidRDefault="00E72BA2" w:rsidP="00E305FC">
      <w:pPr>
        <w:shd w:val="clear" w:color="auto" w:fill="FFFFFF"/>
        <w:ind w:left="581" w:firstLine="720"/>
      </w:pPr>
      <w:r>
        <w:rPr>
          <w:color w:val="000000"/>
          <w:szCs w:val="26"/>
        </w:rPr>
        <w:t>У синицы нет чего?</w:t>
      </w:r>
    </w:p>
    <w:p w:rsidR="00E72BA2" w:rsidRDefault="00E72BA2" w:rsidP="00E305FC">
      <w:pPr>
        <w:shd w:val="clear" w:color="auto" w:fill="FFFFFF"/>
        <w:ind w:left="581" w:firstLine="720"/>
      </w:pPr>
      <w:r>
        <w:rPr>
          <w:color w:val="000000"/>
          <w:szCs w:val="26"/>
        </w:rPr>
        <w:t>У ласточки нет чего?</w:t>
      </w:r>
    </w:p>
    <w:p w:rsidR="00E72BA2" w:rsidRDefault="00E72BA2" w:rsidP="00E305FC">
      <w:pPr>
        <w:shd w:val="clear" w:color="auto" w:fill="FFFFFF"/>
        <w:ind w:left="581" w:firstLine="720"/>
      </w:pPr>
      <w:r>
        <w:rPr>
          <w:color w:val="000000"/>
          <w:szCs w:val="26"/>
        </w:rPr>
        <w:t>У цапли нет чего?</w:t>
      </w:r>
    </w:p>
    <w:p w:rsidR="00E72BA2" w:rsidRDefault="00E72BA2" w:rsidP="00E305FC">
      <w:pPr>
        <w:shd w:val="clear" w:color="auto" w:fill="FFFFFF"/>
        <w:ind w:left="576" w:right="12" w:firstLine="720"/>
        <w:jc w:val="both"/>
      </w:pPr>
      <w:r>
        <w:rPr>
          <w:color w:val="000000"/>
          <w:szCs w:val="26"/>
        </w:rPr>
        <w:t>У кого нет клюва? У кого нет хвоста? У кого нет крыла? У кого нет лапки?</w:t>
      </w:r>
    </w:p>
    <w:p w:rsidR="00E72BA2" w:rsidRDefault="00E72BA2" w:rsidP="00E305FC">
      <w:pPr>
        <w:ind w:right="139" w:firstLine="720"/>
        <w:jc w:val="center"/>
        <w:rPr>
          <w:szCs w:val="24"/>
        </w:rPr>
      </w:pPr>
      <w:r w:rsidRPr="00DE13E0">
        <w:rPr>
          <w:noProof/>
          <w:szCs w:val="24"/>
        </w:rPr>
        <w:pict>
          <v:shape id="Рисунок 148" o:spid="_x0000_i1062" type="#_x0000_t75" style="width:321.75pt;height:221.25pt;visibility:visible">
            <v:imagedata r:id="rId40" o:title=""/>
          </v:shape>
        </w:pict>
      </w:r>
    </w:p>
    <w:p w:rsidR="00E72BA2" w:rsidRDefault="00E72BA2" w:rsidP="00E305FC">
      <w:pPr>
        <w:shd w:val="clear" w:color="auto" w:fill="FFFFFF"/>
        <w:ind w:left="173" w:firstLine="720"/>
      </w:pPr>
      <w:r>
        <w:rPr>
          <w:color w:val="000000"/>
          <w:szCs w:val="26"/>
        </w:rPr>
        <w:t>Дорисуй части тела и раскрась этих птиц. Покажи части тела у синицы и снегиря и ответь на вопросы:</w:t>
      </w:r>
    </w:p>
    <w:p w:rsidR="00E72BA2" w:rsidRDefault="00E72BA2" w:rsidP="00E305FC">
      <w:pPr>
        <w:shd w:val="clear" w:color="auto" w:fill="FFFFFF"/>
        <w:ind w:left="571" w:firstLine="720"/>
      </w:pPr>
      <w:r>
        <w:rPr>
          <w:color w:val="000000"/>
          <w:szCs w:val="24"/>
        </w:rPr>
        <w:t xml:space="preserve">Чей клюв? — </w:t>
      </w:r>
      <w:r>
        <w:rPr>
          <w:i/>
          <w:iCs/>
          <w:color w:val="000000"/>
          <w:szCs w:val="24"/>
        </w:rPr>
        <w:t>Синичий.</w:t>
      </w:r>
    </w:p>
    <w:p w:rsidR="00E72BA2" w:rsidRDefault="00E72BA2" w:rsidP="00E305FC">
      <w:pPr>
        <w:shd w:val="clear" w:color="auto" w:fill="FFFFFF"/>
        <w:ind w:left="566" w:firstLine="720"/>
      </w:pPr>
      <w:r>
        <w:rPr>
          <w:color w:val="000000"/>
          <w:szCs w:val="26"/>
        </w:rPr>
        <w:t>Чей хвост?</w:t>
      </w:r>
    </w:p>
    <w:p w:rsidR="00E72BA2" w:rsidRDefault="00E72BA2" w:rsidP="00E305FC">
      <w:pPr>
        <w:shd w:val="clear" w:color="auto" w:fill="FFFFFF"/>
        <w:ind w:left="571" w:firstLine="720"/>
      </w:pPr>
      <w:r>
        <w:rPr>
          <w:color w:val="000000"/>
          <w:szCs w:val="26"/>
        </w:rPr>
        <w:t>Чье крыло?</w:t>
      </w:r>
    </w:p>
    <w:p w:rsidR="00E72BA2" w:rsidRDefault="00E72BA2" w:rsidP="00E305FC">
      <w:pPr>
        <w:shd w:val="clear" w:color="auto" w:fill="FFFFFF"/>
        <w:ind w:left="566" w:firstLine="720"/>
      </w:pPr>
      <w:r>
        <w:rPr>
          <w:color w:val="000000"/>
          <w:szCs w:val="26"/>
        </w:rPr>
        <w:t>Чья лапка?</w:t>
      </w:r>
    </w:p>
    <w:p w:rsidR="00E72BA2" w:rsidRDefault="00E72BA2" w:rsidP="00E305FC">
      <w:pPr>
        <w:shd w:val="clear" w:color="auto" w:fill="FFFFFF"/>
        <w:ind w:left="571" w:firstLine="720"/>
      </w:pPr>
      <w:r>
        <w:rPr>
          <w:color w:val="000000"/>
          <w:szCs w:val="26"/>
        </w:rPr>
        <w:t>Чья голова?</w:t>
      </w:r>
    </w:p>
    <w:p w:rsidR="00E72BA2" w:rsidRDefault="00E72BA2" w:rsidP="00E305FC">
      <w:pPr>
        <w:shd w:val="clear" w:color="auto" w:fill="FFFFFF"/>
        <w:ind w:left="566" w:firstLine="720"/>
      </w:pPr>
      <w:r>
        <w:rPr>
          <w:color w:val="000000"/>
          <w:szCs w:val="26"/>
        </w:rPr>
        <w:t>Чьи перья?</w:t>
      </w:r>
    </w:p>
    <w:p w:rsidR="00E72BA2" w:rsidRDefault="00E72BA2" w:rsidP="00E305FC">
      <w:pPr>
        <w:shd w:val="clear" w:color="auto" w:fill="FFFFFF"/>
        <w:ind w:left="566" w:firstLine="720"/>
      </w:pPr>
    </w:p>
    <w:p w:rsidR="00E72BA2" w:rsidRDefault="00E72BA2" w:rsidP="00E305FC">
      <w:pPr>
        <w:shd w:val="clear" w:color="auto" w:fill="FFFFFF"/>
        <w:ind w:left="566" w:firstLine="720"/>
      </w:pPr>
    </w:p>
    <w:p w:rsidR="00E72BA2" w:rsidRDefault="00E72BA2" w:rsidP="00E305FC">
      <w:pPr>
        <w:shd w:val="clear" w:color="auto" w:fill="FFFFFF"/>
        <w:ind w:left="466" w:right="-17"/>
        <w:rPr>
          <w:color w:val="000000"/>
          <w:szCs w:val="26"/>
        </w:rPr>
      </w:pPr>
      <w:r>
        <w:rPr>
          <w:color w:val="000000"/>
          <w:szCs w:val="26"/>
        </w:rPr>
        <w:t>2. Нарисуй птичек, которые зимой собираются у кормушки. Как их всех можно назвать одним словом? Почему?</w:t>
      </w:r>
    </w:p>
    <w:p w:rsidR="00E72BA2" w:rsidRDefault="00E72BA2" w:rsidP="00E305FC">
      <w:pPr>
        <w:ind w:left="77" w:right="566" w:firstLine="720"/>
        <w:rPr>
          <w:szCs w:val="24"/>
        </w:rPr>
      </w:pPr>
      <w:r w:rsidRPr="00DE13E0">
        <w:rPr>
          <w:noProof/>
          <w:szCs w:val="24"/>
        </w:rPr>
        <w:pict>
          <v:shape id="Рисунок 149" o:spid="_x0000_i1063" type="#_x0000_t75" style="width:211.5pt;height:150.75pt;visibility:visible">
            <v:imagedata r:id="rId41" o:title=""/>
          </v:shape>
        </w:pict>
      </w:r>
    </w:p>
    <w:p w:rsidR="00E72BA2" w:rsidRDefault="00E72BA2" w:rsidP="00E305FC">
      <w:pPr>
        <w:shd w:val="clear" w:color="auto" w:fill="FFFFFF"/>
        <w:ind w:left="451" w:right="-17" w:firstLine="116"/>
      </w:pPr>
      <w:r>
        <w:rPr>
          <w:color w:val="000000"/>
          <w:szCs w:val="26"/>
        </w:rPr>
        <w:t>3. Рассмотри картинки и назови нарисованных птиц. Какая птица лишняя? Почему? Раскрась картинки, кроме лишней.</w:t>
      </w:r>
    </w:p>
    <w:p w:rsidR="00E72BA2" w:rsidRDefault="00E72BA2" w:rsidP="00E305FC">
      <w:pPr>
        <w:ind w:firstLine="720"/>
        <w:rPr>
          <w:szCs w:val="24"/>
        </w:rPr>
      </w:pPr>
      <w:r w:rsidRPr="00DE13E0">
        <w:rPr>
          <w:noProof/>
          <w:szCs w:val="24"/>
        </w:rPr>
        <w:pict>
          <v:shape id="Рисунок 150" o:spid="_x0000_i1064" type="#_x0000_t75" style="width:298.5pt;height:127.5pt;visibility:visible">
            <v:imagedata r:id="rId42" o:title=""/>
          </v:shape>
        </w:pict>
      </w:r>
    </w:p>
    <w:p w:rsidR="00E72BA2" w:rsidRDefault="00E72BA2" w:rsidP="00E305FC">
      <w:pPr>
        <w:ind w:firstLine="720"/>
        <w:rPr>
          <w:szCs w:val="24"/>
        </w:rPr>
        <w:sectPr w:rsidR="00E72BA2">
          <w:pgSz w:w="11909" w:h="16834"/>
          <w:pgMar w:top="1270" w:right="507" w:bottom="360" w:left="929" w:header="720" w:footer="720" w:gutter="0"/>
          <w:cols w:space="60"/>
          <w:noEndnote/>
        </w:sectPr>
      </w:pPr>
    </w:p>
    <w:p w:rsidR="00E72BA2" w:rsidRDefault="00E72BA2" w:rsidP="00E305FC">
      <w:pPr>
        <w:shd w:val="clear" w:color="auto" w:fill="FFFFFF"/>
        <w:ind w:left="466" w:right="461" w:firstLine="101"/>
      </w:pPr>
      <w:r>
        <w:rPr>
          <w:color w:val="000000"/>
          <w:szCs w:val="26"/>
        </w:rPr>
        <w:t>4. Вспомни, каких ты еще знаешь перелетных птиц. Почему они так называются? Нарисуй их или вклей картинки с их изображением.</w:t>
      </w:r>
    </w:p>
    <w:p w:rsidR="00E72BA2" w:rsidRDefault="00E72BA2" w:rsidP="00E305FC">
      <w:pPr>
        <w:ind w:right="283" w:firstLine="720"/>
        <w:rPr>
          <w:szCs w:val="24"/>
        </w:rPr>
      </w:pPr>
      <w:r w:rsidRPr="00DE13E0">
        <w:rPr>
          <w:noProof/>
          <w:szCs w:val="24"/>
        </w:rPr>
        <w:pict>
          <v:shape id="Рисунок 151" o:spid="_x0000_i1065" type="#_x0000_t75" style="width:425.25pt;height:151.5pt;visibility:visible">
            <v:imagedata r:id="rId43" o:title=""/>
          </v:shape>
        </w:pict>
      </w:r>
    </w:p>
    <w:p w:rsidR="00E72BA2" w:rsidRDefault="00E72BA2" w:rsidP="00E305FC">
      <w:pPr>
        <w:shd w:val="clear" w:color="auto" w:fill="FFFFFF"/>
        <w:ind w:left="72" w:firstLine="495"/>
      </w:pPr>
      <w:r>
        <w:rPr>
          <w:color w:val="000000"/>
          <w:szCs w:val="26"/>
        </w:rPr>
        <w:t>5. Придумай предложения по схеме, чтобы в них были слова: кормить, снегирь, кле</w:t>
      </w:r>
      <w:r>
        <w:rPr>
          <w:color w:val="000000"/>
          <w:szCs w:val="26"/>
        </w:rPr>
        <w:softHyphen/>
        <w:t xml:space="preserve">вать, синица, корм, семечки. Например: </w:t>
      </w:r>
      <w:r>
        <w:rPr>
          <w:i/>
          <w:iCs/>
          <w:color w:val="000000"/>
          <w:szCs w:val="26"/>
        </w:rPr>
        <w:t>Ребята кормят птиц.</w:t>
      </w:r>
    </w:p>
    <w:p w:rsidR="00E72BA2" w:rsidRDefault="00E72BA2" w:rsidP="00E305FC">
      <w:pPr>
        <w:ind w:left="2582" w:right="3134" w:firstLine="720"/>
        <w:rPr>
          <w:szCs w:val="24"/>
        </w:rPr>
      </w:pPr>
      <w:r w:rsidRPr="00DE13E0">
        <w:rPr>
          <w:noProof/>
          <w:szCs w:val="24"/>
        </w:rPr>
        <w:pict>
          <v:shape id="Рисунок 152" o:spid="_x0000_i1066" type="#_x0000_t75" style="width:250.5pt;height:44.25pt;visibility:visible">
            <v:imagedata r:id="rId44" o:title=""/>
          </v:shape>
        </w:pict>
      </w:r>
    </w:p>
    <w:p w:rsidR="00E72BA2" w:rsidRDefault="00E72BA2" w:rsidP="00E305FC">
      <w:pPr>
        <w:shd w:val="clear" w:color="auto" w:fill="FFFFFF"/>
        <w:ind w:left="518" w:right="-2" w:firstLine="49"/>
        <w:jc w:val="both"/>
      </w:pPr>
      <w:r>
        <w:rPr>
          <w:color w:val="000000"/>
          <w:szCs w:val="26"/>
        </w:rPr>
        <w:t>6. Из каких геометрических фигур составлены птички? Посчитай, сколько всего кругов, овалов, треугольников. Выполни штриховки всех фигур, как показано на рисунке.</w:t>
      </w:r>
    </w:p>
    <w:p w:rsidR="00E72BA2" w:rsidRDefault="00E72BA2" w:rsidP="00E305FC">
      <w:pPr>
        <w:ind w:left="62" w:firstLine="720"/>
        <w:rPr>
          <w:szCs w:val="24"/>
        </w:rPr>
      </w:pPr>
      <w:r w:rsidRPr="00DE13E0">
        <w:rPr>
          <w:noProof/>
          <w:szCs w:val="24"/>
        </w:rPr>
        <w:pict>
          <v:shape id="Рисунок 153" o:spid="_x0000_i1067" type="#_x0000_t75" style="width:315.75pt;height:173.25pt;visibility:visible">
            <v:imagedata r:id="rId45" o:title=""/>
          </v:shape>
        </w:pict>
      </w:r>
    </w:p>
    <w:p w:rsidR="00E72BA2" w:rsidRDefault="00E72BA2" w:rsidP="00E305FC">
      <w:pPr>
        <w:shd w:val="clear" w:color="auto" w:fill="FFFFFF"/>
        <w:ind w:left="163" w:firstLine="720"/>
      </w:pPr>
      <w:r>
        <w:rPr>
          <w:color w:val="000000"/>
          <w:szCs w:val="26"/>
        </w:rPr>
        <w:t>7. С помощью клеток нарисуй схемы для каждого ряда птиц. Под некоторыми птица</w:t>
      </w:r>
      <w:r>
        <w:rPr>
          <w:color w:val="000000"/>
          <w:szCs w:val="26"/>
        </w:rPr>
        <w:softHyphen/>
        <w:t>ми клеточки уже проставлены — ориентируйся на них.</w:t>
      </w:r>
    </w:p>
    <w:p w:rsidR="00E72BA2" w:rsidRDefault="00E72BA2" w:rsidP="00E305FC">
      <w:pPr>
        <w:shd w:val="clear" w:color="auto" w:fill="FFFFFF"/>
        <w:ind w:left="163" w:firstLine="720"/>
      </w:pPr>
    </w:p>
    <w:p w:rsidR="00E72BA2" w:rsidRDefault="00E72BA2" w:rsidP="00E305FC">
      <w:pPr>
        <w:shd w:val="clear" w:color="auto" w:fill="FFFFFF"/>
        <w:ind w:left="163" w:firstLine="720"/>
        <w:sectPr w:rsidR="00E72BA2">
          <w:pgSz w:w="11909" w:h="16834"/>
          <w:pgMar w:top="1294" w:right="375" w:bottom="360" w:left="946" w:header="720" w:footer="720" w:gutter="0"/>
          <w:cols w:space="60"/>
          <w:noEndnote/>
        </w:sectPr>
      </w:pPr>
      <w:r w:rsidRPr="000F74FE">
        <w:rPr>
          <w:noProof/>
        </w:rPr>
        <w:pict>
          <v:shape id="Рисунок 154" o:spid="_x0000_i1068" type="#_x0000_t75" style="width:376.5pt;height:259.5pt;visibility:visible">
            <v:imagedata r:id="rId46" o:title=""/>
          </v:shape>
        </w:pict>
      </w:r>
    </w:p>
    <w:p w:rsidR="00E72BA2" w:rsidRDefault="00E72BA2" w:rsidP="00E305FC">
      <w:pPr>
        <w:ind w:firstLine="720"/>
        <w:rPr>
          <w:szCs w:val="2"/>
        </w:rPr>
      </w:pPr>
    </w:p>
    <w:p w:rsidR="00E72BA2" w:rsidRDefault="00E72BA2" w:rsidP="00E305FC">
      <w:pPr>
        <w:framePr w:h="7214" w:hSpace="10080" w:wrap="notBeside" w:vAnchor="text" w:hAnchor="margin" w:x="1" w:y="1"/>
        <w:ind w:firstLine="720"/>
        <w:rPr>
          <w:szCs w:val="24"/>
        </w:rPr>
        <w:sectPr w:rsidR="00E72BA2">
          <w:type w:val="continuous"/>
          <w:pgSz w:w="11909" w:h="16834"/>
          <w:pgMar w:top="1294" w:right="375" w:bottom="360" w:left="946" w:header="720" w:footer="720" w:gutter="0"/>
          <w:cols w:space="720"/>
          <w:noEndnote/>
        </w:sectPr>
      </w:pPr>
    </w:p>
    <w:p w:rsidR="00E72BA2" w:rsidRDefault="00E72BA2" w:rsidP="00E305FC">
      <w:pPr>
        <w:shd w:val="clear" w:color="auto" w:fill="FFFFFF"/>
        <w:tabs>
          <w:tab w:val="left" w:pos="826"/>
        </w:tabs>
        <w:ind w:left="547" w:firstLine="20"/>
      </w:pPr>
      <w:r>
        <w:rPr>
          <w:color w:val="000000"/>
          <w:szCs w:val="26"/>
        </w:rPr>
        <w:t>8.</w:t>
      </w:r>
      <w:r>
        <w:rPr>
          <w:color w:val="000000"/>
          <w:szCs w:val="26"/>
        </w:rPr>
        <w:tab/>
        <w:t>Игра «Угадай птицу по описанию».</w:t>
      </w:r>
    </w:p>
    <w:p w:rsidR="00E72BA2" w:rsidRDefault="00E72BA2" w:rsidP="00E305FC">
      <w:pPr>
        <w:shd w:val="clear" w:color="auto" w:fill="FFFFFF"/>
        <w:ind w:left="542" w:firstLine="720"/>
      </w:pPr>
      <w:r>
        <w:rPr>
          <w:color w:val="000000"/>
          <w:szCs w:val="26"/>
        </w:rPr>
        <w:t>Маленькая, грудка розовая, сидит на ветке как яблочко. Что это за птица?</w:t>
      </w:r>
    </w:p>
    <w:p w:rsidR="00E72BA2" w:rsidRDefault="00E72BA2" w:rsidP="00E305FC">
      <w:pPr>
        <w:shd w:val="clear" w:color="auto" w:fill="FFFFFF"/>
        <w:tabs>
          <w:tab w:val="left" w:pos="826"/>
        </w:tabs>
        <w:ind w:left="547" w:firstLine="20"/>
        <w:rPr>
          <w:color w:val="000000"/>
          <w:szCs w:val="26"/>
        </w:rPr>
      </w:pPr>
    </w:p>
    <w:p w:rsidR="00E72BA2" w:rsidRDefault="00E72BA2" w:rsidP="00E305FC">
      <w:pPr>
        <w:shd w:val="clear" w:color="auto" w:fill="FFFFFF"/>
        <w:tabs>
          <w:tab w:val="left" w:pos="826"/>
        </w:tabs>
        <w:ind w:left="547" w:firstLine="20"/>
      </w:pPr>
      <w:r>
        <w:rPr>
          <w:color w:val="000000"/>
          <w:szCs w:val="26"/>
        </w:rPr>
        <w:t>9.</w:t>
      </w:r>
      <w:r>
        <w:rPr>
          <w:color w:val="000000"/>
          <w:szCs w:val="26"/>
        </w:rPr>
        <w:tab/>
        <w:t>Придумай описательную загадку о зимующих птицах: о воробье, о снегире.</w:t>
      </w:r>
    </w:p>
    <w:p w:rsidR="00E72BA2" w:rsidRDefault="00E72BA2" w:rsidP="00E305FC">
      <w:pPr>
        <w:shd w:val="clear" w:color="auto" w:fill="FFFFFF"/>
        <w:tabs>
          <w:tab w:val="left" w:pos="979"/>
        </w:tabs>
        <w:ind w:left="547" w:right="-44" w:firstLine="20"/>
      </w:pPr>
      <w:r>
        <w:rPr>
          <w:color w:val="000000"/>
          <w:szCs w:val="26"/>
        </w:rPr>
        <w:t>10.</w:t>
      </w:r>
      <w:r>
        <w:rPr>
          <w:color w:val="000000"/>
          <w:szCs w:val="26"/>
        </w:rPr>
        <w:tab/>
        <w:t>Нарисуй схему к предложениям: Воробей клюет крошки. Попугай жил у бабушки.</w:t>
      </w:r>
    </w:p>
    <w:p w:rsidR="00E72BA2" w:rsidRDefault="00E72BA2" w:rsidP="00E305FC">
      <w:pPr>
        <w:shd w:val="clear" w:color="auto" w:fill="FFFFFF"/>
        <w:ind w:left="542" w:firstLine="720"/>
      </w:pPr>
    </w:p>
    <w:p w:rsidR="00E72BA2" w:rsidRDefault="00E72BA2" w:rsidP="00E305FC">
      <w:pPr>
        <w:shd w:val="clear" w:color="auto" w:fill="FFFFFF"/>
        <w:ind w:left="542" w:firstLine="720"/>
      </w:pPr>
      <w:r w:rsidRPr="000F74FE">
        <w:rPr>
          <w:noProof/>
        </w:rPr>
        <w:pict>
          <v:shape id="Рисунок 155" o:spid="_x0000_i1069" type="#_x0000_t75" style="width:403.5pt;height:48.75pt;visibility:visible">
            <v:imagedata r:id="rId47" o:title=""/>
          </v:shape>
        </w:pict>
      </w:r>
    </w:p>
    <w:p w:rsidR="00E72BA2" w:rsidRDefault="00E72BA2" w:rsidP="00E305FC">
      <w:pPr>
        <w:shd w:val="clear" w:color="auto" w:fill="FFFFFF"/>
        <w:ind w:left="542" w:firstLine="720"/>
      </w:pPr>
    </w:p>
    <w:p w:rsidR="00E72BA2" w:rsidRDefault="00E72BA2" w:rsidP="00E305FC">
      <w:pPr>
        <w:shd w:val="clear" w:color="auto" w:fill="FFFFFF"/>
        <w:ind w:left="542" w:firstLine="720"/>
      </w:pPr>
      <w:r w:rsidRPr="000F74FE">
        <w:rPr>
          <w:noProof/>
        </w:rPr>
        <w:pict>
          <v:shape id="Рисунок 156" o:spid="_x0000_i1070" type="#_x0000_t75" style="width:403.5pt;height:48.75pt;visibility:visible">
            <v:imagedata r:id="rId47" o:title=""/>
          </v:shape>
        </w:pict>
      </w:r>
    </w:p>
    <w:p w:rsidR="00E72BA2" w:rsidRDefault="00E72BA2" w:rsidP="00E305FC">
      <w:pPr>
        <w:shd w:val="clear" w:color="auto" w:fill="FFFFFF"/>
        <w:ind w:left="542" w:firstLine="720"/>
      </w:pPr>
    </w:p>
    <w:p w:rsidR="00E72BA2" w:rsidRDefault="00E72BA2" w:rsidP="00E305FC">
      <w:pPr>
        <w:shd w:val="clear" w:color="auto" w:fill="FFFFFF"/>
        <w:ind w:left="542" w:firstLine="720"/>
      </w:pPr>
    </w:p>
    <w:p w:rsidR="00E72BA2" w:rsidRDefault="00E72BA2" w:rsidP="00E305FC">
      <w:pPr>
        <w:shd w:val="clear" w:color="auto" w:fill="FFFFFF"/>
        <w:ind w:left="542" w:firstLine="720"/>
      </w:pPr>
    </w:p>
    <w:p w:rsidR="00E72BA2" w:rsidRDefault="00E72BA2" w:rsidP="00E305FC">
      <w:pPr>
        <w:ind w:firstLine="720"/>
        <w:rPr>
          <w:szCs w:val="2"/>
        </w:rPr>
      </w:pPr>
      <w:r>
        <w:rPr>
          <w:szCs w:val="2"/>
        </w:rPr>
        <w:br w:type="page"/>
      </w:r>
    </w:p>
    <w:tbl>
      <w:tblPr>
        <w:tblW w:w="0" w:type="auto"/>
        <w:tblInd w:w="852" w:type="dxa"/>
        <w:tblLook w:val="0000"/>
      </w:tblPr>
      <w:tblGrid>
        <w:gridCol w:w="4800"/>
        <w:gridCol w:w="4800"/>
      </w:tblGrid>
      <w:tr w:rsidR="00E72BA2" w:rsidTr="00E408FD">
        <w:trPr>
          <w:trHeight w:val="120"/>
        </w:trPr>
        <w:tc>
          <w:tcPr>
            <w:tcW w:w="4800" w:type="dxa"/>
          </w:tcPr>
          <w:p w:rsidR="00E72BA2" w:rsidRDefault="00E72BA2" w:rsidP="00E408FD">
            <w:pPr>
              <w:shd w:val="clear" w:color="auto" w:fill="FFFFFF"/>
              <w:ind w:left="792" w:firstLine="720"/>
            </w:pPr>
            <w:r>
              <w:rPr>
                <w:b/>
                <w:bCs/>
                <w:color w:val="000000"/>
                <w:szCs w:val="30"/>
              </w:rPr>
              <w:t>Загадки</w:t>
            </w:r>
          </w:p>
          <w:p w:rsidR="00E72BA2" w:rsidRDefault="00E72BA2" w:rsidP="00E408FD">
            <w:pPr>
              <w:shd w:val="clear" w:color="auto" w:fill="FFFFFF"/>
              <w:ind w:firstLine="282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>Всех перелетных птиц черней,</w:t>
            </w:r>
          </w:p>
          <w:p w:rsidR="00E72BA2" w:rsidRDefault="00E72BA2" w:rsidP="00E408FD">
            <w:pPr>
              <w:shd w:val="clear" w:color="auto" w:fill="FFFFFF"/>
              <w:ind w:firstLine="282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Чистит пашню от червей, </w:t>
            </w:r>
          </w:p>
          <w:p w:rsidR="00E72BA2" w:rsidRDefault="00E72BA2" w:rsidP="00E408FD">
            <w:pPr>
              <w:shd w:val="clear" w:color="auto" w:fill="FFFFFF"/>
              <w:ind w:firstLine="282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Взад — вперед по пашне вскачь, </w:t>
            </w:r>
          </w:p>
          <w:p w:rsidR="00E72BA2" w:rsidRDefault="00E72BA2" w:rsidP="00E408FD">
            <w:pPr>
              <w:shd w:val="clear" w:color="auto" w:fill="FFFFFF"/>
              <w:ind w:firstLine="282"/>
            </w:pPr>
            <w:r>
              <w:rPr>
                <w:color w:val="000000"/>
                <w:szCs w:val="26"/>
              </w:rPr>
              <w:t xml:space="preserve">А зовется птица... </w:t>
            </w:r>
            <w:r>
              <w:rPr>
                <w:i/>
                <w:iCs/>
                <w:color w:val="000000"/>
                <w:szCs w:val="26"/>
              </w:rPr>
              <w:t>(грая).</w:t>
            </w:r>
          </w:p>
          <w:p w:rsidR="00E72BA2" w:rsidRDefault="00E72BA2" w:rsidP="00E408FD">
            <w:pPr>
              <w:shd w:val="clear" w:color="auto" w:fill="FFFFFF"/>
              <w:ind w:left="5" w:firstLine="282"/>
              <w:jc w:val="both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На шесте — дворец, </w:t>
            </w:r>
          </w:p>
          <w:p w:rsidR="00E72BA2" w:rsidRDefault="00E72BA2" w:rsidP="00E408FD">
            <w:pPr>
              <w:shd w:val="clear" w:color="auto" w:fill="FFFFFF"/>
              <w:ind w:left="5" w:firstLine="282"/>
              <w:jc w:val="both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Во дворце — певец, </w:t>
            </w:r>
          </w:p>
          <w:p w:rsidR="00E72BA2" w:rsidRDefault="00E72BA2" w:rsidP="00E408FD">
            <w:pPr>
              <w:shd w:val="clear" w:color="auto" w:fill="FFFFFF"/>
              <w:ind w:left="5" w:firstLine="282"/>
              <w:jc w:val="both"/>
            </w:pPr>
            <w:r>
              <w:rPr>
                <w:color w:val="000000"/>
                <w:szCs w:val="26"/>
              </w:rPr>
              <w:t xml:space="preserve">А зовут его... </w:t>
            </w:r>
            <w:r>
              <w:rPr>
                <w:i/>
                <w:iCs/>
                <w:color w:val="000000"/>
                <w:szCs w:val="26"/>
              </w:rPr>
              <w:t>(скворец).</w:t>
            </w:r>
          </w:p>
          <w:p w:rsidR="00E72BA2" w:rsidRDefault="00E72BA2" w:rsidP="00E408FD">
            <w:pPr>
              <w:shd w:val="clear" w:color="auto" w:fill="FFFFFF"/>
              <w:ind w:left="10" w:firstLine="282"/>
              <w:rPr>
                <w:color w:val="000000"/>
                <w:szCs w:val="26"/>
              </w:rPr>
            </w:pPr>
          </w:p>
          <w:p w:rsidR="00E72BA2" w:rsidRDefault="00E72BA2" w:rsidP="00E408FD">
            <w:pPr>
              <w:shd w:val="clear" w:color="auto" w:fill="FFFFFF"/>
              <w:ind w:left="10" w:firstLine="282"/>
            </w:pPr>
            <w:r>
              <w:rPr>
                <w:color w:val="000000"/>
                <w:szCs w:val="26"/>
              </w:rPr>
              <w:t>Все время стучит,</w:t>
            </w:r>
          </w:p>
          <w:p w:rsidR="00E72BA2" w:rsidRDefault="00E72BA2" w:rsidP="00E408FD">
            <w:pPr>
              <w:shd w:val="clear" w:color="auto" w:fill="FFFFFF"/>
              <w:ind w:left="10" w:firstLine="282"/>
            </w:pPr>
            <w:r>
              <w:rPr>
                <w:color w:val="000000"/>
                <w:szCs w:val="26"/>
              </w:rPr>
              <w:t>Деревья долбит.</w:t>
            </w:r>
          </w:p>
          <w:p w:rsidR="00E72BA2" w:rsidRDefault="00E72BA2" w:rsidP="00E408FD">
            <w:pPr>
              <w:shd w:val="clear" w:color="auto" w:fill="FFFFFF"/>
              <w:ind w:left="10" w:firstLine="282"/>
            </w:pPr>
            <w:r>
              <w:rPr>
                <w:color w:val="000000"/>
                <w:szCs w:val="26"/>
              </w:rPr>
              <w:t>Но их не калечит,</w:t>
            </w:r>
          </w:p>
          <w:p w:rsidR="00E72BA2" w:rsidRDefault="00E72BA2" w:rsidP="00E408FD">
            <w:pPr>
              <w:shd w:val="clear" w:color="auto" w:fill="FFFFFF"/>
              <w:ind w:firstLine="282"/>
            </w:pPr>
            <w:r>
              <w:rPr>
                <w:color w:val="000000"/>
                <w:szCs w:val="26"/>
              </w:rPr>
              <w:t xml:space="preserve">А только лечит. </w:t>
            </w:r>
            <w:r>
              <w:rPr>
                <w:i/>
                <w:iCs/>
                <w:color w:val="000000"/>
                <w:szCs w:val="26"/>
              </w:rPr>
              <w:t>(Дятел)</w:t>
            </w:r>
          </w:p>
          <w:p w:rsidR="00E72BA2" w:rsidRDefault="00E72BA2" w:rsidP="00E408FD">
            <w:pPr>
              <w:shd w:val="clear" w:color="auto" w:fill="FFFFFF"/>
              <w:ind w:firstLine="282"/>
              <w:rPr>
                <w:color w:val="000000"/>
                <w:szCs w:val="26"/>
              </w:rPr>
            </w:pPr>
          </w:p>
          <w:p w:rsidR="00E72BA2" w:rsidRDefault="00E72BA2" w:rsidP="00E408FD">
            <w:pPr>
              <w:shd w:val="clear" w:color="auto" w:fill="FFFFFF"/>
              <w:ind w:firstLine="282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Эта хищница болтлива, </w:t>
            </w:r>
          </w:p>
          <w:p w:rsidR="00E72BA2" w:rsidRDefault="00E72BA2" w:rsidP="00E408FD">
            <w:pPr>
              <w:shd w:val="clear" w:color="auto" w:fill="FFFFFF"/>
              <w:ind w:firstLine="282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Воровата, суетлива, </w:t>
            </w:r>
          </w:p>
          <w:p w:rsidR="00E72BA2" w:rsidRDefault="00E72BA2" w:rsidP="00E408FD">
            <w:pPr>
              <w:shd w:val="clear" w:color="auto" w:fill="FFFFFF"/>
              <w:ind w:firstLine="282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Стрекотунья,белобока, </w:t>
            </w:r>
          </w:p>
          <w:p w:rsidR="00E72BA2" w:rsidRDefault="00E72BA2" w:rsidP="00E408FD">
            <w:pPr>
              <w:shd w:val="clear" w:color="auto" w:fill="FFFFFF"/>
              <w:ind w:firstLine="282"/>
            </w:pPr>
            <w:r>
              <w:rPr>
                <w:color w:val="000000"/>
                <w:szCs w:val="26"/>
              </w:rPr>
              <w:t xml:space="preserve">А зовут ее... </w:t>
            </w:r>
            <w:r>
              <w:rPr>
                <w:i/>
                <w:iCs/>
                <w:color w:val="000000"/>
                <w:szCs w:val="26"/>
              </w:rPr>
              <w:t>(сорока).</w:t>
            </w:r>
          </w:p>
          <w:p w:rsidR="00E72BA2" w:rsidRDefault="00E72BA2" w:rsidP="00E408FD">
            <w:pPr>
              <w:shd w:val="clear" w:color="auto" w:fill="FFFFFF"/>
              <w:ind w:left="10" w:firstLine="282"/>
            </w:pPr>
            <w:r>
              <w:rPr>
                <w:color w:val="000000"/>
                <w:szCs w:val="26"/>
              </w:rPr>
              <w:t>Кто на елке, на суку</w:t>
            </w:r>
          </w:p>
          <w:p w:rsidR="00E72BA2" w:rsidRDefault="00E72BA2" w:rsidP="00E408FD">
            <w:pPr>
              <w:shd w:val="clear" w:color="auto" w:fill="FFFFFF"/>
              <w:ind w:left="10" w:firstLine="282"/>
            </w:pPr>
            <w:r>
              <w:rPr>
                <w:color w:val="000000"/>
                <w:szCs w:val="26"/>
              </w:rPr>
              <w:t xml:space="preserve">Счет ведет: «Ку-ку-ку-ку...»? </w:t>
            </w:r>
            <w:r>
              <w:rPr>
                <w:i/>
                <w:iCs/>
                <w:color w:val="000000"/>
                <w:szCs w:val="26"/>
              </w:rPr>
              <w:t>(Кукушка)</w:t>
            </w:r>
          </w:p>
          <w:p w:rsidR="00E72BA2" w:rsidRDefault="00E72BA2" w:rsidP="00E408FD">
            <w:pPr>
              <w:shd w:val="clear" w:color="auto" w:fill="FFFFFF"/>
              <w:ind w:left="14" w:firstLine="282"/>
              <w:rPr>
                <w:color w:val="000000"/>
                <w:szCs w:val="26"/>
              </w:rPr>
            </w:pPr>
          </w:p>
          <w:p w:rsidR="00E72BA2" w:rsidRDefault="00E72BA2" w:rsidP="00E408FD">
            <w:pPr>
              <w:shd w:val="clear" w:color="auto" w:fill="FFFFFF"/>
              <w:ind w:left="14" w:firstLine="282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Зимой на ветках яблоки, </w:t>
            </w:r>
          </w:p>
          <w:p w:rsidR="00E72BA2" w:rsidRDefault="00E72BA2" w:rsidP="00E408FD">
            <w:pPr>
              <w:shd w:val="clear" w:color="auto" w:fill="FFFFFF"/>
              <w:ind w:left="14" w:firstLine="282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Скорей их собери! </w:t>
            </w:r>
          </w:p>
          <w:p w:rsidR="00E72BA2" w:rsidRDefault="00E72BA2" w:rsidP="00E408FD">
            <w:pPr>
              <w:shd w:val="clear" w:color="auto" w:fill="FFFFFF"/>
              <w:ind w:left="14" w:firstLine="282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И вдруг вспорхнули яблоки, </w:t>
            </w:r>
          </w:p>
          <w:p w:rsidR="00E72BA2" w:rsidRDefault="00E72BA2" w:rsidP="00E408FD">
            <w:pPr>
              <w:shd w:val="clear" w:color="auto" w:fill="FFFFFF"/>
              <w:ind w:left="14" w:firstLine="282"/>
            </w:pPr>
            <w:r>
              <w:rPr>
                <w:color w:val="000000"/>
                <w:szCs w:val="26"/>
              </w:rPr>
              <w:t xml:space="preserve">Ведь это... </w:t>
            </w:r>
            <w:r>
              <w:rPr>
                <w:i/>
                <w:iCs/>
                <w:color w:val="000000"/>
                <w:szCs w:val="26"/>
              </w:rPr>
              <w:t>(снегири).</w:t>
            </w:r>
          </w:p>
          <w:p w:rsidR="00E72BA2" w:rsidRDefault="00E72BA2" w:rsidP="00E408FD">
            <w:pPr>
              <w:shd w:val="clear" w:color="auto" w:fill="FFFFFF"/>
              <w:ind w:left="14" w:firstLine="282"/>
              <w:rPr>
                <w:color w:val="000000"/>
                <w:szCs w:val="26"/>
              </w:rPr>
            </w:pPr>
          </w:p>
          <w:p w:rsidR="00E72BA2" w:rsidRDefault="00E72BA2" w:rsidP="00E408FD">
            <w:pPr>
              <w:shd w:val="clear" w:color="auto" w:fill="FFFFFF"/>
              <w:ind w:left="14" w:firstLine="282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Чик-чирик! К зернышкам прыг! </w:t>
            </w:r>
          </w:p>
          <w:p w:rsidR="00E72BA2" w:rsidRDefault="00E72BA2" w:rsidP="00E408FD">
            <w:pPr>
              <w:shd w:val="clear" w:color="auto" w:fill="FFFFFF"/>
              <w:ind w:left="14" w:firstLine="282"/>
            </w:pPr>
            <w:r>
              <w:rPr>
                <w:color w:val="000000"/>
                <w:szCs w:val="26"/>
              </w:rPr>
              <w:t xml:space="preserve">Клюй, не робей! Кто это? </w:t>
            </w:r>
            <w:r>
              <w:rPr>
                <w:i/>
                <w:iCs/>
                <w:color w:val="000000"/>
                <w:szCs w:val="26"/>
              </w:rPr>
              <w:t>(Воробей)</w:t>
            </w:r>
          </w:p>
          <w:p w:rsidR="00E72BA2" w:rsidRDefault="00E72BA2" w:rsidP="00E408FD">
            <w:pPr>
              <w:shd w:val="clear" w:color="auto" w:fill="FFFFFF"/>
              <w:ind w:left="19" w:firstLine="720"/>
              <w:rPr>
                <w:color w:val="000000"/>
                <w:szCs w:val="26"/>
              </w:rPr>
            </w:pPr>
          </w:p>
          <w:p w:rsidR="00E72BA2" w:rsidRDefault="00E72BA2" w:rsidP="00E408FD">
            <w:pPr>
              <w:shd w:val="clear" w:color="auto" w:fill="FFFFFF"/>
              <w:ind w:left="19" w:firstLine="720"/>
            </w:pPr>
            <w:r>
              <w:rPr>
                <w:color w:val="000000"/>
                <w:szCs w:val="26"/>
              </w:rPr>
              <w:t>Всю ночь летает, мышей добывает.</w:t>
            </w:r>
          </w:p>
          <w:p w:rsidR="00E72BA2" w:rsidRDefault="00E72BA2" w:rsidP="00E408FD">
            <w:pPr>
              <w:shd w:val="clear" w:color="auto" w:fill="FFFFFF"/>
              <w:ind w:left="14" w:firstLine="694"/>
              <w:jc w:val="both"/>
            </w:pPr>
            <w:r>
              <w:rPr>
                <w:color w:val="000000"/>
                <w:szCs w:val="26"/>
              </w:rPr>
              <w:t xml:space="preserve">А станет светло — спать летит в дупло. </w:t>
            </w:r>
            <w:r>
              <w:rPr>
                <w:i/>
                <w:iCs/>
                <w:color w:val="000000"/>
                <w:szCs w:val="26"/>
              </w:rPr>
              <w:t>(Сова)</w:t>
            </w:r>
          </w:p>
          <w:p w:rsidR="00E72BA2" w:rsidRDefault="00E72BA2" w:rsidP="00E408FD">
            <w:pPr>
              <w:shd w:val="clear" w:color="auto" w:fill="FFFFFF"/>
              <w:ind w:left="19" w:firstLine="720"/>
              <w:rPr>
                <w:color w:val="000000"/>
                <w:szCs w:val="26"/>
              </w:rPr>
            </w:pPr>
          </w:p>
          <w:p w:rsidR="00E72BA2" w:rsidRDefault="00E72BA2" w:rsidP="00E408FD">
            <w:pPr>
              <w:shd w:val="clear" w:color="auto" w:fill="FFFFFF"/>
              <w:ind w:left="19" w:firstLine="720"/>
            </w:pPr>
            <w:r>
              <w:rPr>
                <w:color w:val="000000"/>
                <w:szCs w:val="26"/>
              </w:rPr>
              <w:t>На одной ноге стоит,</w:t>
            </w:r>
          </w:p>
          <w:p w:rsidR="00E72BA2" w:rsidRDefault="00E72BA2" w:rsidP="00E408FD">
            <w:pPr>
              <w:shd w:val="clear" w:color="auto" w:fill="FFFFFF"/>
              <w:ind w:left="19" w:firstLine="720"/>
            </w:pPr>
            <w:r>
              <w:rPr>
                <w:color w:val="000000"/>
                <w:szCs w:val="26"/>
              </w:rPr>
              <w:t>В воду пристально глядит,</w:t>
            </w:r>
          </w:p>
          <w:p w:rsidR="00E72BA2" w:rsidRDefault="00E72BA2" w:rsidP="00E408FD">
            <w:pPr>
              <w:shd w:val="clear" w:color="auto" w:fill="FFFFFF"/>
              <w:ind w:left="19" w:firstLine="720"/>
            </w:pPr>
            <w:r>
              <w:rPr>
                <w:color w:val="000000"/>
                <w:szCs w:val="26"/>
              </w:rPr>
              <w:t>Тычет клювом наугад,</w:t>
            </w:r>
          </w:p>
          <w:p w:rsidR="00E72BA2" w:rsidRDefault="00E72BA2" w:rsidP="00E408FD">
            <w:pPr>
              <w:shd w:val="clear" w:color="auto" w:fill="FFFFFF"/>
              <w:ind w:left="19" w:firstLine="720"/>
            </w:pPr>
            <w:r>
              <w:rPr>
                <w:color w:val="000000"/>
                <w:szCs w:val="26"/>
              </w:rPr>
              <w:t xml:space="preserve">Ищет в речке лягушат. </w:t>
            </w:r>
            <w:r>
              <w:rPr>
                <w:i/>
                <w:iCs/>
                <w:color w:val="000000"/>
                <w:szCs w:val="26"/>
              </w:rPr>
              <w:t>(Цапля)</w:t>
            </w:r>
          </w:p>
          <w:p w:rsidR="00E72BA2" w:rsidRDefault="00E72BA2" w:rsidP="00E408FD">
            <w:pPr>
              <w:shd w:val="clear" w:color="auto" w:fill="FFFFFF"/>
              <w:ind w:left="19" w:firstLine="720"/>
              <w:rPr>
                <w:color w:val="000000"/>
                <w:szCs w:val="26"/>
              </w:rPr>
            </w:pPr>
          </w:p>
          <w:p w:rsidR="00E72BA2" w:rsidRDefault="00E72BA2" w:rsidP="00E408FD">
            <w:pPr>
              <w:shd w:val="clear" w:color="auto" w:fill="FFFFFF"/>
              <w:ind w:left="19" w:firstLine="720"/>
            </w:pPr>
            <w:r>
              <w:rPr>
                <w:color w:val="000000"/>
                <w:szCs w:val="26"/>
              </w:rPr>
              <w:t xml:space="preserve">Спинкою зеленовата, животиком желтовата, Черненькая шапочка и полоска-шарфик. </w:t>
            </w:r>
            <w:r>
              <w:rPr>
                <w:i/>
                <w:iCs/>
                <w:color w:val="000000"/>
                <w:szCs w:val="26"/>
              </w:rPr>
              <w:t>(Синица)</w:t>
            </w:r>
          </w:p>
          <w:p w:rsidR="00E72BA2" w:rsidRDefault="00E72BA2" w:rsidP="00E408FD"/>
        </w:tc>
        <w:tc>
          <w:tcPr>
            <w:tcW w:w="4800" w:type="dxa"/>
          </w:tcPr>
          <w:p w:rsidR="00E72BA2" w:rsidRDefault="00E72BA2" w:rsidP="00E408FD">
            <w:pPr>
              <w:shd w:val="clear" w:color="auto" w:fill="FFFFFF"/>
              <w:ind w:firstLine="160"/>
            </w:pPr>
            <w:r>
              <w:rPr>
                <w:b/>
                <w:bCs/>
                <w:color w:val="000000"/>
                <w:szCs w:val="34"/>
              </w:rPr>
              <w:t>Стихотворения для заучивания</w:t>
            </w:r>
          </w:p>
          <w:p w:rsidR="00E72BA2" w:rsidRDefault="00E72BA2" w:rsidP="00E408FD">
            <w:pPr>
              <w:shd w:val="clear" w:color="auto" w:fill="FFFFFF"/>
              <w:ind w:left="946" w:hanging="786"/>
            </w:pPr>
            <w:r>
              <w:rPr>
                <w:color w:val="000000"/>
                <w:szCs w:val="26"/>
              </w:rPr>
              <w:t>Выбегай поскорей,</w:t>
            </w:r>
          </w:p>
          <w:p w:rsidR="00E72BA2" w:rsidRDefault="00E72BA2" w:rsidP="00E408FD">
            <w:pPr>
              <w:shd w:val="clear" w:color="auto" w:fill="FFFFFF"/>
              <w:ind w:left="946" w:hanging="786"/>
            </w:pPr>
            <w:r>
              <w:rPr>
                <w:color w:val="000000"/>
                <w:szCs w:val="26"/>
              </w:rPr>
              <w:t>Посмотри на снегирей!</w:t>
            </w:r>
          </w:p>
          <w:p w:rsidR="00E72BA2" w:rsidRDefault="00E72BA2" w:rsidP="00E408FD">
            <w:pPr>
              <w:shd w:val="clear" w:color="auto" w:fill="FFFFFF"/>
              <w:ind w:left="946" w:hanging="786"/>
            </w:pPr>
            <w:r>
              <w:rPr>
                <w:color w:val="000000"/>
                <w:szCs w:val="26"/>
              </w:rPr>
              <w:t>Прилетели, прилетели!</w:t>
            </w:r>
          </w:p>
          <w:p w:rsidR="00E72BA2" w:rsidRDefault="00E72BA2" w:rsidP="00E408FD">
            <w:pPr>
              <w:shd w:val="clear" w:color="auto" w:fill="FFFFFF"/>
              <w:ind w:left="946" w:hanging="786"/>
            </w:pPr>
            <w:r>
              <w:rPr>
                <w:color w:val="000000"/>
                <w:szCs w:val="26"/>
              </w:rPr>
              <w:t>Стайку встретили метели,</w:t>
            </w:r>
          </w:p>
          <w:p w:rsidR="00E72BA2" w:rsidRDefault="00E72BA2" w:rsidP="00E408FD">
            <w:pPr>
              <w:shd w:val="clear" w:color="auto" w:fill="FFFFFF"/>
              <w:ind w:left="936" w:hanging="786"/>
            </w:pPr>
            <w:r>
              <w:rPr>
                <w:color w:val="000000"/>
                <w:szCs w:val="26"/>
              </w:rPr>
              <w:t>А Мороз-Красный нос</w:t>
            </w:r>
          </w:p>
          <w:p w:rsidR="00E72BA2" w:rsidRDefault="00E72BA2" w:rsidP="00E408FD">
            <w:pPr>
              <w:shd w:val="clear" w:color="auto" w:fill="FFFFFF"/>
              <w:ind w:left="941" w:hanging="786"/>
            </w:pPr>
            <w:r>
              <w:rPr>
                <w:color w:val="000000"/>
                <w:szCs w:val="26"/>
              </w:rPr>
              <w:t>Им рябинки принес,</w:t>
            </w:r>
          </w:p>
          <w:p w:rsidR="00E72BA2" w:rsidRDefault="00E72BA2" w:rsidP="00E408FD">
            <w:pPr>
              <w:shd w:val="clear" w:color="auto" w:fill="FFFFFF"/>
              <w:ind w:left="941" w:hanging="786"/>
            </w:pPr>
            <w:r>
              <w:rPr>
                <w:color w:val="000000"/>
                <w:szCs w:val="26"/>
              </w:rPr>
              <w:t>Хорошо угостил,</w:t>
            </w:r>
          </w:p>
          <w:p w:rsidR="00E72BA2" w:rsidRDefault="00E72BA2" w:rsidP="00E408FD">
            <w:pPr>
              <w:shd w:val="clear" w:color="auto" w:fill="FFFFFF"/>
              <w:ind w:left="941" w:hanging="786"/>
            </w:pPr>
            <w:r>
              <w:rPr>
                <w:color w:val="000000"/>
                <w:szCs w:val="26"/>
              </w:rPr>
              <w:t>Хорошо подсластил</w:t>
            </w:r>
          </w:p>
          <w:p w:rsidR="00E72BA2" w:rsidRDefault="00E72BA2" w:rsidP="00E408FD">
            <w:pPr>
              <w:shd w:val="clear" w:color="auto" w:fill="FFFFFF"/>
              <w:ind w:left="946" w:hanging="786"/>
            </w:pPr>
            <w:r>
              <w:rPr>
                <w:color w:val="000000"/>
                <w:szCs w:val="26"/>
              </w:rPr>
              <w:t>Зимним вечером поздним</w:t>
            </w:r>
          </w:p>
          <w:p w:rsidR="00E72BA2" w:rsidRDefault="00E72BA2" w:rsidP="00E408FD">
            <w:pPr>
              <w:shd w:val="clear" w:color="auto" w:fill="FFFFFF"/>
              <w:ind w:left="941" w:hanging="786"/>
            </w:pPr>
            <w:r>
              <w:rPr>
                <w:color w:val="000000"/>
                <w:szCs w:val="26"/>
              </w:rPr>
              <w:t xml:space="preserve">Ярко-алые грозди. </w:t>
            </w:r>
            <w:r>
              <w:rPr>
                <w:i/>
                <w:iCs/>
                <w:color w:val="000000"/>
                <w:szCs w:val="26"/>
              </w:rPr>
              <w:t>(А. Прокофьев)</w:t>
            </w:r>
          </w:p>
          <w:p w:rsidR="00E72BA2" w:rsidRDefault="00E72BA2" w:rsidP="00E408FD">
            <w:pPr>
              <w:shd w:val="clear" w:color="auto" w:fill="FFFFFF"/>
              <w:ind w:left="1886" w:firstLine="160"/>
            </w:pPr>
            <w:r>
              <w:rPr>
                <w:b/>
                <w:bCs/>
                <w:color w:val="000000"/>
                <w:szCs w:val="26"/>
              </w:rPr>
              <w:t>Синица</w:t>
            </w:r>
          </w:p>
          <w:p w:rsidR="00E72BA2" w:rsidRDefault="00E72BA2" w:rsidP="00E408FD">
            <w:pPr>
              <w:shd w:val="clear" w:color="auto" w:fill="FFFFFF"/>
              <w:ind w:left="941" w:firstLine="160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Скачет шустрая синица, </w:t>
            </w:r>
          </w:p>
          <w:p w:rsidR="00E72BA2" w:rsidRDefault="00E72BA2" w:rsidP="00E408FD">
            <w:pPr>
              <w:shd w:val="clear" w:color="auto" w:fill="FFFFFF"/>
              <w:ind w:left="941" w:firstLine="160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Ей на месте не сидится. </w:t>
            </w:r>
          </w:p>
          <w:p w:rsidR="00E72BA2" w:rsidRDefault="00E72BA2" w:rsidP="00E408FD">
            <w:pPr>
              <w:shd w:val="clear" w:color="auto" w:fill="FFFFFF"/>
              <w:ind w:left="941" w:firstLine="160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Прыг-скок, прыг-скок, </w:t>
            </w:r>
          </w:p>
          <w:p w:rsidR="00E72BA2" w:rsidRDefault="00E72BA2" w:rsidP="00E408FD">
            <w:pPr>
              <w:shd w:val="clear" w:color="auto" w:fill="FFFFFF"/>
              <w:ind w:left="941" w:firstLine="160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Завертелась как волчок. </w:t>
            </w:r>
          </w:p>
          <w:p w:rsidR="00E72BA2" w:rsidRDefault="00E72BA2" w:rsidP="00E408FD">
            <w:pPr>
              <w:shd w:val="clear" w:color="auto" w:fill="FFFFFF"/>
              <w:ind w:left="941" w:firstLine="160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Вот присела на минутку, </w:t>
            </w:r>
          </w:p>
          <w:p w:rsidR="00E72BA2" w:rsidRDefault="00E72BA2" w:rsidP="00E408FD">
            <w:pPr>
              <w:shd w:val="clear" w:color="auto" w:fill="FFFFFF"/>
              <w:ind w:left="941" w:firstLine="160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Почесала клювом грудку </w:t>
            </w:r>
          </w:p>
          <w:p w:rsidR="00E72BA2" w:rsidRDefault="00E72BA2" w:rsidP="00E408FD">
            <w:pPr>
              <w:shd w:val="clear" w:color="auto" w:fill="FFFFFF"/>
              <w:ind w:left="941" w:firstLine="160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И с дорожки — на плетень, </w:t>
            </w:r>
          </w:p>
          <w:p w:rsidR="00E72BA2" w:rsidRDefault="00E72BA2" w:rsidP="00E408FD">
            <w:pPr>
              <w:shd w:val="clear" w:color="auto" w:fill="FFFFFF"/>
              <w:ind w:left="941" w:firstLine="160"/>
            </w:pPr>
            <w:r>
              <w:rPr>
                <w:color w:val="000000"/>
                <w:szCs w:val="26"/>
              </w:rPr>
              <w:t xml:space="preserve">Тири-тири, тень-тень-тень. </w:t>
            </w:r>
            <w:r>
              <w:rPr>
                <w:i/>
                <w:iCs/>
                <w:color w:val="000000"/>
                <w:szCs w:val="26"/>
              </w:rPr>
              <w:t>(А. Барто)</w:t>
            </w:r>
          </w:p>
          <w:p w:rsidR="00E72BA2" w:rsidRDefault="00E72BA2" w:rsidP="00E408FD">
            <w:pPr>
              <w:shd w:val="clear" w:color="auto" w:fill="FFFFFF"/>
              <w:ind w:left="941" w:hanging="781"/>
            </w:pPr>
            <w:r>
              <w:rPr>
                <w:color w:val="000000"/>
                <w:szCs w:val="26"/>
              </w:rPr>
              <w:t>Мы построили скворечник</w:t>
            </w:r>
          </w:p>
          <w:p w:rsidR="00E72BA2" w:rsidRDefault="00E72BA2" w:rsidP="00E408FD">
            <w:pPr>
              <w:shd w:val="clear" w:color="auto" w:fill="FFFFFF"/>
              <w:ind w:left="936" w:hanging="781"/>
            </w:pPr>
            <w:r>
              <w:rPr>
                <w:color w:val="000000"/>
                <w:szCs w:val="26"/>
              </w:rPr>
              <w:t>Для веселого скворца,</w:t>
            </w:r>
          </w:p>
          <w:p w:rsidR="00E72BA2" w:rsidRDefault="00E72BA2" w:rsidP="00E408FD">
            <w:pPr>
              <w:shd w:val="clear" w:color="auto" w:fill="FFFFFF"/>
              <w:ind w:left="941" w:hanging="781"/>
            </w:pPr>
            <w:r>
              <w:rPr>
                <w:color w:val="000000"/>
                <w:szCs w:val="26"/>
              </w:rPr>
              <w:t>Мы повесили скворечник</w:t>
            </w:r>
          </w:p>
          <w:p w:rsidR="00E72BA2" w:rsidRDefault="00E72BA2" w:rsidP="00E408FD">
            <w:pPr>
              <w:shd w:val="clear" w:color="auto" w:fill="FFFFFF"/>
              <w:ind w:left="941" w:hanging="781"/>
            </w:pPr>
            <w:r>
              <w:rPr>
                <w:color w:val="000000"/>
                <w:szCs w:val="26"/>
              </w:rPr>
              <w:t>Возле самого крыльца.</w:t>
            </w:r>
          </w:p>
          <w:p w:rsidR="00E72BA2" w:rsidRDefault="00E72BA2" w:rsidP="00E408FD">
            <w:pPr>
              <w:shd w:val="clear" w:color="auto" w:fill="FFFFFF"/>
              <w:ind w:left="936" w:hanging="781"/>
            </w:pPr>
            <w:r>
              <w:rPr>
                <w:color w:val="000000"/>
                <w:szCs w:val="26"/>
              </w:rPr>
              <w:t>Все семейство вчетвером</w:t>
            </w:r>
          </w:p>
          <w:p w:rsidR="00E72BA2" w:rsidRDefault="00E72BA2" w:rsidP="00E408FD">
            <w:pPr>
              <w:shd w:val="clear" w:color="auto" w:fill="FFFFFF"/>
              <w:ind w:left="936" w:hanging="781"/>
            </w:pPr>
            <w:r>
              <w:rPr>
                <w:color w:val="000000"/>
                <w:szCs w:val="26"/>
              </w:rPr>
              <w:t>Проживает в доме том:</w:t>
            </w:r>
          </w:p>
          <w:p w:rsidR="00E72BA2" w:rsidRDefault="00E72BA2" w:rsidP="00E408FD">
            <w:pPr>
              <w:shd w:val="clear" w:color="auto" w:fill="FFFFFF"/>
              <w:ind w:left="936" w:hanging="781"/>
            </w:pPr>
            <w:r>
              <w:rPr>
                <w:color w:val="000000"/>
                <w:szCs w:val="26"/>
              </w:rPr>
              <w:t>Мать, отец и скворушки —</w:t>
            </w:r>
          </w:p>
          <w:p w:rsidR="00E72BA2" w:rsidRDefault="00E72BA2" w:rsidP="00E408FD">
            <w:pPr>
              <w:shd w:val="clear" w:color="auto" w:fill="FFFFFF"/>
              <w:ind w:left="936" w:hanging="781"/>
            </w:pPr>
            <w:r>
              <w:rPr>
                <w:color w:val="000000"/>
                <w:szCs w:val="26"/>
              </w:rPr>
              <w:t xml:space="preserve">Черненькие перышки. </w:t>
            </w:r>
            <w:r>
              <w:rPr>
                <w:i/>
                <w:iCs/>
                <w:color w:val="000000"/>
                <w:szCs w:val="26"/>
              </w:rPr>
              <w:t>(Е. Тараховская)</w:t>
            </w:r>
          </w:p>
          <w:p w:rsidR="00E72BA2" w:rsidRDefault="00E72BA2" w:rsidP="00E408FD">
            <w:pPr>
              <w:shd w:val="clear" w:color="auto" w:fill="FFFFFF"/>
              <w:ind w:left="936" w:firstLine="160"/>
              <w:rPr>
                <w:b/>
                <w:bCs/>
                <w:color w:val="000000"/>
                <w:szCs w:val="26"/>
              </w:rPr>
            </w:pPr>
          </w:p>
          <w:p w:rsidR="00E72BA2" w:rsidRDefault="00E72BA2" w:rsidP="00E408FD">
            <w:pPr>
              <w:shd w:val="clear" w:color="auto" w:fill="FFFFFF"/>
              <w:ind w:left="936" w:firstLine="160"/>
            </w:pPr>
            <w:r>
              <w:rPr>
                <w:b/>
                <w:bCs/>
                <w:color w:val="000000"/>
                <w:szCs w:val="26"/>
              </w:rPr>
              <w:t>Улетают, улетели...</w:t>
            </w:r>
          </w:p>
          <w:p w:rsidR="00E72BA2" w:rsidRDefault="00E72BA2" w:rsidP="00E408FD">
            <w:pPr>
              <w:shd w:val="clear" w:color="auto" w:fill="FFFFFF"/>
              <w:ind w:left="931" w:firstLine="160"/>
            </w:pPr>
            <w:r>
              <w:rPr>
                <w:color w:val="000000"/>
                <w:szCs w:val="26"/>
              </w:rPr>
              <w:t>Скоро белые метели</w:t>
            </w:r>
          </w:p>
          <w:p w:rsidR="00E72BA2" w:rsidRDefault="00E72BA2" w:rsidP="00E408FD">
            <w:pPr>
              <w:shd w:val="clear" w:color="auto" w:fill="FFFFFF"/>
              <w:ind w:left="931" w:firstLine="160"/>
            </w:pPr>
            <w:r>
              <w:rPr>
                <w:color w:val="000000"/>
                <w:szCs w:val="26"/>
              </w:rPr>
              <w:t>Снег поднимут от земли.</w:t>
            </w:r>
          </w:p>
          <w:p w:rsidR="00E72BA2" w:rsidRDefault="00E72BA2" w:rsidP="00E408FD">
            <w:pPr>
              <w:shd w:val="clear" w:color="auto" w:fill="FFFFFF"/>
              <w:ind w:left="931" w:firstLine="160"/>
            </w:pPr>
            <w:r>
              <w:rPr>
                <w:color w:val="000000"/>
                <w:szCs w:val="26"/>
              </w:rPr>
              <w:t>Улетают, улетели,</w:t>
            </w:r>
          </w:p>
          <w:p w:rsidR="00E72BA2" w:rsidRDefault="00E72BA2" w:rsidP="00E408FD">
            <w:pPr>
              <w:shd w:val="clear" w:color="auto" w:fill="FFFFFF"/>
              <w:ind w:left="931" w:firstLine="160"/>
            </w:pPr>
            <w:r>
              <w:rPr>
                <w:color w:val="000000"/>
                <w:szCs w:val="26"/>
              </w:rPr>
              <w:t>Улетели журавли.</w:t>
            </w:r>
          </w:p>
          <w:p w:rsidR="00E72BA2" w:rsidRDefault="00E72BA2" w:rsidP="00E408FD">
            <w:pPr>
              <w:shd w:val="clear" w:color="auto" w:fill="FFFFFF"/>
              <w:ind w:left="931" w:firstLine="160"/>
            </w:pPr>
            <w:r>
              <w:rPr>
                <w:color w:val="000000"/>
                <w:szCs w:val="26"/>
              </w:rPr>
              <w:t>Не слыхать кукушки в роще.</w:t>
            </w:r>
          </w:p>
          <w:p w:rsidR="00E72BA2" w:rsidRDefault="00E72BA2" w:rsidP="00E408FD">
            <w:pPr>
              <w:shd w:val="clear" w:color="auto" w:fill="FFFFFF"/>
              <w:ind w:left="931" w:firstLine="160"/>
            </w:pPr>
            <w:r>
              <w:rPr>
                <w:color w:val="000000"/>
                <w:szCs w:val="26"/>
              </w:rPr>
              <w:t>И скворечник опустел.</w:t>
            </w:r>
          </w:p>
          <w:p w:rsidR="00E72BA2" w:rsidRDefault="00E72BA2" w:rsidP="00E408FD">
            <w:pPr>
              <w:shd w:val="clear" w:color="auto" w:fill="FFFFFF"/>
              <w:ind w:left="922" w:firstLine="160"/>
            </w:pPr>
            <w:r>
              <w:rPr>
                <w:color w:val="000000"/>
                <w:szCs w:val="26"/>
              </w:rPr>
              <w:t>Аист крыльями полощет —</w:t>
            </w:r>
          </w:p>
          <w:p w:rsidR="00E72BA2" w:rsidRDefault="00E72BA2" w:rsidP="00E408FD">
            <w:pPr>
              <w:shd w:val="clear" w:color="auto" w:fill="FFFFFF"/>
              <w:ind w:left="926" w:firstLine="160"/>
            </w:pPr>
            <w:r>
              <w:rPr>
                <w:color w:val="000000"/>
                <w:szCs w:val="26"/>
              </w:rPr>
              <w:t>Улетает, улетел.</w:t>
            </w:r>
          </w:p>
          <w:p w:rsidR="00E72BA2" w:rsidRDefault="00E72BA2" w:rsidP="00E408FD">
            <w:pPr>
              <w:shd w:val="clear" w:color="auto" w:fill="FFFFFF"/>
              <w:ind w:left="926" w:firstLine="160"/>
            </w:pPr>
            <w:r>
              <w:rPr>
                <w:color w:val="000000"/>
                <w:szCs w:val="26"/>
              </w:rPr>
              <w:t>Лист качается узорный</w:t>
            </w:r>
          </w:p>
          <w:p w:rsidR="00E72BA2" w:rsidRDefault="00E72BA2" w:rsidP="00E408FD">
            <w:pPr>
              <w:shd w:val="clear" w:color="auto" w:fill="FFFFFF"/>
              <w:ind w:left="926" w:firstLine="160"/>
            </w:pPr>
            <w:r>
              <w:rPr>
                <w:color w:val="000000"/>
                <w:szCs w:val="26"/>
              </w:rPr>
              <w:t>В синей луже на воде.</w:t>
            </w:r>
          </w:p>
          <w:p w:rsidR="00E72BA2" w:rsidRDefault="00E72BA2" w:rsidP="00E408FD">
            <w:pPr>
              <w:shd w:val="clear" w:color="auto" w:fill="FFFFFF"/>
              <w:ind w:left="926" w:firstLine="160"/>
            </w:pPr>
            <w:r>
              <w:rPr>
                <w:color w:val="000000"/>
                <w:szCs w:val="26"/>
              </w:rPr>
              <w:t>Ходят грач с грачихой черные</w:t>
            </w:r>
          </w:p>
          <w:p w:rsidR="00E72BA2" w:rsidRDefault="00E72BA2" w:rsidP="00E408FD">
            <w:pPr>
              <w:shd w:val="clear" w:color="auto" w:fill="FFFFFF"/>
              <w:ind w:left="922" w:firstLine="160"/>
            </w:pPr>
            <w:r>
              <w:rPr>
                <w:color w:val="000000"/>
                <w:szCs w:val="26"/>
              </w:rPr>
              <w:t>В огороде по гряде.</w:t>
            </w:r>
          </w:p>
          <w:p w:rsidR="00E72BA2" w:rsidRDefault="00E72BA2" w:rsidP="00E408FD">
            <w:pPr>
              <w:shd w:val="clear" w:color="auto" w:fill="FFFFFF"/>
              <w:ind w:left="926" w:firstLine="160"/>
            </w:pPr>
            <w:r>
              <w:rPr>
                <w:color w:val="000000"/>
                <w:szCs w:val="26"/>
              </w:rPr>
              <w:t>Осыпаясь, пожелтели</w:t>
            </w:r>
          </w:p>
          <w:p w:rsidR="00E72BA2" w:rsidRDefault="00E72BA2" w:rsidP="00E408FD">
            <w:pPr>
              <w:shd w:val="clear" w:color="auto" w:fill="FFFFFF"/>
              <w:ind w:left="926" w:firstLine="160"/>
            </w:pPr>
            <w:r>
              <w:rPr>
                <w:color w:val="000000"/>
                <w:szCs w:val="26"/>
              </w:rPr>
              <w:t>Солнца редкие лучи.</w:t>
            </w:r>
          </w:p>
          <w:p w:rsidR="00E72BA2" w:rsidRDefault="00E72BA2" w:rsidP="00E408FD">
            <w:pPr>
              <w:shd w:val="clear" w:color="auto" w:fill="FFFFFF"/>
              <w:ind w:left="922" w:firstLine="160"/>
            </w:pPr>
            <w:r>
              <w:rPr>
                <w:color w:val="000000"/>
                <w:szCs w:val="26"/>
              </w:rPr>
              <w:t>Улетают, улетели,</w:t>
            </w:r>
          </w:p>
          <w:p w:rsidR="00E72BA2" w:rsidRDefault="00E72BA2" w:rsidP="00E408FD">
            <w:pPr>
              <w:ind w:firstLine="160"/>
            </w:pPr>
            <w:r>
              <w:rPr>
                <w:color w:val="000000"/>
                <w:szCs w:val="26"/>
              </w:rPr>
              <w:t xml:space="preserve">                  Улетели и грачи. </w:t>
            </w:r>
            <w:r>
              <w:rPr>
                <w:i/>
                <w:iCs/>
                <w:color w:val="000000"/>
                <w:szCs w:val="26"/>
              </w:rPr>
              <w:t>(Е. Благинина)</w:t>
            </w:r>
          </w:p>
        </w:tc>
      </w:tr>
      <w:tr w:rsidR="00E72BA2" w:rsidTr="00E408FD">
        <w:trPr>
          <w:trHeight w:val="120"/>
        </w:trPr>
        <w:tc>
          <w:tcPr>
            <w:tcW w:w="4800" w:type="dxa"/>
          </w:tcPr>
          <w:p w:rsidR="00E72BA2" w:rsidRDefault="00E72BA2" w:rsidP="00E408FD"/>
        </w:tc>
        <w:tc>
          <w:tcPr>
            <w:tcW w:w="4800" w:type="dxa"/>
          </w:tcPr>
          <w:p w:rsidR="00E72BA2" w:rsidRDefault="00E72BA2" w:rsidP="00E408FD"/>
        </w:tc>
      </w:tr>
    </w:tbl>
    <w:p w:rsidR="00E72BA2" w:rsidRDefault="00E72BA2" w:rsidP="00E305FC">
      <w:pPr>
        <w:shd w:val="clear" w:color="auto" w:fill="FFFFFF"/>
        <w:ind w:left="744" w:firstLine="720"/>
      </w:pPr>
    </w:p>
    <w:p w:rsidR="00E72BA2" w:rsidRDefault="00E72BA2" w:rsidP="00E305FC">
      <w:pPr>
        <w:tabs>
          <w:tab w:val="left" w:pos="1320"/>
        </w:tabs>
      </w:pPr>
    </w:p>
    <w:p w:rsidR="00E72BA2" w:rsidRDefault="00E72BA2" w:rsidP="00E305FC"/>
    <w:p w:rsidR="00E72BA2" w:rsidRDefault="00E72BA2" w:rsidP="00E305FC">
      <w:pPr>
        <w:sectPr w:rsidR="00E72BA2">
          <w:type w:val="continuous"/>
          <w:pgSz w:w="11909" w:h="16834"/>
          <w:pgMar w:top="1294" w:right="375" w:bottom="360" w:left="946" w:header="720" w:footer="720" w:gutter="0"/>
          <w:cols w:space="720"/>
          <w:noEndnote/>
        </w:sectPr>
      </w:pPr>
    </w:p>
    <w:p w:rsidR="00E72BA2" w:rsidRDefault="00E72BA2" w:rsidP="00E305FC">
      <w:pPr>
        <w:shd w:val="clear" w:color="auto" w:fill="FFFFFF"/>
        <w:ind w:firstLine="720"/>
      </w:pPr>
    </w:p>
    <w:p w:rsidR="00E72BA2" w:rsidRDefault="00E72BA2" w:rsidP="00E305FC">
      <w:pPr>
        <w:pStyle w:val="Caption"/>
      </w:pPr>
      <w:r>
        <w:t>ТЕМА «ЗИМА»</w:t>
      </w:r>
    </w:p>
    <w:p w:rsidR="00E72BA2" w:rsidRDefault="00E72BA2" w:rsidP="00E305FC">
      <w:pPr>
        <w:shd w:val="clear" w:color="auto" w:fill="FFFFFF"/>
        <w:ind w:left="346" w:firstLine="221"/>
      </w:pPr>
      <w:r>
        <w:rPr>
          <w:color w:val="000000"/>
          <w:szCs w:val="24"/>
        </w:rPr>
        <w:t>1. Внимательно рассмотри снеговиков и скажи, чем они отличаются друг от друга. Раскрась снеговиков.</w:t>
      </w:r>
    </w:p>
    <w:p w:rsidR="00E72BA2" w:rsidRDefault="00E72BA2" w:rsidP="00E305FC">
      <w:pPr>
        <w:ind w:right="302" w:firstLine="720"/>
        <w:rPr>
          <w:szCs w:val="24"/>
        </w:rPr>
      </w:pPr>
      <w:r w:rsidRPr="00DE13E0">
        <w:rPr>
          <w:noProof/>
          <w:szCs w:val="24"/>
        </w:rPr>
        <w:pict>
          <v:shape id="Рисунок 157" o:spid="_x0000_i1071" type="#_x0000_t75" style="width:382.5pt;height:168.75pt;visibility:visible">
            <v:imagedata r:id="rId48" o:title=""/>
          </v:shape>
        </w:pict>
      </w:r>
    </w:p>
    <w:p w:rsidR="00E72BA2" w:rsidRDefault="00E72BA2" w:rsidP="00E305FC">
      <w:pPr>
        <w:ind w:right="302" w:firstLine="720"/>
        <w:rPr>
          <w:szCs w:val="24"/>
        </w:rPr>
      </w:pPr>
    </w:p>
    <w:p w:rsidR="00E72BA2" w:rsidRDefault="00E72BA2" w:rsidP="00E305FC">
      <w:pPr>
        <w:ind w:right="302" w:firstLine="720"/>
        <w:rPr>
          <w:szCs w:val="24"/>
        </w:rPr>
      </w:pPr>
      <w:r>
        <w:rPr>
          <w:szCs w:val="24"/>
        </w:rPr>
        <w:t xml:space="preserve">2. Дорисуй узоры Деда Мороза. </w:t>
      </w:r>
    </w:p>
    <w:p w:rsidR="00E72BA2" w:rsidRDefault="00E72BA2" w:rsidP="00E305FC">
      <w:pPr>
        <w:ind w:right="302" w:firstLine="720"/>
        <w:rPr>
          <w:szCs w:val="24"/>
        </w:rPr>
      </w:pPr>
    </w:p>
    <w:p w:rsidR="00E72BA2" w:rsidRDefault="00E72BA2" w:rsidP="00E305FC">
      <w:pPr>
        <w:ind w:right="302" w:firstLine="720"/>
        <w:rPr>
          <w:szCs w:val="24"/>
        </w:rPr>
      </w:pPr>
      <w:r w:rsidRPr="00DE13E0">
        <w:rPr>
          <w:noProof/>
          <w:szCs w:val="24"/>
        </w:rPr>
        <w:pict>
          <v:shape id="Рисунок 158" o:spid="_x0000_i1072" type="#_x0000_t75" style="width:282pt;height:84.75pt;visibility:visible">
            <v:imagedata r:id="rId49" o:title=""/>
          </v:shape>
        </w:pict>
      </w:r>
    </w:p>
    <w:p w:rsidR="00E72BA2" w:rsidRDefault="00E72BA2" w:rsidP="00E305FC">
      <w:pPr>
        <w:ind w:right="302" w:firstLine="720"/>
        <w:rPr>
          <w:szCs w:val="24"/>
        </w:rPr>
      </w:pPr>
    </w:p>
    <w:p w:rsidR="00E72BA2" w:rsidRDefault="00E72BA2" w:rsidP="00E305FC">
      <w:pPr>
        <w:ind w:right="302" w:firstLine="720"/>
        <w:rPr>
          <w:szCs w:val="24"/>
        </w:rPr>
      </w:pPr>
    </w:p>
    <w:p w:rsidR="00E72BA2" w:rsidRDefault="00E72BA2" w:rsidP="00E305FC">
      <w:pPr>
        <w:ind w:right="302" w:firstLine="720"/>
        <w:jc w:val="center"/>
        <w:rPr>
          <w:szCs w:val="24"/>
        </w:rPr>
      </w:pPr>
      <w:r w:rsidRPr="00DE13E0">
        <w:rPr>
          <w:noProof/>
          <w:szCs w:val="24"/>
        </w:rPr>
        <w:pict>
          <v:shape id="Рисунок 159" o:spid="_x0000_i1073" type="#_x0000_t75" style="width:132pt;height:140.25pt;visibility:visible">
            <v:imagedata r:id="rId50" o:title=""/>
          </v:shape>
        </w:pict>
      </w:r>
    </w:p>
    <w:p w:rsidR="00E72BA2" w:rsidRDefault="00E72BA2" w:rsidP="00E305FC">
      <w:pPr>
        <w:ind w:right="302" w:firstLine="720"/>
        <w:jc w:val="center"/>
        <w:rPr>
          <w:szCs w:val="24"/>
        </w:rPr>
      </w:pPr>
    </w:p>
    <w:p w:rsidR="00E72BA2" w:rsidRDefault="00E72BA2" w:rsidP="00E305FC">
      <w:pPr>
        <w:ind w:right="302" w:firstLine="720"/>
        <w:jc w:val="center"/>
        <w:rPr>
          <w:szCs w:val="24"/>
        </w:rPr>
      </w:pPr>
    </w:p>
    <w:p w:rsidR="00E72BA2" w:rsidRDefault="00E72BA2" w:rsidP="00E305FC">
      <w:pPr>
        <w:shd w:val="clear" w:color="auto" w:fill="FFFFFF"/>
        <w:ind w:left="509" w:right="2765" w:firstLine="58"/>
      </w:pPr>
      <w:r>
        <w:rPr>
          <w:color w:val="000000"/>
          <w:szCs w:val="26"/>
        </w:rPr>
        <w:t>3. Рассмотри картинки и назови то, что на них нарисовано. Какая картинка лишняя? Почему? Раскрась все картинки, кроме лишней.</w:t>
      </w:r>
    </w:p>
    <w:p w:rsidR="00E72BA2" w:rsidRDefault="00E72BA2" w:rsidP="00E305FC">
      <w:pPr>
        <w:ind w:right="29" w:firstLine="720"/>
        <w:rPr>
          <w:szCs w:val="24"/>
        </w:rPr>
      </w:pPr>
      <w:r w:rsidRPr="00DE13E0">
        <w:rPr>
          <w:noProof/>
          <w:szCs w:val="24"/>
        </w:rPr>
        <w:pict>
          <v:shape id="Рисунок 160" o:spid="_x0000_i1074" type="#_x0000_t75" style="width:438pt;height:89.25pt;visibility:visible">
            <v:imagedata r:id="rId51" o:title=""/>
          </v:shape>
        </w:pict>
      </w:r>
    </w:p>
    <w:p w:rsidR="00E72BA2" w:rsidRDefault="00E72BA2" w:rsidP="00E305FC">
      <w:pPr>
        <w:shd w:val="clear" w:color="auto" w:fill="FFFFFF"/>
        <w:ind w:left="110" w:firstLine="720"/>
        <w:rPr>
          <w:color w:val="000000"/>
          <w:szCs w:val="26"/>
        </w:rPr>
      </w:pPr>
    </w:p>
    <w:p w:rsidR="00E72BA2" w:rsidRDefault="00E72BA2" w:rsidP="00E305FC">
      <w:pPr>
        <w:shd w:val="clear" w:color="auto" w:fill="FFFFFF"/>
        <w:ind w:left="110" w:firstLine="457"/>
      </w:pPr>
      <w:r>
        <w:rPr>
          <w:color w:val="000000"/>
          <w:szCs w:val="26"/>
        </w:rPr>
        <w:t>4. Какие зимние забавы детей ты знаешь? Придумай по схеме предложения со слова</w:t>
      </w:r>
      <w:r>
        <w:rPr>
          <w:color w:val="000000"/>
          <w:szCs w:val="26"/>
        </w:rPr>
        <w:softHyphen/>
        <w:t xml:space="preserve">ми: </w:t>
      </w:r>
      <w:r>
        <w:rPr>
          <w:i/>
          <w:iCs/>
          <w:color w:val="000000"/>
          <w:szCs w:val="26"/>
        </w:rPr>
        <w:t xml:space="preserve">санки, лыжи, коньки, на. </w:t>
      </w:r>
      <w:r>
        <w:rPr>
          <w:color w:val="000000"/>
          <w:szCs w:val="26"/>
        </w:rPr>
        <w:t xml:space="preserve">Например: </w:t>
      </w:r>
      <w:r>
        <w:rPr>
          <w:i/>
          <w:iCs/>
          <w:color w:val="000000"/>
          <w:szCs w:val="26"/>
        </w:rPr>
        <w:t>Мальчики катаются на коньках.</w:t>
      </w:r>
    </w:p>
    <w:p w:rsidR="00E72BA2" w:rsidRDefault="00E72BA2" w:rsidP="00E305FC">
      <w:pPr>
        <w:ind w:left="1291" w:right="1651" w:firstLine="720"/>
        <w:rPr>
          <w:szCs w:val="24"/>
        </w:rPr>
      </w:pPr>
      <w:r w:rsidRPr="00DE13E0">
        <w:rPr>
          <w:noProof/>
          <w:szCs w:val="24"/>
        </w:rPr>
        <w:pict>
          <v:shape id="Рисунок 161" o:spid="_x0000_i1075" type="#_x0000_t75" style="width:359.25pt;height:47.25pt;visibility:visible">
            <v:imagedata r:id="rId52" o:title=""/>
          </v:shape>
        </w:pict>
      </w:r>
    </w:p>
    <w:p w:rsidR="00E72BA2" w:rsidRDefault="00E72BA2" w:rsidP="00E305FC">
      <w:pPr>
        <w:shd w:val="clear" w:color="auto" w:fill="FFFFFF"/>
        <w:ind w:firstLine="499"/>
        <w:rPr>
          <w:color w:val="000000"/>
          <w:szCs w:val="26"/>
        </w:rPr>
      </w:pPr>
    </w:p>
    <w:p w:rsidR="00E72BA2" w:rsidRDefault="00E72BA2" w:rsidP="00E305FC">
      <w:pPr>
        <w:shd w:val="clear" w:color="auto" w:fill="FFFFFF"/>
        <w:ind w:firstLine="499"/>
        <w:rPr>
          <w:color w:val="000000"/>
          <w:szCs w:val="26"/>
        </w:rPr>
      </w:pPr>
    </w:p>
    <w:p w:rsidR="00E72BA2" w:rsidRDefault="00E72BA2" w:rsidP="00E305FC">
      <w:pPr>
        <w:shd w:val="clear" w:color="auto" w:fill="FFFFFF"/>
        <w:ind w:firstLine="499"/>
        <w:rPr>
          <w:color w:val="000000"/>
          <w:szCs w:val="26"/>
        </w:rPr>
      </w:pPr>
    </w:p>
    <w:p w:rsidR="00E72BA2" w:rsidRDefault="00E72BA2" w:rsidP="00E305FC">
      <w:pPr>
        <w:shd w:val="clear" w:color="auto" w:fill="FFFFFF"/>
        <w:ind w:firstLine="499"/>
        <w:rPr>
          <w:color w:val="000000"/>
          <w:szCs w:val="26"/>
        </w:rPr>
      </w:pPr>
    </w:p>
    <w:p w:rsidR="00E72BA2" w:rsidRDefault="00E72BA2" w:rsidP="00E305FC">
      <w:pPr>
        <w:shd w:val="clear" w:color="auto" w:fill="FFFFFF"/>
        <w:ind w:firstLine="499"/>
      </w:pPr>
      <w:r>
        <w:rPr>
          <w:color w:val="000000"/>
          <w:szCs w:val="26"/>
        </w:rPr>
        <w:t>5. Игра «Один — одна».</w:t>
      </w:r>
    </w:p>
    <w:p w:rsidR="00E72BA2" w:rsidRDefault="00E72BA2" w:rsidP="00E305FC">
      <w:pPr>
        <w:shd w:val="clear" w:color="auto" w:fill="FFFFFF"/>
        <w:ind w:left="499" w:firstLine="720"/>
      </w:pPr>
      <w:r>
        <w:rPr>
          <w:color w:val="000000"/>
          <w:szCs w:val="26"/>
        </w:rPr>
        <w:t>Назови, какие животные и птицы изображены на рисунке.</w:t>
      </w:r>
    </w:p>
    <w:p w:rsidR="00E72BA2" w:rsidRDefault="00E72BA2" w:rsidP="00E305FC">
      <w:pPr>
        <w:shd w:val="clear" w:color="auto" w:fill="FFFFFF"/>
        <w:ind w:left="499" w:firstLine="720"/>
      </w:pPr>
      <w:r>
        <w:rPr>
          <w:color w:val="000000"/>
          <w:szCs w:val="26"/>
        </w:rPr>
        <w:t xml:space="preserve">Про кого можно сказать </w:t>
      </w:r>
      <w:r>
        <w:rPr>
          <w:i/>
          <w:iCs/>
          <w:color w:val="000000"/>
          <w:szCs w:val="26"/>
        </w:rPr>
        <w:t xml:space="preserve">один, </w:t>
      </w:r>
      <w:r>
        <w:rPr>
          <w:color w:val="000000"/>
          <w:szCs w:val="26"/>
        </w:rPr>
        <w:t xml:space="preserve">а про кого — </w:t>
      </w:r>
      <w:r>
        <w:rPr>
          <w:i/>
          <w:iCs/>
          <w:color w:val="000000"/>
          <w:szCs w:val="26"/>
        </w:rPr>
        <w:t>одна!</w:t>
      </w:r>
    </w:p>
    <w:p w:rsidR="00E72BA2" w:rsidRDefault="00E72BA2" w:rsidP="00E305FC">
      <w:pPr>
        <w:shd w:val="clear" w:color="auto" w:fill="FFFFFF"/>
        <w:ind w:left="499" w:firstLine="720"/>
      </w:pPr>
      <w:r>
        <w:rPr>
          <w:color w:val="000000"/>
          <w:szCs w:val="26"/>
        </w:rPr>
        <w:t>Проведи стрелки от животного или птицы к нужному слову.</w:t>
      </w:r>
    </w:p>
    <w:p w:rsidR="00E72BA2" w:rsidRDefault="00E72BA2" w:rsidP="00E305FC">
      <w:pPr>
        <w:shd w:val="clear" w:color="auto" w:fill="FFFFFF"/>
        <w:ind w:left="504" w:firstLine="720"/>
      </w:pPr>
      <w:r>
        <w:rPr>
          <w:color w:val="000000"/>
          <w:szCs w:val="26"/>
        </w:rPr>
        <w:t>Какая птица лишняя? Почему?</w:t>
      </w:r>
    </w:p>
    <w:p w:rsidR="00E72BA2" w:rsidRDefault="00E72BA2" w:rsidP="00E305FC">
      <w:pPr>
        <w:shd w:val="clear" w:color="auto" w:fill="FFFFFF"/>
        <w:ind w:left="504" w:firstLine="720"/>
      </w:pPr>
      <w:r>
        <w:rPr>
          <w:color w:val="000000"/>
          <w:szCs w:val="26"/>
        </w:rPr>
        <w:t>Раскрась всех птиц, кроме лишней.</w:t>
      </w:r>
    </w:p>
    <w:p w:rsidR="00E72BA2" w:rsidRDefault="00E72BA2" w:rsidP="00E305FC">
      <w:pPr>
        <w:ind w:left="149" w:firstLine="720"/>
        <w:rPr>
          <w:szCs w:val="24"/>
        </w:rPr>
      </w:pPr>
      <w:r w:rsidRPr="00DE13E0">
        <w:rPr>
          <w:noProof/>
          <w:szCs w:val="24"/>
        </w:rPr>
        <w:pict>
          <v:shape id="Рисунок 162" o:spid="_x0000_i1076" type="#_x0000_t75" style="width:329.25pt;height:204.75pt;visibility:visible">
            <v:imagedata r:id="rId53" o:title=""/>
          </v:shape>
        </w:pict>
      </w:r>
    </w:p>
    <w:p w:rsidR="00E72BA2" w:rsidRDefault="00E72BA2" w:rsidP="00E305FC">
      <w:pPr>
        <w:ind w:left="149" w:firstLine="720"/>
        <w:rPr>
          <w:szCs w:val="24"/>
        </w:rPr>
      </w:pPr>
    </w:p>
    <w:p w:rsidR="00E72BA2" w:rsidRDefault="00E72BA2" w:rsidP="00E305FC">
      <w:pPr>
        <w:ind w:left="149" w:firstLine="720"/>
        <w:rPr>
          <w:szCs w:val="24"/>
        </w:rPr>
      </w:pPr>
    </w:p>
    <w:p w:rsidR="00E72BA2" w:rsidRDefault="00E72BA2" w:rsidP="00E305FC">
      <w:pPr>
        <w:shd w:val="clear" w:color="auto" w:fill="FFFFFF"/>
        <w:tabs>
          <w:tab w:val="left" w:pos="787"/>
        </w:tabs>
        <w:ind w:left="528" w:right="58" w:firstLine="39"/>
        <w:rPr>
          <w:color w:val="000000"/>
          <w:szCs w:val="26"/>
        </w:rPr>
      </w:pPr>
      <w:r>
        <w:rPr>
          <w:color w:val="000000"/>
          <w:szCs w:val="26"/>
        </w:rPr>
        <w:t>6.</w:t>
      </w:r>
      <w:r>
        <w:rPr>
          <w:color w:val="000000"/>
          <w:szCs w:val="26"/>
        </w:rPr>
        <w:tab/>
        <w:t xml:space="preserve">Игра «Подбери признак». Снег какой? — </w:t>
      </w:r>
      <w:r>
        <w:rPr>
          <w:i/>
          <w:iCs/>
          <w:color w:val="000000"/>
          <w:szCs w:val="26"/>
        </w:rPr>
        <w:t xml:space="preserve">Пушистый. </w:t>
      </w:r>
      <w:r>
        <w:rPr>
          <w:color w:val="000000"/>
          <w:szCs w:val="26"/>
        </w:rPr>
        <w:t>Мороз какой? Сосулька какая? Зима какая?</w:t>
      </w:r>
    </w:p>
    <w:p w:rsidR="00E72BA2" w:rsidRDefault="00E72BA2" w:rsidP="00E305FC">
      <w:pPr>
        <w:shd w:val="clear" w:color="auto" w:fill="FFFFFF"/>
        <w:tabs>
          <w:tab w:val="left" w:pos="787"/>
        </w:tabs>
        <w:ind w:left="528" w:right="58" w:firstLine="39"/>
      </w:pPr>
    </w:p>
    <w:p w:rsidR="00E72BA2" w:rsidRDefault="00E72BA2" w:rsidP="00E305FC">
      <w:pPr>
        <w:shd w:val="clear" w:color="auto" w:fill="FFFFFF"/>
        <w:tabs>
          <w:tab w:val="left" w:pos="787"/>
        </w:tabs>
        <w:ind w:right="58" w:firstLine="567"/>
      </w:pPr>
      <w:r>
        <w:rPr>
          <w:color w:val="000000"/>
          <w:szCs w:val="26"/>
        </w:rPr>
        <w:t>7.Расскажи о зиме по плану:</w:t>
      </w:r>
    </w:p>
    <w:p w:rsidR="00E72BA2" w:rsidRDefault="00E72BA2" w:rsidP="00E305FC">
      <w:pPr>
        <w:numPr>
          <w:ilvl w:val="0"/>
          <w:numId w:val="7"/>
        </w:numPr>
        <w:shd w:val="clear" w:color="auto" w:fill="FFFFFF"/>
        <w:tabs>
          <w:tab w:val="left" w:pos="1094"/>
        </w:tabs>
        <w:ind w:left="816" w:right="58" w:firstLine="720"/>
        <w:rPr>
          <w:color w:val="000000"/>
          <w:szCs w:val="26"/>
        </w:rPr>
      </w:pPr>
      <w:r>
        <w:rPr>
          <w:color w:val="000000"/>
          <w:szCs w:val="26"/>
        </w:rPr>
        <w:t>Признаки зимы. (Как ты догадался, что наступила зима?)</w:t>
      </w:r>
    </w:p>
    <w:p w:rsidR="00E72BA2" w:rsidRDefault="00E72BA2" w:rsidP="00E305FC">
      <w:pPr>
        <w:numPr>
          <w:ilvl w:val="0"/>
          <w:numId w:val="7"/>
        </w:numPr>
        <w:shd w:val="clear" w:color="auto" w:fill="FFFFFF"/>
        <w:tabs>
          <w:tab w:val="left" w:pos="1094"/>
        </w:tabs>
        <w:ind w:left="816" w:right="58" w:firstLine="720"/>
        <w:rPr>
          <w:color w:val="000000"/>
          <w:szCs w:val="26"/>
        </w:rPr>
      </w:pPr>
      <w:r>
        <w:rPr>
          <w:color w:val="000000"/>
          <w:szCs w:val="26"/>
        </w:rPr>
        <w:t>Зимние месяцы.</w:t>
      </w:r>
    </w:p>
    <w:p w:rsidR="00E72BA2" w:rsidRDefault="00E72BA2" w:rsidP="00E305FC">
      <w:pPr>
        <w:numPr>
          <w:ilvl w:val="0"/>
          <w:numId w:val="7"/>
        </w:numPr>
        <w:shd w:val="clear" w:color="auto" w:fill="FFFFFF"/>
        <w:tabs>
          <w:tab w:val="left" w:pos="1094"/>
        </w:tabs>
        <w:ind w:left="816" w:right="58" w:firstLine="720"/>
        <w:rPr>
          <w:color w:val="000000"/>
          <w:szCs w:val="26"/>
        </w:rPr>
      </w:pPr>
      <w:r>
        <w:rPr>
          <w:color w:val="000000"/>
          <w:szCs w:val="26"/>
        </w:rPr>
        <w:t>Зимующие птицы. Их повадки.</w:t>
      </w:r>
    </w:p>
    <w:p w:rsidR="00E72BA2" w:rsidRDefault="00E72BA2" w:rsidP="00E305FC">
      <w:pPr>
        <w:numPr>
          <w:ilvl w:val="0"/>
          <w:numId w:val="7"/>
        </w:numPr>
        <w:shd w:val="clear" w:color="auto" w:fill="FFFFFF"/>
        <w:tabs>
          <w:tab w:val="left" w:pos="1094"/>
        </w:tabs>
        <w:ind w:left="816" w:right="58" w:firstLine="720"/>
        <w:rPr>
          <w:color w:val="000000"/>
          <w:szCs w:val="26"/>
        </w:rPr>
      </w:pPr>
      <w:r>
        <w:rPr>
          <w:color w:val="000000"/>
          <w:szCs w:val="26"/>
        </w:rPr>
        <w:t>Зимние забавы и развлечения детей.</w:t>
      </w:r>
    </w:p>
    <w:p w:rsidR="00E72BA2" w:rsidRDefault="00E72BA2" w:rsidP="00E305FC">
      <w:pPr>
        <w:shd w:val="clear" w:color="auto" w:fill="FFFFFF"/>
        <w:tabs>
          <w:tab w:val="left" w:pos="787"/>
        </w:tabs>
        <w:ind w:left="528" w:firstLine="39"/>
      </w:pPr>
      <w:r>
        <w:rPr>
          <w:color w:val="000000"/>
          <w:szCs w:val="26"/>
        </w:rPr>
        <w:t>8.</w:t>
      </w:r>
      <w:r>
        <w:rPr>
          <w:color w:val="000000"/>
          <w:szCs w:val="26"/>
        </w:rPr>
        <w:tab/>
        <w:t>Нарисуй зимнюю открытку.</w:t>
      </w:r>
    </w:p>
    <w:p w:rsidR="00E72BA2" w:rsidRDefault="00E72BA2" w:rsidP="00E305FC">
      <w:pPr>
        <w:ind w:firstLine="720"/>
        <w:rPr>
          <w:szCs w:val="24"/>
        </w:rPr>
      </w:pPr>
      <w:r w:rsidRPr="00DE13E0">
        <w:rPr>
          <w:noProof/>
          <w:szCs w:val="24"/>
        </w:rPr>
        <w:pict>
          <v:shape id="Рисунок 163" o:spid="_x0000_i1077" type="#_x0000_t75" style="width:347.25pt;height:222.75pt;visibility:visible">
            <v:imagedata r:id="rId54" o:title=""/>
          </v:shape>
        </w:pict>
      </w:r>
    </w:p>
    <w:p w:rsidR="00E72BA2" w:rsidRDefault="00E72BA2" w:rsidP="00E305FC">
      <w:pPr>
        <w:ind w:firstLine="720"/>
        <w:rPr>
          <w:szCs w:val="24"/>
        </w:rPr>
      </w:pPr>
    </w:p>
    <w:p w:rsidR="00E72BA2" w:rsidRDefault="00E72BA2" w:rsidP="00E305FC"/>
    <w:p w:rsidR="00E72BA2" w:rsidRDefault="00E72BA2" w:rsidP="00E305FC">
      <w:pPr>
        <w:tabs>
          <w:tab w:val="left" w:pos="1590"/>
        </w:tabs>
      </w:pPr>
      <w:r>
        <w:tab/>
      </w:r>
    </w:p>
    <w:p w:rsidR="00E72BA2" w:rsidRDefault="00E72BA2" w:rsidP="00E305FC">
      <w:pPr>
        <w:tabs>
          <w:tab w:val="left" w:pos="1590"/>
        </w:tabs>
      </w:pPr>
      <w:r>
        <w:br w:type="page"/>
      </w:r>
    </w:p>
    <w:tbl>
      <w:tblPr>
        <w:tblW w:w="0" w:type="auto"/>
        <w:tblInd w:w="852" w:type="dxa"/>
        <w:tblLook w:val="0000"/>
      </w:tblPr>
      <w:tblGrid>
        <w:gridCol w:w="4800"/>
        <w:gridCol w:w="4800"/>
      </w:tblGrid>
      <w:tr w:rsidR="00E72BA2" w:rsidTr="00E408FD">
        <w:trPr>
          <w:trHeight w:val="120"/>
        </w:trPr>
        <w:tc>
          <w:tcPr>
            <w:tcW w:w="4800" w:type="dxa"/>
          </w:tcPr>
          <w:p w:rsidR="00E72BA2" w:rsidRDefault="00E72BA2" w:rsidP="00E408FD">
            <w:pPr>
              <w:shd w:val="clear" w:color="auto" w:fill="FFFFFF"/>
              <w:ind w:left="141"/>
              <w:jc w:val="both"/>
            </w:pPr>
            <w:r>
              <w:rPr>
                <w:b/>
                <w:bCs/>
                <w:color w:val="000000"/>
                <w:szCs w:val="30"/>
              </w:rPr>
              <w:t>Загадки</w:t>
            </w:r>
          </w:p>
          <w:p w:rsidR="00E72BA2" w:rsidRDefault="00E72BA2" w:rsidP="00E408FD">
            <w:pPr>
              <w:shd w:val="clear" w:color="auto" w:fill="FFFFFF"/>
              <w:ind w:left="141"/>
              <w:jc w:val="both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Дел у меня немало: </w:t>
            </w:r>
          </w:p>
          <w:p w:rsidR="00E72BA2" w:rsidRDefault="00E72BA2" w:rsidP="00E408FD">
            <w:pPr>
              <w:shd w:val="clear" w:color="auto" w:fill="FFFFFF"/>
              <w:ind w:left="141"/>
              <w:jc w:val="both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Я белым одеялом </w:t>
            </w:r>
          </w:p>
          <w:p w:rsidR="00E72BA2" w:rsidRDefault="00E72BA2" w:rsidP="00E408FD">
            <w:pPr>
              <w:shd w:val="clear" w:color="auto" w:fill="FFFFFF"/>
              <w:ind w:left="141"/>
              <w:jc w:val="both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Всю землю укрываю, </w:t>
            </w:r>
          </w:p>
          <w:p w:rsidR="00E72BA2" w:rsidRDefault="00E72BA2" w:rsidP="00E408FD">
            <w:pPr>
              <w:shd w:val="clear" w:color="auto" w:fill="FFFFFF"/>
              <w:ind w:left="141"/>
              <w:jc w:val="both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В лед реки убираю, </w:t>
            </w:r>
          </w:p>
          <w:p w:rsidR="00E72BA2" w:rsidRDefault="00E72BA2" w:rsidP="00E408FD">
            <w:pPr>
              <w:shd w:val="clear" w:color="auto" w:fill="FFFFFF"/>
              <w:ind w:left="141"/>
              <w:jc w:val="both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Белю поля, дома </w:t>
            </w:r>
          </w:p>
          <w:p w:rsidR="00E72BA2" w:rsidRDefault="00E72BA2" w:rsidP="00E408FD">
            <w:pPr>
              <w:shd w:val="clear" w:color="auto" w:fill="FFFFFF"/>
              <w:ind w:left="141"/>
              <w:jc w:val="both"/>
            </w:pPr>
            <w:r>
              <w:rPr>
                <w:color w:val="000000"/>
                <w:szCs w:val="26"/>
              </w:rPr>
              <w:t xml:space="preserve">Зовут меня... </w:t>
            </w:r>
            <w:r>
              <w:rPr>
                <w:i/>
                <w:iCs/>
                <w:color w:val="000000"/>
                <w:szCs w:val="26"/>
              </w:rPr>
              <w:t>(зима).</w:t>
            </w:r>
          </w:p>
          <w:p w:rsidR="00E72BA2" w:rsidRDefault="00E72BA2" w:rsidP="00E408FD">
            <w:pPr>
              <w:shd w:val="clear" w:color="auto" w:fill="FFFFFF"/>
              <w:ind w:left="141"/>
              <w:jc w:val="both"/>
              <w:rPr>
                <w:color w:val="000000"/>
                <w:szCs w:val="26"/>
              </w:rPr>
            </w:pPr>
          </w:p>
          <w:p w:rsidR="00E72BA2" w:rsidRDefault="00E72BA2" w:rsidP="00E408FD">
            <w:pPr>
              <w:shd w:val="clear" w:color="auto" w:fill="FFFFFF"/>
              <w:ind w:left="141"/>
              <w:jc w:val="both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С неба падают зимою </w:t>
            </w:r>
          </w:p>
          <w:p w:rsidR="00E72BA2" w:rsidRDefault="00E72BA2" w:rsidP="00E408FD">
            <w:pPr>
              <w:shd w:val="clear" w:color="auto" w:fill="FFFFFF"/>
              <w:ind w:left="141"/>
              <w:jc w:val="both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И кружатся над землею </w:t>
            </w:r>
          </w:p>
          <w:p w:rsidR="00E72BA2" w:rsidRDefault="00E72BA2" w:rsidP="00E408FD">
            <w:pPr>
              <w:shd w:val="clear" w:color="auto" w:fill="FFFFFF"/>
              <w:ind w:left="141"/>
              <w:jc w:val="both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Легкие пушинки, </w:t>
            </w:r>
          </w:p>
          <w:p w:rsidR="00E72BA2" w:rsidRDefault="00E72BA2" w:rsidP="00E408FD">
            <w:pPr>
              <w:shd w:val="clear" w:color="auto" w:fill="FFFFFF"/>
              <w:ind w:left="141"/>
              <w:jc w:val="both"/>
            </w:pPr>
            <w:r>
              <w:rPr>
                <w:color w:val="000000"/>
                <w:szCs w:val="26"/>
              </w:rPr>
              <w:t xml:space="preserve">Белые... </w:t>
            </w:r>
            <w:r>
              <w:rPr>
                <w:i/>
                <w:iCs/>
                <w:color w:val="000000"/>
                <w:szCs w:val="26"/>
              </w:rPr>
              <w:t>(снежинки).</w:t>
            </w:r>
          </w:p>
          <w:p w:rsidR="00E72BA2" w:rsidRDefault="00E72BA2" w:rsidP="00E408FD">
            <w:pPr>
              <w:shd w:val="clear" w:color="auto" w:fill="FFFFFF"/>
              <w:ind w:left="141"/>
              <w:jc w:val="both"/>
              <w:rPr>
                <w:color w:val="000000"/>
                <w:szCs w:val="26"/>
              </w:rPr>
            </w:pPr>
          </w:p>
          <w:p w:rsidR="00E72BA2" w:rsidRDefault="00E72BA2" w:rsidP="00E408FD">
            <w:pPr>
              <w:shd w:val="clear" w:color="auto" w:fill="FFFFFF"/>
              <w:ind w:left="141"/>
              <w:jc w:val="both"/>
            </w:pPr>
            <w:r>
              <w:rPr>
                <w:color w:val="000000"/>
                <w:szCs w:val="26"/>
              </w:rPr>
              <w:t>У избы побывал —</w:t>
            </w:r>
          </w:p>
          <w:p w:rsidR="00E72BA2" w:rsidRDefault="00E72BA2" w:rsidP="00E408FD">
            <w:pPr>
              <w:shd w:val="clear" w:color="auto" w:fill="FFFFFF"/>
              <w:ind w:left="141"/>
              <w:jc w:val="both"/>
            </w:pPr>
            <w:r>
              <w:rPr>
                <w:color w:val="000000"/>
                <w:szCs w:val="26"/>
              </w:rPr>
              <w:t>Все окно разрисовал,</w:t>
            </w:r>
          </w:p>
          <w:p w:rsidR="00E72BA2" w:rsidRDefault="00E72BA2" w:rsidP="00E408FD">
            <w:pPr>
              <w:shd w:val="clear" w:color="auto" w:fill="FFFFFF"/>
              <w:ind w:left="141"/>
              <w:jc w:val="both"/>
            </w:pPr>
            <w:r>
              <w:rPr>
                <w:color w:val="000000"/>
                <w:szCs w:val="26"/>
              </w:rPr>
              <w:t>У реки погостил —</w:t>
            </w:r>
          </w:p>
          <w:p w:rsidR="00E72BA2" w:rsidRDefault="00E72BA2" w:rsidP="00E408FD">
            <w:pPr>
              <w:shd w:val="clear" w:color="auto" w:fill="FFFFFF"/>
              <w:ind w:left="141"/>
              <w:jc w:val="both"/>
            </w:pPr>
            <w:r>
              <w:rPr>
                <w:color w:val="000000"/>
                <w:szCs w:val="26"/>
              </w:rPr>
              <w:t xml:space="preserve">Во всю реку мост мостил. </w:t>
            </w:r>
            <w:r>
              <w:rPr>
                <w:i/>
                <w:iCs/>
                <w:color w:val="000000"/>
                <w:szCs w:val="26"/>
              </w:rPr>
              <w:t>(Мороз)</w:t>
            </w:r>
          </w:p>
          <w:p w:rsidR="00E72BA2" w:rsidRDefault="00E72BA2" w:rsidP="00E408FD">
            <w:pPr>
              <w:shd w:val="clear" w:color="auto" w:fill="FFFFFF"/>
              <w:ind w:left="141"/>
              <w:jc w:val="both"/>
              <w:rPr>
                <w:color w:val="000000"/>
                <w:szCs w:val="26"/>
              </w:rPr>
            </w:pPr>
          </w:p>
          <w:p w:rsidR="00E72BA2" w:rsidRDefault="00E72BA2" w:rsidP="00E408FD">
            <w:pPr>
              <w:shd w:val="clear" w:color="auto" w:fill="FFFFFF"/>
              <w:ind w:left="141"/>
              <w:jc w:val="both"/>
            </w:pPr>
            <w:r>
              <w:rPr>
                <w:color w:val="000000"/>
                <w:szCs w:val="26"/>
              </w:rPr>
              <w:t>Одеяло белое не руками сделано.</w:t>
            </w:r>
          </w:p>
          <w:p w:rsidR="00E72BA2" w:rsidRDefault="00E72BA2" w:rsidP="00E408FD">
            <w:pPr>
              <w:shd w:val="clear" w:color="auto" w:fill="FFFFFF"/>
              <w:ind w:left="141"/>
              <w:jc w:val="both"/>
            </w:pPr>
            <w:r>
              <w:rPr>
                <w:color w:val="000000"/>
                <w:szCs w:val="26"/>
              </w:rPr>
              <w:t>Не ткалось и не кроилось,</w:t>
            </w:r>
          </w:p>
          <w:p w:rsidR="00E72BA2" w:rsidRDefault="00E72BA2" w:rsidP="00E408FD">
            <w:pPr>
              <w:shd w:val="clear" w:color="auto" w:fill="FFFFFF"/>
              <w:ind w:left="141"/>
              <w:jc w:val="both"/>
            </w:pPr>
            <w:r>
              <w:rPr>
                <w:color w:val="000000"/>
                <w:szCs w:val="26"/>
              </w:rPr>
              <w:t xml:space="preserve">С неба на землю свалилось. </w:t>
            </w:r>
            <w:r>
              <w:rPr>
                <w:i/>
                <w:iCs/>
                <w:color w:val="000000"/>
                <w:szCs w:val="26"/>
              </w:rPr>
              <w:t>(Снег)</w:t>
            </w:r>
          </w:p>
          <w:p w:rsidR="00E72BA2" w:rsidRDefault="00E72BA2" w:rsidP="00E408FD">
            <w:pPr>
              <w:shd w:val="clear" w:color="auto" w:fill="FFFFFF"/>
              <w:ind w:left="141"/>
              <w:jc w:val="both"/>
              <w:rPr>
                <w:color w:val="000000"/>
                <w:szCs w:val="26"/>
              </w:rPr>
            </w:pPr>
          </w:p>
          <w:p w:rsidR="00E72BA2" w:rsidRDefault="00E72BA2" w:rsidP="00E408FD">
            <w:pPr>
              <w:shd w:val="clear" w:color="auto" w:fill="FFFFFF"/>
              <w:ind w:left="141"/>
              <w:jc w:val="both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Рассыпала Лукерья </w:t>
            </w:r>
          </w:p>
          <w:p w:rsidR="00E72BA2" w:rsidRDefault="00E72BA2" w:rsidP="00E408FD">
            <w:pPr>
              <w:shd w:val="clear" w:color="auto" w:fill="FFFFFF"/>
              <w:ind w:left="141"/>
              <w:jc w:val="both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Серебряные перья, </w:t>
            </w:r>
          </w:p>
          <w:p w:rsidR="00E72BA2" w:rsidRDefault="00E72BA2" w:rsidP="00E408FD">
            <w:pPr>
              <w:shd w:val="clear" w:color="auto" w:fill="FFFFFF"/>
              <w:ind w:left="141"/>
              <w:jc w:val="both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Закрутила,замела — </w:t>
            </w:r>
          </w:p>
          <w:p w:rsidR="00E72BA2" w:rsidRDefault="00E72BA2" w:rsidP="00E408FD">
            <w:pPr>
              <w:shd w:val="clear" w:color="auto" w:fill="FFFFFF"/>
              <w:ind w:left="141"/>
              <w:jc w:val="both"/>
            </w:pPr>
            <w:r>
              <w:rPr>
                <w:color w:val="000000"/>
                <w:szCs w:val="26"/>
              </w:rPr>
              <w:t xml:space="preserve">Стала улица бела. </w:t>
            </w:r>
            <w:r>
              <w:rPr>
                <w:i/>
                <w:iCs/>
                <w:color w:val="000000"/>
                <w:szCs w:val="26"/>
              </w:rPr>
              <w:t>(Метель)</w:t>
            </w:r>
          </w:p>
          <w:p w:rsidR="00E72BA2" w:rsidRDefault="00E72BA2" w:rsidP="00E408FD">
            <w:pPr>
              <w:shd w:val="clear" w:color="auto" w:fill="FFFFFF"/>
              <w:ind w:left="141"/>
              <w:jc w:val="both"/>
              <w:rPr>
                <w:color w:val="000000"/>
                <w:szCs w:val="26"/>
              </w:rPr>
            </w:pPr>
          </w:p>
          <w:p w:rsidR="00E72BA2" w:rsidRDefault="00E72BA2" w:rsidP="00E408FD">
            <w:pPr>
              <w:shd w:val="clear" w:color="auto" w:fill="FFFFFF"/>
              <w:ind w:left="141"/>
              <w:jc w:val="both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Растет она вниз головою, </w:t>
            </w:r>
          </w:p>
          <w:p w:rsidR="00E72BA2" w:rsidRDefault="00E72BA2" w:rsidP="00E408FD">
            <w:pPr>
              <w:shd w:val="clear" w:color="auto" w:fill="FFFFFF"/>
              <w:ind w:left="141"/>
              <w:jc w:val="both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>Не летом растет, а зимою.</w:t>
            </w:r>
          </w:p>
          <w:p w:rsidR="00E72BA2" w:rsidRDefault="00E72BA2" w:rsidP="00E408FD">
            <w:pPr>
              <w:shd w:val="clear" w:color="auto" w:fill="FFFFFF"/>
              <w:ind w:left="141"/>
              <w:jc w:val="both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 На солнце ее припечет — </w:t>
            </w:r>
          </w:p>
          <w:p w:rsidR="00E72BA2" w:rsidRDefault="00E72BA2" w:rsidP="00E408FD">
            <w:pPr>
              <w:shd w:val="clear" w:color="auto" w:fill="FFFFFF"/>
              <w:ind w:left="141"/>
              <w:jc w:val="both"/>
            </w:pPr>
            <w:r>
              <w:rPr>
                <w:color w:val="000000"/>
                <w:szCs w:val="26"/>
              </w:rPr>
              <w:t xml:space="preserve">Заплачет она и умрет. </w:t>
            </w:r>
            <w:r>
              <w:rPr>
                <w:i/>
                <w:iCs/>
                <w:color w:val="000000"/>
                <w:szCs w:val="26"/>
              </w:rPr>
              <w:t>(Сосулька)</w:t>
            </w:r>
          </w:p>
          <w:p w:rsidR="00E72BA2" w:rsidRDefault="00E72BA2" w:rsidP="00E408FD">
            <w:pPr>
              <w:shd w:val="clear" w:color="auto" w:fill="FFFFFF"/>
              <w:ind w:left="141"/>
              <w:jc w:val="both"/>
              <w:rPr>
                <w:color w:val="000000"/>
                <w:szCs w:val="26"/>
              </w:rPr>
            </w:pPr>
          </w:p>
          <w:p w:rsidR="00E72BA2" w:rsidRDefault="00E72BA2" w:rsidP="00E408FD">
            <w:pPr>
              <w:shd w:val="clear" w:color="auto" w:fill="FFFFFF"/>
              <w:ind w:left="141"/>
              <w:jc w:val="both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Не колючий, светло-синий </w:t>
            </w:r>
          </w:p>
          <w:p w:rsidR="00E72BA2" w:rsidRDefault="00E72BA2" w:rsidP="00E408FD">
            <w:pPr>
              <w:shd w:val="clear" w:color="auto" w:fill="FFFFFF"/>
              <w:ind w:left="141"/>
              <w:jc w:val="both"/>
            </w:pPr>
            <w:r>
              <w:rPr>
                <w:color w:val="000000"/>
                <w:szCs w:val="26"/>
              </w:rPr>
              <w:t xml:space="preserve">По кустам развешан... </w:t>
            </w:r>
            <w:r>
              <w:rPr>
                <w:i/>
                <w:iCs/>
                <w:color w:val="000000"/>
                <w:szCs w:val="26"/>
              </w:rPr>
              <w:t>(иней).</w:t>
            </w:r>
          </w:p>
          <w:p w:rsidR="00E72BA2" w:rsidRDefault="00E72BA2" w:rsidP="00E408FD">
            <w:pPr>
              <w:ind w:left="141"/>
              <w:jc w:val="both"/>
            </w:pPr>
          </w:p>
        </w:tc>
        <w:tc>
          <w:tcPr>
            <w:tcW w:w="4800" w:type="dxa"/>
          </w:tcPr>
          <w:p w:rsidR="00E72BA2" w:rsidRDefault="00E72BA2" w:rsidP="00E408FD">
            <w:pPr>
              <w:shd w:val="clear" w:color="auto" w:fill="FFFFFF"/>
              <w:ind w:left="141"/>
              <w:jc w:val="both"/>
            </w:pPr>
            <w:r>
              <w:rPr>
                <w:b/>
                <w:bCs/>
                <w:color w:val="000000"/>
                <w:szCs w:val="34"/>
              </w:rPr>
              <w:t>Стихотворения для заучивания</w:t>
            </w:r>
          </w:p>
          <w:p w:rsidR="00E72BA2" w:rsidRDefault="00E72BA2" w:rsidP="00E408FD">
            <w:pPr>
              <w:shd w:val="clear" w:color="auto" w:fill="FFFFFF"/>
              <w:ind w:left="141"/>
              <w:jc w:val="both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Вот север, тучи нагоняя, </w:t>
            </w:r>
          </w:p>
          <w:p w:rsidR="00E72BA2" w:rsidRDefault="00E72BA2" w:rsidP="00E408FD">
            <w:pPr>
              <w:shd w:val="clear" w:color="auto" w:fill="FFFFFF"/>
              <w:ind w:left="141"/>
              <w:jc w:val="both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Дохнул, завыл. </w:t>
            </w:r>
          </w:p>
          <w:p w:rsidR="00E72BA2" w:rsidRDefault="00E72BA2" w:rsidP="00E408FD">
            <w:pPr>
              <w:shd w:val="clear" w:color="auto" w:fill="FFFFFF"/>
              <w:ind w:left="141"/>
              <w:jc w:val="both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И вот сама </w:t>
            </w:r>
          </w:p>
          <w:p w:rsidR="00E72BA2" w:rsidRDefault="00E72BA2" w:rsidP="00E408FD">
            <w:pPr>
              <w:shd w:val="clear" w:color="auto" w:fill="FFFFFF"/>
              <w:ind w:left="141"/>
              <w:jc w:val="both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Идет волшебница зима! </w:t>
            </w:r>
          </w:p>
          <w:p w:rsidR="00E72BA2" w:rsidRDefault="00E72BA2" w:rsidP="00E408FD">
            <w:pPr>
              <w:shd w:val="clear" w:color="auto" w:fill="FFFFFF"/>
              <w:ind w:left="141"/>
              <w:jc w:val="both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Пришла, рассыпалась; клоками </w:t>
            </w:r>
          </w:p>
          <w:p w:rsidR="00E72BA2" w:rsidRDefault="00E72BA2" w:rsidP="00E408FD">
            <w:pPr>
              <w:shd w:val="clear" w:color="auto" w:fill="FFFFFF"/>
              <w:ind w:left="141"/>
              <w:jc w:val="both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Повисла на суках дубов, </w:t>
            </w:r>
          </w:p>
          <w:p w:rsidR="00E72BA2" w:rsidRDefault="00E72BA2" w:rsidP="00E408FD">
            <w:pPr>
              <w:shd w:val="clear" w:color="auto" w:fill="FFFFFF"/>
              <w:ind w:left="141"/>
              <w:jc w:val="both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Легла волнистыми коврами </w:t>
            </w:r>
          </w:p>
          <w:p w:rsidR="00E72BA2" w:rsidRDefault="00E72BA2" w:rsidP="00E408FD">
            <w:pPr>
              <w:shd w:val="clear" w:color="auto" w:fill="FFFFFF"/>
              <w:ind w:left="141"/>
              <w:jc w:val="both"/>
            </w:pPr>
            <w:r>
              <w:rPr>
                <w:color w:val="000000"/>
                <w:szCs w:val="26"/>
              </w:rPr>
              <w:t>Среди полей, вокруг холмов.</w:t>
            </w:r>
          </w:p>
          <w:p w:rsidR="00E72BA2" w:rsidRDefault="00E72BA2" w:rsidP="00E408FD">
            <w:pPr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Брега с недвижною рекою </w:t>
            </w:r>
          </w:p>
          <w:p w:rsidR="00E72BA2" w:rsidRDefault="00E72BA2" w:rsidP="00E408FD">
            <w:pPr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Сравняла пухлой пеленою, </w:t>
            </w:r>
          </w:p>
          <w:p w:rsidR="00E72BA2" w:rsidRDefault="00E72BA2" w:rsidP="00E408FD">
            <w:pPr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Блеснул мороз. </w:t>
            </w:r>
          </w:p>
          <w:p w:rsidR="00E72BA2" w:rsidRDefault="00E72BA2" w:rsidP="00E408FD">
            <w:pPr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И рады мы </w:t>
            </w:r>
          </w:p>
          <w:p w:rsidR="00E72BA2" w:rsidRDefault="00E72BA2" w:rsidP="00E408FD">
            <w:pPr>
              <w:rPr>
                <w:i/>
                <w:iCs/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Проказам матушки-зимы. </w:t>
            </w:r>
            <w:r>
              <w:rPr>
                <w:i/>
                <w:iCs/>
                <w:color w:val="000000"/>
                <w:szCs w:val="26"/>
              </w:rPr>
              <w:t>(А. Пушкин)</w:t>
            </w:r>
          </w:p>
          <w:p w:rsidR="00E72BA2" w:rsidRDefault="00E72BA2" w:rsidP="00E408FD">
            <w:pPr>
              <w:rPr>
                <w:i/>
                <w:iCs/>
                <w:color w:val="000000"/>
                <w:szCs w:val="26"/>
              </w:rPr>
            </w:pPr>
          </w:p>
          <w:p w:rsidR="00E72BA2" w:rsidRDefault="00E72BA2" w:rsidP="00E408FD">
            <w:pPr>
              <w:shd w:val="clear" w:color="auto" w:fill="FFFFFF"/>
              <w:ind w:left="14" w:firstLine="720"/>
            </w:pPr>
            <w:r>
              <w:rPr>
                <w:color w:val="000000"/>
                <w:szCs w:val="26"/>
              </w:rPr>
              <w:t>Белый снег, пушистый,</w:t>
            </w:r>
          </w:p>
          <w:p w:rsidR="00E72BA2" w:rsidRDefault="00E72BA2" w:rsidP="00E408FD">
            <w:pPr>
              <w:shd w:val="clear" w:color="auto" w:fill="FFFFFF"/>
              <w:ind w:left="14" w:firstLine="720"/>
            </w:pPr>
            <w:r>
              <w:rPr>
                <w:color w:val="000000"/>
                <w:szCs w:val="26"/>
              </w:rPr>
              <w:t>В воздухе кружится</w:t>
            </w:r>
          </w:p>
          <w:p w:rsidR="00E72BA2" w:rsidRDefault="00E72BA2" w:rsidP="00E408FD">
            <w:pPr>
              <w:shd w:val="clear" w:color="auto" w:fill="FFFFFF"/>
              <w:ind w:left="19" w:firstLine="720"/>
            </w:pPr>
            <w:r>
              <w:rPr>
                <w:color w:val="000000"/>
                <w:szCs w:val="26"/>
              </w:rPr>
              <w:t>И на землю тихо</w:t>
            </w:r>
          </w:p>
          <w:p w:rsidR="00E72BA2" w:rsidRDefault="00E72BA2" w:rsidP="00E408FD">
            <w:pPr>
              <w:shd w:val="clear" w:color="auto" w:fill="FFFFFF"/>
              <w:ind w:left="19" w:firstLine="720"/>
            </w:pPr>
            <w:r>
              <w:rPr>
                <w:color w:val="000000"/>
                <w:szCs w:val="26"/>
              </w:rPr>
              <w:t>Падает, ложится.</w:t>
            </w:r>
          </w:p>
          <w:p w:rsidR="00E72BA2" w:rsidRDefault="00E72BA2" w:rsidP="00E408FD">
            <w:pPr>
              <w:shd w:val="clear" w:color="auto" w:fill="FFFFFF"/>
              <w:ind w:left="14" w:firstLine="720"/>
            </w:pPr>
            <w:r>
              <w:rPr>
                <w:color w:val="000000"/>
                <w:szCs w:val="26"/>
              </w:rPr>
              <w:t>И под утро снегом</w:t>
            </w:r>
          </w:p>
          <w:p w:rsidR="00E72BA2" w:rsidRDefault="00E72BA2" w:rsidP="00E408FD">
            <w:pPr>
              <w:shd w:val="clear" w:color="auto" w:fill="FFFFFF"/>
              <w:ind w:left="14" w:firstLine="720"/>
            </w:pPr>
            <w:r>
              <w:rPr>
                <w:color w:val="000000"/>
                <w:szCs w:val="26"/>
              </w:rPr>
              <w:t>Поле забелело,</w:t>
            </w:r>
          </w:p>
          <w:p w:rsidR="00E72BA2" w:rsidRDefault="00E72BA2" w:rsidP="00E408FD">
            <w:pPr>
              <w:shd w:val="clear" w:color="auto" w:fill="FFFFFF"/>
              <w:ind w:left="14" w:firstLine="720"/>
            </w:pPr>
            <w:r>
              <w:rPr>
                <w:color w:val="000000"/>
                <w:szCs w:val="26"/>
              </w:rPr>
              <w:t>Точно пеленою</w:t>
            </w:r>
          </w:p>
          <w:p w:rsidR="00E72BA2" w:rsidRDefault="00E72BA2" w:rsidP="00E408FD">
            <w:pPr>
              <w:shd w:val="clear" w:color="auto" w:fill="FFFFFF"/>
              <w:ind w:left="10" w:firstLine="720"/>
            </w:pPr>
            <w:r>
              <w:rPr>
                <w:color w:val="000000"/>
                <w:szCs w:val="26"/>
              </w:rPr>
              <w:t>Все его одело.</w:t>
            </w:r>
          </w:p>
          <w:p w:rsidR="00E72BA2" w:rsidRDefault="00E72BA2" w:rsidP="00E408FD">
            <w:pPr>
              <w:shd w:val="clear" w:color="auto" w:fill="FFFFFF"/>
              <w:ind w:left="14" w:firstLine="720"/>
            </w:pPr>
            <w:r>
              <w:rPr>
                <w:color w:val="000000"/>
                <w:szCs w:val="26"/>
              </w:rPr>
              <w:t>Темный лес что шапкой</w:t>
            </w:r>
          </w:p>
          <w:p w:rsidR="00E72BA2" w:rsidRDefault="00E72BA2" w:rsidP="00E408FD">
            <w:pPr>
              <w:shd w:val="clear" w:color="auto" w:fill="FFFFFF"/>
              <w:ind w:left="10" w:firstLine="720"/>
            </w:pPr>
            <w:r>
              <w:rPr>
                <w:color w:val="000000"/>
                <w:szCs w:val="26"/>
              </w:rPr>
              <w:t>Принакрылся чудной</w:t>
            </w:r>
          </w:p>
          <w:p w:rsidR="00E72BA2" w:rsidRDefault="00E72BA2" w:rsidP="00E408FD">
            <w:pPr>
              <w:shd w:val="clear" w:color="auto" w:fill="FFFFFF"/>
              <w:ind w:left="10" w:firstLine="720"/>
            </w:pPr>
            <w:r>
              <w:rPr>
                <w:color w:val="000000"/>
                <w:szCs w:val="26"/>
              </w:rPr>
              <w:t>И заснул под нею</w:t>
            </w:r>
          </w:p>
          <w:p w:rsidR="00E72BA2" w:rsidRDefault="00E72BA2" w:rsidP="00E408FD">
            <w:pPr>
              <w:shd w:val="clear" w:color="auto" w:fill="FFFFFF"/>
              <w:ind w:left="14" w:firstLine="720"/>
            </w:pPr>
            <w:r>
              <w:rPr>
                <w:color w:val="000000"/>
                <w:szCs w:val="26"/>
              </w:rPr>
              <w:t xml:space="preserve">Крепко, непробудно... </w:t>
            </w:r>
            <w:r>
              <w:rPr>
                <w:i/>
                <w:iCs/>
                <w:color w:val="000000"/>
                <w:szCs w:val="26"/>
              </w:rPr>
              <w:t>СИ. Суриков)</w:t>
            </w:r>
          </w:p>
          <w:p w:rsidR="00E72BA2" w:rsidRDefault="00E72BA2" w:rsidP="00E408FD">
            <w:pPr>
              <w:shd w:val="clear" w:color="auto" w:fill="FFFFFF"/>
              <w:ind w:left="878" w:firstLine="720"/>
            </w:pPr>
            <w:r>
              <w:rPr>
                <w:color w:val="000000"/>
                <w:szCs w:val="26"/>
              </w:rPr>
              <w:t>Зима</w:t>
            </w:r>
          </w:p>
          <w:p w:rsidR="00E72BA2" w:rsidRDefault="00E72BA2" w:rsidP="00E408FD">
            <w:pPr>
              <w:shd w:val="clear" w:color="auto" w:fill="FFFFFF"/>
              <w:ind w:left="10" w:firstLine="720"/>
            </w:pPr>
            <w:r>
              <w:rPr>
                <w:color w:val="000000"/>
                <w:szCs w:val="26"/>
              </w:rPr>
              <w:t>Стоят деревья в инее —</w:t>
            </w:r>
          </w:p>
          <w:p w:rsidR="00E72BA2" w:rsidRDefault="00E72BA2" w:rsidP="00E408FD">
            <w:pPr>
              <w:shd w:val="clear" w:color="auto" w:fill="FFFFFF"/>
              <w:ind w:left="10" w:firstLine="720"/>
            </w:pPr>
            <w:r>
              <w:rPr>
                <w:color w:val="000000"/>
                <w:szCs w:val="26"/>
              </w:rPr>
              <w:t>То белые, то синие.</w:t>
            </w:r>
          </w:p>
          <w:p w:rsidR="00E72BA2" w:rsidRDefault="00E72BA2" w:rsidP="00E408FD">
            <w:pPr>
              <w:shd w:val="clear" w:color="auto" w:fill="FFFFFF"/>
              <w:ind w:left="10" w:firstLine="720"/>
            </w:pPr>
            <w:r>
              <w:rPr>
                <w:color w:val="000000"/>
                <w:szCs w:val="26"/>
              </w:rPr>
              <w:t>Столбами синеватыми</w:t>
            </w:r>
          </w:p>
          <w:p w:rsidR="00E72BA2" w:rsidRDefault="00E72BA2" w:rsidP="00E408FD">
            <w:pPr>
              <w:shd w:val="clear" w:color="auto" w:fill="FFFFFF"/>
              <w:ind w:left="10" w:firstLine="720"/>
            </w:pPr>
            <w:r>
              <w:rPr>
                <w:color w:val="000000"/>
                <w:szCs w:val="26"/>
              </w:rPr>
              <w:t>Стоят дымки над хатами.</w:t>
            </w:r>
          </w:p>
          <w:p w:rsidR="00E72BA2" w:rsidRDefault="00E72BA2" w:rsidP="00E408FD">
            <w:pPr>
              <w:shd w:val="clear" w:color="auto" w:fill="FFFFFF"/>
              <w:ind w:left="5" w:firstLine="720"/>
            </w:pPr>
            <w:r>
              <w:rPr>
                <w:color w:val="000000"/>
                <w:szCs w:val="26"/>
              </w:rPr>
              <w:t>И все на свете в инее —</w:t>
            </w:r>
          </w:p>
          <w:p w:rsidR="00E72BA2" w:rsidRDefault="00E72BA2" w:rsidP="00E408FD">
            <w:pPr>
              <w:shd w:val="clear" w:color="auto" w:fill="FFFFFF"/>
              <w:ind w:left="10" w:firstLine="720"/>
            </w:pPr>
            <w:r>
              <w:rPr>
                <w:color w:val="000000"/>
                <w:szCs w:val="26"/>
              </w:rPr>
              <w:t xml:space="preserve">То белое, то синее. </w:t>
            </w:r>
            <w:r>
              <w:rPr>
                <w:i/>
                <w:iCs/>
                <w:color w:val="000000"/>
                <w:szCs w:val="26"/>
              </w:rPr>
              <w:t>(А. Каминчук)</w:t>
            </w:r>
          </w:p>
          <w:p w:rsidR="00E72BA2" w:rsidRDefault="00E72BA2" w:rsidP="00E408FD">
            <w:pPr>
              <w:shd w:val="clear" w:color="auto" w:fill="FFFFFF"/>
              <w:ind w:left="576" w:firstLine="720"/>
            </w:pPr>
            <w:r>
              <w:rPr>
                <w:b/>
                <w:bCs/>
                <w:color w:val="000000"/>
                <w:szCs w:val="26"/>
              </w:rPr>
              <w:t>Пришла зима</w:t>
            </w:r>
          </w:p>
          <w:p w:rsidR="00E72BA2" w:rsidRDefault="00E72BA2" w:rsidP="00E408FD">
            <w:pPr>
              <w:shd w:val="clear" w:color="auto" w:fill="FFFFFF"/>
              <w:ind w:left="10" w:firstLine="720"/>
            </w:pPr>
            <w:r>
              <w:rPr>
                <w:color w:val="000000"/>
                <w:szCs w:val="26"/>
              </w:rPr>
              <w:t>Вот и к нам пришла зима.</w:t>
            </w:r>
          </w:p>
          <w:p w:rsidR="00E72BA2" w:rsidRDefault="00E72BA2" w:rsidP="00E408FD">
            <w:pPr>
              <w:shd w:val="clear" w:color="auto" w:fill="FFFFFF"/>
              <w:ind w:left="10" w:firstLine="720"/>
            </w:pPr>
            <w:r>
              <w:rPr>
                <w:color w:val="000000"/>
                <w:szCs w:val="26"/>
              </w:rPr>
              <w:t>На деревьях — бахрома,</w:t>
            </w:r>
          </w:p>
          <w:p w:rsidR="00E72BA2" w:rsidRDefault="00E72BA2" w:rsidP="00E408FD">
            <w:pPr>
              <w:shd w:val="clear" w:color="auto" w:fill="FFFFFF"/>
              <w:ind w:left="10" w:firstLine="720"/>
            </w:pPr>
            <w:r>
              <w:rPr>
                <w:color w:val="000000"/>
                <w:szCs w:val="26"/>
              </w:rPr>
              <w:t>Из окна не виден двор —</w:t>
            </w:r>
          </w:p>
          <w:p w:rsidR="00E72BA2" w:rsidRDefault="00E72BA2" w:rsidP="00E408FD">
            <w:pPr>
              <w:shd w:val="clear" w:color="auto" w:fill="FFFFFF"/>
              <w:ind w:left="10" w:firstLine="720"/>
            </w:pPr>
            <w:r>
              <w:rPr>
                <w:color w:val="000000"/>
                <w:szCs w:val="26"/>
              </w:rPr>
              <w:t>Все стекло покрыл узор.</w:t>
            </w:r>
          </w:p>
          <w:p w:rsidR="00E72BA2" w:rsidRDefault="00E72BA2" w:rsidP="00E408FD">
            <w:pPr>
              <w:shd w:val="clear" w:color="auto" w:fill="FFFFFF"/>
              <w:ind w:left="5" w:firstLine="720"/>
            </w:pPr>
            <w:r>
              <w:rPr>
                <w:color w:val="000000"/>
                <w:szCs w:val="26"/>
              </w:rPr>
              <w:t>На веревке бельевой</w:t>
            </w:r>
          </w:p>
          <w:p w:rsidR="00E72BA2" w:rsidRDefault="00E72BA2" w:rsidP="00E408FD">
            <w:pPr>
              <w:shd w:val="clear" w:color="auto" w:fill="FFFFFF"/>
              <w:ind w:left="10" w:firstLine="720"/>
            </w:pPr>
            <w:r>
              <w:rPr>
                <w:color w:val="000000"/>
                <w:szCs w:val="26"/>
              </w:rPr>
              <w:t>Простыни коробятся</w:t>
            </w:r>
          </w:p>
          <w:p w:rsidR="00E72BA2" w:rsidRDefault="00E72BA2" w:rsidP="00E408FD">
            <w:pPr>
              <w:shd w:val="clear" w:color="auto" w:fill="FFFFFF"/>
              <w:ind w:left="10" w:firstLine="720"/>
            </w:pPr>
            <w:r>
              <w:rPr>
                <w:color w:val="000000"/>
                <w:szCs w:val="26"/>
              </w:rPr>
              <w:t>И от холода домой</w:t>
            </w:r>
          </w:p>
          <w:p w:rsidR="00E72BA2" w:rsidRDefault="00E72BA2" w:rsidP="00E408FD">
            <w:pPr>
              <w:shd w:val="clear" w:color="auto" w:fill="FFFFFF"/>
              <w:ind w:left="5" w:firstLine="720"/>
              <w:rPr>
                <w:i/>
                <w:iCs/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Под утюг торопятся. </w:t>
            </w:r>
            <w:r>
              <w:rPr>
                <w:i/>
                <w:iCs/>
                <w:color w:val="000000"/>
                <w:szCs w:val="26"/>
              </w:rPr>
              <w:t>(Б. Белова)</w:t>
            </w:r>
          </w:p>
          <w:p w:rsidR="00E72BA2" w:rsidRDefault="00E72BA2" w:rsidP="00E408FD">
            <w:pPr>
              <w:shd w:val="clear" w:color="auto" w:fill="FFFFFF"/>
              <w:ind w:left="5" w:firstLine="720"/>
              <w:rPr>
                <w:i/>
                <w:iCs/>
                <w:color w:val="000000"/>
                <w:szCs w:val="26"/>
              </w:rPr>
            </w:pPr>
          </w:p>
          <w:p w:rsidR="00E72BA2" w:rsidRDefault="00E72BA2" w:rsidP="00E408FD">
            <w:pPr>
              <w:shd w:val="clear" w:color="auto" w:fill="FFFFFF"/>
              <w:ind w:left="5" w:firstLine="720"/>
              <w:rPr>
                <w:i/>
                <w:iCs/>
                <w:color w:val="000000"/>
                <w:szCs w:val="26"/>
              </w:rPr>
            </w:pPr>
          </w:p>
          <w:p w:rsidR="00E72BA2" w:rsidRDefault="00E72BA2" w:rsidP="00E408FD">
            <w:pPr>
              <w:shd w:val="clear" w:color="auto" w:fill="FFFFFF"/>
              <w:ind w:left="298" w:firstLine="720"/>
            </w:pPr>
            <w:r>
              <w:rPr>
                <w:b/>
                <w:bCs/>
                <w:color w:val="000000"/>
                <w:szCs w:val="28"/>
              </w:rPr>
              <w:t>Береза</w:t>
            </w:r>
          </w:p>
          <w:p w:rsidR="00E72BA2" w:rsidRDefault="00E72BA2" w:rsidP="00E408FD">
            <w:pPr>
              <w:shd w:val="clear" w:color="auto" w:fill="FFFFFF"/>
              <w:ind w:right="461" w:firstLine="720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Белая береза </w:t>
            </w:r>
          </w:p>
          <w:p w:rsidR="00E72BA2" w:rsidRDefault="00E72BA2" w:rsidP="00E408FD">
            <w:pPr>
              <w:shd w:val="clear" w:color="auto" w:fill="FFFFFF"/>
              <w:ind w:right="461" w:firstLine="720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Под моим окном </w:t>
            </w:r>
          </w:p>
          <w:p w:rsidR="00E72BA2" w:rsidRDefault="00E72BA2" w:rsidP="00E408FD">
            <w:pPr>
              <w:shd w:val="clear" w:color="auto" w:fill="FFFFFF"/>
              <w:ind w:right="461" w:firstLine="720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Принакрылась снегом, </w:t>
            </w:r>
          </w:p>
          <w:p w:rsidR="00E72BA2" w:rsidRDefault="00E72BA2" w:rsidP="00E408FD">
            <w:pPr>
              <w:shd w:val="clear" w:color="auto" w:fill="FFFFFF"/>
              <w:ind w:right="461" w:firstLine="720"/>
              <w:rPr>
                <w:i/>
                <w:iCs/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Точно серебром. </w:t>
            </w:r>
            <w:r>
              <w:rPr>
                <w:i/>
                <w:iCs/>
                <w:color w:val="000000"/>
                <w:szCs w:val="26"/>
              </w:rPr>
              <w:t>(С. Есенин)</w:t>
            </w:r>
          </w:p>
          <w:p w:rsidR="00E72BA2" w:rsidRDefault="00E72BA2" w:rsidP="00E408FD">
            <w:pPr>
              <w:shd w:val="clear" w:color="auto" w:fill="FFFFFF"/>
              <w:ind w:right="461" w:firstLine="720"/>
            </w:pPr>
          </w:p>
          <w:p w:rsidR="00E72BA2" w:rsidRDefault="00E72BA2" w:rsidP="00E408FD">
            <w:pPr>
              <w:shd w:val="clear" w:color="auto" w:fill="FFFFFF"/>
              <w:ind w:left="293" w:firstLine="720"/>
              <w:rPr>
                <w:b/>
                <w:bCs/>
              </w:rPr>
            </w:pPr>
            <w:r>
              <w:rPr>
                <w:b/>
                <w:bCs/>
                <w:color w:val="000000"/>
                <w:szCs w:val="28"/>
              </w:rPr>
              <w:t>Первый снег</w:t>
            </w:r>
          </w:p>
          <w:p w:rsidR="00E72BA2" w:rsidRDefault="00E72BA2" w:rsidP="00E408FD">
            <w:pPr>
              <w:shd w:val="clear" w:color="auto" w:fill="FFFFFF"/>
              <w:ind w:left="5" w:firstLine="720"/>
            </w:pPr>
            <w:r>
              <w:rPr>
                <w:color w:val="000000"/>
                <w:szCs w:val="26"/>
              </w:rPr>
              <w:t>Раз шажок, два шажок.</w:t>
            </w:r>
          </w:p>
          <w:p w:rsidR="00E72BA2" w:rsidRDefault="00E72BA2" w:rsidP="00E408FD">
            <w:pPr>
              <w:shd w:val="clear" w:color="auto" w:fill="FFFFFF"/>
              <w:ind w:firstLine="720"/>
            </w:pPr>
            <w:r>
              <w:rPr>
                <w:color w:val="000000"/>
                <w:szCs w:val="26"/>
              </w:rPr>
              <w:t>Под ногой скрипит снежок.</w:t>
            </w:r>
          </w:p>
          <w:p w:rsidR="00E72BA2" w:rsidRDefault="00E72BA2" w:rsidP="00E408FD">
            <w:pPr>
              <w:shd w:val="clear" w:color="auto" w:fill="FFFFFF"/>
              <w:ind w:firstLine="720"/>
            </w:pPr>
            <w:r>
              <w:rPr>
                <w:color w:val="000000"/>
                <w:szCs w:val="26"/>
              </w:rPr>
              <w:t>На шнурке ботинка —</w:t>
            </w:r>
          </w:p>
          <w:p w:rsidR="00E72BA2" w:rsidRDefault="00E72BA2" w:rsidP="00E408FD">
            <w:pPr>
              <w:shd w:val="clear" w:color="auto" w:fill="FFFFFF"/>
              <w:ind w:left="5" w:firstLine="720"/>
            </w:pPr>
            <w:r>
              <w:rPr>
                <w:color w:val="000000"/>
                <w:szCs w:val="26"/>
              </w:rPr>
              <w:t>Звездочка-снежинка.</w:t>
            </w:r>
          </w:p>
          <w:p w:rsidR="00E72BA2" w:rsidRDefault="00E72BA2" w:rsidP="00E408FD">
            <w:pPr>
              <w:shd w:val="clear" w:color="auto" w:fill="FFFFFF"/>
              <w:ind w:left="5" w:firstLine="720"/>
            </w:pPr>
            <w:r>
              <w:rPr>
                <w:color w:val="000000"/>
                <w:szCs w:val="26"/>
              </w:rPr>
              <w:t>Мальчик взял ее рукой —</w:t>
            </w:r>
          </w:p>
          <w:p w:rsidR="00E72BA2" w:rsidRDefault="00E72BA2" w:rsidP="00E408FD">
            <w:pPr>
              <w:shd w:val="clear" w:color="auto" w:fill="FFFFFF"/>
              <w:ind w:left="5" w:firstLine="720"/>
            </w:pPr>
            <w:r>
              <w:rPr>
                <w:color w:val="000000"/>
                <w:szCs w:val="26"/>
              </w:rPr>
              <w:t>Нет снежинки никакой.</w:t>
            </w:r>
          </w:p>
          <w:p w:rsidR="00E72BA2" w:rsidRDefault="00E72BA2" w:rsidP="00E408FD">
            <w:pPr>
              <w:shd w:val="clear" w:color="auto" w:fill="FFFFFF"/>
              <w:ind w:firstLine="720"/>
            </w:pPr>
            <w:r>
              <w:rPr>
                <w:color w:val="000000"/>
                <w:szCs w:val="26"/>
              </w:rPr>
              <w:t>А на рукавице —</w:t>
            </w:r>
          </w:p>
          <w:p w:rsidR="00E72BA2" w:rsidRDefault="00E72BA2" w:rsidP="00E408FD">
            <w:pPr>
              <w:shd w:val="clear" w:color="auto" w:fill="FFFFFF"/>
              <w:ind w:left="5" w:firstLine="720"/>
            </w:pPr>
            <w:r>
              <w:rPr>
                <w:color w:val="000000"/>
                <w:szCs w:val="26"/>
              </w:rPr>
              <w:t xml:space="preserve">Капелька водицы. </w:t>
            </w:r>
            <w:r>
              <w:rPr>
                <w:i/>
                <w:iCs/>
                <w:color w:val="000000"/>
                <w:szCs w:val="26"/>
              </w:rPr>
              <w:t>(Н. Полякова)</w:t>
            </w:r>
          </w:p>
          <w:p w:rsidR="00E72BA2" w:rsidRDefault="00E72BA2" w:rsidP="00E408FD"/>
        </w:tc>
      </w:tr>
      <w:tr w:rsidR="00E72BA2" w:rsidTr="00E408FD">
        <w:trPr>
          <w:trHeight w:val="120"/>
        </w:trPr>
        <w:tc>
          <w:tcPr>
            <w:tcW w:w="4800" w:type="dxa"/>
          </w:tcPr>
          <w:p w:rsidR="00E72BA2" w:rsidRDefault="00E72BA2" w:rsidP="00E408FD"/>
        </w:tc>
        <w:tc>
          <w:tcPr>
            <w:tcW w:w="4800" w:type="dxa"/>
          </w:tcPr>
          <w:p w:rsidR="00E72BA2" w:rsidRDefault="00E72BA2" w:rsidP="00E408FD"/>
        </w:tc>
      </w:tr>
    </w:tbl>
    <w:p w:rsidR="00E72BA2" w:rsidRDefault="00E72BA2" w:rsidP="00E305FC">
      <w:pPr>
        <w:shd w:val="clear" w:color="auto" w:fill="FFFFFF"/>
        <w:ind w:left="744" w:firstLine="720"/>
      </w:pPr>
    </w:p>
    <w:p w:rsidR="00E72BA2" w:rsidRDefault="00E72BA2" w:rsidP="00E305FC">
      <w:pPr>
        <w:sectPr w:rsidR="00E72BA2">
          <w:pgSz w:w="11909" w:h="16834"/>
          <w:pgMar w:top="1440" w:right="360" w:bottom="720" w:left="859" w:header="720" w:footer="720" w:gutter="0"/>
          <w:cols w:space="60"/>
          <w:noEndnote/>
        </w:sectPr>
      </w:pPr>
    </w:p>
    <w:p w:rsidR="00E72BA2" w:rsidRDefault="00E72BA2" w:rsidP="00E305FC">
      <w:pPr>
        <w:shd w:val="clear" w:color="auto" w:fill="FFFFFF"/>
        <w:ind w:firstLine="720"/>
        <w:jc w:val="center"/>
      </w:pPr>
      <w:r>
        <w:rPr>
          <w:b/>
          <w:bCs/>
          <w:color w:val="000000"/>
          <w:szCs w:val="26"/>
        </w:rPr>
        <w:t>ТЕМА «НОВЫЙ ГОД»</w:t>
      </w:r>
    </w:p>
    <w:p w:rsidR="00E72BA2" w:rsidRDefault="00E72BA2" w:rsidP="00E305FC">
      <w:pPr>
        <w:shd w:val="clear" w:color="auto" w:fill="FFFFFF"/>
        <w:ind w:left="590" w:right="2304" w:hanging="23"/>
      </w:pPr>
      <w:r>
        <w:rPr>
          <w:color w:val="000000"/>
          <w:szCs w:val="26"/>
        </w:rPr>
        <w:t>1. Дорисуй картинку, соединяя точки. Что у тебя получилось? Раскрась елочку.</w:t>
      </w:r>
    </w:p>
    <w:p w:rsidR="00E72BA2" w:rsidRDefault="00E72BA2" w:rsidP="00E305FC">
      <w:pPr>
        <w:ind w:left="1502" w:right="1219" w:firstLine="720"/>
        <w:rPr>
          <w:szCs w:val="24"/>
        </w:rPr>
      </w:pPr>
      <w:r w:rsidRPr="00DE13E0">
        <w:rPr>
          <w:noProof/>
          <w:szCs w:val="24"/>
        </w:rPr>
        <w:pict>
          <v:shape id="Рисунок 164" o:spid="_x0000_i1078" type="#_x0000_t75" style="width:255.75pt;height:168.75pt;visibility:visible">
            <v:imagedata r:id="rId55" o:title=""/>
          </v:shape>
        </w:pict>
      </w:r>
    </w:p>
    <w:p w:rsidR="00E72BA2" w:rsidRDefault="00E72BA2" w:rsidP="00E305FC">
      <w:pPr>
        <w:shd w:val="clear" w:color="auto" w:fill="FFFFFF"/>
        <w:tabs>
          <w:tab w:val="left" w:pos="9923"/>
          <w:tab w:val="left" w:pos="10490"/>
        </w:tabs>
        <w:ind w:left="552" w:right="99" w:firstLine="15"/>
      </w:pPr>
      <w:r>
        <w:rPr>
          <w:color w:val="000000"/>
          <w:szCs w:val="26"/>
        </w:rPr>
        <w:t>2. Сравни елочки. Чем они отличаются? Назови елочные украшения.</w:t>
      </w:r>
    </w:p>
    <w:p w:rsidR="00E72BA2" w:rsidRDefault="00E72BA2" w:rsidP="00E305FC">
      <w:pPr>
        <w:ind w:firstLine="720"/>
        <w:jc w:val="center"/>
        <w:rPr>
          <w:szCs w:val="24"/>
        </w:rPr>
      </w:pPr>
      <w:r w:rsidRPr="00DE13E0">
        <w:rPr>
          <w:noProof/>
          <w:szCs w:val="24"/>
        </w:rPr>
        <w:pict>
          <v:shape id="Рисунок 165" o:spid="_x0000_i1079" type="#_x0000_t75" style="width:285.75pt;height:137.25pt;visibility:visible">
            <v:imagedata r:id="rId56" o:title=""/>
          </v:shape>
        </w:pict>
      </w:r>
    </w:p>
    <w:p w:rsidR="00E72BA2" w:rsidRDefault="00E72BA2" w:rsidP="00E305FC">
      <w:pPr>
        <w:ind w:firstLine="720"/>
        <w:rPr>
          <w:szCs w:val="24"/>
        </w:rPr>
      </w:pPr>
    </w:p>
    <w:p w:rsidR="00E72BA2" w:rsidRDefault="00E72BA2" w:rsidP="00E305FC">
      <w:pPr>
        <w:shd w:val="clear" w:color="auto" w:fill="FFFFFF"/>
        <w:ind w:left="346" w:firstLine="221"/>
        <w:rPr>
          <w:color w:val="000000"/>
          <w:szCs w:val="24"/>
        </w:rPr>
      </w:pPr>
      <w:r>
        <w:rPr>
          <w:color w:val="000000"/>
          <w:szCs w:val="24"/>
        </w:rPr>
        <w:t>3. Рассмотри рисунки. Догадайся, ориентируясь по плану, куда лесник несет елку. Проведи линию по середине дорожки.</w:t>
      </w:r>
    </w:p>
    <w:p w:rsidR="00E72BA2" w:rsidRDefault="00E72BA2" w:rsidP="00E305FC">
      <w:pPr>
        <w:shd w:val="clear" w:color="auto" w:fill="FFFFFF"/>
        <w:ind w:left="346" w:firstLine="221"/>
        <w:rPr>
          <w:color w:val="000000"/>
          <w:szCs w:val="24"/>
        </w:rPr>
      </w:pPr>
    </w:p>
    <w:p w:rsidR="00E72BA2" w:rsidRDefault="00E72BA2" w:rsidP="00E305FC">
      <w:pPr>
        <w:shd w:val="clear" w:color="auto" w:fill="FFFFFF"/>
        <w:ind w:left="346" w:firstLine="221"/>
      </w:pPr>
      <w:r w:rsidRPr="000F74FE">
        <w:rPr>
          <w:noProof/>
        </w:rPr>
        <w:pict>
          <v:shape id="Рисунок 166" o:spid="_x0000_i1080" type="#_x0000_t75" style="width:261pt;height:54.75pt;visibility:visible">
            <v:imagedata r:id="rId57" o:title=""/>
          </v:shape>
        </w:pict>
      </w:r>
    </w:p>
    <w:p w:rsidR="00E72BA2" w:rsidRDefault="00E72BA2" w:rsidP="00E305FC">
      <w:pPr>
        <w:shd w:val="clear" w:color="auto" w:fill="FFFFFF"/>
        <w:ind w:left="346" w:firstLine="221"/>
      </w:pPr>
    </w:p>
    <w:p w:rsidR="00E72BA2" w:rsidRDefault="00E72BA2" w:rsidP="00E305FC">
      <w:pPr>
        <w:shd w:val="clear" w:color="auto" w:fill="FFFFFF"/>
        <w:ind w:left="346" w:firstLine="221"/>
      </w:pPr>
      <w:r w:rsidRPr="000F74FE">
        <w:rPr>
          <w:noProof/>
        </w:rPr>
        <w:pict>
          <v:shape id="Рисунок 167" o:spid="_x0000_i1081" type="#_x0000_t75" style="width:357pt;height:207pt;visibility:visible">
            <v:imagedata r:id="rId58" o:title=""/>
          </v:shape>
        </w:pict>
      </w:r>
    </w:p>
    <w:p w:rsidR="00E72BA2" w:rsidRDefault="00E72BA2" w:rsidP="00E305FC">
      <w:pPr>
        <w:shd w:val="clear" w:color="auto" w:fill="FFFFFF"/>
        <w:ind w:firstLine="567"/>
        <w:rPr>
          <w:color w:val="000000"/>
          <w:szCs w:val="24"/>
        </w:rPr>
      </w:pPr>
    </w:p>
    <w:p w:rsidR="00E72BA2" w:rsidRDefault="00E72BA2" w:rsidP="00E305FC">
      <w:pPr>
        <w:shd w:val="clear" w:color="auto" w:fill="FFFFFF"/>
        <w:ind w:firstLine="567"/>
        <w:rPr>
          <w:color w:val="000000"/>
          <w:szCs w:val="24"/>
        </w:rPr>
      </w:pPr>
    </w:p>
    <w:p w:rsidR="00E72BA2" w:rsidRDefault="00E72BA2" w:rsidP="00E305FC">
      <w:pPr>
        <w:shd w:val="clear" w:color="auto" w:fill="FFFFFF"/>
        <w:ind w:firstLine="567"/>
        <w:rPr>
          <w:color w:val="000000"/>
          <w:szCs w:val="24"/>
        </w:rPr>
      </w:pPr>
    </w:p>
    <w:p w:rsidR="00E72BA2" w:rsidRDefault="00E72BA2" w:rsidP="00E305FC">
      <w:pPr>
        <w:shd w:val="clear" w:color="auto" w:fill="FFFFFF"/>
        <w:ind w:firstLine="567"/>
        <w:rPr>
          <w:color w:val="000000"/>
          <w:szCs w:val="24"/>
        </w:rPr>
      </w:pPr>
    </w:p>
    <w:p w:rsidR="00E72BA2" w:rsidRDefault="00E72BA2" w:rsidP="00E305FC">
      <w:pPr>
        <w:shd w:val="clear" w:color="auto" w:fill="FFFFFF"/>
        <w:ind w:firstLine="567"/>
        <w:rPr>
          <w:color w:val="000000"/>
          <w:szCs w:val="24"/>
        </w:rPr>
      </w:pPr>
    </w:p>
    <w:p w:rsidR="00E72BA2" w:rsidRDefault="00E72BA2" w:rsidP="00E305FC">
      <w:pPr>
        <w:shd w:val="clear" w:color="auto" w:fill="FFFFFF"/>
        <w:ind w:firstLine="567"/>
        <w:rPr>
          <w:color w:val="000000"/>
          <w:szCs w:val="24"/>
        </w:rPr>
      </w:pPr>
    </w:p>
    <w:p w:rsidR="00E72BA2" w:rsidRDefault="00E72BA2" w:rsidP="00E305FC">
      <w:pPr>
        <w:shd w:val="clear" w:color="auto" w:fill="FFFFFF"/>
        <w:ind w:firstLine="567"/>
        <w:rPr>
          <w:color w:val="000000"/>
          <w:szCs w:val="24"/>
        </w:rPr>
      </w:pPr>
    </w:p>
    <w:p w:rsidR="00E72BA2" w:rsidRDefault="00E72BA2" w:rsidP="00E305FC">
      <w:pPr>
        <w:shd w:val="clear" w:color="auto" w:fill="FFFFFF"/>
        <w:ind w:firstLine="567"/>
      </w:pPr>
      <w:r>
        <w:rPr>
          <w:color w:val="000000"/>
          <w:szCs w:val="24"/>
        </w:rPr>
        <w:t>4. Рассмотри рисунок и догадайся, какие маски должны надеть ребята к своим новогодним костюмам.</w:t>
      </w:r>
    </w:p>
    <w:p w:rsidR="00E72BA2" w:rsidRDefault="00E72BA2" w:rsidP="00E305FC">
      <w:pPr>
        <w:ind w:firstLine="720"/>
        <w:rPr>
          <w:szCs w:val="24"/>
        </w:rPr>
      </w:pPr>
    </w:p>
    <w:p w:rsidR="00E72BA2" w:rsidRDefault="00E72BA2" w:rsidP="00E305FC">
      <w:pPr>
        <w:shd w:val="clear" w:color="auto" w:fill="FFFFFF"/>
        <w:ind w:left="394" w:firstLine="720"/>
      </w:pPr>
      <w:r>
        <w:rPr>
          <w:color w:val="000000"/>
          <w:szCs w:val="24"/>
        </w:rPr>
        <w:t>Проведи стрелки от костюмов к маскам.</w:t>
      </w:r>
    </w:p>
    <w:p w:rsidR="00E72BA2" w:rsidRDefault="00E72BA2" w:rsidP="00E305FC">
      <w:pPr>
        <w:ind w:left="240" w:right="149" w:firstLine="720"/>
        <w:rPr>
          <w:szCs w:val="24"/>
        </w:rPr>
      </w:pPr>
      <w:r w:rsidRPr="00DE13E0">
        <w:rPr>
          <w:noProof/>
          <w:szCs w:val="24"/>
        </w:rPr>
        <w:pict>
          <v:shape id="Рисунок 168" o:spid="_x0000_i1082" type="#_x0000_t75" style="width:327.75pt;height:136.5pt;visibility:visible">
            <v:imagedata r:id="rId59" o:title=""/>
          </v:shape>
        </w:pict>
      </w:r>
    </w:p>
    <w:p w:rsidR="00E72BA2" w:rsidRDefault="00E72BA2" w:rsidP="00E305FC">
      <w:pPr>
        <w:ind w:left="240" w:right="149" w:firstLine="720"/>
        <w:rPr>
          <w:szCs w:val="24"/>
        </w:rPr>
      </w:pPr>
    </w:p>
    <w:p w:rsidR="00E72BA2" w:rsidRDefault="00E72BA2" w:rsidP="00E305FC">
      <w:pPr>
        <w:shd w:val="clear" w:color="auto" w:fill="FFFFFF"/>
        <w:ind w:left="451" w:firstLine="116"/>
      </w:pPr>
      <w:r>
        <w:rPr>
          <w:color w:val="000000"/>
          <w:szCs w:val="24"/>
        </w:rPr>
        <w:t>5. Назови и раскрась новогодние игрушки.</w:t>
      </w:r>
    </w:p>
    <w:p w:rsidR="00E72BA2" w:rsidRDefault="00E72BA2" w:rsidP="00E305FC">
      <w:pPr>
        <w:shd w:val="clear" w:color="auto" w:fill="FFFFFF"/>
        <w:ind w:left="38" w:firstLine="720"/>
      </w:pPr>
      <w:r>
        <w:rPr>
          <w:color w:val="000000"/>
          <w:szCs w:val="24"/>
        </w:rPr>
        <w:t xml:space="preserve">Подбери по три признака к каждой игрушке. Например: Шар какой? — </w:t>
      </w:r>
      <w:r>
        <w:rPr>
          <w:i/>
          <w:iCs/>
          <w:color w:val="000000"/>
          <w:szCs w:val="24"/>
        </w:rPr>
        <w:t xml:space="preserve">Круглый, </w:t>
      </w:r>
      <w:r>
        <w:rPr>
          <w:i/>
          <w:iCs/>
          <w:color w:val="000000"/>
          <w:szCs w:val="26"/>
        </w:rPr>
        <w:t>большой, блестящий.</w:t>
      </w:r>
    </w:p>
    <w:p w:rsidR="00E72BA2" w:rsidRDefault="00E72BA2" w:rsidP="00E305FC">
      <w:pPr>
        <w:shd w:val="clear" w:color="auto" w:fill="FFFFFF"/>
        <w:ind w:left="432" w:firstLine="720"/>
      </w:pPr>
      <w:r>
        <w:rPr>
          <w:color w:val="000000"/>
          <w:szCs w:val="26"/>
        </w:rPr>
        <w:t>Укрась елочку этими игрушками (нарисуй их на елочке).</w:t>
      </w:r>
    </w:p>
    <w:p w:rsidR="00E72BA2" w:rsidRDefault="00E72BA2" w:rsidP="00E305FC">
      <w:pPr>
        <w:ind w:left="466" w:right="797" w:firstLine="720"/>
        <w:rPr>
          <w:szCs w:val="24"/>
        </w:rPr>
      </w:pPr>
      <w:r w:rsidRPr="00DE13E0">
        <w:rPr>
          <w:noProof/>
          <w:szCs w:val="24"/>
        </w:rPr>
        <w:pict>
          <v:shape id="Рисунок 169" o:spid="_x0000_i1083" type="#_x0000_t75" style="width:321.75pt;height:179.25pt;visibility:visible">
            <v:imagedata r:id="rId60" o:title=""/>
          </v:shape>
        </w:pict>
      </w:r>
    </w:p>
    <w:p w:rsidR="00E72BA2" w:rsidRDefault="00E72BA2" w:rsidP="00E305FC">
      <w:pPr>
        <w:shd w:val="clear" w:color="auto" w:fill="FFFFFF"/>
        <w:ind w:firstLine="720"/>
      </w:pPr>
      <w:r>
        <w:rPr>
          <w:color w:val="000000"/>
          <w:szCs w:val="26"/>
        </w:rPr>
        <w:t>Составь по схеме предложения с названиями игрушек и с маленьким словом — пред</w:t>
      </w:r>
      <w:r>
        <w:rPr>
          <w:color w:val="000000"/>
          <w:szCs w:val="26"/>
        </w:rPr>
        <w:softHyphen/>
        <w:t xml:space="preserve">логом на: Например: </w:t>
      </w:r>
      <w:r>
        <w:rPr>
          <w:i/>
          <w:iCs/>
          <w:color w:val="000000"/>
          <w:szCs w:val="26"/>
        </w:rPr>
        <w:t>Шар висит на елке.</w:t>
      </w:r>
    </w:p>
    <w:p w:rsidR="00E72BA2" w:rsidRDefault="00E72BA2" w:rsidP="00E305FC">
      <w:pPr>
        <w:ind w:left="58" w:right="2054" w:firstLine="720"/>
        <w:rPr>
          <w:szCs w:val="24"/>
        </w:rPr>
      </w:pPr>
      <w:r w:rsidRPr="00DE13E0">
        <w:rPr>
          <w:noProof/>
          <w:szCs w:val="24"/>
        </w:rPr>
        <w:pict>
          <v:shape id="Рисунок 170" o:spid="_x0000_i1084" type="#_x0000_t75" style="width:407.25pt;height:49.5pt;visibility:visible">
            <v:imagedata r:id="rId61" o:title=""/>
          </v:shape>
        </w:pict>
      </w:r>
    </w:p>
    <w:p w:rsidR="00E72BA2" w:rsidRDefault="00E72BA2" w:rsidP="00E305FC">
      <w:pPr>
        <w:ind w:left="58" w:right="2054" w:firstLine="509"/>
        <w:rPr>
          <w:color w:val="000000"/>
          <w:szCs w:val="26"/>
        </w:rPr>
      </w:pPr>
      <w:r>
        <w:rPr>
          <w:color w:val="000000"/>
          <w:szCs w:val="26"/>
        </w:rPr>
        <w:t>6. Найди на рисунке тени масок. Раскрась их.</w:t>
      </w:r>
    </w:p>
    <w:p w:rsidR="00E72BA2" w:rsidRDefault="00E72BA2" w:rsidP="00E305FC">
      <w:pPr>
        <w:ind w:left="58" w:right="2054" w:firstLine="509"/>
        <w:rPr>
          <w:szCs w:val="24"/>
        </w:rPr>
      </w:pPr>
    </w:p>
    <w:p w:rsidR="00E72BA2" w:rsidRDefault="00E72BA2" w:rsidP="00E305FC">
      <w:pPr>
        <w:jc w:val="center"/>
      </w:pPr>
      <w:r w:rsidRPr="000F74FE">
        <w:rPr>
          <w:noProof/>
        </w:rPr>
        <w:pict>
          <v:shape id="Рисунок 171" o:spid="_x0000_i1085" type="#_x0000_t75" style="width:330pt;height:195.75pt;visibility:visible">
            <v:imagedata r:id="rId62" o:title=""/>
          </v:shape>
        </w:pict>
      </w:r>
    </w:p>
    <w:p w:rsidR="00E72BA2" w:rsidRDefault="00E72BA2" w:rsidP="00E305FC"/>
    <w:p w:rsidR="00E72BA2" w:rsidRDefault="00E72BA2" w:rsidP="00E305FC"/>
    <w:p w:rsidR="00E72BA2" w:rsidRDefault="00E72BA2" w:rsidP="00E305FC"/>
    <w:p w:rsidR="00E72BA2" w:rsidRDefault="00E72BA2" w:rsidP="00E305FC">
      <w:pPr>
        <w:jc w:val="right"/>
      </w:pPr>
    </w:p>
    <w:p w:rsidR="00E72BA2" w:rsidRDefault="00E72BA2" w:rsidP="00E305FC">
      <w:pPr>
        <w:jc w:val="right"/>
      </w:pPr>
    </w:p>
    <w:p w:rsidR="00E72BA2" w:rsidRDefault="00E72BA2" w:rsidP="00E305FC">
      <w:pPr>
        <w:jc w:val="right"/>
      </w:pPr>
    </w:p>
    <w:p w:rsidR="00E72BA2" w:rsidRDefault="00E72BA2" w:rsidP="00E305FC">
      <w:pPr>
        <w:jc w:val="right"/>
      </w:pPr>
    </w:p>
    <w:p w:rsidR="00E72BA2" w:rsidRDefault="00E72BA2" w:rsidP="00E305FC">
      <w:pPr>
        <w:jc w:val="right"/>
      </w:pPr>
    </w:p>
    <w:p w:rsidR="00E72BA2" w:rsidRDefault="00E72BA2" w:rsidP="00E305FC">
      <w:pPr>
        <w:jc w:val="right"/>
      </w:pPr>
    </w:p>
    <w:tbl>
      <w:tblPr>
        <w:tblW w:w="0" w:type="auto"/>
        <w:tblInd w:w="852" w:type="dxa"/>
        <w:tblLook w:val="0000"/>
      </w:tblPr>
      <w:tblGrid>
        <w:gridCol w:w="4800"/>
        <w:gridCol w:w="4800"/>
      </w:tblGrid>
      <w:tr w:rsidR="00E72BA2" w:rsidTr="00E408FD">
        <w:trPr>
          <w:trHeight w:val="120"/>
        </w:trPr>
        <w:tc>
          <w:tcPr>
            <w:tcW w:w="4800" w:type="dxa"/>
          </w:tcPr>
          <w:p w:rsidR="00E72BA2" w:rsidRDefault="00E72BA2" w:rsidP="00E408FD"/>
        </w:tc>
        <w:tc>
          <w:tcPr>
            <w:tcW w:w="4800" w:type="dxa"/>
          </w:tcPr>
          <w:p w:rsidR="00E72BA2" w:rsidRDefault="00E72BA2" w:rsidP="00E305FC">
            <w:pPr>
              <w:shd w:val="clear" w:color="auto" w:fill="FFFFFF"/>
            </w:pPr>
            <w:r>
              <w:rPr>
                <w:b/>
                <w:bCs/>
                <w:color w:val="000000"/>
                <w:szCs w:val="34"/>
              </w:rPr>
              <w:t>Стихотворения для заучивания</w:t>
            </w:r>
          </w:p>
          <w:p w:rsidR="00E72BA2" w:rsidRDefault="00E72BA2" w:rsidP="00E408FD">
            <w:pPr>
              <w:shd w:val="clear" w:color="auto" w:fill="FFFFFF"/>
              <w:ind w:left="2213" w:hanging="334"/>
              <w:rPr>
                <w:b/>
                <w:bCs/>
              </w:rPr>
            </w:pPr>
            <w:r>
              <w:rPr>
                <w:b/>
                <w:bCs/>
                <w:color w:val="000000"/>
                <w:szCs w:val="28"/>
              </w:rPr>
              <w:t>Новый год</w:t>
            </w:r>
          </w:p>
          <w:p w:rsidR="00E72BA2" w:rsidRDefault="00E72BA2" w:rsidP="00E408FD">
            <w:pPr>
              <w:shd w:val="clear" w:color="auto" w:fill="FFFFFF"/>
              <w:ind w:left="1733" w:hanging="1431"/>
            </w:pPr>
            <w:r>
              <w:rPr>
                <w:color w:val="000000"/>
                <w:szCs w:val="26"/>
              </w:rPr>
              <w:t>Скоро, скоро Новый год!</w:t>
            </w:r>
          </w:p>
          <w:p w:rsidR="00E72BA2" w:rsidRDefault="00E72BA2" w:rsidP="00E408FD">
            <w:pPr>
              <w:shd w:val="clear" w:color="auto" w:fill="FFFFFF"/>
              <w:ind w:left="1728" w:hanging="1431"/>
            </w:pPr>
            <w:r>
              <w:rPr>
                <w:color w:val="000000"/>
                <w:szCs w:val="26"/>
              </w:rPr>
              <w:t>Он торопится, идет!</w:t>
            </w:r>
          </w:p>
          <w:p w:rsidR="00E72BA2" w:rsidRDefault="00E72BA2" w:rsidP="00E408FD">
            <w:pPr>
              <w:shd w:val="clear" w:color="auto" w:fill="FFFFFF"/>
              <w:ind w:left="1728" w:hanging="1431"/>
            </w:pPr>
            <w:r>
              <w:rPr>
                <w:color w:val="000000"/>
                <w:szCs w:val="26"/>
              </w:rPr>
              <w:t>Постучится в двери к нам:</w:t>
            </w:r>
          </w:p>
          <w:p w:rsidR="00E72BA2" w:rsidRDefault="00E72BA2" w:rsidP="00E408FD">
            <w:pPr>
              <w:shd w:val="clear" w:color="auto" w:fill="FFFFFF"/>
              <w:ind w:left="1752" w:hanging="1431"/>
            </w:pPr>
            <w:r>
              <w:rPr>
                <w:color w:val="000000"/>
                <w:szCs w:val="26"/>
              </w:rPr>
              <w:t>«Дети, здравствуйте, я к вам!»</w:t>
            </w:r>
          </w:p>
          <w:p w:rsidR="00E72BA2" w:rsidRDefault="00E72BA2" w:rsidP="00E408FD">
            <w:pPr>
              <w:shd w:val="clear" w:color="auto" w:fill="FFFFFF"/>
              <w:ind w:left="1728" w:hanging="1431"/>
            </w:pPr>
            <w:r>
              <w:rPr>
                <w:color w:val="000000"/>
                <w:szCs w:val="26"/>
              </w:rPr>
              <w:t>Праздник мы встречаем,</w:t>
            </w:r>
          </w:p>
          <w:p w:rsidR="00E72BA2" w:rsidRDefault="00E72BA2" w:rsidP="00E408FD">
            <w:pPr>
              <w:shd w:val="clear" w:color="auto" w:fill="FFFFFF"/>
              <w:ind w:left="1728" w:hanging="1431"/>
            </w:pPr>
            <w:r>
              <w:rPr>
                <w:color w:val="000000"/>
                <w:szCs w:val="26"/>
              </w:rPr>
              <w:t>Елку наряжаем,</w:t>
            </w:r>
          </w:p>
          <w:p w:rsidR="00E72BA2" w:rsidRDefault="00E72BA2" w:rsidP="00E408FD">
            <w:pPr>
              <w:shd w:val="clear" w:color="auto" w:fill="FFFFFF"/>
              <w:ind w:left="1733" w:hanging="1431"/>
            </w:pPr>
            <w:r>
              <w:rPr>
                <w:color w:val="000000"/>
                <w:szCs w:val="26"/>
              </w:rPr>
              <w:t>Вешаем игрушки,</w:t>
            </w:r>
          </w:p>
          <w:p w:rsidR="00E72BA2" w:rsidRDefault="00E72BA2" w:rsidP="00E408FD">
            <w:pPr>
              <w:shd w:val="clear" w:color="auto" w:fill="FFFFFF"/>
              <w:ind w:left="1728" w:hanging="1431"/>
            </w:pPr>
            <w:r>
              <w:rPr>
                <w:color w:val="000000"/>
                <w:szCs w:val="26"/>
              </w:rPr>
              <w:t>Шарики, хлопушки...</w:t>
            </w:r>
          </w:p>
          <w:p w:rsidR="00E72BA2" w:rsidRDefault="00E72BA2" w:rsidP="00E408FD">
            <w:pPr>
              <w:shd w:val="clear" w:color="auto" w:fill="FFFFFF"/>
              <w:ind w:left="1728" w:hanging="1431"/>
            </w:pPr>
            <w:r>
              <w:rPr>
                <w:color w:val="000000"/>
                <w:szCs w:val="26"/>
              </w:rPr>
              <w:t>Скоро Дед Мороз придет!</w:t>
            </w:r>
          </w:p>
          <w:p w:rsidR="00E72BA2" w:rsidRDefault="00E72BA2" w:rsidP="00E408FD">
            <w:pPr>
              <w:shd w:val="clear" w:color="auto" w:fill="FFFFFF"/>
              <w:ind w:left="1728" w:hanging="1431"/>
            </w:pPr>
            <w:r>
              <w:rPr>
                <w:color w:val="000000"/>
                <w:szCs w:val="26"/>
              </w:rPr>
              <w:t>Нам подарки принесет —</w:t>
            </w:r>
          </w:p>
          <w:p w:rsidR="00E72BA2" w:rsidRDefault="00E72BA2" w:rsidP="00E408FD">
            <w:pPr>
              <w:shd w:val="clear" w:color="auto" w:fill="FFFFFF"/>
              <w:ind w:left="1733" w:hanging="1431"/>
            </w:pPr>
            <w:r>
              <w:rPr>
                <w:color w:val="000000"/>
                <w:szCs w:val="26"/>
              </w:rPr>
              <w:t>Яблоки, конфеты...</w:t>
            </w:r>
          </w:p>
          <w:p w:rsidR="00E72BA2" w:rsidRDefault="00E72BA2" w:rsidP="00E408FD">
            <w:pPr>
              <w:shd w:val="clear" w:color="auto" w:fill="FFFFFF"/>
              <w:ind w:left="1723" w:hanging="1431"/>
            </w:pPr>
            <w:r>
              <w:rPr>
                <w:color w:val="000000"/>
                <w:szCs w:val="26"/>
              </w:rPr>
              <w:t xml:space="preserve">Дед Мороз, ну где ты? </w:t>
            </w:r>
            <w:r>
              <w:rPr>
                <w:i/>
                <w:iCs/>
                <w:color w:val="000000"/>
                <w:szCs w:val="26"/>
              </w:rPr>
              <w:t>(3. Орлова)</w:t>
            </w:r>
          </w:p>
          <w:p w:rsidR="00E72BA2" w:rsidRDefault="00E72BA2" w:rsidP="00E408FD">
            <w:pPr>
              <w:shd w:val="clear" w:color="auto" w:fill="FFFFFF"/>
              <w:ind w:left="2309" w:hanging="334"/>
              <w:rPr>
                <w:b/>
                <w:bCs/>
                <w:color w:val="000000"/>
                <w:szCs w:val="26"/>
              </w:rPr>
            </w:pPr>
          </w:p>
          <w:p w:rsidR="00E72BA2" w:rsidRDefault="00E72BA2" w:rsidP="00E408FD">
            <w:pPr>
              <w:shd w:val="clear" w:color="auto" w:fill="FFFFFF"/>
              <w:ind w:left="2309" w:hanging="334"/>
              <w:rPr>
                <w:b/>
                <w:bCs/>
              </w:rPr>
            </w:pPr>
            <w:r>
              <w:rPr>
                <w:b/>
                <w:bCs/>
                <w:color w:val="000000"/>
                <w:szCs w:val="26"/>
              </w:rPr>
              <w:t>Елка</w:t>
            </w:r>
          </w:p>
          <w:p w:rsidR="00E72BA2" w:rsidRDefault="00E72BA2" w:rsidP="00E408FD">
            <w:pPr>
              <w:shd w:val="clear" w:color="auto" w:fill="FFFFFF"/>
              <w:ind w:left="5" w:firstLine="155"/>
            </w:pPr>
            <w:r>
              <w:rPr>
                <w:color w:val="000000"/>
                <w:szCs w:val="26"/>
              </w:rPr>
              <w:t>Горит огнями елочка, под нею тени синие,</w:t>
            </w:r>
          </w:p>
          <w:p w:rsidR="00E72BA2" w:rsidRDefault="00E72BA2" w:rsidP="00E408FD">
            <w:pPr>
              <w:shd w:val="clear" w:color="auto" w:fill="FFFFFF"/>
              <w:ind w:left="5" w:firstLine="155"/>
            </w:pPr>
            <w:r>
              <w:rPr>
                <w:color w:val="000000"/>
                <w:szCs w:val="26"/>
              </w:rPr>
              <w:t>Колючие иголочки как будто в белом инее.</w:t>
            </w:r>
          </w:p>
          <w:p w:rsidR="00E72BA2" w:rsidRDefault="00E72BA2" w:rsidP="00E408FD">
            <w:pPr>
              <w:shd w:val="clear" w:color="auto" w:fill="FFFFFF"/>
              <w:ind w:firstLine="155"/>
            </w:pPr>
            <w:r>
              <w:rPr>
                <w:color w:val="000000"/>
                <w:szCs w:val="26"/>
              </w:rPr>
              <w:t>Огни на елке яркие повсюду зажигаются.</w:t>
            </w:r>
          </w:p>
          <w:p w:rsidR="00E72BA2" w:rsidRDefault="00E72BA2" w:rsidP="00E408FD">
            <w:pPr>
              <w:shd w:val="clear" w:color="auto" w:fill="FFFFFF"/>
              <w:ind w:firstLine="155"/>
            </w:pPr>
            <w:r>
              <w:rPr>
                <w:color w:val="000000"/>
                <w:szCs w:val="26"/>
              </w:rPr>
              <w:t xml:space="preserve">Во всех домах, по всей стране ребята улыбаются. </w:t>
            </w:r>
            <w:r>
              <w:rPr>
                <w:i/>
                <w:iCs/>
                <w:color w:val="000000"/>
                <w:szCs w:val="26"/>
              </w:rPr>
              <w:t>(Л. Некрасова)</w:t>
            </w:r>
          </w:p>
          <w:p w:rsidR="00E72BA2" w:rsidRDefault="00E72BA2" w:rsidP="00E408FD">
            <w:pPr>
              <w:shd w:val="clear" w:color="auto" w:fill="FFFFFF"/>
              <w:ind w:left="1733" w:hanging="334"/>
              <w:rPr>
                <w:color w:val="000000"/>
                <w:szCs w:val="26"/>
              </w:rPr>
            </w:pPr>
          </w:p>
          <w:p w:rsidR="00E72BA2" w:rsidRDefault="00E72BA2" w:rsidP="00E408FD">
            <w:pPr>
              <w:shd w:val="clear" w:color="auto" w:fill="FFFFFF"/>
              <w:ind w:left="1733" w:hanging="334"/>
            </w:pPr>
            <w:r>
              <w:rPr>
                <w:color w:val="000000"/>
                <w:szCs w:val="26"/>
              </w:rPr>
              <w:t>Наша елка велика,</w:t>
            </w:r>
          </w:p>
          <w:p w:rsidR="00E72BA2" w:rsidRDefault="00E72BA2" w:rsidP="00E408FD">
            <w:pPr>
              <w:shd w:val="clear" w:color="auto" w:fill="FFFFFF"/>
              <w:ind w:left="1747" w:hanging="334"/>
            </w:pPr>
            <w:r>
              <w:rPr>
                <w:color w:val="000000"/>
                <w:szCs w:val="26"/>
              </w:rPr>
              <w:t>Наша елка высока,</w:t>
            </w:r>
          </w:p>
          <w:p w:rsidR="00E72BA2" w:rsidRDefault="00E72BA2" w:rsidP="00E408FD">
            <w:pPr>
              <w:shd w:val="clear" w:color="auto" w:fill="FFFFFF"/>
              <w:ind w:left="1747" w:hanging="334"/>
            </w:pPr>
            <w:r>
              <w:rPr>
                <w:color w:val="000000"/>
                <w:szCs w:val="26"/>
              </w:rPr>
              <w:t>Выше папы, выше мамы,</w:t>
            </w:r>
          </w:p>
          <w:p w:rsidR="00E72BA2" w:rsidRDefault="00E72BA2" w:rsidP="00E408FD">
            <w:pPr>
              <w:shd w:val="clear" w:color="auto" w:fill="FFFFFF"/>
              <w:ind w:left="1728" w:hanging="334"/>
            </w:pPr>
            <w:r>
              <w:rPr>
                <w:color w:val="000000"/>
                <w:szCs w:val="26"/>
              </w:rPr>
              <w:t>Достает до потолка.</w:t>
            </w:r>
          </w:p>
          <w:p w:rsidR="00E72BA2" w:rsidRDefault="00E72BA2" w:rsidP="00E408FD">
            <w:pPr>
              <w:shd w:val="clear" w:color="auto" w:fill="FFFFFF"/>
              <w:ind w:left="1723" w:hanging="334"/>
            </w:pPr>
            <w:r>
              <w:rPr>
                <w:color w:val="000000"/>
                <w:szCs w:val="26"/>
              </w:rPr>
              <w:t>А на ней игрушки,</w:t>
            </w:r>
          </w:p>
          <w:p w:rsidR="00E72BA2" w:rsidRDefault="00E72BA2" w:rsidP="00E408FD">
            <w:pPr>
              <w:shd w:val="clear" w:color="auto" w:fill="FFFFFF"/>
              <w:ind w:left="1733" w:hanging="334"/>
            </w:pPr>
            <w:r>
              <w:rPr>
                <w:color w:val="000000"/>
                <w:szCs w:val="26"/>
              </w:rPr>
              <w:t xml:space="preserve">Бусы да хлопушки. </w:t>
            </w:r>
            <w:r>
              <w:rPr>
                <w:i/>
                <w:iCs/>
                <w:color w:val="000000"/>
                <w:szCs w:val="26"/>
              </w:rPr>
              <w:t>(Е. Ильина)</w:t>
            </w:r>
          </w:p>
          <w:p w:rsidR="00E72BA2" w:rsidRDefault="00E72BA2" w:rsidP="00E408FD">
            <w:pPr>
              <w:shd w:val="clear" w:color="auto" w:fill="FFFFFF"/>
              <w:ind w:left="1738" w:hanging="334"/>
            </w:pPr>
            <w:r>
              <w:rPr>
                <w:color w:val="000000"/>
                <w:szCs w:val="26"/>
              </w:rPr>
              <w:t>Встали девочки в кружок,</w:t>
            </w:r>
          </w:p>
          <w:p w:rsidR="00E72BA2" w:rsidRDefault="00E72BA2" w:rsidP="00E408FD">
            <w:pPr>
              <w:shd w:val="clear" w:color="auto" w:fill="FFFFFF"/>
              <w:ind w:left="1738" w:hanging="334"/>
            </w:pPr>
            <w:r>
              <w:rPr>
                <w:color w:val="000000"/>
                <w:szCs w:val="26"/>
              </w:rPr>
              <w:t>Встали и примолкли.</w:t>
            </w:r>
          </w:p>
          <w:p w:rsidR="00E72BA2" w:rsidRDefault="00E72BA2" w:rsidP="00E408FD">
            <w:pPr>
              <w:shd w:val="clear" w:color="auto" w:fill="FFFFFF"/>
              <w:ind w:left="1728" w:hanging="334"/>
            </w:pPr>
            <w:r>
              <w:rPr>
                <w:color w:val="000000"/>
                <w:szCs w:val="26"/>
              </w:rPr>
              <w:t>Дед Мороз огни зажег</w:t>
            </w:r>
          </w:p>
          <w:p w:rsidR="00E72BA2" w:rsidRDefault="00E72BA2" w:rsidP="00E408FD">
            <w:pPr>
              <w:shd w:val="clear" w:color="auto" w:fill="FFFFFF"/>
              <w:ind w:left="1728" w:hanging="334"/>
            </w:pPr>
            <w:r>
              <w:rPr>
                <w:color w:val="000000"/>
                <w:szCs w:val="26"/>
              </w:rPr>
              <w:t>На высокой елке.</w:t>
            </w:r>
          </w:p>
          <w:p w:rsidR="00E72BA2" w:rsidRDefault="00E72BA2" w:rsidP="00E408FD">
            <w:pPr>
              <w:shd w:val="clear" w:color="auto" w:fill="FFFFFF"/>
              <w:ind w:left="1733" w:hanging="334"/>
            </w:pPr>
            <w:r>
              <w:rPr>
                <w:color w:val="000000"/>
                <w:szCs w:val="26"/>
              </w:rPr>
              <w:t>Наверху звезда,</w:t>
            </w:r>
          </w:p>
          <w:p w:rsidR="00E72BA2" w:rsidRDefault="00E72BA2" w:rsidP="00E408FD">
            <w:pPr>
              <w:shd w:val="clear" w:color="auto" w:fill="FFFFFF"/>
              <w:ind w:left="1733" w:hanging="334"/>
            </w:pPr>
            <w:r>
              <w:rPr>
                <w:color w:val="000000"/>
                <w:szCs w:val="26"/>
              </w:rPr>
              <w:t>Бусы в два ряда.</w:t>
            </w:r>
          </w:p>
          <w:p w:rsidR="00E72BA2" w:rsidRDefault="00E72BA2" w:rsidP="00E408FD">
            <w:pPr>
              <w:shd w:val="clear" w:color="auto" w:fill="FFFFFF"/>
              <w:ind w:left="1728" w:hanging="334"/>
            </w:pPr>
            <w:r>
              <w:rPr>
                <w:color w:val="000000"/>
                <w:szCs w:val="26"/>
              </w:rPr>
              <w:t>Пусть не гаснет елка,</w:t>
            </w:r>
          </w:p>
          <w:p w:rsidR="00E72BA2" w:rsidRDefault="00E72BA2" w:rsidP="00E408FD">
            <w:pPr>
              <w:shd w:val="clear" w:color="auto" w:fill="FFFFFF"/>
              <w:ind w:left="1733" w:hanging="334"/>
            </w:pPr>
            <w:r>
              <w:rPr>
                <w:color w:val="000000"/>
                <w:szCs w:val="26"/>
              </w:rPr>
              <w:t xml:space="preserve">Пусть горит всегда. </w:t>
            </w:r>
            <w:r>
              <w:rPr>
                <w:i/>
                <w:iCs/>
                <w:color w:val="000000"/>
                <w:szCs w:val="26"/>
              </w:rPr>
              <w:t>(А. Барто)</w:t>
            </w:r>
          </w:p>
          <w:p w:rsidR="00E72BA2" w:rsidRDefault="00E72BA2" w:rsidP="00E408FD"/>
        </w:tc>
      </w:tr>
      <w:tr w:rsidR="00E72BA2" w:rsidTr="00E408FD">
        <w:trPr>
          <w:trHeight w:val="120"/>
        </w:trPr>
        <w:tc>
          <w:tcPr>
            <w:tcW w:w="4800" w:type="dxa"/>
          </w:tcPr>
          <w:p w:rsidR="00E72BA2" w:rsidRDefault="00E72BA2" w:rsidP="00E408FD"/>
        </w:tc>
        <w:tc>
          <w:tcPr>
            <w:tcW w:w="4800" w:type="dxa"/>
          </w:tcPr>
          <w:p w:rsidR="00E72BA2" w:rsidRDefault="00E72BA2" w:rsidP="00E408FD"/>
        </w:tc>
      </w:tr>
    </w:tbl>
    <w:p w:rsidR="00E72BA2" w:rsidRDefault="00E72BA2" w:rsidP="00E305FC">
      <w:pPr>
        <w:shd w:val="clear" w:color="auto" w:fill="FFFFFF"/>
        <w:ind w:left="744" w:firstLine="720"/>
      </w:pPr>
    </w:p>
    <w:p w:rsidR="00E72BA2" w:rsidRDefault="00E72BA2" w:rsidP="00E305FC">
      <w:pPr>
        <w:jc w:val="right"/>
      </w:pPr>
    </w:p>
    <w:p w:rsidR="00E72BA2" w:rsidRDefault="00E72BA2" w:rsidP="00E305FC"/>
    <w:p w:rsidR="00E72BA2" w:rsidRDefault="00E72BA2" w:rsidP="00E305FC"/>
    <w:p w:rsidR="00E72BA2" w:rsidRDefault="00E72BA2" w:rsidP="00E305FC"/>
    <w:p w:rsidR="00E72BA2" w:rsidRDefault="00E72BA2" w:rsidP="00E305FC"/>
    <w:p w:rsidR="00E72BA2" w:rsidRDefault="00E72BA2" w:rsidP="00E305FC"/>
    <w:p w:rsidR="00E72BA2" w:rsidRDefault="00E72BA2" w:rsidP="00E305FC"/>
    <w:p w:rsidR="00E72BA2" w:rsidRDefault="00E72BA2" w:rsidP="00E305FC"/>
    <w:p w:rsidR="00E72BA2" w:rsidRDefault="00E72BA2" w:rsidP="00E305FC"/>
    <w:p w:rsidR="00E72BA2" w:rsidRDefault="00E72BA2" w:rsidP="00E305FC"/>
    <w:p w:rsidR="00E72BA2" w:rsidRDefault="00E72BA2" w:rsidP="00E305FC"/>
    <w:p w:rsidR="00E72BA2" w:rsidRDefault="00E72BA2" w:rsidP="00E305FC"/>
    <w:p w:rsidR="00E72BA2" w:rsidRDefault="00E72BA2" w:rsidP="00E305FC"/>
    <w:p w:rsidR="00E72BA2" w:rsidRDefault="00E72BA2" w:rsidP="00E305FC"/>
    <w:p w:rsidR="00E72BA2" w:rsidRDefault="00E72BA2" w:rsidP="00E305FC"/>
    <w:p w:rsidR="00E72BA2" w:rsidRDefault="00E72BA2" w:rsidP="00E305FC"/>
    <w:p w:rsidR="00E72BA2" w:rsidRDefault="00E72BA2" w:rsidP="00E305FC"/>
    <w:p w:rsidR="00E72BA2" w:rsidRDefault="00E72BA2" w:rsidP="00E305FC"/>
    <w:p w:rsidR="00E72BA2" w:rsidRDefault="00E72BA2" w:rsidP="00E305FC"/>
    <w:p w:rsidR="00E72BA2" w:rsidRDefault="00E72BA2" w:rsidP="00E305FC"/>
    <w:p w:rsidR="00E72BA2" w:rsidRDefault="00E72BA2" w:rsidP="00E305FC"/>
    <w:p w:rsidR="00E72BA2" w:rsidRDefault="00E72BA2" w:rsidP="00E305FC"/>
    <w:p w:rsidR="00E72BA2" w:rsidRDefault="00E72BA2" w:rsidP="00E305FC">
      <w:pPr>
        <w:sectPr w:rsidR="00E72BA2">
          <w:pgSz w:w="11909" w:h="16834"/>
          <w:pgMar w:top="1382" w:right="568" w:bottom="360" w:left="1006" w:header="720" w:footer="720" w:gutter="0"/>
          <w:cols w:space="60"/>
          <w:noEndnote/>
        </w:sectPr>
      </w:pPr>
    </w:p>
    <w:p w:rsidR="00E72BA2" w:rsidRDefault="00E72BA2" w:rsidP="00E305FC">
      <w:pPr>
        <w:shd w:val="clear" w:color="auto" w:fill="FFFFFF"/>
        <w:ind w:left="2414" w:firstLine="720"/>
      </w:pPr>
      <w:r>
        <w:rPr>
          <w:b/>
          <w:bCs/>
          <w:color w:val="000000"/>
          <w:szCs w:val="26"/>
        </w:rPr>
        <w:t>ТЕМА «ДЕНЬ ЗАЩИТНИКА ОТЕЧЕСТВА»</w:t>
      </w:r>
    </w:p>
    <w:p w:rsidR="00E72BA2" w:rsidRDefault="00E72BA2" w:rsidP="00E305FC">
      <w:pPr>
        <w:shd w:val="clear" w:color="auto" w:fill="FFFFFF"/>
        <w:tabs>
          <w:tab w:val="left" w:pos="10490"/>
        </w:tabs>
        <w:ind w:left="302" w:right="-18" w:firstLine="265"/>
      </w:pPr>
      <w:r>
        <w:rPr>
          <w:color w:val="000000"/>
          <w:szCs w:val="26"/>
        </w:rPr>
        <w:t>1. Какие предметы нарисовал художник? Назови их одним словом. Раскрась.</w:t>
      </w:r>
    </w:p>
    <w:p w:rsidR="00E72BA2" w:rsidRDefault="00E72BA2" w:rsidP="00E305FC">
      <w:pPr>
        <w:ind w:firstLine="720"/>
        <w:rPr>
          <w:szCs w:val="24"/>
        </w:rPr>
      </w:pPr>
      <w:r w:rsidRPr="00DE13E0">
        <w:rPr>
          <w:noProof/>
          <w:szCs w:val="24"/>
        </w:rPr>
        <w:pict>
          <v:shape id="Рисунок 172" o:spid="_x0000_i1086" type="#_x0000_t75" style="width:344.25pt;height:69pt;visibility:visible">
            <v:imagedata r:id="rId63" o:title=""/>
          </v:shape>
        </w:pict>
      </w:r>
    </w:p>
    <w:p w:rsidR="00E72BA2" w:rsidRDefault="00E72BA2" w:rsidP="00E305FC">
      <w:pPr>
        <w:shd w:val="clear" w:color="auto" w:fill="FFFFFF"/>
        <w:ind w:firstLine="567"/>
      </w:pPr>
      <w:r>
        <w:rPr>
          <w:color w:val="000000"/>
          <w:szCs w:val="26"/>
        </w:rPr>
        <w:t>2. Игра «Чей головной убор?».</w:t>
      </w:r>
    </w:p>
    <w:p w:rsidR="00E72BA2" w:rsidRDefault="00E72BA2" w:rsidP="00E305FC">
      <w:pPr>
        <w:shd w:val="clear" w:color="auto" w:fill="FFFFFF"/>
        <w:ind w:left="298" w:firstLine="720"/>
      </w:pPr>
      <w:r>
        <w:rPr>
          <w:color w:val="000000"/>
          <w:szCs w:val="26"/>
        </w:rPr>
        <w:t>Одень военных: проведи к ним стрелки от головных уборов.</w:t>
      </w:r>
    </w:p>
    <w:p w:rsidR="00E72BA2" w:rsidRDefault="00E72BA2" w:rsidP="00E305FC">
      <w:pPr>
        <w:ind w:left="662" w:right="1282" w:firstLine="720"/>
        <w:rPr>
          <w:szCs w:val="24"/>
        </w:rPr>
      </w:pPr>
      <w:r w:rsidRPr="00DE13E0">
        <w:rPr>
          <w:noProof/>
          <w:szCs w:val="24"/>
        </w:rPr>
        <w:pict>
          <v:shape id="Рисунок 173" o:spid="_x0000_i1087" type="#_x0000_t75" style="width:233.25pt;height:168pt;visibility:visible">
            <v:imagedata r:id="rId64" o:title=""/>
          </v:shape>
        </w:pict>
      </w:r>
    </w:p>
    <w:p w:rsidR="00E72BA2" w:rsidRDefault="00E72BA2" w:rsidP="00E305FC">
      <w:pPr>
        <w:shd w:val="clear" w:color="auto" w:fill="FFFFFF"/>
        <w:ind w:left="288" w:firstLine="279"/>
      </w:pPr>
      <w:r>
        <w:rPr>
          <w:color w:val="000000"/>
          <w:szCs w:val="26"/>
        </w:rPr>
        <w:t xml:space="preserve">3. Придумай по каждой картинке из предыдущего задания предложение по схеме. Например: </w:t>
      </w:r>
      <w:r>
        <w:rPr>
          <w:i/>
          <w:iCs/>
          <w:color w:val="000000"/>
          <w:szCs w:val="26"/>
        </w:rPr>
        <w:t>Матрос носит бескозырку.</w:t>
      </w:r>
    </w:p>
    <w:p w:rsidR="00E72BA2" w:rsidRDefault="00E72BA2" w:rsidP="00E305FC">
      <w:pPr>
        <w:ind w:left="826" w:right="3658" w:firstLine="720"/>
        <w:rPr>
          <w:szCs w:val="24"/>
        </w:rPr>
      </w:pPr>
      <w:r w:rsidRPr="00DE13E0">
        <w:rPr>
          <w:noProof/>
          <w:szCs w:val="24"/>
        </w:rPr>
        <w:pict>
          <v:shape id="Рисунок 174" o:spid="_x0000_i1088" type="#_x0000_t75" style="width:297pt;height:51pt;visibility:visible">
            <v:imagedata r:id="rId65" o:title=""/>
          </v:shape>
        </w:pict>
      </w:r>
    </w:p>
    <w:p w:rsidR="00E72BA2" w:rsidRDefault="00E72BA2" w:rsidP="00E305FC">
      <w:pPr>
        <w:shd w:val="clear" w:color="auto" w:fill="FFFFFF"/>
        <w:ind w:left="298" w:firstLine="269"/>
      </w:pPr>
      <w:r>
        <w:rPr>
          <w:color w:val="000000"/>
          <w:szCs w:val="26"/>
        </w:rPr>
        <w:t>4. Игра «Подбери признак».</w:t>
      </w:r>
    </w:p>
    <w:p w:rsidR="00E72BA2" w:rsidRDefault="00E72BA2" w:rsidP="00E305FC">
      <w:pPr>
        <w:shd w:val="clear" w:color="auto" w:fill="FFFFFF"/>
        <w:ind w:left="293" w:firstLine="720"/>
      </w:pPr>
      <w:r>
        <w:rPr>
          <w:color w:val="000000"/>
          <w:szCs w:val="26"/>
        </w:rPr>
        <w:t>Ответь на вопросы: Матрос какой? Разведчик какой? Танкист какой? Парашютист какой?</w:t>
      </w:r>
    </w:p>
    <w:p w:rsidR="00E72BA2" w:rsidRDefault="00E72BA2" w:rsidP="00E305FC">
      <w:pPr>
        <w:shd w:val="clear" w:color="auto" w:fill="FFFFFF"/>
        <w:ind w:left="293" w:firstLine="720"/>
      </w:pPr>
      <w:r>
        <w:rPr>
          <w:color w:val="000000"/>
          <w:szCs w:val="26"/>
        </w:rPr>
        <w:t xml:space="preserve">Например: </w:t>
      </w:r>
      <w:r>
        <w:rPr>
          <w:i/>
          <w:iCs/>
          <w:color w:val="000000"/>
          <w:szCs w:val="26"/>
        </w:rPr>
        <w:t>Защитник Отечества храбрый.</w:t>
      </w:r>
    </w:p>
    <w:p w:rsidR="00E72BA2" w:rsidRDefault="00E72BA2" w:rsidP="00E305FC">
      <w:pPr>
        <w:shd w:val="clear" w:color="auto" w:fill="FFFFFF"/>
        <w:ind w:left="293" w:firstLine="720"/>
      </w:pPr>
    </w:p>
    <w:p w:rsidR="00E72BA2" w:rsidRDefault="00E72BA2" w:rsidP="00E305FC">
      <w:pPr>
        <w:shd w:val="clear" w:color="auto" w:fill="FFFFFF"/>
        <w:ind w:left="773" w:hanging="206"/>
      </w:pPr>
      <w:r>
        <w:rPr>
          <w:color w:val="000000"/>
          <w:szCs w:val="26"/>
        </w:rPr>
        <w:t>5. Внимательно рассмотри рисунок.</w:t>
      </w:r>
    </w:p>
    <w:p w:rsidR="00E72BA2" w:rsidRDefault="00E72BA2" w:rsidP="00E305FC">
      <w:pPr>
        <w:shd w:val="clear" w:color="auto" w:fill="FFFFFF"/>
        <w:ind w:left="758" w:firstLine="720"/>
      </w:pPr>
      <w:r>
        <w:rPr>
          <w:color w:val="000000"/>
          <w:szCs w:val="26"/>
        </w:rPr>
        <w:t>Какой предмет лишний? Почему он лишний?</w:t>
      </w:r>
    </w:p>
    <w:p w:rsidR="00E72BA2" w:rsidRDefault="00E72BA2" w:rsidP="00E305FC">
      <w:pPr>
        <w:shd w:val="clear" w:color="auto" w:fill="FFFFFF"/>
        <w:ind w:left="754" w:firstLine="720"/>
      </w:pPr>
      <w:r>
        <w:rPr>
          <w:color w:val="000000"/>
          <w:szCs w:val="26"/>
        </w:rPr>
        <w:t>Раскрась все предметы, кроме лишнего.</w:t>
      </w:r>
    </w:p>
    <w:p w:rsidR="00E72BA2" w:rsidRDefault="00E72BA2" w:rsidP="00E305FC">
      <w:pPr>
        <w:ind w:firstLine="720"/>
        <w:rPr>
          <w:szCs w:val="24"/>
        </w:rPr>
      </w:pPr>
      <w:r w:rsidRPr="00DE13E0">
        <w:rPr>
          <w:noProof/>
          <w:szCs w:val="24"/>
        </w:rPr>
        <w:pict>
          <v:shape id="Рисунок 175" o:spid="_x0000_i1089" type="#_x0000_t75" style="width:272.25pt;height:138pt;visibility:visible">
            <v:imagedata r:id="rId66" o:title=""/>
          </v:shape>
        </w:pict>
      </w:r>
    </w:p>
    <w:p w:rsidR="00E72BA2" w:rsidRDefault="00E72BA2" w:rsidP="00E305FC">
      <w:pPr>
        <w:shd w:val="clear" w:color="auto" w:fill="FFFFFF"/>
        <w:ind w:left="682" w:right="-18" w:hanging="115"/>
      </w:pPr>
      <w:r>
        <w:rPr>
          <w:color w:val="000000"/>
          <w:szCs w:val="26"/>
        </w:rPr>
        <w:t>6. Игра «Кто чем управляет». Закончи предложения. Летчик управляет... . Танкист управляет... . Вертолетчик управляет... . Моряк управляет... .</w:t>
      </w:r>
    </w:p>
    <w:p w:rsidR="00E72BA2" w:rsidRDefault="00E72BA2" w:rsidP="00E305FC">
      <w:pPr>
        <w:shd w:val="clear" w:color="auto" w:fill="FFFFFF"/>
        <w:ind w:left="758" w:hanging="191"/>
      </w:pPr>
      <w:r>
        <w:rPr>
          <w:color w:val="000000"/>
          <w:szCs w:val="26"/>
        </w:rPr>
        <w:t>7. Раскрась гимнастерку.</w:t>
      </w:r>
    </w:p>
    <w:p w:rsidR="00E72BA2" w:rsidRDefault="00E72BA2" w:rsidP="00E305FC">
      <w:pPr>
        <w:shd w:val="clear" w:color="auto" w:fill="FFFFFF"/>
        <w:ind w:left="739" w:firstLine="720"/>
      </w:pPr>
      <w:r>
        <w:rPr>
          <w:color w:val="000000"/>
          <w:szCs w:val="26"/>
        </w:rPr>
        <w:t>Покажи и назови детали гимнастерки.</w:t>
      </w:r>
    </w:p>
    <w:p w:rsidR="00E72BA2" w:rsidRDefault="00E72BA2" w:rsidP="00E305FC">
      <w:pPr>
        <w:ind w:left="2333" w:right="2981" w:firstLine="720"/>
        <w:rPr>
          <w:szCs w:val="24"/>
        </w:rPr>
      </w:pPr>
      <w:r w:rsidRPr="00DE13E0">
        <w:rPr>
          <w:noProof/>
          <w:szCs w:val="24"/>
        </w:rPr>
        <w:pict>
          <v:shape id="Рисунок 176" o:spid="_x0000_i1090" type="#_x0000_t75" style="width:114pt;height:103.5pt;visibility:visible">
            <v:imagedata r:id="rId67" o:title=""/>
          </v:shape>
        </w:pict>
      </w:r>
    </w:p>
    <w:p w:rsidR="00E72BA2" w:rsidRDefault="00E72BA2" w:rsidP="00E305FC">
      <w:pPr>
        <w:ind w:left="2333" w:right="2981" w:firstLine="720"/>
        <w:rPr>
          <w:szCs w:val="24"/>
        </w:rPr>
      </w:pPr>
    </w:p>
    <w:p w:rsidR="00E72BA2" w:rsidRDefault="00E72BA2" w:rsidP="00E305FC">
      <w:pPr>
        <w:shd w:val="clear" w:color="auto" w:fill="FFFFFF"/>
        <w:ind w:left="638" w:hanging="71"/>
      </w:pPr>
      <w:r>
        <w:rPr>
          <w:color w:val="000000"/>
          <w:szCs w:val="24"/>
        </w:rPr>
        <w:t>8. Какие предметы «спрятались» на рисунке. Назови их одним словом.</w:t>
      </w:r>
    </w:p>
    <w:p w:rsidR="00E72BA2" w:rsidRDefault="00E72BA2" w:rsidP="00E305FC">
      <w:pPr>
        <w:ind w:left="403" w:right="1214" w:firstLine="720"/>
        <w:rPr>
          <w:szCs w:val="24"/>
        </w:rPr>
      </w:pPr>
      <w:r w:rsidRPr="00DE13E0">
        <w:rPr>
          <w:noProof/>
          <w:szCs w:val="24"/>
        </w:rPr>
        <w:pict>
          <v:shape id="Рисунок 177" o:spid="_x0000_i1091" type="#_x0000_t75" style="width:269.25pt;height:117pt;visibility:visible">
            <v:imagedata r:id="rId68" o:title=""/>
          </v:shape>
        </w:pict>
      </w:r>
    </w:p>
    <w:p w:rsidR="00E72BA2" w:rsidRDefault="00E72BA2" w:rsidP="00E305FC">
      <w:pPr>
        <w:shd w:val="clear" w:color="auto" w:fill="FFFFFF"/>
        <w:ind w:left="686" w:right="-18" w:hanging="119"/>
      </w:pPr>
      <w:r>
        <w:rPr>
          <w:color w:val="000000"/>
          <w:szCs w:val="24"/>
        </w:rPr>
        <w:t>9. Нарисуй праздничный салют. Карандаши каких цветов тебе понадобились?</w:t>
      </w:r>
    </w:p>
    <w:p w:rsidR="00E72BA2" w:rsidRDefault="00E72BA2" w:rsidP="00E305FC">
      <w:pPr>
        <w:ind w:firstLine="720"/>
        <w:jc w:val="center"/>
        <w:rPr>
          <w:szCs w:val="24"/>
        </w:rPr>
      </w:pPr>
      <w:r w:rsidRPr="00DE13E0">
        <w:rPr>
          <w:noProof/>
          <w:szCs w:val="24"/>
        </w:rPr>
        <w:pict>
          <v:shape id="Рисунок 178" o:spid="_x0000_i1092" type="#_x0000_t75" style="width:250.5pt;height:105pt;visibility:visible">
            <v:imagedata r:id="rId69" o:title=""/>
          </v:shape>
        </w:pict>
      </w:r>
    </w:p>
    <w:p w:rsidR="00E72BA2" w:rsidRDefault="00E72BA2" w:rsidP="00E305FC">
      <w:pPr>
        <w:shd w:val="clear" w:color="auto" w:fill="FFFFFF"/>
        <w:ind w:right="115" w:firstLine="720"/>
        <w:rPr>
          <w:b/>
          <w:bCs/>
          <w:color w:val="000000"/>
          <w:szCs w:val="34"/>
        </w:rPr>
      </w:pPr>
    </w:p>
    <w:p w:rsidR="00E72BA2" w:rsidRDefault="00E72BA2" w:rsidP="00E305FC">
      <w:pPr>
        <w:shd w:val="clear" w:color="auto" w:fill="FFFFFF"/>
        <w:ind w:right="115" w:firstLine="720"/>
      </w:pPr>
      <w:r>
        <w:rPr>
          <w:b/>
          <w:bCs/>
          <w:color w:val="000000"/>
          <w:szCs w:val="34"/>
        </w:rPr>
        <w:t>Стихотворение для заучивания</w:t>
      </w:r>
    </w:p>
    <w:p w:rsidR="00E72BA2" w:rsidRDefault="00E72BA2" w:rsidP="00E305FC">
      <w:pPr>
        <w:shd w:val="clear" w:color="auto" w:fill="FFFFFF"/>
        <w:ind w:right="110" w:firstLine="720"/>
      </w:pPr>
      <w:r>
        <w:rPr>
          <w:b/>
          <w:bCs/>
          <w:color w:val="000000"/>
          <w:szCs w:val="26"/>
        </w:rPr>
        <w:t>Любим армию свою</w:t>
      </w:r>
    </w:p>
    <w:p w:rsidR="00E72BA2" w:rsidRDefault="00E72BA2" w:rsidP="00E305FC">
      <w:pPr>
        <w:shd w:val="clear" w:color="auto" w:fill="FFFFFF"/>
        <w:ind w:right="3686"/>
        <w:rPr>
          <w:color w:val="000000"/>
          <w:szCs w:val="26"/>
        </w:rPr>
      </w:pPr>
    </w:p>
    <w:p w:rsidR="00E72BA2" w:rsidRDefault="00E72BA2" w:rsidP="00E305FC">
      <w:pPr>
        <w:shd w:val="clear" w:color="auto" w:fill="FFFFFF"/>
        <w:ind w:right="3686" w:firstLine="1276"/>
        <w:rPr>
          <w:color w:val="000000"/>
          <w:szCs w:val="26"/>
        </w:rPr>
      </w:pPr>
      <w:r>
        <w:rPr>
          <w:color w:val="000000"/>
          <w:szCs w:val="26"/>
        </w:rPr>
        <w:t xml:space="preserve">С красными флажками </w:t>
      </w:r>
    </w:p>
    <w:p w:rsidR="00E72BA2" w:rsidRDefault="00E72BA2" w:rsidP="00E305FC">
      <w:pPr>
        <w:shd w:val="clear" w:color="auto" w:fill="FFFFFF"/>
        <w:ind w:right="3686" w:firstLine="1276"/>
        <w:rPr>
          <w:color w:val="000000"/>
          <w:szCs w:val="26"/>
        </w:rPr>
      </w:pPr>
      <w:r>
        <w:rPr>
          <w:color w:val="000000"/>
          <w:szCs w:val="26"/>
        </w:rPr>
        <w:t xml:space="preserve">Мы идем в строю, </w:t>
      </w:r>
    </w:p>
    <w:p w:rsidR="00E72BA2" w:rsidRDefault="00E72BA2" w:rsidP="00E305FC">
      <w:pPr>
        <w:shd w:val="clear" w:color="auto" w:fill="FFFFFF"/>
        <w:ind w:right="3686" w:firstLine="1276"/>
        <w:rPr>
          <w:color w:val="000000"/>
          <w:szCs w:val="26"/>
        </w:rPr>
      </w:pPr>
      <w:r>
        <w:rPr>
          <w:color w:val="000000"/>
          <w:szCs w:val="26"/>
        </w:rPr>
        <w:t xml:space="preserve">Все мы очень любим Армию свою. </w:t>
      </w:r>
    </w:p>
    <w:p w:rsidR="00E72BA2" w:rsidRDefault="00E72BA2" w:rsidP="00E305FC">
      <w:pPr>
        <w:shd w:val="clear" w:color="auto" w:fill="FFFFFF"/>
        <w:ind w:right="3686" w:firstLine="1276"/>
        <w:rPr>
          <w:color w:val="000000"/>
          <w:szCs w:val="26"/>
        </w:rPr>
      </w:pPr>
      <w:r>
        <w:rPr>
          <w:color w:val="000000"/>
          <w:szCs w:val="26"/>
        </w:rPr>
        <w:t xml:space="preserve">У страны российской Армия сильна, </w:t>
      </w:r>
    </w:p>
    <w:p w:rsidR="00E72BA2" w:rsidRDefault="00E72BA2" w:rsidP="00E305FC">
      <w:pPr>
        <w:shd w:val="clear" w:color="auto" w:fill="FFFFFF"/>
        <w:ind w:right="3686" w:firstLine="1276"/>
      </w:pPr>
      <w:r>
        <w:rPr>
          <w:color w:val="000000"/>
          <w:szCs w:val="26"/>
        </w:rPr>
        <w:t xml:space="preserve">Смелостью, отвагой Славится она! </w:t>
      </w:r>
      <w:r>
        <w:rPr>
          <w:i/>
          <w:iCs/>
          <w:color w:val="000000"/>
          <w:szCs w:val="26"/>
        </w:rPr>
        <w:t>(Е. Карасев)</w:t>
      </w:r>
    </w:p>
    <w:p w:rsidR="00E72BA2" w:rsidRDefault="00E72BA2" w:rsidP="00E305FC">
      <w:pPr>
        <w:shd w:val="clear" w:color="auto" w:fill="FFFFFF"/>
        <w:ind w:left="3955" w:right="3686" w:firstLine="720"/>
        <w:sectPr w:rsidR="00E72BA2">
          <w:pgSz w:w="11909" w:h="16834"/>
          <w:pgMar w:top="1440" w:right="360" w:bottom="360" w:left="652" w:header="720" w:footer="720" w:gutter="0"/>
          <w:cols w:space="60"/>
          <w:noEndnote/>
        </w:sectPr>
      </w:pPr>
    </w:p>
    <w:p w:rsidR="00E72BA2" w:rsidRDefault="00E72BA2" w:rsidP="00E305FC">
      <w:pPr>
        <w:shd w:val="clear" w:color="auto" w:fill="FFFFFF"/>
        <w:ind w:right="24" w:firstLine="720"/>
        <w:jc w:val="center"/>
      </w:pPr>
      <w:r>
        <w:rPr>
          <w:b/>
          <w:bCs/>
          <w:color w:val="000000"/>
          <w:szCs w:val="26"/>
        </w:rPr>
        <w:t>ТЕМА «8 МАРТА»</w:t>
      </w:r>
    </w:p>
    <w:p w:rsidR="00E72BA2" w:rsidRDefault="00E72BA2" w:rsidP="00E305FC">
      <w:pPr>
        <w:shd w:val="clear" w:color="auto" w:fill="FFFFFF"/>
        <w:ind w:right="461" w:firstLine="720"/>
      </w:pPr>
      <w:r>
        <w:rPr>
          <w:color w:val="000000"/>
          <w:szCs w:val="26"/>
        </w:rPr>
        <w:t>1. Посмотри на календарь. Ответь на вопрос: 8 Марта — это чей праздник? Выполни штриховки календаря, как показано на рисунке.</w:t>
      </w:r>
    </w:p>
    <w:p w:rsidR="00E72BA2" w:rsidRDefault="00E72BA2" w:rsidP="00E305FC">
      <w:pPr>
        <w:ind w:left="1560" w:right="2678" w:firstLine="720"/>
        <w:rPr>
          <w:szCs w:val="24"/>
        </w:rPr>
      </w:pPr>
      <w:r w:rsidRPr="00DE13E0">
        <w:rPr>
          <w:noProof/>
          <w:szCs w:val="24"/>
        </w:rPr>
        <w:pict>
          <v:shape id="Рисунок 179" o:spid="_x0000_i1093" type="#_x0000_t75" style="width:210pt;height:198.75pt;visibility:visible">
            <v:imagedata r:id="rId70" o:title=""/>
          </v:shape>
        </w:pict>
      </w:r>
    </w:p>
    <w:p w:rsidR="00E72BA2" w:rsidRDefault="00E72BA2" w:rsidP="00E305FC">
      <w:pPr>
        <w:shd w:val="clear" w:color="auto" w:fill="FFFFFF"/>
        <w:ind w:firstLine="720"/>
      </w:pPr>
      <w:r>
        <w:rPr>
          <w:color w:val="000000"/>
          <w:szCs w:val="26"/>
        </w:rPr>
        <w:t>2. Внимательно рассмотри праздничный букет для мамы. Какие цветы ты узнал? Раскрась букет.</w:t>
      </w:r>
    </w:p>
    <w:p w:rsidR="00E72BA2" w:rsidRDefault="00E72BA2" w:rsidP="00E305FC">
      <w:pPr>
        <w:ind w:left="2328" w:right="1867" w:firstLine="720"/>
        <w:rPr>
          <w:szCs w:val="24"/>
        </w:rPr>
      </w:pPr>
      <w:r w:rsidRPr="00DE13E0">
        <w:rPr>
          <w:noProof/>
          <w:szCs w:val="24"/>
        </w:rPr>
        <w:pict>
          <v:shape id="Рисунок 180" o:spid="_x0000_i1094" type="#_x0000_t75" style="width:155.25pt;height:159pt;visibility:visible">
            <v:imagedata r:id="rId71" o:title=""/>
          </v:shape>
        </w:pict>
      </w:r>
    </w:p>
    <w:p w:rsidR="00E72BA2" w:rsidRDefault="00E72BA2" w:rsidP="00E305FC">
      <w:pPr>
        <w:ind w:left="2328" w:right="1867" w:firstLine="720"/>
        <w:rPr>
          <w:szCs w:val="24"/>
        </w:rPr>
      </w:pPr>
    </w:p>
    <w:p w:rsidR="00E72BA2" w:rsidRDefault="00E72BA2" w:rsidP="00E305FC">
      <w:pPr>
        <w:shd w:val="clear" w:color="auto" w:fill="FFFFFF"/>
        <w:ind w:right="1382" w:firstLine="720"/>
      </w:pPr>
      <w:r>
        <w:rPr>
          <w:color w:val="000000"/>
          <w:szCs w:val="24"/>
        </w:rPr>
        <w:t>3. Догадайся, какой подарок приготовил каждый ребенок своей маме. Раскрась рисунок.</w:t>
      </w:r>
    </w:p>
    <w:p w:rsidR="00E72BA2" w:rsidRDefault="00E72BA2" w:rsidP="00E305FC">
      <w:pPr>
        <w:ind w:right="811" w:firstLine="720"/>
        <w:rPr>
          <w:szCs w:val="24"/>
        </w:rPr>
      </w:pPr>
      <w:r w:rsidRPr="00DE13E0">
        <w:rPr>
          <w:noProof/>
          <w:szCs w:val="24"/>
        </w:rPr>
        <w:pict>
          <v:shape id="Рисунок 181" o:spid="_x0000_i1095" type="#_x0000_t75" style="width:291pt;height:200.25pt;visibility:visible">
            <v:imagedata r:id="rId72" o:title=""/>
          </v:shape>
        </w:pict>
      </w:r>
    </w:p>
    <w:p w:rsidR="00E72BA2" w:rsidRDefault="00E72BA2" w:rsidP="00E305FC">
      <w:pPr>
        <w:shd w:val="clear" w:color="auto" w:fill="FFFFFF"/>
        <w:ind w:right="58" w:firstLine="720"/>
      </w:pPr>
      <w:r>
        <w:rPr>
          <w:color w:val="000000"/>
          <w:szCs w:val="24"/>
        </w:rPr>
        <w:t xml:space="preserve">4. Придумай к каждой картинке предложение по схеме. </w:t>
      </w:r>
      <w:r>
        <w:rPr>
          <w:color w:val="000000"/>
          <w:szCs w:val="26"/>
        </w:rPr>
        <w:t xml:space="preserve">Например: </w:t>
      </w:r>
      <w:r>
        <w:rPr>
          <w:i/>
          <w:iCs/>
          <w:color w:val="000000"/>
          <w:szCs w:val="26"/>
        </w:rPr>
        <w:t>Сережа подарил маме вазу.</w:t>
      </w:r>
    </w:p>
    <w:p w:rsidR="00E72BA2" w:rsidRDefault="00E72BA2" w:rsidP="00E305FC">
      <w:pPr>
        <w:ind w:left="552" w:right="3451" w:firstLine="720"/>
        <w:rPr>
          <w:szCs w:val="24"/>
        </w:rPr>
      </w:pPr>
      <w:r w:rsidRPr="00DE13E0">
        <w:rPr>
          <w:noProof/>
          <w:szCs w:val="24"/>
        </w:rPr>
        <w:pict>
          <v:shape id="Рисунок 182" o:spid="_x0000_i1096" type="#_x0000_t75" style="width:427.5pt;height:81.75pt;visibility:visible">
            <v:imagedata r:id="rId73" o:title=""/>
          </v:shape>
        </w:pict>
      </w:r>
    </w:p>
    <w:p w:rsidR="00E72BA2" w:rsidRDefault="00E72BA2" w:rsidP="00E305FC">
      <w:pPr>
        <w:shd w:val="clear" w:color="auto" w:fill="FFFFFF"/>
        <w:ind w:firstLine="567"/>
        <w:rPr>
          <w:color w:val="000000"/>
          <w:szCs w:val="26"/>
        </w:rPr>
      </w:pPr>
    </w:p>
    <w:p w:rsidR="00E72BA2" w:rsidRDefault="00E72BA2" w:rsidP="00E305FC">
      <w:pPr>
        <w:shd w:val="clear" w:color="auto" w:fill="FFFFFF"/>
        <w:ind w:firstLine="567"/>
        <w:rPr>
          <w:color w:val="000000"/>
          <w:szCs w:val="26"/>
        </w:rPr>
      </w:pPr>
    </w:p>
    <w:p w:rsidR="00E72BA2" w:rsidRDefault="00E72BA2" w:rsidP="00E305FC">
      <w:pPr>
        <w:shd w:val="clear" w:color="auto" w:fill="FFFFFF"/>
        <w:ind w:firstLine="567"/>
        <w:rPr>
          <w:color w:val="000000"/>
          <w:szCs w:val="26"/>
        </w:rPr>
      </w:pPr>
    </w:p>
    <w:p w:rsidR="00E72BA2" w:rsidRDefault="00E72BA2" w:rsidP="00E305FC">
      <w:pPr>
        <w:shd w:val="clear" w:color="auto" w:fill="FFFFFF"/>
        <w:ind w:firstLine="567"/>
      </w:pPr>
      <w:r>
        <w:rPr>
          <w:color w:val="000000"/>
          <w:szCs w:val="26"/>
        </w:rPr>
        <w:t>5. Рассмотри все предметы на рисунке. Ответь на вопросы:</w:t>
      </w:r>
    </w:p>
    <w:p w:rsidR="00E72BA2" w:rsidRDefault="00E72BA2" w:rsidP="00E305FC">
      <w:pPr>
        <w:shd w:val="clear" w:color="auto" w:fill="FFFFFF"/>
        <w:ind w:left="758" w:firstLine="720"/>
      </w:pPr>
      <w:r>
        <w:rPr>
          <w:color w:val="000000"/>
          <w:szCs w:val="26"/>
        </w:rPr>
        <w:t>Назови те, которые можно подарить маме, и раскрась их.</w:t>
      </w:r>
    </w:p>
    <w:p w:rsidR="00E72BA2" w:rsidRDefault="00E72BA2" w:rsidP="00E305FC">
      <w:pPr>
        <w:shd w:val="clear" w:color="auto" w:fill="FFFFFF"/>
        <w:ind w:left="758" w:firstLine="720"/>
      </w:pPr>
      <w:r>
        <w:rPr>
          <w:color w:val="000000"/>
          <w:szCs w:val="26"/>
        </w:rPr>
        <w:t>Придумай предложения с этими словами по схеме, которая дана в предыдущем задании.</w:t>
      </w:r>
    </w:p>
    <w:p w:rsidR="00E72BA2" w:rsidRDefault="00E72BA2" w:rsidP="00E305FC">
      <w:pPr>
        <w:ind w:left="595" w:right="288" w:hanging="169"/>
        <w:rPr>
          <w:szCs w:val="24"/>
        </w:rPr>
      </w:pPr>
      <w:r w:rsidRPr="00DE13E0">
        <w:rPr>
          <w:noProof/>
          <w:szCs w:val="24"/>
        </w:rPr>
        <w:pict>
          <v:shape id="Рисунок 183" o:spid="_x0000_i1097" type="#_x0000_t75" style="width:450.75pt;height:128.25pt;visibility:visible">
            <v:imagedata r:id="rId74" o:title=""/>
          </v:shape>
        </w:pict>
      </w:r>
    </w:p>
    <w:p w:rsidR="00E72BA2" w:rsidRDefault="00E72BA2" w:rsidP="00E305FC">
      <w:pPr>
        <w:ind w:left="595" w:right="288" w:firstLine="720"/>
        <w:rPr>
          <w:szCs w:val="24"/>
        </w:rPr>
      </w:pPr>
    </w:p>
    <w:p w:rsidR="00E72BA2" w:rsidRDefault="00E72BA2" w:rsidP="00E305FC">
      <w:pPr>
        <w:shd w:val="clear" w:color="auto" w:fill="FFFFFF"/>
        <w:ind w:firstLine="595"/>
      </w:pPr>
      <w:r>
        <w:rPr>
          <w:color w:val="000000"/>
          <w:szCs w:val="26"/>
        </w:rPr>
        <w:t>6. Внимательно послушай историю «Как дети поздравили маму с праздником».</w:t>
      </w:r>
    </w:p>
    <w:p w:rsidR="00E72BA2" w:rsidRDefault="00E72BA2" w:rsidP="00E305FC">
      <w:pPr>
        <w:shd w:val="clear" w:color="auto" w:fill="FFFFFF"/>
        <w:ind w:left="110" w:firstLine="720"/>
        <w:jc w:val="both"/>
      </w:pPr>
      <w:r>
        <w:rPr>
          <w:color w:val="000000"/>
          <w:szCs w:val="26"/>
        </w:rPr>
        <w:t>Утром Надя и Петя посмотрели на листок календаря и увидели, что наступил день 8 Марта — праздник всех мам и бабушек. «Надо поздравить нашу маму с праздником!» — воскликнула Надя.</w:t>
      </w:r>
    </w:p>
    <w:p w:rsidR="00E72BA2" w:rsidRDefault="00E72BA2" w:rsidP="00E305FC">
      <w:pPr>
        <w:shd w:val="clear" w:color="auto" w:fill="FFFFFF"/>
        <w:ind w:left="115" w:right="14" w:firstLine="720"/>
        <w:jc w:val="both"/>
      </w:pPr>
      <w:r>
        <w:rPr>
          <w:color w:val="000000"/>
          <w:szCs w:val="26"/>
        </w:rPr>
        <w:t>Петя подмел пол веником, а Надя вытерла пыль с мебели влажной тряпкой. Надя пере</w:t>
      </w:r>
      <w:r>
        <w:rPr>
          <w:color w:val="000000"/>
          <w:szCs w:val="26"/>
        </w:rPr>
        <w:softHyphen/>
        <w:t>мыла всю посуду горячей водой, а Петя вытер ее чистым полотенцем.</w:t>
      </w:r>
    </w:p>
    <w:p w:rsidR="00E72BA2" w:rsidRDefault="00E72BA2" w:rsidP="00E305FC">
      <w:pPr>
        <w:shd w:val="clear" w:color="auto" w:fill="FFFFFF"/>
        <w:ind w:left="110" w:right="10" w:firstLine="720"/>
        <w:jc w:val="both"/>
      </w:pPr>
      <w:r>
        <w:rPr>
          <w:color w:val="000000"/>
          <w:szCs w:val="26"/>
        </w:rPr>
        <w:t>Потом дети взяли цветные карандаши и бумагу и сели за стол. Они нарисовали краси</w:t>
      </w:r>
      <w:r>
        <w:rPr>
          <w:color w:val="000000"/>
          <w:szCs w:val="26"/>
        </w:rPr>
        <w:softHyphen/>
        <w:t>вые поздравительные открытки.</w:t>
      </w:r>
    </w:p>
    <w:p w:rsidR="00E72BA2" w:rsidRDefault="00E72BA2" w:rsidP="00E305FC">
      <w:pPr>
        <w:shd w:val="clear" w:color="auto" w:fill="FFFFFF"/>
        <w:ind w:left="490" w:firstLine="720"/>
      </w:pPr>
      <w:r>
        <w:rPr>
          <w:color w:val="000000"/>
          <w:szCs w:val="26"/>
        </w:rPr>
        <w:t>Вечером мама пришла домой. Надя и Петя ее поздравили.</w:t>
      </w:r>
    </w:p>
    <w:p w:rsidR="00E72BA2" w:rsidRDefault="00E72BA2" w:rsidP="00E305FC">
      <w:pPr>
        <w:shd w:val="clear" w:color="auto" w:fill="FFFFFF"/>
        <w:ind w:left="514" w:firstLine="720"/>
      </w:pPr>
      <w:r>
        <w:rPr>
          <w:color w:val="000000"/>
          <w:szCs w:val="26"/>
        </w:rPr>
        <w:t>«Какие замечательные у меня дети!» — сказала мама.</w:t>
      </w:r>
    </w:p>
    <w:p w:rsidR="00E72BA2" w:rsidRDefault="00E72BA2" w:rsidP="00E305FC">
      <w:pPr>
        <w:shd w:val="clear" w:color="auto" w:fill="FFFFFF"/>
        <w:ind w:left="490" w:firstLine="720"/>
      </w:pPr>
      <w:r>
        <w:rPr>
          <w:color w:val="000000"/>
          <w:szCs w:val="26"/>
        </w:rPr>
        <w:t>Расскажи эту историю по картинкам.</w:t>
      </w:r>
    </w:p>
    <w:p w:rsidR="00E72BA2" w:rsidRDefault="00E72BA2" w:rsidP="00E305FC">
      <w:pPr>
        <w:ind w:right="168" w:firstLine="720"/>
        <w:rPr>
          <w:szCs w:val="24"/>
        </w:rPr>
      </w:pPr>
      <w:r w:rsidRPr="00DE13E0">
        <w:rPr>
          <w:noProof/>
          <w:szCs w:val="24"/>
        </w:rPr>
        <w:pict>
          <v:shape id="Рисунок 184" o:spid="_x0000_i1098" type="#_x0000_t75" style="width:409.5pt;height:300pt;visibility:visible">
            <v:imagedata r:id="rId75" o:title=""/>
          </v:shape>
        </w:pict>
      </w:r>
    </w:p>
    <w:p w:rsidR="00E72BA2" w:rsidRDefault="00E72BA2" w:rsidP="00E305FC">
      <w:pPr>
        <w:shd w:val="clear" w:color="auto" w:fill="FFFFFF"/>
        <w:ind w:left="504" w:firstLine="720"/>
        <w:rPr>
          <w:color w:val="000000"/>
          <w:szCs w:val="26"/>
        </w:rPr>
      </w:pPr>
    </w:p>
    <w:p w:rsidR="00E72BA2" w:rsidRDefault="00E72BA2" w:rsidP="00E305FC">
      <w:pPr>
        <w:shd w:val="clear" w:color="auto" w:fill="FFFFFF"/>
        <w:ind w:firstLine="720"/>
      </w:pPr>
      <w:r>
        <w:rPr>
          <w:color w:val="000000"/>
          <w:szCs w:val="26"/>
        </w:rPr>
        <w:t>7. Игра «Подбери признак». Ответь на вопросы:</w:t>
      </w:r>
    </w:p>
    <w:p w:rsidR="00E72BA2" w:rsidRDefault="00E72BA2" w:rsidP="00E305FC">
      <w:pPr>
        <w:shd w:val="clear" w:color="auto" w:fill="FFFFFF"/>
        <w:ind w:left="490" w:firstLine="720"/>
      </w:pPr>
      <w:r>
        <w:rPr>
          <w:color w:val="000000"/>
          <w:szCs w:val="26"/>
        </w:rPr>
        <w:t xml:space="preserve">Мама какая? — </w:t>
      </w:r>
      <w:r>
        <w:rPr>
          <w:i/>
          <w:iCs/>
          <w:color w:val="000000"/>
          <w:szCs w:val="26"/>
        </w:rPr>
        <w:t>Добрая.</w:t>
      </w:r>
    </w:p>
    <w:p w:rsidR="00E72BA2" w:rsidRDefault="00E72BA2" w:rsidP="00E305FC">
      <w:pPr>
        <w:shd w:val="clear" w:color="auto" w:fill="FFFFFF"/>
        <w:ind w:left="485" w:firstLine="720"/>
      </w:pPr>
      <w:r>
        <w:rPr>
          <w:color w:val="000000"/>
          <w:szCs w:val="26"/>
        </w:rPr>
        <w:t>Бабушка какая?</w:t>
      </w:r>
    </w:p>
    <w:p w:rsidR="00E72BA2" w:rsidRDefault="00E72BA2" w:rsidP="00E305FC">
      <w:pPr>
        <w:shd w:val="clear" w:color="auto" w:fill="FFFFFF"/>
        <w:ind w:left="485" w:firstLine="720"/>
      </w:pPr>
      <w:r>
        <w:rPr>
          <w:color w:val="000000"/>
          <w:szCs w:val="26"/>
        </w:rPr>
        <w:t>Воспитательница какая?</w:t>
      </w:r>
    </w:p>
    <w:p w:rsidR="00E72BA2" w:rsidRDefault="00E72BA2" w:rsidP="00E305FC">
      <w:pPr>
        <w:shd w:val="clear" w:color="auto" w:fill="FFFFFF"/>
        <w:ind w:left="480" w:firstLine="720"/>
      </w:pPr>
      <w:r>
        <w:rPr>
          <w:color w:val="000000"/>
          <w:szCs w:val="26"/>
        </w:rPr>
        <w:t>Дочка какая?</w:t>
      </w:r>
    </w:p>
    <w:p w:rsidR="00E72BA2" w:rsidRDefault="00E72BA2" w:rsidP="00E305FC">
      <w:pPr>
        <w:shd w:val="clear" w:color="auto" w:fill="FFFFFF"/>
        <w:ind w:left="485" w:firstLine="720"/>
      </w:pPr>
      <w:r>
        <w:rPr>
          <w:color w:val="000000"/>
          <w:szCs w:val="26"/>
        </w:rPr>
        <w:t>Сестра какая?</w:t>
      </w:r>
    </w:p>
    <w:p w:rsidR="00E72BA2" w:rsidRDefault="00E72BA2" w:rsidP="00E305FC">
      <w:pPr>
        <w:shd w:val="clear" w:color="auto" w:fill="FFFFFF"/>
        <w:ind w:left="485" w:firstLine="720"/>
      </w:pPr>
      <w:r>
        <w:rPr>
          <w:color w:val="000000"/>
          <w:szCs w:val="26"/>
        </w:rPr>
        <w:t>Подруга какая?</w:t>
      </w:r>
    </w:p>
    <w:p w:rsidR="00E72BA2" w:rsidRDefault="00E72BA2" w:rsidP="00E305FC">
      <w:pPr>
        <w:shd w:val="clear" w:color="auto" w:fill="FFFFFF"/>
        <w:ind w:left="485" w:firstLine="720"/>
        <w:sectPr w:rsidR="00E72BA2">
          <w:pgSz w:w="11909" w:h="16834"/>
          <w:pgMar w:top="1344" w:right="464" w:bottom="360" w:left="1039" w:header="720" w:footer="720" w:gutter="0"/>
          <w:cols w:space="60"/>
          <w:noEndnote/>
        </w:sectPr>
      </w:pPr>
    </w:p>
    <w:p w:rsidR="00E72BA2" w:rsidRDefault="00E72BA2" w:rsidP="00E305FC">
      <w:pPr>
        <w:shd w:val="clear" w:color="auto" w:fill="FFFFFF"/>
        <w:ind w:firstLine="720"/>
      </w:pPr>
      <w:r>
        <w:rPr>
          <w:color w:val="000000"/>
          <w:szCs w:val="24"/>
        </w:rPr>
        <w:t>8. Внимательно рассмотри праздничные открытки, которые нарисовали Надя и Петя. Чем они отличаются?</w:t>
      </w:r>
    </w:p>
    <w:p w:rsidR="00E72BA2" w:rsidRDefault="00E72BA2" w:rsidP="00E305FC">
      <w:pPr>
        <w:ind w:right="144" w:firstLine="720"/>
        <w:rPr>
          <w:szCs w:val="24"/>
        </w:rPr>
      </w:pPr>
      <w:r w:rsidRPr="00DE13E0">
        <w:rPr>
          <w:noProof/>
          <w:szCs w:val="24"/>
        </w:rPr>
        <w:pict>
          <v:shape id="Рисунок 185" o:spid="_x0000_i1099" type="#_x0000_t75" style="width:345pt;height:198.75pt;visibility:visible">
            <v:imagedata r:id="rId76" o:title=""/>
          </v:shape>
        </w:pict>
      </w:r>
    </w:p>
    <w:p w:rsidR="00E72BA2" w:rsidRDefault="00E72BA2" w:rsidP="00E305FC">
      <w:pPr>
        <w:shd w:val="clear" w:color="auto" w:fill="FFFFFF"/>
        <w:ind w:firstLine="720"/>
      </w:pPr>
      <w:r>
        <w:rPr>
          <w:color w:val="000000"/>
          <w:szCs w:val="24"/>
        </w:rPr>
        <w:t>9. Нарисуй праздничную открытку для своей мамы.</w:t>
      </w:r>
    </w:p>
    <w:p w:rsidR="00E72BA2" w:rsidRDefault="00E72BA2" w:rsidP="00E305FC">
      <w:pPr>
        <w:ind w:left="2261" w:right="2208" w:firstLine="720"/>
        <w:rPr>
          <w:szCs w:val="24"/>
        </w:rPr>
      </w:pPr>
      <w:r w:rsidRPr="00DE13E0">
        <w:rPr>
          <w:noProof/>
          <w:szCs w:val="24"/>
        </w:rPr>
        <w:pict>
          <v:shape id="Рисунок 186" o:spid="_x0000_i1100" type="#_x0000_t75" style="width:183pt;height:207.75pt;visibility:visible">
            <v:imagedata r:id="rId77" o:title=""/>
          </v:shape>
        </w:pict>
      </w:r>
    </w:p>
    <w:p w:rsidR="00E72BA2" w:rsidRDefault="00E72BA2" w:rsidP="00E305FC">
      <w:pPr>
        <w:ind w:left="2261" w:right="2208" w:firstLine="720"/>
        <w:rPr>
          <w:szCs w:val="24"/>
        </w:rPr>
      </w:pPr>
    </w:p>
    <w:tbl>
      <w:tblPr>
        <w:tblW w:w="0" w:type="auto"/>
        <w:tblInd w:w="852" w:type="dxa"/>
        <w:tblLook w:val="0000"/>
      </w:tblPr>
      <w:tblGrid>
        <w:gridCol w:w="4800"/>
        <w:gridCol w:w="4800"/>
      </w:tblGrid>
      <w:tr w:rsidR="00E72BA2" w:rsidTr="00E408FD">
        <w:trPr>
          <w:trHeight w:val="120"/>
        </w:trPr>
        <w:tc>
          <w:tcPr>
            <w:tcW w:w="4800" w:type="dxa"/>
          </w:tcPr>
          <w:p w:rsidR="00E72BA2" w:rsidRDefault="00E72BA2" w:rsidP="00E408FD">
            <w:pPr>
              <w:shd w:val="clear" w:color="auto" w:fill="FFFFFF"/>
              <w:ind w:firstLine="720"/>
            </w:pPr>
            <w:r>
              <w:rPr>
                <w:b/>
                <w:bCs/>
                <w:color w:val="000000"/>
                <w:szCs w:val="34"/>
              </w:rPr>
              <w:t>Стихотворения для заучивания</w:t>
            </w:r>
          </w:p>
          <w:p w:rsidR="00E72BA2" w:rsidRDefault="00E72BA2" w:rsidP="00E408FD">
            <w:pPr>
              <w:shd w:val="clear" w:color="auto" w:fill="FFFFFF"/>
              <w:ind w:left="946" w:firstLine="720"/>
            </w:pPr>
            <w:r>
              <w:rPr>
                <w:color w:val="000000"/>
                <w:szCs w:val="26"/>
              </w:rPr>
              <w:t>Сегодня мамин праздник,</w:t>
            </w:r>
          </w:p>
          <w:p w:rsidR="00E72BA2" w:rsidRDefault="00E72BA2" w:rsidP="00E408FD">
            <w:pPr>
              <w:shd w:val="clear" w:color="auto" w:fill="FFFFFF"/>
              <w:ind w:left="946" w:firstLine="720"/>
            </w:pPr>
            <w:r>
              <w:rPr>
                <w:color w:val="000000"/>
                <w:szCs w:val="26"/>
              </w:rPr>
              <w:t>Сегодня мамин день.</w:t>
            </w:r>
          </w:p>
          <w:p w:rsidR="00E72BA2" w:rsidRDefault="00E72BA2" w:rsidP="00E408FD">
            <w:pPr>
              <w:shd w:val="clear" w:color="auto" w:fill="FFFFFF"/>
              <w:ind w:left="941" w:firstLine="720"/>
            </w:pPr>
            <w:r>
              <w:rPr>
                <w:color w:val="000000"/>
                <w:szCs w:val="26"/>
              </w:rPr>
              <w:t>Я знаю — любит мама</w:t>
            </w:r>
          </w:p>
          <w:p w:rsidR="00E72BA2" w:rsidRDefault="00E72BA2" w:rsidP="00E408FD">
            <w:pPr>
              <w:shd w:val="clear" w:color="auto" w:fill="FFFFFF"/>
              <w:ind w:left="941" w:firstLine="720"/>
            </w:pPr>
            <w:r>
              <w:rPr>
                <w:color w:val="000000"/>
                <w:szCs w:val="26"/>
              </w:rPr>
              <w:t>Гвоздику и сирень.</w:t>
            </w:r>
          </w:p>
          <w:p w:rsidR="00E72BA2" w:rsidRDefault="00E72BA2" w:rsidP="00E408FD">
            <w:pPr>
              <w:shd w:val="clear" w:color="auto" w:fill="FFFFFF"/>
              <w:ind w:left="946" w:firstLine="720"/>
            </w:pPr>
            <w:r>
              <w:rPr>
                <w:color w:val="000000"/>
                <w:szCs w:val="26"/>
              </w:rPr>
              <w:t>Но в марте нет сирени,</w:t>
            </w:r>
          </w:p>
          <w:p w:rsidR="00E72BA2" w:rsidRDefault="00E72BA2" w:rsidP="00E408FD">
            <w:pPr>
              <w:shd w:val="clear" w:color="auto" w:fill="FFFFFF"/>
              <w:ind w:left="941" w:firstLine="720"/>
            </w:pPr>
            <w:r>
              <w:rPr>
                <w:color w:val="000000"/>
                <w:szCs w:val="26"/>
              </w:rPr>
              <w:t>Гвоздики не достать...</w:t>
            </w:r>
          </w:p>
          <w:p w:rsidR="00E72BA2" w:rsidRDefault="00E72BA2" w:rsidP="00E408FD">
            <w:pPr>
              <w:shd w:val="clear" w:color="auto" w:fill="FFFFFF"/>
              <w:ind w:left="936" w:firstLine="720"/>
            </w:pPr>
            <w:r>
              <w:rPr>
                <w:color w:val="000000"/>
                <w:szCs w:val="26"/>
              </w:rPr>
              <w:t>А можно на листочке</w:t>
            </w:r>
          </w:p>
          <w:p w:rsidR="00E72BA2" w:rsidRDefault="00E72BA2" w:rsidP="00E408FD">
            <w:pPr>
              <w:shd w:val="clear" w:color="auto" w:fill="FFFFFF"/>
              <w:ind w:left="941" w:firstLine="720"/>
            </w:pPr>
            <w:r>
              <w:rPr>
                <w:color w:val="000000"/>
                <w:szCs w:val="26"/>
              </w:rPr>
              <w:t>Цветы нарисовать.</w:t>
            </w:r>
          </w:p>
          <w:p w:rsidR="00E72BA2" w:rsidRDefault="00E72BA2" w:rsidP="00E408FD">
            <w:pPr>
              <w:shd w:val="clear" w:color="auto" w:fill="FFFFFF"/>
              <w:ind w:left="941" w:firstLine="720"/>
            </w:pPr>
            <w:r>
              <w:rPr>
                <w:color w:val="000000"/>
                <w:szCs w:val="26"/>
              </w:rPr>
              <w:t>Повешу я картинку</w:t>
            </w:r>
          </w:p>
          <w:p w:rsidR="00E72BA2" w:rsidRDefault="00E72BA2" w:rsidP="00E408FD">
            <w:pPr>
              <w:shd w:val="clear" w:color="auto" w:fill="FFFFFF"/>
              <w:ind w:left="941" w:firstLine="720"/>
            </w:pPr>
            <w:r>
              <w:rPr>
                <w:color w:val="000000"/>
                <w:szCs w:val="26"/>
              </w:rPr>
              <w:t>Над маминым столом</w:t>
            </w:r>
          </w:p>
          <w:p w:rsidR="00E72BA2" w:rsidRDefault="00E72BA2" w:rsidP="00E408FD">
            <w:pPr>
              <w:shd w:val="clear" w:color="auto" w:fill="FFFFFF"/>
              <w:ind w:left="941" w:firstLine="720"/>
            </w:pPr>
            <w:r>
              <w:rPr>
                <w:color w:val="000000"/>
                <w:szCs w:val="26"/>
              </w:rPr>
              <w:t>И маму дорогую</w:t>
            </w:r>
          </w:p>
          <w:p w:rsidR="00E72BA2" w:rsidRDefault="00E72BA2" w:rsidP="00E408FD">
            <w:pPr>
              <w:shd w:val="clear" w:color="auto" w:fill="FFFFFF"/>
              <w:ind w:left="941" w:firstLine="720"/>
            </w:pPr>
            <w:r>
              <w:rPr>
                <w:color w:val="000000"/>
                <w:szCs w:val="26"/>
              </w:rPr>
              <w:t xml:space="preserve">Поздравлю с женским днем! </w:t>
            </w:r>
            <w:r>
              <w:rPr>
                <w:i/>
                <w:iCs/>
                <w:color w:val="000000"/>
                <w:szCs w:val="26"/>
              </w:rPr>
              <w:t>(Т. Волгина)</w:t>
            </w:r>
          </w:p>
          <w:p w:rsidR="00E72BA2" w:rsidRDefault="00E72BA2" w:rsidP="00E408FD"/>
        </w:tc>
        <w:tc>
          <w:tcPr>
            <w:tcW w:w="4800" w:type="dxa"/>
          </w:tcPr>
          <w:p w:rsidR="00E72BA2" w:rsidRDefault="00E72BA2" w:rsidP="00E408FD">
            <w:pPr>
              <w:shd w:val="clear" w:color="auto" w:fill="FFFFFF"/>
              <w:ind w:left="1651" w:firstLine="720"/>
            </w:pPr>
            <w:r>
              <w:rPr>
                <w:color w:val="000000"/>
                <w:szCs w:val="26"/>
              </w:rPr>
              <w:t>Мамин день</w:t>
            </w:r>
          </w:p>
          <w:p w:rsidR="00E72BA2" w:rsidRDefault="00E72BA2" w:rsidP="00E408FD">
            <w:pPr>
              <w:shd w:val="clear" w:color="auto" w:fill="FFFFFF"/>
              <w:ind w:left="936" w:firstLine="720"/>
            </w:pPr>
            <w:r>
              <w:rPr>
                <w:color w:val="000000"/>
                <w:szCs w:val="26"/>
              </w:rPr>
              <w:t>Вот подснежник на поляне,</w:t>
            </w:r>
          </w:p>
          <w:p w:rsidR="00E72BA2" w:rsidRDefault="00E72BA2" w:rsidP="00E408FD">
            <w:pPr>
              <w:shd w:val="clear" w:color="auto" w:fill="FFFFFF"/>
              <w:ind w:left="936" w:firstLine="720"/>
            </w:pPr>
            <w:r>
              <w:rPr>
                <w:color w:val="000000"/>
                <w:szCs w:val="26"/>
              </w:rPr>
              <w:t>Я его нашел.</w:t>
            </w:r>
          </w:p>
          <w:p w:rsidR="00E72BA2" w:rsidRDefault="00E72BA2" w:rsidP="00E408FD">
            <w:pPr>
              <w:shd w:val="clear" w:color="auto" w:fill="FFFFFF"/>
              <w:ind w:left="936" w:firstLine="720"/>
            </w:pPr>
            <w:r>
              <w:rPr>
                <w:color w:val="000000"/>
                <w:szCs w:val="26"/>
              </w:rPr>
              <w:t>Отнесу подснежник маме,</w:t>
            </w:r>
          </w:p>
          <w:p w:rsidR="00E72BA2" w:rsidRDefault="00E72BA2" w:rsidP="00E408FD">
            <w:pPr>
              <w:shd w:val="clear" w:color="auto" w:fill="FFFFFF"/>
              <w:ind w:left="936" w:firstLine="720"/>
            </w:pPr>
            <w:r>
              <w:rPr>
                <w:color w:val="000000"/>
                <w:szCs w:val="26"/>
              </w:rPr>
              <w:t>Хоть и не расцвел.</w:t>
            </w:r>
          </w:p>
          <w:p w:rsidR="00E72BA2" w:rsidRDefault="00E72BA2" w:rsidP="00E408FD">
            <w:pPr>
              <w:shd w:val="clear" w:color="auto" w:fill="FFFFFF"/>
              <w:ind w:left="936" w:firstLine="720"/>
            </w:pPr>
            <w:r>
              <w:rPr>
                <w:color w:val="000000"/>
                <w:szCs w:val="26"/>
              </w:rPr>
              <w:t>И меня с цветком так нежно</w:t>
            </w:r>
          </w:p>
          <w:p w:rsidR="00E72BA2" w:rsidRDefault="00E72BA2" w:rsidP="00E408FD">
            <w:pPr>
              <w:shd w:val="clear" w:color="auto" w:fill="FFFFFF"/>
              <w:ind w:left="936" w:firstLine="720"/>
            </w:pPr>
            <w:r>
              <w:rPr>
                <w:color w:val="000000"/>
                <w:szCs w:val="26"/>
              </w:rPr>
              <w:t>Мама обняла,</w:t>
            </w:r>
          </w:p>
          <w:p w:rsidR="00E72BA2" w:rsidRDefault="00E72BA2" w:rsidP="00E408FD">
            <w:pPr>
              <w:shd w:val="clear" w:color="auto" w:fill="FFFFFF"/>
              <w:ind w:left="936" w:firstLine="720"/>
            </w:pPr>
            <w:r>
              <w:rPr>
                <w:color w:val="000000"/>
                <w:szCs w:val="26"/>
              </w:rPr>
              <w:t>Что раскрылся мой подснежник</w:t>
            </w:r>
          </w:p>
          <w:p w:rsidR="00E72BA2" w:rsidRDefault="00E72BA2" w:rsidP="00E408FD">
            <w:pPr>
              <w:shd w:val="clear" w:color="auto" w:fill="FFFFFF"/>
              <w:ind w:left="936" w:firstLine="720"/>
            </w:pPr>
            <w:r>
              <w:rPr>
                <w:color w:val="000000"/>
                <w:szCs w:val="26"/>
              </w:rPr>
              <w:t xml:space="preserve">От ее тепла. </w:t>
            </w:r>
            <w:r>
              <w:rPr>
                <w:i/>
                <w:iCs/>
                <w:color w:val="000000"/>
                <w:szCs w:val="26"/>
              </w:rPr>
              <w:t>(Г. Виеру)</w:t>
            </w:r>
          </w:p>
          <w:p w:rsidR="00E72BA2" w:rsidRDefault="00E72BA2" w:rsidP="00E408FD">
            <w:pPr>
              <w:shd w:val="clear" w:color="auto" w:fill="FFFFFF"/>
              <w:ind w:left="936" w:firstLine="720"/>
            </w:pPr>
            <w:r>
              <w:rPr>
                <w:color w:val="000000"/>
                <w:szCs w:val="26"/>
              </w:rPr>
              <w:t>В марте есть такой денек</w:t>
            </w:r>
          </w:p>
          <w:p w:rsidR="00E72BA2" w:rsidRDefault="00E72BA2" w:rsidP="00E408FD">
            <w:pPr>
              <w:shd w:val="clear" w:color="auto" w:fill="FFFFFF"/>
              <w:ind w:left="936" w:firstLine="720"/>
            </w:pPr>
            <w:r>
              <w:rPr>
                <w:color w:val="000000"/>
                <w:szCs w:val="26"/>
              </w:rPr>
              <w:t>С цифрой, словно кренделек.</w:t>
            </w:r>
          </w:p>
          <w:p w:rsidR="00E72BA2" w:rsidRDefault="00E72BA2" w:rsidP="00E408FD">
            <w:pPr>
              <w:shd w:val="clear" w:color="auto" w:fill="FFFFFF"/>
              <w:ind w:left="931" w:firstLine="720"/>
            </w:pPr>
            <w:r>
              <w:rPr>
                <w:color w:val="000000"/>
                <w:szCs w:val="26"/>
              </w:rPr>
              <w:t>Кто из вас, ребята, знает,</w:t>
            </w:r>
          </w:p>
          <w:p w:rsidR="00E72BA2" w:rsidRDefault="00E72BA2" w:rsidP="00E408FD">
            <w:pPr>
              <w:shd w:val="clear" w:color="auto" w:fill="FFFFFF"/>
              <w:ind w:left="931" w:firstLine="720"/>
            </w:pPr>
            <w:r>
              <w:rPr>
                <w:color w:val="000000"/>
                <w:szCs w:val="26"/>
              </w:rPr>
              <w:t>Цифра что обозначает?</w:t>
            </w:r>
          </w:p>
          <w:p w:rsidR="00E72BA2" w:rsidRDefault="00E72BA2" w:rsidP="00E408FD">
            <w:pPr>
              <w:shd w:val="clear" w:color="auto" w:fill="FFFFFF"/>
              <w:ind w:left="931" w:firstLine="720"/>
            </w:pPr>
            <w:r>
              <w:rPr>
                <w:color w:val="000000"/>
                <w:szCs w:val="26"/>
              </w:rPr>
              <w:t>Дети хором скажут нам:</w:t>
            </w:r>
          </w:p>
          <w:p w:rsidR="00E72BA2" w:rsidRDefault="00E72BA2" w:rsidP="00E408FD">
            <w:pPr>
              <w:shd w:val="clear" w:color="auto" w:fill="FFFFFF"/>
              <w:ind w:left="960" w:firstLine="720"/>
            </w:pPr>
            <w:r>
              <w:rPr>
                <w:color w:val="000000"/>
                <w:szCs w:val="26"/>
              </w:rPr>
              <w:t xml:space="preserve">«Это праздник наших мам!» </w:t>
            </w:r>
            <w:r>
              <w:rPr>
                <w:i/>
                <w:iCs/>
                <w:color w:val="000000"/>
                <w:szCs w:val="26"/>
              </w:rPr>
              <w:t>(О.Высотская)</w:t>
            </w:r>
          </w:p>
          <w:p w:rsidR="00E72BA2" w:rsidRDefault="00E72BA2" w:rsidP="00E408FD">
            <w:pPr>
              <w:shd w:val="clear" w:color="auto" w:fill="FFFFFF"/>
              <w:ind w:left="936" w:firstLine="720"/>
            </w:pPr>
            <w:r>
              <w:rPr>
                <w:color w:val="000000"/>
                <w:szCs w:val="26"/>
              </w:rPr>
              <w:t>Мама, так тебя люблю,</w:t>
            </w:r>
          </w:p>
          <w:p w:rsidR="00E72BA2" w:rsidRDefault="00E72BA2" w:rsidP="00E408FD">
            <w:pPr>
              <w:shd w:val="clear" w:color="auto" w:fill="FFFFFF"/>
              <w:ind w:left="936" w:firstLine="720"/>
            </w:pPr>
            <w:r>
              <w:rPr>
                <w:color w:val="000000"/>
                <w:szCs w:val="26"/>
              </w:rPr>
              <w:t>Что не знаю прямо!</w:t>
            </w:r>
          </w:p>
          <w:p w:rsidR="00E72BA2" w:rsidRDefault="00E72BA2" w:rsidP="00E408FD">
            <w:pPr>
              <w:shd w:val="clear" w:color="auto" w:fill="FFFFFF"/>
              <w:ind w:left="936" w:firstLine="720"/>
            </w:pPr>
            <w:r>
              <w:rPr>
                <w:color w:val="000000"/>
                <w:szCs w:val="26"/>
              </w:rPr>
              <w:t>Я большому кораблю</w:t>
            </w:r>
          </w:p>
          <w:p w:rsidR="00E72BA2" w:rsidRDefault="00E72BA2" w:rsidP="00E408FD">
            <w:pPr>
              <w:shd w:val="clear" w:color="auto" w:fill="FFFFFF"/>
              <w:ind w:left="931" w:firstLine="720"/>
            </w:pPr>
            <w:r>
              <w:rPr>
                <w:color w:val="000000"/>
                <w:szCs w:val="26"/>
              </w:rPr>
              <w:t xml:space="preserve">Дам названье «МАМА». </w:t>
            </w:r>
            <w:r>
              <w:rPr>
                <w:i/>
                <w:iCs/>
                <w:color w:val="000000"/>
                <w:szCs w:val="26"/>
              </w:rPr>
              <w:t>(Я.Аким)</w:t>
            </w:r>
          </w:p>
          <w:p w:rsidR="00E72BA2" w:rsidRDefault="00E72BA2" w:rsidP="00E408FD"/>
        </w:tc>
      </w:tr>
    </w:tbl>
    <w:p w:rsidR="00E72BA2" w:rsidRDefault="00E72BA2" w:rsidP="00E305FC">
      <w:pPr>
        <w:shd w:val="clear" w:color="auto" w:fill="FFFFFF"/>
        <w:ind w:left="744" w:firstLine="720"/>
      </w:pPr>
    </w:p>
    <w:p w:rsidR="00E72BA2" w:rsidRDefault="00E72BA2" w:rsidP="00E305FC">
      <w:pPr>
        <w:shd w:val="clear" w:color="auto" w:fill="FFFFFF"/>
        <w:ind w:left="3773" w:firstLine="720"/>
      </w:pPr>
      <w:r>
        <w:rPr>
          <w:b/>
          <w:bCs/>
          <w:color w:val="000000"/>
          <w:szCs w:val="26"/>
        </w:rPr>
        <w:br w:type="page"/>
        <w:t>ТЕМА «ВЕСНА»</w:t>
      </w:r>
    </w:p>
    <w:p w:rsidR="00E72BA2" w:rsidRDefault="00E72BA2" w:rsidP="00E305FC">
      <w:pPr>
        <w:shd w:val="clear" w:color="auto" w:fill="FFFFFF"/>
        <w:ind w:right="1843" w:firstLine="720"/>
      </w:pPr>
      <w:r>
        <w:rPr>
          <w:color w:val="000000"/>
          <w:szCs w:val="26"/>
        </w:rPr>
        <w:t>1. Внимательно рассмотри картинку. Какое это время года? Назови признаки весны.</w:t>
      </w:r>
    </w:p>
    <w:p w:rsidR="00E72BA2" w:rsidRDefault="00E72BA2" w:rsidP="00E305FC">
      <w:pPr>
        <w:shd w:val="clear" w:color="auto" w:fill="FFFFFF"/>
        <w:ind w:right="461" w:firstLine="720"/>
      </w:pPr>
      <w:r>
        <w:rPr>
          <w:color w:val="000000"/>
          <w:szCs w:val="26"/>
        </w:rPr>
        <w:t>Каких птиц ты узнал? Как их можно назвать одним словом. Почему? Раскрась картинку.</w:t>
      </w:r>
    </w:p>
    <w:p w:rsidR="00E72BA2" w:rsidRDefault="00E72BA2" w:rsidP="00E305FC">
      <w:pPr>
        <w:ind w:left="797" w:firstLine="720"/>
        <w:rPr>
          <w:szCs w:val="24"/>
        </w:rPr>
      </w:pPr>
      <w:r w:rsidRPr="00DE13E0">
        <w:rPr>
          <w:noProof/>
          <w:szCs w:val="24"/>
        </w:rPr>
        <w:pict>
          <v:shape id="Рисунок 187" o:spid="_x0000_i1101" type="#_x0000_t75" style="width:342pt;height:292.5pt;visibility:visible">
            <v:imagedata r:id="rId78" o:title=""/>
          </v:shape>
        </w:pict>
      </w:r>
    </w:p>
    <w:p w:rsidR="00E72BA2" w:rsidRDefault="00E72BA2" w:rsidP="00E305FC">
      <w:pPr>
        <w:shd w:val="clear" w:color="auto" w:fill="FFFFFF"/>
        <w:ind w:left="58" w:firstLine="651"/>
        <w:rPr>
          <w:color w:val="000000"/>
          <w:szCs w:val="26"/>
        </w:rPr>
      </w:pPr>
    </w:p>
    <w:p w:rsidR="00E72BA2" w:rsidRDefault="00E72BA2" w:rsidP="00E305FC">
      <w:pPr>
        <w:shd w:val="clear" w:color="auto" w:fill="FFFFFF"/>
        <w:ind w:left="58" w:firstLine="651"/>
      </w:pPr>
      <w:r>
        <w:rPr>
          <w:color w:val="000000"/>
          <w:szCs w:val="26"/>
        </w:rPr>
        <w:t>2. Внимательно рассмотри рисунки. Что перепутал художник?</w:t>
      </w:r>
    </w:p>
    <w:p w:rsidR="00E72BA2" w:rsidRDefault="00E72BA2" w:rsidP="00E305FC">
      <w:pPr>
        <w:ind w:left="1546" w:right="595" w:firstLine="720"/>
        <w:rPr>
          <w:szCs w:val="24"/>
        </w:rPr>
      </w:pPr>
      <w:r w:rsidRPr="00DE13E0">
        <w:rPr>
          <w:noProof/>
          <w:szCs w:val="24"/>
        </w:rPr>
        <w:pict>
          <v:shape id="Рисунок 188" o:spid="_x0000_i1102" type="#_x0000_t75" style="width:271.5pt;height:178.5pt;visibility:visible">
            <v:imagedata r:id="rId79" o:title=""/>
          </v:shape>
        </w:pict>
      </w:r>
    </w:p>
    <w:p w:rsidR="00E72BA2" w:rsidRDefault="00E72BA2" w:rsidP="00E305FC">
      <w:pPr>
        <w:jc w:val="both"/>
      </w:pPr>
      <w:r>
        <w:tab/>
      </w:r>
      <w:r>
        <w:rPr>
          <w:color w:val="000000"/>
          <w:szCs w:val="26"/>
        </w:rPr>
        <w:t>3. Назови цветы.</w:t>
      </w:r>
    </w:p>
    <w:p w:rsidR="00E72BA2" w:rsidRDefault="00E72BA2" w:rsidP="00E305FC">
      <w:pPr>
        <w:shd w:val="clear" w:color="auto" w:fill="FFFFFF"/>
        <w:ind w:left="480" w:firstLine="720"/>
      </w:pPr>
      <w:r>
        <w:rPr>
          <w:color w:val="000000"/>
          <w:szCs w:val="26"/>
        </w:rPr>
        <w:t>Какой цветок лишний? Почему?</w:t>
      </w:r>
    </w:p>
    <w:p w:rsidR="00E72BA2" w:rsidRDefault="00E72BA2" w:rsidP="00E305FC">
      <w:pPr>
        <w:shd w:val="clear" w:color="auto" w:fill="FFFFFF"/>
        <w:ind w:left="475" w:firstLine="720"/>
        <w:rPr>
          <w:color w:val="000000"/>
          <w:szCs w:val="26"/>
        </w:rPr>
      </w:pPr>
      <w:r>
        <w:rPr>
          <w:color w:val="000000"/>
          <w:szCs w:val="26"/>
        </w:rPr>
        <w:t>Раскрась все цветы, кроме лишнего.</w:t>
      </w:r>
    </w:p>
    <w:p w:rsidR="00E72BA2" w:rsidRDefault="00E72BA2" w:rsidP="00E305FC">
      <w:pPr>
        <w:shd w:val="clear" w:color="auto" w:fill="FFFFFF"/>
        <w:ind w:left="475" w:firstLine="720"/>
        <w:rPr>
          <w:color w:val="000000"/>
          <w:szCs w:val="26"/>
        </w:rPr>
      </w:pPr>
    </w:p>
    <w:p w:rsidR="00E72BA2" w:rsidRDefault="00E72BA2" w:rsidP="00E305FC">
      <w:pPr>
        <w:shd w:val="clear" w:color="auto" w:fill="FFFFFF"/>
        <w:ind w:left="475" w:firstLine="720"/>
      </w:pPr>
    </w:p>
    <w:p w:rsidR="00E72BA2" w:rsidRDefault="00E72BA2" w:rsidP="00E305FC">
      <w:pPr>
        <w:ind w:left="283" w:right="806" w:firstLine="720"/>
        <w:rPr>
          <w:szCs w:val="24"/>
        </w:rPr>
      </w:pPr>
      <w:r w:rsidRPr="00DE13E0">
        <w:rPr>
          <w:noProof/>
          <w:szCs w:val="24"/>
        </w:rPr>
        <w:pict>
          <v:shape id="Рисунок 189" o:spid="_x0000_i1103" type="#_x0000_t75" style="width:364.5pt;height:114pt;visibility:visible">
            <v:imagedata r:id="rId80" o:title=""/>
          </v:shape>
        </w:pict>
      </w:r>
    </w:p>
    <w:p w:rsidR="00E72BA2" w:rsidRDefault="00E72BA2" w:rsidP="00E305FC">
      <w:pPr>
        <w:shd w:val="clear" w:color="auto" w:fill="FFFFFF"/>
        <w:ind w:left="485" w:firstLine="224"/>
        <w:rPr>
          <w:color w:val="000000"/>
          <w:szCs w:val="26"/>
        </w:rPr>
      </w:pPr>
    </w:p>
    <w:p w:rsidR="00E72BA2" w:rsidRDefault="00E72BA2" w:rsidP="00E305FC">
      <w:pPr>
        <w:shd w:val="clear" w:color="auto" w:fill="FFFFFF"/>
        <w:ind w:left="485" w:firstLine="224"/>
        <w:rPr>
          <w:color w:val="000000"/>
          <w:szCs w:val="26"/>
        </w:rPr>
      </w:pPr>
    </w:p>
    <w:p w:rsidR="00E72BA2" w:rsidRDefault="00E72BA2" w:rsidP="00E305FC">
      <w:pPr>
        <w:shd w:val="clear" w:color="auto" w:fill="FFFFFF"/>
        <w:ind w:left="485" w:firstLine="224"/>
      </w:pPr>
      <w:r>
        <w:rPr>
          <w:color w:val="000000"/>
          <w:szCs w:val="26"/>
        </w:rPr>
        <w:t>4. Назови этих птиц.</w:t>
      </w:r>
    </w:p>
    <w:p w:rsidR="00E72BA2" w:rsidRDefault="00E72BA2" w:rsidP="00E305FC">
      <w:pPr>
        <w:shd w:val="clear" w:color="auto" w:fill="FFFFFF"/>
        <w:ind w:left="475" w:firstLine="720"/>
      </w:pPr>
      <w:r>
        <w:rPr>
          <w:color w:val="000000"/>
          <w:szCs w:val="26"/>
        </w:rPr>
        <w:t>Какая картинка липшая? Объясни, почему.</w:t>
      </w:r>
    </w:p>
    <w:p w:rsidR="00E72BA2" w:rsidRDefault="00E72BA2" w:rsidP="00E305FC">
      <w:pPr>
        <w:shd w:val="clear" w:color="auto" w:fill="FFFFFF"/>
        <w:ind w:left="480" w:firstLine="720"/>
      </w:pPr>
      <w:r>
        <w:rPr>
          <w:color w:val="000000"/>
          <w:szCs w:val="26"/>
        </w:rPr>
        <w:t>Раскрась всех птиц, кроме лишней.</w:t>
      </w:r>
    </w:p>
    <w:p w:rsidR="00E72BA2" w:rsidRDefault="00E72BA2" w:rsidP="00E305FC">
      <w:pPr>
        <w:ind w:firstLine="720"/>
        <w:rPr>
          <w:szCs w:val="24"/>
        </w:rPr>
      </w:pPr>
      <w:r w:rsidRPr="00DE13E0">
        <w:rPr>
          <w:noProof/>
          <w:szCs w:val="24"/>
        </w:rPr>
        <w:pict>
          <v:shape id="Рисунок 190" o:spid="_x0000_i1104" type="#_x0000_t75" style="width:393.75pt;height:103.5pt;visibility:visible">
            <v:imagedata r:id="rId81" o:title=""/>
          </v:shape>
        </w:pict>
      </w:r>
    </w:p>
    <w:p w:rsidR="00E72BA2" w:rsidRDefault="00E72BA2" w:rsidP="00E305FC">
      <w:pPr>
        <w:shd w:val="clear" w:color="auto" w:fill="FFFFFF"/>
        <w:ind w:left="509" w:firstLine="200"/>
      </w:pPr>
      <w:r>
        <w:rPr>
          <w:color w:val="000000"/>
          <w:szCs w:val="26"/>
        </w:rPr>
        <w:t>5. Назови одежду.</w:t>
      </w:r>
    </w:p>
    <w:p w:rsidR="00E72BA2" w:rsidRDefault="00E72BA2" w:rsidP="00E305FC">
      <w:pPr>
        <w:shd w:val="clear" w:color="auto" w:fill="FFFFFF"/>
        <w:ind w:left="499" w:firstLine="720"/>
      </w:pPr>
      <w:r>
        <w:rPr>
          <w:color w:val="000000"/>
          <w:szCs w:val="26"/>
        </w:rPr>
        <w:t>Какая картинка лишняя? Объясни, почему.</w:t>
      </w:r>
    </w:p>
    <w:p w:rsidR="00E72BA2" w:rsidRDefault="00E72BA2" w:rsidP="00E305FC">
      <w:pPr>
        <w:shd w:val="clear" w:color="auto" w:fill="FFFFFF"/>
        <w:ind w:left="499" w:firstLine="720"/>
      </w:pPr>
      <w:r>
        <w:rPr>
          <w:color w:val="000000"/>
          <w:szCs w:val="26"/>
        </w:rPr>
        <w:t>Раскрась все картинки, кроме лишней.</w:t>
      </w:r>
    </w:p>
    <w:p w:rsidR="00E72BA2" w:rsidRDefault="00E72BA2" w:rsidP="00E305FC">
      <w:pPr>
        <w:ind w:right="403" w:firstLine="720"/>
        <w:rPr>
          <w:szCs w:val="24"/>
        </w:rPr>
      </w:pPr>
      <w:r w:rsidRPr="00DE13E0">
        <w:rPr>
          <w:noProof/>
          <w:szCs w:val="24"/>
        </w:rPr>
        <w:pict>
          <v:shape id="Рисунок 191" o:spid="_x0000_i1105" type="#_x0000_t75" style="width:395.25pt;height:133.5pt;visibility:visible">
            <v:imagedata r:id="rId82" o:title=""/>
          </v:shape>
        </w:pict>
      </w:r>
    </w:p>
    <w:p w:rsidR="00E72BA2" w:rsidRDefault="00E72BA2" w:rsidP="00E305FC">
      <w:pPr>
        <w:tabs>
          <w:tab w:val="left" w:pos="-3544"/>
        </w:tabs>
        <w:ind w:firstLine="709"/>
        <w:jc w:val="both"/>
      </w:pPr>
      <w:r>
        <w:rPr>
          <w:color w:val="000000"/>
          <w:szCs w:val="26"/>
        </w:rPr>
        <w:tab/>
        <w:t>6. Весной Саша пускал кораблики по ручью.</w:t>
      </w:r>
    </w:p>
    <w:p w:rsidR="00E72BA2" w:rsidRDefault="00E72BA2" w:rsidP="00E305FC">
      <w:pPr>
        <w:shd w:val="clear" w:color="auto" w:fill="FFFFFF"/>
        <w:ind w:left="730" w:firstLine="720"/>
      </w:pPr>
      <w:r>
        <w:rPr>
          <w:color w:val="000000"/>
          <w:szCs w:val="26"/>
        </w:rPr>
        <w:t>Догадайся, куда надо поместить еще один кораблик. Покажи стрелкой.</w:t>
      </w:r>
    </w:p>
    <w:p w:rsidR="00E72BA2" w:rsidRDefault="00E72BA2" w:rsidP="00E305FC">
      <w:pPr>
        <w:shd w:val="clear" w:color="auto" w:fill="FFFFFF"/>
        <w:ind w:left="734" w:firstLine="720"/>
      </w:pPr>
      <w:r>
        <w:rPr>
          <w:color w:val="000000"/>
          <w:szCs w:val="26"/>
        </w:rPr>
        <w:t>Расположи клеточки-схемы в том же порядке, в каком плывут кораблики.</w:t>
      </w:r>
    </w:p>
    <w:p w:rsidR="00E72BA2" w:rsidRDefault="00E72BA2" w:rsidP="00E305FC">
      <w:pPr>
        <w:ind w:firstLine="720"/>
        <w:rPr>
          <w:szCs w:val="24"/>
        </w:rPr>
      </w:pPr>
      <w:r w:rsidRPr="00DE13E0">
        <w:rPr>
          <w:noProof/>
          <w:szCs w:val="24"/>
        </w:rPr>
        <w:pict>
          <v:shape id="Рисунок 192" o:spid="_x0000_i1106" type="#_x0000_t75" style="width:296.25pt;height:173.25pt;visibility:visible">
            <v:imagedata r:id="rId83" o:title=""/>
          </v:shape>
        </w:pict>
      </w:r>
    </w:p>
    <w:p w:rsidR="00E72BA2" w:rsidRDefault="00E72BA2" w:rsidP="00E305FC">
      <w:pPr>
        <w:shd w:val="clear" w:color="auto" w:fill="FFFFFF"/>
        <w:ind w:left="749" w:right="138" w:hanging="40"/>
        <w:rPr>
          <w:color w:val="000000"/>
          <w:szCs w:val="26"/>
        </w:rPr>
      </w:pPr>
      <w:r>
        <w:rPr>
          <w:color w:val="000000"/>
          <w:szCs w:val="26"/>
        </w:rPr>
        <w:t xml:space="preserve">7.Игра «Подбери признак». Ответь на  вопросы: </w:t>
      </w:r>
    </w:p>
    <w:p w:rsidR="00E72BA2" w:rsidRDefault="00E72BA2" w:rsidP="00E305FC">
      <w:pPr>
        <w:shd w:val="clear" w:color="auto" w:fill="FFFFFF"/>
        <w:tabs>
          <w:tab w:val="left" w:pos="1032"/>
        </w:tabs>
        <w:ind w:left="1440" w:right="138" w:firstLine="29"/>
        <w:rPr>
          <w:i/>
          <w:iCs/>
          <w:color w:val="000000"/>
          <w:szCs w:val="26"/>
        </w:rPr>
      </w:pPr>
      <w:r>
        <w:rPr>
          <w:color w:val="000000"/>
          <w:szCs w:val="26"/>
        </w:rPr>
        <w:t xml:space="preserve">Подснежник какой? — </w:t>
      </w:r>
      <w:r>
        <w:rPr>
          <w:i/>
          <w:iCs/>
          <w:color w:val="000000"/>
          <w:szCs w:val="26"/>
        </w:rPr>
        <w:t>Белый.</w:t>
      </w:r>
    </w:p>
    <w:p w:rsidR="00E72BA2" w:rsidRDefault="00E72BA2" w:rsidP="00E305FC">
      <w:pPr>
        <w:shd w:val="clear" w:color="auto" w:fill="FFFFFF"/>
        <w:tabs>
          <w:tab w:val="left" w:pos="1032"/>
        </w:tabs>
        <w:ind w:left="1440" w:right="138" w:firstLine="29"/>
      </w:pPr>
      <w:r>
        <w:rPr>
          <w:color w:val="000000"/>
          <w:szCs w:val="26"/>
        </w:rPr>
        <w:t>Мать-и-мачеха какая?</w:t>
      </w:r>
    </w:p>
    <w:p w:rsidR="00E72BA2" w:rsidRDefault="00E72BA2" w:rsidP="00E305FC">
      <w:pPr>
        <w:shd w:val="clear" w:color="auto" w:fill="FFFFFF"/>
        <w:ind w:left="1440" w:right="-4" w:firstLine="29"/>
      </w:pPr>
      <w:r>
        <w:rPr>
          <w:color w:val="000000"/>
          <w:szCs w:val="26"/>
        </w:rPr>
        <w:t>Мимоза какая? Незабудки какие?</w:t>
      </w:r>
    </w:p>
    <w:p w:rsidR="00E72BA2" w:rsidRDefault="00E72BA2" w:rsidP="00E305FC">
      <w:pPr>
        <w:shd w:val="clear" w:color="auto" w:fill="FFFFFF"/>
        <w:tabs>
          <w:tab w:val="left" w:pos="1032"/>
        </w:tabs>
        <w:ind w:left="749" w:firstLine="720"/>
      </w:pPr>
      <w:r>
        <w:rPr>
          <w:color w:val="000000"/>
          <w:szCs w:val="26"/>
        </w:rPr>
        <w:t>8.Прослушай рассказ и перескажи его по вопросам.</w:t>
      </w:r>
    </w:p>
    <w:p w:rsidR="00E72BA2" w:rsidRDefault="00E72BA2" w:rsidP="00E305FC">
      <w:pPr>
        <w:shd w:val="clear" w:color="auto" w:fill="FFFFFF"/>
        <w:ind w:left="346" w:firstLine="720"/>
      </w:pPr>
      <w:r>
        <w:rPr>
          <w:color w:val="000000"/>
          <w:szCs w:val="26"/>
        </w:rPr>
        <w:t>Наступает теплая весна. Ярче светит солнышко. Начали таять снег и сосульки. На де</w:t>
      </w:r>
      <w:r>
        <w:rPr>
          <w:color w:val="000000"/>
          <w:szCs w:val="26"/>
        </w:rPr>
        <w:softHyphen/>
        <w:t>ревьях набухают почки. Скоро из теплых стран прилетят птицы. Они будут вить гнезда.</w:t>
      </w:r>
    </w:p>
    <w:p w:rsidR="00E72BA2" w:rsidRDefault="00E72BA2" w:rsidP="00E305FC">
      <w:pPr>
        <w:shd w:val="clear" w:color="auto" w:fill="FFFFFF"/>
        <w:ind w:left="744" w:firstLine="720"/>
      </w:pPr>
      <w:r>
        <w:rPr>
          <w:color w:val="000000"/>
          <w:szCs w:val="26"/>
        </w:rPr>
        <w:t>Какое время года наступает?</w:t>
      </w:r>
    </w:p>
    <w:p w:rsidR="00E72BA2" w:rsidRDefault="00E72BA2" w:rsidP="00E305FC">
      <w:pPr>
        <w:shd w:val="clear" w:color="auto" w:fill="FFFFFF"/>
        <w:ind w:left="744" w:firstLine="720"/>
      </w:pPr>
      <w:r>
        <w:rPr>
          <w:color w:val="000000"/>
          <w:szCs w:val="26"/>
        </w:rPr>
        <w:t>Как светит солнышко?</w:t>
      </w:r>
    </w:p>
    <w:p w:rsidR="00E72BA2" w:rsidRDefault="00E72BA2" w:rsidP="00E305FC">
      <w:pPr>
        <w:shd w:val="clear" w:color="auto" w:fill="FFFFFF"/>
        <w:ind w:left="749" w:firstLine="720"/>
      </w:pPr>
      <w:r>
        <w:rPr>
          <w:color w:val="000000"/>
          <w:szCs w:val="26"/>
        </w:rPr>
        <w:t>Кто скоро прилетит из теплых стран?</w:t>
      </w:r>
    </w:p>
    <w:p w:rsidR="00E72BA2" w:rsidRDefault="00E72BA2" w:rsidP="00E305FC">
      <w:pPr>
        <w:shd w:val="clear" w:color="auto" w:fill="FFFFFF"/>
        <w:ind w:left="744" w:firstLine="720"/>
      </w:pPr>
      <w:r>
        <w:rPr>
          <w:color w:val="000000"/>
          <w:szCs w:val="26"/>
        </w:rPr>
        <w:t>Что будут делать птицы?</w:t>
      </w:r>
    </w:p>
    <w:p w:rsidR="00E72BA2" w:rsidRDefault="00E72BA2" w:rsidP="00E305FC">
      <w:pPr>
        <w:shd w:val="clear" w:color="auto" w:fill="FFFFFF"/>
        <w:ind w:left="744" w:firstLine="720"/>
      </w:pPr>
      <w:r>
        <w:br w:type="page"/>
      </w:r>
    </w:p>
    <w:tbl>
      <w:tblPr>
        <w:tblW w:w="9888" w:type="dxa"/>
        <w:tblInd w:w="852" w:type="dxa"/>
        <w:tblLayout w:type="fixed"/>
        <w:tblLook w:val="0000"/>
      </w:tblPr>
      <w:tblGrid>
        <w:gridCol w:w="5352"/>
        <w:gridCol w:w="4536"/>
      </w:tblGrid>
      <w:tr w:rsidR="00E72BA2" w:rsidTr="00E408FD">
        <w:trPr>
          <w:trHeight w:val="120"/>
        </w:trPr>
        <w:tc>
          <w:tcPr>
            <w:tcW w:w="5352" w:type="dxa"/>
          </w:tcPr>
          <w:p w:rsidR="00E72BA2" w:rsidRDefault="00E72BA2" w:rsidP="00E408FD">
            <w:pPr>
              <w:shd w:val="clear" w:color="auto" w:fill="FFFFFF"/>
              <w:ind w:right="2381" w:firstLine="720"/>
            </w:pPr>
            <w:r>
              <w:rPr>
                <w:b/>
                <w:bCs/>
                <w:color w:val="000000"/>
                <w:szCs w:val="30"/>
              </w:rPr>
              <w:t xml:space="preserve">Загадки </w:t>
            </w:r>
          </w:p>
          <w:p w:rsidR="00E72BA2" w:rsidRDefault="00E72BA2" w:rsidP="00E408FD">
            <w:pPr>
              <w:shd w:val="clear" w:color="auto" w:fill="FFFFFF"/>
              <w:ind w:left="5" w:firstLine="720"/>
            </w:pPr>
          </w:p>
          <w:p w:rsidR="00E72BA2" w:rsidRDefault="00E72BA2" w:rsidP="00E408FD">
            <w:pPr>
              <w:shd w:val="clear" w:color="auto" w:fill="FFFFFF"/>
              <w:ind w:left="3782" w:hanging="3782"/>
            </w:pPr>
            <w:r>
              <w:rPr>
                <w:color w:val="000000"/>
                <w:szCs w:val="26"/>
              </w:rPr>
              <w:t>Я раскрываю почки</w:t>
            </w:r>
          </w:p>
          <w:p w:rsidR="00E72BA2" w:rsidRDefault="00E72BA2" w:rsidP="00E408FD">
            <w:pPr>
              <w:shd w:val="clear" w:color="auto" w:fill="FFFFFF"/>
              <w:ind w:left="3782" w:hanging="3782"/>
            </w:pPr>
            <w:r>
              <w:rPr>
                <w:color w:val="000000"/>
                <w:szCs w:val="26"/>
              </w:rPr>
              <w:t>В зеленые листочки.</w:t>
            </w:r>
          </w:p>
          <w:p w:rsidR="00E72BA2" w:rsidRDefault="00E72BA2" w:rsidP="00E408FD">
            <w:pPr>
              <w:shd w:val="clear" w:color="auto" w:fill="FFFFFF"/>
              <w:ind w:left="3778" w:hanging="3782"/>
            </w:pPr>
            <w:r>
              <w:rPr>
                <w:color w:val="000000"/>
                <w:szCs w:val="26"/>
              </w:rPr>
              <w:t>Деревья одеваю, посевы поливаю.</w:t>
            </w:r>
          </w:p>
          <w:p w:rsidR="00E72BA2" w:rsidRDefault="00E72BA2" w:rsidP="00E408FD">
            <w:pPr>
              <w:shd w:val="clear" w:color="auto" w:fill="FFFFFF"/>
              <w:ind w:left="3778" w:hanging="3782"/>
            </w:pPr>
            <w:r>
              <w:rPr>
                <w:color w:val="000000"/>
                <w:szCs w:val="26"/>
              </w:rPr>
              <w:t>Движения полна...</w:t>
            </w:r>
          </w:p>
          <w:p w:rsidR="00E72BA2" w:rsidRDefault="00E72BA2" w:rsidP="00E408FD">
            <w:pPr>
              <w:shd w:val="clear" w:color="auto" w:fill="FFFFFF"/>
              <w:ind w:left="3782" w:hanging="3782"/>
            </w:pPr>
            <w:r>
              <w:rPr>
                <w:color w:val="000000"/>
                <w:szCs w:val="26"/>
              </w:rPr>
              <w:t xml:space="preserve">Зовут меня... </w:t>
            </w:r>
            <w:r>
              <w:rPr>
                <w:i/>
                <w:iCs/>
                <w:color w:val="000000"/>
                <w:szCs w:val="26"/>
              </w:rPr>
              <w:t>(весна).</w:t>
            </w:r>
          </w:p>
          <w:p w:rsidR="00E72BA2" w:rsidRPr="00E305FC" w:rsidRDefault="00E72BA2" w:rsidP="00E408FD">
            <w:pPr>
              <w:shd w:val="clear" w:color="auto" w:fill="FFFFFF"/>
              <w:ind w:left="3782" w:hanging="3782"/>
              <w:rPr>
                <w:color w:val="000000"/>
                <w:szCs w:val="26"/>
              </w:rPr>
            </w:pPr>
          </w:p>
          <w:p w:rsidR="00E72BA2" w:rsidRDefault="00E72BA2" w:rsidP="00E408FD">
            <w:pPr>
              <w:shd w:val="clear" w:color="auto" w:fill="FFFFFF"/>
              <w:ind w:left="3782" w:hanging="3782"/>
            </w:pPr>
            <w:r>
              <w:rPr>
                <w:color w:val="000000"/>
                <w:szCs w:val="26"/>
              </w:rPr>
              <w:t>Меня часто зовут, дожидаются,</w:t>
            </w:r>
          </w:p>
          <w:p w:rsidR="00E72BA2" w:rsidRDefault="00E72BA2" w:rsidP="00E408FD">
            <w:pPr>
              <w:shd w:val="clear" w:color="auto" w:fill="FFFFFF"/>
              <w:ind w:left="3773" w:hanging="3782"/>
            </w:pPr>
            <w:r>
              <w:rPr>
                <w:color w:val="000000"/>
                <w:szCs w:val="26"/>
              </w:rPr>
              <w:t xml:space="preserve">А приду — от меня укрываются. </w:t>
            </w:r>
            <w:r>
              <w:rPr>
                <w:i/>
                <w:iCs/>
                <w:color w:val="000000"/>
                <w:szCs w:val="26"/>
              </w:rPr>
              <w:t>(Дождь)</w:t>
            </w:r>
          </w:p>
          <w:p w:rsidR="00E72BA2" w:rsidRDefault="00E72BA2" w:rsidP="00E408FD">
            <w:pPr>
              <w:shd w:val="clear" w:color="auto" w:fill="FFFFFF"/>
              <w:ind w:left="3778" w:right="1786" w:hanging="3782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Снежок растаял — и с полей </w:t>
            </w:r>
          </w:p>
          <w:p w:rsidR="00E72BA2" w:rsidRDefault="00E72BA2" w:rsidP="00E408FD">
            <w:pPr>
              <w:shd w:val="clear" w:color="auto" w:fill="FFFFFF"/>
              <w:ind w:left="3778" w:right="1786" w:hanging="3782"/>
            </w:pPr>
            <w:r>
              <w:rPr>
                <w:color w:val="000000"/>
                <w:szCs w:val="26"/>
              </w:rPr>
              <w:t xml:space="preserve">Бежит говорливый... </w:t>
            </w:r>
            <w:r>
              <w:rPr>
                <w:i/>
                <w:iCs/>
                <w:color w:val="000000"/>
                <w:szCs w:val="26"/>
              </w:rPr>
              <w:t>(ручей).</w:t>
            </w:r>
          </w:p>
          <w:p w:rsidR="00E72BA2" w:rsidRPr="00E305FC" w:rsidRDefault="00E72BA2" w:rsidP="00E408FD">
            <w:pPr>
              <w:shd w:val="clear" w:color="auto" w:fill="FFFFFF"/>
              <w:ind w:left="3778" w:hanging="3782"/>
              <w:rPr>
                <w:color w:val="000000"/>
                <w:szCs w:val="26"/>
              </w:rPr>
            </w:pPr>
          </w:p>
          <w:p w:rsidR="00E72BA2" w:rsidRDefault="00E72BA2" w:rsidP="00E408FD">
            <w:pPr>
              <w:shd w:val="clear" w:color="auto" w:fill="FFFFFF"/>
              <w:ind w:left="3778" w:hanging="3782"/>
            </w:pPr>
            <w:r>
              <w:rPr>
                <w:color w:val="000000"/>
                <w:szCs w:val="26"/>
              </w:rPr>
              <w:t>Из-под снега вышел друг —</w:t>
            </w:r>
          </w:p>
          <w:p w:rsidR="00E72BA2" w:rsidRDefault="00E72BA2" w:rsidP="00E408FD">
            <w:pPr>
              <w:shd w:val="clear" w:color="auto" w:fill="FFFFFF"/>
              <w:ind w:left="3778" w:hanging="3782"/>
            </w:pPr>
            <w:r>
              <w:rPr>
                <w:color w:val="000000"/>
                <w:szCs w:val="26"/>
              </w:rPr>
              <w:t xml:space="preserve">И весной запахло вдруг. </w:t>
            </w:r>
            <w:r>
              <w:rPr>
                <w:i/>
                <w:iCs/>
                <w:color w:val="000000"/>
                <w:szCs w:val="26"/>
              </w:rPr>
              <w:t>(Подснежник)</w:t>
            </w:r>
          </w:p>
          <w:p w:rsidR="00E72BA2" w:rsidRDefault="00E72BA2" w:rsidP="00E408FD">
            <w:pPr>
              <w:shd w:val="clear" w:color="auto" w:fill="FFFFFF"/>
              <w:ind w:left="3773" w:hanging="3782"/>
              <w:rPr>
                <w:color w:val="000000"/>
                <w:szCs w:val="26"/>
              </w:rPr>
            </w:pPr>
          </w:p>
          <w:p w:rsidR="00E72BA2" w:rsidRDefault="00E72BA2" w:rsidP="00E408FD">
            <w:pPr>
              <w:shd w:val="clear" w:color="auto" w:fill="FFFFFF"/>
              <w:ind w:left="3773" w:hanging="3782"/>
            </w:pPr>
            <w:r>
              <w:rPr>
                <w:color w:val="000000"/>
                <w:szCs w:val="26"/>
              </w:rPr>
              <w:t>На ветках — плотные комочки.</w:t>
            </w:r>
          </w:p>
          <w:p w:rsidR="00E72BA2" w:rsidRDefault="00E72BA2" w:rsidP="00E408FD">
            <w:pPr>
              <w:shd w:val="clear" w:color="auto" w:fill="FFFFFF"/>
              <w:ind w:left="3778" w:hanging="3782"/>
            </w:pPr>
            <w:r>
              <w:rPr>
                <w:color w:val="000000"/>
                <w:szCs w:val="26"/>
              </w:rPr>
              <w:t xml:space="preserve">В них дремлют клейкие листочки. </w:t>
            </w:r>
            <w:r>
              <w:rPr>
                <w:i/>
                <w:iCs/>
                <w:color w:val="000000"/>
                <w:szCs w:val="26"/>
              </w:rPr>
              <w:t>(Почки)</w:t>
            </w:r>
          </w:p>
          <w:p w:rsidR="00E72BA2" w:rsidRDefault="00E72BA2" w:rsidP="00E408FD">
            <w:pPr>
              <w:shd w:val="clear" w:color="auto" w:fill="FFFFFF"/>
              <w:ind w:left="3778" w:hanging="3782"/>
              <w:rPr>
                <w:color w:val="000000"/>
                <w:szCs w:val="26"/>
              </w:rPr>
            </w:pPr>
          </w:p>
          <w:p w:rsidR="00E72BA2" w:rsidRDefault="00E72BA2" w:rsidP="00E408FD">
            <w:pPr>
              <w:shd w:val="clear" w:color="auto" w:fill="FFFFFF"/>
              <w:ind w:left="3778" w:hanging="3782"/>
            </w:pPr>
            <w:r>
              <w:rPr>
                <w:color w:val="000000"/>
                <w:szCs w:val="26"/>
              </w:rPr>
              <w:t>Сперва — блеск,</w:t>
            </w:r>
          </w:p>
          <w:p w:rsidR="00E72BA2" w:rsidRDefault="00E72BA2" w:rsidP="00E408FD">
            <w:pPr>
              <w:shd w:val="clear" w:color="auto" w:fill="FFFFFF"/>
              <w:ind w:left="3782" w:hanging="3782"/>
            </w:pPr>
            <w:r>
              <w:rPr>
                <w:color w:val="000000"/>
                <w:szCs w:val="26"/>
              </w:rPr>
              <w:t>За блеском — треск,</w:t>
            </w:r>
          </w:p>
          <w:p w:rsidR="00E72BA2" w:rsidRDefault="00E72BA2" w:rsidP="00E408FD">
            <w:pPr>
              <w:shd w:val="clear" w:color="auto" w:fill="FFFFFF"/>
              <w:ind w:left="3782" w:hanging="3782"/>
            </w:pPr>
            <w:r>
              <w:rPr>
                <w:color w:val="000000"/>
                <w:szCs w:val="24"/>
              </w:rPr>
              <w:t xml:space="preserve">За треском — плеск. </w:t>
            </w:r>
            <w:r>
              <w:rPr>
                <w:i/>
                <w:iCs/>
                <w:color w:val="000000"/>
                <w:szCs w:val="24"/>
              </w:rPr>
              <w:t>(Молния, гром, дождь)</w:t>
            </w:r>
          </w:p>
          <w:p w:rsidR="00E72BA2" w:rsidRDefault="00E72BA2" w:rsidP="00E408FD">
            <w:pPr>
              <w:shd w:val="clear" w:color="auto" w:fill="FFFFFF"/>
              <w:ind w:left="3778" w:hanging="3782"/>
              <w:rPr>
                <w:color w:val="000000"/>
                <w:szCs w:val="26"/>
              </w:rPr>
            </w:pPr>
          </w:p>
          <w:p w:rsidR="00E72BA2" w:rsidRDefault="00E72BA2" w:rsidP="00E408FD">
            <w:pPr>
              <w:shd w:val="clear" w:color="auto" w:fill="FFFFFF"/>
              <w:ind w:left="3778" w:hanging="3782"/>
            </w:pPr>
            <w:r>
              <w:rPr>
                <w:color w:val="000000"/>
                <w:szCs w:val="26"/>
              </w:rPr>
              <w:t>Солнце пригревает,</w:t>
            </w:r>
          </w:p>
          <w:p w:rsidR="00E72BA2" w:rsidRDefault="00E72BA2" w:rsidP="00E408FD">
            <w:pPr>
              <w:shd w:val="clear" w:color="auto" w:fill="FFFFFF"/>
              <w:ind w:left="3778" w:hanging="3782"/>
            </w:pPr>
            <w:r>
              <w:rPr>
                <w:color w:val="000000"/>
                <w:szCs w:val="26"/>
              </w:rPr>
              <w:t>Лед на речке треснул.</w:t>
            </w:r>
          </w:p>
          <w:p w:rsidR="00E72BA2" w:rsidRDefault="00E72BA2" w:rsidP="00E408FD">
            <w:pPr>
              <w:shd w:val="clear" w:color="auto" w:fill="FFFFFF"/>
              <w:ind w:left="3778" w:hanging="3782"/>
            </w:pPr>
            <w:r>
              <w:rPr>
                <w:color w:val="000000"/>
                <w:szCs w:val="26"/>
              </w:rPr>
              <w:t>Речка зашумела,</w:t>
            </w:r>
          </w:p>
          <w:p w:rsidR="00E72BA2" w:rsidRDefault="00E72BA2" w:rsidP="00E408FD">
            <w:pPr>
              <w:shd w:val="clear" w:color="auto" w:fill="FFFFFF"/>
              <w:ind w:left="3778" w:hanging="3782"/>
            </w:pPr>
            <w:r>
              <w:rPr>
                <w:color w:val="000000"/>
                <w:szCs w:val="26"/>
              </w:rPr>
              <w:t>Льдины подгоняет.</w:t>
            </w:r>
          </w:p>
          <w:p w:rsidR="00E72BA2" w:rsidRDefault="00E72BA2" w:rsidP="00E408FD">
            <w:pPr>
              <w:shd w:val="clear" w:color="auto" w:fill="FFFFFF"/>
              <w:jc w:val="both"/>
            </w:pPr>
            <w:r>
              <w:rPr>
                <w:color w:val="000000"/>
                <w:szCs w:val="26"/>
              </w:rPr>
              <w:t xml:space="preserve">Как это явление весною называют? </w:t>
            </w:r>
            <w:r>
              <w:rPr>
                <w:i/>
                <w:iCs/>
                <w:color w:val="000000"/>
                <w:szCs w:val="26"/>
              </w:rPr>
              <w:t>(Ледоход)</w:t>
            </w:r>
          </w:p>
          <w:p w:rsidR="00E72BA2" w:rsidRDefault="00E72BA2" w:rsidP="00E408FD">
            <w:pPr>
              <w:shd w:val="clear" w:color="auto" w:fill="FFFFFF"/>
              <w:ind w:right="1786" w:hanging="3782"/>
              <w:rPr>
                <w:color w:val="000000"/>
                <w:szCs w:val="26"/>
              </w:rPr>
            </w:pPr>
          </w:p>
          <w:p w:rsidR="00E72BA2" w:rsidRDefault="00E72BA2" w:rsidP="00E408FD">
            <w:pPr>
              <w:shd w:val="clear" w:color="auto" w:fill="FFFFFF"/>
              <w:ind w:right="1786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Бах-трах-тарарах, </w:t>
            </w:r>
          </w:p>
          <w:p w:rsidR="00E72BA2" w:rsidRDefault="00E72BA2" w:rsidP="00E408FD">
            <w:pPr>
              <w:shd w:val="clear" w:color="auto" w:fill="FFFFFF"/>
              <w:ind w:right="1786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Раскатился гром в горах. </w:t>
            </w:r>
          </w:p>
          <w:p w:rsidR="00E72BA2" w:rsidRDefault="00E72BA2" w:rsidP="00E408FD">
            <w:pPr>
              <w:shd w:val="clear" w:color="auto" w:fill="FFFFFF"/>
              <w:ind w:right="1786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Молния сверкает, </w:t>
            </w:r>
          </w:p>
          <w:p w:rsidR="00E72BA2" w:rsidRDefault="00E72BA2" w:rsidP="00E408FD">
            <w:pPr>
              <w:shd w:val="clear" w:color="auto" w:fill="FFFFFF"/>
              <w:ind w:right="1786"/>
              <w:rPr>
                <w:i/>
                <w:iCs/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Дождик поливает. </w:t>
            </w:r>
            <w:r>
              <w:rPr>
                <w:i/>
                <w:iCs/>
                <w:color w:val="000000"/>
                <w:szCs w:val="26"/>
              </w:rPr>
              <w:t>(Гроза)</w:t>
            </w:r>
          </w:p>
          <w:p w:rsidR="00E72BA2" w:rsidRDefault="00E72BA2" w:rsidP="00E408FD">
            <w:pPr>
              <w:shd w:val="clear" w:color="auto" w:fill="FFFFFF"/>
              <w:ind w:right="1743"/>
              <w:rPr>
                <w:color w:val="000000"/>
                <w:szCs w:val="26"/>
              </w:rPr>
            </w:pPr>
          </w:p>
          <w:p w:rsidR="00E72BA2" w:rsidRDefault="00E72BA2" w:rsidP="00E408FD">
            <w:pPr>
              <w:shd w:val="clear" w:color="auto" w:fill="FFFFFF"/>
              <w:ind w:right="1743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Сиренью пахнет, небо ясно, </w:t>
            </w:r>
          </w:p>
          <w:p w:rsidR="00E72BA2" w:rsidRDefault="00E72BA2" w:rsidP="00E408FD">
            <w:pPr>
              <w:shd w:val="clear" w:color="auto" w:fill="FFFFFF"/>
              <w:ind w:right="1743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Трава нежна и зелена. </w:t>
            </w:r>
          </w:p>
          <w:p w:rsidR="00E72BA2" w:rsidRDefault="00E72BA2" w:rsidP="00E408FD">
            <w:pPr>
              <w:shd w:val="clear" w:color="auto" w:fill="FFFFFF"/>
              <w:ind w:right="1743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И в сарафане ярко-красном </w:t>
            </w:r>
          </w:p>
          <w:p w:rsidR="00E72BA2" w:rsidRDefault="00E72BA2" w:rsidP="00E408FD">
            <w:pPr>
              <w:shd w:val="clear" w:color="auto" w:fill="FFFFFF"/>
              <w:ind w:right="1743"/>
            </w:pPr>
            <w:r>
              <w:rPr>
                <w:color w:val="000000"/>
                <w:szCs w:val="26"/>
              </w:rPr>
              <w:t xml:space="preserve">Шагает по земле... </w:t>
            </w:r>
            <w:r>
              <w:rPr>
                <w:i/>
                <w:iCs/>
                <w:color w:val="000000"/>
                <w:szCs w:val="26"/>
              </w:rPr>
              <w:t>(весна).</w:t>
            </w:r>
          </w:p>
          <w:p w:rsidR="00E72BA2" w:rsidRDefault="00E72BA2" w:rsidP="00E408FD"/>
        </w:tc>
        <w:tc>
          <w:tcPr>
            <w:tcW w:w="4536" w:type="dxa"/>
          </w:tcPr>
          <w:p w:rsidR="00E72BA2" w:rsidRDefault="00E72BA2" w:rsidP="00E408FD">
            <w:pPr>
              <w:shd w:val="clear" w:color="auto" w:fill="FFFFFF"/>
              <w:ind w:left="3403" w:hanging="2944"/>
            </w:pPr>
            <w:r>
              <w:rPr>
                <w:b/>
                <w:bCs/>
                <w:color w:val="000000"/>
                <w:szCs w:val="32"/>
              </w:rPr>
              <w:t>Стихотворение для заучивания</w:t>
            </w:r>
          </w:p>
          <w:p w:rsidR="00E72BA2" w:rsidRDefault="00E72BA2" w:rsidP="00E408FD">
            <w:pPr>
              <w:shd w:val="clear" w:color="auto" w:fill="FFFFFF"/>
              <w:ind w:left="3782" w:hanging="2944"/>
              <w:rPr>
                <w:color w:val="000000"/>
                <w:szCs w:val="26"/>
              </w:rPr>
            </w:pPr>
          </w:p>
          <w:p w:rsidR="00E72BA2" w:rsidRDefault="00E72BA2" w:rsidP="00E408FD">
            <w:pPr>
              <w:shd w:val="clear" w:color="auto" w:fill="FFFFFF"/>
              <w:ind w:left="3782" w:hanging="2944"/>
            </w:pPr>
            <w:r>
              <w:rPr>
                <w:color w:val="000000"/>
                <w:szCs w:val="26"/>
              </w:rPr>
              <w:t>К нам весна шагает</w:t>
            </w:r>
          </w:p>
          <w:p w:rsidR="00E72BA2" w:rsidRDefault="00E72BA2" w:rsidP="00E408FD">
            <w:pPr>
              <w:shd w:val="clear" w:color="auto" w:fill="FFFFFF"/>
              <w:ind w:left="3787" w:hanging="2944"/>
            </w:pPr>
            <w:r>
              <w:rPr>
                <w:color w:val="000000"/>
                <w:szCs w:val="26"/>
              </w:rPr>
              <w:t>Быстрыми шагами,</w:t>
            </w:r>
          </w:p>
          <w:p w:rsidR="00E72BA2" w:rsidRDefault="00E72BA2" w:rsidP="00E408FD">
            <w:pPr>
              <w:shd w:val="clear" w:color="auto" w:fill="FFFFFF"/>
              <w:ind w:left="3787" w:hanging="2944"/>
            </w:pPr>
            <w:r>
              <w:rPr>
                <w:color w:val="000000"/>
                <w:szCs w:val="26"/>
              </w:rPr>
              <w:t>И сугробы тают</w:t>
            </w:r>
          </w:p>
          <w:p w:rsidR="00E72BA2" w:rsidRDefault="00E72BA2" w:rsidP="00E408FD">
            <w:pPr>
              <w:shd w:val="clear" w:color="auto" w:fill="FFFFFF"/>
              <w:ind w:left="187" w:hanging="2944"/>
              <w:jc w:val="center"/>
            </w:pPr>
            <w:r>
              <w:rPr>
                <w:color w:val="000000"/>
                <w:szCs w:val="26"/>
              </w:rPr>
              <w:t xml:space="preserve">                            Под ее ногами.</w:t>
            </w:r>
          </w:p>
          <w:p w:rsidR="00E72BA2" w:rsidRDefault="00E72BA2" w:rsidP="00E408FD">
            <w:pPr>
              <w:shd w:val="clear" w:color="auto" w:fill="FFFFFF"/>
              <w:ind w:left="3787" w:hanging="2944"/>
            </w:pPr>
            <w:r>
              <w:rPr>
                <w:color w:val="000000"/>
                <w:szCs w:val="26"/>
              </w:rPr>
              <w:t>Черные проталины</w:t>
            </w:r>
          </w:p>
          <w:p w:rsidR="00E72BA2" w:rsidRDefault="00E72BA2" w:rsidP="00E408FD">
            <w:pPr>
              <w:shd w:val="clear" w:color="auto" w:fill="FFFFFF"/>
              <w:ind w:left="3787" w:hanging="2944"/>
            </w:pPr>
            <w:r>
              <w:rPr>
                <w:color w:val="000000"/>
                <w:szCs w:val="26"/>
              </w:rPr>
              <w:t>На полях видны.</w:t>
            </w:r>
          </w:p>
          <w:p w:rsidR="00E72BA2" w:rsidRDefault="00E72BA2" w:rsidP="00E408FD">
            <w:pPr>
              <w:shd w:val="clear" w:color="auto" w:fill="FFFFFF"/>
              <w:ind w:left="3792" w:hanging="2944"/>
            </w:pPr>
            <w:r>
              <w:rPr>
                <w:color w:val="000000"/>
                <w:szCs w:val="26"/>
              </w:rPr>
              <w:t>Видно, очень теплые</w:t>
            </w:r>
          </w:p>
          <w:p w:rsidR="00E72BA2" w:rsidRDefault="00E72BA2" w:rsidP="00E408FD">
            <w:pPr>
              <w:shd w:val="clear" w:color="auto" w:fill="FFFFFF"/>
              <w:ind w:left="3792" w:hanging="2944"/>
            </w:pPr>
            <w:r>
              <w:rPr>
                <w:color w:val="000000"/>
                <w:szCs w:val="26"/>
              </w:rPr>
              <w:t xml:space="preserve">Ноги у весны. </w:t>
            </w:r>
            <w:r>
              <w:rPr>
                <w:i/>
                <w:iCs/>
                <w:color w:val="000000"/>
                <w:szCs w:val="26"/>
              </w:rPr>
              <w:t>(И. Токмакова)</w:t>
            </w:r>
          </w:p>
          <w:p w:rsidR="00E72BA2" w:rsidRDefault="00E72BA2" w:rsidP="00E408FD">
            <w:pPr>
              <w:shd w:val="clear" w:color="auto" w:fill="FFFFFF"/>
              <w:ind w:left="2870" w:hanging="1986"/>
              <w:rPr>
                <w:color w:val="000000"/>
                <w:szCs w:val="26"/>
              </w:rPr>
            </w:pPr>
          </w:p>
          <w:p w:rsidR="00E72BA2" w:rsidRDefault="00E72BA2" w:rsidP="00E408FD">
            <w:pPr>
              <w:shd w:val="clear" w:color="auto" w:fill="FFFFFF"/>
              <w:ind w:left="2870" w:hanging="1986"/>
            </w:pPr>
            <w:r>
              <w:rPr>
                <w:color w:val="000000"/>
                <w:szCs w:val="26"/>
              </w:rPr>
              <w:t>Кораблики по лужам</w:t>
            </w:r>
          </w:p>
          <w:p w:rsidR="00E72BA2" w:rsidRDefault="00E72BA2" w:rsidP="00E408FD">
            <w:pPr>
              <w:shd w:val="clear" w:color="auto" w:fill="FFFFFF"/>
              <w:ind w:left="2866" w:hanging="1986"/>
            </w:pPr>
            <w:r>
              <w:rPr>
                <w:color w:val="000000"/>
                <w:szCs w:val="26"/>
              </w:rPr>
              <w:t>Бегут, бегут, бегут.</w:t>
            </w:r>
          </w:p>
          <w:p w:rsidR="00E72BA2" w:rsidRDefault="00E72BA2" w:rsidP="00E408FD">
            <w:pPr>
              <w:shd w:val="clear" w:color="auto" w:fill="FFFFFF"/>
              <w:ind w:left="2866" w:hanging="1986"/>
            </w:pPr>
            <w:r>
              <w:rPr>
                <w:color w:val="000000"/>
                <w:szCs w:val="26"/>
              </w:rPr>
              <w:t>И травка зеленеет</w:t>
            </w:r>
          </w:p>
          <w:p w:rsidR="00E72BA2" w:rsidRDefault="00E72BA2" w:rsidP="00E408FD">
            <w:pPr>
              <w:shd w:val="clear" w:color="auto" w:fill="FFFFFF"/>
              <w:ind w:left="2870" w:hanging="1986"/>
            </w:pPr>
            <w:r>
              <w:rPr>
                <w:color w:val="000000"/>
                <w:szCs w:val="26"/>
              </w:rPr>
              <w:t>Везде — и там, и тут.</w:t>
            </w:r>
          </w:p>
          <w:p w:rsidR="00E72BA2" w:rsidRDefault="00E72BA2" w:rsidP="00E408FD">
            <w:pPr>
              <w:shd w:val="clear" w:color="auto" w:fill="FFFFFF"/>
              <w:ind w:left="2870" w:hanging="1986"/>
            </w:pPr>
            <w:r>
              <w:rPr>
                <w:color w:val="000000"/>
                <w:szCs w:val="26"/>
              </w:rPr>
              <w:t>Теплу и солнцу рады</w:t>
            </w:r>
          </w:p>
          <w:p w:rsidR="00E72BA2" w:rsidRDefault="00E72BA2" w:rsidP="00E408FD">
            <w:pPr>
              <w:shd w:val="clear" w:color="auto" w:fill="FFFFFF"/>
              <w:ind w:left="2870" w:hanging="1986"/>
            </w:pPr>
            <w:r>
              <w:rPr>
                <w:color w:val="000000"/>
                <w:szCs w:val="26"/>
              </w:rPr>
              <w:t>Березка и сосна,</w:t>
            </w:r>
          </w:p>
          <w:p w:rsidR="00E72BA2" w:rsidRDefault="00E72BA2" w:rsidP="00E408FD">
            <w:pPr>
              <w:shd w:val="clear" w:color="auto" w:fill="FFFFFF"/>
              <w:ind w:left="2866" w:hanging="1986"/>
            </w:pPr>
            <w:r>
              <w:rPr>
                <w:color w:val="000000"/>
                <w:szCs w:val="26"/>
              </w:rPr>
              <w:t>Домой вернулись птицы.</w:t>
            </w:r>
          </w:p>
          <w:p w:rsidR="00E72BA2" w:rsidRDefault="00E72BA2" w:rsidP="00E408FD">
            <w:pPr>
              <w:shd w:val="clear" w:color="auto" w:fill="FFFFFF"/>
              <w:ind w:left="2866" w:hanging="1986"/>
              <w:rPr>
                <w:i/>
                <w:iCs/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Домой пришла весна. </w:t>
            </w:r>
            <w:r>
              <w:rPr>
                <w:i/>
                <w:iCs/>
                <w:color w:val="000000"/>
                <w:szCs w:val="26"/>
              </w:rPr>
              <w:t>(Е. Караганова)</w:t>
            </w:r>
          </w:p>
          <w:p w:rsidR="00E72BA2" w:rsidRDefault="00E72BA2" w:rsidP="00E408FD">
            <w:pPr>
              <w:shd w:val="clear" w:color="auto" w:fill="FFFFFF"/>
              <w:ind w:left="2866" w:hanging="1986"/>
            </w:pPr>
          </w:p>
          <w:p w:rsidR="00E72BA2" w:rsidRDefault="00E72BA2" w:rsidP="00E408FD">
            <w:pPr>
              <w:shd w:val="clear" w:color="auto" w:fill="FFFFFF"/>
              <w:ind w:left="144" w:firstLine="173"/>
              <w:jc w:val="both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 xml:space="preserve">Апрель! Апрель! </w:t>
            </w:r>
          </w:p>
          <w:p w:rsidR="00E72BA2" w:rsidRDefault="00E72BA2" w:rsidP="00E408FD">
            <w:pPr>
              <w:shd w:val="clear" w:color="auto" w:fill="FFFFFF"/>
              <w:ind w:left="144" w:firstLine="173"/>
              <w:jc w:val="both"/>
            </w:pPr>
            <w:r>
              <w:rPr>
                <w:color w:val="000000"/>
                <w:szCs w:val="26"/>
              </w:rPr>
              <w:t>На дворе звенит капель.</w:t>
            </w:r>
          </w:p>
          <w:p w:rsidR="00E72BA2" w:rsidRDefault="00E72BA2" w:rsidP="00E408FD">
            <w:pPr>
              <w:pStyle w:val="BodyTextIndent3"/>
              <w:ind w:firstLine="173"/>
            </w:pPr>
            <w:r>
              <w:t>По полям бегут ручьи, на дорогах лужи.</w:t>
            </w:r>
          </w:p>
          <w:p w:rsidR="00E72BA2" w:rsidRDefault="00E72BA2" w:rsidP="00E408FD">
            <w:pPr>
              <w:shd w:val="clear" w:color="auto" w:fill="FFFFFF"/>
              <w:ind w:left="2870" w:hanging="2553"/>
            </w:pPr>
            <w:r>
              <w:rPr>
                <w:color w:val="000000"/>
                <w:szCs w:val="26"/>
              </w:rPr>
              <w:t>Скоро выйдут муравьи после зимней стужи.</w:t>
            </w:r>
          </w:p>
          <w:p w:rsidR="00E72BA2" w:rsidRDefault="00E72BA2" w:rsidP="00E408FD">
            <w:pPr>
              <w:shd w:val="clear" w:color="auto" w:fill="FFFFFF"/>
              <w:ind w:left="2866" w:hanging="2549"/>
            </w:pPr>
            <w:r>
              <w:rPr>
                <w:color w:val="000000"/>
                <w:szCs w:val="26"/>
              </w:rPr>
              <w:t>Пробирается медведь сквозь лесной валежник.</w:t>
            </w:r>
          </w:p>
          <w:p w:rsidR="00E72BA2" w:rsidRDefault="00E72BA2" w:rsidP="00E408FD">
            <w:pPr>
              <w:shd w:val="clear" w:color="auto" w:fill="FFFFFF"/>
              <w:ind w:left="2875" w:hanging="2558"/>
            </w:pPr>
            <w:r>
              <w:rPr>
                <w:color w:val="000000"/>
                <w:szCs w:val="26"/>
              </w:rPr>
              <w:t xml:space="preserve">Стали птицы песни петь, и расцвел подснежник. </w:t>
            </w:r>
            <w:r>
              <w:rPr>
                <w:i/>
                <w:iCs/>
                <w:color w:val="000000"/>
                <w:szCs w:val="26"/>
              </w:rPr>
              <w:t>(С. Маршак)</w:t>
            </w:r>
          </w:p>
          <w:p w:rsidR="00E72BA2" w:rsidRDefault="00E72BA2" w:rsidP="00E408FD">
            <w:pPr>
              <w:shd w:val="clear" w:color="auto" w:fill="FFFFFF"/>
              <w:ind w:left="2870" w:hanging="1986"/>
              <w:rPr>
                <w:color w:val="000000"/>
                <w:szCs w:val="26"/>
              </w:rPr>
            </w:pPr>
          </w:p>
          <w:p w:rsidR="00E72BA2" w:rsidRDefault="00E72BA2" w:rsidP="00E408FD">
            <w:pPr>
              <w:shd w:val="clear" w:color="auto" w:fill="FFFFFF"/>
              <w:ind w:left="2870" w:hanging="1986"/>
            </w:pPr>
            <w:r>
              <w:rPr>
                <w:color w:val="000000"/>
                <w:szCs w:val="26"/>
              </w:rPr>
              <w:t>Травка зеленеет,</w:t>
            </w:r>
          </w:p>
          <w:p w:rsidR="00E72BA2" w:rsidRDefault="00E72BA2" w:rsidP="00E408FD">
            <w:pPr>
              <w:shd w:val="clear" w:color="auto" w:fill="FFFFFF"/>
              <w:ind w:left="2870" w:hanging="1986"/>
            </w:pPr>
            <w:r>
              <w:rPr>
                <w:color w:val="000000"/>
                <w:szCs w:val="26"/>
              </w:rPr>
              <w:t>Солнышко блестит.</w:t>
            </w:r>
          </w:p>
          <w:p w:rsidR="00E72BA2" w:rsidRDefault="00E72BA2" w:rsidP="00E408FD">
            <w:pPr>
              <w:shd w:val="clear" w:color="auto" w:fill="FFFFFF"/>
              <w:ind w:left="2866" w:hanging="1986"/>
            </w:pPr>
            <w:r>
              <w:rPr>
                <w:color w:val="000000"/>
                <w:szCs w:val="26"/>
              </w:rPr>
              <w:t>Ласточка с весною</w:t>
            </w:r>
          </w:p>
          <w:p w:rsidR="00E72BA2" w:rsidRDefault="00E72BA2" w:rsidP="00E408FD">
            <w:pPr>
              <w:shd w:val="clear" w:color="auto" w:fill="FFFFFF"/>
              <w:ind w:left="2870" w:hanging="1986"/>
            </w:pPr>
            <w:r>
              <w:rPr>
                <w:color w:val="000000"/>
                <w:szCs w:val="26"/>
              </w:rPr>
              <w:t xml:space="preserve">В сени к нам летит. </w:t>
            </w:r>
            <w:r>
              <w:rPr>
                <w:i/>
                <w:iCs/>
                <w:color w:val="000000"/>
                <w:szCs w:val="26"/>
              </w:rPr>
              <w:t>(А. Плещеев)</w:t>
            </w:r>
          </w:p>
          <w:p w:rsidR="00E72BA2" w:rsidRDefault="00E72BA2" w:rsidP="00E408FD"/>
        </w:tc>
      </w:tr>
    </w:tbl>
    <w:p w:rsidR="00E72BA2" w:rsidRDefault="00E72BA2" w:rsidP="00E305FC">
      <w:pPr>
        <w:shd w:val="clear" w:color="auto" w:fill="FFFFFF"/>
        <w:ind w:left="744" w:firstLine="720"/>
      </w:pPr>
    </w:p>
    <w:p w:rsidR="00E72BA2" w:rsidRDefault="00E72BA2" w:rsidP="00E305FC">
      <w:pPr>
        <w:shd w:val="clear" w:color="auto" w:fill="FFFFFF"/>
        <w:ind w:right="24" w:firstLine="720"/>
        <w:jc w:val="center"/>
        <w:rPr>
          <w:b/>
          <w:bCs/>
          <w:color w:val="000000"/>
          <w:szCs w:val="26"/>
          <w:lang w:val="en-US"/>
        </w:rPr>
      </w:pPr>
    </w:p>
    <w:p w:rsidR="00E72BA2" w:rsidRDefault="00E72BA2" w:rsidP="00E305FC">
      <w:pPr>
        <w:shd w:val="clear" w:color="auto" w:fill="FFFFFF"/>
        <w:ind w:right="24" w:firstLine="720"/>
        <w:jc w:val="center"/>
        <w:rPr>
          <w:b/>
          <w:bCs/>
          <w:color w:val="000000"/>
          <w:szCs w:val="26"/>
          <w:lang w:val="en-US"/>
        </w:rPr>
      </w:pPr>
    </w:p>
    <w:p w:rsidR="00E72BA2" w:rsidRDefault="00E72BA2" w:rsidP="00E305FC">
      <w:pPr>
        <w:shd w:val="clear" w:color="auto" w:fill="FFFFFF"/>
        <w:ind w:right="24" w:firstLine="720"/>
        <w:jc w:val="center"/>
        <w:rPr>
          <w:b/>
          <w:bCs/>
          <w:color w:val="000000"/>
          <w:szCs w:val="26"/>
          <w:lang w:val="en-US"/>
        </w:rPr>
      </w:pPr>
    </w:p>
    <w:p w:rsidR="00E72BA2" w:rsidRDefault="00E72BA2" w:rsidP="00E305FC">
      <w:pPr>
        <w:shd w:val="clear" w:color="auto" w:fill="FFFFFF"/>
        <w:ind w:right="24" w:firstLine="720"/>
        <w:jc w:val="center"/>
        <w:rPr>
          <w:b/>
          <w:bCs/>
          <w:color w:val="000000"/>
          <w:szCs w:val="26"/>
          <w:lang w:val="en-US"/>
        </w:rPr>
      </w:pPr>
    </w:p>
    <w:p w:rsidR="00E72BA2" w:rsidRDefault="00E72BA2" w:rsidP="00E305FC">
      <w:pPr>
        <w:shd w:val="clear" w:color="auto" w:fill="FFFFFF"/>
        <w:ind w:right="24" w:firstLine="720"/>
        <w:jc w:val="center"/>
        <w:rPr>
          <w:b/>
          <w:bCs/>
          <w:color w:val="000000"/>
          <w:szCs w:val="26"/>
          <w:lang w:val="en-US"/>
        </w:rPr>
      </w:pPr>
    </w:p>
    <w:p w:rsidR="00E72BA2" w:rsidRDefault="00E72BA2" w:rsidP="00E305FC">
      <w:pPr>
        <w:shd w:val="clear" w:color="auto" w:fill="FFFFFF"/>
        <w:ind w:right="24" w:firstLine="720"/>
        <w:jc w:val="center"/>
        <w:rPr>
          <w:b/>
          <w:bCs/>
          <w:color w:val="000000"/>
          <w:szCs w:val="26"/>
          <w:lang w:val="en-US"/>
        </w:rPr>
      </w:pPr>
    </w:p>
    <w:p w:rsidR="00E72BA2" w:rsidRDefault="00E72BA2" w:rsidP="00E305FC">
      <w:pPr>
        <w:shd w:val="clear" w:color="auto" w:fill="FFFFFF"/>
        <w:ind w:right="24" w:firstLine="720"/>
        <w:jc w:val="center"/>
        <w:rPr>
          <w:b/>
          <w:bCs/>
          <w:color w:val="000000"/>
          <w:szCs w:val="26"/>
          <w:lang w:val="en-US"/>
        </w:rPr>
      </w:pPr>
    </w:p>
    <w:p w:rsidR="00E72BA2" w:rsidRDefault="00E72BA2" w:rsidP="00E305FC">
      <w:pPr>
        <w:shd w:val="clear" w:color="auto" w:fill="FFFFFF"/>
        <w:ind w:right="24" w:firstLine="720"/>
        <w:jc w:val="center"/>
        <w:rPr>
          <w:b/>
          <w:bCs/>
          <w:color w:val="000000"/>
          <w:szCs w:val="26"/>
          <w:lang w:val="en-US"/>
        </w:rPr>
      </w:pPr>
    </w:p>
    <w:p w:rsidR="00E72BA2" w:rsidRDefault="00E72BA2" w:rsidP="00E305FC">
      <w:pPr>
        <w:shd w:val="clear" w:color="auto" w:fill="FFFFFF"/>
        <w:ind w:right="24" w:firstLine="720"/>
        <w:jc w:val="center"/>
        <w:rPr>
          <w:b/>
          <w:bCs/>
          <w:color w:val="000000"/>
          <w:szCs w:val="26"/>
          <w:lang w:val="en-US"/>
        </w:rPr>
      </w:pPr>
    </w:p>
    <w:p w:rsidR="00E72BA2" w:rsidRDefault="00E72BA2" w:rsidP="00E305FC">
      <w:pPr>
        <w:shd w:val="clear" w:color="auto" w:fill="FFFFFF"/>
        <w:ind w:right="24" w:firstLine="720"/>
        <w:jc w:val="center"/>
        <w:rPr>
          <w:b/>
          <w:bCs/>
          <w:color w:val="000000"/>
          <w:szCs w:val="26"/>
          <w:lang w:val="en-US"/>
        </w:rPr>
      </w:pPr>
    </w:p>
    <w:p w:rsidR="00E72BA2" w:rsidRDefault="00E72BA2" w:rsidP="00E305FC">
      <w:pPr>
        <w:shd w:val="clear" w:color="auto" w:fill="FFFFFF"/>
        <w:ind w:right="24" w:firstLine="720"/>
        <w:jc w:val="center"/>
        <w:rPr>
          <w:b/>
          <w:bCs/>
          <w:color w:val="000000"/>
          <w:szCs w:val="26"/>
          <w:lang w:val="en-US"/>
        </w:rPr>
      </w:pPr>
    </w:p>
    <w:p w:rsidR="00E72BA2" w:rsidRDefault="00E72BA2" w:rsidP="00E305FC">
      <w:pPr>
        <w:shd w:val="clear" w:color="auto" w:fill="FFFFFF"/>
        <w:ind w:right="24" w:firstLine="720"/>
        <w:jc w:val="center"/>
        <w:rPr>
          <w:b/>
          <w:bCs/>
          <w:color w:val="000000"/>
          <w:szCs w:val="26"/>
          <w:lang w:val="en-US"/>
        </w:rPr>
      </w:pPr>
    </w:p>
    <w:p w:rsidR="00E72BA2" w:rsidRDefault="00E72BA2" w:rsidP="00E305FC">
      <w:pPr>
        <w:shd w:val="clear" w:color="auto" w:fill="FFFFFF"/>
        <w:ind w:right="24" w:firstLine="720"/>
        <w:jc w:val="center"/>
        <w:rPr>
          <w:b/>
          <w:bCs/>
          <w:color w:val="000000"/>
          <w:szCs w:val="26"/>
          <w:lang w:val="en-US"/>
        </w:rPr>
      </w:pPr>
    </w:p>
    <w:p w:rsidR="00E72BA2" w:rsidRDefault="00E72BA2" w:rsidP="00E305FC">
      <w:pPr>
        <w:shd w:val="clear" w:color="auto" w:fill="FFFFFF"/>
        <w:ind w:right="24" w:firstLine="720"/>
        <w:jc w:val="center"/>
        <w:rPr>
          <w:b/>
          <w:bCs/>
          <w:color w:val="000000"/>
          <w:szCs w:val="26"/>
          <w:lang w:val="en-US"/>
        </w:rPr>
      </w:pPr>
    </w:p>
    <w:p w:rsidR="00E72BA2" w:rsidRDefault="00E72BA2" w:rsidP="00E305FC">
      <w:pPr>
        <w:shd w:val="clear" w:color="auto" w:fill="FFFFFF"/>
        <w:ind w:right="24" w:firstLine="720"/>
        <w:jc w:val="center"/>
        <w:rPr>
          <w:b/>
          <w:bCs/>
          <w:color w:val="000000"/>
          <w:szCs w:val="26"/>
          <w:lang w:val="en-US"/>
        </w:rPr>
      </w:pPr>
    </w:p>
    <w:p w:rsidR="00E72BA2" w:rsidRDefault="00E72BA2" w:rsidP="00E305FC">
      <w:pPr>
        <w:shd w:val="clear" w:color="auto" w:fill="FFFFFF"/>
        <w:ind w:right="24" w:firstLine="720"/>
        <w:jc w:val="center"/>
        <w:rPr>
          <w:b/>
          <w:bCs/>
          <w:color w:val="000000"/>
          <w:szCs w:val="26"/>
          <w:lang w:val="en-US"/>
        </w:rPr>
      </w:pPr>
    </w:p>
    <w:p w:rsidR="00E72BA2" w:rsidRDefault="00E72BA2" w:rsidP="00E305FC">
      <w:pPr>
        <w:shd w:val="clear" w:color="auto" w:fill="FFFFFF"/>
        <w:ind w:right="24" w:firstLine="720"/>
        <w:jc w:val="center"/>
        <w:rPr>
          <w:b/>
          <w:bCs/>
          <w:color w:val="000000"/>
          <w:szCs w:val="26"/>
          <w:lang w:val="en-US"/>
        </w:rPr>
      </w:pPr>
    </w:p>
    <w:p w:rsidR="00E72BA2" w:rsidRDefault="00E72BA2" w:rsidP="00E305FC">
      <w:pPr>
        <w:shd w:val="clear" w:color="auto" w:fill="FFFFFF"/>
        <w:ind w:right="24" w:firstLine="720"/>
        <w:jc w:val="center"/>
        <w:rPr>
          <w:b/>
          <w:bCs/>
          <w:color w:val="000000"/>
          <w:szCs w:val="26"/>
          <w:lang w:val="en-US"/>
        </w:rPr>
      </w:pPr>
    </w:p>
    <w:p w:rsidR="00E72BA2" w:rsidRDefault="00E72BA2" w:rsidP="00E305FC">
      <w:pPr>
        <w:shd w:val="clear" w:color="auto" w:fill="FFFFFF"/>
        <w:ind w:right="24" w:firstLine="720"/>
        <w:jc w:val="center"/>
        <w:rPr>
          <w:b/>
          <w:bCs/>
          <w:color w:val="000000"/>
          <w:szCs w:val="26"/>
          <w:lang w:val="en-US"/>
        </w:rPr>
      </w:pPr>
    </w:p>
    <w:p w:rsidR="00E72BA2" w:rsidRDefault="00E72BA2" w:rsidP="00E305FC">
      <w:pPr>
        <w:shd w:val="clear" w:color="auto" w:fill="FFFFFF"/>
        <w:ind w:right="24" w:firstLine="720"/>
        <w:jc w:val="center"/>
        <w:rPr>
          <w:b/>
          <w:bCs/>
          <w:color w:val="000000"/>
          <w:szCs w:val="26"/>
          <w:lang w:val="en-US"/>
        </w:rPr>
      </w:pPr>
    </w:p>
    <w:p w:rsidR="00E72BA2" w:rsidRDefault="00E72BA2" w:rsidP="00E305FC">
      <w:pPr>
        <w:shd w:val="clear" w:color="auto" w:fill="FFFFFF"/>
        <w:ind w:right="24" w:firstLine="720"/>
        <w:jc w:val="center"/>
        <w:rPr>
          <w:b/>
          <w:bCs/>
          <w:color w:val="000000"/>
          <w:szCs w:val="26"/>
          <w:lang w:val="en-US"/>
        </w:rPr>
      </w:pPr>
    </w:p>
    <w:p w:rsidR="00E72BA2" w:rsidRDefault="00E72BA2" w:rsidP="00E305FC">
      <w:pPr>
        <w:shd w:val="clear" w:color="auto" w:fill="FFFFFF"/>
        <w:ind w:right="24" w:firstLine="720"/>
        <w:jc w:val="center"/>
        <w:rPr>
          <w:b/>
          <w:bCs/>
          <w:color w:val="000000"/>
          <w:szCs w:val="26"/>
          <w:lang w:val="en-US"/>
        </w:rPr>
      </w:pPr>
    </w:p>
    <w:p w:rsidR="00E72BA2" w:rsidRDefault="00E72BA2" w:rsidP="00E305FC">
      <w:pPr>
        <w:shd w:val="clear" w:color="auto" w:fill="FFFFFF"/>
        <w:ind w:right="24" w:firstLine="720"/>
        <w:jc w:val="center"/>
        <w:rPr>
          <w:b/>
          <w:bCs/>
          <w:color w:val="000000"/>
          <w:szCs w:val="26"/>
          <w:lang w:val="en-US"/>
        </w:rPr>
      </w:pPr>
    </w:p>
    <w:p w:rsidR="00E72BA2" w:rsidRDefault="00E72BA2" w:rsidP="00E305FC">
      <w:pPr>
        <w:shd w:val="clear" w:color="auto" w:fill="FFFFFF"/>
        <w:ind w:right="24" w:firstLine="720"/>
        <w:jc w:val="center"/>
        <w:rPr>
          <w:b/>
          <w:bCs/>
          <w:color w:val="000000"/>
          <w:szCs w:val="26"/>
          <w:lang w:val="en-US"/>
        </w:rPr>
      </w:pPr>
      <w:r>
        <w:rPr>
          <w:b/>
          <w:bCs/>
          <w:color w:val="000000"/>
          <w:szCs w:val="26"/>
        </w:rPr>
        <w:t>ЛИТЕРАТУРА</w:t>
      </w:r>
    </w:p>
    <w:p w:rsidR="00E72BA2" w:rsidRPr="00E305FC" w:rsidRDefault="00E72BA2" w:rsidP="00E305FC">
      <w:pPr>
        <w:shd w:val="clear" w:color="auto" w:fill="FFFFFF"/>
        <w:ind w:right="24" w:firstLine="720"/>
        <w:jc w:val="center"/>
        <w:rPr>
          <w:lang w:val="en-US"/>
        </w:rPr>
      </w:pPr>
    </w:p>
    <w:p w:rsidR="00E72BA2" w:rsidRDefault="00E72BA2" w:rsidP="00E305FC">
      <w:pPr>
        <w:shd w:val="clear" w:color="auto" w:fill="FFFFFF"/>
        <w:ind w:left="567" w:right="19" w:hanging="283"/>
        <w:jc w:val="both"/>
      </w:pPr>
      <w:r>
        <w:rPr>
          <w:i/>
          <w:iCs/>
          <w:color w:val="000000"/>
          <w:szCs w:val="22"/>
        </w:rPr>
        <w:t xml:space="preserve">Агранович З.Е. </w:t>
      </w:r>
      <w:r>
        <w:rPr>
          <w:color w:val="000000"/>
          <w:szCs w:val="22"/>
        </w:rPr>
        <w:t>Сборник домашних заданий в помощь логопедам и родителям для преодоления лексико-грамматического недоразвития речи у дошкольников с ОНР. — СПб., 2001.</w:t>
      </w:r>
    </w:p>
    <w:p w:rsidR="00E72BA2" w:rsidRDefault="00E72BA2" w:rsidP="00E305FC">
      <w:pPr>
        <w:shd w:val="clear" w:color="auto" w:fill="FFFFFF"/>
        <w:ind w:left="567" w:right="19" w:hanging="283"/>
        <w:jc w:val="both"/>
      </w:pPr>
      <w:r>
        <w:rPr>
          <w:i/>
          <w:iCs/>
          <w:color w:val="000000"/>
          <w:szCs w:val="22"/>
        </w:rPr>
        <w:t xml:space="preserve">Жукова Н.С., Мастюкова Е.М., Филичева Т.Б. </w:t>
      </w:r>
      <w:r>
        <w:rPr>
          <w:color w:val="000000"/>
          <w:szCs w:val="22"/>
        </w:rPr>
        <w:t>Преодоление общего недоразвития речи у дошколь</w:t>
      </w:r>
      <w:r>
        <w:rPr>
          <w:color w:val="000000"/>
          <w:szCs w:val="22"/>
        </w:rPr>
        <w:softHyphen/>
        <w:t>ников. — М., 1990.</w:t>
      </w:r>
    </w:p>
    <w:p w:rsidR="00E72BA2" w:rsidRDefault="00E72BA2" w:rsidP="00E305FC">
      <w:pPr>
        <w:shd w:val="clear" w:color="auto" w:fill="FFFFFF"/>
        <w:ind w:left="567" w:hanging="283"/>
      </w:pPr>
      <w:r>
        <w:rPr>
          <w:i/>
          <w:iCs/>
          <w:color w:val="000000"/>
          <w:szCs w:val="22"/>
        </w:rPr>
        <w:t xml:space="preserve">Кольцова М.М., Рузина М.С. </w:t>
      </w:r>
      <w:r>
        <w:rPr>
          <w:color w:val="000000"/>
          <w:szCs w:val="22"/>
        </w:rPr>
        <w:t>Ребенок учится говорить. Пальчиковый игротренинг. — СПб., 1998.</w:t>
      </w:r>
    </w:p>
    <w:p w:rsidR="00E72BA2" w:rsidRDefault="00E72BA2" w:rsidP="00E305FC">
      <w:pPr>
        <w:shd w:val="clear" w:color="auto" w:fill="FFFFFF"/>
        <w:ind w:left="567" w:hanging="283"/>
      </w:pPr>
      <w:r>
        <w:rPr>
          <w:i/>
          <w:iCs/>
          <w:color w:val="000000"/>
          <w:szCs w:val="22"/>
        </w:rPr>
        <w:t xml:space="preserve">Логопедия / </w:t>
      </w:r>
      <w:r>
        <w:rPr>
          <w:color w:val="000000"/>
          <w:szCs w:val="22"/>
        </w:rPr>
        <w:t>Под ред. Л.С. Волковой, С.Н. Шаховской. — М., 1998.</w:t>
      </w:r>
    </w:p>
    <w:p w:rsidR="00E72BA2" w:rsidRDefault="00E72BA2" w:rsidP="00E305FC">
      <w:pPr>
        <w:shd w:val="clear" w:color="auto" w:fill="FFFFFF"/>
        <w:ind w:left="567" w:right="19" w:hanging="283"/>
        <w:jc w:val="both"/>
      </w:pPr>
      <w:r>
        <w:rPr>
          <w:i/>
          <w:iCs/>
          <w:color w:val="000000"/>
          <w:szCs w:val="22"/>
        </w:rPr>
        <w:t xml:space="preserve">Нищева Н.В. </w:t>
      </w:r>
      <w:r>
        <w:rPr>
          <w:color w:val="000000"/>
          <w:szCs w:val="22"/>
        </w:rPr>
        <w:t>Система коррекционной работы в логопедической группе для детей с общим недораз</w:t>
      </w:r>
      <w:r>
        <w:rPr>
          <w:color w:val="000000"/>
          <w:szCs w:val="22"/>
        </w:rPr>
        <w:softHyphen/>
        <w:t>витием речи. — СПб., 2003.</w:t>
      </w:r>
    </w:p>
    <w:p w:rsidR="00E72BA2" w:rsidRDefault="00E72BA2" w:rsidP="00E305FC">
      <w:pPr>
        <w:shd w:val="clear" w:color="auto" w:fill="FFFFFF"/>
        <w:ind w:left="567" w:right="24" w:hanging="283"/>
        <w:jc w:val="both"/>
      </w:pPr>
      <w:r>
        <w:rPr>
          <w:i/>
          <w:iCs/>
          <w:color w:val="000000"/>
          <w:szCs w:val="22"/>
        </w:rPr>
        <w:t xml:space="preserve">Преодоление </w:t>
      </w:r>
      <w:r>
        <w:rPr>
          <w:color w:val="000000"/>
          <w:szCs w:val="22"/>
        </w:rPr>
        <w:t>общего недоразвития речи дошкольников: Учебно-методическое пособие / Под общ. ред. Т.В. Волосовец. — М., 2002.</w:t>
      </w:r>
    </w:p>
    <w:p w:rsidR="00E72BA2" w:rsidRDefault="00E72BA2" w:rsidP="00E305FC">
      <w:pPr>
        <w:shd w:val="clear" w:color="auto" w:fill="FFFFFF"/>
        <w:ind w:left="567" w:hanging="283"/>
      </w:pPr>
      <w:r>
        <w:rPr>
          <w:i/>
          <w:iCs/>
          <w:color w:val="000000"/>
          <w:szCs w:val="22"/>
        </w:rPr>
        <w:t xml:space="preserve">Ткаченко ТА. </w:t>
      </w:r>
      <w:r>
        <w:rPr>
          <w:color w:val="000000"/>
          <w:szCs w:val="22"/>
        </w:rPr>
        <w:t>В первый класс — без дефектов речи. — СПб., 1999.</w:t>
      </w:r>
    </w:p>
    <w:p w:rsidR="00E72BA2" w:rsidRDefault="00E72BA2" w:rsidP="00E305FC">
      <w:pPr>
        <w:shd w:val="clear" w:color="auto" w:fill="FFFFFF"/>
        <w:ind w:left="567" w:hanging="283"/>
      </w:pPr>
      <w:r>
        <w:rPr>
          <w:i/>
          <w:iCs/>
          <w:color w:val="000000"/>
          <w:szCs w:val="22"/>
        </w:rPr>
        <w:t xml:space="preserve">Ткаченко ТА. </w:t>
      </w:r>
      <w:r>
        <w:rPr>
          <w:color w:val="000000"/>
          <w:szCs w:val="22"/>
        </w:rPr>
        <w:t>Если дошкольник плохо говорит. — СПб., 1997.</w:t>
      </w:r>
    </w:p>
    <w:p w:rsidR="00E72BA2" w:rsidRDefault="00E72BA2" w:rsidP="00E305FC">
      <w:pPr>
        <w:shd w:val="clear" w:color="auto" w:fill="FFFFFF"/>
        <w:ind w:left="567" w:right="14" w:hanging="283"/>
        <w:jc w:val="both"/>
      </w:pPr>
      <w:r>
        <w:rPr>
          <w:i/>
          <w:iCs/>
          <w:color w:val="000000"/>
          <w:szCs w:val="22"/>
        </w:rPr>
        <w:t xml:space="preserve">Филичева Т.Б., Туманова Т.В. </w:t>
      </w:r>
      <w:r>
        <w:rPr>
          <w:color w:val="000000"/>
          <w:szCs w:val="22"/>
        </w:rPr>
        <w:t>Дети с общим недоразвитием речи. Воспитание и обучение: Учебно-методическое пособие. — М., 1999.</w:t>
      </w:r>
    </w:p>
    <w:p w:rsidR="00E72BA2" w:rsidRDefault="00E72BA2" w:rsidP="00E305FC">
      <w:pPr>
        <w:shd w:val="clear" w:color="auto" w:fill="FFFFFF"/>
        <w:ind w:left="567" w:hanging="283"/>
        <w:jc w:val="both"/>
      </w:pPr>
      <w:r>
        <w:rPr>
          <w:i/>
          <w:iCs/>
          <w:color w:val="000000"/>
          <w:szCs w:val="22"/>
        </w:rPr>
        <w:t xml:space="preserve">Филичева Т.Б., Чиркина Г.В. </w:t>
      </w:r>
      <w:r>
        <w:rPr>
          <w:color w:val="000000"/>
          <w:szCs w:val="22"/>
        </w:rPr>
        <w:t>Подготовка к школе детей с общим недоразвитием речи в условиях специального детского сада. — М., 1993.</w:t>
      </w:r>
    </w:p>
    <w:p w:rsidR="00E72BA2" w:rsidRDefault="00E72BA2" w:rsidP="00E305FC">
      <w:pPr>
        <w:shd w:val="clear" w:color="auto" w:fill="FFFFFF"/>
        <w:ind w:left="567" w:hanging="283"/>
      </w:pPr>
      <w:r>
        <w:rPr>
          <w:i/>
          <w:iCs/>
          <w:color w:val="000000"/>
          <w:szCs w:val="22"/>
        </w:rPr>
        <w:t xml:space="preserve">Фомичева М.Ф. </w:t>
      </w:r>
      <w:r>
        <w:rPr>
          <w:color w:val="000000"/>
          <w:szCs w:val="22"/>
        </w:rPr>
        <w:t>Воспитание у детей правильного произношения: Практикум по логопедии. — М., 1997.</w:t>
      </w:r>
    </w:p>
    <w:p w:rsidR="00E72BA2" w:rsidRDefault="00E72BA2" w:rsidP="00E305FC">
      <w:pPr>
        <w:shd w:val="clear" w:color="auto" w:fill="FFFFFF"/>
        <w:ind w:left="288" w:firstLine="720"/>
        <w:sectPr w:rsidR="00E72BA2">
          <w:pgSz w:w="11909" w:h="16834"/>
          <w:pgMar w:top="1440" w:right="537" w:bottom="720" w:left="1028" w:header="720" w:footer="720" w:gutter="0"/>
          <w:cols w:space="60"/>
          <w:noEndnote/>
        </w:sectPr>
      </w:pPr>
    </w:p>
    <w:p w:rsidR="00E72BA2" w:rsidRDefault="00E72BA2" w:rsidP="00E305FC">
      <w:pPr>
        <w:shd w:val="clear" w:color="auto" w:fill="FFFFFF"/>
        <w:ind w:right="149" w:firstLine="720"/>
        <w:jc w:val="center"/>
      </w:pPr>
      <w:r>
        <w:rPr>
          <w:color w:val="000000"/>
          <w:szCs w:val="24"/>
        </w:rPr>
        <w:t>СОДЕРЖАНИЕ</w:t>
      </w:r>
    </w:p>
    <w:p w:rsidR="00E72BA2" w:rsidRDefault="00E72BA2" w:rsidP="00E305FC">
      <w:pPr>
        <w:shd w:val="clear" w:color="auto" w:fill="FFFFFF"/>
        <w:tabs>
          <w:tab w:val="left" w:leader="dot" w:pos="8635"/>
          <w:tab w:val="right" w:pos="9259"/>
        </w:tabs>
        <w:ind w:firstLine="720"/>
      </w:pPr>
      <w:r>
        <w:rPr>
          <w:color w:val="000000"/>
          <w:szCs w:val="24"/>
        </w:rPr>
        <w:t>От авторов</w:t>
      </w:r>
      <w:r>
        <w:rPr>
          <w:color w:val="000000"/>
          <w:szCs w:val="24"/>
        </w:rPr>
        <w:tab/>
      </w:r>
      <w:r>
        <w:rPr>
          <w:color w:val="000000"/>
          <w:szCs w:val="24"/>
        </w:rPr>
        <w:tab/>
        <w:t>3</w:t>
      </w:r>
    </w:p>
    <w:p w:rsidR="00E72BA2" w:rsidRDefault="00E72BA2" w:rsidP="00E305FC">
      <w:pPr>
        <w:shd w:val="clear" w:color="auto" w:fill="FFFFFF"/>
        <w:tabs>
          <w:tab w:val="left" w:leader="dot" w:pos="8640"/>
          <w:tab w:val="right" w:pos="9259"/>
        </w:tabs>
        <w:ind w:left="10" w:firstLine="720"/>
      </w:pPr>
      <w:r>
        <w:rPr>
          <w:color w:val="000000"/>
          <w:szCs w:val="24"/>
        </w:rPr>
        <w:t>Тема «ДОМАШНИЕ ЖИВОТНЫЕ»</w:t>
      </w:r>
      <w:r>
        <w:rPr>
          <w:color w:val="000000"/>
          <w:szCs w:val="24"/>
        </w:rPr>
        <w:tab/>
      </w:r>
      <w:r>
        <w:rPr>
          <w:color w:val="000000"/>
          <w:szCs w:val="24"/>
        </w:rPr>
        <w:tab/>
        <w:t>6</w:t>
      </w:r>
    </w:p>
    <w:p w:rsidR="00E72BA2" w:rsidRDefault="00E72BA2" w:rsidP="00E305FC">
      <w:pPr>
        <w:shd w:val="clear" w:color="auto" w:fill="FFFFFF"/>
        <w:tabs>
          <w:tab w:val="left" w:leader="dot" w:pos="8640"/>
          <w:tab w:val="right" w:pos="9259"/>
        </w:tabs>
        <w:ind w:left="14" w:firstLine="720"/>
      </w:pPr>
      <w:r>
        <w:rPr>
          <w:color w:val="000000"/>
          <w:szCs w:val="24"/>
        </w:rPr>
        <w:t>Тема «ДИКИЕ ЖИВОТНЫЕ»</w:t>
      </w:r>
      <w:r>
        <w:rPr>
          <w:color w:val="000000"/>
          <w:szCs w:val="24"/>
        </w:rPr>
        <w:tab/>
      </w:r>
      <w:r>
        <w:rPr>
          <w:color w:val="000000"/>
          <w:szCs w:val="24"/>
        </w:rPr>
        <w:tab/>
        <w:t>10</w:t>
      </w:r>
    </w:p>
    <w:p w:rsidR="00E72BA2" w:rsidRDefault="00E72BA2" w:rsidP="00E305FC">
      <w:pPr>
        <w:shd w:val="clear" w:color="auto" w:fill="FFFFFF"/>
        <w:tabs>
          <w:tab w:val="left" w:leader="dot" w:pos="8640"/>
          <w:tab w:val="right" w:pos="9259"/>
        </w:tabs>
        <w:ind w:left="19" w:firstLine="720"/>
      </w:pPr>
      <w:r>
        <w:rPr>
          <w:color w:val="000000"/>
          <w:szCs w:val="24"/>
        </w:rPr>
        <w:t>Тема  «ЧЕРТЫ ЛИЦА И ЧАСТИ ТЕЛА»</w:t>
      </w:r>
      <w:r>
        <w:rPr>
          <w:color w:val="000000"/>
          <w:szCs w:val="24"/>
        </w:rPr>
        <w:tab/>
      </w:r>
      <w:r>
        <w:rPr>
          <w:color w:val="000000"/>
          <w:szCs w:val="24"/>
        </w:rPr>
        <w:tab/>
        <w:t>16</w:t>
      </w:r>
    </w:p>
    <w:p w:rsidR="00E72BA2" w:rsidRDefault="00E72BA2" w:rsidP="00E305FC">
      <w:pPr>
        <w:shd w:val="clear" w:color="auto" w:fill="FFFFFF"/>
        <w:tabs>
          <w:tab w:val="left" w:leader="dot" w:pos="8645"/>
          <w:tab w:val="right" w:pos="9259"/>
        </w:tabs>
        <w:ind w:left="29" w:firstLine="720"/>
      </w:pPr>
      <w:r>
        <w:rPr>
          <w:color w:val="000000"/>
          <w:szCs w:val="24"/>
        </w:rPr>
        <w:t>Тема «ПРОДУКТЫ ПИТАНИЯ»</w:t>
      </w:r>
      <w:r>
        <w:rPr>
          <w:color w:val="000000"/>
          <w:szCs w:val="24"/>
        </w:rPr>
        <w:tab/>
      </w:r>
      <w:r>
        <w:rPr>
          <w:color w:val="000000"/>
          <w:szCs w:val="24"/>
        </w:rPr>
        <w:tab/>
        <w:t>22</w:t>
      </w:r>
    </w:p>
    <w:p w:rsidR="00E72BA2" w:rsidRDefault="00E72BA2" w:rsidP="00E305FC">
      <w:pPr>
        <w:shd w:val="clear" w:color="auto" w:fill="FFFFFF"/>
        <w:tabs>
          <w:tab w:val="left" w:leader="dot" w:pos="8645"/>
          <w:tab w:val="right" w:pos="9259"/>
        </w:tabs>
        <w:ind w:left="34" w:firstLine="720"/>
      </w:pPr>
      <w:r>
        <w:rPr>
          <w:color w:val="000000"/>
          <w:szCs w:val="24"/>
        </w:rPr>
        <w:t>Тема «ПЕРЕЛЕТНЫЕ И ЗИМУЮЩИЕ ПТИЦЫ»</w:t>
      </w:r>
      <w:r>
        <w:rPr>
          <w:color w:val="000000"/>
          <w:szCs w:val="24"/>
        </w:rPr>
        <w:tab/>
      </w:r>
      <w:r>
        <w:rPr>
          <w:color w:val="000000"/>
          <w:szCs w:val="24"/>
        </w:rPr>
        <w:tab/>
        <w:t>27</w:t>
      </w:r>
    </w:p>
    <w:p w:rsidR="00E72BA2" w:rsidRDefault="00E72BA2" w:rsidP="00E305FC">
      <w:pPr>
        <w:shd w:val="clear" w:color="auto" w:fill="FFFFFF"/>
        <w:tabs>
          <w:tab w:val="left" w:leader="dot" w:pos="8645"/>
          <w:tab w:val="right" w:pos="9259"/>
        </w:tabs>
        <w:ind w:left="38" w:firstLine="720"/>
      </w:pPr>
      <w:r>
        <w:rPr>
          <w:color w:val="000000"/>
          <w:szCs w:val="24"/>
        </w:rPr>
        <w:t>Тема «ЗИМА»</w:t>
      </w:r>
      <w:r>
        <w:rPr>
          <w:color w:val="000000"/>
          <w:szCs w:val="24"/>
        </w:rPr>
        <w:tab/>
      </w:r>
      <w:r>
        <w:rPr>
          <w:color w:val="000000"/>
          <w:szCs w:val="24"/>
        </w:rPr>
        <w:tab/>
        <w:t>33</w:t>
      </w:r>
    </w:p>
    <w:p w:rsidR="00E72BA2" w:rsidRDefault="00E72BA2" w:rsidP="00E305FC">
      <w:pPr>
        <w:shd w:val="clear" w:color="auto" w:fill="FFFFFF"/>
        <w:tabs>
          <w:tab w:val="left" w:leader="dot" w:pos="8640"/>
          <w:tab w:val="right" w:pos="9259"/>
        </w:tabs>
        <w:ind w:left="38" w:firstLine="720"/>
      </w:pPr>
      <w:r>
        <w:rPr>
          <w:color w:val="000000"/>
          <w:szCs w:val="24"/>
        </w:rPr>
        <w:t>Тема «НОВЫЙ ГОД»</w:t>
      </w:r>
      <w:r>
        <w:rPr>
          <w:color w:val="000000"/>
          <w:szCs w:val="24"/>
        </w:rPr>
        <w:tab/>
      </w:r>
      <w:r>
        <w:rPr>
          <w:color w:val="000000"/>
          <w:szCs w:val="24"/>
        </w:rPr>
        <w:tab/>
        <w:t>38</w:t>
      </w:r>
    </w:p>
    <w:p w:rsidR="00E72BA2" w:rsidRDefault="00E72BA2" w:rsidP="00E305FC">
      <w:pPr>
        <w:shd w:val="clear" w:color="auto" w:fill="FFFFFF"/>
        <w:tabs>
          <w:tab w:val="left" w:leader="dot" w:pos="8640"/>
          <w:tab w:val="right" w:pos="9259"/>
        </w:tabs>
        <w:ind w:left="48" w:firstLine="720"/>
      </w:pPr>
      <w:r>
        <w:rPr>
          <w:color w:val="000000"/>
          <w:szCs w:val="24"/>
        </w:rPr>
        <w:t>Тема «ДЕНЬ ЗАЩИТНИКА ОТЕЧЕСТВА»</w:t>
      </w:r>
      <w:r>
        <w:rPr>
          <w:color w:val="000000"/>
          <w:szCs w:val="24"/>
        </w:rPr>
        <w:tab/>
      </w:r>
      <w:r>
        <w:rPr>
          <w:color w:val="000000"/>
          <w:szCs w:val="24"/>
        </w:rPr>
        <w:tab/>
        <w:t>42</w:t>
      </w:r>
    </w:p>
    <w:p w:rsidR="00E72BA2" w:rsidRDefault="00E72BA2" w:rsidP="00E305FC">
      <w:pPr>
        <w:shd w:val="clear" w:color="auto" w:fill="FFFFFF"/>
        <w:tabs>
          <w:tab w:val="left" w:leader="dot" w:pos="8645"/>
          <w:tab w:val="right" w:pos="9259"/>
        </w:tabs>
        <w:ind w:left="53" w:firstLine="720"/>
      </w:pPr>
      <w:r>
        <w:rPr>
          <w:color w:val="000000"/>
          <w:szCs w:val="24"/>
        </w:rPr>
        <w:t>Тема «8 МАРТА»</w:t>
      </w:r>
      <w:r>
        <w:rPr>
          <w:color w:val="000000"/>
          <w:szCs w:val="24"/>
        </w:rPr>
        <w:tab/>
      </w:r>
      <w:r>
        <w:rPr>
          <w:color w:val="000000"/>
          <w:szCs w:val="24"/>
        </w:rPr>
        <w:tab/>
        <w:t>45</w:t>
      </w:r>
    </w:p>
    <w:p w:rsidR="00E72BA2" w:rsidRDefault="00E72BA2" w:rsidP="00E305FC">
      <w:pPr>
        <w:shd w:val="clear" w:color="auto" w:fill="FFFFFF"/>
        <w:tabs>
          <w:tab w:val="left" w:leader="dot" w:pos="8640"/>
          <w:tab w:val="right" w:pos="9259"/>
        </w:tabs>
        <w:ind w:left="58" w:firstLine="720"/>
      </w:pPr>
      <w:r>
        <w:rPr>
          <w:color w:val="000000"/>
          <w:szCs w:val="24"/>
        </w:rPr>
        <w:t>Тема «ВЕСНА»</w:t>
      </w:r>
      <w:r>
        <w:rPr>
          <w:color w:val="000000"/>
          <w:szCs w:val="24"/>
        </w:rPr>
        <w:tab/>
      </w:r>
      <w:r>
        <w:rPr>
          <w:color w:val="000000"/>
          <w:szCs w:val="24"/>
        </w:rPr>
        <w:tab/>
        <w:t>50</w:t>
      </w:r>
    </w:p>
    <w:p w:rsidR="00E72BA2" w:rsidRPr="00311472" w:rsidRDefault="00E72BA2" w:rsidP="00E305FC">
      <w:pPr>
        <w:shd w:val="clear" w:color="auto" w:fill="FFFFFF"/>
        <w:tabs>
          <w:tab w:val="left" w:leader="dot" w:pos="8640"/>
          <w:tab w:val="right" w:pos="9259"/>
        </w:tabs>
        <w:ind w:left="67" w:firstLine="720"/>
        <w:rPr>
          <w:color w:val="000000"/>
          <w:szCs w:val="24"/>
        </w:rPr>
      </w:pPr>
      <w:r>
        <w:rPr>
          <w:color w:val="000000"/>
          <w:szCs w:val="24"/>
        </w:rPr>
        <w:t>Литература</w:t>
      </w:r>
      <w:r>
        <w:rPr>
          <w:color w:val="000000"/>
          <w:szCs w:val="24"/>
        </w:rPr>
        <w:tab/>
      </w:r>
      <w:r>
        <w:rPr>
          <w:color w:val="000000"/>
          <w:szCs w:val="24"/>
        </w:rPr>
        <w:tab/>
        <w:t>54</w:t>
      </w:r>
    </w:p>
    <w:p w:rsidR="00E72BA2" w:rsidRPr="00311472" w:rsidRDefault="00E72BA2" w:rsidP="00E305FC">
      <w:pPr>
        <w:shd w:val="clear" w:color="auto" w:fill="FFFFFF"/>
        <w:tabs>
          <w:tab w:val="left" w:leader="dot" w:pos="8640"/>
          <w:tab w:val="right" w:pos="9259"/>
        </w:tabs>
        <w:ind w:left="67" w:firstLine="720"/>
        <w:rPr>
          <w:color w:val="000000"/>
          <w:szCs w:val="24"/>
        </w:rPr>
      </w:pPr>
    </w:p>
    <w:p w:rsidR="00E72BA2" w:rsidRPr="00311472" w:rsidRDefault="00E72BA2" w:rsidP="00E305FC">
      <w:pPr>
        <w:shd w:val="clear" w:color="auto" w:fill="FFFFFF"/>
        <w:tabs>
          <w:tab w:val="left" w:leader="dot" w:pos="8640"/>
          <w:tab w:val="right" w:pos="9259"/>
        </w:tabs>
        <w:ind w:left="67" w:firstLine="720"/>
        <w:rPr>
          <w:color w:val="000000"/>
          <w:szCs w:val="24"/>
        </w:rPr>
      </w:pPr>
    </w:p>
    <w:p w:rsidR="00E72BA2" w:rsidRPr="00311472" w:rsidRDefault="00E72BA2" w:rsidP="00E305FC">
      <w:pPr>
        <w:shd w:val="clear" w:color="auto" w:fill="FFFFFF"/>
        <w:tabs>
          <w:tab w:val="left" w:leader="dot" w:pos="8640"/>
          <w:tab w:val="right" w:pos="9259"/>
        </w:tabs>
        <w:ind w:left="67" w:firstLine="720"/>
        <w:rPr>
          <w:color w:val="000000"/>
          <w:szCs w:val="24"/>
        </w:rPr>
      </w:pPr>
    </w:p>
    <w:p w:rsidR="00E72BA2" w:rsidRPr="00311472" w:rsidRDefault="00E72BA2" w:rsidP="00E305FC">
      <w:pPr>
        <w:shd w:val="clear" w:color="auto" w:fill="FFFFFF"/>
        <w:tabs>
          <w:tab w:val="left" w:leader="dot" w:pos="8640"/>
          <w:tab w:val="right" w:pos="9259"/>
        </w:tabs>
        <w:ind w:left="67" w:firstLine="720"/>
        <w:rPr>
          <w:color w:val="000000"/>
          <w:szCs w:val="24"/>
        </w:rPr>
      </w:pPr>
    </w:p>
    <w:p w:rsidR="00E72BA2" w:rsidRPr="00311472" w:rsidRDefault="00E72BA2" w:rsidP="00E305FC">
      <w:pPr>
        <w:shd w:val="clear" w:color="auto" w:fill="FFFFFF"/>
        <w:tabs>
          <w:tab w:val="left" w:leader="dot" w:pos="8640"/>
          <w:tab w:val="right" w:pos="9259"/>
        </w:tabs>
        <w:ind w:left="67" w:firstLine="720"/>
        <w:rPr>
          <w:color w:val="000000"/>
          <w:szCs w:val="24"/>
        </w:rPr>
      </w:pPr>
    </w:p>
    <w:p w:rsidR="00E72BA2" w:rsidRPr="00311472" w:rsidRDefault="00E72BA2" w:rsidP="00E305FC">
      <w:pPr>
        <w:shd w:val="clear" w:color="auto" w:fill="FFFFFF"/>
        <w:tabs>
          <w:tab w:val="left" w:leader="dot" w:pos="8640"/>
          <w:tab w:val="right" w:pos="9259"/>
        </w:tabs>
        <w:ind w:left="67" w:firstLine="720"/>
        <w:rPr>
          <w:color w:val="000000"/>
          <w:szCs w:val="24"/>
        </w:rPr>
      </w:pPr>
    </w:p>
    <w:p w:rsidR="00E72BA2" w:rsidRPr="00311472" w:rsidRDefault="00E72BA2" w:rsidP="00E305FC">
      <w:pPr>
        <w:shd w:val="clear" w:color="auto" w:fill="FFFFFF"/>
        <w:tabs>
          <w:tab w:val="left" w:leader="dot" w:pos="8640"/>
          <w:tab w:val="right" w:pos="9259"/>
        </w:tabs>
        <w:ind w:left="67" w:firstLine="720"/>
        <w:rPr>
          <w:color w:val="000000"/>
          <w:szCs w:val="24"/>
        </w:rPr>
      </w:pPr>
    </w:p>
    <w:p w:rsidR="00E72BA2" w:rsidRPr="00311472" w:rsidRDefault="00E72BA2" w:rsidP="00E305FC">
      <w:pPr>
        <w:shd w:val="clear" w:color="auto" w:fill="FFFFFF"/>
        <w:tabs>
          <w:tab w:val="left" w:leader="dot" w:pos="8640"/>
          <w:tab w:val="right" w:pos="9259"/>
        </w:tabs>
        <w:ind w:left="67" w:firstLine="720"/>
        <w:rPr>
          <w:color w:val="000000"/>
          <w:szCs w:val="24"/>
        </w:rPr>
      </w:pPr>
    </w:p>
    <w:p w:rsidR="00E72BA2" w:rsidRPr="00750100" w:rsidRDefault="00E72BA2" w:rsidP="00E305FC">
      <w:pPr>
        <w:shd w:val="clear" w:color="auto" w:fill="FFFFFF"/>
        <w:tabs>
          <w:tab w:val="left" w:leader="dot" w:pos="8640"/>
          <w:tab w:val="right" w:pos="9259"/>
        </w:tabs>
        <w:ind w:left="67" w:firstLine="720"/>
        <w:rPr>
          <w:lang w:val="en-US"/>
        </w:rPr>
      </w:pPr>
    </w:p>
    <w:p w:rsidR="00E72BA2" w:rsidRDefault="00E72BA2" w:rsidP="00E305FC"/>
    <w:p w:rsidR="00E72BA2" w:rsidRDefault="00E72BA2"/>
    <w:sectPr w:rsidR="00E72BA2" w:rsidSect="00B940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2BA2" w:rsidRDefault="00E72BA2" w:rsidP="00E305FC">
      <w:r>
        <w:separator/>
      </w:r>
    </w:p>
  </w:endnote>
  <w:endnote w:type="continuationSeparator" w:id="1">
    <w:p w:rsidR="00E72BA2" w:rsidRDefault="00E72BA2" w:rsidP="00E305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2BA2" w:rsidRDefault="00E72BA2" w:rsidP="00E305FC">
      <w:r>
        <w:separator/>
      </w:r>
    </w:p>
  </w:footnote>
  <w:footnote w:type="continuationSeparator" w:id="1">
    <w:p w:rsidR="00E72BA2" w:rsidRDefault="00E72BA2" w:rsidP="00E305F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E743F88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19254BD5"/>
    <w:multiLevelType w:val="hybridMultilevel"/>
    <w:tmpl w:val="F8E2A27E"/>
    <w:lvl w:ilvl="0" w:tplc="4CD867A0">
      <w:start w:val="2"/>
      <w:numFmt w:val="bullet"/>
      <w:lvlText w:val="-"/>
      <w:lvlJc w:val="left"/>
      <w:pPr>
        <w:tabs>
          <w:tab w:val="num" w:pos="3148"/>
        </w:tabs>
        <w:ind w:left="3148" w:hanging="360"/>
      </w:pPr>
      <w:rPr>
        <w:rFonts w:ascii="Times New Roman" w:eastAsia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3868"/>
        </w:tabs>
        <w:ind w:left="386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588"/>
        </w:tabs>
        <w:ind w:left="4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5308"/>
        </w:tabs>
        <w:ind w:left="5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6028"/>
        </w:tabs>
        <w:ind w:left="602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748"/>
        </w:tabs>
        <w:ind w:left="6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468"/>
        </w:tabs>
        <w:ind w:left="7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8188"/>
        </w:tabs>
        <w:ind w:left="818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908"/>
        </w:tabs>
        <w:ind w:left="8908" w:hanging="360"/>
      </w:pPr>
      <w:rPr>
        <w:rFonts w:ascii="Wingdings" w:hAnsi="Wingdings" w:hint="default"/>
      </w:rPr>
    </w:lvl>
  </w:abstractNum>
  <w:abstractNum w:abstractNumId="2">
    <w:nsid w:val="35634995"/>
    <w:multiLevelType w:val="singleLevel"/>
    <w:tmpl w:val="4028A15C"/>
    <w:lvl w:ilvl="0">
      <w:start w:val="1"/>
      <w:numFmt w:val="decimal"/>
      <w:lvlText w:val="%1."/>
      <w:legacy w:legacy="1" w:legacySpace="0" w:legacyIndent="268"/>
      <w:lvlJc w:val="left"/>
      <w:rPr>
        <w:rFonts w:ascii="Times New Roman" w:hAnsi="Times New Roman" w:cs="Times New Roman" w:hint="default"/>
      </w:rPr>
    </w:lvl>
  </w:abstractNum>
  <w:abstractNum w:abstractNumId="3">
    <w:nsid w:val="38704D17"/>
    <w:multiLevelType w:val="hybridMultilevel"/>
    <w:tmpl w:val="0994B244"/>
    <w:lvl w:ilvl="0" w:tplc="9C68B5B2">
      <w:start w:val="5"/>
      <w:numFmt w:val="decimal"/>
      <w:lvlText w:val="%1."/>
      <w:lvlJc w:val="left"/>
      <w:pPr>
        <w:tabs>
          <w:tab w:val="num" w:pos="1454"/>
        </w:tabs>
        <w:ind w:left="1454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74"/>
        </w:tabs>
        <w:ind w:left="217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94"/>
        </w:tabs>
        <w:ind w:left="289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14"/>
        </w:tabs>
        <w:ind w:left="361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34"/>
        </w:tabs>
        <w:ind w:left="433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54"/>
        </w:tabs>
        <w:ind w:left="505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74"/>
        </w:tabs>
        <w:ind w:left="577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94"/>
        </w:tabs>
        <w:ind w:left="649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14"/>
        </w:tabs>
        <w:ind w:left="7214" w:hanging="180"/>
      </w:pPr>
      <w:rPr>
        <w:rFonts w:cs="Times New Roman"/>
      </w:rPr>
    </w:lvl>
  </w:abstractNum>
  <w:abstractNum w:abstractNumId="4">
    <w:nsid w:val="59123F9E"/>
    <w:multiLevelType w:val="singleLevel"/>
    <w:tmpl w:val="B658CE72"/>
    <w:lvl w:ilvl="0">
      <w:start w:val="4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5">
    <w:nsid w:val="5C7544B9"/>
    <w:multiLevelType w:val="hybridMultilevel"/>
    <w:tmpl w:val="B0FC480C"/>
    <w:lvl w:ilvl="0" w:tplc="D89431E6">
      <w:start w:val="5"/>
      <w:numFmt w:val="decimal"/>
      <w:lvlText w:val="%1."/>
      <w:lvlJc w:val="left"/>
      <w:pPr>
        <w:tabs>
          <w:tab w:val="num" w:pos="2159"/>
        </w:tabs>
        <w:ind w:left="2159" w:hanging="1065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74"/>
        </w:tabs>
        <w:ind w:left="217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94"/>
        </w:tabs>
        <w:ind w:left="289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14"/>
        </w:tabs>
        <w:ind w:left="361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34"/>
        </w:tabs>
        <w:ind w:left="433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54"/>
        </w:tabs>
        <w:ind w:left="505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74"/>
        </w:tabs>
        <w:ind w:left="577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94"/>
        </w:tabs>
        <w:ind w:left="649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14"/>
        </w:tabs>
        <w:ind w:left="7214" w:hanging="180"/>
      </w:pPr>
      <w:rPr>
        <w:rFonts w:cs="Times New Roman"/>
      </w:rPr>
    </w:lvl>
  </w:abstractNum>
  <w:abstractNum w:abstractNumId="6">
    <w:nsid w:val="5FAE6763"/>
    <w:multiLevelType w:val="singleLevel"/>
    <w:tmpl w:val="07A49280"/>
    <w:lvl w:ilvl="0">
      <w:start w:val="1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numFmt w:val="bullet"/>
        <w:lvlText w:val="•"/>
        <w:legacy w:legacy="1" w:legacySpace="0" w:legacyIndent="278"/>
        <w:lvlJc w:val="left"/>
        <w:rPr>
          <w:rFonts w:ascii="Times New Roman" w:hAnsi="Times New Roman" w:hint="default"/>
        </w:rPr>
      </w:lvl>
    </w:lvlOverride>
  </w:num>
  <w:num w:numId="2">
    <w:abstractNumId w:val="0"/>
    <w:lvlOverride w:ilvl="0">
      <w:lvl w:ilvl="0">
        <w:numFmt w:val="bullet"/>
        <w:lvlText w:val="•"/>
        <w:legacy w:legacy="1" w:legacySpace="0" w:legacyIndent="283"/>
        <w:lvlJc w:val="left"/>
        <w:rPr>
          <w:rFonts w:ascii="Times New Roman" w:hAnsi="Times New Roman" w:hint="default"/>
        </w:rPr>
      </w:lvl>
    </w:lvlOverride>
  </w:num>
  <w:num w:numId="3">
    <w:abstractNumId w:val="0"/>
    <w:lvlOverride w:ilvl="0">
      <w:lvl w:ilvl="0">
        <w:numFmt w:val="bullet"/>
        <w:lvlText w:val="•"/>
        <w:legacy w:legacy="1" w:legacySpace="0" w:legacyIndent="264"/>
        <w:lvlJc w:val="left"/>
        <w:rPr>
          <w:rFonts w:ascii="Times New Roman" w:hAnsi="Times New Roman" w:hint="default"/>
        </w:rPr>
      </w:lvl>
    </w:lvlOverride>
  </w:num>
  <w:num w:numId="4">
    <w:abstractNumId w:val="0"/>
    <w:lvlOverride w:ilvl="0">
      <w:lvl w:ilvl="0">
        <w:numFmt w:val="bullet"/>
        <w:lvlText w:val="•"/>
        <w:legacy w:legacy="1" w:legacySpace="0" w:legacyIndent="284"/>
        <w:lvlJc w:val="left"/>
        <w:rPr>
          <w:rFonts w:ascii="Times New Roman" w:hAnsi="Times New Roman" w:hint="default"/>
        </w:rPr>
      </w:lvl>
    </w:lvlOverride>
  </w:num>
  <w:num w:numId="5">
    <w:abstractNumId w:val="4"/>
  </w:num>
  <w:num w:numId="6">
    <w:abstractNumId w:val="2"/>
  </w:num>
  <w:num w:numId="7">
    <w:abstractNumId w:val="6"/>
  </w:num>
  <w:num w:numId="8">
    <w:abstractNumId w:val="1"/>
  </w:num>
  <w:num w:numId="9">
    <w:abstractNumId w:val="5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305FC"/>
    <w:rsid w:val="000A2919"/>
    <w:rsid w:val="000F74FE"/>
    <w:rsid w:val="00311472"/>
    <w:rsid w:val="004B45A5"/>
    <w:rsid w:val="004E153B"/>
    <w:rsid w:val="00721498"/>
    <w:rsid w:val="007446D4"/>
    <w:rsid w:val="00750100"/>
    <w:rsid w:val="009365B7"/>
    <w:rsid w:val="009F323D"/>
    <w:rsid w:val="00B94099"/>
    <w:rsid w:val="00BE4BB3"/>
    <w:rsid w:val="00D05755"/>
    <w:rsid w:val="00DE13E0"/>
    <w:rsid w:val="00DF7CC8"/>
    <w:rsid w:val="00E305FC"/>
    <w:rsid w:val="00E408FD"/>
    <w:rsid w:val="00E72BA2"/>
    <w:rsid w:val="00E956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uiPriority="0"/>
    <w:lsdException w:name="Body Text Indent 3" w:locked="1" w:uiPriority="0"/>
    <w:lsdException w:name="Block Text" w:locked="1" w:uiPriority="0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305FC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305FC"/>
    <w:pPr>
      <w:keepNext/>
      <w:shd w:val="clear" w:color="auto" w:fill="FFFFFF"/>
      <w:ind w:left="1757" w:firstLine="720"/>
      <w:outlineLvl w:val="0"/>
    </w:pPr>
    <w:rPr>
      <w:b/>
      <w:bCs/>
      <w:color w:val="000000"/>
      <w:szCs w:val="3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305FC"/>
    <w:pPr>
      <w:keepNext/>
      <w:shd w:val="clear" w:color="auto" w:fill="FFFFFF"/>
      <w:ind w:firstLine="720"/>
      <w:outlineLvl w:val="1"/>
    </w:pPr>
    <w:rPr>
      <w:b/>
      <w:bCs/>
      <w:color w:val="000000"/>
      <w:szCs w:val="30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305FC"/>
    <w:pPr>
      <w:keepNext/>
      <w:shd w:val="clear" w:color="auto" w:fill="FFFFFF"/>
      <w:ind w:left="912" w:firstLine="720"/>
      <w:outlineLvl w:val="2"/>
    </w:pPr>
    <w:rPr>
      <w:b/>
      <w:bCs/>
      <w:color w:val="000000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305FC"/>
    <w:pPr>
      <w:keepNext/>
      <w:shd w:val="clear" w:color="auto" w:fill="FFFFFF"/>
      <w:ind w:left="4104" w:firstLine="720"/>
      <w:outlineLvl w:val="3"/>
    </w:pPr>
    <w:rPr>
      <w:b/>
      <w:bCs/>
      <w:color w:val="000000"/>
      <w:szCs w:val="26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305FC"/>
    <w:pPr>
      <w:keepNext/>
      <w:shd w:val="clear" w:color="auto" w:fill="FFFFFF"/>
      <w:jc w:val="center"/>
      <w:outlineLvl w:val="4"/>
    </w:pPr>
    <w:rPr>
      <w:b/>
      <w:bCs/>
      <w:color w:val="000000"/>
      <w:szCs w:val="3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305FC"/>
    <w:pPr>
      <w:keepNext/>
      <w:shd w:val="clear" w:color="auto" w:fill="FFFFFF"/>
      <w:ind w:left="4358" w:firstLine="720"/>
      <w:outlineLvl w:val="5"/>
    </w:pPr>
    <w:rPr>
      <w:b/>
      <w:bCs/>
      <w:color w:val="000000"/>
      <w:szCs w:val="26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305FC"/>
    <w:pPr>
      <w:keepNext/>
      <w:shd w:val="clear" w:color="auto" w:fill="FFFFFF"/>
      <w:ind w:left="-49" w:firstLine="425"/>
      <w:jc w:val="center"/>
      <w:outlineLvl w:val="6"/>
    </w:pPr>
    <w:rPr>
      <w:b/>
      <w:bCs/>
      <w:color w:val="000000"/>
      <w:szCs w:val="26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305FC"/>
    <w:pPr>
      <w:keepNext/>
      <w:shd w:val="clear" w:color="auto" w:fill="FFFFFF"/>
      <w:ind w:left="10" w:firstLine="949"/>
      <w:outlineLvl w:val="7"/>
    </w:pPr>
    <w:rPr>
      <w:b/>
      <w:bCs/>
      <w:color w:val="000000"/>
      <w:szCs w:val="26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305FC"/>
    <w:pPr>
      <w:keepNext/>
      <w:shd w:val="clear" w:color="auto" w:fill="FFFFFF"/>
      <w:ind w:left="1766" w:firstLine="720"/>
      <w:outlineLvl w:val="8"/>
    </w:pPr>
    <w:rPr>
      <w:b/>
      <w:bCs/>
      <w:color w:val="000000"/>
      <w:szCs w:val="3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305FC"/>
    <w:rPr>
      <w:rFonts w:ascii="Times New Roman" w:hAnsi="Times New Roman" w:cs="Times New Roman"/>
      <w:b/>
      <w:bCs/>
      <w:color w:val="000000"/>
      <w:sz w:val="30"/>
      <w:szCs w:val="30"/>
      <w:shd w:val="clear" w:color="auto" w:fill="FFFFFF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E305FC"/>
    <w:rPr>
      <w:rFonts w:ascii="Times New Roman" w:hAnsi="Times New Roman" w:cs="Times New Roman"/>
      <w:b/>
      <w:bCs/>
      <w:color w:val="000000"/>
      <w:sz w:val="30"/>
      <w:szCs w:val="30"/>
      <w:shd w:val="clear" w:color="auto" w:fill="FFFFFF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E305FC"/>
    <w:rPr>
      <w:rFonts w:ascii="Times New Roman" w:hAnsi="Times New Roman" w:cs="Times New Roman"/>
      <w:b/>
      <w:bCs/>
      <w:color w:val="000000"/>
      <w:sz w:val="28"/>
      <w:szCs w:val="28"/>
      <w:shd w:val="clear" w:color="auto" w:fill="FFFFFF"/>
      <w:lang w:eastAsia="ru-RU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E305FC"/>
    <w:rPr>
      <w:rFonts w:ascii="Times New Roman" w:hAnsi="Times New Roman" w:cs="Times New Roman"/>
      <w:b/>
      <w:bCs/>
      <w:color w:val="000000"/>
      <w:sz w:val="26"/>
      <w:szCs w:val="26"/>
      <w:shd w:val="clear" w:color="auto" w:fill="FFFFFF"/>
      <w:lang w:eastAsia="ru-RU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E305FC"/>
    <w:rPr>
      <w:rFonts w:ascii="Times New Roman" w:hAnsi="Times New Roman" w:cs="Times New Roman"/>
      <w:b/>
      <w:bCs/>
      <w:color w:val="000000"/>
      <w:sz w:val="30"/>
      <w:szCs w:val="30"/>
      <w:shd w:val="clear" w:color="auto" w:fill="FFFFFF"/>
      <w:lang w:eastAsia="ru-RU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E305FC"/>
    <w:rPr>
      <w:rFonts w:ascii="Times New Roman" w:hAnsi="Times New Roman" w:cs="Times New Roman"/>
      <w:b/>
      <w:bCs/>
      <w:color w:val="000000"/>
      <w:sz w:val="26"/>
      <w:szCs w:val="26"/>
      <w:shd w:val="clear" w:color="auto" w:fill="FFFFFF"/>
      <w:lang w:eastAsia="ru-RU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E305FC"/>
    <w:rPr>
      <w:rFonts w:ascii="Times New Roman" w:hAnsi="Times New Roman" w:cs="Times New Roman"/>
      <w:b/>
      <w:bCs/>
      <w:color w:val="000000"/>
      <w:sz w:val="26"/>
      <w:szCs w:val="26"/>
      <w:shd w:val="clear" w:color="auto" w:fill="FFFFFF"/>
      <w:lang w:eastAsia="ru-RU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E305FC"/>
    <w:rPr>
      <w:rFonts w:ascii="Times New Roman" w:hAnsi="Times New Roman" w:cs="Times New Roman"/>
      <w:b/>
      <w:bCs/>
      <w:color w:val="000000"/>
      <w:sz w:val="26"/>
      <w:szCs w:val="26"/>
      <w:shd w:val="clear" w:color="auto" w:fill="FFFFFF"/>
      <w:lang w:eastAsia="ru-RU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E305FC"/>
    <w:rPr>
      <w:rFonts w:ascii="Times New Roman" w:hAnsi="Times New Roman" w:cs="Times New Roman"/>
      <w:b/>
      <w:bCs/>
      <w:color w:val="000000"/>
      <w:sz w:val="30"/>
      <w:szCs w:val="30"/>
      <w:shd w:val="clear" w:color="auto" w:fill="FFFFFF"/>
      <w:lang w:eastAsia="ru-RU"/>
    </w:rPr>
  </w:style>
  <w:style w:type="paragraph" w:styleId="BlockText">
    <w:name w:val="Block Text"/>
    <w:basedOn w:val="Normal"/>
    <w:uiPriority w:val="99"/>
    <w:semiHidden/>
    <w:rsid w:val="00E305FC"/>
    <w:pPr>
      <w:shd w:val="clear" w:color="auto" w:fill="FFFFFF"/>
      <w:ind w:left="10" w:right="5" w:firstLine="720"/>
      <w:jc w:val="both"/>
    </w:pPr>
    <w:rPr>
      <w:color w:val="000000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rsid w:val="00E305FC"/>
    <w:pPr>
      <w:shd w:val="clear" w:color="auto" w:fill="FFFFFF"/>
      <w:tabs>
        <w:tab w:val="left" w:pos="509"/>
      </w:tabs>
      <w:ind w:left="5" w:firstLine="720"/>
      <w:jc w:val="both"/>
    </w:pPr>
    <w:rPr>
      <w:color w:val="000000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E305FC"/>
    <w:rPr>
      <w:rFonts w:ascii="Times New Roman" w:hAnsi="Times New Roman" w:cs="Times New Roman"/>
      <w:color w:val="000000"/>
      <w:sz w:val="24"/>
      <w:szCs w:val="24"/>
      <w:shd w:val="clear" w:color="auto" w:fill="FFFFFF"/>
      <w:lang w:eastAsia="ru-RU"/>
    </w:rPr>
  </w:style>
  <w:style w:type="paragraph" w:styleId="BodyTextIndent2">
    <w:name w:val="Body Text Indent 2"/>
    <w:basedOn w:val="Normal"/>
    <w:link w:val="BodyTextIndent2Char"/>
    <w:uiPriority w:val="99"/>
    <w:semiHidden/>
    <w:rsid w:val="00E305FC"/>
    <w:pPr>
      <w:shd w:val="clear" w:color="auto" w:fill="FFFFFF"/>
      <w:tabs>
        <w:tab w:val="left" w:pos="514"/>
      </w:tabs>
      <w:ind w:firstLine="426"/>
      <w:jc w:val="both"/>
    </w:pPr>
    <w:rPr>
      <w:color w:val="000000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E305FC"/>
    <w:rPr>
      <w:rFonts w:ascii="Times New Roman" w:hAnsi="Times New Roman" w:cs="Times New Roman"/>
      <w:color w:val="000000"/>
      <w:sz w:val="24"/>
      <w:szCs w:val="24"/>
      <w:shd w:val="clear" w:color="auto" w:fill="FFFFFF"/>
      <w:lang w:eastAsia="ru-RU"/>
    </w:rPr>
  </w:style>
  <w:style w:type="paragraph" w:styleId="Header">
    <w:name w:val="header"/>
    <w:basedOn w:val="Normal"/>
    <w:link w:val="HeaderChar"/>
    <w:uiPriority w:val="99"/>
    <w:semiHidden/>
    <w:rsid w:val="00E305FC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E305FC"/>
    <w:rPr>
      <w:rFonts w:ascii="Times New Roman" w:hAnsi="Times New Roman" w:cs="Times New Roman"/>
      <w:sz w:val="20"/>
      <w:szCs w:val="20"/>
      <w:lang w:eastAsia="ru-RU"/>
    </w:rPr>
  </w:style>
  <w:style w:type="character" w:styleId="PageNumber">
    <w:name w:val="page number"/>
    <w:basedOn w:val="DefaultParagraphFont"/>
    <w:uiPriority w:val="99"/>
    <w:semiHidden/>
    <w:rsid w:val="00E305FC"/>
    <w:rPr>
      <w:rFonts w:cs="Times New Roman"/>
    </w:rPr>
  </w:style>
  <w:style w:type="paragraph" w:styleId="BodyTextIndent3">
    <w:name w:val="Body Text Indent 3"/>
    <w:basedOn w:val="Normal"/>
    <w:link w:val="BodyTextIndent3Char"/>
    <w:uiPriority w:val="99"/>
    <w:semiHidden/>
    <w:rsid w:val="00E305FC"/>
    <w:pPr>
      <w:shd w:val="clear" w:color="auto" w:fill="FFFFFF"/>
      <w:ind w:left="86" w:firstLine="798"/>
      <w:jc w:val="both"/>
    </w:pPr>
    <w:rPr>
      <w:color w:val="000000"/>
      <w:szCs w:val="2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E305FC"/>
    <w:rPr>
      <w:rFonts w:ascii="Times New Roman" w:hAnsi="Times New Roman" w:cs="Times New Roman"/>
      <w:color w:val="000000"/>
      <w:sz w:val="26"/>
      <w:szCs w:val="26"/>
      <w:shd w:val="clear" w:color="auto" w:fill="FFFFFF"/>
      <w:lang w:eastAsia="ru-RU"/>
    </w:rPr>
  </w:style>
  <w:style w:type="paragraph" w:styleId="Caption">
    <w:name w:val="caption"/>
    <w:basedOn w:val="Normal"/>
    <w:next w:val="Normal"/>
    <w:uiPriority w:val="99"/>
    <w:qFormat/>
    <w:rsid w:val="00E305FC"/>
    <w:pPr>
      <w:shd w:val="clear" w:color="auto" w:fill="FFFFFF"/>
      <w:ind w:firstLine="720"/>
      <w:jc w:val="center"/>
    </w:pPr>
    <w:rPr>
      <w:b/>
      <w:bCs/>
      <w:color w:val="000000"/>
      <w:szCs w:val="26"/>
    </w:rPr>
  </w:style>
  <w:style w:type="paragraph" w:styleId="BalloonText">
    <w:name w:val="Balloon Text"/>
    <w:basedOn w:val="Normal"/>
    <w:link w:val="BalloonTextChar"/>
    <w:uiPriority w:val="99"/>
    <w:semiHidden/>
    <w:rsid w:val="00E305F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305FC"/>
    <w:rPr>
      <w:rFonts w:ascii="Tahoma" w:hAnsi="Tahoma" w:cs="Tahoma"/>
      <w:sz w:val="16"/>
      <w:szCs w:val="16"/>
      <w:lang w:eastAsia="ru-RU"/>
    </w:rPr>
  </w:style>
  <w:style w:type="paragraph" w:styleId="Footer">
    <w:name w:val="footer"/>
    <w:basedOn w:val="Normal"/>
    <w:link w:val="FooterChar"/>
    <w:uiPriority w:val="99"/>
    <w:semiHidden/>
    <w:rsid w:val="00E305F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E305FC"/>
    <w:rPr>
      <w:rFonts w:ascii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0824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84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pn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pn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35</Pages>
  <Words>4258</Words>
  <Characters>24277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2010-10-05T10:07:00Z</dcterms:created>
  <dcterms:modified xsi:type="dcterms:W3CDTF">2013-06-05T13:45:00Z</dcterms:modified>
</cp:coreProperties>
</file>