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535" w:rsidRPr="0049266C" w:rsidRDefault="00DD2535" w:rsidP="00AC61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266C">
        <w:rPr>
          <w:rFonts w:ascii="Times New Roman" w:hAnsi="Times New Roman" w:cs="Times New Roman"/>
          <w:b/>
          <w:bCs/>
          <w:sz w:val="28"/>
          <w:szCs w:val="28"/>
        </w:rPr>
        <w:t>ПРИКОСНИСЬ К ПРИРОДЕ</w:t>
      </w:r>
    </w:p>
    <w:p w:rsidR="00DD2535" w:rsidRPr="0049266C" w:rsidRDefault="00DD2535" w:rsidP="00AC61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26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Лисицинская Н.В</w:t>
      </w:r>
    </w:p>
    <w:p w:rsidR="00DD2535" w:rsidRPr="0049266C" w:rsidRDefault="00DD2535" w:rsidP="00AC61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266C">
        <w:rPr>
          <w:rFonts w:ascii="Times New Roman" w:hAnsi="Times New Roman" w:cs="Times New Roman"/>
          <w:sz w:val="28"/>
          <w:szCs w:val="28"/>
        </w:rPr>
        <w:t>МДОУ «Детский сад№79 комбинированного вида»</w:t>
      </w:r>
    </w:p>
    <w:p w:rsidR="00DD2535" w:rsidRPr="0049266C" w:rsidRDefault="00DD2535" w:rsidP="00AC61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66C">
        <w:rPr>
          <w:rFonts w:ascii="Times New Roman" w:hAnsi="Times New Roman" w:cs="Times New Roman"/>
          <w:sz w:val="28"/>
          <w:szCs w:val="28"/>
        </w:rPr>
        <w:t>Повязала осень пестрый фартук</w:t>
      </w:r>
    </w:p>
    <w:p w:rsidR="00DD2535" w:rsidRPr="0049266C" w:rsidRDefault="00DD2535" w:rsidP="00AC61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66C">
        <w:rPr>
          <w:rFonts w:ascii="Times New Roman" w:hAnsi="Times New Roman" w:cs="Times New Roman"/>
          <w:sz w:val="28"/>
          <w:szCs w:val="28"/>
        </w:rPr>
        <w:t>И ведерки с красками взяла.</w:t>
      </w:r>
    </w:p>
    <w:p w:rsidR="00DD2535" w:rsidRPr="0049266C" w:rsidRDefault="00DD2535" w:rsidP="00AC61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66C">
        <w:rPr>
          <w:rFonts w:ascii="Times New Roman" w:hAnsi="Times New Roman" w:cs="Times New Roman"/>
          <w:sz w:val="28"/>
          <w:szCs w:val="28"/>
        </w:rPr>
        <w:t>Ранним утром, проходя по парку,</w:t>
      </w:r>
    </w:p>
    <w:p w:rsidR="00DD2535" w:rsidRPr="0049266C" w:rsidRDefault="00DD2535" w:rsidP="00AC61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66C">
        <w:rPr>
          <w:rFonts w:ascii="Times New Roman" w:hAnsi="Times New Roman" w:cs="Times New Roman"/>
          <w:sz w:val="28"/>
          <w:szCs w:val="28"/>
        </w:rPr>
        <w:t>Листья позолотой обвела.</w:t>
      </w:r>
    </w:p>
    <w:p w:rsidR="00DD2535" w:rsidRPr="0049266C" w:rsidRDefault="00DD2535" w:rsidP="00AC619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266C">
        <w:rPr>
          <w:rFonts w:ascii="Times New Roman" w:hAnsi="Times New Roman" w:cs="Times New Roman"/>
          <w:sz w:val="28"/>
          <w:szCs w:val="28"/>
        </w:rPr>
        <w:t xml:space="preserve"> Недавно мы ходили на экскурсию в лес. Какая  красота в лесу! Природа прямо так и очаровывает! Сразу вспоминаешь строки И. Бунина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9266C">
        <w:rPr>
          <w:rFonts w:ascii="Times New Roman" w:hAnsi="Times New Roman" w:cs="Times New Roman"/>
          <w:sz w:val="28"/>
          <w:szCs w:val="28"/>
        </w:rPr>
        <w:t>«Лес, точно терем расписной….» Стоишь и смотришь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49266C">
        <w:rPr>
          <w:rFonts w:ascii="Times New Roman" w:hAnsi="Times New Roman" w:cs="Times New Roman"/>
          <w:sz w:val="28"/>
          <w:szCs w:val="28"/>
        </w:rPr>
        <w:t>. А воздух с прохладцей, деревья  вдали, как бы подернуты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266C">
        <w:rPr>
          <w:rFonts w:ascii="Times New Roman" w:hAnsi="Times New Roman" w:cs="Times New Roman"/>
          <w:sz w:val="28"/>
          <w:szCs w:val="28"/>
        </w:rPr>
        <w:t xml:space="preserve"> синей дымкой. И лес в тишине тоже стоит, замер, глядя на свою красоту, никак не может надивиться своим преображением!</w:t>
      </w:r>
    </w:p>
    <w:p w:rsidR="00DD2535" w:rsidRPr="0049266C" w:rsidRDefault="00DD2535" w:rsidP="00AC619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266C">
        <w:rPr>
          <w:rFonts w:ascii="Times New Roman" w:hAnsi="Times New Roman" w:cs="Times New Roman"/>
          <w:sz w:val="28"/>
          <w:szCs w:val="28"/>
        </w:rPr>
        <w:t>Из всех осенних месяцев, больше всего ласковыми и нежными</w:t>
      </w:r>
      <w:r>
        <w:rPr>
          <w:rFonts w:ascii="Times New Roman" w:hAnsi="Times New Roman" w:cs="Times New Roman"/>
          <w:sz w:val="28"/>
          <w:szCs w:val="28"/>
        </w:rPr>
        <w:t xml:space="preserve"> днями</w:t>
      </w:r>
      <w:r w:rsidRPr="0049266C">
        <w:rPr>
          <w:rFonts w:ascii="Times New Roman" w:hAnsi="Times New Roman" w:cs="Times New Roman"/>
          <w:sz w:val="28"/>
          <w:szCs w:val="28"/>
        </w:rPr>
        <w:t xml:space="preserve"> удостаивается сентябрь. Как его только не называют: и светлым, и прозрачным, и хрустальным, и еще многими другими от сердца идущими слова</w:t>
      </w:r>
      <w:r>
        <w:rPr>
          <w:rFonts w:ascii="Times New Roman" w:hAnsi="Times New Roman" w:cs="Times New Roman"/>
          <w:sz w:val="28"/>
          <w:szCs w:val="28"/>
        </w:rPr>
        <w:t>ми-</w:t>
      </w:r>
      <w:r w:rsidRPr="0049266C">
        <w:rPr>
          <w:rFonts w:ascii="Times New Roman" w:hAnsi="Times New Roman" w:cs="Times New Roman"/>
          <w:sz w:val="28"/>
          <w:szCs w:val="28"/>
        </w:rPr>
        <w:t>определениями. С сентябрем много связано различных историй, рассказов и сказок.</w:t>
      </w:r>
    </w:p>
    <w:p w:rsidR="00DD2535" w:rsidRDefault="00DD2535" w:rsidP="00AC619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266C">
        <w:rPr>
          <w:rFonts w:ascii="Times New Roman" w:hAnsi="Times New Roman" w:cs="Times New Roman"/>
          <w:sz w:val="28"/>
          <w:szCs w:val="28"/>
        </w:rPr>
        <w:t xml:space="preserve">А вокруг бесшумно падали с деревьев листья, ложась мягким ковром под ноги, закрывая тропки, еще зеленую и уже поблекшую траву. В оголенных ветках играл ветерок. Увлекательно кружась, падал кленовый лист, </w:t>
      </w:r>
      <w:r>
        <w:rPr>
          <w:rFonts w:ascii="Times New Roman" w:hAnsi="Times New Roman" w:cs="Times New Roman"/>
          <w:sz w:val="28"/>
          <w:szCs w:val="28"/>
        </w:rPr>
        <w:t>выискивая себе местечко «получше»</w:t>
      </w:r>
      <w:r w:rsidRPr="0049266C">
        <w:rPr>
          <w:rFonts w:ascii="Times New Roman" w:hAnsi="Times New Roman" w:cs="Times New Roman"/>
          <w:sz w:val="28"/>
          <w:szCs w:val="28"/>
        </w:rPr>
        <w:t>. Меж стволами серебрились тонкие  нити-паутинки. Солнце светило даже ярче, чем летом, только не грело. Все вокруг было пестрым, как</w:t>
      </w:r>
      <w:r>
        <w:rPr>
          <w:rFonts w:ascii="Times New Roman" w:hAnsi="Times New Roman" w:cs="Times New Roman"/>
          <w:sz w:val="28"/>
          <w:szCs w:val="28"/>
        </w:rPr>
        <w:t xml:space="preserve"> яркое </w:t>
      </w:r>
      <w:r w:rsidRPr="0049266C">
        <w:rPr>
          <w:rFonts w:ascii="Times New Roman" w:hAnsi="Times New Roman" w:cs="Times New Roman"/>
          <w:sz w:val="28"/>
          <w:szCs w:val="28"/>
        </w:rPr>
        <w:t>покрывало. Это природа, перед тем, как отправить деревья в зимнюю спячку, устраивает лесной праздник.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66C">
        <w:rPr>
          <w:rFonts w:ascii="Times New Roman" w:hAnsi="Times New Roman" w:cs="Times New Roman"/>
          <w:sz w:val="28"/>
          <w:szCs w:val="28"/>
        </w:rPr>
        <w:t>Прохаживаясь и посматривая по сторонам, любуясь разноцветным обилием всех красок, мы были  очарованы вновь пришедшей к нам осен</w:t>
      </w:r>
      <w:r>
        <w:rPr>
          <w:rFonts w:ascii="Times New Roman" w:hAnsi="Times New Roman" w:cs="Times New Roman"/>
          <w:sz w:val="28"/>
          <w:szCs w:val="28"/>
        </w:rPr>
        <w:t>ью.</w:t>
      </w:r>
      <w:r w:rsidRPr="004926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 встреча с осенью</w:t>
      </w:r>
      <w:r w:rsidRPr="0049266C">
        <w:rPr>
          <w:rFonts w:ascii="Times New Roman" w:hAnsi="Times New Roman" w:cs="Times New Roman"/>
          <w:sz w:val="28"/>
          <w:szCs w:val="28"/>
        </w:rPr>
        <w:t xml:space="preserve"> оста</w:t>
      </w:r>
      <w:r>
        <w:rPr>
          <w:rFonts w:ascii="Times New Roman" w:hAnsi="Times New Roman" w:cs="Times New Roman"/>
          <w:sz w:val="28"/>
          <w:szCs w:val="28"/>
        </w:rPr>
        <w:t>нется в нашей памяти</w:t>
      </w:r>
      <w:r w:rsidRPr="0049266C">
        <w:rPr>
          <w:rFonts w:ascii="Times New Roman" w:hAnsi="Times New Roman" w:cs="Times New Roman"/>
          <w:sz w:val="28"/>
          <w:szCs w:val="28"/>
        </w:rPr>
        <w:t xml:space="preserve"> надолго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D2535" w:rsidRDefault="00DD2535" w:rsidP="00AC619D">
      <w:pPr>
        <w:spacing w:after="0" w:line="240" w:lineRule="auto"/>
        <w:ind w:firstLine="54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66C">
        <w:rPr>
          <w:rFonts w:ascii="Times New Roman" w:hAnsi="Times New Roman" w:cs="Times New Roman"/>
          <w:sz w:val="28"/>
          <w:szCs w:val="28"/>
        </w:rPr>
        <w:t>Относитесь с уважением и заботьтесь о матери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9266C">
        <w:rPr>
          <w:rFonts w:ascii="Times New Roman" w:hAnsi="Times New Roman" w:cs="Times New Roman"/>
          <w:sz w:val="28"/>
          <w:szCs w:val="28"/>
        </w:rPr>
        <w:t>природе! Она живет для нас, а мы должны жить для нее! Мы и 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66C">
        <w:rPr>
          <w:rFonts w:ascii="Times New Roman" w:hAnsi="Times New Roman" w:cs="Times New Roman"/>
          <w:sz w:val="28"/>
          <w:szCs w:val="28"/>
        </w:rPr>
        <w:t>- одно целое, и друг без друга жить не можем</w:t>
      </w:r>
      <w:r>
        <w:rPr>
          <w:sz w:val="28"/>
          <w:szCs w:val="28"/>
        </w:rPr>
        <w:t>.</w:t>
      </w:r>
    </w:p>
    <w:p w:rsidR="00DD2535" w:rsidRDefault="00DD2535" w:rsidP="00AC619D">
      <w:pPr>
        <w:spacing w:after="0" w:line="240" w:lineRule="auto"/>
        <w:ind w:firstLine="540"/>
        <w:jc w:val="both"/>
        <w:rPr>
          <w:sz w:val="28"/>
          <w:szCs w:val="28"/>
        </w:rPr>
      </w:pPr>
    </w:p>
    <w:p w:rsidR="00DD2535" w:rsidRDefault="00DD2535" w:rsidP="00AC619D">
      <w:pPr>
        <w:spacing w:after="0" w:line="240" w:lineRule="auto"/>
        <w:ind w:firstLine="540"/>
        <w:jc w:val="both"/>
        <w:rPr>
          <w:sz w:val="28"/>
          <w:szCs w:val="28"/>
        </w:rPr>
      </w:pPr>
    </w:p>
    <w:p w:rsidR="00DD2535" w:rsidRPr="00BE0284" w:rsidRDefault="00DD2535" w:rsidP="0049266C">
      <w:pPr>
        <w:ind w:firstLine="540"/>
        <w:jc w:val="both"/>
        <w:rPr>
          <w:sz w:val="28"/>
          <w:szCs w:val="28"/>
        </w:rPr>
      </w:pPr>
      <w:r w:rsidRPr="00BE0284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5pt;height:145.5pt">
            <v:imagedata r:id="rId4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12BAF">
        <w:rPr>
          <w:sz w:val="28"/>
          <w:szCs w:val="28"/>
        </w:rPr>
        <w:pict>
          <v:shape id="_x0000_i1026" type="#_x0000_t75" style="width:199.5pt;height:145.5pt">
            <v:imagedata r:id="rId5" o:title=""/>
          </v:shape>
        </w:pict>
      </w:r>
    </w:p>
    <w:sectPr w:rsidR="00DD2535" w:rsidRPr="00BE0284" w:rsidSect="00BE028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16F5"/>
    <w:rsid w:val="00015669"/>
    <w:rsid w:val="000C6600"/>
    <w:rsid w:val="001174C9"/>
    <w:rsid w:val="00131845"/>
    <w:rsid w:val="00144FA1"/>
    <w:rsid w:val="00180F7F"/>
    <w:rsid w:val="001E5E75"/>
    <w:rsid w:val="0047656A"/>
    <w:rsid w:val="0049266C"/>
    <w:rsid w:val="004D0F19"/>
    <w:rsid w:val="006316F5"/>
    <w:rsid w:val="0068201D"/>
    <w:rsid w:val="0084230B"/>
    <w:rsid w:val="008B1F8A"/>
    <w:rsid w:val="00912BAF"/>
    <w:rsid w:val="00960E0C"/>
    <w:rsid w:val="00A301C0"/>
    <w:rsid w:val="00A96FAB"/>
    <w:rsid w:val="00AC619D"/>
    <w:rsid w:val="00B05409"/>
    <w:rsid w:val="00BE0284"/>
    <w:rsid w:val="00BE09F1"/>
    <w:rsid w:val="00CF515D"/>
    <w:rsid w:val="00D10D07"/>
    <w:rsid w:val="00D66577"/>
    <w:rsid w:val="00DA2086"/>
    <w:rsid w:val="00DD2535"/>
    <w:rsid w:val="00DE3603"/>
    <w:rsid w:val="00FD7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812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1</Pages>
  <Words>256</Words>
  <Characters>1463</Characters>
  <Application>Microsoft Office Outlook</Application>
  <DocSecurity>0</DocSecurity>
  <Lines>0</Lines>
  <Paragraphs>0</Paragraphs>
  <ScaleCrop>false</ScaleCrop>
  <Company>eMachines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Мироновы</cp:lastModifiedBy>
  <cp:revision>4</cp:revision>
  <dcterms:created xsi:type="dcterms:W3CDTF">2014-06-16T05:34:00Z</dcterms:created>
  <dcterms:modified xsi:type="dcterms:W3CDTF">2014-06-18T16:22:00Z</dcterms:modified>
</cp:coreProperties>
</file>