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E0" w:rsidRDefault="006301E0">
      <w:pPr>
        <w:sectPr w:rsidR="006301E0" w:rsidSect="007B114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546B4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homester.com.ua/wp-content/uploads/2014/09/45.jpg" style="width:762.75pt;height:550.5pt;visibility:visible">
            <v:imagedata r:id="rId4" o:title=""/>
          </v:shape>
        </w:pict>
      </w:r>
      <w:r w:rsidRPr="00E87DFB">
        <w:t xml:space="preserve"> </w:t>
      </w:r>
      <w:r w:rsidRPr="00546B44">
        <w:rPr>
          <w:noProof/>
          <w:lang w:eastAsia="ru-RU"/>
        </w:rPr>
        <w:pict>
          <v:shape id="Рисунок 4" o:spid="_x0000_i1026" type="#_x0000_t75" alt="http://mtdata.ru/u18/photo4C59/20805718209-0/original.jpg" style="width:780pt;height:531pt;visibility:visible">
            <v:imagedata r:id="rId5" o:title=""/>
          </v:shape>
        </w:pict>
      </w:r>
      <w:r w:rsidRPr="00E87DFB">
        <w:t xml:space="preserve"> </w:t>
      </w:r>
    </w:p>
    <w:p w:rsidR="006301E0" w:rsidRDefault="006301E0">
      <w:pPr>
        <w:sectPr w:rsidR="006301E0" w:rsidSect="007B114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546B44">
        <w:rPr>
          <w:noProof/>
          <w:lang w:eastAsia="ru-RU"/>
        </w:rPr>
        <w:pict>
          <v:shape id="Рисунок 7" o:spid="_x0000_i1027" type="#_x0000_t75" alt="http://photodomik.ru/photo/24/24849ed443eeb93678106025697ddea8.jpg" style="width:513pt;height:765.75pt;visibility:visible">
            <v:imagedata r:id="rId6" o:title=""/>
          </v:shape>
        </w:pict>
      </w:r>
    </w:p>
    <w:p w:rsidR="006301E0" w:rsidRDefault="006301E0">
      <w:r w:rsidRPr="00E87DFB">
        <w:t xml:space="preserve"> </w:t>
      </w:r>
      <w:r w:rsidRPr="00546B44">
        <w:rPr>
          <w:noProof/>
          <w:lang w:eastAsia="ru-RU"/>
        </w:rPr>
        <w:pict>
          <v:shape id="Рисунок 10" o:spid="_x0000_i1028" type="#_x0000_t75" alt="http://www.stide.ru/wp-content/gallery/kaktus-korifanta/28.jpg" style="width:11in;height:517.5pt;visibility:visible">
            <v:imagedata r:id="rId7" o:title=""/>
          </v:shape>
        </w:pict>
      </w:r>
      <w:r w:rsidRPr="00E87DFB">
        <w:t xml:space="preserve"> </w:t>
      </w:r>
      <w:r w:rsidRPr="00546B44">
        <w:rPr>
          <w:noProof/>
          <w:lang w:eastAsia="ru-RU"/>
        </w:rPr>
        <w:pict>
          <v:shape id="Рисунок 13" o:spid="_x0000_i1029" type="#_x0000_t75" alt="http://images-5.moifoto.org/big/1/148/1965223ldj.jpg?1441558405" style="width:782.25pt;height:515.25pt;visibility:visible">
            <v:imagedata r:id="rId8" o:title=""/>
          </v:shape>
        </w:pict>
      </w:r>
      <w:r w:rsidRPr="007B114D">
        <w:t xml:space="preserve"> </w:t>
      </w:r>
      <w:r w:rsidRPr="00546B44">
        <w:rPr>
          <w:noProof/>
          <w:lang w:eastAsia="ru-RU"/>
        </w:rPr>
        <w:pict>
          <v:shape id="Рисунок 16" o:spid="_x0000_i1030" type="#_x0000_t75" alt="http://nimg.edinstvennaya.ua/pictures/uploads/images/balzamin.jpg" style="width:779.25pt;height:517.5pt;visibility:visible">
            <v:imagedata r:id="rId9" o:title=""/>
          </v:shape>
        </w:pict>
      </w:r>
    </w:p>
    <w:p w:rsidR="006301E0" w:rsidRDefault="006301E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612pt;height:105.75pt" fillcolor="#0070c0">
            <v:shadow color="#868686"/>
            <v:textpath style="font-family:&quot;Arial Black&quot;;v-text-kern:t" trim="t" fitpath="t" string="ФИ        КУС"/>
          </v:shape>
        </w:pict>
      </w:r>
    </w:p>
    <w:p w:rsidR="006301E0" w:rsidRDefault="006301E0"/>
    <w:p w:rsidR="006301E0" w:rsidRDefault="006301E0"/>
    <w:p w:rsidR="006301E0" w:rsidRDefault="006301E0">
      <w:r>
        <w:pict>
          <v:shape id="_x0000_i1032" type="#_x0000_t136" style="width:684pt;height:99pt" fillcolor="#0070c0">
            <v:shadow color="#868686"/>
            <v:textpath style="font-family:&quot;Arial Black&quot;;v-text-kern:t" trim="t" fitpath="t" string="ГЕ     РА      НЬ"/>
          </v:shape>
        </w:pict>
      </w:r>
    </w:p>
    <w:p w:rsidR="006301E0" w:rsidRDefault="006301E0"/>
    <w:p w:rsidR="006301E0" w:rsidRDefault="006301E0"/>
    <w:p w:rsidR="006301E0" w:rsidRDefault="006301E0">
      <w:r>
        <w:pict>
          <v:shape id="_x0000_i1033" type="#_x0000_t136" style="width:726.75pt;height:108.75pt" fillcolor="#0070c0">
            <v:shadow color="#868686"/>
            <v:textpath style="font-family:&quot;Arial Black&quot;;v-text-kern:t" trim="t" fitpath="t" string="ФИ     АЛ     КА"/>
          </v:shape>
        </w:pict>
      </w:r>
    </w:p>
    <w:p w:rsidR="006301E0" w:rsidRDefault="006301E0">
      <w:r>
        <w:pict>
          <v:shape id="_x0000_i1034" type="#_x0000_t136" style="width:681.75pt;height:106.5pt" fillcolor="#0070c0">
            <v:shadow color="#868686"/>
            <v:textpath style="font-family:&quot;Arial Black&quot;;v-text-kern:t" trim="t" fitpath="t" string="КАК     ТУС"/>
          </v:shape>
        </w:pict>
      </w:r>
    </w:p>
    <w:p w:rsidR="006301E0" w:rsidRDefault="006301E0"/>
    <w:p w:rsidR="006301E0" w:rsidRDefault="006301E0"/>
    <w:p w:rsidR="006301E0" w:rsidRDefault="006301E0">
      <w:r>
        <w:pict>
          <v:shape id="_x0000_i1035" type="#_x0000_t136" style="width:681.75pt;height:105.75pt" fillcolor="#0070c0">
            <v:shadow color="#868686"/>
            <v:textpath style="font-family:&quot;Arial Black&quot;;v-text-kern:t" trim="t" fitpath="t" string="ПА   УЧ       ОК"/>
          </v:shape>
        </w:pict>
      </w:r>
    </w:p>
    <w:p w:rsidR="006301E0" w:rsidRDefault="006301E0"/>
    <w:p w:rsidR="006301E0" w:rsidRDefault="006301E0"/>
    <w:p w:rsidR="006301E0" w:rsidRDefault="006301E0"/>
    <w:p w:rsidR="006301E0" w:rsidRDefault="006301E0">
      <w:r>
        <w:pict>
          <v:shape id="_x0000_i1036" type="#_x0000_t136" style="width:733.5pt;height:94.5pt" fillcolor="#0070c0">
            <v:shadow color="#868686"/>
            <v:textpath style="font-family:&quot;Arial Black&quot;;v-text-kern:t" trim="t" fitpath="t" string="БА   ЛЬ   ЗА"/>
          </v:shape>
        </w:pict>
      </w:r>
    </w:p>
    <w:p w:rsidR="006301E0" w:rsidRDefault="006301E0"/>
    <w:p w:rsidR="006301E0" w:rsidRDefault="006301E0"/>
    <w:p w:rsidR="006301E0" w:rsidRDefault="006301E0"/>
    <w:p w:rsidR="006301E0" w:rsidRDefault="006301E0">
      <w:r w:rsidRPr="005B6B12">
        <w:rPr>
          <w:color w:val="FF0000"/>
        </w:rPr>
        <w:pict>
          <v:shape id="_x0000_i1037" type="#_x0000_t136" style="width:324pt;height:94.5pt" fillcolor="#0070c0">
            <v:shadow color="#868686"/>
            <v:textpath style="font-family:&quot;Arial Black&quot;;v-text-kern:t" trim="t" fitpath="t" string="МИН"/>
          </v:shape>
        </w:pict>
      </w:r>
    </w:p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>
      <w:pPr>
        <w:sectPr w:rsidR="006301E0" w:rsidSect="007B114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301E0" w:rsidRDefault="006301E0" w:rsidP="00523A0E">
      <w:p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8pt;margin-top:36pt;width:9pt;height:185.05pt;z-index:251655168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27" type="#_x0000_t32" style="position:absolute;left:0;text-align:left;margin-left:423pt;margin-top:27.9pt;width:39pt;height:152.1pt;z-index:251657216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307.45pt;margin-top:27.9pt;width:.6pt;height:44.8pt;z-index:251656192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left:0;text-align:left;margin-left:62.4pt;margin-top:30.95pt;width:28.45pt;height:41.75pt;flip:x;z-index:251654144" o:connectortype="straight" strokecolor="red">
            <v:stroke endarrow="block"/>
          </v:shape>
        </w:pict>
      </w:r>
      <w:r>
        <w:pict>
          <v:shape id="_x0000_i1038" type="#_x0000_t136" style="width:444.75pt;height:28.5pt" fillcolor="#00b050">
            <v:shadow color="#868686"/>
            <v:textpath style="font-family:&quot;Arial Black&quot;;font-size:20pt;v-text-kern:t" trim="t" fitpath="t" string="УХОД ЗА КОМНАТНЫМИ РАСТЕНИЯМИ"/>
          </v:shape>
        </w:pict>
      </w:r>
    </w:p>
    <w:p w:rsidR="006301E0" w:rsidRDefault="006301E0" w:rsidP="00523A0E">
      <w:pPr>
        <w:tabs>
          <w:tab w:val="left" w:pos="2941"/>
        </w:tabs>
      </w:pPr>
      <w:r>
        <w:tab/>
      </w:r>
    </w:p>
    <w:p w:rsidR="006301E0" w:rsidRDefault="006301E0" w:rsidP="00523A0E"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margin-left:390.5pt;margin-top:122.35pt;width:167.45pt;height:76.25pt;z-index:251661312" strokecolor="blue" strokeweight="2.25pt"/>
        </w:pict>
      </w:r>
      <w:r>
        <w:rPr>
          <w:noProof/>
          <w:lang w:eastAsia="ru-RU"/>
        </w:rPr>
        <w:pict>
          <v:shape id="_x0000_s1031" type="#_x0000_t109" style="position:absolute;margin-left:-10.8pt;margin-top:12.5pt;width:170.3pt;height:85.9pt;z-index:251658240" strokecolor="blue" strokeweight="2.25pt"/>
        </w:pict>
      </w:r>
      <w:r>
        <w:rPr>
          <w:noProof/>
          <w:lang w:eastAsia="ru-RU"/>
        </w:rPr>
        <w:pict>
          <v:shape id="_x0000_s1032" type="#_x0000_t109" style="position:absolute;margin-left:132pt;margin-top:158.35pt;width:176pt;height:81.7pt;z-index:251659264" strokecolor="blue" strokeweight="2.25pt"/>
        </w:pict>
      </w:r>
      <w:r>
        <w:rPr>
          <w:noProof/>
          <w:lang w:eastAsia="ru-RU"/>
        </w:rPr>
        <w:pict>
          <v:shape id="_x0000_s1033" type="#_x0000_t109" style="position:absolute;margin-left:259.65pt;margin-top:12.5pt;width:147.35pt;height:76.25pt;z-index:251660288" strokecolor="blue" strokeweight="2.25pt"/>
        </w:pict>
      </w:r>
    </w:p>
    <w:p w:rsidR="006301E0" w:rsidRPr="00523A0E" w:rsidRDefault="006301E0" w:rsidP="00523A0E">
      <w:pPr>
        <w:sectPr w:rsidR="006301E0" w:rsidRPr="00523A0E" w:rsidSect="00523A0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t xml:space="preserve"> </w:t>
      </w:r>
    </w:p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/>
    <w:p w:rsidR="006301E0" w:rsidRDefault="006301E0" w:rsidP="00523A0E">
      <w:pPr>
        <w:jc w:val="center"/>
      </w:pPr>
      <w:r>
        <w:pict>
          <v:shape id="_x0000_i1039" type="#_x0000_t136" style="width:704.25pt;height:111pt" fillcolor="#7030a0">
            <v:shadow color="#868686"/>
            <v:textpath style="font-family:&quot;Arial Black&quot;;font-size:96pt;v-text-kern:t" trim="t" fitpath="t" string="ПОЛИВ"/>
          </v:shape>
        </w:pict>
      </w: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2B2FA9"/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  <w:r>
        <w:pict>
          <v:shape id="_x0000_i1040" type="#_x0000_t136" style="width:633.75pt;height:186.75pt" fillcolor="#7030a0">
            <v:shadow color="#868686"/>
            <v:textpath style="font-family:&quot;Arial Black&quot;;font-size:66pt;v-text-kern:t" trim="t" fitpath="t" string="РЫХЛЕНИЕ&#10;ПОЧВЫ"/>
          </v:shape>
        </w:pict>
      </w: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  <w:r>
        <w:pict>
          <v:shape id="_x0000_i1041" type="#_x0000_t136" style="width:693.75pt;height:283.5pt" fillcolor="#7030a0">
            <v:shadow color="#868686"/>
            <v:textpath style="font-family:&quot;Arial Black&quot;;v-text-kern:t" trim="t" fitpath="t" string="уход &#10;за&#10; листьями"/>
          </v:shape>
        </w:pict>
      </w: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  <w:r>
        <w:pict>
          <v:shape id="_x0000_i1042" type="#_x0000_t136" style="width:718.5pt;height:152.25pt" fillcolor="#7030a0">
            <v:shadow color="#868686"/>
            <v:textpath style="font-family:&quot;Arial Black&quot;;font-size:96pt;v-text-kern:t" trim="t" fitpath="t" string="опрыскивание"/>
          </v:shape>
        </w:pict>
      </w: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  <w:r>
        <w:pict>
          <v:shape id="_x0000_i1043" type="#_x0000_t136" style="width:735.75pt;height:142.5pt" fillcolor="#60f">
            <v:shadow color="#868686"/>
            <v:textpath style="font-family:&quot;Arial Black&quot;;v-text-kern:t" trim="t" fitpath="t" string="засухоус"/>
          </v:shape>
        </w:pict>
      </w: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</w:p>
    <w:p w:rsidR="006301E0" w:rsidRDefault="006301E0" w:rsidP="00523A0E">
      <w:pPr>
        <w:jc w:val="center"/>
      </w:pPr>
      <w:r>
        <w:pict>
          <v:shape id="_x0000_i1044" type="#_x0000_t136" style="width:738.75pt;height:150.75pt" fillcolor="#60f">
            <v:shadow color="#868686"/>
            <v:textpath style="font-family:&quot;Arial Black&quot;;v-text-kern:t" trim="t" fitpath="t" string="тойчивые"/>
          </v:shape>
        </w:pict>
      </w:r>
    </w:p>
    <w:sectPr w:rsidR="006301E0" w:rsidSect="00523A0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7DFB"/>
    <w:rsid w:val="000037BB"/>
    <w:rsid w:val="0001591F"/>
    <w:rsid w:val="00015CAD"/>
    <w:rsid w:val="0002220D"/>
    <w:rsid w:val="000231F2"/>
    <w:rsid w:val="000267AC"/>
    <w:rsid w:val="0003148D"/>
    <w:rsid w:val="00035EA8"/>
    <w:rsid w:val="00043BDA"/>
    <w:rsid w:val="00045954"/>
    <w:rsid w:val="00050A78"/>
    <w:rsid w:val="00052494"/>
    <w:rsid w:val="00052CCA"/>
    <w:rsid w:val="00053E94"/>
    <w:rsid w:val="0005564F"/>
    <w:rsid w:val="00057D0C"/>
    <w:rsid w:val="0006156B"/>
    <w:rsid w:val="00067496"/>
    <w:rsid w:val="00077EA6"/>
    <w:rsid w:val="00081D80"/>
    <w:rsid w:val="00083294"/>
    <w:rsid w:val="000837A0"/>
    <w:rsid w:val="00083F50"/>
    <w:rsid w:val="00087BF9"/>
    <w:rsid w:val="00093B2C"/>
    <w:rsid w:val="00097040"/>
    <w:rsid w:val="000A1236"/>
    <w:rsid w:val="000A2231"/>
    <w:rsid w:val="000A5C7E"/>
    <w:rsid w:val="000B5DBC"/>
    <w:rsid w:val="000D1193"/>
    <w:rsid w:val="000D168B"/>
    <w:rsid w:val="000D32D1"/>
    <w:rsid w:val="000D362F"/>
    <w:rsid w:val="000D62AF"/>
    <w:rsid w:val="000E24CC"/>
    <w:rsid w:val="000F0244"/>
    <w:rsid w:val="000F7A17"/>
    <w:rsid w:val="001145C5"/>
    <w:rsid w:val="001151F0"/>
    <w:rsid w:val="00115F8B"/>
    <w:rsid w:val="00116844"/>
    <w:rsid w:val="00117916"/>
    <w:rsid w:val="00121BBE"/>
    <w:rsid w:val="00122BA9"/>
    <w:rsid w:val="0012311B"/>
    <w:rsid w:val="00130DB4"/>
    <w:rsid w:val="00134602"/>
    <w:rsid w:val="00142548"/>
    <w:rsid w:val="00155234"/>
    <w:rsid w:val="00155CA9"/>
    <w:rsid w:val="00157604"/>
    <w:rsid w:val="00161584"/>
    <w:rsid w:val="00163E8A"/>
    <w:rsid w:val="00164102"/>
    <w:rsid w:val="001649EB"/>
    <w:rsid w:val="0016602B"/>
    <w:rsid w:val="001714D8"/>
    <w:rsid w:val="001778DB"/>
    <w:rsid w:val="00194412"/>
    <w:rsid w:val="0019646F"/>
    <w:rsid w:val="001972BC"/>
    <w:rsid w:val="001973DD"/>
    <w:rsid w:val="001A26D3"/>
    <w:rsid w:val="001A2E2C"/>
    <w:rsid w:val="001A3A24"/>
    <w:rsid w:val="001A3D0B"/>
    <w:rsid w:val="001A48A3"/>
    <w:rsid w:val="001A6555"/>
    <w:rsid w:val="001A77DF"/>
    <w:rsid w:val="001B325F"/>
    <w:rsid w:val="001B506D"/>
    <w:rsid w:val="001C1103"/>
    <w:rsid w:val="001C3FE1"/>
    <w:rsid w:val="001D7956"/>
    <w:rsid w:val="001F0C75"/>
    <w:rsid w:val="001F1FB2"/>
    <w:rsid w:val="001F2BD3"/>
    <w:rsid w:val="001F33FC"/>
    <w:rsid w:val="001F500B"/>
    <w:rsid w:val="0020190A"/>
    <w:rsid w:val="00203B24"/>
    <w:rsid w:val="00205832"/>
    <w:rsid w:val="00205DC9"/>
    <w:rsid w:val="00211794"/>
    <w:rsid w:val="00213D0D"/>
    <w:rsid w:val="002153F9"/>
    <w:rsid w:val="002227CA"/>
    <w:rsid w:val="00223880"/>
    <w:rsid w:val="00223E4C"/>
    <w:rsid w:val="002254B8"/>
    <w:rsid w:val="00232455"/>
    <w:rsid w:val="00234631"/>
    <w:rsid w:val="0023466F"/>
    <w:rsid w:val="002347A0"/>
    <w:rsid w:val="00237E2E"/>
    <w:rsid w:val="00240800"/>
    <w:rsid w:val="00240D1B"/>
    <w:rsid w:val="0024210D"/>
    <w:rsid w:val="00242D31"/>
    <w:rsid w:val="00243328"/>
    <w:rsid w:val="00244704"/>
    <w:rsid w:val="002521D7"/>
    <w:rsid w:val="00252305"/>
    <w:rsid w:val="002662DE"/>
    <w:rsid w:val="00272CE0"/>
    <w:rsid w:val="002812F3"/>
    <w:rsid w:val="00283362"/>
    <w:rsid w:val="00283694"/>
    <w:rsid w:val="00285F52"/>
    <w:rsid w:val="0029293B"/>
    <w:rsid w:val="002939A5"/>
    <w:rsid w:val="002952CF"/>
    <w:rsid w:val="002A1D8C"/>
    <w:rsid w:val="002A29A5"/>
    <w:rsid w:val="002A399E"/>
    <w:rsid w:val="002A4D9C"/>
    <w:rsid w:val="002A6547"/>
    <w:rsid w:val="002B01E8"/>
    <w:rsid w:val="002B21BE"/>
    <w:rsid w:val="002B2FA9"/>
    <w:rsid w:val="002C3003"/>
    <w:rsid w:val="002C55AD"/>
    <w:rsid w:val="002C67F4"/>
    <w:rsid w:val="002D3A1B"/>
    <w:rsid w:val="002E4A13"/>
    <w:rsid w:val="002E7D1B"/>
    <w:rsid w:val="002F2A50"/>
    <w:rsid w:val="002F3426"/>
    <w:rsid w:val="00301EA0"/>
    <w:rsid w:val="00303CD8"/>
    <w:rsid w:val="00310339"/>
    <w:rsid w:val="0031052E"/>
    <w:rsid w:val="00311DE0"/>
    <w:rsid w:val="00312DFD"/>
    <w:rsid w:val="00316C03"/>
    <w:rsid w:val="00330CD7"/>
    <w:rsid w:val="00333A2A"/>
    <w:rsid w:val="00334CBC"/>
    <w:rsid w:val="00342699"/>
    <w:rsid w:val="00343961"/>
    <w:rsid w:val="00345569"/>
    <w:rsid w:val="00347868"/>
    <w:rsid w:val="00360713"/>
    <w:rsid w:val="00364ED0"/>
    <w:rsid w:val="003653EC"/>
    <w:rsid w:val="00372E43"/>
    <w:rsid w:val="00373571"/>
    <w:rsid w:val="003746BC"/>
    <w:rsid w:val="0037766F"/>
    <w:rsid w:val="00377BE1"/>
    <w:rsid w:val="00377E7A"/>
    <w:rsid w:val="0038082C"/>
    <w:rsid w:val="003814D3"/>
    <w:rsid w:val="00387E29"/>
    <w:rsid w:val="003A2676"/>
    <w:rsid w:val="003A5E47"/>
    <w:rsid w:val="003B2196"/>
    <w:rsid w:val="003B2A76"/>
    <w:rsid w:val="003B47B7"/>
    <w:rsid w:val="003C0B38"/>
    <w:rsid w:val="003C61E4"/>
    <w:rsid w:val="003C70D6"/>
    <w:rsid w:val="003C76F4"/>
    <w:rsid w:val="003D3B3D"/>
    <w:rsid w:val="003D3BDA"/>
    <w:rsid w:val="003E266E"/>
    <w:rsid w:val="003E416B"/>
    <w:rsid w:val="003E6249"/>
    <w:rsid w:val="003E7F6E"/>
    <w:rsid w:val="003F4C45"/>
    <w:rsid w:val="003F64D5"/>
    <w:rsid w:val="0041360E"/>
    <w:rsid w:val="00415BD8"/>
    <w:rsid w:val="0042021B"/>
    <w:rsid w:val="00423987"/>
    <w:rsid w:val="00427AA6"/>
    <w:rsid w:val="004319CA"/>
    <w:rsid w:val="00431B77"/>
    <w:rsid w:val="00432306"/>
    <w:rsid w:val="0043415E"/>
    <w:rsid w:val="00441CB2"/>
    <w:rsid w:val="004547F9"/>
    <w:rsid w:val="00456D07"/>
    <w:rsid w:val="0046024C"/>
    <w:rsid w:val="00476A6D"/>
    <w:rsid w:val="004805E9"/>
    <w:rsid w:val="00486ED0"/>
    <w:rsid w:val="00496E3F"/>
    <w:rsid w:val="004A5314"/>
    <w:rsid w:val="004A6FF4"/>
    <w:rsid w:val="004B2CE4"/>
    <w:rsid w:val="004B4A74"/>
    <w:rsid w:val="004B5F98"/>
    <w:rsid w:val="004C22CC"/>
    <w:rsid w:val="004C2CBA"/>
    <w:rsid w:val="004C50E6"/>
    <w:rsid w:val="004C585A"/>
    <w:rsid w:val="004C5A82"/>
    <w:rsid w:val="004D28C1"/>
    <w:rsid w:val="004D5EE3"/>
    <w:rsid w:val="004E1BB6"/>
    <w:rsid w:val="004E534E"/>
    <w:rsid w:val="004F1AF5"/>
    <w:rsid w:val="004F387A"/>
    <w:rsid w:val="004F3F48"/>
    <w:rsid w:val="004F4830"/>
    <w:rsid w:val="004F505E"/>
    <w:rsid w:val="005010DF"/>
    <w:rsid w:val="00501F9D"/>
    <w:rsid w:val="00505007"/>
    <w:rsid w:val="005057ED"/>
    <w:rsid w:val="00507E81"/>
    <w:rsid w:val="005119F6"/>
    <w:rsid w:val="005173F3"/>
    <w:rsid w:val="00520F96"/>
    <w:rsid w:val="0052302F"/>
    <w:rsid w:val="00523A0E"/>
    <w:rsid w:val="0053156D"/>
    <w:rsid w:val="00537D0F"/>
    <w:rsid w:val="005443C3"/>
    <w:rsid w:val="00546B44"/>
    <w:rsid w:val="00551D1C"/>
    <w:rsid w:val="005545B3"/>
    <w:rsid w:val="005552D2"/>
    <w:rsid w:val="00556882"/>
    <w:rsid w:val="00561C6D"/>
    <w:rsid w:val="00563A1B"/>
    <w:rsid w:val="00563E67"/>
    <w:rsid w:val="00566C83"/>
    <w:rsid w:val="00567AAE"/>
    <w:rsid w:val="00572A5A"/>
    <w:rsid w:val="005779A2"/>
    <w:rsid w:val="00577D0C"/>
    <w:rsid w:val="00580326"/>
    <w:rsid w:val="005818FB"/>
    <w:rsid w:val="005830A8"/>
    <w:rsid w:val="00583F6B"/>
    <w:rsid w:val="00586E92"/>
    <w:rsid w:val="00592AFC"/>
    <w:rsid w:val="005A4322"/>
    <w:rsid w:val="005A6B4E"/>
    <w:rsid w:val="005B6B12"/>
    <w:rsid w:val="005B7060"/>
    <w:rsid w:val="005C293B"/>
    <w:rsid w:val="005C6A54"/>
    <w:rsid w:val="005C6DEF"/>
    <w:rsid w:val="005D129E"/>
    <w:rsid w:val="005D3360"/>
    <w:rsid w:val="005D3A8A"/>
    <w:rsid w:val="005E00D9"/>
    <w:rsid w:val="005E62B3"/>
    <w:rsid w:val="005F03B0"/>
    <w:rsid w:val="005F0B04"/>
    <w:rsid w:val="005F0DF5"/>
    <w:rsid w:val="005F54B7"/>
    <w:rsid w:val="005F7C7E"/>
    <w:rsid w:val="0060122E"/>
    <w:rsid w:val="006039E1"/>
    <w:rsid w:val="0060596E"/>
    <w:rsid w:val="00606F3E"/>
    <w:rsid w:val="006121B9"/>
    <w:rsid w:val="00613EB2"/>
    <w:rsid w:val="00627D11"/>
    <w:rsid w:val="006301E0"/>
    <w:rsid w:val="0063520F"/>
    <w:rsid w:val="00635DD2"/>
    <w:rsid w:val="00640036"/>
    <w:rsid w:val="0064431F"/>
    <w:rsid w:val="00652550"/>
    <w:rsid w:val="00672F5A"/>
    <w:rsid w:val="006779E1"/>
    <w:rsid w:val="00680CFA"/>
    <w:rsid w:val="006924B9"/>
    <w:rsid w:val="0069313D"/>
    <w:rsid w:val="00696ADB"/>
    <w:rsid w:val="00696DDF"/>
    <w:rsid w:val="00697458"/>
    <w:rsid w:val="006A013F"/>
    <w:rsid w:val="006A5D1C"/>
    <w:rsid w:val="006A7056"/>
    <w:rsid w:val="006A756B"/>
    <w:rsid w:val="006B17EE"/>
    <w:rsid w:val="006B2CD4"/>
    <w:rsid w:val="006B4F57"/>
    <w:rsid w:val="006C0964"/>
    <w:rsid w:val="006E3810"/>
    <w:rsid w:val="006F1E20"/>
    <w:rsid w:val="006F3A10"/>
    <w:rsid w:val="006F3C8D"/>
    <w:rsid w:val="006F3CB5"/>
    <w:rsid w:val="0070277F"/>
    <w:rsid w:val="007046FE"/>
    <w:rsid w:val="00707FB5"/>
    <w:rsid w:val="00711B06"/>
    <w:rsid w:val="00716D82"/>
    <w:rsid w:val="00725452"/>
    <w:rsid w:val="00725729"/>
    <w:rsid w:val="00726400"/>
    <w:rsid w:val="0073160E"/>
    <w:rsid w:val="00733488"/>
    <w:rsid w:val="00735159"/>
    <w:rsid w:val="007352E1"/>
    <w:rsid w:val="00737D6F"/>
    <w:rsid w:val="00741958"/>
    <w:rsid w:val="00744F49"/>
    <w:rsid w:val="00747253"/>
    <w:rsid w:val="00750F12"/>
    <w:rsid w:val="00764DE6"/>
    <w:rsid w:val="007657C7"/>
    <w:rsid w:val="00770970"/>
    <w:rsid w:val="0077156F"/>
    <w:rsid w:val="00772708"/>
    <w:rsid w:val="00777813"/>
    <w:rsid w:val="007832A4"/>
    <w:rsid w:val="00786121"/>
    <w:rsid w:val="0079263D"/>
    <w:rsid w:val="00797BEE"/>
    <w:rsid w:val="00797DD9"/>
    <w:rsid w:val="007A2DFB"/>
    <w:rsid w:val="007A7D14"/>
    <w:rsid w:val="007B05AA"/>
    <w:rsid w:val="007B114D"/>
    <w:rsid w:val="007C0CDA"/>
    <w:rsid w:val="007C4B92"/>
    <w:rsid w:val="007D5AB4"/>
    <w:rsid w:val="007E346A"/>
    <w:rsid w:val="007E3A2B"/>
    <w:rsid w:val="007E4B7E"/>
    <w:rsid w:val="007E6476"/>
    <w:rsid w:val="00803742"/>
    <w:rsid w:val="00805E18"/>
    <w:rsid w:val="008061C9"/>
    <w:rsid w:val="00806B0A"/>
    <w:rsid w:val="00806BFF"/>
    <w:rsid w:val="0081139C"/>
    <w:rsid w:val="008122C1"/>
    <w:rsid w:val="00817170"/>
    <w:rsid w:val="00822320"/>
    <w:rsid w:val="00831BE7"/>
    <w:rsid w:val="00833F18"/>
    <w:rsid w:val="008402B0"/>
    <w:rsid w:val="0084738D"/>
    <w:rsid w:val="00852D18"/>
    <w:rsid w:val="008541CB"/>
    <w:rsid w:val="0086393D"/>
    <w:rsid w:val="00865862"/>
    <w:rsid w:val="00866FA7"/>
    <w:rsid w:val="008759DD"/>
    <w:rsid w:val="00876897"/>
    <w:rsid w:val="008A0017"/>
    <w:rsid w:val="008A0615"/>
    <w:rsid w:val="008A300E"/>
    <w:rsid w:val="008A490C"/>
    <w:rsid w:val="008A7C1D"/>
    <w:rsid w:val="008B06EF"/>
    <w:rsid w:val="008B5BBC"/>
    <w:rsid w:val="008B7EF9"/>
    <w:rsid w:val="008C1233"/>
    <w:rsid w:val="008C2FA1"/>
    <w:rsid w:val="008D3056"/>
    <w:rsid w:val="008D392B"/>
    <w:rsid w:val="008D5C75"/>
    <w:rsid w:val="008E15E8"/>
    <w:rsid w:val="008E5ACB"/>
    <w:rsid w:val="008E6699"/>
    <w:rsid w:val="008F0E87"/>
    <w:rsid w:val="008F15D7"/>
    <w:rsid w:val="008F1D5F"/>
    <w:rsid w:val="008F3662"/>
    <w:rsid w:val="008F63E9"/>
    <w:rsid w:val="008F68C2"/>
    <w:rsid w:val="008F77F9"/>
    <w:rsid w:val="009168E7"/>
    <w:rsid w:val="009229F4"/>
    <w:rsid w:val="0092554B"/>
    <w:rsid w:val="0092659A"/>
    <w:rsid w:val="00926DA4"/>
    <w:rsid w:val="009273A2"/>
    <w:rsid w:val="00932801"/>
    <w:rsid w:val="00933631"/>
    <w:rsid w:val="00936175"/>
    <w:rsid w:val="00936A50"/>
    <w:rsid w:val="00940A23"/>
    <w:rsid w:val="00940B66"/>
    <w:rsid w:val="0094690C"/>
    <w:rsid w:val="00947E53"/>
    <w:rsid w:val="00955BB6"/>
    <w:rsid w:val="00967390"/>
    <w:rsid w:val="00967AA8"/>
    <w:rsid w:val="00967EF6"/>
    <w:rsid w:val="00976B8E"/>
    <w:rsid w:val="00976E7A"/>
    <w:rsid w:val="009848B5"/>
    <w:rsid w:val="00984DF8"/>
    <w:rsid w:val="00985294"/>
    <w:rsid w:val="0098610A"/>
    <w:rsid w:val="00986B86"/>
    <w:rsid w:val="009870D5"/>
    <w:rsid w:val="009934C5"/>
    <w:rsid w:val="009A3C69"/>
    <w:rsid w:val="009B1DBA"/>
    <w:rsid w:val="009B57A4"/>
    <w:rsid w:val="009C6C4F"/>
    <w:rsid w:val="009D1064"/>
    <w:rsid w:val="009D108B"/>
    <w:rsid w:val="009D6163"/>
    <w:rsid w:val="009E1944"/>
    <w:rsid w:val="009F52AA"/>
    <w:rsid w:val="009F7135"/>
    <w:rsid w:val="009F7504"/>
    <w:rsid w:val="00A04F7E"/>
    <w:rsid w:val="00A05B2F"/>
    <w:rsid w:val="00A13D4C"/>
    <w:rsid w:val="00A436FA"/>
    <w:rsid w:val="00A43BFF"/>
    <w:rsid w:val="00A44DF3"/>
    <w:rsid w:val="00A461EC"/>
    <w:rsid w:val="00A462AB"/>
    <w:rsid w:val="00A47394"/>
    <w:rsid w:val="00A63B1D"/>
    <w:rsid w:val="00A65AE4"/>
    <w:rsid w:val="00A723E0"/>
    <w:rsid w:val="00A76849"/>
    <w:rsid w:val="00A841BC"/>
    <w:rsid w:val="00A8422A"/>
    <w:rsid w:val="00A84BB6"/>
    <w:rsid w:val="00A84E48"/>
    <w:rsid w:val="00A8546C"/>
    <w:rsid w:val="00A86379"/>
    <w:rsid w:val="00A8709E"/>
    <w:rsid w:val="00A9451F"/>
    <w:rsid w:val="00A977A5"/>
    <w:rsid w:val="00AA3E6B"/>
    <w:rsid w:val="00AA44D3"/>
    <w:rsid w:val="00AB3822"/>
    <w:rsid w:val="00AB4281"/>
    <w:rsid w:val="00AC6158"/>
    <w:rsid w:val="00AC6622"/>
    <w:rsid w:val="00AD0C71"/>
    <w:rsid w:val="00AE0682"/>
    <w:rsid w:val="00AE2CC1"/>
    <w:rsid w:val="00AE3446"/>
    <w:rsid w:val="00AE43B7"/>
    <w:rsid w:val="00AE591B"/>
    <w:rsid w:val="00AF40F3"/>
    <w:rsid w:val="00B139B6"/>
    <w:rsid w:val="00B17243"/>
    <w:rsid w:val="00B3204E"/>
    <w:rsid w:val="00B33535"/>
    <w:rsid w:val="00B34FB8"/>
    <w:rsid w:val="00B36400"/>
    <w:rsid w:val="00B4397B"/>
    <w:rsid w:val="00B43CE3"/>
    <w:rsid w:val="00B44D73"/>
    <w:rsid w:val="00B5248E"/>
    <w:rsid w:val="00B53361"/>
    <w:rsid w:val="00B60D33"/>
    <w:rsid w:val="00B62687"/>
    <w:rsid w:val="00B6448A"/>
    <w:rsid w:val="00B66197"/>
    <w:rsid w:val="00B700EB"/>
    <w:rsid w:val="00B708F2"/>
    <w:rsid w:val="00B71047"/>
    <w:rsid w:val="00B73DA5"/>
    <w:rsid w:val="00B74FB5"/>
    <w:rsid w:val="00B76065"/>
    <w:rsid w:val="00B8082E"/>
    <w:rsid w:val="00B8196F"/>
    <w:rsid w:val="00B90CAC"/>
    <w:rsid w:val="00B9168B"/>
    <w:rsid w:val="00B91BAF"/>
    <w:rsid w:val="00B937E1"/>
    <w:rsid w:val="00B976CC"/>
    <w:rsid w:val="00BA325E"/>
    <w:rsid w:val="00BA3A18"/>
    <w:rsid w:val="00BA5465"/>
    <w:rsid w:val="00BA7241"/>
    <w:rsid w:val="00BB5509"/>
    <w:rsid w:val="00BC4013"/>
    <w:rsid w:val="00BC43DD"/>
    <w:rsid w:val="00BC7C34"/>
    <w:rsid w:val="00BE07CA"/>
    <w:rsid w:val="00BF00B7"/>
    <w:rsid w:val="00C15D21"/>
    <w:rsid w:val="00C162D7"/>
    <w:rsid w:val="00C16A14"/>
    <w:rsid w:val="00C26516"/>
    <w:rsid w:val="00C30C49"/>
    <w:rsid w:val="00C4313F"/>
    <w:rsid w:val="00C43C93"/>
    <w:rsid w:val="00C555C2"/>
    <w:rsid w:val="00C5582E"/>
    <w:rsid w:val="00C56A96"/>
    <w:rsid w:val="00C56AF5"/>
    <w:rsid w:val="00C56D6F"/>
    <w:rsid w:val="00C62AC9"/>
    <w:rsid w:val="00C6318F"/>
    <w:rsid w:val="00C638DB"/>
    <w:rsid w:val="00C656D5"/>
    <w:rsid w:val="00C6651C"/>
    <w:rsid w:val="00C70FCD"/>
    <w:rsid w:val="00C76021"/>
    <w:rsid w:val="00C83E01"/>
    <w:rsid w:val="00C93434"/>
    <w:rsid w:val="00C96458"/>
    <w:rsid w:val="00CA074B"/>
    <w:rsid w:val="00CA0DE9"/>
    <w:rsid w:val="00CA5456"/>
    <w:rsid w:val="00CA6DCA"/>
    <w:rsid w:val="00CB19B3"/>
    <w:rsid w:val="00CB3DF5"/>
    <w:rsid w:val="00CB52DF"/>
    <w:rsid w:val="00CC0A32"/>
    <w:rsid w:val="00CC0BD6"/>
    <w:rsid w:val="00CC49D9"/>
    <w:rsid w:val="00CF1286"/>
    <w:rsid w:val="00CF1D74"/>
    <w:rsid w:val="00CF2E96"/>
    <w:rsid w:val="00CF5CC6"/>
    <w:rsid w:val="00D267A1"/>
    <w:rsid w:val="00D278B0"/>
    <w:rsid w:val="00D30D7E"/>
    <w:rsid w:val="00D362CF"/>
    <w:rsid w:val="00D36F0F"/>
    <w:rsid w:val="00D371E8"/>
    <w:rsid w:val="00D4460A"/>
    <w:rsid w:val="00D46EC1"/>
    <w:rsid w:val="00D529E4"/>
    <w:rsid w:val="00D52FB7"/>
    <w:rsid w:val="00D53091"/>
    <w:rsid w:val="00D53CB0"/>
    <w:rsid w:val="00D61BD0"/>
    <w:rsid w:val="00D645E2"/>
    <w:rsid w:val="00D713B4"/>
    <w:rsid w:val="00D74A44"/>
    <w:rsid w:val="00D75333"/>
    <w:rsid w:val="00D7755A"/>
    <w:rsid w:val="00D83DA0"/>
    <w:rsid w:val="00D84222"/>
    <w:rsid w:val="00D858FB"/>
    <w:rsid w:val="00D86EAE"/>
    <w:rsid w:val="00D87548"/>
    <w:rsid w:val="00D906C8"/>
    <w:rsid w:val="00D91F01"/>
    <w:rsid w:val="00D91FCE"/>
    <w:rsid w:val="00D922F4"/>
    <w:rsid w:val="00D9583A"/>
    <w:rsid w:val="00DA2C3E"/>
    <w:rsid w:val="00DA5940"/>
    <w:rsid w:val="00DB2555"/>
    <w:rsid w:val="00DB25EE"/>
    <w:rsid w:val="00DB32F7"/>
    <w:rsid w:val="00DB572A"/>
    <w:rsid w:val="00DB7C5A"/>
    <w:rsid w:val="00DB7F2C"/>
    <w:rsid w:val="00DC33E1"/>
    <w:rsid w:val="00DC4DB7"/>
    <w:rsid w:val="00DC771B"/>
    <w:rsid w:val="00DD68ED"/>
    <w:rsid w:val="00DD765E"/>
    <w:rsid w:val="00DE0BD2"/>
    <w:rsid w:val="00DE4C83"/>
    <w:rsid w:val="00DE5889"/>
    <w:rsid w:val="00DF0738"/>
    <w:rsid w:val="00DF0F1A"/>
    <w:rsid w:val="00E02483"/>
    <w:rsid w:val="00E044A5"/>
    <w:rsid w:val="00E05C7C"/>
    <w:rsid w:val="00E064C8"/>
    <w:rsid w:val="00E10211"/>
    <w:rsid w:val="00E14E97"/>
    <w:rsid w:val="00E17625"/>
    <w:rsid w:val="00E209A8"/>
    <w:rsid w:val="00E22137"/>
    <w:rsid w:val="00E22207"/>
    <w:rsid w:val="00E26410"/>
    <w:rsid w:val="00E3004D"/>
    <w:rsid w:val="00E31D3A"/>
    <w:rsid w:val="00E3229F"/>
    <w:rsid w:val="00E33B16"/>
    <w:rsid w:val="00E402B4"/>
    <w:rsid w:val="00E4035A"/>
    <w:rsid w:val="00E40522"/>
    <w:rsid w:val="00E42A53"/>
    <w:rsid w:val="00E432ED"/>
    <w:rsid w:val="00E45B01"/>
    <w:rsid w:val="00E4602D"/>
    <w:rsid w:val="00E47AAA"/>
    <w:rsid w:val="00E571DF"/>
    <w:rsid w:val="00E6211B"/>
    <w:rsid w:val="00E661AF"/>
    <w:rsid w:val="00E70A89"/>
    <w:rsid w:val="00E71C97"/>
    <w:rsid w:val="00E724DD"/>
    <w:rsid w:val="00E76302"/>
    <w:rsid w:val="00E80E61"/>
    <w:rsid w:val="00E8483B"/>
    <w:rsid w:val="00E87DFB"/>
    <w:rsid w:val="00E91814"/>
    <w:rsid w:val="00E9417C"/>
    <w:rsid w:val="00EB286F"/>
    <w:rsid w:val="00EB2A61"/>
    <w:rsid w:val="00EC0239"/>
    <w:rsid w:val="00EC5E4C"/>
    <w:rsid w:val="00ED2D6E"/>
    <w:rsid w:val="00ED5136"/>
    <w:rsid w:val="00ED6298"/>
    <w:rsid w:val="00EE0065"/>
    <w:rsid w:val="00EE1E1B"/>
    <w:rsid w:val="00EE3B88"/>
    <w:rsid w:val="00EF018C"/>
    <w:rsid w:val="00EF399E"/>
    <w:rsid w:val="00EF595F"/>
    <w:rsid w:val="00EF5E74"/>
    <w:rsid w:val="00EF75B0"/>
    <w:rsid w:val="00F0734A"/>
    <w:rsid w:val="00F109CB"/>
    <w:rsid w:val="00F123EC"/>
    <w:rsid w:val="00F139CC"/>
    <w:rsid w:val="00F13BD7"/>
    <w:rsid w:val="00F2415B"/>
    <w:rsid w:val="00F2498A"/>
    <w:rsid w:val="00F2799F"/>
    <w:rsid w:val="00F313C0"/>
    <w:rsid w:val="00F34DCB"/>
    <w:rsid w:val="00F40C4E"/>
    <w:rsid w:val="00F441B7"/>
    <w:rsid w:val="00F50249"/>
    <w:rsid w:val="00F5048E"/>
    <w:rsid w:val="00F518D8"/>
    <w:rsid w:val="00F53358"/>
    <w:rsid w:val="00F53983"/>
    <w:rsid w:val="00F60927"/>
    <w:rsid w:val="00F61354"/>
    <w:rsid w:val="00F63357"/>
    <w:rsid w:val="00F63EBA"/>
    <w:rsid w:val="00F65921"/>
    <w:rsid w:val="00F66140"/>
    <w:rsid w:val="00F66C94"/>
    <w:rsid w:val="00F677B4"/>
    <w:rsid w:val="00F73930"/>
    <w:rsid w:val="00F75DDC"/>
    <w:rsid w:val="00F81E6B"/>
    <w:rsid w:val="00F81FD8"/>
    <w:rsid w:val="00F849C0"/>
    <w:rsid w:val="00F84A44"/>
    <w:rsid w:val="00F87EBF"/>
    <w:rsid w:val="00F91224"/>
    <w:rsid w:val="00F9280E"/>
    <w:rsid w:val="00F9494B"/>
    <w:rsid w:val="00F96385"/>
    <w:rsid w:val="00FA2815"/>
    <w:rsid w:val="00FA34D0"/>
    <w:rsid w:val="00FA6619"/>
    <w:rsid w:val="00FB334B"/>
    <w:rsid w:val="00FB6465"/>
    <w:rsid w:val="00FB6707"/>
    <w:rsid w:val="00FC1167"/>
    <w:rsid w:val="00FC2506"/>
    <w:rsid w:val="00FD5EE0"/>
    <w:rsid w:val="00FE0428"/>
    <w:rsid w:val="00FE21A8"/>
    <w:rsid w:val="00FE2770"/>
    <w:rsid w:val="00FE5DC2"/>
    <w:rsid w:val="00FE7BA1"/>
    <w:rsid w:val="00FE7DA7"/>
    <w:rsid w:val="00FF5EF1"/>
    <w:rsid w:val="00FF63E6"/>
    <w:rsid w:val="00FF6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15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87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7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62</TotalTime>
  <Pages>15</Pages>
  <Words>20</Words>
  <Characters>120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</cp:lastModifiedBy>
  <cp:revision>8</cp:revision>
  <cp:lastPrinted>2015-11-19T18:37:00Z</cp:lastPrinted>
  <dcterms:created xsi:type="dcterms:W3CDTF">2015-11-19T17:17:00Z</dcterms:created>
  <dcterms:modified xsi:type="dcterms:W3CDTF">2015-11-19T18:38:00Z</dcterms:modified>
</cp:coreProperties>
</file>