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8E" w:rsidRDefault="0032238E">
      <w:r w:rsidRPr="00590A7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macroclub.ru/gallery/data/507/IMGP0800-3.jpg" style="width:560.25pt;height:350.25pt;visibility:visible">
            <v:imagedata r:id="rId4" o:title=""/>
          </v:shape>
        </w:pict>
      </w:r>
      <w:r w:rsidRPr="00590A79">
        <w:rPr>
          <w:noProof/>
          <w:lang w:eastAsia="ru-RU"/>
        </w:rPr>
        <w:pict>
          <v:shape id="Рисунок 4" o:spid="_x0000_i1026" type="#_x0000_t75" alt="http://nakhlahgroup.com/Portals/0/Images/101757orange.jpeg" style="width:549pt;height:440.25pt;visibility:visible">
            <v:imagedata r:id="rId5" o:title=""/>
          </v:shape>
        </w:pict>
      </w:r>
      <w:r w:rsidRPr="00590A79">
        <w:rPr>
          <w:noProof/>
          <w:lang w:eastAsia="ru-RU"/>
        </w:rPr>
        <w:pict>
          <v:shape id="Рисунок 7" o:spid="_x0000_i1027" type="#_x0000_t75" alt="http://supersadovod.ru/wp-content/uploads/2013/06/Leone.jpg" style="width:549pt;height:385.5pt;visibility:visible">
            <v:imagedata r:id="rId6" o:title=""/>
          </v:shape>
        </w:pict>
      </w:r>
      <w:r w:rsidRPr="00590A79">
        <w:rPr>
          <w:noProof/>
          <w:lang w:eastAsia="ru-RU"/>
        </w:rPr>
        <w:pict>
          <v:shape id="Рисунок 10" o:spid="_x0000_i1028" type="#_x0000_t75" alt="http://2.bp.blogspot.com/-p7AdDnE9-uU/ThRUGeKsRiI/AAAAAAAAEkc/52xTSaC-vFY/s1600/%25D0%25B7%25D0%25B0%25D0%25B9%255B1%255D.jpg" style="width:558.75pt;height:408pt;visibility:visible">
            <v:imagedata r:id="rId7" o:title=""/>
          </v:shape>
        </w:pict>
      </w:r>
      <w:r w:rsidRPr="00590A79">
        <w:rPr>
          <w:noProof/>
          <w:lang w:eastAsia="ru-RU"/>
        </w:rPr>
        <w:pict>
          <v:shape id="Рисунок 19" o:spid="_x0000_i1029" type="#_x0000_t75" alt="https://yeanrwanda.files.wordpress.com/2015/10/inanasi.jpg" style="width:552.75pt;height:384pt;visibility:visible">
            <v:imagedata r:id="rId8" o:title=""/>
          </v:shape>
        </w:pict>
      </w:r>
      <w:r w:rsidRPr="00590A79">
        <w:rPr>
          <w:noProof/>
          <w:lang w:eastAsia="ru-RU"/>
        </w:rPr>
        <w:pict>
          <v:shape id="Рисунок 22" o:spid="_x0000_i1030" type="#_x0000_t75" alt="http://s1.dmcdn.net/ITJHX/1280x720-xXA.jpg" style="width:556.5pt;height:405pt;visibility:visible">
            <v:imagedata r:id="rId9" o:title=""/>
          </v:shape>
        </w:pict>
      </w:r>
      <w:r w:rsidRPr="00590A79">
        <w:rPr>
          <w:noProof/>
          <w:lang w:eastAsia="ru-RU"/>
        </w:rPr>
        <w:pict>
          <v:shape id="Рисунок 25" o:spid="_x0000_i1031" type="#_x0000_t75" alt="http://img30.olx.ua/images_slandocomua/182030925_1_1000x700_molodnyak-ndikv-kalush.jpg" style="width:552pt;height:385.5pt;visibility:visible">
            <v:imagedata r:id="rId10" o:title=""/>
          </v:shape>
        </w:pict>
      </w:r>
      <w:r w:rsidRPr="00590A79">
        <w:rPr>
          <w:noProof/>
          <w:lang w:eastAsia="ru-RU"/>
        </w:rPr>
        <w:pict>
          <v:shape id="Рисунок 28" o:spid="_x0000_i1032" type="#_x0000_t75" alt="http://reporter-tv.net/media/k2/items/cache/040929985887bfa1c73d5df0675434d9_XL.jpg" style="width:560.25pt;height:399.75pt;visibility:visible">
            <v:imagedata r:id="rId11" o:title=""/>
          </v:shape>
        </w:pict>
      </w:r>
      <w:r w:rsidRPr="00590A79">
        <w:rPr>
          <w:noProof/>
          <w:lang w:eastAsia="ru-RU"/>
        </w:rPr>
        <w:pict>
          <v:shape id="Рисунок 31" o:spid="_x0000_i1033" type="#_x0000_t75" alt="http://www.ebk.net.ua/Book/pvp/komnatnyye-rasteniya/images-2/poliv-rasteniya-%20leykoy.jpg" style="width:135pt;height:166.5pt;visibility:visible">
            <v:imagedata r:id="rId12" o:title="" cropleft="36748f"/>
          </v:shape>
        </w:pict>
      </w:r>
      <w:r w:rsidRPr="00590A79">
        <w:rPr>
          <w:noProof/>
          <w:lang w:eastAsia="ru-RU"/>
        </w:rPr>
        <w:pict>
          <v:shape id="Рисунок 34" o:spid="_x0000_i1034" type="#_x0000_t75" alt="http://e5img.ru/image/list/47/05/10660547.jpg" style="width:201pt;height:141pt;visibility:visible">
            <v:imagedata r:id="rId13" o:title=""/>
          </v:shape>
        </w:pict>
      </w:r>
      <w:r w:rsidRPr="00590A79">
        <w:rPr>
          <w:noProof/>
          <w:lang w:eastAsia="ru-RU"/>
        </w:rPr>
        <w:pict>
          <v:shape id="Рисунок 37" o:spid="_x0000_i1035" type="#_x0000_t75" alt="http://photodomik.ru/photo/d7/d773ccd9677d73472feefe1286d67cf7.jpg" style="width:168.75pt;height:155.25pt;visibility:visible">
            <v:imagedata r:id="rId14" o:title=""/>
          </v:shape>
        </w:pict>
      </w:r>
    </w:p>
    <w:p w:rsidR="0032238E" w:rsidRDefault="0032238E">
      <w:r w:rsidRPr="00590A79">
        <w:rPr>
          <w:noProof/>
          <w:lang w:eastAsia="ru-RU"/>
        </w:rPr>
        <w:pict>
          <v:shape id="Рисунок 40" o:spid="_x0000_i1036" type="#_x0000_t75" alt="http://darum.ru/data/home/pages/bogdanova_t_l_brajon_a_v_spravochnik_po_biologii/1%20-%200031-1.png" style="width:172.5pt;height:188.25pt;visibility:visible">
            <v:imagedata r:id="rId15" o:title="" cropbottom="28703f" cropright="52889f"/>
          </v:shape>
        </w:pict>
      </w:r>
      <w:r w:rsidRPr="00590A79">
        <w:rPr>
          <w:noProof/>
          <w:lang w:eastAsia="ru-RU"/>
        </w:rPr>
        <w:pict>
          <v:shape id="Рисунок 43" o:spid="_x0000_i1037" type="#_x0000_t75" alt="http://steshka.ru/wp-content/uploads/2015/03/chasti_rasteniya_shema_1.jpg" style="width:126.75pt;height:165.75pt;visibility:visible">
            <v:imagedata r:id="rId16" o:title="" croptop="6369f" cropbottom="34593f" cropleft="25466f" cropright="26919f"/>
          </v:shape>
        </w:pict>
      </w:r>
      <w:r w:rsidRPr="00590A79">
        <w:rPr>
          <w:noProof/>
          <w:lang w:eastAsia="ru-RU"/>
        </w:rPr>
        <w:pict>
          <v:shape id="Рисунок 46" o:spid="_x0000_i1038" type="#_x0000_t75" alt="http://tips-ua.com/img/6/4/649403eb4adc65d5aee14459971e755a.png" style="width:204.75pt;height:171pt;visibility:visible">
            <v:imagedata r:id="rId17" o:title=""/>
          </v:shape>
        </w:pict>
      </w:r>
      <w:r w:rsidRPr="00590A79">
        <w:rPr>
          <w:noProof/>
          <w:lang w:eastAsia="ru-RU"/>
        </w:rPr>
        <w:pict>
          <v:shape id="Рисунок 49" o:spid="_x0000_i1039" type="#_x0000_t75" alt="http://funbook.com.ua/pic/images_3/Kakie_nuzhni_instrumenti_i_prisposobleniya_dlya_malyarnih_rabot.jpg" style="width:126.75pt;height:191.25pt;visibility:visible">
            <v:imagedata r:id="rId18" o:title=""/>
          </v:shape>
        </w:pict>
      </w:r>
    </w:p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0" type="#_x0000_t136" style="width:327pt;height:310.5pt" fillcolor="#0070c0">
            <v:shadow color="#868686"/>
            <v:textpath style="font-family:&quot;Arial Black&quot;;v-text-kern:t" trim="t" fitpath="t" string="ь"/>
          </v:shape>
        </w:pict>
      </w:r>
    </w:p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/>
    <w:p w:rsidR="0032238E" w:rsidRDefault="0032238E">
      <w:r>
        <w:pict>
          <v:shape id="_x0000_i1041" type="#_x0000_t136" style="width:227.25pt;height:348.75pt" fillcolor="#7030a0">
            <v:shadow color="#868686"/>
            <v:textpath style="font-family:&quot;Arial Black&quot;;v-text-kern:t" trim="t" fitpath="t" string="Б"/>
          </v:shape>
        </w:pict>
      </w:r>
      <w:r>
        <w:t xml:space="preserve">                            </w:t>
      </w:r>
      <w:r>
        <w:pict>
          <v:shape id="_x0000_i1042" type="#_x0000_t136" style="width:227.25pt;height:348.75pt" fillcolor="#7030a0">
            <v:shadow color="#868686"/>
            <v:textpath style="font-family:&quot;Arial Black&quot;;v-text-kern:t" trim="t" fitpath="t" string="а"/>
          </v:shape>
        </w:pict>
      </w:r>
    </w:p>
    <w:p w:rsidR="0032238E" w:rsidRDefault="0032238E">
      <w:pPr>
        <w:sectPr w:rsidR="0032238E" w:rsidSect="004A34D5">
          <w:pgSz w:w="11906" w:h="16838"/>
          <w:pgMar w:top="284" w:right="851" w:bottom="284" w:left="284" w:header="708" w:footer="708" w:gutter="0"/>
          <w:cols w:space="708"/>
          <w:docGrid w:linePitch="360"/>
        </w:sectPr>
      </w:pPr>
      <w:r>
        <w:pict>
          <v:shape id="_x0000_i1043" type="#_x0000_t136" style="width:227.25pt;height:348.75pt" fillcolor="#7030a0">
            <v:shadow color="#868686"/>
            <v:textpath style="font-family:&quot;Arial Black&quot;;v-text-kern:t" trim="t" fitpath="t" string="л"/>
          </v:shape>
        </w:pict>
      </w:r>
      <w:r>
        <w:t xml:space="preserve">                       </w:t>
      </w:r>
      <w:r>
        <w:pict>
          <v:shape id="_x0000_i1044" type="#_x0000_t136" style="width:227.25pt;height:348.75pt" fillcolor="#7030a0">
            <v:shadow color="#868686"/>
            <v:textpath style="font-family:&quot;Arial Black&quot;;v-text-kern:t" trim="t" fitpath="t" string="ь"/>
          </v:shape>
        </w:pict>
      </w:r>
    </w:p>
    <w:p w:rsidR="0032238E" w:rsidRDefault="0032238E">
      <w:r w:rsidRPr="00590A79">
        <w:rPr>
          <w:noProof/>
          <w:lang w:eastAsia="ru-RU"/>
        </w:rPr>
        <w:pict>
          <v:shape id="Рисунок 3" o:spid="_x0000_i1045" type="#_x0000_t75" style="width:801.75pt;height:561.75pt;visibility:visible">
            <v:imagedata r:id="rId19" o:title=""/>
          </v:shape>
        </w:pict>
      </w:r>
      <w:r>
        <w:t xml:space="preserve">                                                                                                           </w:t>
      </w:r>
    </w:p>
    <w:p w:rsidR="0032238E" w:rsidRDefault="0032238E"/>
    <w:p w:rsidR="0032238E" w:rsidRDefault="0032238E"/>
    <w:p w:rsidR="0032238E" w:rsidRDefault="0032238E"/>
    <w:p w:rsidR="0032238E" w:rsidRDefault="0032238E"/>
    <w:p w:rsidR="0032238E" w:rsidRPr="00E91538" w:rsidRDefault="0032238E" w:rsidP="00AA6E67">
      <w:pPr>
        <w:jc w:val="right"/>
        <w:rPr>
          <w:sz w:val="44"/>
          <w:szCs w:val="44"/>
        </w:rPr>
        <w:sectPr w:rsidR="0032238E" w:rsidRPr="00E91538" w:rsidSect="004A34D5">
          <w:pgSz w:w="16838" w:h="11906" w:orient="landscape"/>
          <w:pgMar w:top="284" w:right="851" w:bottom="284" w:left="284" w:header="709" w:footer="709" w:gutter="0"/>
          <w:cols w:space="708"/>
          <w:docGrid w:linePitch="360"/>
        </w:sectPr>
      </w:pPr>
      <w:r w:rsidRPr="00E91538">
        <w:rPr>
          <w:sz w:val="44"/>
          <w:szCs w:val="44"/>
        </w:rPr>
        <w:t xml:space="preserve">                                                                                                                                                                </w:t>
      </w:r>
      <w:r>
        <w:rPr>
          <w:sz w:val="44"/>
          <w:szCs w:val="44"/>
        </w:rPr>
        <w:t xml:space="preserve">     </w:t>
      </w:r>
      <w:r w:rsidRPr="00E91538">
        <w:rPr>
          <w:sz w:val="44"/>
          <w:szCs w:val="44"/>
        </w:rPr>
        <w:t xml:space="preserve">                                                                                                             </w:t>
      </w:r>
    </w:p>
    <w:p w:rsidR="0032238E" w:rsidRDefault="0032238E">
      <w:r>
        <w:pict>
          <v:shape id="_x0000_i1046" type="#_x0000_t136" style="width:227.25pt;height:348.75pt" fillcolor="#7030a0">
            <v:shadow color="#868686"/>
            <v:textpath style="font-family:&quot;Arial Black&quot;;v-text-kern:t" trim="t" fitpath="t" string="з"/>
          </v:shape>
        </w:pict>
      </w:r>
      <w:r>
        <w:t xml:space="preserve">                      </w:t>
      </w:r>
      <w:r>
        <w:pict>
          <v:shape id="_x0000_i1047" type="#_x0000_t136" style="width:227.25pt;height:348.75pt" fillcolor="#7030a0">
            <v:shadow color="#868686"/>
            <v:textpath style="font-family:&quot;Arial Black&quot;;v-text-kern:t" trim="t" fitpath="t" string="а"/>
          </v:shape>
        </w:pict>
      </w:r>
    </w:p>
    <w:p w:rsidR="0032238E" w:rsidRDefault="0032238E"/>
    <w:p w:rsidR="0032238E" w:rsidRDefault="0032238E">
      <w:r>
        <w:pict>
          <v:shape id="_x0000_i1048" type="#_x0000_t136" style="width:227.25pt;height:348.75pt" fillcolor="#7030a0">
            <v:shadow color="#868686"/>
            <v:textpath style="font-family:&quot;Arial Black&quot;;v-text-kern:t" trim="t" fitpath="t" string="м"/>
          </v:shape>
        </w:pict>
      </w:r>
      <w:r>
        <w:t xml:space="preserve">              </w:t>
      </w:r>
      <w:r>
        <w:pict>
          <v:shape id="_x0000_i1049" type="#_x0000_t136" style="width:227.25pt;height:348.75pt" fillcolor="#7030a0">
            <v:shadow color="#868686"/>
            <v:textpath style="font-family:&quot;Arial Black&quot;;v-text-kern:t" trim="t" fitpath="t" string="и"/>
          </v:shape>
        </w:pict>
      </w:r>
      <w:r>
        <w:t xml:space="preserve">       </w:t>
      </w:r>
    </w:p>
    <w:p w:rsidR="0032238E" w:rsidRDefault="0032238E"/>
    <w:p w:rsidR="0032238E" w:rsidRDefault="0032238E"/>
    <w:p w:rsidR="0032238E" w:rsidRDefault="0032238E"/>
    <w:p w:rsidR="0032238E" w:rsidRDefault="0032238E">
      <w:r>
        <w:pict>
          <v:shape id="_x0000_i1050" type="#_x0000_t136" style="width:227.25pt;height:348.75pt" fillcolor="#7030a0">
            <v:shadow color="#868686"/>
            <v:textpath style="font-family:&quot;Arial Black&quot;;v-text-kern:t" trim="t" fitpath="t" string="н"/>
          </v:shape>
        </w:pict>
      </w:r>
    </w:p>
    <w:sectPr w:rsidR="0032238E" w:rsidSect="004A34D5">
      <w:pgSz w:w="11906" w:h="16838"/>
      <w:pgMar w:top="284" w:right="851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45F0"/>
    <w:rsid w:val="000037BB"/>
    <w:rsid w:val="0001591F"/>
    <w:rsid w:val="00015CAD"/>
    <w:rsid w:val="0002220D"/>
    <w:rsid w:val="000231F2"/>
    <w:rsid w:val="000267AC"/>
    <w:rsid w:val="0003148D"/>
    <w:rsid w:val="00035EA8"/>
    <w:rsid w:val="00045954"/>
    <w:rsid w:val="00050A78"/>
    <w:rsid w:val="00052494"/>
    <w:rsid w:val="00052CCA"/>
    <w:rsid w:val="00053E94"/>
    <w:rsid w:val="0005564F"/>
    <w:rsid w:val="00057D0C"/>
    <w:rsid w:val="0006156B"/>
    <w:rsid w:val="00067496"/>
    <w:rsid w:val="00077EA6"/>
    <w:rsid w:val="00081D80"/>
    <w:rsid w:val="00083294"/>
    <w:rsid w:val="000837A0"/>
    <w:rsid w:val="00083F50"/>
    <w:rsid w:val="00087BF9"/>
    <w:rsid w:val="00093B2C"/>
    <w:rsid w:val="00097040"/>
    <w:rsid w:val="000A1236"/>
    <w:rsid w:val="000A2231"/>
    <w:rsid w:val="000A5C7E"/>
    <w:rsid w:val="000B5DBC"/>
    <w:rsid w:val="000D1193"/>
    <w:rsid w:val="000D168B"/>
    <w:rsid w:val="000D32D1"/>
    <w:rsid w:val="000D362F"/>
    <w:rsid w:val="000D47F2"/>
    <w:rsid w:val="000D62AF"/>
    <w:rsid w:val="000E24CC"/>
    <w:rsid w:val="000F0244"/>
    <w:rsid w:val="000F7A17"/>
    <w:rsid w:val="0010633E"/>
    <w:rsid w:val="001145C5"/>
    <w:rsid w:val="001151F0"/>
    <w:rsid w:val="00115F8B"/>
    <w:rsid w:val="00116844"/>
    <w:rsid w:val="00117916"/>
    <w:rsid w:val="00121BBE"/>
    <w:rsid w:val="00122BA9"/>
    <w:rsid w:val="0012311B"/>
    <w:rsid w:val="00130DB4"/>
    <w:rsid w:val="00134602"/>
    <w:rsid w:val="00142548"/>
    <w:rsid w:val="00155234"/>
    <w:rsid w:val="00155CA9"/>
    <w:rsid w:val="00157604"/>
    <w:rsid w:val="00161584"/>
    <w:rsid w:val="00163E8A"/>
    <w:rsid w:val="00164102"/>
    <w:rsid w:val="001649EB"/>
    <w:rsid w:val="0016602B"/>
    <w:rsid w:val="001714D8"/>
    <w:rsid w:val="001778DB"/>
    <w:rsid w:val="00194412"/>
    <w:rsid w:val="0019646F"/>
    <w:rsid w:val="001972BC"/>
    <w:rsid w:val="001973DD"/>
    <w:rsid w:val="001A26D3"/>
    <w:rsid w:val="001A2E2C"/>
    <w:rsid w:val="001A3A24"/>
    <w:rsid w:val="001A3D0B"/>
    <w:rsid w:val="001A48A3"/>
    <w:rsid w:val="001A6555"/>
    <w:rsid w:val="001A77DF"/>
    <w:rsid w:val="001B325F"/>
    <w:rsid w:val="001B506D"/>
    <w:rsid w:val="001C1103"/>
    <w:rsid w:val="001C3FE1"/>
    <w:rsid w:val="001D720D"/>
    <w:rsid w:val="001D7956"/>
    <w:rsid w:val="001F0C75"/>
    <w:rsid w:val="001F1FB2"/>
    <w:rsid w:val="001F2BD3"/>
    <w:rsid w:val="001F33FC"/>
    <w:rsid w:val="001F500B"/>
    <w:rsid w:val="0020190A"/>
    <w:rsid w:val="00203B24"/>
    <w:rsid w:val="00205832"/>
    <w:rsid w:val="00205DC9"/>
    <w:rsid w:val="00211794"/>
    <w:rsid w:val="00213D0D"/>
    <w:rsid w:val="002153F9"/>
    <w:rsid w:val="002227CA"/>
    <w:rsid w:val="00223880"/>
    <w:rsid w:val="00223E4C"/>
    <w:rsid w:val="002254B8"/>
    <w:rsid w:val="00232455"/>
    <w:rsid w:val="00234631"/>
    <w:rsid w:val="0023466F"/>
    <w:rsid w:val="002347A0"/>
    <w:rsid w:val="00237E2E"/>
    <w:rsid w:val="00240800"/>
    <w:rsid w:val="00240D1B"/>
    <w:rsid w:val="0024210D"/>
    <w:rsid w:val="00242D31"/>
    <w:rsid w:val="00243328"/>
    <w:rsid w:val="00244704"/>
    <w:rsid w:val="002521D7"/>
    <w:rsid w:val="00252305"/>
    <w:rsid w:val="002662DE"/>
    <w:rsid w:val="00272CE0"/>
    <w:rsid w:val="002812F3"/>
    <w:rsid w:val="00283362"/>
    <w:rsid w:val="00283694"/>
    <w:rsid w:val="00285F52"/>
    <w:rsid w:val="0029293B"/>
    <w:rsid w:val="002952CF"/>
    <w:rsid w:val="002A1D8C"/>
    <w:rsid w:val="002A29A5"/>
    <w:rsid w:val="002A399E"/>
    <w:rsid w:val="002A4D9C"/>
    <w:rsid w:val="002A6547"/>
    <w:rsid w:val="002B01E8"/>
    <w:rsid w:val="002B21BE"/>
    <w:rsid w:val="002C3003"/>
    <w:rsid w:val="002C55AD"/>
    <w:rsid w:val="002C67F4"/>
    <w:rsid w:val="002D3A1B"/>
    <w:rsid w:val="002E4A13"/>
    <w:rsid w:val="002E7D1B"/>
    <w:rsid w:val="002F2A50"/>
    <w:rsid w:val="002F3426"/>
    <w:rsid w:val="00301EA0"/>
    <w:rsid w:val="00303CD8"/>
    <w:rsid w:val="00310339"/>
    <w:rsid w:val="0031052E"/>
    <w:rsid w:val="00311DE0"/>
    <w:rsid w:val="00312DFD"/>
    <w:rsid w:val="00316C03"/>
    <w:rsid w:val="0032238E"/>
    <w:rsid w:val="00330CD7"/>
    <w:rsid w:val="00333A2A"/>
    <w:rsid w:val="00334CBC"/>
    <w:rsid w:val="00342699"/>
    <w:rsid w:val="00343961"/>
    <w:rsid w:val="00345569"/>
    <w:rsid w:val="00347868"/>
    <w:rsid w:val="00360713"/>
    <w:rsid w:val="00364ED0"/>
    <w:rsid w:val="003653EC"/>
    <w:rsid w:val="00372E43"/>
    <w:rsid w:val="00373571"/>
    <w:rsid w:val="003746BC"/>
    <w:rsid w:val="0037766F"/>
    <w:rsid w:val="00377BE1"/>
    <w:rsid w:val="00377E7A"/>
    <w:rsid w:val="0038082C"/>
    <w:rsid w:val="003814D3"/>
    <w:rsid w:val="003A2676"/>
    <w:rsid w:val="003A37C2"/>
    <w:rsid w:val="003A5E47"/>
    <w:rsid w:val="003B2A76"/>
    <w:rsid w:val="003B47B7"/>
    <w:rsid w:val="003C0B38"/>
    <w:rsid w:val="003C61E4"/>
    <w:rsid w:val="003C70D6"/>
    <w:rsid w:val="003C76F4"/>
    <w:rsid w:val="003D3B3D"/>
    <w:rsid w:val="003D3BDA"/>
    <w:rsid w:val="003E266E"/>
    <w:rsid w:val="003E416B"/>
    <w:rsid w:val="003E6249"/>
    <w:rsid w:val="003E7F6E"/>
    <w:rsid w:val="003F4C45"/>
    <w:rsid w:val="003F64D5"/>
    <w:rsid w:val="0041360E"/>
    <w:rsid w:val="00415BD8"/>
    <w:rsid w:val="0042021B"/>
    <w:rsid w:val="00423987"/>
    <w:rsid w:val="00427AA6"/>
    <w:rsid w:val="004319CA"/>
    <w:rsid w:val="00431B77"/>
    <w:rsid w:val="00432306"/>
    <w:rsid w:val="0043415E"/>
    <w:rsid w:val="004352B2"/>
    <w:rsid w:val="00441CB2"/>
    <w:rsid w:val="004547F9"/>
    <w:rsid w:val="00456D07"/>
    <w:rsid w:val="0046024C"/>
    <w:rsid w:val="00474C74"/>
    <w:rsid w:val="00476A6D"/>
    <w:rsid w:val="004805E9"/>
    <w:rsid w:val="00486ED0"/>
    <w:rsid w:val="00495DF7"/>
    <w:rsid w:val="00496E3F"/>
    <w:rsid w:val="004A34D5"/>
    <w:rsid w:val="004A5314"/>
    <w:rsid w:val="004A6FF4"/>
    <w:rsid w:val="004B2CE4"/>
    <w:rsid w:val="004B4A74"/>
    <w:rsid w:val="004B5F98"/>
    <w:rsid w:val="004C22CC"/>
    <w:rsid w:val="004C2CBA"/>
    <w:rsid w:val="004C50E6"/>
    <w:rsid w:val="004C585A"/>
    <w:rsid w:val="004C5A82"/>
    <w:rsid w:val="004D28C1"/>
    <w:rsid w:val="004D5EE3"/>
    <w:rsid w:val="004E1BB6"/>
    <w:rsid w:val="004E534E"/>
    <w:rsid w:val="004F1AF5"/>
    <w:rsid w:val="004F387A"/>
    <w:rsid w:val="004F3F48"/>
    <w:rsid w:val="004F4830"/>
    <w:rsid w:val="004F505E"/>
    <w:rsid w:val="005010DF"/>
    <w:rsid w:val="00501F9D"/>
    <w:rsid w:val="00505007"/>
    <w:rsid w:val="005057ED"/>
    <w:rsid w:val="00507E81"/>
    <w:rsid w:val="005119F6"/>
    <w:rsid w:val="005173F3"/>
    <w:rsid w:val="00520F96"/>
    <w:rsid w:val="0052302F"/>
    <w:rsid w:val="0053156D"/>
    <w:rsid w:val="00537D0F"/>
    <w:rsid w:val="005443C3"/>
    <w:rsid w:val="00551D1C"/>
    <w:rsid w:val="005545B3"/>
    <w:rsid w:val="005552D2"/>
    <w:rsid w:val="00556882"/>
    <w:rsid w:val="00561C6D"/>
    <w:rsid w:val="00563A1B"/>
    <w:rsid w:val="00563E67"/>
    <w:rsid w:val="00566C83"/>
    <w:rsid w:val="00567AAE"/>
    <w:rsid w:val="00572A5A"/>
    <w:rsid w:val="005779A2"/>
    <w:rsid w:val="00577D0C"/>
    <w:rsid w:val="00580326"/>
    <w:rsid w:val="005818FB"/>
    <w:rsid w:val="005830A8"/>
    <w:rsid w:val="00583F6B"/>
    <w:rsid w:val="00586E92"/>
    <w:rsid w:val="00590A79"/>
    <w:rsid w:val="00592AFC"/>
    <w:rsid w:val="005A4322"/>
    <w:rsid w:val="005A6B4E"/>
    <w:rsid w:val="005B7060"/>
    <w:rsid w:val="005C293B"/>
    <w:rsid w:val="005C6A54"/>
    <w:rsid w:val="005C6DEF"/>
    <w:rsid w:val="005D129E"/>
    <w:rsid w:val="005D3360"/>
    <w:rsid w:val="005D3A8A"/>
    <w:rsid w:val="005E00D9"/>
    <w:rsid w:val="005E62B3"/>
    <w:rsid w:val="005F03B0"/>
    <w:rsid w:val="005F0B04"/>
    <w:rsid w:val="005F0DF5"/>
    <w:rsid w:val="005F54B7"/>
    <w:rsid w:val="005F7C7E"/>
    <w:rsid w:val="0060122E"/>
    <w:rsid w:val="006039E1"/>
    <w:rsid w:val="0060596E"/>
    <w:rsid w:val="00606F3E"/>
    <w:rsid w:val="006121B9"/>
    <w:rsid w:val="00613EB2"/>
    <w:rsid w:val="006246E0"/>
    <w:rsid w:val="00627D11"/>
    <w:rsid w:val="0063520F"/>
    <w:rsid w:val="00635DD2"/>
    <w:rsid w:val="00640036"/>
    <w:rsid w:val="0064431F"/>
    <w:rsid w:val="00652550"/>
    <w:rsid w:val="00672F5A"/>
    <w:rsid w:val="006779E1"/>
    <w:rsid w:val="00680CFA"/>
    <w:rsid w:val="006924B9"/>
    <w:rsid w:val="0069313D"/>
    <w:rsid w:val="00696ADB"/>
    <w:rsid w:val="00696DDF"/>
    <w:rsid w:val="00697458"/>
    <w:rsid w:val="006A013F"/>
    <w:rsid w:val="006A5D1C"/>
    <w:rsid w:val="006A7056"/>
    <w:rsid w:val="006A756B"/>
    <w:rsid w:val="006B17EE"/>
    <w:rsid w:val="006B2CD4"/>
    <w:rsid w:val="006B4F57"/>
    <w:rsid w:val="006C0964"/>
    <w:rsid w:val="006E3810"/>
    <w:rsid w:val="006F1E20"/>
    <w:rsid w:val="006F3A10"/>
    <w:rsid w:val="006F3C8D"/>
    <w:rsid w:val="006F3CB5"/>
    <w:rsid w:val="0070277F"/>
    <w:rsid w:val="007046FE"/>
    <w:rsid w:val="00707FB5"/>
    <w:rsid w:val="00711B06"/>
    <w:rsid w:val="00716D82"/>
    <w:rsid w:val="00725452"/>
    <w:rsid w:val="00725729"/>
    <w:rsid w:val="00726400"/>
    <w:rsid w:val="0073160E"/>
    <w:rsid w:val="00733488"/>
    <w:rsid w:val="00735159"/>
    <w:rsid w:val="007352E1"/>
    <w:rsid w:val="00737D6F"/>
    <w:rsid w:val="00741958"/>
    <w:rsid w:val="00744F49"/>
    <w:rsid w:val="00747253"/>
    <w:rsid w:val="00750F12"/>
    <w:rsid w:val="00764DE6"/>
    <w:rsid w:val="007657C7"/>
    <w:rsid w:val="00770970"/>
    <w:rsid w:val="0077156F"/>
    <w:rsid w:val="00771B03"/>
    <w:rsid w:val="00772708"/>
    <w:rsid w:val="00777813"/>
    <w:rsid w:val="007832A4"/>
    <w:rsid w:val="00786121"/>
    <w:rsid w:val="0079263D"/>
    <w:rsid w:val="00797BEE"/>
    <w:rsid w:val="00797DD9"/>
    <w:rsid w:val="007A2DFB"/>
    <w:rsid w:val="007A7D14"/>
    <w:rsid w:val="007B05AA"/>
    <w:rsid w:val="007C0CDA"/>
    <w:rsid w:val="007C4B92"/>
    <w:rsid w:val="007D5AB4"/>
    <w:rsid w:val="007E346A"/>
    <w:rsid w:val="007E4B7E"/>
    <w:rsid w:val="007E6476"/>
    <w:rsid w:val="00803742"/>
    <w:rsid w:val="00805E18"/>
    <w:rsid w:val="008061C9"/>
    <w:rsid w:val="00806B0A"/>
    <w:rsid w:val="00806BFF"/>
    <w:rsid w:val="0081139C"/>
    <w:rsid w:val="008122C1"/>
    <w:rsid w:val="00817170"/>
    <w:rsid w:val="00822320"/>
    <w:rsid w:val="00831BE7"/>
    <w:rsid w:val="00833F18"/>
    <w:rsid w:val="008402B0"/>
    <w:rsid w:val="0084738D"/>
    <w:rsid w:val="00852D18"/>
    <w:rsid w:val="008541CB"/>
    <w:rsid w:val="0086393D"/>
    <w:rsid w:val="00865862"/>
    <w:rsid w:val="00866FA7"/>
    <w:rsid w:val="008759DD"/>
    <w:rsid w:val="00876897"/>
    <w:rsid w:val="008A0017"/>
    <w:rsid w:val="008A0615"/>
    <w:rsid w:val="008A300E"/>
    <w:rsid w:val="008A490C"/>
    <w:rsid w:val="008A7C1D"/>
    <w:rsid w:val="008B06EF"/>
    <w:rsid w:val="008B5BBC"/>
    <w:rsid w:val="008B7EF9"/>
    <w:rsid w:val="008C1233"/>
    <w:rsid w:val="008C2FA1"/>
    <w:rsid w:val="008C45F0"/>
    <w:rsid w:val="008D3056"/>
    <w:rsid w:val="008D392B"/>
    <w:rsid w:val="008D5C75"/>
    <w:rsid w:val="008D6F84"/>
    <w:rsid w:val="008E15E8"/>
    <w:rsid w:val="008E5ACB"/>
    <w:rsid w:val="008E6699"/>
    <w:rsid w:val="008F0E87"/>
    <w:rsid w:val="008F15D7"/>
    <w:rsid w:val="008F1D5F"/>
    <w:rsid w:val="008F3662"/>
    <w:rsid w:val="008F63E9"/>
    <w:rsid w:val="008F68C2"/>
    <w:rsid w:val="008F77F9"/>
    <w:rsid w:val="00907AD1"/>
    <w:rsid w:val="009168E7"/>
    <w:rsid w:val="009229F4"/>
    <w:rsid w:val="0092554B"/>
    <w:rsid w:val="0092659A"/>
    <w:rsid w:val="00926DA4"/>
    <w:rsid w:val="009273A2"/>
    <w:rsid w:val="00932801"/>
    <w:rsid w:val="00933631"/>
    <w:rsid w:val="00936175"/>
    <w:rsid w:val="00936A50"/>
    <w:rsid w:val="00940A23"/>
    <w:rsid w:val="00940B66"/>
    <w:rsid w:val="0094690C"/>
    <w:rsid w:val="00947E53"/>
    <w:rsid w:val="00955BB6"/>
    <w:rsid w:val="00960B36"/>
    <w:rsid w:val="00967390"/>
    <w:rsid w:val="00967AA8"/>
    <w:rsid w:val="00967EF6"/>
    <w:rsid w:val="00976B8E"/>
    <w:rsid w:val="009848B5"/>
    <w:rsid w:val="00984DF8"/>
    <w:rsid w:val="00985294"/>
    <w:rsid w:val="0098610A"/>
    <w:rsid w:val="00986B86"/>
    <w:rsid w:val="009870D5"/>
    <w:rsid w:val="009934C5"/>
    <w:rsid w:val="009A3C69"/>
    <w:rsid w:val="009B1DBA"/>
    <w:rsid w:val="009B57A4"/>
    <w:rsid w:val="009C6C4F"/>
    <w:rsid w:val="009D1064"/>
    <w:rsid w:val="009D108B"/>
    <w:rsid w:val="009D6163"/>
    <w:rsid w:val="009E1944"/>
    <w:rsid w:val="009F15B1"/>
    <w:rsid w:val="009F52AA"/>
    <w:rsid w:val="009F7135"/>
    <w:rsid w:val="009F7504"/>
    <w:rsid w:val="00A04F7E"/>
    <w:rsid w:val="00A05B2F"/>
    <w:rsid w:val="00A13D4C"/>
    <w:rsid w:val="00A436FA"/>
    <w:rsid w:val="00A43BFF"/>
    <w:rsid w:val="00A44DF3"/>
    <w:rsid w:val="00A461EC"/>
    <w:rsid w:val="00A462AB"/>
    <w:rsid w:val="00A47394"/>
    <w:rsid w:val="00A63B1D"/>
    <w:rsid w:val="00A65AE4"/>
    <w:rsid w:val="00A723E0"/>
    <w:rsid w:val="00A76849"/>
    <w:rsid w:val="00A841BC"/>
    <w:rsid w:val="00A8422A"/>
    <w:rsid w:val="00A84BB6"/>
    <w:rsid w:val="00A84E48"/>
    <w:rsid w:val="00A8546C"/>
    <w:rsid w:val="00A86379"/>
    <w:rsid w:val="00A8709E"/>
    <w:rsid w:val="00A9451F"/>
    <w:rsid w:val="00A977A5"/>
    <w:rsid w:val="00AA3E6B"/>
    <w:rsid w:val="00AA44D3"/>
    <w:rsid w:val="00AA6E67"/>
    <w:rsid w:val="00AB3822"/>
    <w:rsid w:val="00AB4281"/>
    <w:rsid w:val="00AC6158"/>
    <w:rsid w:val="00AC6622"/>
    <w:rsid w:val="00AD0C71"/>
    <w:rsid w:val="00AE0682"/>
    <w:rsid w:val="00AE2CC1"/>
    <w:rsid w:val="00AE3446"/>
    <w:rsid w:val="00AE43B7"/>
    <w:rsid w:val="00AE591B"/>
    <w:rsid w:val="00AF40F3"/>
    <w:rsid w:val="00AF6FE2"/>
    <w:rsid w:val="00B139B6"/>
    <w:rsid w:val="00B17243"/>
    <w:rsid w:val="00B27382"/>
    <w:rsid w:val="00B33535"/>
    <w:rsid w:val="00B34FB8"/>
    <w:rsid w:val="00B36400"/>
    <w:rsid w:val="00B4397B"/>
    <w:rsid w:val="00B43CE3"/>
    <w:rsid w:val="00B44D73"/>
    <w:rsid w:val="00B5248E"/>
    <w:rsid w:val="00B53361"/>
    <w:rsid w:val="00B60D33"/>
    <w:rsid w:val="00B62687"/>
    <w:rsid w:val="00B6448A"/>
    <w:rsid w:val="00B66197"/>
    <w:rsid w:val="00B700EB"/>
    <w:rsid w:val="00B708F2"/>
    <w:rsid w:val="00B71047"/>
    <w:rsid w:val="00B73DA5"/>
    <w:rsid w:val="00B74FB5"/>
    <w:rsid w:val="00B76065"/>
    <w:rsid w:val="00B8082E"/>
    <w:rsid w:val="00B8196F"/>
    <w:rsid w:val="00B90399"/>
    <w:rsid w:val="00B90CAC"/>
    <w:rsid w:val="00B9168B"/>
    <w:rsid w:val="00B91BAF"/>
    <w:rsid w:val="00B937E1"/>
    <w:rsid w:val="00B976CC"/>
    <w:rsid w:val="00BA325E"/>
    <w:rsid w:val="00BA3A18"/>
    <w:rsid w:val="00BA5465"/>
    <w:rsid w:val="00BA7241"/>
    <w:rsid w:val="00BB5509"/>
    <w:rsid w:val="00BC4013"/>
    <w:rsid w:val="00BC43DD"/>
    <w:rsid w:val="00BC7C34"/>
    <w:rsid w:val="00BE07CA"/>
    <w:rsid w:val="00BF00B7"/>
    <w:rsid w:val="00C03A9A"/>
    <w:rsid w:val="00C15D21"/>
    <w:rsid w:val="00C162D7"/>
    <w:rsid w:val="00C16A14"/>
    <w:rsid w:val="00C26516"/>
    <w:rsid w:val="00C30C49"/>
    <w:rsid w:val="00C4313F"/>
    <w:rsid w:val="00C43C93"/>
    <w:rsid w:val="00C5171F"/>
    <w:rsid w:val="00C555C2"/>
    <w:rsid w:val="00C5582E"/>
    <w:rsid w:val="00C56A96"/>
    <w:rsid w:val="00C56AF5"/>
    <w:rsid w:val="00C56D6F"/>
    <w:rsid w:val="00C62AC9"/>
    <w:rsid w:val="00C6318F"/>
    <w:rsid w:val="00C638DB"/>
    <w:rsid w:val="00C656D5"/>
    <w:rsid w:val="00C6651C"/>
    <w:rsid w:val="00C70FCD"/>
    <w:rsid w:val="00C76021"/>
    <w:rsid w:val="00C83E01"/>
    <w:rsid w:val="00C93434"/>
    <w:rsid w:val="00C96458"/>
    <w:rsid w:val="00CA074B"/>
    <w:rsid w:val="00CA0DE9"/>
    <w:rsid w:val="00CA5456"/>
    <w:rsid w:val="00CA6DCA"/>
    <w:rsid w:val="00CB19B3"/>
    <w:rsid w:val="00CB3DF5"/>
    <w:rsid w:val="00CB41AA"/>
    <w:rsid w:val="00CB52DF"/>
    <w:rsid w:val="00CC0A32"/>
    <w:rsid w:val="00CC0BD6"/>
    <w:rsid w:val="00CC3863"/>
    <w:rsid w:val="00CC49D9"/>
    <w:rsid w:val="00CF01DD"/>
    <w:rsid w:val="00CF1286"/>
    <w:rsid w:val="00CF1D74"/>
    <w:rsid w:val="00CF2E96"/>
    <w:rsid w:val="00CF5CC6"/>
    <w:rsid w:val="00D267A1"/>
    <w:rsid w:val="00D27882"/>
    <w:rsid w:val="00D278B0"/>
    <w:rsid w:val="00D30D7E"/>
    <w:rsid w:val="00D362CF"/>
    <w:rsid w:val="00D36F0F"/>
    <w:rsid w:val="00D371E8"/>
    <w:rsid w:val="00D4460A"/>
    <w:rsid w:val="00D46EC1"/>
    <w:rsid w:val="00D529E4"/>
    <w:rsid w:val="00D52FB7"/>
    <w:rsid w:val="00D53091"/>
    <w:rsid w:val="00D53CB0"/>
    <w:rsid w:val="00D61BD0"/>
    <w:rsid w:val="00D645E2"/>
    <w:rsid w:val="00D713B4"/>
    <w:rsid w:val="00D74A44"/>
    <w:rsid w:val="00D75333"/>
    <w:rsid w:val="00D7755A"/>
    <w:rsid w:val="00D83DA0"/>
    <w:rsid w:val="00D84222"/>
    <w:rsid w:val="00D858FB"/>
    <w:rsid w:val="00D86EAE"/>
    <w:rsid w:val="00D87548"/>
    <w:rsid w:val="00D906C8"/>
    <w:rsid w:val="00D91F01"/>
    <w:rsid w:val="00D91FCE"/>
    <w:rsid w:val="00D922F4"/>
    <w:rsid w:val="00D9583A"/>
    <w:rsid w:val="00DA2C3E"/>
    <w:rsid w:val="00DA5940"/>
    <w:rsid w:val="00DB2555"/>
    <w:rsid w:val="00DB25EE"/>
    <w:rsid w:val="00DB32F7"/>
    <w:rsid w:val="00DB455F"/>
    <w:rsid w:val="00DB572A"/>
    <w:rsid w:val="00DB7C5A"/>
    <w:rsid w:val="00DB7F2C"/>
    <w:rsid w:val="00DC33E1"/>
    <w:rsid w:val="00DC4DB7"/>
    <w:rsid w:val="00DC771B"/>
    <w:rsid w:val="00DD68ED"/>
    <w:rsid w:val="00DD765E"/>
    <w:rsid w:val="00DE0BD2"/>
    <w:rsid w:val="00DE4C83"/>
    <w:rsid w:val="00DE5889"/>
    <w:rsid w:val="00DF0738"/>
    <w:rsid w:val="00DF0F1A"/>
    <w:rsid w:val="00E02483"/>
    <w:rsid w:val="00E044A5"/>
    <w:rsid w:val="00E05C7C"/>
    <w:rsid w:val="00E064C8"/>
    <w:rsid w:val="00E10211"/>
    <w:rsid w:val="00E14E97"/>
    <w:rsid w:val="00E17625"/>
    <w:rsid w:val="00E209A8"/>
    <w:rsid w:val="00E22137"/>
    <w:rsid w:val="00E22207"/>
    <w:rsid w:val="00E26410"/>
    <w:rsid w:val="00E3004D"/>
    <w:rsid w:val="00E31D3A"/>
    <w:rsid w:val="00E3229F"/>
    <w:rsid w:val="00E33B16"/>
    <w:rsid w:val="00E402B4"/>
    <w:rsid w:val="00E4035A"/>
    <w:rsid w:val="00E40522"/>
    <w:rsid w:val="00E42A53"/>
    <w:rsid w:val="00E432ED"/>
    <w:rsid w:val="00E45B01"/>
    <w:rsid w:val="00E4602D"/>
    <w:rsid w:val="00E47AAA"/>
    <w:rsid w:val="00E571DF"/>
    <w:rsid w:val="00E6211B"/>
    <w:rsid w:val="00E661AF"/>
    <w:rsid w:val="00E70A89"/>
    <w:rsid w:val="00E71C97"/>
    <w:rsid w:val="00E724DD"/>
    <w:rsid w:val="00E76302"/>
    <w:rsid w:val="00E80E61"/>
    <w:rsid w:val="00E8483B"/>
    <w:rsid w:val="00E91538"/>
    <w:rsid w:val="00E91814"/>
    <w:rsid w:val="00E9417C"/>
    <w:rsid w:val="00EB286F"/>
    <w:rsid w:val="00EB2A61"/>
    <w:rsid w:val="00EC0239"/>
    <w:rsid w:val="00EC5E4C"/>
    <w:rsid w:val="00ED2D6E"/>
    <w:rsid w:val="00ED5136"/>
    <w:rsid w:val="00ED6298"/>
    <w:rsid w:val="00EE0065"/>
    <w:rsid w:val="00EE1E1B"/>
    <w:rsid w:val="00EE3B88"/>
    <w:rsid w:val="00EF018C"/>
    <w:rsid w:val="00EF399E"/>
    <w:rsid w:val="00EF595F"/>
    <w:rsid w:val="00EF5E74"/>
    <w:rsid w:val="00EF75B0"/>
    <w:rsid w:val="00F0734A"/>
    <w:rsid w:val="00F109CB"/>
    <w:rsid w:val="00F123EC"/>
    <w:rsid w:val="00F139CC"/>
    <w:rsid w:val="00F13BD7"/>
    <w:rsid w:val="00F2415B"/>
    <w:rsid w:val="00F2498A"/>
    <w:rsid w:val="00F2799F"/>
    <w:rsid w:val="00F300C9"/>
    <w:rsid w:val="00F313C0"/>
    <w:rsid w:val="00F34DCB"/>
    <w:rsid w:val="00F40C4E"/>
    <w:rsid w:val="00F441B7"/>
    <w:rsid w:val="00F50249"/>
    <w:rsid w:val="00F5048E"/>
    <w:rsid w:val="00F518D8"/>
    <w:rsid w:val="00F53358"/>
    <w:rsid w:val="00F53983"/>
    <w:rsid w:val="00F60927"/>
    <w:rsid w:val="00F61354"/>
    <w:rsid w:val="00F63357"/>
    <w:rsid w:val="00F63EBA"/>
    <w:rsid w:val="00F66140"/>
    <w:rsid w:val="00F66C94"/>
    <w:rsid w:val="00F677B4"/>
    <w:rsid w:val="00F73930"/>
    <w:rsid w:val="00F75DDC"/>
    <w:rsid w:val="00F81E6B"/>
    <w:rsid w:val="00F81FD8"/>
    <w:rsid w:val="00F849C0"/>
    <w:rsid w:val="00F84A44"/>
    <w:rsid w:val="00F87EBF"/>
    <w:rsid w:val="00F91224"/>
    <w:rsid w:val="00F9280E"/>
    <w:rsid w:val="00F9494B"/>
    <w:rsid w:val="00F96385"/>
    <w:rsid w:val="00FA2815"/>
    <w:rsid w:val="00FA34D0"/>
    <w:rsid w:val="00FA6619"/>
    <w:rsid w:val="00FB334B"/>
    <w:rsid w:val="00FB6465"/>
    <w:rsid w:val="00FB6707"/>
    <w:rsid w:val="00FC1167"/>
    <w:rsid w:val="00FC2506"/>
    <w:rsid w:val="00FD5EE0"/>
    <w:rsid w:val="00FE0428"/>
    <w:rsid w:val="00FE21A8"/>
    <w:rsid w:val="00FE2770"/>
    <w:rsid w:val="00FE5DC2"/>
    <w:rsid w:val="00FE7BA1"/>
    <w:rsid w:val="00FE7DA7"/>
    <w:rsid w:val="00FF5EF1"/>
    <w:rsid w:val="00FF63E6"/>
    <w:rsid w:val="00FF6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15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4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11</Pages>
  <Words>81</Words>
  <Characters>466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9</cp:revision>
  <dcterms:created xsi:type="dcterms:W3CDTF">2015-11-22T12:51:00Z</dcterms:created>
  <dcterms:modified xsi:type="dcterms:W3CDTF">2015-11-26T16:19:00Z</dcterms:modified>
</cp:coreProperties>
</file>