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52A" w:rsidRDefault="0037452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" filled="f" stroked="f">
            <v:fill o:detectmouseclick="t"/>
            <v:textbox style="mso-fit-shape-to-text:t">
              <w:txbxContent>
                <w:p w:rsidR="0037452A" w:rsidRPr="00FB5A0E" w:rsidRDefault="0037452A" w:rsidP="00FB5A0E">
                  <w:pPr>
                    <w:jc w:val="center"/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</w:pPr>
                  <w:r w:rsidRPr="00FB5A0E">
                    <w:rPr>
                      <w:b/>
                      <w:color w:val="FF0000"/>
                      <w:spacing w:val="10"/>
                      <w:sz w:val="72"/>
                      <w:szCs w:val="72"/>
                    </w:rPr>
                    <w:t>С чего начинается Родина?!</w:t>
                  </w:r>
                </w:p>
              </w:txbxContent>
            </v:textbox>
          </v:shape>
        </w:pict>
      </w:r>
    </w:p>
    <w:p w:rsidR="0037452A" w:rsidRPr="00FB5A0E" w:rsidRDefault="0037452A" w:rsidP="00FB5A0E"/>
    <w:p w:rsidR="0037452A" w:rsidRDefault="0037452A" w:rsidP="00FB5A0E"/>
    <w:p w:rsidR="0037452A" w:rsidRPr="00FB5A0E" w:rsidRDefault="0037452A" w:rsidP="00FB5A0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b/>
          <w:bCs/>
          <w:sz w:val="24"/>
          <w:szCs w:val="24"/>
          <w:lang w:eastAsia="ru-RU"/>
        </w:rPr>
        <w:t>Программное содержание:</w:t>
      </w:r>
    </w:p>
    <w:p w:rsidR="0037452A" w:rsidRPr="00FB5A0E" w:rsidRDefault="0037452A" w:rsidP="00FB5A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sz w:val="24"/>
          <w:szCs w:val="24"/>
          <w:lang w:eastAsia="ru-RU"/>
        </w:rPr>
        <w:t>Расширить представление детей о малой и большой Родине.</w:t>
      </w:r>
    </w:p>
    <w:p w:rsidR="0037452A" w:rsidRPr="00FB5A0E" w:rsidRDefault="0037452A" w:rsidP="00FB5A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sz w:val="24"/>
          <w:szCs w:val="24"/>
          <w:lang w:eastAsia="ru-RU"/>
        </w:rPr>
        <w:t xml:space="preserve">Закрепить знания детей об историческом прошлом и настоящем города </w:t>
      </w:r>
      <w:r>
        <w:rPr>
          <w:rFonts w:ascii="Times New Roman" w:hAnsi="Times New Roman"/>
          <w:sz w:val="24"/>
          <w:szCs w:val="24"/>
          <w:lang w:eastAsia="ru-RU"/>
        </w:rPr>
        <w:t>Армавира.</w:t>
      </w:r>
    </w:p>
    <w:p w:rsidR="0037452A" w:rsidRPr="00FB5A0E" w:rsidRDefault="0037452A" w:rsidP="00FB5A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sz w:val="24"/>
          <w:szCs w:val="24"/>
          <w:lang w:eastAsia="ru-RU"/>
        </w:rPr>
        <w:t>Развивать память, сообразительность, находчивость.</w:t>
      </w:r>
    </w:p>
    <w:p w:rsidR="0037452A" w:rsidRPr="00FB5A0E" w:rsidRDefault="0037452A" w:rsidP="00FB5A0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sz w:val="24"/>
          <w:szCs w:val="24"/>
          <w:lang w:eastAsia="ru-RU"/>
        </w:rPr>
        <w:t>Прививать уважение к традициям и обычаям своей Родины.</w:t>
      </w:r>
    </w:p>
    <w:p w:rsidR="0037452A" w:rsidRPr="00FB5A0E" w:rsidRDefault="0037452A" w:rsidP="00FB5A0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b/>
          <w:bCs/>
          <w:sz w:val="24"/>
          <w:szCs w:val="24"/>
          <w:lang w:eastAsia="ru-RU"/>
        </w:rPr>
        <w:t>Словарная работа:</w:t>
      </w:r>
      <w:r w:rsidRPr="00FB5A0E">
        <w:rPr>
          <w:rFonts w:ascii="Times New Roman" w:hAnsi="Times New Roman"/>
          <w:sz w:val="24"/>
          <w:szCs w:val="24"/>
          <w:lang w:eastAsia="ru-RU"/>
        </w:rPr>
        <w:t xml:space="preserve"> родная, родная сторона, Родина, Россия, малая Родина, большая Родина.</w:t>
      </w:r>
    </w:p>
    <w:p w:rsidR="0037452A" w:rsidRPr="00FB5A0E" w:rsidRDefault="0037452A" w:rsidP="00FB5A0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b/>
          <w:bCs/>
          <w:sz w:val="24"/>
          <w:szCs w:val="24"/>
          <w:lang w:eastAsia="ru-RU"/>
        </w:rPr>
        <w:t>Материал:</w:t>
      </w:r>
      <w:r w:rsidRPr="00FB5A0E">
        <w:rPr>
          <w:rFonts w:ascii="Times New Roman" w:hAnsi="Times New Roman"/>
          <w:sz w:val="24"/>
          <w:szCs w:val="24"/>
          <w:lang w:eastAsia="ru-RU"/>
        </w:rPr>
        <w:t xml:space="preserve"> картины и репродукции с изображением российского пейзажа, слайды «Достопримечательности нашего города», изображение герба и флага России</w:t>
      </w:r>
      <w:r>
        <w:rPr>
          <w:rFonts w:ascii="Times New Roman" w:hAnsi="Times New Roman"/>
          <w:sz w:val="24"/>
          <w:szCs w:val="24"/>
          <w:lang w:eastAsia="ru-RU"/>
        </w:rPr>
        <w:t xml:space="preserve"> и Краснодаркого края.</w:t>
      </w:r>
    </w:p>
    <w:p w:rsidR="0037452A" w:rsidRPr="00FB5A0E" w:rsidRDefault="0037452A" w:rsidP="00FB5A0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B5A0E">
        <w:rPr>
          <w:rFonts w:ascii="Times New Roman" w:hAnsi="Times New Roman"/>
          <w:b/>
          <w:bCs/>
          <w:sz w:val="24"/>
          <w:szCs w:val="24"/>
          <w:lang w:eastAsia="ru-RU"/>
        </w:rPr>
        <w:t>Литературный ряд:</w:t>
      </w:r>
      <w:r w:rsidRPr="00FB5A0E">
        <w:rPr>
          <w:rFonts w:ascii="Times New Roman" w:hAnsi="Times New Roman"/>
          <w:sz w:val="24"/>
          <w:szCs w:val="24"/>
          <w:lang w:eastAsia="ru-RU"/>
        </w:rPr>
        <w:t xml:space="preserve"> «</w:t>
      </w:r>
      <w:r>
        <w:rPr>
          <w:rFonts w:ascii="Times New Roman" w:hAnsi="Times New Roman"/>
          <w:sz w:val="24"/>
          <w:szCs w:val="24"/>
          <w:lang w:eastAsia="ru-RU"/>
        </w:rPr>
        <w:t>Семья</w:t>
      </w:r>
      <w:r w:rsidRPr="00FB5A0E">
        <w:rPr>
          <w:rFonts w:ascii="Times New Roman" w:hAnsi="Times New Roman"/>
          <w:sz w:val="24"/>
          <w:szCs w:val="24"/>
          <w:lang w:eastAsia="ru-RU"/>
        </w:rPr>
        <w:t>», «Детский сад», «С чего начинается Родина?»</w:t>
      </w:r>
      <w:r>
        <w:rPr>
          <w:rFonts w:ascii="Times New Roman" w:hAnsi="Times New Roman"/>
          <w:sz w:val="24"/>
          <w:szCs w:val="24"/>
          <w:lang w:eastAsia="ru-RU"/>
        </w:rPr>
        <w:t>, «Мир», «Родина», «Россия».</w:t>
      </w:r>
    </w:p>
    <w:p w:rsidR="0037452A" w:rsidRDefault="0037452A" w:rsidP="00FB5A0E">
      <w:pPr>
        <w:rPr>
          <w:rStyle w:val="Strong"/>
        </w:rPr>
      </w:pPr>
      <w:r>
        <w:rPr>
          <w:rStyle w:val="Strong"/>
        </w:rPr>
        <w:t xml:space="preserve">                </w:t>
      </w:r>
    </w:p>
    <w:p w:rsidR="0037452A" w:rsidRDefault="0037452A" w:rsidP="00FB5A0E">
      <w:pPr>
        <w:rPr>
          <w:rStyle w:val="Strong"/>
        </w:rPr>
      </w:pPr>
    </w:p>
    <w:p w:rsidR="0037452A" w:rsidRPr="00FB5A0E" w:rsidRDefault="0037452A" w:rsidP="00FB5A0E">
      <w:pPr>
        <w:rPr>
          <w:sz w:val="32"/>
          <w:szCs w:val="32"/>
        </w:rPr>
      </w:pPr>
      <w:r>
        <w:rPr>
          <w:rStyle w:val="Strong"/>
        </w:rPr>
        <w:t xml:space="preserve">                                                               </w:t>
      </w:r>
      <w:r w:rsidRPr="00FB5A0E">
        <w:rPr>
          <w:rStyle w:val="Strong"/>
          <w:sz w:val="32"/>
          <w:szCs w:val="32"/>
        </w:rPr>
        <w:t>Ход занятия</w:t>
      </w:r>
    </w:p>
    <w:p w:rsidR="0037452A" w:rsidRDefault="0037452A" w:rsidP="00FB5A0E">
      <w:pPr>
        <w:pStyle w:val="NormalWeb"/>
      </w:pPr>
      <w:r>
        <w:t xml:space="preserve">Здравствуйте, ребята! На каждом занятии мы с вами раскрываем тайны и секреты нового слова. Вы готовы сегодня узнать очередную тайну? … Но сначала вспомним уже знакомое слово. Послушайте внимательно и вспомните его секрет. Итак, слово «родная». </w:t>
      </w:r>
    </w:p>
    <w:p w:rsidR="0037452A" w:rsidRDefault="0037452A" w:rsidP="00FB5A0E">
      <w:pPr>
        <w:pStyle w:val="NormalWeb"/>
      </w:pPr>
      <w:r>
        <w:t>Сыграем с вами в игру «Подбери словечко». Нужно придумать к словам «родная», «родной», подходящее слово. Вспомните, кого или что мы можем назвать родным.</w:t>
      </w:r>
    </w:p>
    <w:p w:rsidR="0037452A" w:rsidRDefault="0037452A" w:rsidP="00FB5A0E">
      <w:pPr>
        <w:pStyle w:val="NormalWeb"/>
      </w:pPr>
      <w:r>
        <w:t>Предполагаемые ответы детей: мама, папа, брат, сестра, дом, детский сад, город, край, семья, Россия.</w:t>
      </w:r>
    </w:p>
    <w:p w:rsidR="0037452A" w:rsidRDefault="0037452A" w:rsidP="00FB5A0E">
      <w:pPr>
        <w:pStyle w:val="NormalWeb"/>
      </w:pPr>
      <w:r>
        <w:rPr>
          <w:rStyle w:val="Strong"/>
        </w:rPr>
        <w:t xml:space="preserve">Воспитатель: </w:t>
      </w:r>
      <w:r>
        <w:t>Замечательно подобрали! Давайте вспомним, как это слово может звучать в стихотворении и песенке.</w:t>
      </w:r>
    </w:p>
    <w:p w:rsidR="0037452A" w:rsidRDefault="0037452A" w:rsidP="00FB5A0E">
      <w:pPr>
        <w:pStyle w:val="NormalWeb"/>
        <w:rPr>
          <w:rStyle w:val="Strong"/>
        </w:rPr>
      </w:pPr>
      <w:r>
        <w:rPr>
          <w:rStyle w:val="Strong"/>
        </w:rPr>
        <w:t>Дети читают стихотворение с воспитателем:</w:t>
      </w:r>
    </w:p>
    <w:p w:rsidR="0037452A" w:rsidRDefault="0037452A" w:rsidP="00FB5A0E">
      <w:pPr>
        <w:pStyle w:val="NormalWeb"/>
      </w:pPr>
      <w:r>
        <w:t>Много мам живет на свете</w:t>
      </w:r>
      <w:r>
        <w:br/>
        <w:t>Всей душой их любят дети!</w:t>
      </w:r>
      <w:r>
        <w:br/>
        <w:t>Только мама есть одна,</w:t>
      </w:r>
      <w:r>
        <w:br/>
        <w:t>Всех дороже мне она!</w:t>
      </w:r>
      <w:r>
        <w:br/>
        <w:t>Кто она? Отвечу я:</w:t>
      </w:r>
      <w:r>
        <w:br/>
        <w:t>«Родная мамочка моя»!</w:t>
      </w:r>
    </w:p>
    <w:p w:rsidR="0037452A" w:rsidRDefault="0037452A" w:rsidP="00FB5A0E">
      <w:pPr>
        <w:pStyle w:val="NormalWeb"/>
      </w:pPr>
      <w:r>
        <w:t>А давайте все вместе скажем нежно и ласково: «Родная мама».</w:t>
      </w:r>
    </w:p>
    <w:p w:rsidR="0037452A" w:rsidRDefault="0037452A" w:rsidP="00FB5A0E">
      <w:pPr>
        <w:pStyle w:val="NormalWeb"/>
      </w:pPr>
      <w:r>
        <w:rPr>
          <w:rStyle w:val="Strong"/>
        </w:rPr>
        <w:t xml:space="preserve">Дети поют песенку: </w:t>
      </w:r>
    </w:p>
    <w:p w:rsidR="0037452A" w:rsidRDefault="0037452A" w:rsidP="00FB5A0E">
      <w:pPr>
        <w:pStyle w:val="NormalWeb"/>
      </w:pPr>
      <w:r>
        <w:t>Рано утром детский сад</w:t>
      </w:r>
      <w:r>
        <w:br/>
        <w:t>Малышей встречает.</w:t>
      </w:r>
      <w:r>
        <w:br/>
        <w:t>Там игрушки без ребят</w:t>
      </w:r>
      <w:r>
        <w:br/>
        <w:t>В уголке скучают.</w:t>
      </w:r>
      <w:r>
        <w:br/>
        <w:t>Красный мяч, синий мяч,</w:t>
      </w:r>
      <w:r>
        <w:br/>
        <w:t>Куклы, медвежата.</w:t>
      </w:r>
      <w:r>
        <w:br/>
        <w:t>Детский сад!</w:t>
      </w:r>
      <w:r>
        <w:br/>
        <w:t>Родной наш сад!</w:t>
      </w:r>
      <w:r>
        <w:br/>
        <w:t>Любят все ребята.</w:t>
      </w:r>
    </w:p>
    <w:p w:rsidR="0037452A" w:rsidRDefault="0037452A" w:rsidP="00FB5A0E">
      <w:pPr>
        <w:pStyle w:val="NormalWeb"/>
      </w:pPr>
      <w:r>
        <w:t>- А теперь давайте все вместе скажем радостно: «Родной наш сад»!</w:t>
      </w:r>
    </w:p>
    <w:p w:rsidR="0037452A" w:rsidRDefault="0037452A" w:rsidP="00FB5A0E">
      <w:pPr>
        <w:pStyle w:val="NormalWeb"/>
      </w:pPr>
      <w:r>
        <w:t>- Вот как по-разному может звучать одно и то же слово.</w:t>
      </w:r>
    </w:p>
    <w:p w:rsidR="0037452A" w:rsidRDefault="0037452A" w:rsidP="00FB5A0E">
      <w:pPr>
        <w:pStyle w:val="NormalWeb"/>
      </w:pPr>
      <w:r>
        <w:t>- «Родная сторона» - как вы думаете, что это?</w:t>
      </w:r>
    </w:p>
    <w:p w:rsidR="0037452A" w:rsidRDefault="0037452A" w:rsidP="00FB5A0E">
      <w:pPr>
        <w:pStyle w:val="NormalWeb"/>
      </w:pPr>
      <w:r>
        <w:t>- «Родная сторона» - это место, где нам все дорого и близко, где мы родились и выросли, где все для нас родное.</w:t>
      </w:r>
    </w:p>
    <w:p w:rsidR="0037452A" w:rsidRDefault="0037452A" w:rsidP="00FB5A0E">
      <w:pPr>
        <w:pStyle w:val="NormalWeb"/>
      </w:pPr>
      <w:r>
        <w:t>- Такое место по-другому еще называют - «Родина». Послушаем стихотворение: (читает воспитатель).</w:t>
      </w:r>
    </w:p>
    <w:p w:rsidR="0037452A" w:rsidRDefault="0037452A" w:rsidP="00FB5A0E">
      <w:pPr>
        <w:pStyle w:val="NormalWeb"/>
      </w:pPr>
      <w:r>
        <w:rPr>
          <w:rStyle w:val="Strong"/>
        </w:rPr>
        <w:t>«С чего начинается Родина?»</w:t>
      </w:r>
      <w:r>
        <w:t xml:space="preserve"> М. Матусовский</w:t>
      </w:r>
    </w:p>
    <w:p w:rsidR="0037452A" w:rsidRPr="005B6F0E" w:rsidRDefault="0037452A" w:rsidP="005B6F0E">
      <w:pPr>
        <w:pStyle w:val="HTMLPreformatted"/>
        <w:rPr>
          <w:rFonts w:ascii="Times New Roman" w:hAnsi="Times New Roman"/>
          <w:sz w:val="24"/>
          <w:szCs w:val="24"/>
          <w:lang w:eastAsia="ru-RU"/>
        </w:rPr>
      </w:pPr>
      <w:r w:rsidRPr="005B6F0E">
        <w:rPr>
          <w:rFonts w:ascii="Times New Roman" w:hAnsi="Times New Roman"/>
          <w:sz w:val="24"/>
          <w:szCs w:val="24"/>
        </w:rPr>
        <w:t>С чего начинается Родина?</w:t>
      </w:r>
      <w:r w:rsidRPr="005B6F0E">
        <w:rPr>
          <w:rFonts w:ascii="Times New Roman" w:hAnsi="Times New Roman"/>
          <w:sz w:val="24"/>
          <w:szCs w:val="24"/>
        </w:rPr>
        <w:br/>
        <w:t>С картинки в твоем букваре.</w:t>
      </w:r>
      <w:r w:rsidRPr="005B6F0E">
        <w:rPr>
          <w:rFonts w:ascii="Times New Roman" w:hAnsi="Times New Roman"/>
          <w:sz w:val="24"/>
          <w:szCs w:val="24"/>
        </w:rPr>
        <w:br/>
        <w:t>С хороших и верных товарищей,</w:t>
      </w:r>
      <w:r w:rsidRPr="005B6F0E">
        <w:rPr>
          <w:rFonts w:ascii="Times New Roman" w:hAnsi="Times New Roman"/>
          <w:sz w:val="24"/>
          <w:szCs w:val="24"/>
        </w:rPr>
        <w:br/>
        <w:t>Живущих в соседнем дворе.</w:t>
      </w:r>
      <w:r w:rsidRPr="005B6F0E">
        <w:rPr>
          <w:rFonts w:ascii="Times New Roman" w:hAnsi="Times New Roman"/>
          <w:sz w:val="24"/>
          <w:szCs w:val="24"/>
        </w:rPr>
        <w:br/>
        <w:t>А может она начинается</w:t>
      </w:r>
      <w:r w:rsidRPr="005B6F0E">
        <w:rPr>
          <w:rFonts w:ascii="Times New Roman" w:hAnsi="Times New Roman"/>
          <w:sz w:val="24"/>
          <w:szCs w:val="24"/>
        </w:rPr>
        <w:br/>
        <w:t>С той песни, что пела нам мать.</w:t>
      </w:r>
      <w:r w:rsidRPr="005B6F0E">
        <w:rPr>
          <w:rFonts w:ascii="Times New Roman" w:hAnsi="Times New Roman"/>
          <w:sz w:val="24"/>
          <w:szCs w:val="24"/>
        </w:rPr>
        <w:br/>
        <w:t>С того, что в любых испытаниях</w:t>
      </w:r>
      <w:r w:rsidRPr="005B6F0E">
        <w:rPr>
          <w:rFonts w:ascii="Times New Roman" w:hAnsi="Times New Roman"/>
          <w:sz w:val="24"/>
          <w:szCs w:val="24"/>
        </w:rPr>
        <w:br/>
        <w:t>У нас никому не отнять.</w:t>
      </w:r>
      <w:r w:rsidRPr="005B6F0E">
        <w:rPr>
          <w:rFonts w:ascii="Times New Roman" w:hAnsi="Times New Roman"/>
          <w:sz w:val="24"/>
          <w:szCs w:val="24"/>
        </w:rPr>
        <w:br/>
        <w:t>С чего начинается Родина?</w:t>
      </w:r>
      <w:r w:rsidRPr="005B6F0E">
        <w:rPr>
          <w:rFonts w:ascii="Times New Roman" w:hAnsi="Times New Roman"/>
          <w:sz w:val="24"/>
          <w:szCs w:val="24"/>
        </w:rPr>
        <w:br/>
        <w:t>С заветной скамьи у ворот,</w:t>
      </w:r>
      <w:r w:rsidRPr="005B6F0E">
        <w:rPr>
          <w:rFonts w:ascii="Times New Roman" w:hAnsi="Times New Roman"/>
          <w:sz w:val="24"/>
          <w:szCs w:val="24"/>
        </w:rPr>
        <w:br/>
        <w:t>С той самой березки, что во поле,</w:t>
      </w:r>
      <w:r w:rsidRPr="005B6F0E">
        <w:rPr>
          <w:rFonts w:ascii="Times New Roman" w:hAnsi="Times New Roman"/>
          <w:sz w:val="24"/>
          <w:szCs w:val="24"/>
        </w:rPr>
        <w:br/>
        <w:t>Под ветром склоняясь, растет.</w:t>
      </w:r>
      <w:r w:rsidRPr="005B6F0E">
        <w:rPr>
          <w:rFonts w:ascii="Times New Roman" w:hAnsi="Times New Roman"/>
          <w:sz w:val="24"/>
          <w:szCs w:val="24"/>
        </w:rPr>
        <w:br/>
        <w:t>А, может, она начинается</w:t>
      </w:r>
      <w:r w:rsidRPr="005B6F0E">
        <w:rPr>
          <w:rFonts w:ascii="Times New Roman" w:hAnsi="Times New Roman"/>
          <w:sz w:val="24"/>
          <w:szCs w:val="24"/>
        </w:rPr>
        <w:br/>
        <w:t>С весенней запевки скворца</w:t>
      </w:r>
      <w:r w:rsidRPr="005B6F0E">
        <w:rPr>
          <w:rFonts w:ascii="Times New Roman" w:hAnsi="Times New Roman"/>
          <w:sz w:val="24"/>
          <w:szCs w:val="24"/>
        </w:rPr>
        <w:br/>
        <w:t>И с этой дороги просёлочной,</w:t>
      </w:r>
      <w:r w:rsidRPr="005B6F0E">
        <w:rPr>
          <w:rFonts w:ascii="Times New Roman" w:hAnsi="Times New Roman"/>
          <w:sz w:val="24"/>
          <w:szCs w:val="24"/>
        </w:rPr>
        <w:br/>
        <w:t>Которой не видно конца.</w:t>
      </w:r>
      <w:r w:rsidRPr="005B6F0E">
        <w:rPr>
          <w:rFonts w:ascii="Times New Roman" w:hAnsi="Times New Roman"/>
          <w:sz w:val="24"/>
          <w:szCs w:val="24"/>
        </w:rPr>
        <w:br/>
        <w:t>С чего начинается Родина?</w:t>
      </w:r>
      <w:r w:rsidRPr="005B6F0E">
        <w:rPr>
          <w:rFonts w:ascii="Times New Roman" w:hAnsi="Times New Roman"/>
          <w:sz w:val="24"/>
          <w:szCs w:val="24"/>
        </w:rPr>
        <w:br/>
        <w:t xml:space="preserve">С окошек, горящих вдали, </w:t>
      </w:r>
      <w:r w:rsidRPr="005B6F0E">
        <w:rPr>
          <w:rFonts w:ascii="Times New Roman" w:hAnsi="Times New Roman"/>
          <w:sz w:val="24"/>
          <w:szCs w:val="24"/>
        </w:rPr>
        <w:br/>
        <w:t>Со старой отцовской будёновки,</w:t>
      </w:r>
      <w:r w:rsidRPr="005B6F0E">
        <w:rPr>
          <w:rFonts w:ascii="Times New Roman" w:hAnsi="Times New Roman"/>
          <w:sz w:val="24"/>
          <w:szCs w:val="24"/>
        </w:rPr>
        <w:br/>
        <w:t>Что где-то в шкафу мы нашли,</w:t>
      </w:r>
      <w:r w:rsidRPr="005B6F0E">
        <w:rPr>
          <w:rFonts w:ascii="Times New Roman" w:hAnsi="Times New Roman"/>
          <w:sz w:val="24"/>
          <w:szCs w:val="24"/>
        </w:rPr>
        <w:br/>
      </w:r>
      <w:r w:rsidRPr="005B6F0E">
        <w:rPr>
          <w:rFonts w:ascii="Times New Roman" w:hAnsi="Times New Roman"/>
          <w:sz w:val="24"/>
          <w:szCs w:val="24"/>
          <w:lang w:eastAsia="ru-RU"/>
        </w:rPr>
        <w:t>А может, она начинается</w:t>
      </w:r>
    </w:p>
    <w:p w:rsidR="0037452A" w:rsidRPr="005B6F0E" w:rsidRDefault="0037452A" w:rsidP="005B6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6F0E">
        <w:rPr>
          <w:rFonts w:ascii="Times New Roman" w:hAnsi="Times New Roman"/>
          <w:sz w:val="24"/>
          <w:szCs w:val="24"/>
          <w:lang w:eastAsia="ru-RU"/>
        </w:rPr>
        <w:t>Со стука вагонных колес</w:t>
      </w:r>
    </w:p>
    <w:p w:rsidR="0037452A" w:rsidRPr="005B6F0E" w:rsidRDefault="0037452A" w:rsidP="005B6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6F0E">
        <w:rPr>
          <w:rFonts w:ascii="Times New Roman" w:hAnsi="Times New Roman"/>
          <w:sz w:val="24"/>
          <w:szCs w:val="24"/>
          <w:lang w:eastAsia="ru-RU"/>
        </w:rPr>
        <w:t>И с клятвы, которую в юности</w:t>
      </w:r>
    </w:p>
    <w:p w:rsidR="0037452A" w:rsidRPr="005B6F0E" w:rsidRDefault="0037452A" w:rsidP="005B6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6F0E">
        <w:rPr>
          <w:rFonts w:ascii="Times New Roman" w:hAnsi="Times New Roman"/>
          <w:sz w:val="24"/>
          <w:szCs w:val="24"/>
          <w:lang w:eastAsia="ru-RU"/>
        </w:rPr>
        <w:t>Ты ей в своем сердце принес.</w:t>
      </w:r>
    </w:p>
    <w:p w:rsidR="0037452A" w:rsidRPr="005B6F0E" w:rsidRDefault="0037452A" w:rsidP="005B6F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B6F0E">
        <w:rPr>
          <w:rFonts w:ascii="Times New Roman" w:hAnsi="Times New Roman"/>
          <w:sz w:val="24"/>
          <w:szCs w:val="24"/>
          <w:lang w:eastAsia="ru-RU"/>
        </w:rPr>
        <w:t>С чего начинается Родина?..</w:t>
      </w:r>
    </w:p>
    <w:p w:rsidR="0037452A" w:rsidRDefault="0037452A" w:rsidP="00FB5A0E">
      <w:pPr>
        <w:pStyle w:val="NormalWeb"/>
      </w:pPr>
    </w:p>
    <w:p w:rsidR="0037452A" w:rsidRDefault="0037452A" w:rsidP="00FB5A0E">
      <w:pPr>
        <w:pStyle w:val="NormalWeb"/>
      </w:pPr>
      <w:r>
        <w:rPr>
          <w:rStyle w:val="Strong"/>
        </w:rPr>
        <w:t>Воспитатель:</w:t>
      </w:r>
    </w:p>
    <w:p w:rsidR="0037452A" w:rsidRDefault="0037452A" w:rsidP="00FB5A0E">
      <w:pPr>
        <w:pStyle w:val="NormalWeb"/>
      </w:pPr>
      <w:r>
        <w:t>- Кто из вас знает, как называется наша огромная страна, в которой мы живем? (Россия).</w:t>
      </w:r>
    </w:p>
    <w:p w:rsidR="0037452A" w:rsidRDefault="0037452A" w:rsidP="00FB5A0E">
      <w:pPr>
        <w:pStyle w:val="NormalWeb"/>
      </w:pPr>
      <w:r>
        <w:t>- Да, наша Родина – Россия.</w:t>
      </w:r>
    </w:p>
    <w:p w:rsidR="0037452A" w:rsidRDefault="0037452A" w:rsidP="00FB5A0E">
      <w:pPr>
        <w:pStyle w:val="NormalWeb"/>
      </w:pPr>
      <w:r>
        <w:t>- А как называется главный город в нашей стране? (Москва).</w:t>
      </w:r>
      <w:r>
        <w:br/>
      </w:r>
      <w:r>
        <w:br/>
        <w:t>- А в каком городе мы с вами живём? (Армавир).</w:t>
      </w:r>
      <w:r>
        <w:br/>
      </w:r>
      <w:r>
        <w:br/>
        <w:t>- Как зовут президента нашей Родины?</w:t>
      </w:r>
    </w:p>
    <w:p w:rsidR="0037452A" w:rsidRDefault="0037452A" w:rsidP="00FB5A0E">
      <w:pPr>
        <w:pStyle w:val="NormalWeb"/>
      </w:pPr>
      <w:r>
        <w:t xml:space="preserve">- А сейчас посмотрите на карту, как огромна наша страна, как обширны её пределы. Все это наша </w:t>
      </w:r>
      <w:r>
        <w:rPr>
          <w:rStyle w:val="Strong"/>
        </w:rPr>
        <w:t>большая Родина</w:t>
      </w:r>
      <w:r>
        <w:t>.</w:t>
      </w:r>
    </w:p>
    <w:p w:rsidR="0037452A" w:rsidRDefault="0037452A" w:rsidP="00FB5A0E">
      <w:pPr>
        <w:pStyle w:val="NormalWeb"/>
      </w:pPr>
      <w:r w:rsidRPr="00AD78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62pt;height:261pt;visibility:visible">
            <v:imagedata r:id="rId5" o:title=""/>
          </v:shape>
        </w:pict>
      </w:r>
    </w:p>
    <w:p w:rsidR="0037452A" w:rsidRDefault="0037452A" w:rsidP="00FB5A0E">
      <w:pPr>
        <w:pStyle w:val="NormalWeb"/>
      </w:pPr>
      <w:r>
        <w:t xml:space="preserve">- Но есть место в нашей стране, где мы родились и растем – это наш родной край, это наша </w:t>
      </w:r>
      <w:r>
        <w:rPr>
          <w:rStyle w:val="Strong"/>
        </w:rPr>
        <w:t>малая Родина</w:t>
      </w:r>
      <w:r>
        <w:t>.</w:t>
      </w:r>
    </w:p>
    <w:p w:rsidR="0037452A" w:rsidRDefault="0037452A" w:rsidP="00FB5A0E">
      <w:pPr>
        <w:pStyle w:val="NormalWeb"/>
      </w:pPr>
      <w:r w:rsidRPr="00AD7857">
        <w:rPr>
          <w:noProof/>
        </w:rPr>
        <w:pict>
          <v:shape id="Рисунок 4" o:spid="_x0000_i1026" type="#_x0000_t75" style="width:465.75pt;height:350.25pt;visibility:visible">
            <v:imagedata r:id="rId6" o:title=""/>
          </v:shape>
        </w:pict>
      </w:r>
    </w:p>
    <w:p w:rsidR="0037452A" w:rsidRDefault="0037452A" w:rsidP="00FB5A0E">
      <w:pPr>
        <w:pStyle w:val="NormalWeb"/>
      </w:pPr>
      <w:r>
        <w:rPr>
          <w:rStyle w:val="Strong"/>
        </w:rPr>
        <w:t>Воспитатель:</w:t>
      </w:r>
    </w:p>
    <w:p w:rsidR="0037452A" w:rsidRDefault="0037452A" w:rsidP="00FB5A0E">
      <w:pPr>
        <w:pStyle w:val="NormalWeb"/>
      </w:pPr>
      <w:r>
        <w:t xml:space="preserve">- А кто знает, какие памятные места есть в нашем городе? </w:t>
      </w:r>
    </w:p>
    <w:p w:rsidR="0037452A" w:rsidRDefault="0037452A" w:rsidP="00FB5A0E">
      <w:pPr>
        <w:pStyle w:val="NormalWeb"/>
      </w:pPr>
      <w:r w:rsidRPr="00AD7857">
        <w:rPr>
          <w:noProof/>
        </w:rPr>
        <w:pict>
          <v:shape id="Рисунок 5" o:spid="_x0000_i1027" type="#_x0000_t75" style="width:320.25pt;height:237pt;visibility:visible">
            <v:imagedata r:id="rId7" o:title=""/>
          </v:shape>
        </w:pict>
      </w:r>
    </w:p>
    <w:p w:rsidR="0037452A" w:rsidRDefault="0037452A" w:rsidP="00FB5A0E">
      <w:pPr>
        <w:pStyle w:val="NormalWeb"/>
      </w:pPr>
      <w:r w:rsidRPr="00AD7857">
        <w:rPr>
          <w:noProof/>
        </w:rPr>
        <w:pict>
          <v:shape id="Рисунок 6" o:spid="_x0000_i1028" type="#_x0000_t75" style="width:300pt;height:217.5pt;visibility:visible">
            <v:imagedata r:id="rId8" o:title=""/>
          </v:shape>
        </w:pict>
      </w:r>
    </w:p>
    <w:p w:rsidR="0037452A" w:rsidRDefault="0037452A" w:rsidP="00FB5A0E">
      <w:pPr>
        <w:pStyle w:val="NormalWeb"/>
      </w:pPr>
    </w:p>
    <w:p w:rsidR="0037452A" w:rsidRDefault="0037452A" w:rsidP="00FB5A0E">
      <w:pPr>
        <w:pStyle w:val="NormalWeb"/>
      </w:pPr>
      <w:bookmarkStart w:id="0" w:name="_GoBack"/>
      <w:bookmarkEnd w:id="0"/>
    </w:p>
    <w:p w:rsidR="0037452A" w:rsidRDefault="0037452A" w:rsidP="00FB5A0E">
      <w:pPr>
        <w:pStyle w:val="NormalWeb"/>
      </w:pPr>
      <w:r w:rsidRPr="00AD7857">
        <w:rPr>
          <w:noProof/>
        </w:rPr>
        <w:pict>
          <v:shape id="Рисунок 8" o:spid="_x0000_i1029" type="#_x0000_t75" style="width:202.5pt;height:317.25pt;visibility:visible">
            <v:imagedata r:id="rId9" o:title=""/>
          </v:shape>
        </w:pict>
      </w:r>
    </w:p>
    <w:p w:rsidR="0037452A" w:rsidRDefault="0037452A" w:rsidP="00FB5A0E">
      <w:pPr>
        <w:pStyle w:val="NormalWeb"/>
      </w:pPr>
      <w:r>
        <w:t xml:space="preserve">- А сейчас мне очень интересно узнать какие они те улицы, на которых вы живете? (Описание улиц, название) </w:t>
      </w:r>
    </w:p>
    <w:p w:rsidR="0037452A" w:rsidRDefault="0037452A" w:rsidP="00FB5A0E">
      <w:pPr>
        <w:pStyle w:val="NormalWeb"/>
      </w:pPr>
      <w:r>
        <w:rPr>
          <w:rStyle w:val="Strong"/>
        </w:rPr>
        <w:t>Воспитатель:</w:t>
      </w:r>
    </w:p>
    <w:p w:rsidR="0037452A" w:rsidRDefault="0037452A" w:rsidP="00FB5A0E">
      <w:pPr>
        <w:pStyle w:val="NormalWeb"/>
      </w:pPr>
      <w:r>
        <w:t>Дома бывают разные:</w:t>
      </w:r>
      <w:r>
        <w:br/>
        <w:t xml:space="preserve">Высокие и низкие, </w:t>
      </w:r>
      <w:r>
        <w:br/>
        <w:t>Зеленые и красные</w:t>
      </w:r>
      <w:r>
        <w:br/>
        <w:t>Далекие и близкие.</w:t>
      </w:r>
      <w:r>
        <w:br/>
        <w:t>Панельные, кирпичные</w:t>
      </w:r>
      <w:r>
        <w:br/>
        <w:t>Вроде бы обычные.</w:t>
      </w:r>
      <w:r>
        <w:br/>
        <w:t>Полезные, прекрасные –</w:t>
      </w:r>
      <w:r>
        <w:br/>
        <w:t>Дома бывают разные.</w:t>
      </w:r>
    </w:p>
    <w:p w:rsidR="0037452A" w:rsidRDefault="0037452A" w:rsidP="00FB5A0E">
      <w:pPr>
        <w:pStyle w:val="NormalWeb"/>
      </w:pPr>
      <w:r>
        <w:t>- Предлагаю каждому из вас нарисовать вашу родную улицу, ваш родной дом.</w:t>
      </w:r>
    </w:p>
    <w:p w:rsidR="0037452A" w:rsidRDefault="0037452A" w:rsidP="00FB5A0E">
      <w:pPr>
        <w:pStyle w:val="NormalWeb"/>
      </w:pPr>
      <w:r>
        <w:t>В конце занятия выставка детских работ.</w:t>
      </w:r>
    </w:p>
    <w:p w:rsidR="0037452A" w:rsidRDefault="0037452A" w:rsidP="00FB5A0E">
      <w:pPr>
        <w:pStyle w:val="NormalWeb"/>
      </w:pPr>
      <w:r>
        <w:rPr>
          <w:rStyle w:val="Strong"/>
        </w:rPr>
        <w:t xml:space="preserve">Воспитатель: </w:t>
      </w:r>
      <w:r>
        <w:t>Какие разные у всех нас получились улицы и дома, но все вместе они составляют нашу малую Родину, наш родной город.</w:t>
      </w:r>
    </w:p>
    <w:p w:rsidR="0037452A" w:rsidRDefault="0037452A" w:rsidP="00FB5A0E">
      <w:pPr>
        <w:pStyle w:val="NormalWeb"/>
      </w:pPr>
      <w:r>
        <w:rPr>
          <w:rStyle w:val="Strong"/>
        </w:rPr>
        <w:t>Воспитатель:</w:t>
      </w:r>
    </w:p>
    <w:p w:rsidR="0037452A" w:rsidRDefault="0037452A" w:rsidP="00FB5A0E">
      <w:pPr>
        <w:pStyle w:val="NormalWeb"/>
      </w:pPr>
      <w:r>
        <w:t>Мы живем,</w:t>
      </w:r>
      <w:r>
        <w:br/>
        <w:t>Мы растем</w:t>
      </w:r>
      <w:r>
        <w:br/>
        <w:t>В нашем городе родном.</w:t>
      </w:r>
      <w:r>
        <w:br/>
        <w:t>Для кого-то он большой,</w:t>
      </w:r>
      <w:r>
        <w:br/>
        <w:t>А для нас - огромный!</w:t>
      </w:r>
      <w:r>
        <w:br/>
        <w:t>Пусть живет!</w:t>
      </w:r>
      <w:r>
        <w:br/>
        <w:t>Пусть растет!</w:t>
      </w:r>
      <w:r>
        <w:br/>
        <w:t>Городок наш скромный!</w:t>
      </w:r>
    </w:p>
    <w:p w:rsidR="0037452A" w:rsidRPr="00FB5A0E" w:rsidRDefault="0037452A"/>
    <w:sectPr w:rsidR="0037452A" w:rsidRPr="00FB5A0E" w:rsidSect="00970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A3D2B"/>
    <w:multiLevelType w:val="multilevel"/>
    <w:tmpl w:val="AB38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005E"/>
    <w:rsid w:val="00094E98"/>
    <w:rsid w:val="00181EB0"/>
    <w:rsid w:val="0021314D"/>
    <w:rsid w:val="0037452A"/>
    <w:rsid w:val="004D7C48"/>
    <w:rsid w:val="005B6F0E"/>
    <w:rsid w:val="00917B75"/>
    <w:rsid w:val="00970E62"/>
    <w:rsid w:val="009D12B3"/>
    <w:rsid w:val="00AD7857"/>
    <w:rsid w:val="00D41DBB"/>
    <w:rsid w:val="00E0005E"/>
    <w:rsid w:val="00FA0CC2"/>
    <w:rsid w:val="00FB5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EB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FB5A0E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FB5A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Preformatted">
    <w:name w:val="HTML Preformatted"/>
    <w:basedOn w:val="Normal"/>
    <w:link w:val="HTMLPreformattedChar"/>
    <w:uiPriority w:val="99"/>
    <w:semiHidden/>
    <w:rsid w:val="005B6F0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5B6F0E"/>
    <w:rPr>
      <w:rFonts w:ascii="Consolas" w:hAnsi="Consola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B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6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91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2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20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20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20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20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6</Pages>
  <Words>611</Words>
  <Characters>3489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4</cp:revision>
  <dcterms:created xsi:type="dcterms:W3CDTF">2014-08-29T09:16:00Z</dcterms:created>
  <dcterms:modified xsi:type="dcterms:W3CDTF">2014-08-29T11:58:00Z</dcterms:modified>
</cp:coreProperties>
</file>