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07F" w:rsidRDefault="00B6207F" w:rsidP="00C427CC">
      <w:pPr>
        <w:pStyle w:val="NormalWeb"/>
        <w:spacing w:before="0" w:beforeAutospacing="0" w:after="0" w:afterAutospacing="0" w:line="315" w:lineRule="atLeast"/>
        <w:jc w:val="center"/>
        <w:rPr>
          <w:color w:val="555555"/>
          <w:sz w:val="28"/>
          <w:szCs w:val="28"/>
        </w:rPr>
      </w:pPr>
      <w:bookmarkStart w:id="0" w:name="_Toc291744975"/>
      <w:bookmarkEnd w:id="0"/>
      <w:r w:rsidRPr="001D5033">
        <w:rPr>
          <w:color w:val="555555"/>
          <w:sz w:val="28"/>
          <w:szCs w:val="28"/>
        </w:rPr>
        <w:t>МБДОУ Дет. Сад № 17 «Лебёдушка»</w:t>
      </w:r>
    </w:p>
    <w:p w:rsidR="00B6207F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Pr="00E35222" w:rsidRDefault="00B6207F" w:rsidP="00C427CC">
      <w:pPr>
        <w:pStyle w:val="NormalWeb"/>
        <w:spacing w:after="0" w:line="315" w:lineRule="atLeast"/>
        <w:jc w:val="center"/>
        <w:rPr>
          <w:color w:val="555555"/>
          <w:sz w:val="40"/>
          <w:szCs w:val="40"/>
        </w:rPr>
      </w:pPr>
      <w:r w:rsidRPr="00E35222">
        <w:rPr>
          <w:color w:val="555555"/>
          <w:sz w:val="40"/>
          <w:szCs w:val="40"/>
        </w:rPr>
        <w:t>Конспект итогового занятия в первой младшей группе №2</w:t>
      </w:r>
    </w:p>
    <w:p w:rsidR="00B6207F" w:rsidRPr="00E35222" w:rsidRDefault="00B6207F" w:rsidP="00E35222">
      <w:pPr>
        <w:pStyle w:val="ParagraphStyle"/>
        <w:keepNext/>
        <w:spacing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D5033">
        <w:rPr>
          <w:color w:val="555555"/>
          <w:sz w:val="44"/>
          <w:szCs w:val="44"/>
        </w:rPr>
        <w:t>Тема: «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Стихотворение К. Чуковского «Котауси и Мауси»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Мячики для котят</w:t>
      </w:r>
      <w:r w:rsidRPr="001D5033">
        <w:rPr>
          <w:color w:val="555555"/>
          <w:sz w:val="44"/>
          <w:szCs w:val="44"/>
        </w:rPr>
        <w:t>».</w:t>
      </w:r>
    </w:p>
    <w:p w:rsidR="00B6207F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Pr="001D5033" w:rsidRDefault="00B6207F" w:rsidP="00C427CC">
      <w:pPr>
        <w:pStyle w:val="NormalWeb"/>
        <w:spacing w:after="0" w:line="315" w:lineRule="atLeast"/>
        <w:jc w:val="right"/>
        <w:rPr>
          <w:color w:val="555555"/>
          <w:sz w:val="32"/>
          <w:szCs w:val="32"/>
        </w:rPr>
      </w:pPr>
      <w:r w:rsidRPr="001D5033">
        <w:rPr>
          <w:color w:val="555555"/>
          <w:sz w:val="32"/>
          <w:szCs w:val="32"/>
        </w:rPr>
        <w:t>Составила: Санжапова Лузия Дамировна</w:t>
      </w:r>
    </w:p>
    <w:p w:rsidR="00B6207F" w:rsidRPr="001D5033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Default="00B6207F" w:rsidP="00C427CC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</w:p>
    <w:p w:rsidR="00B6207F" w:rsidRPr="00E35222" w:rsidRDefault="00B6207F" w:rsidP="00E35222">
      <w:pPr>
        <w:pStyle w:val="NormalWeb"/>
        <w:spacing w:after="0" w:line="315" w:lineRule="atLeast"/>
        <w:jc w:val="center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Нижнекамск 2014год</w:t>
      </w:r>
    </w:p>
    <w:p w:rsidR="00B6207F" w:rsidRPr="00722EEE" w:rsidRDefault="00B6207F" w:rsidP="00962611">
      <w:pPr>
        <w:pStyle w:val="ParagraphStyle"/>
        <w:keepNext/>
        <w:spacing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0"/>
          <w:szCs w:val="20"/>
        </w:rPr>
      </w:pPr>
      <w:r w:rsidRPr="00722EEE">
        <w:rPr>
          <w:rFonts w:ascii="Times New Roman" w:hAnsi="Times New Roman" w:cs="Times New Roman"/>
          <w:b/>
          <w:bCs/>
          <w:caps/>
          <w:sz w:val="20"/>
          <w:szCs w:val="20"/>
        </w:rPr>
        <w:t>Стихотворение К. Чуковского «Котауси и Мауси».</w:t>
      </w:r>
      <w:r w:rsidRPr="00722EEE">
        <w:rPr>
          <w:rFonts w:ascii="Times New Roman" w:hAnsi="Times New Roman" w:cs="Times New Roman"/>
          <w:b/>
          <w:bCs/>
          <w:caps/>
          <w:sz w:val="20"/>
          <w:szCs w:val="20"/>
        </w:rPr>
        <w:br/>
        <w:t>Мячики для котят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EEE">
        <w:rPr>
          <w:rFonts w:ascii="Times New Roman" w:hAnsi="Times New Roman" w:cs="Times New Roman"/>
          <w:b/>
          <w:bCs/>
          <w:spacing w:val="45"/>
          <w:sz w:val="20"/>
          <w:szCs w:val="20"/>
        </w:rPr>
        <w:t>Виды</w:t>
      </w:r>
      <w:r w:rsidRPr="00722EEE">
        <w:rPr>
          <w:rFonts w:ascii="Times New Roman" w:hAnsi="Times New Roman" w:cs="Times New Roman"/>
          <w:b/>
          <w:bCs/>
          <w:sz w:val="20"/>
          <w:szCs w:val="20"/>
        </w:rPr>
        <w:t xml:space="preserve"> детской деятельности:</w:t>
      </w:r>
      <w:r w:rsidRPr="00722EEE">
        <w:rPr>
          <w:rFonts w:ascii="Times New Roman" w:hAnsi="Times New Roman" w:cs="Times New Roman"/>
          <w:sz w:val="20"/>
          <w:szCs w:val="20"/>
        </w:rPr>
        <w:t xml:space="preserve"> игровая, коммуникативная, познавательно-исследовательская, продуктивная, музыкально-художественная, восприятие художественной литературы.</w:t>
      </w:r>
    </w:p>
    <w:p w:rsidR="00B6207F" w:rsidRPr="00722EEE" w:rsidRDefault="00B6207F" w:rsidP="00962611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EEE">
        <w:rPr>
          <w:rFonts w:ascii="Times New Roman" w:hAnsi="Times New Roman" w:cs="Times New Roman"/>
          <w:b/>
          <w:bCs/>
          <w:spacing w:val="45"/>
          <w:sz w:val="20"/>
          <w:szCs w:val="20"/>
        </w:rPr>
        <w:t>Цели:</w:t>
      </w:r>
      <w:r w:rsidRPr="00722EEE">
        <w:rPr>
          <w:rFonts w:ascii="Times New Roman" w:hAnsi="Times New Roman" w:cs="Times New Roman"/>
          <w:sz w:val="20"/>
          <w:szCs w:val="20"/>
        </w:rPr>
        <w:t xml:space="preserve"> познакомить с содержанием художественного произведения; учить рассматривать иллюстрации, любоваться изображенным, отвечать на вопросы по содержанию, делать простейшие выводы; закреплять умение работать карандашом: учить держать карандаш тремя пальцами выше отточенного конца, рисовать предметы округлой формы; учить определять цвет предмета; развивать внимание; учить детей внимательно слушать песни, понимать, о чем в них поется, начинать движение с началом музыки и заканчивать с ее окончанием.</w:t>
      </w:r>
    </w:p>
    <w:p w:rsidR="00B6207F" w:rsidRPr="00722EEE" w:rsidRDefault="00B6207F" w:rsidP="00962611">
      <w:pPr>
        <w:pStyle w:val="ParagraphStyle"/>
        <w:spacing w:before="15" w:line="264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EEE">
        <w:rPr>
          <w:rFonts w:ascii="Times New Roman" w:hAnsi="Times New Roman" w:cs="Times New Roman"/>
          <w:b/>
          <w:bCs/>
          <w:spacing w:val="45"/>
          <w:sz w:val="20"/>
          <w:szCs w:val="20"/>
        </w:rPr>
        <w:t>Планируемые результаты</w:t>
      </w:r>
      <w:r w:rsidRPr="00722EEE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722EEE">
        <w:rPr>
          <w:rFonts w:ascii="Times New Roman" w:hAnsi="Times New Roman" w:cs="Times New Roman"/>
          <w:sz w:val="20"/>
          <w:szCs w:val="20"/>
        </w:rPr>
        <w:t xml:space="preserve"> проявляет эмоциональную отзывчивость на литературно-художественное произведение К. Чуковского «Котауси и Мауси», на песню «Кошечка» </w:t>
      </w:r>
      <w:r w:rsidRPr="00722EEE">
        <w:rPr>
          <w:rFonts w:ascii="Times New Roman" w:hAnsi="Times New Roman" w:cs="Times New Roman"/>
          <w:i/>
          <w:iCs/>
          <w:sz w:val="20"/>
          <w:szCs w:val="20"/>
        </w:rPr>
        <w:t>(муз. В. Витлина, сл. Н. Найденовой)</w:t>
      </w:r>
      <w:r w:rsidRPr="00722EEE">
        <w:rPr>
          <w:rFonts w:ascii="Times New Roman" w:hAnsi="Times New Roman" w:cs="Times New Roman"/>
          <w:sz w:val="20"/>
          <w:szCs w:val="20"/>
        </w:rPr>
        <w:t>, владеет основными движениями в игре «Кошка и котята», принимает участие в игре «Какой мячик потерялся?», в продуктивной деятельности (рисование мячей).</w:t>
      </w:r>
    </w:p>
    <w:p w:rsidR="00B6207F" w:rsidRPr="00722EEE" w:rsidRDefault="00B6207F" w:rsidP="00962611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spacing w:val="30"/>
          <w:sz w:val="20"/>
          <w:szCs w:val="20"/>
        </w:rPr>
        <w:t>Музыкальное сопровождение</w:t>
      </w:r>
      <w:r w:rsidRPr="00722EEE">
        <w:rPr>
          <w:rFonts w:ascii="Times New Roman" w:hAnsi="Times New Roman" w:cs="Times New Roman"/>
          <w:sz w:val="20"/>
          <w:szCs w:val="20"/>
        </w:rPr>
        <w:t xml:space="preserve">: «Кошечка» </w:t>
      </w:r>
      <w:r w:rsidRPr="00722EEE">
        <w:rPr>
          <w:rFonts w:ascii="Times New Roman" w:hAnsi="Times New Roman" w:cs="Times New Roman"/>
          <w:i/>
          <w:iCs/>
          <w:sz w:val="20"/>
          <w:szCs w:val="20"/>
        </w:rPr>
        <w:t>(муз. В. Витлина, сл. Н. Найденовой).</w:t>
      </w:r>
    </w:p>
    <w:p w:rsidR="00B6207F" w:rsidRPr="00722EEE" w:rsidRDefault="00B6207F" w:rsidP="00962611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EEE">
        <w:rPr>
          <w:rFonts w:ascii="Times New Roman" w:hAnsi="Times New Roman" w:cs="Times New Roman"/>
          <w:spacing w:val="45"/>
          <w:sz w:val="20"/>
          <w:szCs w:val="20"/>
        </w:rPr>
        <w:t>Материалы</w:t>
      </w:r>
      <w:r w:rsidRPr="00722EEE">
        <w:rPr>
          <w:rFonts w:ascii="Times New Roman" w:hAnsi="Times New Roman" w:cs="Times New Roman"/>
          <w:sz w:val="20"/>
          <w:szCs w:val="20"/>
        </w:rPr>
        <w:t xml:space="preserve"> и </w:t>
      </w:r>
      <w:r w:rsidRPr="00722EEE">
        <w:rPr>
          <w:rFonts w:ascii="Times New Roman" w:hAnsi="Times New Roman" w:cs="Times New Roman"/>
          <w:spacing w:val="45"/>
          <w:sz w:val="20"/>
          <w:szCs w:val="20"/>
        </w:rPr>
        <w:t>оборудование</w:t>
      </w:r>
      <w:r w:rsidRPr="00722EEE">
        <w:rPr>
          <w:rFonts w:ascii="Times New Roman" w:hAnsi="Times New Roman" w:cs="Times New Roman"/>
          <w:sz w:val="20"/>
          <w:szCs w:val="20"/>
        </w:rPr>
        <w:t>: иллюстрации к стихотворению К. Чуковского «Котауси и Мауси», игрушечные мышка и кошка, разноцветные мячи, платок, карандаши, мольберт, листы бумаги на каждого ребенка.</w:t>
      </w:r>
    </w:p>
    <w:p w:rsidR="00B6207F" w:rsidRPr="00722EEE" w:rsidRDefault="00B6207F" w:rsidP="00962611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  <w:r w:rsidRPr="00722EEE">
        <w:rPr>
          <w:rFonts w:ascii="Times New Roman" w:hAnsi="Times New Roman" w:cs="Times New Roman"/>
          <w:b/>
          <w:bCs/>
          <w:spacing w:val="45"/>
          <w:sz w:val="20"/>
          <w:szCs w:val="20"/>
        </w:rPr>
        <w:t>Содержание организованной деятельности детей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22EEE">
        <w:rPr>
          <w:rFonts w:ascii="Times New Roman" w:hAnsi="Times New Roman" w:cs="Times New Roman"/>
          <w:b/>
          <w:bCs/>
          <w:sz w:val="20"/>
          <w:szCs w:val="20"/>
        </w:rPr>
        <w:t>1. Организационный момент.</w:t>
      </w:r>
    </w:p>
    <w:p w:rsidR="00B6207F" w:rsidRPr="00722EEE" w:rsidRDefault="00B6207F" w:rsidP="00962611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EEE">
        <w:rPr>
          <w:rFonts w:ascii="Times New Roman" w:hAnsi="Times New Roman" w:cs="Times New Roman"/>
          <w:spacing w:val="45"/>
          <w:sz w:val="20"/>
          <w:szCs w:val="20"/>
        </w:rPr>
        <w:t>Воспитатель</w:t>
      </w:r>
      <w:r w:rsidRPr="00722EEE">
        <w:rPr>
          <w:rFonts w:ascii="Times New Roman" w:hAnsi="Times New Roman" w:cs="Times New Roman"/>
          <w:sz w:val="20"/>
          <w:szCs w:val="20"/>
        </w:rPr>
        <w:t xml:space="preserve">. Жила-была в одном доме маленькая мышка. </w:t>
      </w:r>
      <w:r w:rsidRPr="00722EEE">
        <w:rPr>
          <w:rFonts w:ascii="Times New Roman" w:hAnsi="Times New Roman" w:cs="Times New Roman"/>
          <w:i/>
          <w:iCs/>
          <w:sz w:val="20"/>
          <w:szCs w:val="20"/>
        </w:rPr>
        <w:t>(Воспитатель показывает детям игрушечную мышку.)</w:t>
      </w:r>
      <w:r w:rsidRPr="00722EEE">
        <w:rPr>
          <w:rFonts w:ascii="Times New Roman" w:hAnsi="Times New Roman" w:cs="Times New Roman"/>
          <w:sz w:val="20"/>
          <w:szCs w:val="20"/>
        </w:rPr>
        <w:t xml:space="preserve"> Жила, не тужила. И вот однажды в этом доме поселился кот. </w:t>
      </w:r>
      <w:r w:rsidRPr="00722EEE">
        <w:rPr>
          <w:rFonts w:ascii="Times New Roman" w:hAnsi="Times New Roman" w:cs="Times New Roman"/>
          <w:i/>
          <w:iCs/>
          <w:sz w:val="20"/>
          <w:szCs w:val="20"/>
        </w:rPr>
        <w:t>(Показывает детям игрушечного кота.)</w:t>
      </w:r>
      <w:r w:rsidRPr="00722EEE">
        <w:rPr>
          <w:rFonts w:ascii="Times New Roman" w:hAnsi="Times New Roman" w:cs="Times New Roman"/>
          <w:sz w:val="20"/>
          <w:szCs w:val="20"/>
        </w:rPr>
        <w:t xml:space="preserve"> И в один прекрасный день кот и мышка встретились. Послушайте, что случилось после этого.</w:t>
      </w:r>
      <w:r w:rsidRPr="00722EEE">
        <w:rPr>
          <w:rFonts w:ascii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  <w:r w:rsidRPr="005D4D26"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59.75pt;height:149.25pt;visibility:visible">
            <v:imagedata r:id="rId4" o:title=""/>
          </v:shape>
        </w:pict>
      </w:r>
    </w:p>
    <w:p w:rsidR="00B6207F" w:rsidRPr="00722EEE" w:rsidRDefault="00B6207F" w:rsidP="00962611">
      <w:pPr>
        <w:pStyle w:val="ParagraphStyle"/>
        <w:spacing w:before="60" w:after="60" w:line="264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B6207F" w:rsidRPr="00722EEE" w:rsidRDefault="00B6207F" w:rsidP="00962611">
      <w:pPr>
        <w:pStyle w:val="ParagraphStyle"/>
        <w:spacing w:before="60" w:after="60" w:line="264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22EEE">
        <w:rPr>
          <w:rFonts w:ascii="Times New Roman" w:hAnsi="Times New Roman" w:cs="Times New Roman"/>
          <w:b/>
          <w:bCs/>
          <w:sz w:val="20"/>
          <w:szCs w:val="20"/>
        </w:rPr>
        <w:t>2. Основная часть. Чтение стихотворения.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i/>
          <w:iCs/>
          <w:sz w:val="20"/>
          <w:szCs w:val="20"/>
        </w:rPr>
        <w:t>Воспитатель читает стихотворение К. Чуковского «Котауси и Мауси».</w:t>
      </w:r>
      <w:r w:rsidRPr="00722EEE">
        <w:rPr>
          <w:sz w:val="20"/>
          <w:szCs w:val="20"/>
        </w:rPr>
        <w:t xml:space="preserve">      </w:t>
      </w:r>
      <w:r w:rsidRPr="00722EEE">
        <w:rPr>
          <w:rFonts w:ascii="Times New Roman" w:hAnsi="Times New Roman" w:cs="Times New Roman"/>
          <w:b/>
          <w:i/>
          <w:iCs/>
          <w:sz w:val="20"/>
          <w:szCs w:val="20"/>
        </w:rPr>
        <w:t>Жила-была мышка Мауси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b/>
          <w:i/>
          <w:iCs/>
          <w:sz w:val="20"/>
          <w:szCs w:val="20"/>
        </w:rPr>
        <w:t>И вдруг увидала Котауси.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b/>
          <w:i/>
          <w:iCs/>
          <w:sz w:val="20"/>
          <w:szCs w:val="20"/>
        </w:rPr>
        <w:t>У Котауси злые глазауси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b/>
          <w:i/>
          <w:iCs/>
          <w:sz w:val="20"/>
          <w:szCs w:val="20"/>
        </w:rPr>
        <w:t>И злые-презлые зубауси.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b/>
          <w:i/>
          <w:iCs/>
          <w:sz w:val="20"/>
          <w:szCs w:val="20"/>
        </w:rPr>
        <w:t>Подбежала Котауси к Мауси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b/>
          <w:i/>
          <w:iCs/>
          <w:sz w:val="20"/>
          <w:szCs w:val="20"/>
        </w:rPr>
        <w:t>И замахала хвостауси: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b/>
          <w:i/>
          <w:iCs/>
          <w:sz w:val="20"/>
          <w:szCs w:val="20"/>
        </w:rPr>
        <w:t>"Ах, Мауси, Мауси, Мауси,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b/>
          <w:i/>
          <w:iCs/>
          <w:sz w:val="20"/>
          <w:szCs w:val="20"/>
        </w:rPr>
        <w:t>Подойди ко мне, милая Мауси!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b/>
          <w:i/>
          <w:iCs/>
          <w:sz w:val="20"/>
          <w:szCs w:val="20"/>
        </w:rPr>
        <w:t>Я спою тебе песенку, Мауси,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b/>
          <w:i/>
          <w:iCs/>
          <w:sz w:val="20"/>
          <w:szCs w:val="20"/>
        </w:rPr>
        <w:t>Чудесную песенку, Мауси!"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b/>
          <w:i/>
          <w:iCs/>
          <w:sz w:val="20"/>
          <w:szCs w:val="20"/>
        </w:rPr>
        <w:t>Но ответила умная Мауси: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b/>
          <w:i/>
          <w:iCs/>
          <w:sz w:val="20"/>
          <w:szCs w:val="20"/>
        </w:rPr>
        <w:t>"Ты меня не обманешь, Котауси!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b/>
          <w:i/>
          <w:iCs/>
          <w:sz w:val="20"/>
          <w:szCs w:val="20"/>
        </w:rPr>
        <w:t>Вижу злые твои глазауси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b/>
          <w:i/>
          <w:iCs/>
          <w:sz w:val="20"/>
          <w:szCs w:val="20"/>
        </w:rPr>
        <w:t>И злые-презлые зубауси!"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b/>
          <w:i/>
          <w:iCs/>
          <w:sz w:val="20"/>
          <w:szCs w:val="20"/>
        </w:rPr>
        <w:t>Так ответила умная Мауси -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b/>
          <w:i/>
          <w:iCs/>
          <w:sz w:val="20"/>
          <w:szCs w:val="20"/>
        </w:rPr>
        <w:t>И скорее бегом от Котауси</w:t>
      </w:r>
      <w:r w:rsidRPr="00722EEE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:rsidR="00B6207F" w:rsidRPr="00722EEE" w:rsidRDefault="00B6207F" w:rsidP="00962611">
      <w:pPr>
        <w:pStyle w:val="ParagraphStyle"/>
        <w:keepLines/>
        <w:spacing w:line="264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bookmarkStart w:id="1" w:name="YANDEX_1"/>
      <w:bookmarkEnd w:id="1"/>
      <w:r w:rsidRPr="00722EEE">
        <w:rPr>
          <w:rFonts w:ascii="Times New Roman" w:hAnsi="Times New Roman" w:cs="Times New Roman"/>
          <w:i/>
          <w:iCs/>
          <w:sz w:val="20"/>
          <w:szCs w:val="20"/>
        </w:rPr>
        <w:t>После прочтения стихотворения воспитатель предлагает детям рассмотреть иллюстрации, просит показать на них героев сказки, рассказать о том, какая мышка, какой кот (например: «Мышка маленькая, умная, смелая; кот большой, злой, хитрый, с острыми зубами»), о том, что хотел сделать кот, что делает мышка.</w:t>
      </w:r>
    </w:p>
    <w:p w:rsidR="00B6207F" w:rsidRPr="00722EEE" w:rsidRDefault="00B6207F" w:rsidP="00962611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spacing w:val="45"/>
          <w:sz w:val="20"/>
          <w:szCs w:val="20"/>
        </w:rPr>
      </w:pPr>
      <w:r w:rsidRPr="005D4D2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Рисунок 3" o:spid="_x0000_i1026" type="#_x0000_t75" style="width:186.75pt;height:151.5pt;visibility:visible">
            <v:imagedata r:id="rId5" o:title=""/>
          </v:shape>
        </w:pict>
      </w:r>
    </w:p>
    <w:p w:rsidR="00B6207F" w:rsidRPr="00722EEE" w:rsidRDefault="00B6207F" w:rsidP="00962611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EEE">
        <w:rPr>
          <w:rFonts w:ascii="Times New Roman" w:hAnsi="Times New Roman" w:cs="Times New Roman"/>
          <w:spacing w:val="45"/>
          <w:sz w:val="20"/>
          <w:szCs w:val="20"/>
        </w:rPr>
        <w:t>Воспитатель</w:t>
      </w:r>
      <w:r w:rsidRPr="00722EEE">
        <w:rPr>
          <w:rFonts w:ascii="Times New Roman" w:hAnsi="Times New Roman" w:cs="Times New Roman"/>
          <w:sz w:val="20"/>
          <w:szCs w:val="20"/>
        </w:rPr>
        <w:t>. В этой сказке кот недобрый, а вот в песенке поется о доброй серенькой кошечке и ее котятах. Послушайте песенку.</w:t>
      </w:r>
    </w:p>
    <w:p w:rsidR="00B6207F" w:rsidRPr="00722EEE" w:rsidRDefault="00B6207F" w:rsidP="00962611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22EEE">
        <w:rPr>
          <w:rFonts w:ascii="Times New Roman" w:hAnsi="Times New Roman" w:cs="Times New Roman"/>
          <w:b/>
          <w:bCs/>
          <w:sz w:val="20"/>
          <w:szCs w:val="20"/>
        </w:rPr>
        <w:t xml:space="preserve">3. Слушание песенки. </w:t>
      </w:r>
    </w:p>
    <w:p w:rsidR="00B6207F" w:rsidRPr="00722EEE" w:rsidRDefault="00B6207F" w:rsidP="00962611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i/>
          <w:iCs/>
          <w:sz w:val="20"/>
          <w:szCs w:val="20"/>
        </w:rPr>
        <w:t>Музыкальный руководитель или воспитатель поют песню «Кошечка» (муз. В. Витлина, сл. Н. Найденовой).</w:t>
      </w:r>
    </w:p>
    <w:p w:rsidR="00B6207F" w:rsidRPr="00722EEE" w:rsidRDefault="00B6207F" w:rsidP="00962611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spacing w:val="45"/>
          <w:sz w:val="20"/>
          <w:szCs w:val="20"/>
        </w:rPr>
        <w:t>Воспитатель</w:t>
      </w:r>
      <w:r w:rsidRPr="00722EEE">
        <w:rPr>
          <w:rFonts w:ascii="Times New Roman" w:hAnsi="Times New Roman" w:cs="Times New Roman"/>
          <w:sz w:val="20"/>
          <w:szCs w:val="20"/>
        </w:rPr>
        <w:t xml:space="preserve">. О чем поется в песенке? Где сидела кошка? Кого она собирала? Как кошка звала своих деток? </w:t>
      </w:r>
      <w:r w:rsidRPr="00722EEE">
        <w:rPr>
          <w:rFonts w:ascii="Times New Roman" w:hAnsi="Times New Roman" w:cs="Times New Roman"/>
          <w:i/>
          <w:iCs/>
          <w:sz w:val="20"/>
          <w:szCs w:val="20"/>
        </w:rPr>
        <w:t>(Ответы детей.)</w:t>
      </w:r>
    </w:p>
    <w:p w:rsidR="00B6207F" w:rsidRPr="00722EEE" w:rsidRDefault="00B6207F" w:rsidP="00962611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722EEE">
        <w:rPr>
          <w:rFonts w:ascii="Times New Roman" w:hAnsi="Times New Roman" w:cs="Times New Roman"/>
          <w:i/>
          <w:iCs/>
          <w:sz w:val="20"/>
          <w:szCs w:val="20"/>
        </w:rPr>
        <w:t>Воспитатель предлагает детям спеть песенку вместе.</w:t>
      </w:r>
    </w:p>
    <w:p w:rsidR="00B6207F" w:rsidRPr="00722EEE" w:rsidRDefault="00B6207F" w:rsidP="00962611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722EEE">
        <w:rPr>
          <w:rFonts w:ascii="Times New Roman" w:hAnsi="Times New Roman" w:cs="Times New Roman"/>
          <w:iCs/>
          <w:sz w:val="20"/>
          <w:szCs w:val="20"/>
        </w:rPr>
        <w:t xml:space="preserve">Воспитатель: Дети кошка и сама пришла к нам в гости. Давайте с ней поздороваемся! (дети здороваются. Отвечают на вопросы: Какая кошка? (мягкая, пушистая, красивая..) Как кошка мурлыкает? (Мурр…) Как кричит? (Мяу, мяу). </w:t>
      </w:r>
    </w:p>
    <w:p w:rsidR="00B6207F" w:rsidRPr="00722EEE" w:rsidRDefault="00B6207F" w:rsidP="00962611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722EEE">
        <w:rPr>
          <w:rFonts w:ascii="Times New Roman" w:hAnsi="Times New Roman" w:cs="Times New Roman"/>
          <w:iCs/>
          <w:sz w:val="20"/>
          <w:szCs w:val="20"/>
        </w:rPr>
        <w:t>Давайте поиграем с кошкой. Она очень любит играть.</w:t>
      </w:r>
    </w:p>
    <w:p w:rsidR="00B6207F" w:rsidRPr="00722EEE" w:rsidRDefault="00B6207F" w:rsidP="00962611">
      <w:pPr>
        <w:pStyle w:val="ParagraphStyle"/>
        <w:spacing w:line="264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:rsidR="00B6207F" w:rsidRPr="00722EEE" w:rsidRDefault="00B6207F" w:rsidP="00962611">
      <w:pPr>
        <w:pStyle w:val="ParagraphStyle"/>
        <w:spacing w:after="60" w:line="264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22EEE">
        <w:rPr>
          <w:rFonts w:ascii="Times New Roman" w:hAnsi="Times New Roman" w:cs="Times New Roman"/>
          <w:b/>
          <w:bCs/>
          <w:spacing w:val="45"/>
          <w:sz w:val="20"/>
          <w:szCs w:val="20"/>
        </w:rPr>
        <w:t>Игра</w:t>
      </w:r>
      <w:r w:rsidRPr="00722EEE">
        <w:rPr>
          <w:rFonts w:ascii="Times New Roman" w:hAnsi="Times New Roman" w:cs="Times New Roman"/>
          <w:b/>
          <w:bCs/>
          <w:sz w:val="20"/>
          <w:szCs w:val="20"/>
        </w:rPr>
        <w:t xml:space="preserve"> «Кошка и котята»</w:t>
      </w:r>
    </w:p>
    <w:p w:rsidR="00B6207F" w:rsidRPr="00722EEE" w:rsidRDefault="00B6207F" w:rsidP="00962611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722EEE">
        <w:rPr>
          <w:rFonts w:ascii="Times New Roman" w:hAnsi="Times New Roman" w:cs="Times New Roman"/>
          <w:i/>
          <w:iCs/>
          <w:sz w:val="20"/>
          <w:szCs w:val="20"/>
        </w:rPr>
        <w:t>Воспитатель – кошка, дети – котята. Звучит музыка. Котята бегают по группе, играют. Музыка прекращается, кошка зовет деток. Котята бегут к маме кошке и говорят: «Мяу, мяу…».</w:t>
      </w:r>
    </w:p>
    <w:p w:rsidR="00B6207F" w:rsidRPr="00314C56" w:rsidRDefault="00B6207F" w:rsidP="00314C56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D4D2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Рисунок 5" o:spid="_x0000_i1027" type="#_x0000_t75" style="width:189pt;height:122.25pt;visibility:visible">
            <v:imagedata r:id="rId6" o:title=""/>
          </v:shape>
        </w:pict>
      </w:r>
    </w:p>
    <w:p w:rsidR="00B6207F" w:rsidRPr="00722EEE" w:rsidRDefault="00B6207F" w:rsidP="00962611">
      <w:pPr>
        <w:pStyle w:val="ParagraphStyle"/>
        <w:spacing w:before="120" w:after="60" w:line="264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22EEE">
        <w:rPr>
          <w:rFonts w:ascii="Times New Roman" w:hAnsi="Times New Roman" w:cs="Times New Roman"/>
          <w:b/>
          <w:bCs/>
          <w:sz w:val="20"/>
          <w:szCs w:val="20"/>
        </w:rPr>
        <w:t>4. Дидактическая игра «Какой мячик потерялся?».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spacing w:val="45"/>
          <w:sz w:val="20"/>
          <w:szCs w:val="20"/>
        </w:rPr>
        <w:t>Воспитатель</w:t>
      </w:r>
      <w:r w:rsidRPr="00722EEE">
        <w:rPr>
          <w:rFonts w:ascii="Times New Roman" w:hAnsi="Times New Roman" w:cs="Times New Roman"/>
          <w:sz w:val="20"/>
          <w:szCs w:val="20"/>
        </w:rPr>
        <w:t xml:space="preserve">. Котята очень любят играть с мячиками. </w:t>
      </w:r>
      <w:r w:rsidRPr="00722EEE">
        <w:rPr>
          <w:rFonts w:ascii="Times New Roman" w:hAnsi="Times New Roman" w:cs="Times New Roman"/>
          <w:i/>
          <w:sz w:val="20"/>
          <w:szCs w:val="20"/>
        </w:rPr>
        <w:t>( Просмотр видео про кота играющего с мячом)</w:t>
      </w:r>
      <w:r w:rsidRPr="00722EEE">
        <w:rPr>
          <w:rFonts w:ascii="Times New Roman" w:hAnsi="Times New Roman" w:cs="Times New Roman"/>
          <w:sz w:val="20"/>
          <w:szCs w:val="20"/>
        </w:rPr>
        <w:t xml:space="preserve">. Они катают их по полу, бегают вслед за катящимся мячом. Давайте подарим им разноцветные мячики. Вот, например, такие. </w:t>
      </w:r>
      <w:r w:rsidRPr="00722EEE">
        <w:rPr>
          <w:rFonts w:ascii="Times New Roman" w:hAnsi="Times New Roman" w:cs="Times New Roman"/>
          <w:i/>
          <w:iCs/>
          <w:sz w:val="20"/>
          <w:szCs w:val="20"/>
        </w:rPr>
        <w:t>(Показывает разноцветные мячи.)</w:t>
      </w:r>
      <w:r w:rsidRPr="00722EEE">
        <w:rPr>
          <w:rFonts w:ascii="Times New Roman" w:hAnsi="Times New Roman" w:cs="Times New Roman"/>
          <w:sz w:val="20"/>
          <w:szCs w:val="20"/>
        </w:rPr>
        <w:t xml:space="preserve"> Посмотрите, тут у меня красные, желтые, зеленые, синие мячи. Назовите цвет мячика, который я покажу. </w:t>
      </w:r>
      <w:r w:rsidRPr="00722EEE">
        <w:rPr>
          <w:rFonts w:ascii="Times New Roman" w:hAnsi="Times New Roman" w:cs="Times New Roman"/>
          <w:i/>
          <w:iCs/>
          <w:sz w:val="20"/>
          <w:szCs w:val="20"/>
        </w:rPr>
        <w:t>(Ответы детей.)</w:t>
      </w:r>
    </w:p>
    <w:p w:rsidR="00B6207F" w:rsidRPr="00722EEE" w:rsidRDefault="00B6207F" w:rsidP="00962611">
      <w:pPr>
        <w:pStyle w:val="ParagraphStyle"/>
        <w:tabs>
          <w:tab w:val="left" w:pos="5805"/>
        </w:tabs>
        <w:spacing w:before="60" w:after="60" w:line="264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i/>
          <w:iCs/>
          <w:sz w:val="20"/>
          <w:szCs w:val="20"/>
        </w:rPr>
        <w:t xml:space="preserve">Воспитатель кладет на столе три мяча разного цвета, просит детей запомнить их, затем накрывает мячи платком и незаметно убирает один из мячей. 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i/>
          <w:iCs/>
          <w:spacing w:val="45"/>
          <w:sz w:val="20"/>
          <w:szCs w:val="20"/>
        </w:rPr>
        <w:t>Задание</w:t>
      </w:r>
      <w:r w:rsidRPr="00722EEE">
        <w:rPr>
          <w:rFonts w:ascii="Times New Roman" w:hAnsi="Times New Roman" w:cs="Times New Roman"/>
          <w:i/>
          <w:iCs/>
          <w:sz w:val="20"/>
          <w:szCs w:val="20"/>
        </w:rPr>
        <w:t>: назвать цвет потерявшегося мячика.</w:t>
      </w:r>
    </w:p>
    <w:p w:rsidR="00B6207F" w:rsidRPr="00722EEE" w:rsidRDefault="00B6207F" w:rsidP="00962611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EEE">
        <w:rPr>
          <w:rFonts w:ascii="Times New Roman" w:hAnsi="Times New Roman" w:cs="Times New Roman"/>
          <w:spacing w:val="45"/>
          <w:sz w:val="20"/>
          <w:szCs w:val="20"/>
        </w:rPr>
        <w:t>Воспитатель</w:t>
      </w:r>
      <w:r w:rsidRPr="00722EEE">
        <w:rPr>
          <w:rFonts w:ascii="Times New Roman" w:hAnsi="Times New Roman" w:cs="Times New Roman"/>
          <w:sz w:val="20"/>
          <w:szCs w:val="20"/>
        </w:rPr>
        <w:t>. А какую же форму имеют мячи? Посмотрите, мяч имеет круглую форму. Обведите пальчиком контур мяча. А теперь нарисуйте мячик пальчиком по воздуху. Вот так мы и будем рисовать мячик.</w:t>
      </w:r>
    </w:p>
    <w:p w:rsidR="00B6207F" w:rsidRPr="00722EEE" w:rsidRDefault="00B6207F" w:rsidP="00962611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D4D26"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Рисунок 7" o:spid="_x0000_i1028" type="#_x0000_t75" style="width:203.25pt;height:108pt;visibility:visible">
            <v:imagedata r:id="rId7" o:title=""/>
          </v:shape>
        </w:pict>
      </w:r>
    </w:p>
    <w:p w:rsidR="00B6207F" w:rsidRPr="00722EEE" w:rsidRDefault="00B6207F" w:rsidP="00962611">
      <w:pPr>
        <w:pStyle w:val="ParagraphStyle"/>
        <w:spacing w:before="60" w:after="60" w:line="264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22EEE">
        <w:rPr>
          <w:rFonts w:ascii="Times New Roman" w:hAnsi="Times New Roman" w:cs="Times New Roman"/>
          <w:b/>
          <w:bCs/>
          <w:sz w:val="20"/>
          <w:szCs w:val="20"/>
        </w:rPr>
        <w:t xml:space="preserve">5. Рисование мячей. </w:t>
      </w:r>
    </w:p>
    <w:p w:rsidR="00B6207F" w:rsidRPr="00722EEE" w:rsidRDefault="00B6207F" w:rsidP="00962611">
      <w:pPr>
        <w:pStyle w:val="ParagraphStyle"/>
        <w:spacing w:line="264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i/>
          <w:iCs/>
          <w:sz w:val="20"/>
          <w:szCs w:val="20"/>
        </w:rPr>
        <w:t>Воспитатель показывает на мольберте приемы рисования мяча, обращая внимание детей на то, как правильно держать карандаш.</w:t>
      </w:r>
    </w:p>
    <w:p w:rsidR="00B6207F" w:rsidRPr="00722EEE" w:rsidRDefault="00B6207F" w:rsidP="00962611">
      <w:pPr>
        <w:pStyle w:val="ParagraphStyle"/>
        <w:keepLines/>
        <w:spacing w:line="264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722EEE">
        <w:rPr>
          <w:rFonts w:ascii="Times New Roman" w:hAnsi="Times New Roman" w:cs="Times New Roman"/>
          <w:i/>
          <w:iCs/>
          <w:sz w:val="20"/>
          <w:szCs w:val="20"/>
        </w:rPr>
        <w:t>Дети начинают рисовать. Воспитатель предлагает детям выбрать тот карандаш, который им больше нравится, контролирует приемы работы, помогает детям, затрудняющимся в выполнении задания.</w:t>
      </w:r>
    </w:p>
    <w:p w:rsidR="00B6207F" w:rsidRPr="00722EEE" w:rsidRDefault="00B6207F" w:rsidP="00722EEE">
      <w:pPr>
        <w:pStyle w:val="ParagraphStyle"/>
        <w:keepLines/>
        <w:spacing w:line="264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D4D26"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Рисунок 8" o:spid="_x0000_i1029" type="#_x0000_t75" style="width:143.25pt;height:138pt;visibility:visible">
            <v:imagedata r:id="rId8" o:title=""/>
          </v:shape>
        </w:pict>
      </w:r>
      <w:r w:rsidRPr="005D4D2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Рисунок 9" o:spid="_x0000_i1030" type="#_x0000_t75" style="width:144.75pt;height:141.75pt;visibility:visible">
            <v:imagedata r:id="rId9" o:title=""/>
          </v:shape>
        </w:pict>
      </w:r>
      <w:r w:rsidRPr="005D4D2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Рисунок 10" o:spid="_x0000_i1031" type="#_x0000_t75" style="width:139.5pt;height:138.75pt;visibility:visible">
            <v:imagedata r:id="rId10" o:title=""/>
          </v:shape>
        </w:pict>
      </w:r>
      <w:r w:rsidRPr="005D4D2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Рисунок 12" o:spid="_x0000_i1032" type="#_x0000_t75" style="width:2in;height:131.25pt;visibility:visible">
            <v:imagedata r:id="rId11" o:title=""/>
          </v:shape>
        </w:pict>
      </w:r>
    </w:p>
    <w:p w:rsidR="00B6207F" w:rsidRPr="00722EEE" w:rsidRDefault="00B6207F" w:rsidP="00C427CC">
      <w:pPr>
        <w:pStyle w:val="ParagraphStyle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bookmarkStart w:id="2" w:name="_GoBack"/>
      <w:r w:rsidRPr="00722EEE">
        <w:rPr>
          <w:rFonts w:ascii="Times New Roman" w:hAnsi="Times New Roman" w:cs="Times New Roman"/>
          <w:b/>
          <w:bCs/>
          <w:sz w:val="20"/>
          <w:szCs w:val="20"/>
        </w:rPr>
        <w:t>6. Рефлексия.</w:t>
      </w:r>
    </w:p>
    <w:p w:rsidR="00B6207F" w:rsidRPr="00722EEE" w:rsidRDefault="00B6207F" w:rsidP="00C427CC">
      <w:pPr>
        <w:pStyle w:val="ParagraphStyle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i/>
          <w:iCs/>
          <w:sz w:val="20"/>
          <w:szCs w:val="20"/>
        </w:rPr>
        <w:t>Рисунки детей выставляются на стенде.</w:t>
      </w:r>
    </w:p>
    <w:p w:rsidR="00B6207F" w:rsidRPr="00722EEE" w:rsidRDefault="00B6207F" w:rsidP="00C427CC">
      <w:pPr>
        <w:pStyle w:val="ParagraphStyle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722EEE">
        <w:rPr>
          <w:rFonts w:ascii="Times New Roman" w:hAnsi="Times New Roman" w:cs="Times New Roman"/>
          <w:spacing w:val="45"/>
          <w:sz w:val="20"/>
          <w:szCs w:val="20"/>
        </w:rPr>
        <w:t>Воспитатель</w:t>
      </w:r>
      <w:r w:rsidRPr="00722EEE">
        <w:rPr>
          <w:rFonts w:ascii="Times New Roman" w:hAnsi="Times New Roman" w:cs="Times New Roman"/>
          <w:sz w:val="20"/>
          <w:szCs w:val="20"/>
        </w:rPr>
        <w:t xml:space="preserve">. Какие разные мячи будут теперь у котят! Злата нарисовала большой зеленый мячик, а Дарина – маленький красный. Но все мячи получились у вас просто замечательными! А какой мяч лучше всех остальных? </w:t>
      </w:r>
      <w:r w:rsidRPr="00722EEE">
        <w:rPr>
          <w:rFonts w:ascii="Times New Roman" w:hAnsi="Times New Roman" w:cs="Times New Roman"/>
          <w:i/>
          <w:iCs/>
          <w:sz w:val="20"/>
          <w:szCs w:val="20"/>
        </w:rPr>
        <w:t xml:space="preserve">(Ответы детей.) </w:t>
      </w:r>
    </w:p>
    <w:p w:rsidR="00B6207F" w:rsidRPr="00722EEE" w:rsidRDefault="00B6207F" w:rsidP="00C427CC">
      <w:pPr>
        <w:pStyle w:val="ParagraphStyle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722EEE">
        <w:rPr>
          <w:rFonts w:ascii="Times New Roman" w:hAnsi="Times New Roman" w:cs="Times New Roman"/>
          <w:iCs/>
          <w:sz w:val="20"/>
          <w:szCs w:val="20"/>
        </w:rPr>
        <w:t>Дети за то что вы так хорошо занимались кошка принесла вам угощения.</w:t>
      </w:r>
    </w:p>
    <w:bookmarkEnd w:id="2"/>
    <w:p w:rsidR="00B6207F" w:rsidRPr="00722EEE" w:rsidRDefault="00B6207F" w:rsidP="00962611">
      <w:pPr>
        <w:rPr>
          <w:sz w:val="20"/>
          <w:szCs w:val="20"/>
        </w:rPr>
      </w:pPr>
      <w:r w:rsidRPr="005D4D26">
        <w:rPr>
          <w:noProof/>
          <w:sz w:val="20"/>
          <w:szCs w:val="20"/>
          <w:lang w:eastAsia="ru-RU"/>
        </w:rPr>
        <w:pict>
          <v:shape id="Рисунок 11" o:spid="_x0000_i1033" type="#_x0000_t75" style="width:171pt;height:105pt;visibility:visible">
            <v:imagedata r:id="rId12" o:title=""/>
          </v:shape>
        </w:pict>
      </w:r>
      <w:r w:rsidRPr="005D4D26">
        <w:rPr>
          <w:noProof/>
          <w:sz w:val="20"/>
          <w:szCs w:val="20"/>
          <w:lang w:eastAsia="ru-RU"/>
        </w:rPr>
        <w:pict>
          <v:shape id="Рисунок 13" o:spid="_x0000_i1034" type="#_x0000_t75" style="width:179.25pt;height:105pt;visibility:visible">
            <v:imagedata r:id="rId13" o:title=""/>
          </v:shape>
        </w:pict>
      </w:r>
    </w:p>
    <w:sectPr w:rsidR="00B6207F" w:rsidRPr="00722EEE" w:rsidSect="00962611">
      <w:pgSz w:w="12240" w:h="15840"/>
      <w:pgMar w:top="426" w:right="850" w:bottom="426" w:left="70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5968"/>
    <w:rsid w:val="00015B5E"/>
    <w:rsid w:val="00103669"/>
    <w:rsid w:val="001A39BB"/>
    <w:rsid w:val="001D5033"/>
    <w:rsid w:val="002A3F67"/>
    <w:rsid w:val="00314C56"/>
    <w:rsid w:val="00325968"/>
    <w:rsid w:val="003C25F1"/>
    <w:rsid w:val="00404ECC"/>
    <w:rsid w:val="00423789"/>
    <w:rsid w:val="00442E7E"/>
    <w:rsid w:val="004D5A3B"/>
    <w:rsid w:val="005D4D26"/>
    <w:rsid w:val="00607D3C"/>
    <w:rsid w:val="00722EEE"/>
    <w:rsid w:val="00784CDD"/>
    <w:rsid w:val="007A2F9D"/>
    <w:rsid w:val="007E2700"/>
    <w:rsid w:val="009270A3"/>
    <w:rsid w:val="00962611"/>
    <w:rsid w:val="009A5040"/>
    <w:rsid w:val="009B50E3"/>
    <w:rsid w:val="00AF2AB4"/>
    <w:rsid w:val="00B47A58"/>
    <w:rsid w:val="00B6207F"/>
    <w:rsid w:val="00C01EC4"/>
    <w:rsid w:val="00C427CC"/>
    <w:rsid w:val="00E35222"/>
    <w:rsid w:val="00EC5D14"/>
    <w:rsid w:val="00FB7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CDD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Style">
    <w:name w:val="Paragraph Style"/>
    <w:uiPriority w:val="99"/>
    <w:rsid w:val="00325968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C427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93</TotalTime>
  <Pages>4</Pages>
  <Words>765</Words>
  <Characters>4364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DokaKomp</cp:lastModifiedBy>
  <cp:revision>9</cp:revision>
  <dcterms:created xsi:type="dcterms:W3CDTF">2014-12-04T18:14:00Z</dcterms:created>
  <dcterms:modified xsi:type="dcterms:W3CDTF">2015-11-18T19:16:00Z</dcterms:modified>
</cp:coreProperties>
</file>