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D5" w:rsidRDefault="00BB54D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Муниципальное бюджетное дошкольное образовательное учреждение </w:t>
      </w: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«Центр развития ребёнка – детский сад №19»</w:t>
      </w: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rPr>
          <w:rFonts w:ascii="Times New Roman" w:hAnsi="Times New Roman"/>
          <w:sz w:val="24"/>
        </w:rPr>
      </w:pPr>
    </w:p>
    <w:p w:rsidR="00BB54D5" w:rsidRDefault="00BB54D5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BB54D5" w:rsidRDefault="00BB54D5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BB54D5" w:rsidRDefault="00BB54D5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BB54D5" w:rsidRDefault="00BB54D5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Проект </w:t>
      </w:r>
    </w:p>
    <w:p w:rsidR="00BB54D5" w:rsidRDefault="00BB54D5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«900 блокадных дней»</w:t>
      </w:r>
    </w:p>
    <w:p w:rsidR="00BB54D5" w:rsidRDefault="00BB54D5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(информационн-практико-ориентированный)</w:t>
      </w:r>
    </w:p>
    <w:p w:rsidR="00BB54D5" w:rsidRDefault="00BB54D5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Срок реализации 26.01. – 30.01. 2015г.</w:t>
      </w: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  <w:u w:val="single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  <w:u w:val="single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Автор – разработчик:</w:t>
      </w: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 xml:space="preserve">Шашеро И.А. </w:t>
      </w: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Участники:</w:t>
      </w: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Педагог, дети, родители</w:t>
      </w: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rPr>
          <w:rFonts w:ascii="Times New Roman" w:hAnsi="Times New Roman"/>
          <w:sz w:val="24"/>
        </w:rPr>
      </w:pP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Сосновый Бор</w:t>
      </w: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2015г.</w:t>
      </w: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B54D5" w:rsidRDefault="00BB54D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BB54D5" w:rsidRDefault="00BB54D5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План проекта «900 блокадных дней»</w:t>
      </w:r>
    </w:p>
    <w:p w:rsidR="00BB54D5" w:rsidRDefault="00BB54D5">
      <w:pPr>
        <w:spacing w:after="0"/>
        <w:rPr>
          <w:rFonts w:ascii="Times New Roman" w:hAnsi="Times New Roman"/>
          <w:sz w:val="24"/>
        </w:rPr>
      </w:pPr>
    </w:p>
    <w:p w:rsidR="00BB54D5" w:rsidRDefault="00BB54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Вид проекта:</w:t>
      </w:r>
      <w:r>
        <w:rPr>
          <w:rFonts w:ascii="Times New Roman" w:hAnsi="Times New Roman"/>
          <w:sz w:val="24"/>
        </w:rPr>
        <w:t xml:space="preserve"> информационн-практико-ориентированный</w:t>
      </w:r>
    </w:p>
    <w:p w:rsidR="00BB54D5" w:rsidRDefault="00BB54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Участники:</w:t>
      </w:r>
      <w:r>
        <w:rPr>
          <w:rFonts w:ascii="Times New Roman" w:hAnsi="Times New Roman"/>
          <w:sz w:val="24"/>
        </w:rPr>
        <w:t xml:space="preserve"> воспитатель, дети, родители.</w:t>
      </w:r>
    </w:p>
    <w:p w:rsidR="00BB54D5" w:rsidRDefault="00BB54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Сроки реализации проекта:</w:t>
      </w:r>
      <w:r>
        <w:rPr>
          <w:rFonts w:ascii="Times New Roman" w:hAnsi="Times New Roman"/>
          <w:sz w:val="24"/>
        </w:rPr>
        <w:t xml:space="preserve"> с 26.01. по 30.01. 2015г.</w:t>
      </w:r>
    </w:p>
    <w:p w:rsidR="00BB54D5" w:rsidRDefault="00BB54D5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Введение.</w:t>
      </w:r>
    </w:p>
    <w:p w:rsidR="00BB54D5" w:rsidRDefault="00BB54D5" w:rsidP="005A4C99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A4C99">
        <w:rPr>
          <w:rFonts w:ascii="Times New Roman" w:hAnsi="Times New Roman"/>
          <w:sz w:val="24"/>
        </w:rPr>
        <w:t>Не секрет, что наше поколенье</w:t>
      </w:r>
    </w:p>
    <w:p w:rsidR="00BB54D5" w:rsidRPr="005A4C99" w:rsidRDefault="00BB54D5" w:rsidP="005A4C99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A4C99">
        <w:rPr>
          <w:rFonts w:ascii="Times New Roman" w:hAnsi="Times New Roman"/>
          <w:sz w:val="24"/>
        </w:rPr>
        <w:t xml:space="preserve"> Не знает страшных ужасов войны, </w:t>
      </w:r>
    </w:p>
    <w:p w:rsidR="00BB54D5" w:rsidRPr="005A4C99" w:rsidRDefault="00BB54D5" w:rsidP="005A4C99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A4C99">
        <w:rPr>
          <w:rFonts w:ascii="Times New Roman" w:hAnsi="Times New Roman"/>
          <w:sz w:val="24"/>
        </w:rPr>
        <w:t xml:space="preserve"> Но к теме той сегодня непременно</w:t>
      </w:r>
    </w:p>
    <w:p w:rsidR="00BB54D5" w:rsidRPr="005A4C99" w:rsidRDefault="00BB54D5" w:rsidP="005A4C99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A4C99">
        <w:rPr>
          <w:rFonts w:ascii="Times New Roman" w:hAnsi="Times New Roman"/>
          <w:sz w:val="24"/>
        </w:rPr>
        <w:t xml:space="preserve"> Мы обратиться все-таки должны. </w:t>
      </w:r>
    </w:p>
    <w:p w:rsidR="00BB54D5" w:rsidRDefault="00BB54D5" w:rsidP="005A4C99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Н. В. Домашкина</w:t>
      </w:r>
    </w:p>
    <w:p w:rsidR="00BB54D5" w:rsidRPr="000D62A7" w:rsidRDefault="00BB54D5" w:rsidP="000D62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54D5" w:rsidRPr="000D62A7" w:rsidRDefault="00BB54D5" w:rsidP="000D62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2A7">
        <w:rPr>
          <w:rFonts w:ascii="Times New Roman" w:hAnsi="Times New Roman"/>
          <w:sz w:val="24"/>
          <w:szCs w:val="24"/>
        </w:rPr>
        <w:t>Всё дальше и дальше уходят от нас те дни, когда пылала наша земля, шла жестокая и страшная война, а город Ленинград, находился в блокадном кольце. И всё сложнее с каждым годом рассказывать нашим маленьким детям о тех тяжёлых, далёких 900 блокадных днях.</w:t>
      </w:r>
    </w:p>
    <w:p w:rsidR="00BB54D5" w:rsidRPr="000D62A7" w:rsidRDefault="00BB54D5" w:rsidP="00421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2A7">
        <w:rPr>
          <w:rFonts w:ascii="Times New Roman" w:hAnsi="Times New Roman"/>
          <w:sz w:val="24"/>
          <w:szCs w:val="24"/>
        </w:rPr>
        <w:t>В современном мире все меньше людей отдают должное героям Великой Отечественной войны, патриотизму…</w:t>
      </w:r>
    </w:p>
    <w:p w:rsidR="00BB54D5" w:rsidRPr="000D62A7" w:rsidRDefault="00BB54D5" w:rsidP="00421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2A7">
        <w:rPr>
          <w:rFonts w:ascii="Times New Roman" w:hAnsi="Times New Roman"/>
          <w:sz w:val="24"/>
          <w:szCs w:val="24"/>
        </w:rPr>
        <w:t>Каждый ребенок в свое время столкнется с темой войны, потерь, разрушений. Сейчас в интернете и телевидении очень много информации о разных видах оружия: ракеты, химические и биологические бомбы; создаются компьютерные игры на идее войн и сражений.</w:t>
      </w:r>
    </w:p>
    <w:p w:rsidR="00BB54D5" w:rsidRPr="000D62A7" w:rsidRDefault="00BB54D5" w:rsidP="00421DC1">
      <w:pPr>
        <w:spacing w:after="0" w:line="240" w:lineRule="auto"/>
        <w:jc w:val="both"/>
        <w:rPr>
          <w:rStyle w:val="apple-style-span"/>
          <w:sz w:val="24"/>
          <w:szCs w:val="24"/>
        </w:rPr>
      </w:pPr>
      <w:r w:rsidRPr="000D62A7">
        <w:rPr>
          <w:rFonts w:ascii="Times New Roman" w:hAnsi="Times New Roman"/>
          <w:sz w:val="24"/>
          <w:szCs w:val="24"/>
        </w:rPr>
        <w:t xml:space="preserve">Однако, на мой взгляд, дети должны знать к чему могут привести все эти орудия и сражения. А показать это можно используя тему ВОВ. </w:t>
      </w:r>
    </w:p>
    <w:p w:rsidR="00BB54D5" w:rsidRPr="000D62A7" w:rsidRDefault="00BB54D5" w:rsidP="00421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2A7">
        <w:rPr>
          <w:rStyle w:val="apple-style-span"/>
          <w:sz w:val="24"/>
          <w:szCs w:val="24"/>
        </w:rPr>
        <w:t>Именно поэтому взрослые обязаны предоставлять своим детям правильную, надежную информацию на понятном им языке. Мы также должны дать им понять, что они всегда могут свободно выражать свои чувства и страхи.</w:t>
      </w:r>
      <w:r w:rsidRPr="000D62A7">
        <w:rPr>
          <w:rStyle w:val="apple-converted-space"/>
          <w:sz w:val="24"/>
          <w:szCs w:val="24"/>
        </w:rPr>
        <w:t> </w:t>
      </w:r>
    </w:p>
    <w:p w:rsidR="00BB54D5" w:rsidRPr="000D62A7" w:rsidRDefault="00BB54D5" w:rsidP="005A4C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54D5" w:rsidRPr="000D62A7" w:rsidRDefault="00BB54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D62A7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Цель.</w:t>
      </w:r>
    </w:p>
    <w:p w:rsidR="00BB54D5" w:rsidRPr="000D62A7" w:rsidRDefault="00BB54D5" w:rsidP="001D3863">
      <w:pPr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0D62A7">
        <w:rPr>
          <w:rFonts w:ascii="Times New Roman" w:hAnsi="Times New Roman"/>
          <w:color w:val="333333"/>
          <w:sz w:val="24"/>
          <w:szCs w:val="24"/>
        </w:rPr>
        <w:t>Воспитывать любовь к Родине, уважение к тем, кто победил в войне с фашизмом.</w:t>
      </w:r>
    </w:p>
    <w:p w:rsidR="00BB54D5" w:rsidRDefault="00BB54D5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   Задачи.</w:t>
      </w:r>
    </w:p>
    <w:p w:rsidR="00BB54D5" w:rsidRDefault="00BB54D5" w:rsidP="001D386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3863">
        <w:rPr>
          <w:rFonts w:ascii="Times New Roman" w:hAnsi="Times New Roman"/>
          <w:sz w:val="24"/>
          <w:szCs w:val="24"/>
        </w:rPr>
        <w:t xml:space="preserve">Расширить представления </w:t>
      </w:r>
      <w:r>
        <w:rPr>
          <w:rFonts w:ascii="Times New Roman" w:hAnsi="Times New Roman"/>
          <w:sz w:val="24"/>
          <w:szCs w:val="24"/>
        </w:rPr>
        <w:t>детей об истории Санкт-Петербурга (Ленинграда</w:t>
      </w:r>
      <w:r w:rsidRPr="001D3863">
        <w:rPr>
          <w:rFonts w:ascii="Times New Roman" w:hAnsi="Times New Roman"/>
          <w:sz w:val="24"/>
          <w:szCs w:val="24"/>
        </w:rPr>
        <w:t>).</w:t>
      </w:r>
    </w:p>
    <w:p w:rsidR="00BB54D5" w:rsidRDefault="00BB54D5" w:rsidP="001D386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3863">
        <w:rPr>
          <w:rFonts w:ascii="Times New Roman" w:hAnsi="Times New Roman"/>
          <w:sz w:val="24"/>
          <w:szCs w:val="24"/>
        </w:rPr>
        <w:t xml:space="preserve"> Развивать интерес детей к истории военных событий Великой Отечественной войны.</w:t>
      </w:r>
      <w:r>
        <w:rPr>
          <w:rFonts w:ascii="Times New Roman" w:hAnsi="Times New Roman"/>
          <w:sz w:val="24"/>
          <w:szCs w:val="24"/>
        </w:rPr>
        <w:t>.</w:t>
      </w:r>
    </w:p>
    <w:p w:rsidR="00BB54D5" w:rsidRDefault="00BB54D5" w:rsidP="001D386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3863">
        <w:rPr>
          <w:rFonts w:ascii="Times New Roman" w:hAnsi="Times New Roman"/>
          <w:sz w:val="24"/>
          <w:szCs w:val="24"/>
        </w:rPr>
        <w:t>Развивать интерес детей к отображению в творческих работах своих впечатлений по проекту.</w:t>
      </w:r>
    </w:p>
    <w:p w:rsidR="00BB54D5" w:rsidRDefault="00BB54D5" w:rsidP="001D386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3863">
        <w:rPr>
          <w:rFonts w:ascii="Times New Roman" w:hAnsi="Times New Roman"/>
          <w:sz w:val="24"/>
          <w:szCs w:val="24"/>
        </w:rPr>
        <w:t>Воспитывать чувство патриотизма, гордости и сострадание.</w:t>
      </w:r>
    </w:p>
    <w:p w:rsidR="00BB54D5" w:rsidRPr="001D3863" w:rsidRDefault="00BB54D5" w:rsidP="001D386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3863">
        <w:rPr>
          <w:rFonts w:ascii="Times New Roman" w:hAnsi="Times New Roman"/>
          <w:sz w:val="24"/>
          <w:szCs w:val="24"/>
        </w:rPr>
        <w:t xml:space="preserve"> Вызвать эмоциональный отклик.</w:t>
      </w:r>
    </w:p>
    <w:p w:rsidR="00BB54D5" w:rsidRDefault="00BB54D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BB54D5" w:rsidRDefault="00BB54D5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</w:t>
      </w:r>
      <w:r>
        <w:rPr>
          <w:rFonts w:ascii="Times New Roman" w:hAnsi="Times New Roman"/>
          <w:b/>
          <w:sz w:val="24"/>
        </w:rPr>
        <w:t>Этап: организационный.</w:t>
      </w:r>
    </w:p>
    <w:p w:rsidR="00BB54D5" w:rsidRDefault="00BB54D5">
      <w:pPr>
        <w:numPr>
          <w:ilvl w:val="0"/>
          <w:numId w:val="1"/>
        </w:numPr>
        <w:spacing w:after="0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условий в группах для ознакомления, чтения и рассматривания книг.</w:t>
      </w:r>
    </w:p>
    <w:p w:rsidR="00BB54D5" w:rsidRDefault="00BB54D5">
      <w:pPr>
        <w:numPr>
          <w:ilvl w:val="0"/>
          <w:numId w:val="1"/>
        </w:numPr>
        <w:spacing w:after="0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Отбор демонстрационного материала по теме проекта.</w:t>
      </w:r>
    </w:p>
    <w:p w:rsidR="00BB54D5" w:rsidRDefault="00BB54D5">
      <w:pPr>
        <w:numPr>
          <w:ilvl w:val="0"/>
          <w:numId w:val="1"/>
        </w:numPr>
        <w:spacing w:after="0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художественной литературы: разных писателей, поэтов, художников.</w:t>
      </w:r>
    </w:p>
    <w:p w:rsidR="00BB54D5" w:rsidRDefault="00BB54D5">
      <w:pPr>
        <w:numPr>
          <w:ilvl w:val="0"/>
          <w:numId w:val="1"/>
        </w:numPr>
        <w:spacing w:after="0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Планирование и составление планов-конспектов совместной деятельности с детьми на период реализации проекта.</w:t>
      </w:r>
    </w:p>
    <w:p w:rsidR="00BB54D5" w:rsidRDefault="00BB54D5">
      <w:pPr>
        <w:numPr>
          <w:ilvl w:val="0"/>
          <w:numId w:val="1"/>
        </w:numPr>
        <w:spacing w:after="0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Разработка мероприятий с родителями.</w:t>
      </w:r>
      <w:r>
        <w:rPr>
          <w:rFonts w:ascii="Times New Roman" w:hAnsi="Times New Roman"/>
          <w:b/>
          <w:sz w:val="24"/>
        </w:rPr>
        <w:t xml:space="preserve">       </w:t>
      </w:r>
    </w:p>
    <w:p w:rsidR="00BB54D5" w:rsidRDefault="00BB54D5" w:rsidP="001D3863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BB54D5" w:rsidRDefault="00BB54D5" w:rsidP="001D3863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BB54D5" w:rsidRDefault="00BB54D5" w:rsidP="001D3863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Этап: основной.</w:t>
      </w:r>
      <w:r>
        <w:rPr>
          <w:rFonts w:ascii="Times New Roman" w:hAnsi="Times New Roman"/>
          <w:sz w:val="24"/>
        </w:rPr>
        <w:t xml:space="preserve">  </w:t>
      </w:r>
    </w:p>
    <w:p w:rsidR="00BB54D5" w:rsidRDefault="00BB54D5" w:rsidP="001D3863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</w:t>
      </w:r>
    </w:p>
    <w:p w:rsidR="00BB54D5" w:rsidRDefault="00BB54D5" w:rsidP="00F3510D">
      <w:pPr>
        <w:numPr>
          <w:ilvl w:val="0"/>
          <w:numId w:val="7"/>
        </w:numPr>
        <w:spacing w:after="0"/>
        <w:rPr>
          <w:rFonts w:ascii="Times New Roman" w:hAnsi="Times New Roman"/>
          <w:sz w:val="24"/>
        </w:rPr>
      </w:pPr>
      <w:r w:rsidRPr="00F3510D">
        <w:rPr>
          <w:rFonts w:ascii="Times New Roman" w:hAnsi="Times New Roman"/>
          <w:sz w:val="24"/>
        </w:rPr>
        <w:t>Беседа о блокаде города Ленинграда.</w:t>
      </w:r>
    </w:p>
    <w:p w:rsidR="00BB54D5" w:rsidRPr="00F3510D" w:rsidRDefault="00BB54D5" w:rsidP="006A5532">
      <w:pPr>
        <w:spacing w:after="0"/>
        <w:ind w:left="360"/>
        <w:jc w:val="center"/>
        <w:rPr>
          <w:rFonts w:ascii="Times New Roman" w:hAnsi="Times New Roman"/>
          <w:sz w:val="24"/>
        </w:rPr>
      </w:pPr>
      <w:r w:rsidRPr="002A7641"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115.5pt">
            <v:imagedata r:id="rId7" o:title=""/>
          </v:shape>
        </w:pict>
      </w:r>
    </w:p>
    <w:p w:rsidR="00BB54D5" w:rsidRDefault="00BB54D5" w:rsidP="00F3510D">
      <w:pPr>
        <w:numPr>
          <w:ilvl w:val="0"/>
          <w:numId w:val="7"/>
        </w:numPr>
        <w:spacing w:after="0"/>
        <w:rPr>
          <w:rFonts w:ascii="Times New Roman" w:hAnsi="Times New Roman"/>
          <w:sz w:val="24"/>
        </w:rPr>
      </w:pPr>
      <w:r w:rsidRPr="00F3510D">
        <w:rPr>
          <w:rFonts w:ascii="Times New Roman" w:hAnsi="Times New Roman"/>
          <w:sz w:val="24"/>
        </w:rPr>
        <w:t>Просмотр с детьми фото презентации в POWER POINT о блокаде города Ленинграда.</w:t>
      </w:r>
    </w:p>
    <w:p w:rsidR="00BB54D5" w:rsidRDefault="00BB54D5" w:rsidP="006A5532">
      <w:pPr>
        <w:spacing w:after="0"/>
        <w:ind w:left="360"/>
        <w:jc w:val="center"/>
        <w:rPr>
          <w:rFonts w:ascii="Times New Roman" w:hAnsi="Times New Roman"/>
          <w:sz w:val="24"/>
        </w:rPr>
      </w:pPr>
      <w:r w:rsidRPr="002A7641">
        <w:rPr>
          <w:rFonts w:ascii="Times New Roman" w:hAnsi="Times New Roman"/>
          <w:sz w:val="24"/>
        </w:rPr>
        <w:pict>
          <v:shape id="_x0000_i1026" type="#_x0000_t75" style="width:176.25pt;height:153.75pt">
            <v:imagedata r:id="rId8" o:title=""/>
          </v:shape>
        </w:pict>
      </w:r>
    </w:p>
    <w:p w:rsidR="00BB54D5" w:rsidRDefault="00BB54D5" w:rsidP="00F3510D">
      <w:pPr>
        <w:numPr>
          <w:ilvl w:val="0"/>
          <w:numId w:val="7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художественной литературы.</w:t>
      </w:r>
    </w:p>
    <w:p w:rsidR="00BB54D5" w:rsidRDefault="00BB54D5" w:rsidP="0020426D">
      <w:pPr>
        <w:spacing w:after="0"/>
        <w:ind w:left="360"/>
        <w:rPr>
          <w:rFonts w:ascii="Times New Roman" w:hAnsi="Times New Roman"/>
          <w:sz w:val="24"/>
        </w:rPr>
      </w:pPr>
    </w:p>
    <w:p w:rsidR="00BB54D5" w:rsidRDefault="00BB54D5" w:rsidP="006A5532">
      <w:pPr>
        <w:spacing w:after="0"/>
        <w:ind w:left="360"/>
        <w:rPr>
          <w:rFonts w:ascii="Times New Roman" w:hAnsi="Times New Roman"/>
          <w:sz w:val="24"/>
        </w:rPr>
      </w:pPr>
      <w:r w:rsidRPr="002A7641">
        <w:rPr>
          <w:rFonts w:ascii="Times New Roman" w:hAnsi="Times New Roman"/>
          <w:sz w:val="24"/>
        </w:rPr>
        <w:pict>
          <v:shape id="_x0000_i1027" type="#_x0000_t75" style="width:213.75pt;height:120.75pt">
            <v:imagedata r:id="rId9" o:title=""/>
          </v:shape>
        </w:pict>
      </w:r>
      <w:r>
        <w:rPr>
          <w:rFonts w:ascii="Times New Roman" w:hAnsi="Times New Roman"/>
          <w:sz w:val="24"/>
        </w:rPr>
        <w:t xml:space="preserve">              </w:t>
      </w:r>
      <w:r w:rsidRPr="002A7641">
        <w:rPr>
          <w:rFonts w:ascii="Times New Roman" w:hAnsi="Times New Roman"/>
          <w:sz w:val="24"/>
        </w:rPr>
        <w:pict>
          <v:shape id="_x0000_i1028" type="#_x0000_t75" style="width:132pt;height:147pt">
            <v:imagedata r:id="rId10" o:title=""/>
          </v:shape>
        </w:pict>
      </w:r>
    </w:p>
    <w:p w:rsidR="00BB54D5" w:rsidRDefault="00BB54D5" w:rsidP="0020426D">
      <w:pPr>
        <w:spacing w:after="0"/>
        <w:ind w:left="360"/>
        <w:rPr>
          <w:rFonts w:ascii="Times New Roman" w:hAnsi="Times New Roman"/>
          <w:sz w:val="24"/>
        </w:rPr>
      </w:pPr>
    </w:p>
    <w:p w:rsidR="00BB54D5" w:rsidRDefault="00BB54D5" w:rsidP="0020426D">
      <w:pPr>
        <w:spacing w:after="0"/>
        <w:ind w:left="360"/>
        <w:rPr>
          <w:rFonts w:ascii="Times New Roman" w:hAnsi="Times New Roman"/>
          <w:sz w:val="24"/>
        </w:rPr>
      </w:pPr>
    </w:p>
    <w:p w:rsidR="00BB54D5" w:rsidRDefault="00BB54D5" w:rsidP="00F3510D">
      <w:pPr>
        <w:numPr>
          <w:ilvl w:val="0"/>
          <w:numId w:val="7"/>
        </w:numPr>
        <w:spacing w:after="0"/>
        <w:rPr>
          <w:rFonts w:ascii="Times New Roman" w:hAnsi="Times New Roman"/>
          <w:sz w:val="24"/>
        </w:rPr>
      </w:pPr>
      <w:r w:rsidRPr="0001720B">
        <w:rPr>
          <w:rFonts w:ascii="Times New Roman" w:hAnsi="Times New Roman"/>
          <w:sz w:val="24"/>
        </w:rPr>
        <w:t>Объявление детям и родителям о проведении вн</w:t>
      </w:r>
      <w:r>
        <w:rPr>
          <w:rFonts w:ascii="Times New Roman" w:hAnsi="Times New Roman"/>
          <w:sz w:val="24"/>
        </w:rPr>
        <w:t xml:space="preserve">утригрупповой выставки </w:t>
      </w:r>
      <w:r w:rsidRPr="0001720B">
        <w:rPr>
          <w:rFonts w:ascii="Times New Roman" w:hAnsi="Times New Roman"/>
          <w:sz w:val="24"/>
        </w:rPr>
        <w:t>на тему «Блокада города Ленинграда»</w:t>
      </w:r>
    </w:p>
    <w:p w:rsidR="00BB54D5" w:rsidRDefault="00BB54D5" w:rsidP="00A719DE">
      <w:pPr>
        <w:spacing w:after="0"/>
        <w:ind w:left="360"/>
        <w:rPr>
          <w:rFonts w:ascii="Times New Roman" w:hAnsi="Times New Roman"/>
          <w:sz w:val="24"/>
        </w:rPr>
      </w:pPr>
      <w:r w:rsidRPr="002A7641">
        <w:rPr>
          <w:rFonts w:ascii="Times New Roman" w:hAnsi="Times New Roman"/>
          <w:sz w:val="24"/>
        </w:rPr>
        <w:pict>
          <v:shape id="_x0000_i1029" type="#_x0000_t75" style="width:130.5pt;height:120.75pt">
            <v:imagedata r:id="rId11" o:title=""/>
          </v:shape>
        </w:pict>
      </w:r>
      <w:r>
        <w:rPr>
          <w:rFonts w:ascii="Times New Roman" w:hAnsi="Times New Roman"/>
          <w:sz w:val="24"/>
        </w:rPr>
        <w:t xml:space="preserve">                      </w:t>
      </w:r>
      <w:r w:rsidRPr="006A5532">
        <w:rPr>
          <w:rFonts w:ascii="Times New Roman" w:hAnsi="Times New Roman"/>
          <w:sz w:val="24"/>
        </w:rPr>
        <w:pict>
          <v:shape id="_x0000_i1030" type="#_x0000_t75" style="width:205.5pt;height:115.5pt">
            <v:imagedata r:id="rId12" o:title=""/>
          </v:shape>
        </w:pict>
      </w:r>
    </w:p>
    <w:p w:rsidR="00BB54D5" w:rsidRDefault="00BB54D5" w:rsidP="00F3510D">
      <w:pPr>
        <w:numPr>
          <w:ilvl w:val="0"/>
          <w:numId w:val="7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Мастер-класс по изготовлению «Ангел мира»</w:t>
      </w:r>
    </w:p>
    <w:p w:rsidR="00BB54D5" w:rsidRPr="00F3510D" w:rsidRDefault="00BB54D5" w:rsidP="006A5532">
      <w:pPr>
        <w:spacing w:after="0"/>
        <w:ind w:left="360"/>
        <w:rPr>
          <w:rFonts w:ascii="Times New Roman" w:hAnsi="Times New Roman"/>
          <w:sz w:val="24"/>
        </w:rPr>
      </w:pPr>
      <w:r w:rsidRPr="002A7641">
        <w:rPr>
          <w:rFonts w:ascii="Times New Roman" w:hAnsi="Times New Roman"/>
          <w:sz w:val="24"/>
        </w:rPr>
        <w:pict>
          <v:shape id="_x0000_i1031" type="#_x0000_t75" style="width:168.75pt;height:112.5pt">
            <v:imagedata r:id="rId13" o:title=""/>
          </v:shape>
        </w:pict>
      </w:r>
      <w:r>
        <w:rPr>
          <w:rFonts w:ascii="Times New Roman" w:hAnsi="Times New Roman"/>
          <w:sz w:val="24"/>
        </w:rPr>
        <w:t xml:space="preserve">           </w:t>
      </w:r>
      <w:r w:rsidRPr="002A7641">
        <w:rPr>
          <w:rFonts w:ascii="Times New Roman" w:hAnsi="Times New Roman"/>
          <w:sz w:val="24"/>
        </w:rPr>
        <w:pict>
          <v:shape id="_x0000_i1032" type="#_x0000_t75" style="width:204.75pt;height:110.25pt">
            <v:imagedata r:id="rId14" o:title=""/>
          </v:shape>
        </w:pict>
      </w:r>
    </w:p>
    <w:p w:rsidR="00BB54D5" w:rsidRDefault="00BB54D5" w:rsidP="00F3510D">
      <w:pPr>
        <w:spacing w:after="0"/>
        <w:ind w:left="401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Этап: творческий.</w:t>
      </w:r>
    </w:p>
    <w:p w:rsidR="00BB54D5" w:rsidRDefault="00BB54D5" w:rsidP="0001720B">
      <w:pPr>
        <w:numPr>
          <w:ilvl w:val="0"/>
          <w:numId w:val="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Аппликация « Вечный огонь»</w:t>
      </w:r>
    </w:p>
    <w:p w:rsidR="00BB54D5" w:rsidRDefault="00BB54D5" w:rsidP="006A5532">
      <w:pPr>
        <w:spacing w:after="0"/>
        <w:ind w:left="360"/>
        <w:rPr>
          <w:rFonts w:ascii="Times New Roman" w:hAnsi="Times New Roman"/>
          <w:sz w:val="24"/>
        </w:rPr>
      </w:pPr>
      <w:r w:rsidRPr="006A5532">
        <w:rPr>
          <w:rFonts w:ascii="Times New Roman" w:hAnsi="Times New Roman"/>
          <w:sz w:val="24"/>
        </w:rPr>
        <w:pict>
          <v:shape id="_x0000_i1033" type="#_x0000_t75" style="width:105pt;height:77.25pt">
            <v:imagedata r:id="rId15" o:title=""/>
          </v:shape>
        </w:pict>
      </w:r>
    </w:p>
    <w:p w:rsidR="00BB54D5" w:rsidRDefault="00BB54D5" w:rsidP="0001720B">
      <w:pPr>
        <w:numPr>
          <w:ilvl w:val="0"/>
          <w:numId w:val="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Рисование «Салют над Невой»</w:t>
      </w:r>
    </w:p>
    <w:p w:rsidR="00BB54D5" w:rsidRDefault="00BB54D5" w:rsidP="006A5532">
      <w:pPr>
        <w:spacing w:after="0"/>
        <w:ind w:left="360"/>
        <w:rPr>
          <w:rFonts w:ascii="Times New Roman" w:hAnsi="Times New Roman"/>
          <w:sz w:val="24"/>
        </w:rPr>
      </w:pPr>
      <w:r w:rsidRPr="006A5532">
        <w:rPr>
          <w:rFonts w:ascii="Times New Roman" w:hAnsi="Times New Roman"/>
          <w:sz w:val="24"/>
        </w:rPr>
        <w:pict>
          <v:shape id="_x0000_i1034" type="#_x0000_t75" style="width:175.5pt;height:159pt">
            <v:imagedata r:id="rId16" o:title=""/>
          </v:shape>
        </w:pict>
      </w:r>
      <w:r>
        <w:rPr>
          <w:rFonts w:ascii="Times New Roman" w:hAnsi="Times New Roman"/>
          <w:sz w:val="24"/>
        </w:rPr>
        <w:t xml:space="preserve">            </w:t>
      </w:r>
      <w:r w:rsidRPr="006A5532">
        <w:rPr>
          <w:rFonts w:ascii="Times New Roman" w:hAnsi="Times New Roman"/>
          <w:sz w:val="24"/>
        </w:rPr>
        <w:pict>
          <v:shape id="_x0000_i1035" type="#_x0000_t75" style="width:143.25pt;height:156.75pt">
            <v:imagedata r:id="rId17" o:title=""/>
          </v:shape>
        </w:pict>
      </w:r>
    </w:p>
    <w:p w:rsidR="00BB54D5" w:rsidRDefault="00BB54D5" w:rsidP="003314E6">
      <w:pPr>
        <w:spacing w:after="0"/>
        <w:rPr>
          <w:rFonts w:ascii="Times New Roman" w:hAnsi="Times New Roman"/>
          <w:sz w:val="24"/>
        </w:rPr>
      </w:pPr>
    </w:p>
    <w:p w:rsidR="00BB54D5" w:rsidRDefault="00BB54D5" w:rsidP="0001720B">
      <w:pPr>
        <w:numPr>
          <w:ilvl w:val="0"/>
          <w:numId w:val="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Лепка «Дорога жизни» (коллективная)</w:t>
      </w:r>
    </w:p>
    <w:p w:rsidR="00BB54D5" w:rsidRDefault="00BB54D5" w:rsidP="003314E6">
      <w:pPr>
        <w:spacing w:after="0"/>
        <w:ind w:left="360"/>
        <w:rPr>
          <w:rFonts w:ascii="Times New Roman" w:hAnsi="Times New Roman"/>
          <w:sz w:val="24"/>
        </w:rPr>
      </w:pPr>
    </w:p>
    <w:p w:rsidR="00BB54D5" w:rsidRDefault="00BB54D5" w:rsidP="003314E6">
      <w:pPr>
        <w:spacing w:after="0"/>
        <w:ind w:left="360"/>
        <w:rPr>
          <w:rFonts w:ascii="Times New Roman" w:hAnsi="Times New Roman"/>
          <w:sz w:val="24"/>
        </w:rPr>
      </w:pPr>
    </w:p>
    <w:p w:rsidR="00BB54D5" w:rsidRDefault="00BB54D5" w:rsidP="003314E6">
      <w:pPr>
        <w:spacing w:after="0"/>
        <w:ind w:left="360"/>
        <w:rPr>
          <w:rFonts w:ascii="Times New Roman" w:hAnsi="Times New Roman"/>
          <w:sz w:val="24"/>
        </w:rPr>
      </w:pPr>
      <w:r w:rsidRPr="002A7641">
        <w:rPr>
          <w:rFonts w:ascii="Times New Roman" w:hAnsi="Times New Roman"/>
          <w:sz w:val="24"/>
        </w:rPr>
        <w:pict>
          <v:shape id="_x0000_i1036" type="#_x0000_t75" style="width:322.5pt;height:114pt">
            <v:imagedata r:id="rId18" o:title=""/>
          </v:shape>
        </w:pict>
      </w:r>
    </w:p>
    <w:p w:rsidR="00BB54D5" w:rsidRDefault="00BB54D5">
      <w:pPr>
        <w:rPr>
          <w:rFonts w:cs="Calibri"/>
        </w:rPr>
      </w:pPr>
    </w:p>
    <w:p w:rsidR="00BB54D5" w:rsidRPr="00740783" w:rsidRDefault="00BB54D5">
      <w:pPr>
        <w:rPr>
          <w:rFonts w:cs="Calibri"/>
          <w:b/>
          <w:sz w:val="52"/>
          <w:szCs w:val="52"/>
        </w:rPr>
      </w:pPr>
    </w:p>
    <w:sectPr w:rsidR="00BB54D5" w:rsidRPr="00740783" w:rsidSect="00A157C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4D5" w:rsidRDefault="00BB54D5">
      <w:r>
        <w:separator/>
      </w:r>
    </w:p>
  </w:endnote>
  <w:endnote w:type="continuationSeparator" w:id="0">
    <w:p w:rsidR="00BB54D5" w:rsidRDefault="00BB54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D5" w:rsidRDefault="00BB54D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D5" w:rsidRDefault="00BB54D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D5" w:rsidRDefault="00BB54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4D5" w:rsidRDefault="00BB54D5">
      <w:r>
        <w:separator/>
      </w:r>
    </w:p>
  </w:footnote>
  <w:footnote w:type="continuationSeparator" w:id="0">
    <w:p w:rsidR="00BB54D5" w:rsidRDefault="00BB54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D5" w:rsidRDefault="00BB54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77pt;height:859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D5" w:rsidRDefault="00BB54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77pt;height:859.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D5" w:rsidRDefault="00BB54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1077pt;height:859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56B32"/>
    <w:multiLevelType w:val="hybridMultilevel"/>
    <w:tmpl w:val="5BAC4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85E0BF5"/>
    <w:multiLevelType w:val="hybridMultilevel"/>
    <w:tmpl w:val="D6F615F2"/>
    <w:lvl w:ilvl="0" w:tplc="0419000F">
      <w:start w:val="1"/>
      <w:numFmt w:val="decimal"/>
      <w:lvlText w:val="%1."/>
      <w:lvlJc w:val="left"/>
      <w:pPr>
        <w:tabs>
          <w:tab w:val="num" w:pos="771"/>
        </w:tabs>
        <w:ind w:left="7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  <w:rPr>
        <w:rFonts w:cs="Times New Roman"/>
      </w:rPr>
    </w:lvl>
  </w:abstractNum>
  <w:abstractNum w:abstractNumId="2">
    <w:nsid w:val="1AD46C38"/>
    <w:multiLevelType w:val="multilevel"/>
    <w:tmpl w:val="9FE21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317B7F77"/>
    <w:multiLevelType w:val="hybridMultilevel"/>
    <w:tmpl w:val="7A405AF6"/>
    <w:lvl w:ilvl="0" w:tplc="0419000F">
      <w:start w:val="1"/>
      <w:numFmt w:val="decimal"/>
      <w:lvlText w:val="%1."/>
      <w:lvlJc w:val="left"/>
      <w:pPr>
        <w:tabs>
          <w:tab w:val="num" w:pos="4371"/>
        </w:tabs>
        <w:ind w:left="43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091"/>
        </w:tabs>
        <w:ind w:left="50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811"/>
        </w:tabs>
        <w:ind w:left="58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531"/>
        </w:tabs>
        <w:ind w:left="65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251"/>
        </w:tabs>
        <w:ind w:left="72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971"/>
        </w:tabs>
        <w:ind w:left="79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691"/>
        </w:tabs>
        <w:ind w:left="86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411"/>
        </w:tabs>
        <w:ind w:left="94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131"/>
        </w:tabs>
        <w:ind w:left="10131" w:hanging="180"/>
      </w:pPr>
      <w:rPr>
        <w:rFonts w:cs="Times New Roman"/>
      </w:rPr>
    </w:lvl>
  </w:abstractNum>
  <w:abstractNum w:abstractNumId="4">
    <w:nsid w:val="36A51F44"/>
    <w:multiLevelType w:val="hybridMultilevel"/>
    <w:tmpl w:val="BD029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8F83624"/>
    <w:multiLevelType w:val="multilevel"/>
    <w:tmpl w:val="92D8F6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5A774912"/>
    <w:multiLevelType w:val="multilevel"/>
    <w:tmpl w:val="DAA0A7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63C538BA"/>
    <w:multiLevelType w:val="multilevel"/>
    <w:tmpl w:val="E6002D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stylePaneFormatFilter w:val="0004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3F4D"/>
    <w:rsid w:val="000118B4"/>
    <w:rsid w:val="0001720B"/>
    <w:rsid w:val="00025067"/>
    <w:rsid w:val="000D62A7"/>
    <w:rsid w:val="001D3863"/>
    <w:rsid w:val="0020013F"/>
    <w:rsid w:val="0020426D"/>
    <w:rsid w:val="002341C8"/>
    <w:rsid w:val="00261D75"/>
    <w:rsid w:val="00263AE9"/>
    <w:rsid w:val="002A7641"/>
    <w:rsid w:val="002F2EE8"/>
    <w:rsid w:val="003314E6"/>
    <w:rsid w:val="003F2235"/>
    <w:rsid w:val="00404E58"/>
    <w:rsid w:val="00421DC1"/>
    <w:rsid w:val="00454E20"/>
    <w:rsid w:val="0048337E"/>
    <w:rsid w:val="00530B4F"/>
    <w:rsid w:val="00554C2B"/>
    <w:rsid w:val="005A4C99"/>
    <w:rsid w:val="005E0060"/>
    <w:rsid w:val="00634F0F"/>
    <w:rsid w:val="006A5532"/>
    <w:rsid w:val="006B2DE9"/>
    <w:rsid w:val="006C02D8"/>
    <w:rsid w:val="00740783"/>
    <w:rsid w:val="007A3D37"/>
    <w:rsid w:val="00832FFD"/>
    <w:rsid w:val="00854AFB"/>
    <w:rsid w:val="008C51FD"/>
    <w:rsid w:val="008D27F2"/>
    <w:rsid w:val="00992D56"/>
    <w:rsid w:val="009F3F4D"/>
    <w:rsid w:val="00A157C7"/>
    <w:rsid w:val="00A22CB3"/>
    <w:rsid w:val="00A719DE"/>
    <w:rsid w:val="00B238BB"/>
    <w:rsid w:val="00B26C24"/>
    <w:rsid w:val="00B9531B"/>
    <w:rsid w:val="00BB54D5"/>
    <w:rsid w:val="00C15F8E"/>
    <w:rsid w:val="00C84DF9"/>
    <w:rsid w:val="00D03934"/>
    <w:rsid w:val="00D15F7B"/>
    <w:rsid w:val="00D779E9"/>
    <w:rsid w:val="00DC4DE3"/>
    <w:rsid w:val="00DE4B66"/>
    <w:rsid w:val="00DF3DBA"/>
    <w:rsid w:val="00E17D89"/>
    <w:rsid w:val="00E220BB"/>
    <w:rsid w:val="00E37EF7"/>
    <w:rsid w:val="00EB6FEC"/>
    <w:rsid w:val="00EF5D24"/>
    <w:rsid w:val="00F3510D"/>
    <w:rsid w:val="00F353BF"/>
    <w:rsid w:val="00F4114E"/>
    <w:rsid w:val="00F81B42"/>
    <w:rsid w:val="00FB73C4"/>
    <w:rsid w:val="00FD0FDA"/>
    <w:rsid w:val="00FE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7C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15F8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F5D2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5F8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F5D24"/>
    <w:rPr>
      <w:rFonts w:cs="Times New Roman"/>
    </w:rPr>
  </w:style>
  <w:style w:type="table" w:styleId="TableGrid">
    <w:name w:val="Table Grid"/>
    <w:basedOn w:val="TableNormal"/>
    <w:uiPriority w:val="99"/>
    <w:locked/>
    <w:rsid w:val="00740783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uiPriority w:val="99"/>
    <w:rsid w:val="00421DC1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uiPriority w:val="99"/>
    <w:rsid w:val="00421DC1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871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7024</TotalTime>
  <Pages>4</Pages>
  <Words>471</Words>
  <Characters>2691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Иришка</cp:lastModifiedBy>
  <cp:revision>10</cp:revision>
  <cp:lastPrinted>2015-02-04T18:14:00Z</cp:lastPrinted>
  <dcterms:created xsi:type="dcterms:W3CDTF">2013-10-29T18:06:00Z</dcterms:created>
  <dcterms:modified xsi:type="dcterms:W3CDTF">2015-02-24T18:25:00Z</dcterms:modified>
</cp:coreProperties>
</file>