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573" w:rsidRPr="00A8036C" w:rsidRDefault="00E41573" w:rsidP="00330093">
      <w:pPr>
        <w:jc w:val="center"/>
        <w:rPr>
          <w:rFonts w:ascii="Times New Roman" w:hAnsi="Times New Roman"/>
          <w:sz w:val="28"/>
          <w:szCs w:val="28"/>
        </w:rPr>
      </w:pPr>
      <w:r w:rsidRPr="00A8036C">
        <w:rPr>
          <w:rFonts w:ascii="Times New Roman" w:hAnsi="Times New Roman"/>
          <w:sz w:val="28"/>
          <w:szCs w:val="28"/>
        </w:rPr>
        <w:t>Муниципальное общеобразовательное бюджетное учреждение</w:t>
      </w:r>
    </w:p>
    <w:p w:rsidR="00E41573" w:rsidRDefault="00E41573" w:rsidP="003300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образовательная школа </w:t>
      </w:r>
      <w:r w:rsidRPr="00A8036C">
        <w:rPr>
          <w:rFonts w:ascii="Times New Roman" w:hAnsi="Times New Roman"/>
          <w:sz w:val="28"/>
          <w:szCs w:val="28"/>
        </w:rPr>
        <w:t>№ 1 с.Инзер Республика Башкортостан</w:t>
      </w:r>
    </w:p>
    <w:p w:rsidR="00E41573" w:rsidRDefault="00E41573" w:rsidP="00330093">
      <w:pPr>
        <w:jc w:val="center"/>
        <w:rPr>
          <w:rFonts w:ascii="Times New Roman" w:hAnsi="Times New Roman"/>
          <w:sz w:val="28"/>
          <w:szCs w:val="28"/>
        </w:rPr>
      </w:pPr>
    </w:p>
    <w:p w:rsidR="00E41573" w:rsidRPr="00A8036C" w:rsidRDefault="00E41573" w:rsidP="00F54C2F">
      <w:pPr>
        <w:jc w:val="center"/>
        <w:rPr>
          <w:rFonts w:ascii="Times New Roman" w:hAnsi="Times New Roman"/>
          <w:b/>
          <w:sz w:val="40"/>
          <w:szCs w:val="40"/>
        </w:rPr>
      </w:pPr>
      <w:r w:rsidRPr="00A8036C">
        <w:rPr>
          <w:b/>
          <w:color w:val="C00000"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 xml:space="preserve">Исследовательская работа </w:t>
      </w:r>
      <w:r w:rsidRPr="00A8036C">
        <w:rPr>
          <w:rFonts w:ascii="Times New Roman" w:hAnsi="Times New Roman"/>
          <w:b/>
          <w:sz w:val="40"/>
          <w:szCs w:val="40"/>
        </w:rPr>
        <w:t>на тему:</w:t>
      </w:r>
    </w:p>
    <w:p w:rsidR="00E41573" w:rsidRPr="00217875" w:rsidRDefault="00E41573" w:rsidP="00217875">
      <w:pPr>
        <w:tabs>
          <w:tab w:val="left" w:pos="5415"/>
        </w:tabs>
        <w:jc w:val="center"/>
        <w:rPr>
          <w:b/>
          <w:color w:val="C00000"/>
          <w:sz w:val="96"/>
          <w:szCs w:val="96"/>
        </w:rPr>
      </w:pPr>
      <w:r w:rsidRPr="00A8036C">
        <w:rPr>
          <w:b/>
          <w:color w:val="C00000"/>
          <w:sz w:val="96"/>
          <w:szCs w:val="96"/>
        </w:rPr>
        <w:t>«Улицы села Инзер»</w:t>
      </w:r>
    </w:p>
    <w:p w:rsidR="00E41573" w:rsidRPr="00595B33" w:rsidRDefault="00E41573" w:rsidP="00595B33">
      <w:pPr>
        <w:tabs>
          <w:tab w:val="left" w:pos="5415"/>
        </w:tabs>
        <w:jc w:val="center"/>
        <w:rPr>
          <w:b/>
          <w:sz w:val="48"/>
          <w:szCs w:val="48"/>
        </w:rPr>
      </w:pPr>
      <w:r w:rsidRPr="00F545F6">
        <w:rPr>
          <w:b/>
          <w:color w:val="C0000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36.25pt;mso-position-horizontal-relative:char;mso-position-vertical-relative:line">
            <v:imagedata r:id="rId7" o:title=""/>
          </v:shape>
        </w:pict>
      </w:r>
    </w:p>
    <w:p w:rsidR="00E41573" w:rsidRPr="00A8036C" w:rsidRDefault="00E41573" w:rsidP="00595B33">
      <w:pPr>
        <w:tabs>
          <w:tab w:val="left" w:pos="5415"/>
        </w:tabs>
        <w:spacing w:before="120" w:after="120"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r w:rsidRPr="00A8036C">
        <w:rPr>
          <w:rFonts w:ascii="Times New Roman" w:hAnsi="Times New Roman"/>
          <w:sz w:val="28"/>
          <w:szCs w:val="28"/>
        </w:rPr>
        <w:t>Выполнила  ученица  4 «А»</w:t>
      </w:r>
    </w:p>
    <w:p w:rsidR="00E41573" w:rsidRDefault="00E41573" w:rsidP="00595B33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A8036C">
        <w:rPr>
          <w:rFonts w:ascii="Times New Roman" w:hAnsi="Times New Roman"/>
          <w:sz w:val="28"/>
          <w:szCs w:val="28"/>
        </w:rPr>
        <w:t xml:space="preserve"> </w:t>
      </w:r>
      <w:r w:rsidRPr="00A8036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A8036C">
        <w:rPr>
          <w:rFonts w:ascii="Times New Roman" w:hAnsi="Times New Roman"/>
          <w:sz w:val="28"/>
          <w:szCs w:val="28"/>
        </w:rPr>
        <w:t xml:space="preserve">класса </w:t>
      </w:r>
      <w:r w:rsidRPr="00A8036C">
        <w:rPr>
          <w:rFonts w:ascii="Times New Roman" w:hAnsi="Times New Roman"/>
          <w:sz w:val="24"/>
          <w:szCs w:val="24"/>
        </w:rPr>
        <w:t>МОБУ СОШ № 1</w:t>
      </w:r>
      <w:r w:rsidRPr="00A8036C">
        <w:rPr>
          <w:rFonts w:ascii="Times New Roman" w:hAnsi="Times New Roman"/>
          <w:sz w:val="28"/>
          <w:szCs w:val="28"/>
        </w:rPr>
        <w:t xml:space="preserve"> с.Инзер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41573" w:rsidRPr="00A8036C" w:rsidRDefault="00E41573" w:rsidP="00595B33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Фаткутденова Энже </w:t>
      </w:r>
      <w:r w:rsidRPr="00A8036C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E41573" w:rsidRDefault="00E41573" w:rsidP="00595B33">
      <w:pPr>
        <w:tabs>
          <w:tab w:val="left" w:pos="5415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Руководитель работы</w:t>
      </w:r>
    </w:p>
    <w:p w:rsidR="00E41573" w:rsidRPr="00A8036C" w:rsidRDefault="00E41573" w:rsidP="00595B33">
      <w:pPr>
        <w:tabs>
          <w:tab w:val="left" w:pos="5415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учитель </w:t>
      </w:r>
      <w:r w:rsidRPr="00A8036C">
        <w:rPr>
          <w:rFonts w:ascii="Times New Roman" w:hAnsi="Times New Roman"/>
          <w:sz w:val="28"/>
          <w:szCs w:val="28"/>
        </w:rPr>
        <w:t>начальных классов</w:t>
      </w:r>
    </w:p>
    <w:p w:rsidR="00E41573" w:rsidRPr="00A8036C" w:rsidRDefault="00E41573" w:rsidP="00595B33">
      <w:pPr>
        <w:tabs>
          <w:tab w:val="left" w:pos="5415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A8036C">
        <w:rPr>
          <w:rFonts w:ascii="Times New Roman" w:hAnsi="Times New Roman"/>
          <w:sz w:val="24"/>
          <w:szCs w:val="24"/>
        </w:rPr>
        <w:t>МОБУ СОШ № 1</w:t>
      </w:r>
      <w:r w:rsidRPr="00A8036C">
        <w:rPr>
          <w:rFonts w:ascii="Times New Roman" w:hAnsi="Times New Roman"/>
          <w:sz w:val="28"/>
          <w:szCs w:val="28"/>
        </w:rPr>
        <w:t xml:space="preserve"> с. Инзер</w:t>
      </w:r>
    </w:p>
    <w:p w:rsidR="00E41573" w:rsidRPr="00A8036C" w:rsidRDefault="00E41573" w:rsidP="00595B33">
      <w:pPr>
        <w:tabs>
          <w:tab w:val="left" w:pos="5415"/>
        </w:tabs>
        <w:spacing w:before="120" w:after="12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A8036C">
        <w:rPr>
          <w:rFonts w:ascii="Times New Roman" w:hAnsi="Times New Roman"/>
          <w:sz w:val="28"/>
          <w:szCs w:val="28"/>
        </w:rPr>
        <w:t>Башарова Э.Р.</w:t>
      </w:r>
    </w:p>
    <w:p w:rsidR="00E41573" w:rsidRDefault="00E41573" w:rsidP="00595B33">
      <w:pPr>
        <w:tabs>
          <w:tab w:val="left" w:pos="5415"/>
        </w:tabs>
        <w:spacing w:after="0" w:line="240" w:lineRule="auto"/>
        <w:jc w:val="both"/>
        <w:rPr>
          <w:b/>
          <w:i/>
          <w:color w:val="C00000"/>
          <w:sz w:val="28"/>
          <w:szCs w:val="28"/>
        </w:rPr>
      </w:pPr>
    </w:p>
    <w:p w:rsidR="00E41573" w:rsidRDefault="00E41573" w:rsidP="00F360B6">
      <w:pPr>
        <w:tabs>
          <w:tab w:val="left" w:pos="54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1573" w:rsidRDefault="00E41573" w:rsidP="00F360B6">
      <w:pPr>
        <w:tabs>
          <w:tab w:val="left" w:pos="54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1573" w:rsidRDefault="00E41573" w:rsidP="00F360B6">
      <w:pPr>
        <w:tabs>
          <w:tab w:val="left" w:pos="541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8036C">
        <w:rPr>
          <w:rFonts w:ascii="Times New Roman" w:hAnsi="Times New Roman"/>
          <w:sz w:val="28"/>
          <w:szCs w:val="28"/>
        </w:rPr>
        <w:t>2015 г</w:t>
      </w:r>
      <w:r>
        <w:rPr>
          <w:rFonts w:ascii="Times New Roman" w:hAnsi="Times New Roman"/>
          <w:sz w:val="28"/>
          <w:szCs w:val="28"/>
        </w:rPr>
        <w:t>.</w:t>
      </w:r>
    </w:p>
    <w:p w:rsidR="00E41573" w:rsidRDefault="00E41573" w:rsidP="00F360B6">
      <w:pPr>
        <w:tabs>
          <w:tab w:val="left" w:pos="54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1573" w:rsidRPr="00F360B6" w:rsidRDefault="00E41573" w:rsidP="00F360B6">
      <w:pPr>
        <w:tabs>
          <w:tab w:val="left" w:pos="54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1573" w:rsidRPr="00D86CE5" w:rsidRDefault="00E41573" w:rsidP="00A8036C">
      <w:pPr>
        <w:pStyle w:val="1"/>
        <w:spacing w:after="12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E41573" w:rsidRPr="00D86CE5" w:rsidRDefault="00E41573" w:rsidP="009311C1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41573" w:rsidRPr="00D86CE5" w:rsidRDefault="00E41573" w:rsidP="00A803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……………………………...………………………………………………3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 xml:space="preserve">Глава I. История возникновения </w:t>
      </w:r>
      <w:r>
        <w:rPr>
          <w:rFonts w:ascii="Times New Roman" w:hAnsi="Times New Roman"/>
          <w:sz w:val="28"/>
          <w:szCs w:val="28"/>
        </w:rPr>
        <w:t>села Инзер</w:t>
      </w:r>
      <w:r w:rsidRPr="00D86CE5">
        <w:rPr>
          <w:rFonts w:ascii="Times New Roman" w:hAnsi="Times New Roman"/>
          <w:sz w:val="28"/>
          <w:szCs w:val="28"/>
        </w:rPr>
        <w:t xml:space="preserve">  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86CE5">
        <w:rPr>
          <w:rFonts w:ascii="Times New Roman" w:hAnsi="Times New Roman"/>
          <w:sz w:val="28"/>
          <w:szCs w:val="28"/>
        </w:rPr>
        <w:t xml:space="preserve">   1</w:t>
      </w:r>
      <w:r w:rsidRPr="00D86CE5">
        <w:rPr>
          <w:rStyle w:val="c2"/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Style w:val="c2"/>
          <w:rFonts w:ascii="Times New Roman" w:hAnsi="Times New Roman"/>
          <w:bCs/>
          <w:color w:val="000000"/>
          <w:sz w:val="28"/>
          <w:szCs w:val="28"/>
        </w:rPr>
        <w:t>1. История возникновения нашего села</w:t>
      </w:r>
      <w:r w:rsidRPr="00D86CE5">
        <w:rPr>
          <w:rStyle w:val="c2"/>
          <w:rFonts w:ascii="Times New Roman" w:hAnsi="Times New Roman"/>
          <w:bCs/>
          <w:color w:val="000000"/>
          <w:sz w:val="28"/>
          <w:szCs w:val="28"/>
        </w:rPr>
        <w:t>……</w:t>
      </w:r>
      <w:r w:rsidRPr="00D86CE5">
        <w:rPr>
          <w:rFonts w:ascii="Times New Roman" w:hAnsi="Times New Roman"/>
          <w:sz w:val="28"/>
          <w:szCs w:val="28"/>
        </w:rPr>
        <w:t xml:space="preserve"> ……………</w:t>
      </w:r>
      <w:r>
        <w:rPr>
          <w:rFonts w:ascii="Times New Roman" w:hAnsi="Times New Roman"/>
          <w:sz w:val="28"/>
          <w:szCs w:val="28"/>
        </w:rPr>
        <w:t xml:space="preserve">…….……………....4 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………………………………………………………………………………5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>Глава II. Историко-топонимическое исследование</w:t>
      </w:r>
    </w:p>
    <w:p w:rsidR="00E41573" w:rsidRPr="00D86CE5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2.1</w:t>
      </w:r>
      <w:r w:rsidRPr="00D86CE5">
        <w:rPr>
          <w:rFonts w:ascii="Times New Roman" w:hAnsi="Times New Roman"/>
          <w:sz w:val="28"/>
          <w:szCs w:val="28"/>
        </w:rPr>
        <w:t>.</w:t>
      </w:r>
      <w:r w:rsidRPr="00D86CE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86CE5">
        <w:rPr>
          <w:rFonts w:ascii="Times New Roman" w:hAnsi="Times New Roman"/>
          <w:bCs/>
          <w:sz w:val="28"/>
          <w:szCs w:val="28"/>
          <w:lang w:eastAsia="ru-RU"/>
        </w:rPr>
        <w:t>Происхождение названий улиц села</w:t>
      </w:r>
      <w:r>
        <w:rPr>
          <w:rFonts w:ascii="Times New Roman" w:hAnsi="Times New Roman"/>
          <w:sz w:val="28"/>
          <w:szCs w:val="28"/>
        </w:rPr>
        <w:t>…</w:t>
      </w:r>
      <w:r w:rsidRPr="00D86CE5">
        <w:rPr>
          <w:rFonts w:ascii="Times New Roman" w:hAnsi="Times New Roman"/>
          <w:sz w:val="28"/>
          <w:szCs w:val="28"/>
        </w:rPr>
        <w:t>………………………………….....</w:t>
      </w:r>
      <w:r>
        <w:rPr>
          <w:rFonts w:ascii="Times New Roman" w:hAnsi="Times New Roman"/>
          <w:sz w:val="28"/>
          <w:szCs w:val="28"/>
        </w:rPr>
        <w:t>...6</w:t>
      </w:r>
    </w:p>
    <w:p w:rsidR="00E41573" w:rsidRPr="00264931" w:rsidRDefault="00E41573" w:rsidP="009311C1">
      <w:pPr>
        <w:spacing w:after="0" w:line="36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 xml:space="preserve">   2.2.</w:t>
      </w:r>
      <w:r w:rsidRPr="00A52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справочника названий улиц села Инзер</w:t>
      </w:r>
      <w:r>
        <w:rPr>
          <w:rFonts w:ascii="Times New Roman" w:hAnsi="Times New Roman"/>
          <w:bCs/>
          <w:iCs/>
          <w:kern w:val="24"/>
          <w:sz w:val="28"/>
          <w:szCs w:val="28"/>
        </w:rPr>
        <w:t xml:space="preserve">……  </w:t>
      </w:r>
      <w:r w:rsidRPr="00D86CE5">
        <w:rPr>
          <w:rFonts w:ascii="Times New Roman" w:hAnsi="Times New Roman"/>
          <w:bCs/>
          <w:iCs/>
          <w:kern w:val="24"/>
          <w:sz w:val="28"/>
          <w:szCs w:val="28"/>
        </w:rPr>
        <w:t>………………</w:t>
      </w:r>
      <w:r>
        <w:rPr>
          <w:rFonts w:ascii="Times New Roman" w:hAnsi="Times New Roman"/>
          <w:bCs/>
          <w:iCs/>
          <w:kern w:val="24"/>
          <w:sz w:val="28"/>
          <w:szCs w:val="28"/>
        </w:rPr>
        <w:t>……7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Выводы………………………………………………………………………………..9</w:t>
      </w:r>
    </w:p>
    <w:p w:rsidR="00E41573" w:rsidRPr="00D86CE5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>...………………………………………………………………................9</w:t>
      </w:r>
    </w:p>
    <w:p w:rsidR="00E41573" w:rsidRPr="00D86CE5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 xml:space="preserve">использованных </w:t>
      </w:r>
      <w:r w:rsidRPr="00F54C2F">
        <w:rPr>
          <w:rFonts w:ascii="Times New Roman" w:hAnsi="Times New Roman"/>
          <w:sz w:val="28"/>
          <w:szCs w:val="28"/>
        </w:rPr>
        <w:t>источников и  литературы</w:t>
      </w:r>
      <w:r>
        <w:rPr>
          <w:rFonts w:ascii="Times New Roman" w:hAnsi="Times New Roman"/>
          <w:sz w:val="28"/>
          <w:szCs w:val="28"/>
        </w:rPr>
        <w:t>……………………………...10</w:t>
      </w:r>
    </w:p>
    <w:p w:rsidR="00E41573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>Приложение № 1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…………………………………………………………………….11</w:t>
      </w:r>
    </w:p>
    <w:p w:rsidR="00E41573" w:rsidRPr="00D86CE5" w:rsidRDefault="00E41573" w:rsidP="009311C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4C2F">
        <w:rPr>
          <w:rFonts w:ascii="Times New Roman" w:hAnsi="Times New Roman"/>
          <w:sz w:val="28"/>
          <w:szCs w:val="28"/>
        </w:rPr>
        <w:t>Приложение № 2</w:t>
      </w:r>
      <w:r>
        <w:rPr>
          <w:rFonts w:ascii="Times New Roman" w:hAnsi="Times New Roman"/>
          <w:sz w:val="28"/>
          <w:szCs w:val="28"/>
        </w:rPr>
        <w:t>………………………………………………………….……...12-20</w:t>
      </w:r>
      <w:bookmarkStart w:id="0" w:name="_GoBack"/>
      <w:bookmarkEnd w:id="0"/>
    </w:p>
    <w:p w:rsidR="00E41573" w:rsidRPr="0070779F" w:rsidRDefault="00E41573" w:rsidP="009311C1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9311C1">
      <w:pPr>
        <w:tabs>
          <w:tab w:val="left" w:pos="5415"/>
        </w:tabs>
        <w:jc w:val="center"/>
        <w:rPr>
          <w:sz w:val="28"/>
          <w:szCs w:val="28"/>
        </w:rPr>
      </w:pPr>
    </w:p>
    <w:p w:rsidR="00E41573" w:rsidRDefault="00E41573" w:rsidP="00F360B6">
      <w:pPr>
        <w:pStyle w:val="c8"/>
        <w:spacing w:before="0" w:beforeAutospacing="0" w:after="0" w:afterAutospacing="0"/>
        <w:rPr>
          <w:rFonts w:ascii="Calibri" w:hAnsi="Calibri"/>
          <w:sz w:val="28"/>
          <w:szCs w:val="28"/>
          <w:lang w:eastAsia="en-US"/>
        </w:rPr>
      </w:pPr>
    </w:p>
    <w:p w:rsidR="00E41573" w:rsidRDefault="00E41573" w:rsidP="00F360B6">
      <w:pPr>
        <w:pStyle w:val="c8"/>
        <w:spacing w:before="0" w:beforeAutospacing="0" w:after="0" w:afterAutospacing="0"/>
        <w:rPr>
          <w:rFonts w:ascii="Calibri" w:hAnsi="Calibri"/>
          <w:sz w:val="28"/>
          <w:szCs w:val="28"/>
          <w:lang w:eastAsia="en-US"/>
        </w:rPr>
      </w:pPr>
    </w:p>
    <w:p w:rsidR="00E41573" w:rsidRDefault="00E41573" w:rsidP="00F360B6">
      <w:pPr>
        <w:pStyle w:val="c8"/>
        <w:spacing w:before="0" w:beforeAutospacing="0" w:after="0" w:afterAutospacing="0"/>
        <w:rPr>
          <w:rFonts w:ascii="Calibri" w:hAnsi="Calibri"/>
          <w:sz w:val="28"/>
          <w:szCs w:val="28"/>
          <w:lang w:eastAsia="en-US"/>
        </w:rPr>
      </w:pPr>
    </w:p>
    <w:p w:rsidR="00E41573" w:rsidRDefault="00E41573" w:rsidP="00F360B6">
      <w:pPr>
        <w:pStyle w:val="c8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41573" w:rsidRDefault="00E41573" w:rsidP="00F360B6">
      <w:pPr>
        <w:pStyle w:val="c8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Введение.</w:t>
      </w:r>
    </w:p>
    <w:p w:rsidR="00E41573" w:rsidRPr="00F54C2F" w:rsidRDefault="00E41573" w:rsidP="00524225">
      <w:pPr>
        <w:pStyle w:val="c8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41573" w:rsidRPr="00E4517B" w:rsidRDefault="00E41573" w:rsidP="00264931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F54C2F">
        <w:rPr>
          <w:rStyle w:val="c2"/>
          <w:color w:val="000000"/>
          <w:sz w:val="28"/>
          <w:szCs w:val="28"/>
        </w:rPr>
        <w:t xml:space="preserve">       </w:t>
      </w:r>
      <w:r w:rsidRPr="00F54C2F">
        <w:rPr>
          <w:rStyle w:val="c2"/>
          <w:b/>
          <w:bCs/>
          <w:iCs/>
          <w:color w:val="000000"/>
          <w:sz w:val="28"/>
          <w:szCs w:val="28"/>
        </w:rPr>
        <w:t>Актуальность.</w:t>
      </w:r>
      <w:r>
        <w:rPr>
          <w:rStyle w:val="c2"/>
          <w:color w:val="000000"/>
          <w:sz w:val="28"/>
          <w:szCs w:val="28"/>
        </w:rPr>
        <w:t> </w:t>
      </w:r>
      <w:r w:rsidRPr="004836FB">
        <w:rPr>
          <w:rStyle w:val="c2"/>
          <w:color w:val="000000"/>
          <w:sz w:val="28"/>
          <w:szCs w:val="28"/>
        </w:rPr>
        <w:t>В наши дни в жизни российского общества ощущается повышенное внимание к истории края.  Ведь  история страны – это сумма историй разных регионов. Поэтому в школе изучается краеведение</w:t>
      </w:r>
      <w:r w:rsidRPr="00E4517B">
        <w:rPr>
          <w:rStyle w:val="c2"/>
          <w:sz w:val="28"/>
          <w:szCs w:val="28"/>
        </w:rPr>
        <w:t>. Каждый уважающий себя человек должен знать историю своей малой Родины, ее культурное наследие.   Я  родилась  в селе Инзер.  Малая Родина  для  меня – это мое село, это мой дом и моя улица, на которой я живу. Часто слышу от одноклассников названия  улиц, на которых они живут. Мне захотелось узнать о происхождении  названий  улиц нашего села, откуда они появились и какие тайны хранят.</w:t>
      </w:r>
    </w:p>
    <w:p w:rsidR="00E41573" w:rsidRPr="00E4517B" w:rsidRDefault="00E41573" w:rsidP="00264931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sz w:val="28"/>
          <w:szCs w:val="28"/>
        </w:rPr>
        <w:t xml:space="preserve">   Когда нам что – то неизвестно, мы обращаемся к литературе, газетам, Интернету. Но оказалось, что  книг или справочников  по истории  улиц Инзера нет. Обратившись в администрацию села, к сотрудникам  школьных музеев с удивлением я узнала, что никто этой работой не занимается. Поэтому тема исследования </w:t>
      </w:r>
      <w:r w:rsidRPr="00E4517B">
        <w:rPr>
          <w:b/>
          <w:sz w:val="28"/>
          <w:szCs w:val="28"/>
        </w:rPr>
        <w:t>актуальна.</w:t>
      </w:r>
    </w:p>
    <w:p w:rsidR="00E41573" w:rsidRPr="00E4517B" w:rsidRDefault="00E41573" w:rsidP="004836FB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F54C2F">
        <w:rPr>
          <w:rStyle w:val="c2"/>
          <w:b/>
          <w:sz w:val="28"/>
          <w:szCs w:val="28"/>
        </w:rPr>
        <w:t xml:space="preserve">         Цель работы</w:t>
      </w:r>
      <w:r w:rsidRPr="00E4517B">
        <w:rPr>
          <w:rStyle w:val="c2"/>
          <w:sz w:val="28"/>
          <w:szCs w:val="28"/>
        </w:rPr>
        <w:t xml:space="preserve"> – выяснить происхождение улиц  села   Инзера </w:t>
      </w:r>
    </w:p>
    <w:p w:rsidR="00E41573" w:rsidRPr="004836FB" w:rsidRDefault="00E41573" w:rsidP="004836FB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</w:t>
      </w:r>
      <w:r w:rsidRPr="00F54C2F">
        <w:rPr>
          <w:rStyle w:val="c2"/>
          <w:b/>
          <w:color w:val="000000"/>
          <w:sz w:val="28"/>
          <w:szCs w:val="28"/>
        </w:rPr>
        <w:t>Объект исследования</w:t>
      </w:r>
      <w:r w:rsidRPr="004836FB">
        <w:rPr>
          <w:rStyle w:val="c2"/>
          <w:color w:val="000000"/>
          <w:sz w:val="28"/>
          <w:szCs w:val="28"/>
        </w:rPr>
        <w:t xml:space="preserve"> – улицы  с. Инзер Белорецкого района.</w:t>
      </w:r>
    </w:p>
    <w:p w:rsidR="00E41573" w:rsidRPr="004836FB" w:rsidRDefault="00E41573" w:rsidP="004836FB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 xml:space="preserve">        </w:t>
      </w:r>
      <w:r w:rsidRPr="00F54C2F">
        <w:rPr>
          <w:rStyle w:val="c2"/>
          <w:b/>
          <w:color w:val="000000"/>
          <w:sz w:val="28"/>
          <w:szCs w:val="28"/>
        </w:rPr>
        <w:t>Предмет исследования</w:t>
      </w:r>
      <w:r w:rsidRPr="004836FB">
        <w:rPr>
          <w:rStyle w:val="c2"/>
          <w:color w:val="000000"/>
          <w:sz w:val="28"/>
          <w:szCs w:val="28"/>
        </w:rPr>
        <w:t xml:space="preserve"> –  названия улиц села Инзера.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sz w:val="28"/>
          <w:szCs w:val="28"/>
        </w:rPr>
      </w:pPr>
      <w:r w:rsidRPr="0030783A">
        <w:rPr>
          <w:rStyle w:val="c2"/>
          <w:b/>
          <w:color w:val="C00000"/>
          <w:sz w:val="28"/>
          <w:szCs w:val="28"/>
        </w:rPr>
        <w:t xml:space="preserve">     </w:t>
      </w:r>
      <w:r w:rsidRPr="00E4517B">
        <w:rPr>
          <w:rStyle w:val="c2"/>
          <w:b/>
          <w:sz w:val="28"/>
          <w:szCs w:val="28"/>
        </w:rPr>
        <w:t>Задачи: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1.  Изучить и проанализировать различные источники информации о возникновении села</w:t>
      </w:r>
      <w:r>
        <w:rPr>
          <w:rStyle w:val="c2"/>
          <w:sz w:val="28"/>
          <w:szCs w:val="28"/>
        </w:rPr>
        <w:t>;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2. Ознакомиться с картой села Инзер и составить перечень</w:t>
      </w:r>
      <w:r>
        <w:rPr>
          <w:rStyle w:val="c2"/>
          <w:sz w:val="28"/>
          <w:szCs w:val="28"/>
        </w:rPr>
        <w:t xml:space="preserve"> улиц; 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3. Выяснить когда и в связи</w:t>
      </w:r>
      <w:r>
        <w:rPr>
          <w:rStyle w:val="c2"/>
          <w:sz w:val="28"/>
          <w:szCs w:val="28"/>
        </w:rPr>
        <w:t>, с чем появились названия  некоторых улиц,</w:t>
      </w:r>
      <w:r w:rsidRPr="00595B33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сделать их фотографии;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4. Изучить ист</w:t>
      </w:r>
      <w:r>
        <w:rPr>
          <w:rStyle w:val="c2"/>
          <w:sz w:val="28"/>
          <w:szCs w:val="28"/>
        </w:rPr>
        <w:t>орию возникновения  своей улицы;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5. Провести опрос одноклассников</w:t>
      </w:r>
      <w:r>
        <w:rPr>
          <w:rStyle w:val="c2"/>
          <w:sz w:val="28"/>
          <w:szCs w:val="28"/>
        </w:rPr>
        <w:t>;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>6</w:t>
      </w:r>
      <w:r>
        <w:rPr>
          <w:rStyle w:val="c2"/>
          <w:sz w:val="28"/>
          <w:szCs w:val="28"/>
        </w:rPr>
        <w:t>. Обобщить полученные данные;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 xml:space="preserve">7.Составить справочник </w:t>
      </w:r>
      <w:r>
        <w:rPr>
          <w:rStyle w:val="c2"/>
          <w:sz w:val="28"/>
          <w:szCs w:val="28"/>
        </w:rPr>
        <w:t>улиц села;</w:t>
      </w:r>
    </w:p>
    <w:p w:rsidR="00E41573" w:rsidRPr="00E4517B" w:rsidRDefault="00E41573" w:rsidP="0040589F">
      <w:pPr>
        <w:pStyle w:val="c1"/>
        <w:spacing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 xml:space="preserve">  </w:t>
      </w:r>
      <w:r w:rsidRPr="00E4517B">
        <w:rPr>
          <w:rStyle w:val="c2"/>
          <w:b/>
          <w:sz w:val="28"/>
          <w:szCs w:val="28"/>
        </w:rPr>
        <w:t xml:space="preserve"> Гипотеза: </w:t>
      </w:r>
      <w:r w:rsidRPr="00E4517B">
        <w:rPr>
          <w:rStyle w:val="c2"/>
          <w:sz w:val="28"/>
          <w:szCs w:val="28"/>
        </w:rPr>
        <w:t>1)  я  предполагаю, что через изучение возникновения названий улиц, я пополню  свои знания по истории родного села</w:t>
      </w:r>
    </w:p>
    <w:p w:rsidR="00E41573" w:rsidRPr="00E4517B" w:rsidRDefault="00E41573" w:rsidP="0030783A">
      <w:pPr>
        <w:pStyle w:val="c1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E4517B">
        <w:rPr>
          <w:rStyle w:val="c2"/>
          <w:sz w:val="28"/>
          <w:szCs w:val="28"/>
        </w:rPr>
        <w:t xml:space="preserve">        2)  Названия улиц тесно связаны с историей нашего Инзера и всей страны, с природной средой, с отечественной культурой и наукой. </w:t>
      </w:r>
    </w:p>
    <w:p w:rsidR="00E41573" w:rsidRPr="00F54C2F" w:rsidRDefault="00E41573" w:rsidP="008C1592">
      <w:pPr>
        <w:pStyle w:val="c8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F54C2F">
        <w:rPr>
          <w:rStyle w:val="c2"/>
          <w:b/>
          <w:bCs/>
          <w:iCs/>
          <w:color w:val="000000"/>
          <w:sz w:val="28"/>
          <w:szCs w:val="28"/>
        </w:rPr>
        <w:t>Методы исследования:</w:t>
      </w:r>
    </w:p>
    <w:p w:rsidR="00E41573" w:rsidRDefault="00E41573" w:rsidP="008C1592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 сбор и анализ литературных и архивных источников информации;</w:t>
      </w:r>
    </w:p>
    <w:p w:rsidR="00E41573" w:rsidRDefault="00E41573" w:rsidP="008C1592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опрос  одноклассников, старожилов, родителей, учителей истории;</w:t>
      </w:r>
    </w:p>
    <w:p w:rsidR="00E41573" w:rsidRDefault="00E41573" w:rsidP="008C1592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посещение краеведческого музея, администрации села;</w:t>
      </w:r>
    </w:p>
    <w:p w:rsidR="00E41573" w:rsidRDefault="00E41573" w:rsidP="008C1592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классификация</w:t>
      </w:r>
    </w:p>
    <w:p w:rsidR="00E41573" w:rsidRDefault="00E41573" w:rsidP="008C1592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обобщение полученных данных</w:t>
      </w:r>
    </w:p>
    <w:p w:rsidR="00E41573" w:rsidRPr="00F54C2F" w:rsidRDefault="00E41573" w:rsidP="00AE2506">
      <w:pPr>
        <w:pStyle w:val="c8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F54C2F">
        <w:rPr>
          <w:rStyle w:val="c2"/>
          <w:b/>
          <w:bCs/>
          <w:iCs/>
          <w:color w:val="000000"/>
          <w:sz w:val="28"/>
          <w:szCs w:val="28"/>
        </w:rPr>
        <w:t>Определение:</w:t>
      </w:r>
    </w:p>
    <w:p w:rsidR="00E41573" w:rsidRPr="000C03F2" w:rsidRDefault="00E41573" w:rsidP="000C03F2">
      <w:pPr>
        <w:pStyle w:val="c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Улица</w:t>
      </w:r>
      <w:r>
        <w:rPr>
          <w:rStyle w:val="c2"/>
          <w:color w:val="000000"/>
          <w:sz w:val="28"/>
          <w:szCs w:val="28"/>
        </w:rPr>
        <w:t> – в населённых пунктах: два ряда домов и пространство между ними для прохода и проезда, а также само это пространство. (С.И.Ожегов)</w:t>
      </w:r>
    </w:p>
    <w:p w:rsidR="00E41573" w:rsidRPr="000C03F2" w:rsidRDefault="00E41573" w:rsidP="00E96374">
      <w:pPr>
        <w:pStyle w:val="c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41573" w:rsidRPr="000C03F2" w:rsidRDefault="00E41573" w:rsidP="000C03F2">
      <w:pPr>
        <w:pStyle w:val="c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C03F2">
        <w:rPr>
          <w:b/>
          <w:color w:val="000000"/>
          <w:sz w:val="28"/>
          <w:szCs w:val="28"/>
        </w:rPr>
        <w:t>Глава I. История возникновения села Инзер</w:t>
      </w:r>
    </w:p>
    <w:p w:rsidR="00E41573" w:rsidRPr="00D86CE5" w:rsidRDefault="00E41573" w:rsidP="00D86CE5">
      <w:pPr>
        <w:pStyle w:val="c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86CE5">
        <w:rPr>
          <w:rStyle w:val="c2"/>
          <w:b/>
          <w:bCs/>
          <w:color w:val="000000"/>
          <w:sz w:val="28"/>
          <w:szCs w:val="28"/>
        </w:rPr>
        <w:t>1. История возникновения села Инзер</w:t>
      </w:r>
    </w:p>
    <w:p w:rsidR="00E41573" w:rsidRPr="00E4517B" w:rsidRDefault="00E41573" w:rsidP="000C2481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 w:rsidRPr="00E4517B">
        <w:rPr>
          <w:sz w:val="28"/>
          <w:szCs w:val="28"/>
        </w:rPr>
        <w:t xml:space="preserve">          Названия улиц  являются частью нашего истории. Ведь названия  улиц возникли не сразу, их происхождение связано  с прошлым страны, раскрывая  корни наших предков. </w:t>
      </w:r>
    </w:p>
    <w:p w:rsidR="00E41573" w:rsidRPr="000C2481" w:rsidRDefault="00E41573" w:rsidP="000C2481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 w:rsidRPr="00E4517B">
        <w:rPr>
          <w:sz w:val="28"/>
          <w:szCs w:val="28"/>
        </w:rPr>
        <w:t xml:space="preserve">    Земля Инзерская - историческая родина башкир катайцев: племени опытных скотоводов, удачливых охотников и рыболовов. В конце 18 века на месте старой части села Инзер в районе речки Кама-Елга размещалось селение башкир Хасаново</w:t>
      </w:r>
      <w:r w:rsidRPr="00E4517B">
        <w:rPr>
          <w:sz w:val="28"/>
          <w:szCs w:val="28"/>
          <w:shd w:val="clear" w:color="auto" w:fill="FFFFFF"/>
        </w:rPr>
        <w:t xml:space="preserve"> , оно имело несколько названий: Тэгэнэк, Сусагай</w:t>
      </w:r>
      <w:r w:rsidRPr="00E4517B">
        <w:rPr>
          <w:sz w:val="28"/>
          <w:szCs w:val="28"/>
        </w:rPr>
        <w:t>.</w:t>
      </w:r>
      <w:r w:rsidRPr="0030783A">
        <w:rPr>
          <w:color w:val="C00000"/>
          <w:sz w:val="28"/>
          <w:szCs w:val="28"/>
        </w:rPr>
        <w:t xml:space="preserve">  </w:t>
      </w:r>
      <w:r w:rsidRPr="00797273">
        <w:rPr>
          <w:sz w:val="28"/>
          <w:szCs w:val="28"/>
          <w:shd w:val="clear" w:color="auto" w:fill="FFFFFF"/>
        </w:rPr>
        <w:t>По V ревизии</w:t>
      </w:r>
      <w:r>
        <w:rPr>
          <w:sz w:val="28"/>
          <w:szCs w:val="28"/>
          <w:shd w:val="clear" w:color="auto" w:fill="FFFFFF"/>
        </w:rPr>
        <w:t xml:space="preserve"> (</w:t>
      </w:r>
      <w:r w:rsidRPr="008C1592">
        <w:rPr>
          <w:sz w:val="28"/>
          <w:szCs w:val="28"/>
        </w:rPr>
        <w:t>переписи</w:t>
      </w:r>
      <w:r>
        <w:rPr>
          <w:sz w:val="28"/>
          <w:szCs w:val="28"/>
        </w:rPr>
        <w:t>)</w:t>
      </w:r>
      <w:r w:rsidRPr="008C159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95 г"/>
        </w:smartTagPr>
        <w:r w:rsidRPr="00797273">
          <w:rPr>
            <w:sz w:val="28"/>
            <w:szCs w:val="28"/>
            <w:shd w:val="clear" w:color="auto" w:fill="FFFFFF"/>
          </w:rPr>
          <w:t>1795 г</w:t>
        </w:r>
      </w:smartTag>
      <w:r w:rsidRPr="00797273">
        <w:rPr>
          <w:sz w:val="28"/>
          <w:szCs w:val="28"/>
          <w:shd w:val="clear" w:color="auto" w:fill="FFFFFF"/>
        </w:rPr>
        <w:t>. оно имело 30 дворов, где проживало 178 человек жителей. В 1769-1839 гг. в родной деревне жил сын первопоселенца Идрис Хасанов.</w:t>
      </w:r>
      <w:r w:rsidRPr="00797273">
        <w:rPr>
          <w:sz w:val="28"/>
          <w:szCs w:val="28"/>
        </w:rPr>
        <w:t xml:space="preserve"> </w:t>
      </w:r>
      <w:r w:rsidRPr="00797273">
        <w:rPr>
          <w:sz w:val="28"/>
          <w:szCs w:val="28"/>
          <w:shd w:val="clear" w:color="auto" w:fill="FFFFFF"/>
        </w:rPr>
        <w:t>Жители занимались полукочевым скотоводством. Места кочевок находились по рекам Реветь и Малый Инзер</w:t>
      </w:r>
      <w:r>
        <w:rPr>
          <w:sz w:val="28"/>
          <w:szCs w:val="28"/>
          <w:shd w:val="clear" w:color="auto" w:fill="FFFFFF"/>
        </w:rPr>
        <w:t>.</w:t>
      </w:r>
    </w:p>
    <w:p w:rsidR="00E41573" w:rsidRPr="00E4517B" w:rsidRDefault="00E41573" w:rsidP="00504082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4517B">
        <w:rPr>
          <w:rFonts w:ascii="Times New Roman" w:hAnsi="Times New Roman"/>
          <w:sz w:val="28"/>
          <w:szCs w:val="28"/>
        </w:rPr>
        <w:t>Во  второй половине 19 века, на Инзерской земле  появились энергичные лесопромышленники, за ними горнопромышленники. В связи с этим часть жителей Хасанова ушли вниз по реке, где сегодня находятся деревни Новохасаново, Кумбино, часть жителей   ушли вверх по течению, где сейчас деревня Усмангали.</w:t>
      </w:r>
    </w:p>
    <w:p w:rsidR="00E41573" w:rsidRDefault="00E41573" w:rsidP="00504082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 w:rsidRPr="00E4517B">
        <w:rPr>
          <w:sz w:val="28"/>
          <w:szCs w:val="28"/>
        </w:rPr>
        <w:t xml:space="preserve">      По историческим данным село Инзер образовалось в 1859 г. , с появлением  имения «Инзерская лесная дача», где  1892 году  Шамов построил ряд частных чугунолитейных заводов. Эти заводы принадлежали капиталисту Сергею Павловичу фон Дервизу.</w:t>
      </w:r>
      <w:r w:rsidRPr="007340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E41573" w:rsidRDefault="00E41573" w:rsidP="00F54C2F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t xml:space="preserve"> </w:t>
      </w:r>
      <w:r>
        <w:rPr>
          <w:sz w:val="28"/>
          <w:szCs w:val="28"/>
        </w:rPr>
        <w:t xml:space="preserve"> В 1924 году основан Инзерский леспромхоз, своими углевыжигательными печами долгие годы обеспечивал древесным углем Белорецкий металлургический комбинат.</w:t>
      </w:r>
    </w:p>
    <w:p w:rsidR="00E41573" w:rsidRDefault="00E41573" w:rsidP="000C03F2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Для задержки древесины на реках были построены запани в поселке Инзер, в Белягуше. </w:t>
      </w:r>
    </w:p>
    <w:p w:rsidR="00E41573" w:rsidRDefault="00E41573" w:rsidP="00F54C2F">
      <w:pPr>
        <w:pStyle w:val="c8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F7F2D">
        <w:rPr>
          <w:color w:val="111111"/>
          <w:sz w:val="28"/>
          <w:szCs w:val="28"/>
        </w:rPr>
        <w:t>В 1</w:t>
      </w:r>
      <w:r>
        <w:rPr>
          <w:color w:val="111111"/>
          <w:sz w:val="28"/>
          <w:szCs w:val="28"/>
        </w:rPr>
        <w:t xml:space="preserve">927 году пришел первый паровоз, появилась своя метеостанция, почта. </w:t>
      </w:r>
    </w:p>
    <w:p w:rsidR="00E41573" w:rsidRDefault="00E41573" w:rsidP="00504082">
      <w:pPr>
        <w:pStyle w:val="c8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F7F2D">
        <w:rPr>
          <w:color w:val="111111"/>
          <w:sz w:val="28"/>
          <w:szCs w:val="28"/>
        </w:rPr>
        <w:t>В поселке раньше, чем в других населенных пунктах района появилось радио, паровая электростанция, детские сады и ясли, клуб и кино.</w:t>
      </w:r>
    </w:p>
    <w:p w:rsidR="00E41573" w:rsidRDefault="00E41573" w:rsidP="00504082">
      <w:pPr>
        <w:pStyle w:val="c8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В 1936 году был образован  Инзерский лесхоз.</w:t>
      </w:r>
    </w:p>
    <w:p w:rsidR="00E41573" w:rsidRPr="00002C15" w:rsidRDefault="00E41573" w:rsidP="00504082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В 1944 году работала в Инзере «Артель Смычка», через несколько лет она стала называтся « Металлосетка»</w:t>
      </w:r>
    </w:p>
    <w:p w:rsidR="00E41573" w:rsidRDefault="00E41573" w:rsidP="00F54C2F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7F2D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 1972 году со станции Карламан до станции Белорецк началось строительство железной дороги. </w:t>
      </w:r>
    </w:p>
    <w:p w:rsidR="00E41573" w:rsidRDefault="00E41573" w:rsidP="00A41034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У</w:t>
      </w:r>
      <w:r w:rsidRPr="007F7F2D">
        <w:rPr>
          <w:rFonts w:ascii="Times New Roman" w:hAnsi="Times New Roman"/>
          <w:color w:val="111111"/>
          <w:sz w:val="28"/>
          <w:szCs w:val="28"/>
          <w:lang w:eastAsia="ru-RU"/>
        </w:rPr>
        <w:t>дивительна прир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ода в наших краях. </w:t>
      </w:r>
      <w:r w:rsidRPr="007F7F2D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На территории сельского поселения расположен Южноуральский Государственный Природный заповедник, пещера Кызыльярово. горы Ямантау, Зильмардак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,п</w:t>
      </w:r>
      <w:r w:rsidRPr="007F7F2D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ротекают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реки Большой Инзер, Малый Инзер.</w:t>
      </w:r>
    </w:p>
    <w:p w:rsidR="00E41573" w:rsidRDefault="00E41573" w:rsidP="00EE194F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sz w:val="28"/>
          <w:szCs w:val="28"/>
          <w:lang w:eastAsia="ru-RU"/>
        </w:rPr>
        <w:t>Сегодня  село Инзер активно развивается. Строятся новые дома, выделяются земельные участки для индивидуального жилищного строительства. Население сельского поселения ( Инзера ) составляет  более 7 тысяч человек,  а в  состав Инзерского сельсовета  входит 21 населенный пункт.</w:t>
      </w:r>
      <w:r>
        <w:rPr>
          <w:rFonts w:ascii="Times New Roman" w:hAnsi="Times New Roman"/>
          <w:sz w:val="28"/>
          <w:szCs w:val="28"/>
          <w:lang w:eastAsia="ru-RU"/>
        </w:rPr>
        <w:t xml:space="preserve">  Будущее </w:t>
      </w:r>
      <w:r w:rsidRPr="00E4517B">
        <w:rPr>
          <w:rFonts w:ascii="Times New Roman" w:hAnsi="Times New Roman"/>
          <w:sz w:val="28"/>
          <w:szCs w:val="28"/>
          <w:lang w:eastAsia="ru-RU"/>
        </w:rPr>
        <w:t>села Инзер</w:t>
      </w:r>
      <w:r>
        <w:rPr>
          <w:rFonts w:ascii="Times New Roman" w:hAnsi="Times New Roman"/>
          <w:sz w:val="28"/>
          <w:szCs w:val="28"/>
          <w:lang w:eastAsia="ru-RU"/>
        </w:rPr>
        <w:t xml:space="preserve">а видится весьма успешным.  </w:t>
      </w:r>
    </w:p>
    <w:p w:rsidR="00E41573" w:rsidRDefault="00E41573" w:rsidP="00C92E9F">
      <w:pPr>
        <w:shd w:val="clear" w:color="auto" w:fill="FFFFFF"/>
        <w:spacing w:after="0" w:line="360" w:lineRule="auto"/>
        <w:ind w:firstLine="3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94F">
        <w:rPr>
          <w:rFonts w:ascii="Times New Roman" w:hAnsi="Times New Roman"/>
          <w:b/>
          <w:sz w:val="28"/>
          <w:szCs w:val="28"/>
          <w:lang w:eastAsia="ru-RU"/>
        </w:rPr>
        <w:t>Выводы: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7F0E">
        <w:rPr>
          <w:rFonts w:ascii="Times New Roman" w:hAnsi="Times New Roman"/>
          <w:sz w:val="28"/>
          <w:szCs w:val="28"/>
          <w:lang w:eastAsia="ru-RU"/>
        </w:rPr>
        <w:t>По историческим данным село Инзер образовалось с появлением имения «Инзерская лесная дача», где 1892 году Сергей</w:t>
      </w:r>
      <w:r>
        <w:rPr>
          <w:rFonts w:ascii="Times New Roman" w:hAnsi="Times New Roman"/>
          <w:sz w:val="28"/>
          <w:szCs w:val="28"/>
          <w:lang w:eastAsia="ru-RU"/>
        </w:rPr>
        <w:t xml:space="preserve"> Дервиз</w:t>
      </w:r>
      <w:r w:rsidRPr="00ED7F0E">
        <w:rPr>
          <w:rFonts w:ascii="Times New Roman" w:hAnsi="Times New Roman"/>
          <w:sz w:val="28"/>
          <w:szCs w:val="28"/>
          <w:lang w:eastAsia="ru-RU"/>
        </w:rPr>
        <w:t xml:space="preserve"> построил </w:t>
      </w:r>
      <w:r>
        <w:rPr>
          <w:rFonts w:ascii="Times New Roman" w:hAnsi="Times New Roman"/>
          <w:sz w:val="28"/>
          <w:szCs w:val="28"/>
          <w:lang w:eastAsia="ru-RU"/>
        </w:rPr>
        <w:t xml:space="preserve">Инзерский чугунолитейный </w:t>
      </w:r>
      <w:r w:rsidRPr="00ED7F0E">
        <w:rPr>
          <w:rFonts w:ascii="Times New Roman" w:hAnsi="Times New Roman"/>
          <w:sz w:val="28"/>
          <w:szCs w:val="28"/>
          <w:lang w:eastAsia="ru-RU"/>
        </w:rPr>
        <w:t xml:space="preserve">заводов.   </w:t>
      </w:r>
      <w:r w:rsidRPr="00E4517B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E41573" w:rsidRPr="000C03F2" w:rsidRDefault="00E41573" w:rsidP="00C92E9F">
      <w:pPr>
        <w:shd w:val="clear" w:color="auto" w:fill="FFFFFF"/>
        <w:spacing w:after="0" w:line="360" w:lineRule="auto"/>
        <w:ind w:firstLine="375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C03F2">
        <w:rPr>
          <w:rFonts w:ascii="Times New Roman" w:hAnsi="Times New Roman"/>
          <w:b/>
          <w:sz w:val="28"/>
          <w:szCs w:val="28"/>
        </w:rPr>
        <w:t>Глава II. Историко-топонимическое исследование</w:t>
      </w:r>
      <w:r w:rsidRPr="000C03F2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E41573" w:rsidRPr="00C92E9F" w:rsidRDefault="00E41573" w:rsidP="00C92E9F">
      <w:pPr>
        <w:shd w:val="clear" w:color="auto" w:fill="FFFFFF"/>
        <w:spacing w:after="0" w:line="360" w:lineRule="auto"/>
        <w:ind w:firstLine="375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Pr="00002C15">
        <w:rPr>
          <w:rFonts w:ascii="Times New Roman" w:hAnsi="Times New Roman"/>
          <w:sz w:val="32"/>
          <w:szCs w:val="32"/>
          <w:lang w:eastAsia="ru-RU"/>
        </w:rPr>
        <w:t xml:space="preserve">. </w:t>
      </w:r>
      <w:r w:rsidRPr="00D86CE5">
        <w:rPr>
          <w:rFonts w:ascii="Times New Roman" w:hAnsi="Times New Roman"/>
          <w:b/>
          <w:bCs/>
          <w:sz w:val="28"/>
          <w:szCs w:val="28"/>
          <w:lang w:eastAsia="ru-RU"/>
        </w:rPr>
        <w:t>Происхождение названий улиц села.</w:t>
      </w:r>
    </w:p>
    <w:p w:rsidR="00E41573" w:rsidRPr="00E4517B" w:rsidRDefault="00E41573" w:rsidP="006E00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490A">
        <w:rPr>
          <w:rFonts w:ascii="Times New Roman" w:hAnsi="Times New Roman"/>
          <w:color w:val="C00000"/>
          <w:sz w:val="28"/>
          <w:szCs w:val="28"/>
        </w:rPr>
        <w:t xml:space="preserve">     </w:t>
      </w:r>
      <w:r w:rsidRPr="00E4517B">
        <w:rPr>
          <w:rFonts w:ascii="Times New Roman" w:hAnsi="Times New Roman"/>
          <w:sz w:val="28"/>
          <w:szCs w:val="28"/>
        </w:rPr>
        <w:t xml:space="preserve">Впервые слово «улица» было упомянуто в «Изборнике Святослава» 1076 года.  В словаре  С.И. Ожегова «Улица – пространство между двумя рядами домов в населённых пунктах для проезда и прохода». </w:t>
      </w:r>
    </w:p>
    <w:p w:rsidR="00E41573" w:rsidRDefault="00E41573" w:rsidP="00D303A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sz w:val="28"/>
          <w:szCs w:val="28"/>
        </w:rPr>
        <w:t xml:space="preserve">  Как же разнообразны названия улиц нашего села и как интересна их история, которая  начинается  с момента строительства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чугунолитейного завода С.П.Дервиза между реками Большой  Инзер и Малый Инзер вблизи их слияния</w:t>
      </w:r>
      <w:r w:rsidRPr="00D303A4">
        <w:rPr>
          <w:rFonts w:ascii="Times New Roman" w:hAnsi="Times New Roman"/>
          <w:sz w:val="28"/>
          <w:szCs w:val="28"/>
          <w:lang w:eastAsia="ru-RU"/>
        </w:rPr>
        <w:t>, с начала запуска первой доменной печи в 1892 году и  второй в 1895 году.</w:t>
      </w:r>
    </w:p>
    <w:p w:rsidR="00E41573" w:rsidRPr="00E4517B" w:rsidRDefault="00E41573" w:rsidP="00D303A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4517B">
        <w:rPr>
          <w:rFonts w:ascii="Times New Roman" w:hAnsi="Times New Roman"/>
          <w:sz w:val="28"/>
          <w:szCs w:val="28"/>
        </w:rPr>
        <w:t>Изучив собранные материалы, воспользовавшись информацией сотрудника м</w:t>
      </w:r>
      <w:r>
        <w:rPr>
          <w:rFonts w:ascii="Times New Roman" w:hAnsi="Times New Roman"/>
          <w:sz w:val="28"/>
          <w:szCs w:val="28"/>
        </w:rPr>
        <w:t xml:space="preserve">узея  и учителя истории МОБУ СОШ </w:t>
      </w:r>
      <w:r w:rsidRPr="00E4517B">
        <w:rPr>
          <w:rFonts w:ascii="Times New Roman" w:hAnsi="Times New Roman"/>
          <w:sz w:val="28"/>
          <w:szCs w:val="28"/>
        </w:rPr>
        <w:t>№ 3  Черепанова   Петра Николаевича, мне удалось раскрыть происхождение некоторых названий улиц села, которые отражали  его историю, местные особенности природы, придававшие селу индивидуальный облик :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03A4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Улица Рабочая 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появились одна из первых когда стали  строить бараки для  проживания рабочих завода  приехавших из дальних губерний,  городов  Вятка, Троицк. 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490A"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Улица Белогурова, </w:t>
      </w:r>
      <w:r w:rsidRPr="00E4517B">
        <w:rPr>
          <w:rFonts w:ascii="Times New Roman" w:hAnsi="Times New Roman"/>
          <w:sz w:val="28"/>
          <w:szCs w:val="28"/>
          <w:lang w:eastAsia="ru-RU"/>
        </w:rPr>
        <w:t>названа в честь Нидрая Ефимовича Белогурова, главы рабочей дружины,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посланного Уфимскими большевиками в Инзер.  Первоначальное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улица называлась 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Центральной,  затем улицей Сталина 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Улица Базарная  </w:t>
      </w:r>
      <w:r w:rsidRPr="00E4517B">
        <w:rPr>
          <w:rFonts w:ascii="Times New Roman" w:hAnsi="Times New Roman"/>
          <w:sz w:val="28"/>
          <w:szCs w:val="28"/>
          <w:lang w:eastAsia="ru-RU"/>
        </w:rPr>
        <w:t>появилась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в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1898 году, когда за первыми улицами поставили торговые лавки и  площадь  стала Базарной 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41573" w:rsidRPr="009C3F20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b/>
          <w:sz w:val="28"/>
          <w:szCs w:val="28"/>
          <w:lang w:eastAsia="ru-RU"/>
        </w:rPr>
        <w:t>Улица Трактовая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была частью тракторной дороги в село Архангелькое, поэтому носит такое название.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Улица Школьная  </w:t>
      </w:r>
      <w:r w:rsidRPr="00E4517B">
        <w:rPr>
          <w:rFonts w:ascii="Times New Roman" w:hAnsi="Times New Roman"/>
          <w:sz w:val="28"/>
          <w:szCs w:val="28"/>
          <w:lang w:eastAsia="ru-RU"/>
        </w:rPr>
        <w:t>названа в связи с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постройкой  1887  двухклассной школы в районе старого леспромхоза.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b/>
          <w:sz w:val="28"/>
          <w:szCs w:val="28"/>
        </w:rPr>
        <w:t xml:space="preserve">Улица Партизанская </w:t>
      </w:r>
      <w:r w:rsidRPr="00E4517B">
        <w:rPr>
          <w:rFonts w:ascii="Times New Roman" w:hAnsi="Times New Roman"/>
          <w:sz w:val="28"/>
          <w:szCs w:val="28"/>
        </w:rPr>
        <w:t xml:space="preserve">названа честь сотни красных партизан в Инзере, которые в годы гражданской войны стали  красногвардейцами. </w:t>
      </w:r>
    </w:p>
    <w:p w:rsidR="00E41573" w:rsidRPr="009C3F20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b/>
          <w:sz w:val="28"/>
          <w:szCs w:val="28"/>
        </w:rPr>
        <w:t>Улица Новая</w:t>
      </w:r>
      <w:r w:rsidRPr="00E4517B">
        <w:rPr>
          <w:rFonts w:ascii="Times New Roman" w:hAnsi="Times New Roman"/>
          <w:sz w:val="28"/>
          <w:szCs w:val="28"/>
        </w:rPr>
        <w:t xml:space="preserve">  появилась в 1930 году, т.к.  она было новой улицей по сравнению с остальными ,отсюда и название.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b/>
          <w:sz w:val="28"/>
          <w:szCs w:val="28"/>
        </w:rPr>
        <w:t>Улица Восточная</w:t>
      </w:r>
      <w:r w:rsidRPr="00E4517B">
        <w:rPr>
          <w:rFonts w:ascii="Times New Roman" w:hAnsi="Times New Roman"/>
          <w:sz w:val="28"/>
          <w:szCs w:val="28"/>
        </w:rPr>
        <w:t xml:space="preserve"> появилась восточнее от  Новой улицы, название связано с географическим расположением.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b/>
          <w:sz w:val="28"/>
          <w:szCs w:val="28"/>
        </w:rPr>
        <w:t>Улица Белягушинская</w:t>
      </w:r>
      <w:r w:rsidRPr="00E4517B">
        <w:rPr>
          <w:rFonts w:ascii="Times New Roman" w:hAnsi="Times New Roman"/>
          <w:sz w:val="28"/>
          <w:szCs w:val="28"/>
        </w:rPr>
        <w:t xml:space="preserve"> была раньше частью деревни Белягуш(которая находится возле Белягушенской горы), где заготавливали и сплавляли лес, а также где находился Конный двор.</w:t>
      </w:r>
    </w:p>
    <w:p w:rsidR="00E41573" w:rsidRPr="00E4517B" w:rsidRDefault="00E41573" w:rsidP="009C3F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b/>
          <w:sz w:val="28"/>
          <w:szCs w:val="28"/>
        </w:rPr>
        <w:t xml:space="preserve">Улица Больничная , </w:t>
      </w:r>
      <w:r w:rsidRPr="00E4517B">
        <w:rPr>
          <w:rFonts w:ascii="Times New Roman" w:hAnsi="Times New Roman"/>
          <w:sz w:val="28"/>
          <w:szCs w:val="28"/>
        </w:rPr>
        <w:t>названа с постройкой на ней первой больницы-амбулатории, где позже размещалось отделение милиции, автобусная станция, в конце улицы ближе к прудам в начале 20 века был Кирпичный завод.</w:t>
      </w:r>
    </w:p>
    <w:p w:rsidR="00E41573" w:rsidRDefault="00E41573" w:rsidP="007271B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sz w:val="28"/>
          <w:szCs w:val="28"/>
        </w:rPr>
        <w:t xml:space="preserve">          </w:t>
      </w:r>
      <w:r w:rsidRPr="00E4517B">
        <w:rPr>
          <w:rFonts w:ascii="Times New Roman" w:hAnsi="Times New Roman"/>
          <w:b/>
          <w:sz w:val="28"/>
          <w:szCs w:val="28"/>
          <w:lang w:eastAsia="ru-RU"/>
        </w:rPr>
        <w:t xml:space="preserve">Улица Октябрьская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официально получила название  в 1967 году в честь 50-летия  </w:t>
      </w:r>
      <w:r w:rsidRPr="00E4517B">
        <w:rPr>
          <w:rFonts w:ascii="Times New Roman" w:hAnsi="Times New Roman"/>
          <w:sz w:val="28"/>
          <w:szCs w:val="28"/>
        </w:rPr>
        <w:t xml:space="preserve"> Октябрьской революции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sz w:val="28"/>
          <w:szCs w:val="28"/>
        </w:rPr>
        <w:t>1917 года</w:t>
      </w:r>
      <w:r w:rsidRPr="00E4517B">
        <w:rPr>
          <w:rFonts w:ascii="Times New Roman" w:hAnsi="Times New Roman"/>
          <w:sz w:val="28"/>
          <w:szCs w:val="28"/>
          <w:lang w:eastAsia="ru-RU"/>
        </w:rPr>
        <w:t>.</w:t>
      </w: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Одной из основных  задач моей работы было исследование названия    улицы, на которой я  живу.  Побеседовав со старожилами моей улицы, я узнала ,что улица Октябрьская не всегда носила такое название. Первоначально ее называли в народе Черемушки, так в Советское время было принято называть все новостройки. Каждый житель  старался, чтобы возле дома была посажена черемуха.</w:t>
      </w:r>
      <w:r w:rsidRPr="00E4517B">
        <w:rPr>
          <w:rFonts w:ascii="Times New Roman" w:hAnsi="Times New Roman"/>
          <w:sz w:val="28"/>
          <w:szCs w:val="28"/>
        </w:rPr>
        <w:t xml:space="preserve">  Это самая большая улица моего поселка по протяженности. На ней находятся 107  жилых домов, прописано 292 жителя. На Октябрьской улице расположена Инзерская средняя школа №1 в которой я учусь. </w:t>
      </w:r>
      <w:r w:rsidRPr="00E4517B">
        <w:rPr>
          <w:rFonts w:ascii="Times New Roman" w:hAnsi="Times New Roman"/>
          <w:sz w:val="28"/>
          <w:szCs w:val="28"/>
          <w:lang w:eastAsia="ru-RU"/>
        </w:rPr>
        <w:t>Много земляков начали свой путь  в этой школе прославляя наше село : Байдавлетов Рафаэль Ибрагимович - премьер - министр РБ, Сикваров  Анатолий Николаевич-  генерал-майор авиации, Смаков Галей М. профессор хирургии, Хаматов Яныбай- писатель, Газизив Чингиз, уполномоченный по правам человека РБ , Асылгужин Халиль Бахтигареевич -  кандидат филосовских наук и многие другие.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E41573" w:rsidRPr="0095768F" w:rsidRDefault="00E41573" w:rsidP="00CE1ABD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>2</w:t>
      </w:r>
      <w:r w:rsidRPr="0095768F">
        <w:rPr>
          <w:rFonts w:ascii="Times New Roman" w:hAnsi="Times New Roman"/>
          <w:b/>
          <w:sz w:val="28"/>
          <w:szCs w:val="28"/>
        </w:rPr>
        <w:t>.  Создание справочника названий улиц села Инзер.</w:t>
      </w:r>
    </w:p>
    <w:p w:rsidR="00E41573" w:rsidRPr="00E4517B" w:rsidRDefault="00E41573" w:rsidP="00595B33">
      <w:pPr>
        <w:shd w:val="clear" w:color="auto" w:fill="FFFFFF"/>
        <w:rPr>
          <w:rStyle w:val="apple-converted-space"/>
          <w:rFonts w:ascii="Times New Roman" w:hAnsi="Times New Roman"/>
          <w:sz w:val="28"/>
          <w:szCs w:val="28"/>
        </w:rPr>
      </w:pPr>
      <w:r w:rsidRPr="00E4517B">
        <w:rPr>
          <w:rStyle w:val="apple-converted-space"/>
          <w:rFonts w:ascii="Times New Roman" w:hAnsi="Times New Roman"/>
          <w:sz w:val="28"/>
          <w:szCs w:val="28"/>
        </w:rPr>
        <w:t xml:space="preserve"> Я провела среди одноклассников   анкетирование.</w:t>
      </w:r>
      <w:r w:rsidRPr="00E4517B">
        <w:rPr>
          <w:rStyle w:val="apple-converted-space"/>
          <w:rFonts w:cs="Arial"/>
          <w:sz w:val="28"/>
          <w:szCs w:val="28"/>
        </w:rPr>
        <w:t xml:space="preserve">  </w:t>
      </w:r>
      <w:r w:rsidRPr="00E4517B">
        <w:rPr>
          <w:rStyle w:val="apple-converted-space"/>
          <w:rFonts w:ascii="Times New Roman" w:hAnsi="Times New Roman"/>
          <w:sz w:val="28"/>
          <w:szCs w:val="28"/>
        </w:rPr>
        <w:t>(Приложение № 1)</w:t>
      </w:r>
    </w:p>
    <w:p w:rsidR="00E41573" w:rsidRPr="00E4517B" w:rsidRDefault="00E41573" w:rsidP="00595B33">
      <w:pPr>
        <w:shd w:val="clear" w:color="auto" w:fill="FFFFFF"/>
        <w:rPr>
          <w:rStyle w:val="apple-converted-space"/>
          <w:rFonts w:cs="Arial"/>
          <w:sz w:val="28"/>
          <w:szCs w:val="28"/>
        </w:rPr>
      </w:pPr>
      <w:r w:rsidRPr="00E4517B">
        <w:rPr>
          <w:rStyle w:val="apple-converted-space"/>
          <w:rFonts w:ascii="Times New Roman" w:hAnsi="Times New Roman"/>
          <w:sz w:val="28"/>
          <w:szCs w:val="28"/>
        </w:rPr>
        <w:t xml:space="preserve">Было предложено ответить на  следующие вопросы: </w:t>
      </w:r>
    </w:p>
    <w:p w:rsidR="00E41573" w:rsidRPr="00E4517B" w:rsidRDefault="00E41573" w:rsidP="00595B33">
      <w:pPr>
        <w:shd w:val="clear" w:color="auto" w:fill="FFFFFF"/>
        <w:rPr>
          <w:rStyle w:val="apple-converted-space"/>
          <w:rFonts w:ascii="Times New Roman" w:hAnsi="Times New Roman"/>
          <w:sz w:val="28"/>
          <w:szCs w:val="28"/>
        </w:rPr>
      </w:pPr>
      <w:r w:rsidRPr="00E4517B">
        <w:rPr>
          <w:rStyle w:val="apple-converted-space"/>
          <w:rFonts w:ascii="Times New Roman" w:hAnsi="Times New Roman"/>
          <w:sz w:val="28"/>
          <w:szCs w:val="28"/>
        </w:rPr>
        <w:t>1. Как называется улица, на которой ты живёшь?  Почему она имеет такое название?</w:t>
      </w:r>
    </w:p>
    <w:p w:rsidR="00E41573" w:rsidRPr="00A52C28" w:rsidRDefault="00E41573" w:rsidP="00595B33">
      <w:pPr>
        <w:shd w:val="clear" w:color="auto" w:fill="FFFFFF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Название улицы знают все. 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А вот почему она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имеет такое - название знают 12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% учеников. 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</w:p>
    <w:p w:rsidR="00E41573" w:rsidRPr="00E4517B" w:rsidRDefault="00E41573" w:rsidP="00595B33">
      <w:pPr>
        <w:shd w:val="clear" w:color="auto" w:fill="FFFFFF"/>
        <w:rPr>
          <w:rStyle w:val="apple-converted-space"/>
          <w:rFonts w:ascii="Times New Roman" w:hAnsi="Times New Roman"/>
          <w:sz w:val="28"/>
          <w:szCs w:val="28"/>
        </w:rPr>
      </w:pPr>
      <w:r w:rsidRPr="00E4517B">
        <w:rPr>
          <w:rStyle w:val="apple-converted-space"/>
          <w:rFonts w:ascii="Times New Roman" w:hAnsi="Times New Roman"/>
          <w:sz w:val="28"/>
          <w:szCs w:val="28"/>
        </w:rPr>
        <w:t xml:space="preserve">2. Если она носит имя человека – кем он был? </w:t>
      </w:r>
    </w:p>
    <w:p w:rsidR="00E41573" w:rsidRPr="00A52C28" w:rsidRDefault="00E41573" w:rsidP="00595B33">
      <w:pPr>
        <w:shd w:val="clear" w:color="auto" w:fill="FFFFFF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Ответ на этот вопрос знают 6 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% моих одноклассников.</w:t>
      </w:r>
    </w:p>
    <w:p w:rsidR="00E41573" w:rsidRPr="00E4517B" w:rsidRDefault="00E41573" w:rsidP="00595B33">
      <w:pPr>
        <w:shd w:val="clear" w:color="auto" w:fill="FFFFFF"/>
        <w:rPr>
          <w:rStyle w:val="apple-converted-space"/>
          <w:rFonts w:ascii="Times New Roman" w:hAnsi="Times New Roman"/>
          <w:sz w:val="28"/>
          <w:szCs w:val="28"/>
        </w:rPr>
      </w:pPr>
      <w:r w:rsidRPr="00E4517B">
        <w:rPr>
          <w:rStyle w:val="apple-converted-space"/>
          <w:rFonts w:ascii="Times New Roman" w:hAnsi="Times New Roman"/>
          <w:sz w:val="28"/>
          <w:szCs w:val="28"/>
        </w:rPr>
        <w:t>3. Какие улицы носят имена наших земляков ?</w:t>
      </w:r>
    </w:p>
    <w:p w:rsidR="00E41573" w:rsidRPr="00A52C28" w:rsidRDefault="00E41573" w:rsidP="009C3F20">
      <w:pPr>
        <w:shd w:val="clear" w:color="auto" w:fill="FFFFFF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Ответили 0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% учеников.</w:t>
      </w:r>
    </w:p>
    <w:p w:rsidR="00E41573" w:rsidRPr="00E4517B" w:rsidRDefault="00E41573" w:rsidP="00A8352B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194F">
        <w:rPr>
          <w:rStyle w:val="apple-converted-space"/>
          <w:rFonts w:cs="Arial"/>
          <w:b/>
          <w:sz w:val="28"/>
          <w:szCs w:val="28"/>
        </w:rPr>
        <w:t>Вывод:</w:t>
      </w:r>
      <w:r w:rsidRPr="00E4517B">
        <w:rPr>
          <w:rStyle w:val="apple-converted-space"/>
          <w:rFonts w:cs="Arial"/>
          <w:sz w:val="28"/>
          <w:szCs w:val="28"/>
        </w:rPr>
        <w:t xml:space="preserve"> одноклассники знают названия своих улиц, но не все знают, почему и в честь кого они названы.  </w:t>
      </w:r>
      <w:r w:rsidRPr="00E4517B">
        <w:rPr>
          <w:sz w:val="28"/>
          <w:szCs w:val="28"/>
        </w:rPr>
        <w:t>Поэтому мы  с руководителем проекта решили создать справочник для  одноклассников и нашей школьной библиотеки. В его разработке нам помогла специалист по земельным делам Сельского поселения Инзерский сельсовет Павлова Ольга Викторовна.</w:t>
      </w:r>
      <w:r>
        <w:rPr>
          <w:sz w:val="28"/>
          <w:szCs w:val="28"/>
        </w:rPr>
        <w:t xml:space="preserve"> ( Приложение № 2)</w:t>
      </w:r>
    </w:p>
    <w:p w:rsidR="00E41573" w:rsidRPr="00E4517B" w:rsidRDefault="00E41573" w:rsidP="00595B33">
      <w:pPr>
        <w:spacing w:after="0" w:line="360" w:lineRule="auto"/>
        <w:ind w:left="284" w:hanging="57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4517B">
        <w:rPr>
          <w:rFonts w:ascii="Times New Roman" w:hAnsi="Times New Roman"/>
          <w:sz w:val="28"/>
          <w:szCs w:val="28"/>
        </w:rPr>
        <w:t>В настоящее время в нашем селе насчитывается 67 улиц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sz w:val="28"/>
          <w:szCs w:val="28"/>
          <w:lang w:eastAsia="ru-RU"/>
        </w:rPr>
        <w:t xml:space="preserve">Их названия  можно </w:t>
      </w:r>
      <w:r w:rsidRPr="00E4517B">
        <w:rPr>
          <w:rFonts w:ascii="Times New Roman" w:hAnsi="Times New Roman"/>
          <w:sz w:val="28"/>
          <w:szCs w:val="28"/>
          <w:lang w:eastAsia="ru-RU"/>
        </w:rPr>
        <w:t>разделить на несколько групп:</w:t>
      </w:r>
    </w:p>
    <w:p w:rsidR="00E41573" w:rsidRPr="00E4517B" w:rsidRDefault="00E41573" w:rsidP="00595B3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bCs/>
          <w:sz w:val="28"/>
          <w:szCs w:val="28"/>
          <w:lang w:eastAsia="ru-RU"/>
        </w:rPr>
        <w:t>1.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4517B">
        <w:rPr>
          <w:rFonts w:ascii="Times New Roman" w:hAnsi="Times New Roman"/>
          <w:bCs/>
          <w:i/>
          <w:sz w:val="28"/>
          <w:szCs w:val="28"/>
          <w:lang w:eastAsia="ru-RU"/>
        </w:rPr>
        <w:t>В честь писателей, поэтов и композиторов</w:t>
      </w:r>
      <w:r w:rsidRPr="00E4517B">
        <w:rPr>
          <w:rFonts w:ascii="Times New Roman" w:hAnsi="Times New Roman"/>
          <w:sz w:val="28"/>
          <w:szCs w:val="28"/>
          <w:lang w:eastAsia="ru-RU"/>
        </w:rPr>
        <w:t> – ул.</w:t>
      </w:r>
      <w:r w:rsidRPr="00E4517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Д.Бедного, З.Валиди, М.Гафури,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Горького, </w:t>
      </w:r>
      <w:r w:rsidRPr="00E4517B">
        <w:rPr>
          <w:rFonts w:ascii="Times New Roman" w:hAnsi="Times New Roman"/>
          <w:bCs/>
          <w:iCs/>
          <w:sz w:val="28"/>
          <w:szCs w:val="28"/>
          <w:lang w:eastAsia="ru-RU"/>
        </w:rPr>
        <w:t>З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.Исмагилова, М.Каримова, Мубарякова, Пушкина,  </w:t>
      </w:r>
      <w:r w:rsidRPr="00E4517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Тукаева;  </w:t>
      </w:r>
    </w:p>
    <w:p w:rsidR="00E41573" w:rsidRPr="00E4517B" w:rsidRDefault="00E41573" w:rsidP="00595B3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Style w:val="Strong"/>
          <w:rFonts w:ascii="Times New Roman" w:hAnsi="Times New Roman"/>
          <w:b w:val="0"/>
          <w:bCs/>
          <w:sz w:val="28"/>
          <w:szCs w:val="28"/>
        </w:rPr>
        <w:t xml:space="preserve">Называли улицы </w:t>
      </w:r>
      <w:r w:rsidRPr="00E4517B">
        <w:rPr>
          <w:rStyle w:val="Strong"/>
          <w:rFonts w:ascii="Times New Roman" w:hAnsi="Times New Roman"/>
          <w:b w:val="0"/>
          <w:bCs/>
          <w:i/>
          <w:sz w:val="28"/>
          <w:szCs w:val="28"/>
        </w:rPr>
        <w:t>именами  революционеров, политических</w:t>
      </w:r>
      <w:r w:rsidRPr="00E4517B">
        <w:rPr>
          <w:rStyle w:val="Strong"/>
          <w:rFonts w:ascii="Times New Roman" w:hAnsi="Times New Roman"/>
          <w:bCs/>
          <w:i/>
          <w:sz w:val="28"/>
          <w:szCs w:val="28"/>
        </w:rPr>
        <w:t xml:space="preserve"> </w:t>
      </w:r>
      <w:r w:rsidRPr="00E4517B">
        <w:rPr>
          <w:rStyle w:val="Strong"/>
          <w:rFonts w:ascii="Times New Roman" w:hAnsi="Times New Roman"/>
          <w:b w:val="0"/>
          <w:bCs/>
          <w:i/>
          <w:sz w:val="28"/>
          <w:szCs w:val="28"/>
        </w:rPr>
        <w:t xml:space="preserve">деятелей и выдающихся личностей-патриотов -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ул. Ворошилова, Котовского, К.Маркса, Матросова, Чапаева, Шаймуратова,  С. Юлаева;</w:t>
      </w:r>
    </w:p>
    <w:p w:rsidR="00E41573" w:rsidRPr="00E4517B" w:rsidRDefault="00E41573" w:rsidP="00595B3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В честь земляков - </w:t>
      </w:r>
      <w:r w:rsidRPr="00E4517B">
        <w:rPr>
          <w:rFonts w:ascii="Times New Roman" w:hAnsi="Times New Roman"/>
          <w:bCs/>
          <w:sz w:val="28"/>
          <w:szCs w:val="28"/>
          <w:lang w:eastAsia="ru-RU"/>
        </w:rPr>
        <w:t xml:space="preserve"> ул.</w:t>
      </w:r>
      <w:r w:rsidRPr="00E4517B">
        <w:rPr>
          <w:rFonts w:ascii="Times New Roman" w:hAnsi="Times New Roman"/>
          <w:sz w:val="28"/>
          <w:szCs w:val="28"/>
          <w:lang w:eastAsia="ru-RU"/>
        </w:rPr>
        <w:t> Белогурова, А.</w:t>
      </w:r>
      <w:r w:rsidRPr="00E4517B">
        <w:rPr>
          <w:rFonts w:ascii="Times New Roman" w:hAnsi="Times New Roman"/>
          <w:sz w:val="28"/>
          <w:lang w:eastAsia="ru-RU"/>
        </w:rPr>
        <w:t>Сикварова</w:t>
      </w:r>
    </w:p>
    <w:p w:rsidR="00E41573" w:rsidRPr="00E4517B" w:rsidRDefault="00E41573" w:rsidP="00595B33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4517B">
        <w:rPr>
          <w:rFonts w:ascii="Times New Roman" w:hAnsi="Times New Roman"/>
          <w:i/>
          <w:sz w:val="28"/>
          <w:szCs w:val="28"/>
        </w:rPr>
        <w:t>Много названий улиц связано с недавней историей  нашего государства, в</w:t>
      </w:r>
      <w:r w:rsidRPr="00E4517B">
        <w:rPr>
          <w:rStyle w:val="apple-converted-space"/>
          <w:rFonts w:ascii="Times New Roman" w:hAnsi="Times New Roman"/>
          <w:i/>
          <w:sz w:val="28"/>
          <w:szCs w:val="28"/>
        </w:rPr>
        <w:t> </w:t>
      </w:r>
      <w:r w:rsidRPr="00E4517B">
        <w:rPr>
          <w:rStyle w:val="Strong"/>
          <w:rFonts w:ascii="Times New Roman" w:hAnsi="Times New Roman"/>
          <w:b w:val="0"/>
          <w:bCs/>
          <w:i/>
          <w:sz w:val="28"/>
          <w:szCs w:val="28"/>
        </w:rPr>
        <w:t>честь происходящих событий, памятных дат</w:t>
      </w:r>
      <w:r w:rsidRPr="00E4517B">
        <w:rPr>
          <w:rStyle w:val="Strong"/>
          <w:rFonts w:ascii="Times New Roman" w:hAnsi="Times New Roman"/>
          <w:b w:val="0"/>
          <w:bCs/>
          <w:sz w:val="28"/>
          <w:szCs w:val="28"/>
        </w:rPr>
        <w:t>:</w:t>
      </w:r>
      <w:r w:rsidRPr="00E4517B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 – ул. Дружбы, </w:t>
      </w:r>
      <w:r w:rsidRPr="00E4517B">
        <w:rPr>
          <w:rStyle w:val="apple-converted-space"/>
          <w:rFonts w:ascii="Times New Roman" w:hAnsi="Times New Roman"/>
          <w:sz w:val="28"/>
          <w:szCs w:val="28"/>
        </w:rPr>
        <w:t>Молодёжная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, Мира , Оборонная, Октябрьская,  Первомайская, </w:t>
      </w:r>
      <w:r w:rsidRPr="00E4517B">
        <w:rPr>
          <w:rStyle w:val="apple-converted-space"/>
          <w:rFonts w:ascii="Times New Roman" w:hAnsi="Times New Roman"/>
          <w:sz w:val="28"/>
          <w:szCs w:val="28"/>
        </w:rPr>
        <w:t>Российская</w:t>
      </w:r>
      <w:r w:rsidRPr="00E4517B">
        <w:rPr>
          <w:rFonts w:ascii="Times New Roman" w:hAnsi="Times New Roman"/>
          <w:sz w:val="28"/>
          <w:szCs w:val="28"/>
          <w:lang w:eastAsia="ru-RU"/>
        </w:rPr>
        <w:t>, Советская,</w:t>
      </w:r>
      <w:r w:rsidRPr="00E4517B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>65 лет Победы, 70 лет Победы, Юбилейная;</w:t>
      </w:r>
    </w:p>
    <w:p w:rsidR="00E41573" w:rsidRPr="00E4517B" w:rsidRDefault="00E41573" w:rsidP="00595B3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i/>
          <w:sz w:val="28"/>
          <w:szCs w:val="28"/>
        </w:rPr>
        <w:t>Есть улицы, которым даны очень трогательные названия, в них отражается природа:</w:t>
      </w:r>
      <w:r w:rsidRPr="00E4517B">
        <w:rPr>
          <w:rFonts w:ascii="Times New Roman" w:hAnsi="Times New Roman"/>
          <w:sz w:val="28"/>
          <w:szCs w:val="28"/>
        </w:rPr>
        <w:t xml:space="preserve"> 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ул.  Белягушенская, Белягушенский переулок Горная, Земляничная, Лесная, Луговая, Набережная, Полевая, пер. Полевая  Речная, Родничная, Садовая, Солнечная, Сосновая;  </w:t>
      </w:r>
    </w:p>
    <w:p w:rsidR="00E41573" w:rsidRPr="00E4517B" w:rsidRDefault="00E41573" w:rsidP="00595B3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i/>
          <w:sz w:val="28"/>
          <w:szCs w:val="28"/>
          <w:lang w:eastAsia="ru-RU"/>
        </w:rPr>
        <w:t>Название улиц связанных с географическим расположением, временем появления</w:t>
      </w:r>
      <w:r w:rsidRPr="00E4517B">
        <w:rPr>
          <w:rFonts w:ascii="Times New Roman" w:hAnsi="Times New Roman"/>
          <w:sz w:val="28"/>
          <w:szCs w:val="28"/>
          <w:lang w:eastAsia="ru-RU"/>
        </w:rPr>
        <w:t xml:space="preserve"> ул. Восточная,  Инзерская  Новая, Новостроек, Транспортная, Уральская, Усмангалинская, Шоссейная;</w:t>
      </w:r>
    </w:p>
    <w:p w:rsidR="00E41573" w:rsidRPr="00EE194F" w:rsidRDefault="00E41573" w:rsidP="00EE194F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17B">
        <w:rPr>
          <w:rFonts w:ascii="Times New Roman" w:hAnsi="Times New Roman"/>
          <w:i/>
          <w:sz w:val="28"/>
          <w:szCs w:val="28"/>
        </w:rPr>
        <w:t>Названия некоторых улиц связаны с</w:t>
      </w:r>
      <w:r w:rsidRPr="00E4517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4517B">
        <w:rPr>
          <w:rFonts w:ascii="Times New Roman" w:hAnsi="Times New Roman"/>
          <w:i/>
          <w:sz w:val="28"/>
          <w:szCs w:val="28"/>
        </w:rPr>
        <w:t>хозяйственной деятельностью человека:</w:t>
      </w:r>
      <w:r w:rsidRPr="00E4517B">
        <w:rPr>
          <w:rFonts w:ascii="Times New Roman" w:hAnsi="Times New Roman"/>
          <w:bCs/>
          <w:sz w:val="28"/>
          <w:szCs w:val="28"/>
          <w:lang w:eastAsia="ru-RU"/>
        </w:rPr>
        <w:t xml:space="preserve"> - </w:t>
      </w:r>
      <w:r w:rsidRPr="00E4517B">
        <w:rPr>
          <w:rFonts w:ascii="Times New Roman" w:hAnsi="Times New Roman"/>
          <w:sz w:val="28"/>
          <w:szCs w:val="28"/>
          <w:lang w:eastAsia="ru-RU"/>
        </w:rPr>
        <w:t> ул. Аэродромная, Базарная, Больничная, Вокзальная, Гостиничная, Дорожников, Локомотивная, сад Локомотивная-1, сад Локомотивная-2, Рабочая, СМП, Строителей, сад Строитель-1, Трактовая, Школьная, Энергетиков;</w:t>
      </w:r>
    </w:p>
    <w:p w:rsidR="00E41573" w:rsidRDefault="00E41573" w:rsidP="00EE194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 w:rsidRPr="00EE194F">
        <w:rPr>
          <w:rFonts w:ascii="Times New Roman" w:hAnsi="Times New Roman"/>
          <w:b/>
          <w:sz w:val="28"/>
          <w:lang w:eastAsia="ru-RU"/>
        </w:rPr>
        <w:t>Выводы:</w:t>
      </w:r>
      <w:r>
        <w:rPr>
          <w:rFonts w:ascii="Times New Roman" w:hAnsi="Times New Roman"/>
          <w:sz w:val="28"/>
          <w:lang w:eastAsia="ru-RU"/>
        </w:rPr>
        <w:t xml:space="preserve"> в нашем селе 67 улиц, их история</w:t>
      </w:r>
      <w:r w:rsidRPr="00EE194F">
        <w:rPr>
          <w:rFonts w:ascii="Times New Roman" w:hAnsi="Times New Roman"/>
          <w:sz w:val="28"/>
          <w:lang w:eastAsia="ru-RU"/>
        </w:rPr>
        <w:t xml:space="preserve"> начинается с момента строительства чугунолитейного</w:t>
      </w:r>
      <w:r>
        <w:rPr>
          <w:rFonts w:ascii="Times New Roman" w:hAnsi="Times New Roman"/>
          <w:sz w:val="28"/>
          <w:lang w:eastAsia="ru-RU"/>
        </w:rPr>
        <w:t xml:space="preserve"> завода.  Названия связаны с историей села и страны, с природой и культурным наследием прошлого.</w:t>
      </w:r>
      <w:r w:rsidRPr="00EE194F">
        <w:rPr>
          <w:rFonts w:ascii="Times New Roman" w:hAnsi="Times New Roman"/>
          <w:sz w:val="28"/>
          <w:lang w:eastAsia="ru-RU"/>
        </w:rPr>
        <w:t xml:space="preserve"> </w:t>
      </w:r>
      <w:r w:rsidRPr="00595B33">
        <w:rPr>
          <w:rFonts w:ascii="Times New Roman" w:hAnsi="Times New Roman"/>
          <w:sz w:val="28"/>
          <w:lang w:eastAsia="ru-RU"/>
        </w:rPr>
        <w:t xml:space="preserve">В проекте </w:t>
      </w:r>
      <w:r>
        <w:rPr>
          <w:rFonts w:ascii="Times New Roman" w:hAnsi="Times New Roman"/>
          <w:sz w:val="28"/>
          <w:lang w:eastAsia="ru-RU"/>
        </w:rPr>
        <w:t>появление улицы Магистральной</w:t>
      </w:r>
      <w:r w:rsidRPr="00595B33">
        <w:rPr>
          <w:rFonts w:ascii="Times New Roman" w:hAnsi="Times New Roman"/>
          <w:sz w:val="28"/>
          <w:lang w:eastAsia="ru-RU"/>
        </w:rPr>
        <w:t>.</w:t>
      </w:r>
    </w:p>
    <w:p w:rsidR="00E41573" w:rsidRDefault="00E41573" w:rsidP="00EE194F">
      <w:pPr>
        <w:spacing w:after="0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41573" w:rsidRDefault="00E41573" w:rsidP="00F360B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41573" w:rsidRDefault="00E41573" w:rsidP="007271B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E41573" w:rsidRDefault="00E41573" w:rsidP="00F360B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Заключение.</w:t>
      </w:r>
    </w:p>
    <w:p w:rsidR="00E41573" w:rsidRPr="00595B33" w:rsidRDefault="00E41573" w:rsidP="00595B33">
      <w:pPr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</w:p>
    <w:p w:rsidR="00E41573" w:rsidRPr="00E4517B" w:rsidRDefault="00E41573" w:rsidP="00010B07">
      <w:pPr>
        <w:spacing w:after="0" w:line="360" w:lineRule="auto"/>
        <w:jc w:val="both"/>
        <w:rPr>
          <w:rFonts w:ascii="Times New Roman" w:hAnsi="Times New Roman"/>
          <w:sz w:val="28"/>
          <w:lang w:eastAsia="ru-RU"/>
        </w:rPr>
      </w:pPr>
      <w:r w:rsidRPr="00E4517B">
        <w:rPr>
          <w:rFonts w:ascii="Times New Roman" w:hAnsi="Times New Roman"/>
          <w:sz w:val="28"/>
          <w:lang w:eastAsia="ru-RU"/>
        </w:rPr>
        <w:t>                   Я пополнила   свои знания по истории ро</w:t>
      </w:r>
      <w:r>
        <w:rPr>
          <w:rFonts w:ascii="Times New Roman" w:hAnsi="Times New Roman"/>
          <w:sz w:val="28"/>
          <w:lang w:eastAsia="ru-RU"/>
        </w:rPr>
        <w:t>дного села, выяснила</w:t>
      </w:r>
      <w:r w:rsidRPr="00E4517B">
        <w:rPr>
          <w:rFonts w:ascii="Times New Roman" w:hAnsi="Times New Roman"/>
          <w:sz w:val="28"/>
          <w:lang w:eastAsia="ru-RU"/>
        </w:rPr>
        <w:t>, что названия улиц тесно связаны    с историей нашего села и всей страны, с природной средой, с культурой и наукой.  В ходе исследования вместе с руководителем создали справочник улиц села для школьной библиотеки.         </w:t>
      </w:r>
    </w:p>
    <w:p w:rsidR="00E41573" w:rsidRPr="00E4517B" w:rsidRDefault="00E41573" w:rsidP="00010B07">
      <w:pPr>
        <w:spacing w:after="0" w:line="360" w:lineRule="auto"/>
        <w:jc w:val="both"/>
        <w:rPr>
          <w:rFonts w:ascii="Arial" w:hAnsi="Arial" w:cs="Arial"/>
          <w:lang w:eastAsia="ru-RU"/>
        </w:rPr>
      </w:pPr>
      <w:r w:rsidRPr="00E4517B">
        <w:rPr>
          <w:rFonts w:ascii="Times New Roman" w:hAnsi="Times New Roman"/>
          <w:b/>
          <w:sz w:val="28"/>
          <w:lang w:eastAsia="ru-RU"/>
        </w:rPr>
        <w:t xml:space="preserve"> Практическая значимость</w:t>
      </w:r>
      <w:r w:rsidRPr="00E4517B">
        <w:rPr>
          <w:rFonts w:ascii="Times New Roman" w:hAnsi="Times New Roman"/>
          <w:sz w:val="28"/>
          <w:lang w:eastAsia="ru-RU"/>
        </w:rPr>
        <w:t xml:space="preserve">  заключается в том, что данный материал можно использовать на уроках как региональный компонент, при проведении классных часов и викторин, на занятиях по краеведению.</w:t>
      </w:r>
    </w:p>
    <w:p w:rsidR="00E41573" w:rsidRPr="00E4517B" w:rsidRDefault="00E41573" w:rsidP="00010B07">
      <w:pPr>
        <w:spacing w:after="0" w:line="360" w:lineRule="auto"/>
        <w:jc w:val="both"/>
        <w:rPr>
          <w:rFonts w:ascii="Times New Roman" w:hAnsi="Times New Roman"/>
          <w:sz w:val="28"/>
          <w:lang w:eastAsia="ru-RU"/>
        </w:rPr>
      </w:pPr>
      <w:r w:rsidRPr="00E4517B">
        <w:rPr>
          <w:rFonts w:ascii="Times New Roman" w:hAnsi="Times New Roman"/>
          <w:sz w:val="28"/>
          <w:lang w:eastAsia="ru-RU"/>
        </w:rPr>
        <w:t xml:space="preserve">     Много еще осталось секретов в названиях улиц.  Поэтому эту работу необходимо продолжить. Надеюсь, что кто-нибудь  из моих одноклассников захочет  ко мне присоединиться. Мы должны помнить своё прошлое, чтобы с надеждой смотреть в будущее.</w:t>
      </w:r>
    </w:p>
    <w:p w:rsidR="00E41573" w:rsidRPr="00EB490A" w:rsidRDefault="00E41573" w:rsidP="00010B07">
      <w:pPr>
        <w:spacing w:after="0" w:line="360" w:lineRule="auto"/>
        <w:jc w:val="both"/>
        <w:rPr>
          <w:rFonts w:ascii="Times New Roman" w:hAnsi="Times New Roman"/>
          <w:color w:val="C00000"/>
          <w:sz w:val="28"/>
          <w:lang w:eastAsia="ru-RU"/>
        </w:rPr>
      </w:pPr>
    </w:p>
    <w:p w:rsidR="00E41573" w:rsidRDefault="00E41573" w:rsidP="00010B07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E41573" w:rsidRDefault="00E41573" w:rsidP="00010B07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E41573" w:rsidRDefault="00E41573" w:rsidP="00010B07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E41573" w:rsidRDefault="00E41573" w:rsidP="00010B07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E41573" w:rsidRPr="00A8352B" w:rsidRDefault="00E41573" w:rsidP="00010B07">
      <w:pPr>
        <w:spacing w:after="0" w:line="36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E41573" w:rsidRPr="00B06642" w:rsidRDefault="00E41573" w:rsidP="00B06642">
      <w:pPr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 xml:space="preserve"> Список  источников и литературы:</w:t>
      </w:r>
    </w:p>
    <w:p w:rsidR="00E41573" w:rsidRPr="00B06642" w:rsidRDefault="00E41573" w:rsidP="00B06642">
      <w:pPr>
        <w:spacing w:after="0" w:line="240" w:lineRule="auto"/>
        <w:rPr>
          <w:rFonts w:ascii="Arial" w:hAnsi="Arial" w:cs="Arial"/>
          <w:color w:val="000000"/>
          <w:lang w:eastAsia="ru-RU"/>
        </w:rPr>
      </w:pPr>
    </w:p>
    <w:p w:rsidR="00E41573" w:rsidRDefault="00E41573" w:rsidP="0095768F">
      <w:pPr>
        <w:spacing w:after="0" w:line="360" w:lineRule="auto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1.</w:t>
      </w:r>
      <w:r w:rsidRPr="00287E29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Асфандияров А.З.  История сел и деревень Башкортостана. Уфа, Китап, 1991</w:t>
      </w:r>
    </w:p>
    <w:p w:rsidR="00E41573" w:rsidRPr="009C3F20" w:rsidRDefault="00E41573" w:rsidP="0095768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Pr="009C3F20">
        <w:rPr>
          <w:rFonts w:ascii="Times New Roman" w:hAnsi="Times New Roman"/>
          <w:color w:val="000000"/>
          <w:sz w:val="28"/>
          <w:szCs w:val="28"/>
          <w:lang w:eastAsia="ru-RU"/>
        </w:rPr>
        <w:t>Белорецкая Энциклопедия. – Белорецк,2007</w:t>
      </w:r>
    </w:p>
    <w:p w:rsidR="00E41573" w:rsidRDefault="00E41573" w:rsidP="0095768F">
      <w:pPr>
        <w:spacing w:after="0" w:line="360" w:lineRule="auto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3.  Сикваров</w:t>
      </w:r>
      <w:r w:rsidRPr="00B06642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А. Н. Жемчужина Башкортостана. – Николаев: Издательство Ирины Гудым,2006</w:t>
      </w:r>
    </w:p>
    <w:p w:rsidR="00E41573" w:rsidRPr="007E57D2" w:rsidRDefault="00E41573" w:rsidP="0095768F">
      <w:pPr>
        <w:spacing w:after="0" w:line="360" w:lineRule="auto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4. </w:t>
      </w:r>
      <w:r w:rsidRPr="00D20A5B">
        <w:rPr>
          <w:rFonts w:ascii="Times New Roman" w:hAnsi="Times New Roman"/>
          <w:color w:val="000000"/>
          <w:sz w:val="28"/>
          <w:lang w:eastAsia="ru-RU"/>
        </w:rPr>
        <w:t>Ожегов С.И., Шведова Н.А. Толковый словарь русского языка. М. Просвещение, 2005</w:t>
      </w:r>
    </w:p>
    <w:p w:rsidR="00E41573" w:rsidRDefault="00E41573" w:rsidP="0095768F">
      <w:pPr>
        <w:spacing w:line="36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5</w:t>
      </w:r>
      <w:r>
        <w:t xml:space="preserve">. </w:t>
      </w:r>
      <w:r w:rsidRPr="008F7011">
        <w:t xml:space="preserve"> </w:t>
      </w:r>
      <w:hyperlink r:id="rId8" w:history="1">
        <w:r w:rsidRPr="00B43E3E">
          <w:rPr>
            <w:rStyle w:val="Hyperlink"/>
          </w:rPr>
          <w:t>http://mapdata.ru/</w:t>
        </w:r>
      </w:hyperlink>
      <w:r>
        <w:t xml:space="preserve">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957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картографический сервис, предоставляющий спутниковые интерактивные карты онлайн. </w:t>
      </w:r>
    </w:p>
    <w:p w:rsidR="00E41573" w:rsidRPr="0095768F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t xml:space="preserve"> </w:t>
      </w:r>
      <w:hyperlink r:id="rId9" w:history="1">
        <w:r w:rsidRPr="00B43E3E">
          <w:rPr>
            <w:rStyle w:val="Hyperlink"/>
          </w:rPr>
          <w:t>http://vk.com/inzerinfo</w:t>
        </w:r>
      </w:hyperlink>
      <w:r w:rsidRPr="0095768F">
        <w:rPr>
          <w:rFonts w:ascii="Tahoma" w:hAnsi="Tahoma" w:cs="Tahoma"/>
          <w:b/>
          <w:bCs/>
          <w:color w:val="45688E"/>
          <w:sz w:val="18"/>
          <w:szCs w:val="18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45688E"/>
          <w:sz w:val="18"/>
          <w:szCs w:val="18"/>
          <w:shd w:val="clear" w:color="auto" w:fill="FFFFFF"/>
        </w:rPr>
        <w:t xml:space="preserve"> </w:t>
      </w:r>
      <w:r w:rsidRPr="0095768F">
        <w:rPr>
          <w:rFonts w:ascii="Times New Roman" w:hAnsi="Times New Roman"/>
          <w:bCs/>
          <w:sz w:val="28"/>
          <w:szCs w:val="28"/>
          <w:shd w:val="clear" w:color="auto" w:fill="FFFFFF"/>
        </w:rPr>
        <w:t>Инзер.РФ - сайт поселка Инзер</w:t>
      </w: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95768F">
        <w:rPr>
          <w:rFonts w:ascii="Times New Roman" w:hAnsi="Times New Roman"/>
          <w:sz w:val="28"/>
          <w:szCs w:val="28"/>
        </w:rPr>
        <w:t>.</w:t>
      </w:r>
      <w:hyperlink r:id="rId10" w:history="1">
        <w:r w:rsidRPr="00B43E3E">
          <w:rPr>
            <w:rStyle w:val="Hyperlink"/>
          </w:rPr>
          <w:t>https://ru.wikipedia.org/wiki/%D0%98%D0%BD%D0%B7%D0%B5%D1%80_(%D0%91%D0%B5%D0%BB%D0%BE%D1%80%D0%B5%D1%86%D0%BA%D0%B8%D0%B9_%D1%80%D0%B0%D0%B9%D0%BE%D0%BD)</w:t>
        </w:r>
      </w:hyperlink>
      <w:r>
        <w:t xml:space="preserve">  </w:t>
      </w:r>
      <w:r w:rsidRPr="0095768F">
        <w:rPr>
          <w:rFonts w:ascii="Times New Roman" w:hAnsi="Times New Roman"/>
          <w:sz w:val="28"/>
          <w:szCs w:val="28"/>
        </w:rPr>
        <w:t>Википедия.  Инзер (  Белорецкий район )</w:t>
      </w: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1573" w:rsidRDefault="00E41573" w:rsidP="0095768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1</w:t>
      </w:r>
    </w:p>
    <w:p w:rsidR="00E41573" w:rsidRDefault="00E41573" w:rsidP="00595B33">
      <w:pPr>
        <w:shd w:val="clear" w:color="auto" w:fill="FFFFFF"/>
        <w:spacing w:line="36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Анкета .</w:t>
      </w:r>
    </w:p>
    <w:p w:rsidR="00E41573" w:rsidRDefault="00E41573" w:rsidP="00F360B6">
      <w:pPr>
        <w:shd w:val="clear" w:color="auto" w:fill="FFFFFF"/>
        <w:spacing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1.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Как называется улица, на которой ты живёшь?  Почему она имеет такое название?</w:t>
      </w:r>
    </w:p>
    <w:p w:rsidR="00E41573" w:rsidRPr="00F360B6" w:rsidRDefault="00E41573" w:rsidP="00F360B6">
      <w:pPr>
        <w:shd w:val="clear" w:color="auto" w:fill="FFFFFF"/>
        <w:spacing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F360B6">
        <w:rPr>
          <w:rStyle w:val="apple-converted-space"/>
          <w:rFonts w:ascii="Times New Roman" w:hAnsi="Times New Roman"/>
          <w:color w:val="000000"/>
          <w:sz w:val="28"/>
          <w:szCs w:val="28"/>
        </w:rPr>
        <w:t>____________________________________________________________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</w:t>
      </w:r>
    </w:p>
    <w:p w:rsidR="00E41573" w:rsidRDefault="00E41573" w:rsidP="00F360B6">
      <w:pPr>
        <w:shd w:val="clear" w:color="auto" w:fill="FFFFFF"/>
        <w:spacing w:line="360" w:lineRule="auto"/>
        <w:ind w:left="142" w:hanging="142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2. 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 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Если она носит имя человека – кем он был? </w:t>
      </w:r>
    </w:p>
    <w:p w:rsidR="00E41573" w:rsidRDefault="00E41573" w:rsidP="0095768F">
      <w:pPr>
        <w:shd w:val="clear" w:color="auto" w:fill="FFFFFF"/>
        <w:spacing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E41573" w:rsidRDefault="00E41573" w:rsidP="0095768F">
      <w:pPr>
        <w:shd w:val="clear" w:color="auto" w:fill="FFFFFF"/>
        <w:spacing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3.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 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Какие улицы нос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ят имена наших земляков </w:t>
      </w:r>
      <w:r w:rsidRPr="00A52C28">
        <w:rPr>
          <w:rStyle w:val="apple-converted-space"/>
          <w:rFonts w:ascii="Times New Roman" w:hAnsi="Times New Roman"/>
          <w:color w:val="000000"/>
          <w:sz w:val="28"/>
          <w:szCs w:val="28"/>
        </w:rPr>
        <w:t>?</w:t>
      </w:r>
    </w:p>
    <w:p w:rsidR="00E41573" w:rsidRPr="00A52C28" w:rsidRDefault="00E41573" w:rsidP="0095768F">
      <w:pPr>
        <w:shd w:val="clear" w:color="auto" w:fill="FFFFFF"/>
        <w:spacing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E41573" w:rsidRDefault="00E41573" w:rsidP="0095768F">
      <w:pPr>
        <w:spacing w:line="360" w:lineRule="auto"/>
        <w:jc w:val="center"/>
        <w:rPr>
          <w:b/>
        </w:rPr>
      </w:pPr>
      <w:r w:rsidRPr="00F545F6">
        <w:rPr>
          <w:b/>
        </w:rPr>
        <w:pict>
          <v:shape id="_x0000_i1026" type="#_x0000_t75" style="width:201pt;height:165.75pt;mso-position-horizontal-relative:char;mso-position-vertical-relative:line">
            <v:imagedata r:id="rId11" o:title=""/>
          </v:shape>
        </w:pict>
      </w:r>
    </w:p>
    <w:p w:rsidR="00E41573" w:rsidRDefault="00E41573" w:rsidP="000C03F2">
      <w:pPr>
        <w:spacing w:line="360" w:lineRule="auto"/>
        <w:rPr>
          <w:b/>
        </w:rPr>
      </w:pPr>
    </w:p>
    <w:p w:rsidR="00E41573" w:rsidRPr="000C03F2" w:rsidRDefault="00E41573" w:rsidP="000C03F2">
      <w:pPr>
        <w:spacing w:line="360" w:lineRule="auto"/>
        <w:jc w:val="center"/>
        <w:rPr>
          <w:b/>
        </w:rPr>
      </w:pPr>
      <w:r w:rsidRPr="00F545F6">
        <w:rPr>
          <w:b/>
        </w:rPr>
        <w:pict>
          <v:shape id="_x0000_i1027" type="#_x0000_t75" style="width:210pt;height:132.75pt;mso-position-horizontal-relative:char;mso-position-vertical-relative:line">
            <v:imagedata r:id="rId12" o:title=""/>
          </v:shape>
        </w:pict>
      </w:r>
    </w:p>
    <w:sectPr w:rsidR="00E41573" w:rsidRPr="000C03F2" w:rsidSect="0040589F">
      <w:footerReference w:type="default" r:id="rId13"/>
      <w:pgSz w:w="11906" w:h="16838"/>
      <w:pgMar w:top="1134" w:right="567" w:bottom="1191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573" w:rsidRDefault="00E41573" w:rsidP="00E96374">
      <w:pPr>
        <w:spacing w:after="0" w:line="240" w:lineRule="auto"/>
      </w:pPr>
      <w:r>
        <w:separator/>
      </w:r>
    </w:p>
  </w:endnote>
  <w:endnote w:type="continuationSeparator" w:id="0">
    <w:p w:rsidR="00E41573" w:rsidRDefault="00E41573" w:rsidP="00E9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73" w:rsidRDefault="00E415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573" w:rsidRDefault="00E41573" w:rsidP="00E96374">
      <w:pPr>
        <w:spacing w:after="0" w:line="240" w:lineRule="auto"/>
      </w:pPr>
      <w:r>
        <w:separator/>
      </w:r>
    </w:p>
  </w:footnote>
  <w:footnote w:type="continuationSeparator" w:id="0">
    <w:p w:rsidR="00E41573" w:rsidRDefault="00E41573" w:rsidP="00E96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6A2"/>
    <w:multiLevelType w:val="hybridMultilevel"/>
    <w:tmpl w:val="3BE4E6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E5280E"/>
    <w:multiLevelType w:val="hybridMultilevel"/>
    <w:tmpl w:val="9B908A8A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>
    <w:nsid w:val="25AA1DD1"/>
    <w:multiLevelType w:val="hybridMultilevel"/>
    <w:tmpl w:val="3BB63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A6728"/>
    <w:multiLevelType w:val="multilevel"/>
    <w:tmpl w:val="2904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EB23F2"/>
    <w:multiLevelType w:val="hybridMultilevel"/>
    <w:tmpl w:val="4718D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B0EBC"/>
    <w:multiLevelType w:val="hybridMultilevel"/>
    <w:tmpl w:val="4EA0C2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0D7BCB"/>
    <w:multiLevelType w:val="hybridMultilevel"/>
    <w:tmpl w:val="9906F564"/>
    <w:lvl w:ilvl="0" w:tplc="2882610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AC066C9"/>
    <w:multiLevelType w:val="hybridMultilevel"/>
    <w:tmpl w:val="12F0DAE2"/>
    <w:lvl w:ilvl="0" w:tplc="ACD0136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D83827"/>
    <w:multiLevelType w:val="hybridMultilevel"/>
    <w:tmpl w:val="30B27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5253D33"/>
    <w:multiLevelType w:val="hybridMultilevel"/>
    <w:tmpl w:val="FC2A5E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FB738D5"/>
    <w:multiLevelType w:val="hybridMultilevel"/>
    <w:tmpl w:val="806C3696"/>
    <w:lvl w:ilvl="0" w:tplc="7570BCA4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682A5FC7"/>
    <w:multiLevelType w:val="hybridMultilevel"/>
    <w:tmpl w:val="3E14EB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F137DB0"/>
    <w:multiLevelType w:val="hybridMultilevel"/>
    <w:tmpl w:val="1388A6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1D0A25"/>
    <w:multiLevelType w:val="hybridMultilevel"/>
    <w:tmpl w:val="AD86A3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9FC162F"/>
    <w:multiLevelType w:val="hybridMultilevel"/>
    <w:tmpl w:val="955A05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EE44663"/>
    <w:multiLevelType w:val="hybridMultilevel"/>
    <w:tmpl w:val="FDE25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3"/>
  </w:num>
  <w:num w:numId="9">
    <w:abstractNumId w:val="9"/>
  </w:num>
  <w:num w:numId="10">
    <w:abstractNumId w:val="11"/>
  </w:num>
  <w:num w:numId="11">
    <w:abstractNumId w:val="4"/>
  </w:num>
  <w:num w:numId="12">
    <w:abstractNumId w:val="12"/>
  </w:num>
  <w:num w:numId="13">
    <w:abstractNumId w:val="15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225"/>
    <w:rsid w:val="000011BC"/>
    <w:rsid w:val="00002C15"/>
    <w:rsid w:val="00010B07"/>
    <w:rsid w:val="0001374D"/>
    <w:rsid w:val="00021CF7"/>
    <w:rsid w:val="00026F6A"/>
    <w:rsid w:val="00035C67"/>
    <w:rsid w:val="00040CF5"/>
    <w:rsid w:val="00057301"/>
    <w:rsid w:val="00073363"/>
    <w:rsid w:val="00086F18"/>
    <w:rsid w:val="000A3281"/>
    <w:rsid w:val="000B73C9"/>
    <w:rsid w:val="000C03F2"/>
    <w:rsid w:val="000C1923"/>
    <w:rsid w:val="000C2481"/>
    <w:rsid w:val="0014778D"/>
    <w:rsid w:val="001515C4"/>
    <w:rsid w:val="0016233C"/>
    <w:rsid w:val="001746E1"/>
    <w:rsid w:val="0018494A"/>
    <w:rsid w:val="00196744"/>
    <w:rsid w:val="001B4766"/>
    <w:rsid w:val="001B53AA"/>
    <w:rsid w:val="001C09E5"/>
    <w:rsid w:val="001D5983"/>
    <w:rsid w:val="00215332"/>
    <w:rsid w:val="00217875"/>
    <w:rsid w:val="00235176"/>
    <w:rsid w:val="00264931"/>
    <w:rsid w:val="002728DE"/>
    <w:rsid w:val="00277216"/>
    <w:rsid w:val="00287E29"/>
    <w:rsid w:val="00296010"/>
    <w:rsid w:val="002A5F0E"/>
    <w:rsid w:val="002D4FB2"/>
    <w:rsid w:val="002E1E24"/>
    <w:rsid w:val="002E56A0"/>
    <w:rsid w:val="0030783A"/>
    <w:rsid w:val="00322517"/>
    <w:rsid w:val="00330093"/>
    <w:rsid w:val="0036151E"/>
    <w:rsid w:val="00363877"/>
    <w:rsid w:val="003740FF"/>
    <w:rsid w:val="0039645F"/>
    <w:rsid w:val="003B1236"/>
    <w:rsid w:val="003B4D8C"/>
    <w:rsid w:val="004025DD"/>
    <w:rsid w:val="0040589F"/>
    <w:rsid w:val="00416442"/>
    <w:rsid w:val="00421E17"/>
    <w:rsid w:val="00431545"/>
    <w:rsid w:val="00434CDF"/>
    <w:rsid w:val="004427D1"/>
    <w:rsid w:val="00464805"/>
    <w:rsid w:val="00470E62"/>
    <w:rsid w:val="004836FB"/>
    <w:rsid w:val="00484BA5"/>
    <w:rsid w:val="00484E05"/>
    <w:rsid w:val="004F07ED"/>
    <w:rsid w:val="00504082"/>
    <w:rsid w:val="00505C38"/>
    <w:rsid w:val="00507750"/>
    <w:rsid w:val="00524225"/>
    <w:rsid w:val="0057644E"/>
    <w:rsid w:val="00581C5D"/>
    <w:rsid w:val="00595B33"/>
    <w:rsid w:val="005C183D"/>
    <w:rsid w:val="005C5CF1"/>
    <w:rsid w:val="005E1D96"/>
    <w:rsid w:val="0061043A"/>
    <w:rsid w:val="00661659"/>
    <w:rsid w:val="006732F9"/>
    <w:rsid w:val="006C449B"/>
    <w:rsid w:val="006D0D73"/>
    <w:rsid w:val="006D1C69"/>
    <w:rsid w:val="006E00F5"/>
    <w:rsid w:val="007012B8"/>
    <w:rsid w:val="0070779F"/>
    <w:rsid w:val="0072143A"/>
    <w:rsid w:val="007271B9"/>
    <w:rsid w:val="007340A0"/>
    <w:rsid w:val="007405D9"/>
    <w:rsid w:val="00763D63"/>
    <w:rsid w:val="00796E18"/>
    <w:rsid w:val="00797273"/>
    <w:rsid w:val="007A2C70"/>
    <w:rsid w:val="007B3A83"/>
    <w:rsid w:val="007B592B"/>
    <w:rsid w:val="007D475F"/>
    <w:rsid w:val="007D7342"/>
    <w:rsid w:val="007E57D2"/>
    <w:rsid w:val="007F3E6E"/>
    <w:rsid w:val="007F7F2D"/>
    <w:rsid w:val="00836FE3"/>
    <w:rsid w:val="00864076"/>
    <w:rsid w:val="00872BDF"/>
    <w:rsid w:val="0088073C"/>
    <w:rsid w:val="008C1592"/>
    <w:rsid w:val="008C51D7"/>
    <w:rsid w:val="008D054A"/>
    <w:rsid w:val="008E0D53"/>
    <w:rsid w:val="008E7D4F"/>
    <w:rsid w:val="008F7011"/>
    <w:rsid w:val="009311C1"/>
    <w:rsid w:val="00935EC3"/>
    <w:rsid w:val="0095768F"/>
    <w:rsid w:val="0096422B"/>
    <w:rsid w:val="009A367E"/>
    <w:rsid w:val="009A4D52"/>
    <w:rsid w:val="009C34ED"/>
    <w:rsid w:val="009C3F20"/>
    <w:rsid w:val="009E5BE3"/>
    <w:rsid w:val="009F69D9"/>
    <w:rsid w:val="00A25A93"/>
    <w:rsid w:val="00A30347"/>
    <w:rsid w:val="00A33DE9"/>
    <w:rsid w:val="00A348BC"/>
    <w:rsid w:val="00A34C97"/>
    <w:rsid w:val="00A41034"/>
    <w:rsid w:val="00A52C28"/>
    <w:rsid w:val="00A8036C"/>
    <w:rsid w:val="00A8352B"/>
    <w:rsid w:val="00A91F52"/>
    <w:rsid w:val="00AE2506"/>
    <w:rsid w:val="00B04EA6"/>
    <w:rsid w:val="00B06642"/>
    <w:rsid w:val="00B150FB"/>
    <w:rsid w:val="00B43E3E"/>
    <w:rsid w:val="00B92F44"/>
    <w:rsid w:val="00B94BF9"/>
    <w:rsid w:val="00BA1E80"/>
    <w:rsid w:val="00BA297A"/>
    <w:rsid w:val="00BB3F73"/>
    <w:rsid w:val="00BB42AC"/>
    <w:rsid w:val="00BC2B64"/>
    <w:rsid w:val="00BD7522"/>
    <w:rsid w:val="00BF7FEF"/>
    <w:rsid w:val="00C14233"/>
    <w:rsid w:val="00C175E8"/>
    <w:rsid w:val="00C247FC"/>
    <w:rsid w:val="00C24E26"/>
    <w:rsid w:val="00C43036"/>
    <w:rsid w:val="00C75F5B"/>
    <w:rsid w:val="00C81F3D"/>
    <w:rsid w:val="00C8372A"/>
    <w:rsid w:val="00C92E9F"/>
    <w:rsid w:val="00C948EC"/>
    <w:rsid w:val="00CB388E"/>
    <w:rsid w:val="00CE1ABD"/>
    <w:rsid w:val="00CF612B"/>
    <w:rsid w:val="00D12003"/>
    <w:rsid w:val="00D20A5B"/>
    <w:rsid w:val="00D303A4"/>
    <w:rsid w:val="00D637A3"/>
    <w:rsid w:val="00D725EB"/>
    <w:rsid w:val="00D86CE5"/>
    <w:rsid w:val="00D870EE"/>
    <w:rsid w:val="00DB383B"/>
    <w:rsid w:val="00DE71DD"/>
    <w:rsid w:val="00E41573"/>
    <w:rsid w:val="00E4517B"/>
    <w:rsid w:val="00E87ADE"/>
    <w:rsid w:val="00E93F55"/>
    <w:rsid w:val="00E96374"/>
    <w:rsid w:val="00EB490A"/>
    <w:rsid w:val="00ED7F0E"/>
    <w:rsid w:val="00EE194F"/>
    <w:rsid w:val="00EE39BB"/>
    <w:rsid w:val="00F14132"/>
    <w:rsid w:val="00F2313E"/>
    <w:rsid w:val="00F353E3"/>
    <w:rsid w:val="00F360B6"/>
    <w:rsid w:val="00F464FB"/>
    <w:rsid w:val="00F545F6"/>
    <w:rsid w:val="00F54C2F"/>
    <w:rsid w:val="00F60EAF"/>
    <w:rsid w:val="00F6232C"/>
    <w:rsid w:val="00F67D59"/>
    <w:rsid w:val="00F738D1"/>
    <w:rsid w:val="00FA2992"/>
    <w:rsid w:val="00FB11A9"/>
    <w:rsid w:val="00FB12DA"/>
    <w:rsid w:val="00FD7184"/>
    <w:rsid w:val="00FE5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C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">
    <w:name w:val="c8"/>
    <w:basedOn w:val="Normal"/>
    <w:uiPriority w:val="99"/>
    <w:rsid w:val="00524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524225"/>
  </w:style>
  <w:style w:type="paragraph" w:customStyle="1" w:styleId="c1">
    <w:name w:val="c1"/>
    <w:basedOn w:val="Normal"/>
    <w:uiPriority w:val="99"/>
    <w:rsid w:val="00524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33DE9"/>
  </w:style>
  <w:style w:type="paragraph" w:styleId="BalloonText">
    <w:name w:val="Balloon Text"/>
    <w:basedOn w:val="Normal"/>
    <w:link w:val="BalloonTextChar"/>
    <w:uiPriority w:val="99"/>
    <w:semiHidden/>
    <w:rsid w:val="00C75F5B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5F5B"/>
    <w:rPr>
      <w:rFonts w:ascii="Tahoma" w:hAnsi="Tahoma"/>
      <w:sz w:val="16"/>
    </w:rPr>
  </w:style>
  <w:style w:type="paragraph" w:customStyle="1" w:styleId="c5">
    <w:name w:val="c5"/>
    <w:basedOn w:val="Normal"/>
    <w:uiPriority w:val="99"/>
    <w:rsid w:val="007D7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16233C"/>
  </w:style>
  <w:style w:type="paragraph" w:customStyle="1" w:styleId="c13">
    <w:name w:val="c13"/>
    <w:basedOn w:val="Normal"/>
    <w:uiPriority w:val="99"/>
    <w:rsid w:val="00162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16233C"/>
  </w:style>
  <w:style w:type="paragraph" w:customStyle="1" w:styleId="c9">
    <w:name w:val="c9"/>
    <w:basedOn w:val="Normal"/>
    <w:uiPriority w:val="99"/>
    <w:rsid w:val="00B066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E87A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E87A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353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796E18"/>
    <w:rPr>
      <w:rFonts w:cs="Times New Roman"/>
      <w:b/>
    </w:rPr>
  </w:style>
  <w:style w:type="paragraph" w:customStyle="1" w:styleId="1">
    <w:name w:val="Обычный1"/>
    <w:uiPriority w:val="99"/>
    <w:rsid w:val="009311C1"/>
    <w:pPr>
      <w:widowControl w:val="0"/>
      <w:spacing w:line="280" w:lineRule="auto"/>
      <w:jc w:val="both"/>
    </w:pPr>
    <w:rPr>
      <w:rFonts w:ascii="Times New Roman" w:eastAsia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E9637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6374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E9637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6374"/>
    <w:rPr>
      <w:sz w:val="22"/>
      <w:lang w:eastAsia="en-US"/>
    </w:rPr>
  </w:style>
  <w:style w:type="paragraph" w:styleId="NoSpacing">
    <w:name w:val="No Spacing"/>
    <w:link w:val="NoSpacingChar"/>
    <w:uiPriority w:val="99"/>
    <w:qFormat/>
    <w:rsid w:val="00E4517B"/>
    <w:rPr>
      <w:rFonts w:eastAsia="Times New Roman"/>
    </w:rPr>
  </w:style>
  <w:style w:type="character" w:customStyle="1" w:styleId="NoSpacingChar">
    <w:name w:val="No Spacing Char"/>
    <w:link w:val="NoSpacing"/>
    <w:uiPriority w:val="99"/>
    <w:locked/>
    <w:rsid w:val="00E4517B"/>
    <w:rPr>
      <w:rFonts w:eastAsia="Times New Roman"/>
      <w:sz w:val="22"/>
    </w:rPr>
  </w:style>
  <w:style w:type="paragraph" w:styleId="ListParagraph">
    <w:name w:val="List Paragraph"/>
    <w:basedOn w:val="Normal"/>
    <w:uiPriority w:val="99"/>
    <w:qFormat/>
    <w:rsid w:val="004058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25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data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8%D0%BD%D0%B7%D0%B5%D1%80_(%D0%91%D0%B5%D0%BB%D0%BE%D1%80%D0%B5%D1%86%D0%BA%D0%B8%D0%B9_%D1%80%D0%B0%D0%B9%D0%BE%D0%BD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k.com/inzerinf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1801</TotalTime>
  <Pages>11</Pages>
  <Words>2192</Words>
  <Characters>12496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Ильдус</cp:lastModifiedBy>
  <cp:revision>36</cp:revision>
  <cp:lastPrinted>2015-10-20T17:10:00Z</cp:lastPrinted>
  <dcterms:created xsi:type="dcterms:W3CDTF">2015-04-10T11:05:00Z</dcterms:created>
  <dcterms:modified xsi:type="dcterms:W3CDTF">2015-11-07T13:43:00Z</dcterms:modified>
</cp:coreProperties>
</file>