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28A" w:rsidRPr="008E4B83" w:rsidRDefault="004A528A" w:rsidP="00C17176">
      <w:pPr>
        <w:pStyle w:val="NormalWeb"/>
        <w:rPr>
          <w:bCs/>
          <w:color w:val="000000"/>
          <w:sz w:val="16"/>
          <w:szCs w:val="16"/>
        </w:rPr>
      </w:pPr>
      <w:r w:rsidRPr="008E4B83">
        <w:rPr>
          <w:bCs/>
          <w:color w:val="000000"/>
          <w:sz w:val="16"/>
          <w:szCs w:val="16"/>
        </w:rPr>
        <w:t>Торкаленко Татьяна Ивановна</w:t>
      </w:r>
    </w:p>
    <w:p w:rsidR="004A528A" w:rsidRPr="008E4B83" w:rsidRDefault="004A528A" w:rsidP="00C17176">
      <w:pPr>
        <w:pStyle w:val="NormalWeb"/>
        <w:rPr>
          <w:bCs/>
          <w:color w:val="000000"/>
          <w:sz w:val="16"/>
          <w:szCs w:val="16"/>
        </w:rPr>
      </w:pPr>
      <w:r w:rsidRPr="008E4B83">
        <w:rPr>
          <w:bCs/>
          <w:color w:val="000000"/>
          <w:sz w:val="16"/>
          <w:szCs w:val="16"/>
        </w:rPr>
        <w:t>МБОО «Новониколаевская сош №2 Новониколаевского района, Волгоградской области»</w:t>
      </w:r>
    </w:p>
    <w:p w:rsidR="004A528A" w:rsidRPr="008E4B83" w:rsidRDefault="004A528A" w:rsidP="00C17176">
      <w:pPr>
        <w:pStyle w:val="NormalWeb"/>
        <w:rPr>
          <w:bCs/>
          <w:color w:val="000000"/>
          <w:sz w:val="16"/>
          <w:szCs w:val="16"/>
        </w:rPr>
      </w:pPr>
      <w:r w:rsidRPr="008E4B83">
        <w:rPr>
          <w:bCs/>
          <w:color w:val="000000"/>
          <w:sz w:val="16"/>
          <w:szCs w:val="16"/>
        </w:rPr>
        <w:t>Учитель начальных классов</w:t>
      </w:r>
    </w:p>
    <w:p w:rsidR="004A528A" w:rsidRPr="008E4B83" w:rsidRDefault="004A528A" w:rsidP="00C17176">
      <w:pPr>
        <w:pStyle w:val="NormalWeb"/>
        <w:rPr>
          <w:b/>
          <w:bCs/>
          <w:color w:val="000000"/>
          <w:sz w:val="16"/>
          <w:szCs w:val="16"/>
        </w:rPr>
      </w:pPr>
      <w:r w:rsidRPr="008E4B83">
        <w:rPr>
          <w:b/>
          <w:bCs/>
          <w:color w:val="000000"/>
          <w:sz w:val="16"/>
          <w:szCs w:val="16"/>
        </w:rPr>
        <w:t>Конспект урока русского языка во 2 классе.</w:t>
      </w:r>
    </w:p>
    <w:p w:rsidR="004A528A" w:rsidRPr="008E4B83" w:rsidRDefault="004A528A" w:rsidP="00B76323">
      <w:pPr>
        <w:pStyle w:val="NormalWeb"/>
        <w:rPr>
          <w:b/>
          <w:bCs/>
          <w:color w:val="000000"/>
          <w:sz w:val="16"/>
          <w:szCs w:val="16"/>
        </w:rPr>
      </w:pPr>
      <w:r w:rsidRPr="008E4B83">
        <w:rPr>
          <w:b/>
          <w:bCs/>
          <w:color w:val="000000"/>
          <w:sz w:val="16"/>
          <w:szCs w:val="16"/>
        </w:rPr>
        <w:t>Тема урока: Обобщение знаний об имени существительном  как части речи.</w:t>
      </w:r>
    </w:p>
    <w:p w:rsidR="004A528A" w:rsidRPr="008E4B83" w:rsidRDefault="004A528A" w:rsidP="00705CA9">
      <w:pPr>
        <w:rPr>
          <w:rFonts w:ascii="Times New Roman" w:hAnsi="Times New Roman"/>
          <w:color w:val="000000"/>
          <w:sz w:val="16"/>
          <w:szCs w:val="16"/>
        </w:rPr>
      </w:pPr>
      <w:r w:rsidRPr="008E4B83">
        <w:rPr>
          <w:rFonts w:ascii="Times New Roman" w:hAnsi="Times New Roman"/>
          <w:b/>
          <w:bCs/>
          <w:color w:val="000000"/>
          <w:sz w:val="16"/>
          <w:szCs w:val="16"/>
        </w:rPr>
        <w:t xml:space="preserve">Цели урока: </w:t>
      </w:r>
      <w:r w:rsidRPr="008E4B83">
        <w:rPr>
          <w:rFonts w:ascii="Times New Roman" w:hAnsi="Times New Roman"/>
          <w:color w:val="000000"/>
          <w:sz w:val="16"/>
          <w:szCs w:val="16"/>
        </w:rPr>
        <w:t xml:space="preserve">создать на уроке условия для совершенствования </w:t>
      </w:r>
      <w:r w:rsidRPr="008E4B83">
        <w:rPr>
          <w:rFonts w:ascii="Times New Roman" w:hAnsi="Times New Roman"/>
          <w:sz w:val="16"/>
          <w:szCs w:val="16"/>
        </w:rPr>
        <w:t>знаний об особенностях имени существительного; отработки практических навыков в написании и определении существительных;</w:t>
      </w:r>
      <w:r w:rsidRPr="008E4B83">
        <w:rPr>
          <w:rFonts w:ascii="Times New Roman" w:hAnsi="Times New Roman"/>
          <w:color w:val="000000"/>
          <w:sz w:val="16"/>
          <w:szCs w:val="16"/>
        </w:rPr>
        <w:t> </w:t>
      </w:r>
      <w:r w:rsidRPr="008E4B83">
        <w:rPr>
          <w:rFonts w:ascii="Times New Roman" w:hAnsi="Times New Roman"/>
          <w:bCs/>
          <w:color w:val="000000"/>
          <w:sz w:val="16"/>
          <w:szCs w:val="16"/>
        </w:rPr>
        <w:t xml:space="preserve">организовать </w:t>
      </w:r>
      <w:r w:rsidRPr="008E4B83">
        <w:rPr>
          <w:rFonts w:ascii="Times New Roman" w:hAnsi="Times New Roman"/>
          <w:color w:val="000000"/>
          <w:sz w:val="16"/>
          <w:szCs w:val="16"/>
        </w:rPr>
        <w:t xml:space="preserve">деятельность учащихся по формированию универсальных  учебных действий: познавательных, личностных учебных действий, коммуникативных.                    </w:t>
      </w:r>
    </w:p>
    <w:p w:rsidR="004A528A" w:rsidRPr="008E4B83" w:rsidRDefault="004A528A" w:rsidP="00705CA9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b/>
          <w:bCs/>
          <w:color w:val="000000"/>
          <w:sz w:val="16"/>
          <w:szCs w:val="16"/>
        </w:rPr>
        <w:t xml:space="preserve">Задачи урока: </w:t>
      </w:r>
      <w:r w:rsidRPr="008E4B83">
        <w:rPr>
          <w:rFonts w:ascii="Times New Roman" w:hAnsi="Times New Roman"/>
          <w:color w:val="000000"/>
          <w:sz w:val="16"/>
          <w:szCs w:val="16"/>
        </w:rPr>
        <w:t xml:space="preserve">формировать умение организовывать совместную учебную деятельность; </w:t>
      </w:r>
      <w:r w:rsidRPr="008E4B83">
        <w:rPr>
          <w:rFonts w:ascii="Times New Roman" w:hAnsi="Times New Roman"/>
          <w:bCs/>
          <w:color w:val="000000"/>
          <w:sz w:val="16"/>
          <w:szCs w:val="16"/>
        </w:rPr>
        <w:t xml:space="preserve">развивать </w:t>
      </w:r>
      <w:r w:rsidRPr="008E4B83">
        <w:rPr>
          <w:rFonts w:ascii="Times New Roman" w:hAnsi="Times New Roman"/>
          <w:color w:val="000000"/>
          <w:sz w:val="16"/>
          <w:szCs w:val="16"/>
        </w:rPr>
        <w:t xml:space="preserve">мышление, память, внимание, речь, пробуждать интерес к предмету; </w:t>
      </w:r>
      <w:r w:rsidRPr="008E4B83">
        <w:rPr>
          <w:rFonts w:ascii="Times New Roman" w:hAnsi="Times New Roman"/>
          <w:sz w:val="16"/>
          <w:szCs w:val="16"/>
        </w:rPr>
        <w:t xml:space="preserve">воспитывать чувство коллективизма и ответственности. </w:t>
      </w:r>
    </w:p>
    <w:p w:rsidR="004A528A" w:rsidRPr="008E4B83" w:rsidRDefault="004A528A" w:rsidP="00705CA9">
      <w:pPr>
        <w:rPr>
          <w:rFonts w:ascii="Times New Roman" w:hAnsi="Times New Roman"/>
          <w:b/>
          <w:color w:val="000000"/>
          <w:sz w:val="16"/>
          <w:szCs w:val="16"/>
        </w:rPr>
      </w:pPr>
      <w:r w:rsidRPr="008E4B83">
        <w:rPr>
          <w:rFonts w:ascii="Times New Roman" w:hAnsi="Times New Roman"/>
          <w:b/>
          <w:color w:val="000000"/>
          <w:sz w:val="16"/>
          <w:szCs w:val="16"/>
        </w:rPr>
        <w:t>Цели урока направлены на формирование и развитие УУД</w:t>
      </w:r>
    </w:p>
    <w:p w:rsidR="004A528A" w:rsidRPr="008E4B83" w:rsidRDefault="004A528A" w:rsidP="00705CA9">
      <w:pPr>
        <w:rPr>
          <w:rFonts w:ascii="Times New Roman" w:hAnsi="Times New Roman"/>
          <w:color w:val="000000"/>
          <w:sz w:val="16"/>
          <w:szCs w:val="16"/>
        </w:rPr>
      </w:pPr>
      <w:r w:rsidRPr="008E4B83">
        <w:rPr>
          <w:rFonts w:ascii="Times New Roman" w:hAnsi="Times New Roman"/>
          <w:color w:val="000000"/>
          <w:sz w:val="16"/>
          <w:szCs w:val="16"/>
        </w:rPr>
        <w:t>На данном уроке каждый ученик получит возможность совершенствовать и развивать:</w:t>
      </w:r>
    </w:p>
    <w:p w:rsidR="004A528A" w:rsidRPr="008E4B83" w:rsidRDefault="004A528A" w:rsidP="00705CA9">
      <w:pPr>
        <w:jc w:val="both"/>
        <w:rPr>
          <w:rFonts w:ascii="Times New Roman" w:hAnsi="Times New Roman"/>
          <w:i/>
          <w:color w:val="000000"/>
          <w:sz w:val="16"/>
          <w:szCs w:val="16"/>
        </w:rPr>
      </w:pPr>
      <w:r w:rsidRPr="008E4B83">
        <w:rPr>
          <w:rFonts w:ascii="Times New Roman" w:hAnsi="Times New Roman"/>
          <w:i/>
          <w:color w:val="000000"/>
          <w:sz w:val="16"/>
          <w:szCs w:val="16"/>
        </w:rPr>
        <w:t xml:space="preserve">личностные действия </w:t>
      </w:r>
    </w:p>
    <w:p w:rsidR="004A528A" w:rsidRPr="008E4B83" w:rsidRDefault="004A528A" w:rsidP="00705CA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  <w:r w:rsidRPr="008E4B83">
        <w:rPr>
          <w:rFonts w:ascii="Times New Roman" w:hAnsi="Times New Roman"/>
          <w:iCs/>
          <w:color w:val="000000"/>
          <w:sz w:val="16"/>
          <w:szCs w:val="16"/>
        </w:rPr>
        <w:t xml:space="preserve">навыки сотрудничества с учителем и сверстниками </w:t>
      </w:r>
    </w:p>
    <w:p w:rsidR="004A528A" w:rsidRPr="008E4B83" w:rsidRDefault="004A528A" w:rsidP="00705CA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  <w:r w:rsidRPr="008E4B83">
        <w:rPr>
          <w:rFonts w:ascii="Times New Roman" w:hAnsi="Times New Roman"/>
          <w:iCs/>
          <w:color w:val="000000"/>
          <w:sz w:val="16"/>
          <w:szCs w:val="16"/>
        </w:rPr>
        <w:t>мотивация к творческому труду, к работе на результат.</w:t>
      </w:r>
    </w:p>
    <w:p w:rsidR="004A528A" w:rsidRPr="008E4B83" w:rsidRDefault="004A528A" w:rsidP="00705CA9">
      <w:pPr>
        <w:rPr>
          <w:rFonts w:ascii="Times New Roman" w:hAnsi="Times New Roman"/>
          <w:i/>
          <w:color w:val="000000"/>
          <w:sz w:val="16"/>
          <w:szCs w:val="16"/>
        </w:rPr>
      </w:pPr>
      <w:r w:rsidRPr="008E4B83">
        <w:rPr>
          <w:rFonts w:ascii="Times New Roman" w:hAnsi="Times New Roman"/>
          <w:i/>
          <w:color w:val="000000"/>
          <w:sz w:val="16"/>
          <w:szCs w:val="16"/>
        </w:rPr>
        <w:t xml:space="preserve"> регулятивные действия</w:t>
      </w:r>
    </w:p>
    <w:p w:rsidR="004A528A" w:rsidRPr="008E4B83" w:rsidRDefault="004A528A" w:rsidP="00705CA9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 w:rsidRPr="008E4B83">
        <w:rPr>
          <w:rFonts w:ascii="Times New Roman" w:hAnsi="Times New Roman"/>
          <w:color w:val="000000"/>
          <w:sz w:val="16"/>
          <w:szCs w:val="16"/>
        </w:rPr>
        <w:t>ставить учебную задачу на основе соотнесения известного  и усвоенного материала;</w:t>
      </w:r>
    </w:p>
    <w:p w:rsidR="004A528A" w:rsidRPr="008E4B83" w:rsidRDefault="004A528A" w:rsidP="00705CA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16"/>
          <w:szCs w:val="16"/>
        </w:rPr>
      </w:pPr>
      <w:r w:rsidRPr="008E4B83">
        <w:rPr>
          <w:rFonts w:ascii="Times New Roman" w:hAnsi="Times New Roman"/>
          <w:iCs/>
          <w:color w:val="000000"/>
          <w:sz w:val="16"/>
          <w:szCs w:val="16"/>
        </w:rPr>
        <w:t>умение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</w:r>
    </w:p>
    <w:p w:rsidR="004A528A" w:rsidRPr="008E4B83" w:rsidRDefault="004A528A" w:rsidP="00705CA9">
      <w:pPr>
        <w:rPr>
          <w:rFonts w:ascii="Times New Roman" w:hAnsi="Times New Roman"/>
          <w:i/>
          <w:color w:val="000000"/>
          <w:sz w:val="16"/>
          <w:szCs w:val="16"/>
        </w:rPr>
      </w:pPr>
      <w:r w:rsidRPr="008E4B83">
        <w:rPr>
          <w:rFonts w:ascii="Times New Roman" w:hAnsi="Times New Roman"/>
          <w:i/>
          <w:color w:val="000000"/>
          <w:sz w:val="16"/>
          <w:szCs w:val="16"/>
        </w:rPr>
        <w:t>познавательные действия</w:t>
      </w:r>
    </w:p>
    <w:p w:rsidR="004A528A" w:rsidRPr="008E4B83" w:rsidRDefault="004A528A" w:rsidP="00705CA9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 w:rsidRPr="008E4B83">
        <w:rPr>
          <w:rFonts w:ascii="Times New Roman" w:hAnsi="Times New Roman"/>
          <w:color w:val="000000"/>
          <w:sz w:val="16"/>
          <w:szCs w:val="16"/>
        </w:rPr>
        <w:t>активное использование речевых средств для решения коммуникативных и познавательных задач</w:t>
      </w:r>
      <w:r w:rsidRPr="008E4B83">
        <w:rPr>
          <w:rFonts w:ascii="Times New Roman" w:hAnsi="Times New Roman"/>
          <w:b/>
          <w:color w:val="000000"/>
          <w:sz w:val="16"/>
          <w:szCs w:val="16"/>
        </w:rPr>
        <w:t>;</w:t>
      </w:r>
    </w:p>
    <w:p w:rsidR="004A528A" w:rsidRPr="008E4B83" w:rsidRDefault="004A528A" w:rsidP="00705CA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16"/>
          <w:szCs w:val="16"/>
        </w:rPr>
      </w:pPr>
      <w:r w:rsidRPr="008E4B83">
        <w:rPr>
          <w:rFonts w:ascii="Times New Roman" w:hAnsi="Times New Roman"/>
          <w:iCs/>
          <w:color w:val="000000"/>
          <w:sz w:val="16"/>
          <w:szCs w:val="16"/>
        </w:rPr>
        <w:t>логические действия, установление аналогий и причинно-следственных связей, построения рассуждений</w:t>
      </w:r>
      <w:r w:rsidRPr="008E4B83">
        <w:rPr>
          <w:rFonts w:ascii="Times New Roman" w:hAnsi="Times New Roman"/>
          <w:b/>
          <w:color w:val="000000"/>
          <w:sz w:val="16"/>
          <w:szCs w:val="16"/>
        </w:rPr>
        <w:t>.</w:t>
      </w:r>
    </w:p>
    <w:p w:rsidR="004A528A" w:rsidRPr="008E4B83" w:rsidRDefault="004A528A" w:rsidP="00705CA9">
      <w:pPr>
        <w:tabs>
          <w:tab w:val="left" w:pos="1065"/>
        </w:tabs>
        <w:rPr>
          <w:rFonts w:ascii="Times New Roman" w:hAnsi="Times New Roman"/>
          <w:i/>
          <w:color w:val="000000"/>
          <w:sz w:val="16"/>
          <w:szCs w:val="16"/>
        </w:rPr>
      </w:pPr>
      <w:r w:rsidRPr="008E4B83">
        <w:rPr>
          <w:rFonts w:ascii="Times New Roman" w:hAnsi="Times New Roman"/>
          <w:i/>
          <w:color w:val="000000"/>
          <w:sz w:val="16"/>
          <w:szCs w:val="16"/>
        </w:rPr>
        <w:t>коммуникативные действия</w:t>
      </w:r>
    </w:p>
    <w:p w:rsidR="004A528A" w:rsidRPr="008E4B83" w:rsidRDefault="004A528A" w:rsidP="00705CA9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 w:rsidRPr="008E4B83">
        <w:rPr>
          <w:rFonts w:ascii="Times New Roman" w:hAnsi="Times New Roman"/>
          <w:color w:val="000000"/>
          <w:sz w:val="16"/>
          <w:szCs w:val="16"/>
        </w:rPr>
        <w:t xml:space="preserve">готовность слушать собеседника и вести диалог; </w:t>
      </w:r>
    </w:p>
    <w:p w:rsidR="004A528A" w:rsidRPr="008E4B83" w:rsidRDefault="004A528A" w:rsidP="00705CA9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 w:rsidRPr="008E4B83">
        <w:rPr>
          <w:rFonts w:ascii="Times New Roman" w:hAnsi="Times New Roman"/>
          <w:color w:val="000000"/>
          <w:sz w:val="16"/>
          <w:szCs w:val="16"/>
        </w:rPr>
        <w:t xml:space="preserve">излагать своё мнение и аргументировать свою точку зрения; </w:t>
      </w:r>
    </w:p>
    <w:p w:rsidR="004A528A" w:rsidRPr="008E4B83" w:rsidRDefault="004A528A" w:rsidP="00705CA9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color w:val="000000"/>
          <w:sz w:val="16"/>
          <w:szCs w:val="16"/>
        </w:rPr>
        <w:t>участвовать в групповом обсуждении</w:t>
      </w:r>
    </w:p>
    <w:p w:rsidR="004A528A" w:rsidRPr="008E4B83" w:rsidRDefault="004A528A" w:rsidP="00705CA9">
      <w:pPr>
        <w:spacing w:before="100" w:beforeAutospacing="1" w:after="100" w:afterAutospacing="1" w:line="240" w:lineRule="auto"/>
        <w:ind w:left="-285" w:hanging="342"/>
        <w:rPr>
          <w:rFonts w:ascii="Times New Roman" w:hAnsi="Times New Roman"/>
          <w:color w:val="000000"/>
          <w:sz w:val="16"/>
          <w:szCs w:val="16"/>
        </w:rPr>
      </w:pPr>
      <w:r w:rsidRPr="008E4B83">
        <w:rPr>
          <w:rFonts w:ascii="Times New Roman" w:hAnsi="Times New Roman"/>
          <w:color w:val="000000"/>
          <w:sz w:val="16"/>
          <w:szCs w:val="16"/>
        </w:rPr>
        <w:t xml:space="preserve">         </w:t>
      </w:r>
      <w:r w:rsidRPr="008E4B83">
        <w:rPr>
          <w:rFonts w:ascii="Times New Roman" w:hAnsi="Times New Roman"/>
          <w:b/>
          <w:bCs/>
          <w:color w:val="000000"/>
          <w:sz w:val="16"/>
          <w:szCs w:val="16"/>
        </w:rPr>
        <w:t xml:space="preserve">Тип урока: </w:t>
      </w:r>
      <w:r w:rsidRPr="008E4B83">
        <w:rPr>
          <w:rFonts w:ascii="Times New Roman" w:hAnsi="Times New Roman"/>
          <w:color w:val="000000"/>
          <w:sz w:val="16"/>
          <w:szCs w:val="16"/>
        </w:rPr>
        <w:t>закрепление изученного материала.</w:t>
      </w:r>
    </w:p>
    <w:p w:rsidR="004A528A" w:rsidRPr="008E4B83" w:rsidRDefault="004A528A" w:rsidP="00705CA9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16"/>
          <w:szCs w:val="16"/>
        </w:rPr>
      </w:pPr>
      <w:r w:rsidRPr="008E4B83">
        <w:rPr>
          <w:rFonts w:ascii="Times New Roman" w:hAnsi="Times New Roman"/>
          <w:b/>
          <w:sz w:val="16"/>
          <w:szCs w:val="16"/>
        </w:rPr>
        <w:t>Оборудование:</w:t>
      </w:r>
      <w:r w:rsidRPr="008E4B83">
        <w:rPr>
          <w:rFonts w:ascii="Times New Roman" w:hAnsi="Times New Roman"/>
          <w:b/>
          <w:i/>
          <w:sz w:val="16"/>
          <w:szCs w:val="16"/>
        </w:rPr>
        <w:t xml:space="preserve"> - </w:t>
      </w:r>
      <w:r w:rsidRPr="008E4B83">
        <w:rPr>
          <w:rFonts w:ascii="Times New Roman" w:hAnsi="Times New Roman"/>
          <w:sz w:val="16"/>
          <w:szCs w:val="16"/>
        </w:rPr>
        <w:t>учебник «Русский язык» В.Н. Канакина, В.Г. Горецкий– 2 класс, тетради;</w:t>
      </w:r>
      <w:r w:rsidRPr="008E4B83">
        <w:rPr>
          <w:rFonts w:ascii="Times New Roman" w:hAnsi="Times New Roman"/>
          <w:color w:val="000000"/>
          <w:sz w:val="16"/>
          <w:szCs w:val="16"/>
        </w:rPr>
        <w:t xml:space="preserve"> мультимедиапроектор,  </w:t>
      </w:r>
      <w:r w:rsidRPr="008E4B83">
        <w:rPr>
          <w:rFonts w:ascii="Times New Roman" w:hAnsi="Times New Roman"/>
          <w:sz w:val="16"/>
          <w:szCs w:val="16"/>
        </w:rPr>
        <w:t xml:space="preserve">мультимедийная презентация урока; карточки для групповой и парной работы; </w:t>
      </w:r>
      <w:r w:rsidRPr="008E4B83">
        <w:rPr>
          <w:rStyle w:val="Strong"/>
          <w:rFonts w:ascii="Times New Roman" w:hAnsi="Times New Roman"/>
          <w:b w:val="0"/>
          <w:sz w:val="16"/>
          <w:szCs w:val="16"/>
        </w:rPr>
        <w:t>карточки-слова на экологическое панно,</w:t>
      </w:r>
      <w:r w:rsidRPr="008E4B83">
        <w:rPr>
          <w:rStyle w:val="Strong"/>
          <w:rFonts w:ascii="Times New Roman" w:hAnsi="Times New Roman"/>
          <w:b w:val="0"/>
          <w:bCs w:val="0"/>
          <w:color w:val="000000"/>
          <w:sz w:val="16"/>
          <w:szCs w:val="16"/>
        </w:rPr>
        <w:t xml:space="preserve"> </w:t>
      </w:r>
      <w:r w:rsidRPr="008E4B83">
        <w:rPr>
          <w:rStyle w:val="Strong"/>
          <w:rFonts w:ascii="Times New Roman" w:hAnsi="Times New Roman"/>
          <w:b w:val="0"/>
          <w:sz w:val="16"/>
          <w:szCs w:val="16"/>
        </w:rPr>
        <w:t>слова для пословиц,</w:t>
      </w:r>
      <w:r w:rsidRPr="008E4B83">
        <w:rPr>
          <w:rFonts w:ascii="Times New Roman" w:hAnsi="Times New Roman"/>
          <w:sz w:val="16"/>
          <w:szCs w:val="16"/>
        </w:rPr>
        <w:t xml:space="preserve"> </w:t>
      </w:r>
    </w:p>
    <w:p w:rsidR="004A528A" w:rsidRPr="008E4B83" w:rsidRDefault="004A528A" w:rsidP="00705CA9">
      <w:pPr>
        <w:spacing w:before="100" w:beforeAutospacing="1" w:after="100" w:afterAutospacing="1" w:line="240" w:lineRule="auto"/>
        <w:ind w:left="-285" w:hanging="342"/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b/>
          <w:sz w:val="16"/>
          <w:szCs w:val="16"/>
        </w:rPr>
        <w:t xml:space="preserve">        Методы: </w:t>
      </w:r>
      <w:r w:rsidRPr="008E4B83">
        <w:rPr>
          <w:rFonts w:ascii="Times New Roman" w:hAnsi="Times New Roman"/>
          <w:sz w:val="16"/>
          <w:szCs w:val="16"/>
        </w:rPr>
        <w:t>репродуктивный, объяснительно - иллюстративный, коммуникативный,  метод стимулирования и мотивации.</w:t>
      </w:r>
    </w:p>
    <w:p w:rsidR="004A528A" w:rsidRPr="008E4B83" w:rsidRDefault="004A528A" w:rsidP="00B76323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16"/>
          <w:szCs w:val="16"/>
        </w:rPr>
      </w:pPr>
      <w:r w:rsidRPr="008E4B83">
        <w:rPr>
          <w:rStyle w:val="Strong"/>
          <w:rFonts w:ascii="Times New Roman" w:hAnsi="Times New Roman"/>
          <w:sz w:val="16"/>
          <w:szCs w:val="16"/>
        </w:rPr>
        <w:t>Ход урока</w:t>
      </w:r>
    </w:p>
    <w:p w:rsidR="004A528A" w:rsidRPr="008E4B83" w:rsidRDefault="004A528A" w:rsidP="00243FC7">
      <w:pPr>
        <w:rPr>
          <w:rFonts w:ascii="Times New Roman" w:hAnsi="Times New Roman"/>
          <w:sz w:val="16"/>
          <w:szCs w:val="16"/>
        </w:rPr>
      </w:pPr>
      <w:smartTag w:uri="urn:schemas-microsoft-com:office:smarttags" w:element="place">
        <w:r w:rsidRPr="008E4B83">
          <w:rPr>
            <w:rFonts w:ascii="Times New Roman" w:hAnsi="Times New Roman"/>
            <w:b/>
            <w:sz w:val="16"/>
            <w:szCs w:val="16"/>
            <w:lang w:val="en-US"/>
          </w:rPr>
          <w:t>I</w:t>
        </w:r>
        <w:r w:rsidRPr="008E4B83">
          <w:rPr>
            <w:rFonts w:ascii="Times New Roman" w:hAnsi="Times New Roman"/>
            <w:b/>
            <w:sz w:val="16"/>
            <w:szCs w:val="16"/>
          </w:rPr>
          <w:t>.</w:t>
        </w:r>
      </w:smartTag>
      <w:r w:rsidRPr="008E4B83">
        <w:rPr>
          <w:rFonts w:ascii="Times New Roman" w:hAnsi="Times New Roman"/>
          <w:b/>
          <w:sz w:val="16"/>
          <w:szCs w:val="16"/>
        </w:rPr>
        <w:t xml:space="preserve"> Организационный момент.</w:t>
      </w:r>
    </w:p>
    <w:p w:rsidR="004A528A" w:rsidRPr="008E4B83" w:rsidRDefault="004A528A" w:rsidP="00B76323">
      <w:pPr>
        <w:spacing w:before="100" w:beforeAutospacing="1" w:after="100" w:afterAutospacing="1"/>
        <w:jc w:val="both"/>
        <w:rPr>
          <w:rFonts w:ascii="Times New Roman" w:hAnsi="Times New Roman"/>
          <w:b/>
          <w:i/>
          <w:sz w:val="16"/>
          <w:szCs w:val="16"/>
        </w:rPr>
      </w:pPr>
      <w:r w:rsidRPr="008E4B83">
        <w:rPr>
          <w:rFonts w:ascii="Times New Roman" w:hAnsi="Times New Roman"/>
          <w:b/>
          <w:i/>
          <w:sz w:val="16"/>
          <w:szCs w:val="16"/>
        </w:rPr>
        <w:t xml:space="preserve">1.Слово приветствие. </w:t>
      </w:r>
    </w:p>
    <w:p w:rsidR="004A528A" w:rsidRPr="008E4B83" w:rsidRDefault="004A528A" w:rsidP="00B76323">
      <w:pPr>
        <w:spacing w:before="100" w:beforeAutospacing="1" w:after="100" w:afterAutospacing="1"/>
        <w:jc w:val="both"/>
        <w:rPr>
          <w:rFonts w:ascii="Times New Roman" w:hAnsi="Times New Roman"/>
          <w:i/>
          <w:sz w:val="16"/>
          <w:szCs w:val="16"/>
        </w:rPr>
      </w:pPr>
      <w:r w:rsidRPr="008E4B83">
        <w:rPr>
          <w:rFonts w:ascii="Times New Roman" w:hAnsi="Times New Roman"/>
          <w:i/>
          <w:sz w:val="16"/>
          <w:szCs w:val="16"/>
        </w:rPr>
        <w:t>Итак, русский язык,  друзья!</w:t>
      </w:r>
    </w:p>
    <w:p w:rsidR="004A528A" w:rsidRPr="008E4B83" w:rsidRDefault="004A528A" w:rsidP="00B76323">
      <w:pPr>
        <w:spacing w:before="100" w:beforeAutospacing="1" w:after="100" w:afterAutospacing="1"/>
        <w:jc w:val="both"/>
        <w:rPr>
          <w:rFonts w:ascii="Times New Roman" w:hAnsi="Times New Roman"/>
          <w:i/>
          <w:sz w:val="16"/>
          <w:szCs w:val="16"/>
        </w:rPr>
      </w:pPr>
      <w:r w:rsidRPr="008E4B83">
        <w:rPr>
          <w:rFonts w:ascii="Times New Roman" w:hAnsi="Times New Roman"/>
          <w:i/>
          <w:sz w:val="16"/>
          <w:szCs w:val="16"/>
        </w:rPr>
        <w:t>На вас надеюсь, как всегда!</w:t>
      </w:r>
    </w:p>
    <w:p w:rsidR="004A528A" w:rsidRPr="008E4B83" w:rsidRDefault="004A528A" w:rsidP="00B76323">
      <w:pPr>
        <w:spacing w:before="100" w:beforeAutospacing="1" w:after="100" w:afterAutospacing="1"/>
        <w:jc w:val="both"/>
        <w:rPr>
          <w:rFonts w:ascii="Times New Roman" w:hAnsi="Times New Roman"/>
          <w:i/>
          <w:sz w:val="16"/>
          <w:szCs w:val="16"/>
        </w:rPr>
      </w:pPr>
      <w:r w:rsidRPr="008E4B83">
        <w:rPr>
          <w:rFonts w:ascii="Times New Roman" w:hAnsi="Times New Roman"/>
          <w:i/>
          <w:sz w:val="16"/>
          <w:szCs w:val="16"/>
        </w:rPr>
        <w:t>Мы хороший, дружный класс,</w:t>
      </w:r>
    </w:p>
    <w:p w:rsidR="004A528A" w:rsidRPr="008E4B83" w:rsidRDefault="004A528A" w:rsidP="00B76323">
      <w:pPr>
        <w:spacing w:before="100" w:beforeAutospacing="1" w:after="100" w:afterAutospacing="1"/>
        <w:jc w:val="both"/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i/>
          <w:sz w:val="16"/>
          <w:szCs w:val="16"/>
        </w:rPr>
        <w:t xml:space="preserve">Всё получится у нас!                                  </w:t>
      </w:r>
    </w:p>
    <w:p w:rsidR="004A528A" w:rsidRPr="008E4B83" w:rsidRDefault="004A528A" w:rsidP="00B76323">
      <w:pPr>
        <w:spacing w:before="100" w:beforeAutospacing="1" w:after="100" w:afterAutospacing="1"/>
        <w:jc w:val="both"/>
        <w:rPr>
          <w:sz w:val="16"/>
          <w:szCs w:val="16"/>
        </w:rPr>
      </w:pPr>
      <w:r w:rsidRPr="008E4B83">
        <w:rPr>
          <w:rFonts w:ascii="Times New Roman" w:hAnsi="Times New Roman"/>
          <w:b/>
          <w:i/>
          <w:sz w:val="16"/>
          <w:szCs w:val="16"/>
        </w:rPr>
        <w:t>2.Психологический настрой на урок</w:t>
      </w:r>
      <w:r w:rsidRPr="008E4B83">
        <w:rPr>
          <w:sz w:val="16"/>
          <w:szCs w:val="16"/>
        </w:rPr>
        <w:t xml:space="preserve"> </w:t>
      </w:r>
    </w:p>
    <w:p w:rsidR="004A528A" w:rsidRPr="008E4B83" w:rsidRDefault="004A528A" w:rsidP="00B76323">
      <w:pPr>
        <w:spacing w:before="100" w:beforeAutospacing="1" w:after="100" w:afterAutospacing="1"/>
        <w:jc w:val="both"/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>Пожмите соседу руку,</w:t>
      </w:r>
    </w:p>
    <w:p w:rsidR="004A528A" w:rsidRPr="008E4B83" w:rsidRDefault="004A528A" w:rsidP="00B76323">
      <w:pPr>
        <w:spacing w:before="100" w:beforeAutospacing="1" w:after="100" w:afterAutospacing="1"/>
        <w:jc w:val="both"/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>Улыбнитесь друг другу.</w:t>
      </w:r>
    </w:p>
    <w:p w:rsidR="004A528A" w:rsidRPr="008E4B83" w:rsidRDefault="004A528A" w:rsidP="00B76323">
      <w:pPr>
        <w:spacing w:before="100" w:beforeAutospacing="1" w:after="100" w:afterAutospacing="1"/>
        <w:jc w:val="both"/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>Пожелайте хорошего настроения.</w:t>
      </w:r>
    </w:p>
    <w:p w:rsidR="004A528A" w:rsidRPr="008E4B83" w:rsidRDefault="004A528A" w:rsidP="00B76323">
      <w:pPr>
        <w:spacing w:before="100" w:beforeAutospacing="1" w:after="100" w:afterAutospacing="1"/>
        <w:jc w:val="both"/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 xml:space="preserve"> -Давайте вместе постараемся, чтобы наше хорошее настроение сохранилось на весь урок. </w:t>
      </w:r>
    </w:p>
    <w:p w:rsidR="004A528A" w:rsidRPr="008E4B83" w:rsidRDefault="004A528A" w:rsidP="00C17176">
      <w:pPr>
        <w:rPr>
          <w:rFonts w:ascii="Times New Roman" w:hAnsi="Times New Roman"/>
          <w:b/>
          <w:sz w:val="16"/>
          <w:szCs w:val="16"/>
        </w:rPr>
      </w:pPr>
      <w:r w:rsidRPr="008E4B83">
        <w:rPr>
          <w:rFonts w:ascii="Times New Roman" w:hAnsi="Times New Roman"/>
          <w:b/>
          <w:sz w:val="16"/>
          <w:szCs w:val="16"/>
          <w:lang w:val="en-US"/>
        </w:rPr>
        <w:t>III</w:t>
      </w:r>
      <w:r w:rsidRPr="008E4B83">
        <w:rPr>
          <w:rFonts w:ascii="Times New Roman" w:hAnsi="Times New Roman"/>
          <w:b/>
          <w:sz w:val="16"/>
          <w:szCs w:val="16"/>
        </w:rPr>
        <w:t xml:space="preserve">. Минутка чистописания.   </w:t>
      </w:r>
    </w:p>
    <w:p w:rsidR="004A528A" w:rsidRPr="008E4B83" w:rsidRDefault="004A528A" w:rsidP="00C17176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>Дружный, дружба, дружить, друг, друзья ( запись в тетради)</w:t>
      </w:r>
    </w:p>
    <w:p w:rsidR="004A528A" w:rsidRPr="008E4B83" w:rsidRDefault="004A528A" w:rsidP="00C17176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>Выделите корень. Назовите части речи.</w:t>
      </w:r>
    </w:p>
    <w:p w:rsidR="004A528A" w:rsidRPr="008E4B83" w:rsidRDefault="004A528A" w:rsidP="00C17176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>Составьте пословицы, запишите, укажите им.сущ.</w:t>
      </w:r>
    </w:p>
    <w:p w:rsidR="004A528A" w:rsidRPr="008E4B83" w:rsidRDefault="004A528A" w:rsidP="00B1362A">
      <w:pPr>
        <w:rPr>
          <w:rFonts w:ascii="Times New Roman" w:hAnsi="Times New Roman"/>
          <w:b/>
          <w:sz w:val="16"/>
          <w:szCs w:val="16"/>
        </w:rPr>
      </w:pPr>
      <w:r w:rsidRPr="008E4B83">
        <w:rPr>
          <w:rFonts w:ascii="Times New Roman" w:hAnsi="Times New Roman"/>
          <w:b/>
          <w:sz w:val="16"/>
          <w:szCs w:val="16"/>
          <w:lang w:val="en-US"/>
        </w:rPr>
        <w:t>V</w:t>
      </w:r>
      <w:r w:rsidRPr="008E4B83">
        <w:rPr>
          <w:rFonts w:ascii="Times New Roman" w:hAnsi="Times New Roman"/>
          <w:b/>
          <w:sz w:val="16"/>
          <w:szCs w:val="16"/>
        </w:rPr>
        <w:t>. Актуализация знаний и постановка темы урока. (Слайд 1)</w:t>
      </w:r>
    </w:p>
    <w:p w:rsidR="004A528A" w:rsidRPr="008E4B83" w:rsidRDefault="004A528A" w:rsidP="00B1362A">
      <w:pPr>
        <w:rPr>
          <w:rFonts w:ascii="Times New Roman" w:hAnsi="Times New Roman"/>
          <w:i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>-О какой части речи мы с вами говорили на протяжении нескольких уроков? -Попробуйте сформулировать тему сегодняшнего урока</w:t>
      </w:r>
      <w:r w:rsidRPr="008E4B83">
        <w:rPr>
          <w:rFonts w:ascii="Times New Roman" w:hAnsi="Times New Roman"/>
          <w:i/>
          <w:sz w:val="16"/>
          <w:szCs w:val="16"/>
        </w:rPr>
        <w:t xml:space="preserve">. (Обобщение знаний об имени существительном как части речи). </w:t>
      </w:r>
    </w:p>
    <w:p w:rsidR="004A528A" w:rsidRPr="008E4B83" w:rsidRDefault="004A528A" w:rsidP="00B1362A">
      <w:pPr>
        <w:pStyle w:val="NormalWeb"/>
        <w:rPr>
          <w:i/>
          <w:sz w:val="16"/>
          <w:szCs w:val="16"/>
        </w:rPr>
      </w:pPr>
      <w:r w:rsidRPr="008E4B83">
        <w:rPr>
          <w:sz w:val="16"/>
          <w:szCs w:val="16"/>
        </w:rPr>
        <w:t>-Какова же цель нашего урока? (</w:t>
      </w:r>
      <w:r w:rsidRPr="008E4B83">
        <w:rPr>
          <w:i/>
          <w:sz w:val="16"/>
          <w:szCs w:val="16"/>
        </w:rPr>
        <w:t>Вспомним и закрепим свои знания о грамматических признаках этой части речи)</w:t>
      </w:r>
    </w:p>
    <w:p w:rsidR="004A528A" w:rsidRPr="008E4B83" w:rsidRDefault="004A528A" w:rsidP="00B1362A">
      <w:pPr>
        <w:pStyle w:val="NormalWeb"/>
        <w:rPr>
          <w:i/>
          <w:sz w:val="16"/>
          <w:szCs w:val="16"/>
        </w:rPr>
      </w:pPr>
      <w:r w:rsidRPr="008E4B83">
        <w:rPr>
          <w:i/>
          <w:sz w:val="16"/>
          <w:szCs w:val="16"/>
        </w:rPr>
        <w:t>Что вы уже знаете об имени существитешльном?(теория)</w:t>
      </w:r>
    </w:p>
    <w:p w:rsidR="004A528A" w:rsidRPr="008E4B83" w:rsidRDefault="004A528A" w:rsidP="00C17176">
      <w:pPr>
        <w:rPr>
          <w:rFonts w:ascii="Times New Roman" w:hAnsi="Times New Roman"/>
          <w:b/>
          <w:i/>
          <w:sz w:val="16"/>
          <w:szCs w:val="16"/>
        </w:rPr>
      </w:pPr>
      <w:r w:rsidRPr="008E4B83">
        <w:rPr>
          <w:rFonts w:ascii="Times New Roman" w:hAnsi="Times New Roman"/>
          <w:b/>
          <w:sz w:val="16"/>
          <w:szCs w:val="16"/>
          <w:lang w:val="en-US"/>
        </w:rPr>
        <w:t>IV</w:t>
      </w:r>
      <w:r w:rsidRPr="008E4B83">
        <w:rPr>
          <w:rFonts w:ascii="Times New Roman" w:hAnsi="Times New Roman"/>
          <w:b/>
          <w:sz w:val="16"/>
          <w:szCs w:val="16"/>
        </w:rPr>
        <w:t>. Орфографическая минутка</w:t>
      </w:r>
    </w:p>
    <w:p w:rsidR="004A528A" w:rsidRPr="008E4B83" w:rsidRDefault="004A528A" w:rsidP="00243FC7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>Работа с словарными словами на листах. Вставьте орфограмму. Над им.сущ. поставьте знак.</w:t>
      </w:r>
    </w:p>
    <w:p w:rsidR="004A528A" w:rsidRPr="008E4B83" w:rsidRDefault="004A528A" w:rsidP="00A63ADF">
      <w:pPr>
        <w:pStyle w:val="NormalWeb"/>
        <w:rPr>
          <w:b/>
          <w:sz w:val="16"/>
          <w:szCs w:val="16"/>
        </w:rPr>
      </w:pPr>
      <w:r w:rsidRPr="008E4B83">
        <w:rPr>
          <w:b/>
          <w:bCs/>
          <w:sz w:val="16"/>
          <w:szCs w:val="16"/>
          <w:lang w:val="en-US"/>
        </w:rPr>
        <w:t>V</w:t>
      </w:r>
      <w:r w:rsidRPr="008E4B83">
        <w:rPr>
          <w:b/>
          <w:bCs/>
          <w:sz w:val="16"/>
          <w:szCs w:val="16"/>
        </w:rPr>
        <w:t xml:space="preserve">. </w:t>
      </w:r>
      <w:r w:rsidRPr="008E4B83">
        <w:rPr>
          <w:b/>
          <w:sz w:val="16"/>
          <w:szCs w:val="16"/>
        </w:rPr>
        <w:t>Формирование способов практических действий.</w:t>
      </w:r>
    </w:p>
    <w:p w:rsidR="004A528A" w:rsidRPr="008E4B83" w:rsidRDefault="004A528A" w:rsidP="00A63ADF">
      <w:pPr>
        <w:pStyle w:val="NormalWeb"/>
        <w:rPr>
          <w:b/>
          <w:sz w:val="16"/>
          <w:szCs w:val="16"/>
        </w:rPr>
      </w:pPr>
      <w:r w:rsidRPr="008E4B83">
        <w:rPr>
          <w:b/>
          <w:sz w:val="16"/>
          <w:szCs w:val="16"/>
        </w:rPr>
        <w:t>1. Индивидуальная работа у доски.</w:t>
      </w:r>
    </w:p>
    <w:p w:rsidR="004A528A" w:rsidRPr="008E4B83" w:rsidRDefault="004A528A" w:rsidP="00A63ADF">
      <w:pPr>
        <w:pStyle w:val="NormalWeb"/>
        <w:rPr>
          <w:b/>
          <w:sz w:val="16"/>
          <w:szCs w:val="16"/>
        </w:rPr>
      </w:pPr>
      <w:r w:rsidRPr="008E4B83">
        <w:rPr>
          <w:b/>
          <w:sz w:val="16"/>
          <w:szCs w:val="16"/>
        </w:rPr>
        <w:t>А) Вставьте орфограммы, над именами сущ. Укажите число.</w:t>
      </w:r>
    </w:p>
    <w:p w:rsidR="004A528A" w:rsidRPr="008E4B83" w:rsidRDefault="004A528A" w:rsidP="00A63ADF">
      <w:pPr>
        <w:pStyle w:val="NormalWeb"/>
        <w:rPr>
          <w:sz w:val="16"/>
          <w:szCs w:val="16"/>
        </w:rPr>
      </w:pPr>
      <w:r w:rsidRPr="008E4B83">
        <w:rPr>
          <w:sz w:val="16"/>
          <w:szCs w:val="16"/>
        </w:rPr>
        <w:t>Ур…жай х…рош…й</w:t>
      </w:r>
    </w:p>
    <w:p w:rsidR="004A528A" w:rsidRPr="008E4B83" w:rsidRDefault="004A528A" w:rsidP="00A63ADF">
      <w:pPr>
        <w:pStyle w:val="NormalWeb"/>
        <w:rPr>
          <w:sz w:val="16"/>
          <w:szCs w:val="16"/>
        </w:rPr>
      </w:pPr>
      <w:r w:rsidRPr="008E4B83">
        <w:rPr>
          <w:sz w:val="16"/>
          <w:szCs w:val="16"/>
        </w:rPr>
        <w:t>В нынешнем г…ду.</w:t>
      </w:r>
    </w:p>
    <w:p w:rsidR="004A528A" w:rsidRPr="008E4B83" w:rsidRDefault="004A528A" w:rsidP="00A63ADF">
      <w:pPr>
        <w:pStyle w:val="NormalWeb"/>
        <w:rPr>
          <w:sz w:val="16"/>
          <w:szCs w:val="16"/>
        </w:rPr>
      </w:pPr>
      <w:r w:rsidRPr="008E4B83">
        <w:rPr>
          <w:sz w:val="16"/>
          <w:szCs w:val="16"/>
        </w:rPr>
        <w:t>Ябл…ки – как сах…р,</w:t>
      </w:r>
    </w:p>
    <w:p w:rsidR="004A528A" w:rsidRPr="008E4B83" w:rsidRDefault="004A528A" w:rsidP="00A63ADF">
      <w:pPr>
        <w:pStyle w:val="NormalWeb"/>
        <w:rPr>
          <w:sz w:val="16"/>
          <w:szCs w:val="16"/>
        </w:rPr>
      </w:pPr>
      <w:r w:rsidRPr="008E4B83">
        <w:rPr>
          <w:sz w:val="16"/>
          <w:szCs w:val="16"/>
        </w:rPr>
        <w:t>Груши – читсый мё… .</w:t>
      </w:r>
    </w:p>
    <w:p w:rsidR="004A528A" w:rsidRPr="008E4B83" w:rsidRDefault="004A528A" w:rsidP="00A63ADF">
      <w:pPr>
        <w:pStyle w:val="NormalWeb"/>
        <w:rPr>
          <w:sz w:val="16"/>
          <w:szCs w:val="16"/>
        </w:rPr>
      </w:pPr>
      <w:r w:rsidRPr="008E4B83">
        <w:rPr>
          <w:sz w:val="16"/>
          <w:szCs w:val="16"/>
        </w:rPr>
        <w:t>Б) стр…на   ………ия</w:t>
      </w:r>
    </w:p>
    <w:p w:rsidR="004A528A" w:rsidRPr="008E4B83" w:rsidRDefault="004A528A" w:rsidP="00A63ADF">
      <w:pPr>
        <w:pStyle w:val="NormalWeb"/>
        <w:rPr>
          <w:sz w:val="16"/>
          <w:szCs w:val="16"/>
        </w:rPr>
      </w:pPr>
      <w:r w:rsidRPr="008E4B83">
        <w:rPr>
          <w:sz w:val="16"/>
          <w:szCs w:val="16"/>
        </w:rPr>
        <w:t>щ…нок    …ымок</w:t>
      </w:r>
    </w:p>
    <w:p w:rsidR="004A528A" w:rsidRPr="008E4B83" w:rsidRDefault="004A528A" w:rsidP="00A63ADF">
      <w:pPr>
        <w:pStyle w:val="NormalWeb"/>
        <w:rPr>
          <w:sz w:val="16"/>
          <w:szCs w:val="16"/>
        </w:rPr>
      </w:pPr>
      <w:r w:rsidRPr="008E4B83">
        <w:rPr>
          <w:sz w:val="16"/>
          <w:szCs w:val="16"/>
        </w:rPr>
        <w:t>гор…д      ….олгоград</w:t>
      </w:r>
    </w:p>
    <w:p w:rsidR="004A528A" w:rsidRPr="008E4B83" w:rsidRDefault="004A528A" w:rsidP="00A63ADF">
      <w:pPr>
        <w:pStyle w:val="NormalWeb"/>
        <w:rPr>
          <w:sz w:val="16"/>
          <w:szCs w:val="16"/>
        </w:rPr>
      </w:pPr>
      <w:r w:rsidRPr="008E4B83">
        <w:rPr>
          <w:sz w:val="16"/>
          <w:szCs w:val="16"/>
        </w:rPr>
        <w:t>дев…чка   ….льбина</w:t>
      </w:r>
    </w:p>
    <w:p w:rsidR="004A528A" w:rsidRPr="008E4B83" w:rsidRDefault="004A528A" w:rsidP="00A63ADF">
      <w:pPr>
        <w:pStyle w:val="NormalWeb"/>
        <w:rPr>
          <w:sz w:val="16"/>
          <w:szCs w:val="16"/>
        </w:rPr>
      </w:pPr>
      <w:r w:rsidRPr="008E4B83">
        <w:rPr>
          <w:sz w:val="16"/>
          <w:szCs w:val="16"/>
        </w:rPr>
        <w:t>оз…ро   ….айкал</w:t>
      </w:r>
    </w:p>
    <w:p w:rsidR="004A528A" w:rsidRPr="008E4B83" w:rsidRDefault="004A528A" w:rsidP="00A63ADF">
      <w:pPr>
        <w:pStyle w:val="NormalWeb"/>
        <w:rPr>
          <w:b/>
          <w:sz w:val="16"/>
          <w:szCs w:val="16"/>
        </w:rPr>
      </w:pPr>
      <w:r w:rsidRPr="008E4B83">
        <w:rPr>
          <w:b/>
          <w:sz w:val="16"/>
          <w:szCs w:val="16"/>
        </w:rPr>
        <w:t>2. Коллективная работа (Слайд 2)</w:t>
      </w:r>
    </w:p>
    <w:p w:rsidR="004A528A" w:rsidRPr="008E4B83" w:rsidRDefault="004A528A" w:rsidP="00A63ADF">
      <w:pPr>
        <w:pStyle w:val="NormalWeb"/>
        <w:rPr>
          <w:b/>
          <w:sz w:val="16"/>
          <w:szCs w:val="16"/>
        </w:rPr>
      </w:pPr>
      <w:r w:rsidRPr="008E4B83">
        <w:rPr>
          <w:b/>
          <w:sz w:val="16"/>
          <w:szCs w:val="16"/>
        </w:rPr>
        <w:t>Найдите ошибки и запишите правильно.</w:t>
      </w:r>
    </w:p>
    <w:p w:rsidR="004A528A" w:rsidRPr="008E4B83" w:rsidRDefault="004A528A" w:rsidP="00247DF4">
      <w:pPr>
        <w:pStyle w:val="NormalWeb"/>
        <w:rPr>
          <w:bCs/>
          <w:sz w:val="16"/>
          <w:szCs w:val="16"/>
        </w:rPr>
      </w:pPr>
      <w:r w:rsidRPr="008E4B83">
        <w:rPr>
          <w:bCs/>
          <w:sz w:val="16"/>
          <w:szCs w:val="16"/>
        </w:rPr>
        <w:t>Все тимошку вратаря</w:t>
      </w:r>
    </w:p>
    <w:p w:rsidR="004A528A" w:rsidRPr="008E4B83" w:rsidRDefault="004A528A" w:rsidP="00247DF4">
      <w:pPr>
        <w:pStyle w:val="NormalWeb"/>
        <w:rPr>
          <w:bCs/>
          <w:sz w:val="16"/>
          <w:szCs w:val="16"/>
        </w:rPr>
      </w:pPr>
      <w:r w:rsidRPr="008E4B83">
        <w:rPr>
          <w:bCs/>
          <w:sz w:val="16"/>
          <w:szCs w:val="16"/>
        </w:rPr>
        <w:t>За игру благодарят.</w:t>
      </w:r>
    </w:p>
    <w:p w:rsidR="004A528A" w:rsidRPr="008E4B83" w:rsidRDefault="004A528A" w:rsidP="00247DF4">
      <w:pPr>
        <w:pStyle w:val="NormalWeb"/>
        <w:rPr>
          <w:bCs/>
          <w:sz w:val="16"/>
          <w:szCs w:val="16"/>
        </w:rPr>
      </w:pPr>
      <w:r w:rsidRPr="008E4B83">
        <w:rPr>
          <w:bCs/>
          <w:sz w:val="16"/>
          <w:szCs w:val="16"/>
        </w:rPr>
        <w:t>Брать «опасные» мячи</w:t>
      </w:r>
    </w:p>
    <w:p w:rsidR="004A528A" w:rsidRPr="008E4B83" w:rsidRDefault="004A528A" w:rsidP="00247DF4">
      <w:pPr>
        <w:pStyle w:val="NormalWeb"/>
        <w:rPr>
          <w:bCs/>
          <w:sz w:val="16"/>
          <w:szCs w:val="16"/>
        </w:rPr>
      </w:pPr>
      <w:r w:rsidRPr="008E4B83">
        <w:rPr>
          <w:bCs/>
          <w:sz w:val="16"/>
          <w:szCs w:val="16"/>
        </w:rPr>
        <w:t>Он и рекса приучил.</w:t>
      </w:r>
    </w:p>
    <w:p w:rsidR="004A528A" w:rsidRPr="008E4B83" w:rsidRDefault="004A528A" w:rsidP="00247DF4">
      <w:pPr>
        <w:pStyle w:val="NormalWeb"/>
        <w:rPr>
          <w:b/>
          <w:bCs/>
          <w:sz w:val="16"/>
          <w:szCs w:val="16"/>
        </w:rPr>
      </w:pPr>
      <w:r w:rsidRPr="008E4B83">
        <w:rPr>
          <w:b/>
          <w:bCs/>
          <w:sz w:val="16"/>
          <w:szCs w:val="16"/>
        </w:rPr>
        <w:t>3. Работа по картинке. Задайте вопросы. (Почему? Надо ли беречь здоровье?)</w:t>
      </w:r>
    </w:p>
    <w:p w:rsidR="004A528A" w:rsidRPr="008E4B83" w:rsidRDefault="004A528A" w:rsidP="00A63ADF">
      <w:pPr>
        <w:pStyle w:val="NormalWeb"/>
        <w:rPr>
          <w:bCs/>
          <w:sz w:val="16"/>
          <w:szCs w:val="16"/>
        </w:rPr>
      </w:pPr>
      <w:r w:rsidRPr="008E4B83">
        <w:rPr>
          <w:bCs/>
          <w:sz w:val="16"/>
          <w:szCs w:val="16"/>
        </w:rPr>
        <w:t>Слайд 3.</w:t>
      </w:r>
    </w:p>
    <w:p w:rsidR="004A528A" w:rsidRPr="008E4B83" w:rsidRDefault="004A528A" w:rsidP="00A63ADF">
      <w:pPr>
        <w:pStyle w:val="NormalWeb"/>
        <w:rPr>
          <w:bCs/>
          <w:sz w:val="16"/>
          <w:szCs w:val="16"/>
        </w:rPr>
      </w:pPr>
      <w:r w:rsidRPr="008E4B83">
        <w:rPr>
          <w:b/>
          <w:bCs/>
          <w:sz w:val="16"/>
          <w:szCs w:val="16"/>
        </w:rPr>
        <w:t>4. Групповая и парная работа</w:t>
      </w:r>
      <w:r w:rsidRPr="008E4B83">
        <w:rPr>
          <w:bCs/>
          <w:sz w:val="16"/>
          <w:szCs w:val="16"/>
        </w:rPr>
        <w:t>.</w:t>
      </w:r>
    </w:p>
    <w:p w:rsidR="004A528A" w:rsidRPr="008E4B83" w:rsidRDefault="004A528A" w:rsidP="00A63ADF">
      <w:pPr>
        <w:pStyle w:val="NormalWeb"/>
        <w:rPr>
          <w:bCs/>
          <w:sz w:val="16"/>
          <w:szCs w:val="16"/>
        </w:rPr>
      </w:pPr>
      <w:r w:rsidRPr="008E4B83">
        <w:rPr>
          <w:bCs/>
          <w:sz w:val="16"/>
          <w:szCs w:val="16"/>
        </w:rPr>
        <w:t>1 группа. Одушевлённые и недоушевлённые имена существительные запишите по столбикам.</w:t>
      </w:r>
    </w:p>
    <w:p w:rsidR="004A528A" w:rsidRPr="008E4B83" w:rsidRDefault="004A528A" w:rsidP="00A63ADF">
      <w:pPr>
        <w:pStyle w:val="NormalWeb"/>
        <w:rPr>
          <w:bCs/>
          <w:sz w:val="16"/>
          <w:szCs w:val="16"/>
        </w:rPr>
      </w:pPr>
      <w:r w:rsidRPr="008E4B83">
        <w:rPr>
          <w:bCs/>
          <w:sz w:val="16"/>
          <w:szCs w:val="16"/>
        </w:rPr>
        <w:t>Кто?                                Что?</w:t>
      </w:r>
    </w:p>
    <w:p w:rsidR="004A528A" w:rsidRPr="008E4B83" w:rsidRDefault="004A528A" w:rsidP="00A63ADF">
      <w:pPr>
        <w:pStyle w:val="NormalWeb"/>
        <w:rPr>
          <w:b/>
          <w:bCs/>
          <w:sz w:val="16"/>
          <w:szCs w:val="16"/>
        </w:rPr>
      </w:pPr>
      <w:r w:rsidRPr="008E4B83">
        <w:rPr>
          <w:bCs/>
          <w:sz w:val="16"/>
          <w:szCs w:val="16"/>
        </w:rPr>
        <w:t xml:space="preserve">Слайд 4. Карточки со словами: </w:t>
      </w:r>
    </w:p>
    <w:p w:rsidR="004A528A" w:rsidRPr="008E4B83" w:rsidRDefault="004A528A" w:rsidP="00243FC7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object w:dxaOrig="7218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45.75pt" o:ole="">
            <v:imagedata r:id="rId5" o:title=""/>
          </v:shape>
          <o:OLEObject Type="Embed" ProgID="PowerPoint.Slide.8" ShapeID="_x0000_i1025" DrawAspect="Content" ObjectID="_1508857788" r:id="rId6"/>
        </w:object>
      </w:r>
    </w:p>
    <w:p w:rsidR="004A528A" w:rsidRPr="008E4B83" w:rsidRDefault="004A528A" w:rsidP="00243FC7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>2 группа.</w:t>
      </w:r>
    </w:p>
    <w:p w:rsidR="004A528A" w:rsidRPr="008E4B83" w:rsidRDefault="004A528A" w:rsidP="00243FC7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>Из весенних слов составьте и запишите предложения.</w:t>
      </w:r>
    </w:p>
    <w:p w:rsidR="004A528A" w:rsidRPr="008E4B83" w:rsidRDefault="004A528A" w:rsidP="00243FC7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>Слайд 5. Карточки.</w:t>
      </w:r>
      <w:r w:rsidRPr="008E4B83">
        <w:rPr>
          <w:rFonts w:ascii="Times New Roman" w:hAnsi="Times New Roman"/>
          <w:sz w:val="16"/>
          <w:szCs w:val="16"/>
          <w:lang w:eastAsia="ru-RU"/>
        </w:rPr>
        <w:t xml:space="preserve"> </w:t>
      </w:r>
      <w:r w:rsidRPr="008E4B83">
        <w:rPr>
          <w:rFonts w:ascii="Times New Roman" w:hAnsi="Times New Roman"/>
          <w:sz w:val="16"/>
          <w:szCs w:val="16"/>
        </w:rPr>
        <w:object w:dxaOrig="7218" w:dyaOrig="5392">
          <v:shape id="_x0000_i1026" type="#_x0000_t75" style="width:57.75pt;height:40.5pt" o:ole="">
            <v:imagedata r:id="rId7" o:title=""/>
          </v:shape>
          <o:OLEObject Type="Embed" ProgID="PowerPoint.Slide.8" ShapeID="_x0000_i1026" DrawAspect="Content" ObjectID="_1508857789" r:id="rId8"/>
        </w:object>
      </w:r>
    </w:p>
    <w:p w:rsidR="004A528A" w:rsidRPr="008E4B83" w:rsidRDefault="004A528A" w:rsidP="00243FC7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object w:dxaOrig="7218" w:dyaOrig="5392">
          <v:shape id="_x0000_i1027" type="#_x0000_t75" style="width:50.25pt;height:37.5pt" o:ole="">
            <v:imagedata r:id="rId9" o:title=""/>
          </v:shape>
          <o:OLEObject Type="Embed" ProgID="PowerPoint.Slide.8" ShapeID="_x0000_i1027" DrawAspect="Content" ObjectID="_1508857790" r:id="rId10"/>
        </w:object>
      </w:r>
    </w:p>
    <w:p w:rsidR="004A528A" w:rsidRPr="008E4B83" w:rsidRDefault="004A528A" w:rsidP="00243FC7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>3 группа. Допишите имена существительные.</w:t>
      </w:r>
    </w:p>
    <w:p w:rsidR="004A528A" w:rsidRPr="008E4B83" w:rsidRDefault="004A528A" w:rsidP="00243FC7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t>Слайд 7.</w:t>
      </w:r>
    </w:p>
    <w:p w:rsidR="004A528A" w:rsidRPr="008E4B83" w:rsidRDefault="004A528A" w:rsidP="00243FC7">
      <w:pPr>
        <w:rPr>
          <w:rFonts w:ascii="Times New Roman" w:hAnsi="Times New Roman"/>
          <w:sz w:val="16"/>
          <w:szCs w:val="16"/>
        </w:rPr>
      </w:pPr>
      <w:r w:rsidRPr="008E4B83">
        <w:rPr>
          <w:rFonts w:ascii="Times New Roman" w:hAnsi="Times New Roman"/>
          <w:sz w:val="16"/>
          <w:szCs w:val="16"/>
        </w:rPr>
        <w:object w:dxaOrig="7218" w:dyaOrig="5392">
          <v:shape id="_x0000_i1028" type="#_x0000_t75" style="width:54pt;height:37.5pt" o:ole="">
            <v:imagedata r:id="rId11" o:title=""/>
          </v:shape>
          <o:OLEObject Type="Embed" ProgID="PowerPoint.Slide.8" ShapeID="_x0000_i1028" DrawAspect="Content" ObjectID="_1508857791" r:id="rId12"/>
        </w:object>
      </w:r>
    </w:p>
    <w:p w:rsidR="004A528A" w:rsidRPr="008E4B83" w:rsidRDefault="004A528A" w:rsidP="00117608">
      <w:pPr>
        <w:pStyle w:val="NormalWeb"/>
        <w:rPr>
          <w:sz w:val="16"/>
          <w:szCs w:val="16"/>
        </w:rPr>
      </w:pPr>
      <w:r w:rsidRPr="008E4B83">
        <w:rPr>
          <w:b/>
          <w:sz w:val="16"/>
          <w:szCs w:val="16"/>
          <w:lang w:val="en-US"/>
        </w:rPr>
        <w:t>VI</w:t>
      </w:r>
      <w:r w:rsidRPr="008E4B83">
        <w:rPr>
          <w:b/>
          <w:sz w:val="16"/>
          <w:szCs w:val="16"/>
        </w:rPr>
        <w:t>. Обобщение по теме.  Коллективное составление кластера.</w:t>
      </w:r>
      <w:r w:rsidRPr="008E4B83">
        <w:rPr>
          <w:b/>
          <w:i/>
          <w:iCs/>
          <w:sz w:val="16"/>
          <w:szCs w:val="16"/>
        </w:rPr>
        <w:t xml:space="preserve"> </w:t>
      </w:r>
      <w:r w:rsidRPr="008E4B83">
        <w:rPr>
          <w:sz w:val="16"/>
          <w:szCs w:val="16"/>
        </w:rPr>
        <w:t>-О какой части речи мы говорим сегодня на уроке? Все ли мы вспомнили и повторили об имени существительном как части речи.</w:t>
      </w:r>
    </w:p>
    <w:p w:rsidR="004A528A" w:rsidRPr="008E4B83" w:rsidRDefault="004A528A" w:rsidP="00117608">
      <w:pPr>
        <w:pStyle w:val="NormalWeb"/>
        <w:rPr>
          <w:sz w:val="16"/>
          <w:szCs w:val="16"/>
        </w:rPr>
      </w:pPr>
      <w:r w:rsidRPr="008E4B83">
        <w:rPr>
          <w:sz w:val="16"/>
          <w:szCs w:val="16"/>
        </w:rPr>
        <w:t>-А сейчас мы обобщим наши знания, соединим их в одно целое, для этого мы поработаем в группах и  составим кластер. Каким будет ключевое слово нашего кластера? (Имя существительное)</w:t>
      </w:r>
    </w:p>
    <w:p w:rsidR="004A528A" w:rsidRPr="008E4B83" w:rsidRDefault="004A528A" w:rsidP="00117608">
      <w:pPr>
        <w:pStyle w:val="NormalWeb"/>
        <w:rPr>
          <w:sz w:val="16"/>
          <w:szCs w:val="16"/>
        </w:rPr>
      </w:pPr>
      <w:r w:rsidRPr="008E4B83">
        <w:rPr>
          <w:sz w:val="16"/>
          <w:szCs w:val="16"/>
        </w:rPr>
        <w:t xml:space="preserve"> (Имя существительное, часть речи, кто?, что?, предмет, явление природы, состояние, чувства, одушевленное, неодушевленное, нарицательное, собственное, со строчной буквы, с заглавной буквы, единственное, множественное число)</w:t>
      </w:r>
    </w:p>
    <w:p w:rsidR="004A528A" w:rsidRDefault="004A528A" w:rsidP="00117608">
      <w:pPr>
        <w:pStyle w:val="NormalWeb"/>
        <w:rPr>
          <w:sz w:val="28"/>
          <w:szCs w:val="28"/>
        </w:rPr>
      </w:pPr>
      <w:r w:rsidRPr="00AB035C">
        <w:rPr>
          <w:sz w:val="28"/>
          <w:szCs w:val="28"/>
        </w:rPr>
        <w:object w:dxaOrig="7218" w:dyaOrig="5392">
          <v:shape id="_x0000_i1029" type="#_x0000_t75" style="width:61.5pt;height:45.75pt" o:ole="">
            <v:imagedata r:id="rId13" o:title=""/>
          </v:shape>
          <o:OLEObject Type="Embed" ProgID="PowerPoint.Slide.8" ShapeID="_x0000_i1029" DrawAspect="Content" ObjectID="_1508857792" r:id="rId14"/>
        </w:object>
      </w:r>
    </w:p>
    <w:p w:rsidR="004A528A" w:rsidRPr="008E4B83" w:rsidRDefault="004A528A" w:rsidP="00117608">
      <w:pPr>
        <w:pStyle w:val="NormalWeb"/>
        <w:rPr>
          <w:b/>
          <w:sz w:val="16"/>
          <w:szCs w:val="16"/>
        </w:rPr>
      </w:pPr>
      <w:r w:rsidRPr="008E4B83">
        <w:rPr>
          <w:b/>
          <w:sz w:val="16"/>
          <w:szCs w:val="16"/>
          <w:lang w:val="en-US"/>
        </w:rPr>
        <w:t>VII</w:t>
      </w:r>
      <w:r w:rsidRPr="008E4B83">
        <w:rPr>
          <w:b/>
          <w:sz w:val="16"/>
          <w:szCs w:val="16"/>
        </w:rPr>
        <w:t>. Оценочный тест.</w:t>
      </w:r>
    </w:p>
    <w:p w:rsidR="004A528A" w:rsidRPr="008E4B83" w:rsidRDefault="004A528A" w:rsidP="00E33F1B">
      <w:pPr>
        <w:pStyle w:val="NormalWeb"/>
        <w:rPr>
          <w:sz w:val="16"/>
          <w:szCs w:val="16"/>
        </w:rPr>
      </w:pPr>
      <w:r w:rsidRPr="008E4B83">
        <w:rPr>
          <w:b/>
          <w:sz w:val="16"/>
          <w:szCs w:val="16"/>
        </w:rPr>
        <w:t>Слайды 9 - 15</w:t>
      </w:r>
    </w:p>
    <w:p w:rsidR="004A528A" w:rsidRPr="008E4B83" w:rsidRDefault="004A528A" w:rsidP="00E33F1B">
      <w:pPr>
        <w:pStyle w:val="NormalWeb"/>
        <w:rPr>
          <w:iCs/>
          <w:sz w:val="16"/>
          <w:szCs w:val="16"/>
        </w:rPr>
      </w:pPr>
      <w:r w:rsidRPr="008E4B83">
        <w:rPr>
          <w:rStyle w:val="Strong"/>
          <w:sz w:val="16"/>
          <w:szCs w:val="16"/>
          <w:lang w:val="en-US"/>
        </w:rPr>
        <w:t>VIII</w:t>
      </w:r>
      <w:r w:rsidRPr="008E4B83">
        <w:rPr>
          <w:rStyle w:val="Strong"/>
          <w:sz w:val="16"/>
          <w:szCs w:val="16"/>
        </w:rPr>
        <w:t>. Итог урока.</w:t>
      </w:r>
      <w:r w:rsidRPr="008E4B83">
        <w:rPr>
          <w:b/>
          <w:i/>
          <w:iCs/>
          <w:sz w:val="16"/>
          <w:szCs w:val="16"/>
        </w:rPr>
        <w:t xml:space="preserve"> </w:t>
      </w:r>
      <w:r w:rsidRPr="008E4B83">
        <w:rPr>
          <w:sz w:val="16"/>
          <w:szCs w:val="16"/>
        </w:rPr>
        <w:t xml:space="preserve">- Ребята, на уроке вы были </w:t>
      </w:r>
      <w:r w:rsidRPr="008E4B83">
        <w:rPr>
          <w:iCs/>
          <w:sz w:val="16"/>
          <w:szCs w:val="16"/>
        </w:rPr>
        <w:t>умелые, сообразительные, догадливые, внимательные, прилежные</w:t>
      </w:r>
      <w:r w:rsidRPr="008E4B83">
        <w:rPr>
          <w:sz w:val="16"/>
          <w:szCs w:val="16"/>
        </w:rPr>
        <w:t xml:space="preserve">, </w:t>
      </w:r>
      <w:r w:rsidRPr="008E4B83">
        <w:rPr>
          <w:iCs/>
          <w:sz w:val="16"/>
          <w:szCs w:val="16"/>
        </w:rPr>
        <w:t xml:space="preserve">старательные. </w:t>
      </w:r>
    </w:p>
    <w:p w:rsidR="004A528A" w:rsidRPr="008E4B83" w:rsidRDefault="004A528A" w:rsidP="00E33F1B">
      <w:pPr>
        <w:pStyle w:val="NormalWeb"/>
        <w:rPr>
          <w:bCs/>
          <w:i/>
          <w:iCs/>
          <w:sz w:val="16"/>
          <w:szCs w:val="16"/>
        </w:rPr>
      </w:pPr>
      <w:r w:rsidRPr="008E4B83">
        <w:rPr>
          <w:bCs/>
          <w:i/>
          <w:iCs/>
          <w:sz w:val="16"/>
          <w:szCs w:val="16"/>
        </w:rPr>
        <w:t>Теперь я знаю……..</w:t>
      </w:r>
    </w:p>
    <w:p w:rsidR="004A528A" w:rsidRPr="008E4B83" w:rsidRDefault="004A528A" w:rsidP="00E33F1B">
      <w:pPr>
        <w:pStyle w:val="NormalWeb"/>
        <w:rPr>
          <w:i/>
          <w:iCs/>
          <w:sz w:val="16"/>
          <w:szCs w:val="16"/>
        </w:rPr>
      </w:pPr>
      <w:r w:rsidRPr="008E4B83">
        <w:rPr>
          <w:bCs/>
          <w:i/>
          <w:iCs/>
          <w:sz w:val="16"/>
          <w:szCs w:val="16"/>
        </w:rPr>
        <w:t>Я вспомнил….</w:t>
      </w:r>
    </w:p>
    <w:p w:rsidR="004A528A" w:rsidRPr="008E4B83" w:rsidRDefault="004A528A" w:rsidP="00E33F1B">
      <w:pPr>
        <w:pStyle w:val="NormalWeb"/>
        <w:rPr>
          <w:i/>
          <w:iCs/>
          <w:sz w:val="16"/>
          <w:szCs w:val="16"/>
        </w:rPr>
      </w:pPr>
      <w:r w:rsidRPr="008E4B83">
        <w:rPr>
          <w:bCs/>
          <w:i/>
          <w:iCs/>
          <w:sz w:val="16"/>
          <w:szCs w:val="16"/>
        </w:rPr>
        <w:t>Мне удалось…..</w:t>
      </w:r>
    </w:p>
    <w:p w:rsidR="004A528A" w:rsidRPr="008E4B83" w:rsidRDefault="004A528A" w:rsidP="00E33F1B">
      <w:pPr>
        <w:pStyle w:val="NormalWeb"/>
        <w:rPr>
          <w:i/>
          <w:iCs/>
          <w:sz w:val="16"/>
          <w:szCs w:val="16"/>
        </w:rPr>
      </w:pPr>
      <w:r w:rsidRPr="008E4B83">
        <w:rPr>
          <w:bCs/>
          <w:i/>
          <w:iCs/>
          <w:sz w:val="16"/>
          <w:szCs w:val="16"/>
        </w:rPr>
        <w:t>Мне понравилось…..</w:t>
      </w:r>
    </w:p>
    <w:p w:rsidR="004A528A" w:rsidRPr="008E4B83" w:rsidRDefault="004A528A" w:rsidP="00E33F1B">
      <w:pPr>
        <w:pStyle w:val="NormalWeb"/>
        <w:rPr>
          <w:bCs/>
          <w:i/>
          <w:iCs/>
          <w:sz w:val="16"/>
          <w:szCs w:val="16"/>
        </w:rPr>
      </w:pPr>
      <w:r w:rsidRPr="008E4B83">
        <w:rPr>
          <w:bCs/>
          <w:i/>
          <w:iCs/>
          <w:sz w:val="16"/>
          <w:szCs w:val="16"/>
        </w:rPr>
        <w:t>Я могу похвалить себя за..</w:t>
      </w:r>
    </w:p>
    <w:p w:rsidR="004A528A" w:rsidRPr="008E4B83" w:rsidRDefault="004A528A" w:rsidP="005D0E41">
      <w:pPr>
        <w:pStyle w:val="NormalWeb"/>
        <w:rPr>
          <w:b/>
          <w:bCs/>
          <w:iCs/>
          <w:sz w:val="16"/>
          <w:szCs w:val="16"/>
        </w:rPr>
      </w:pPr>
      <w:r w:rsidRPr="008E4B83">
        <w:rPr>
          <w:b/>
          <w:bCs/>
          <w:iCs/>
          <w:sz w:val="16"/>
          <w:szCs w:val="16"/>
          <w:lang w:val="en-US"/>
        </w:rPr>
        <w:t>IX</w:t>
      </w:r>
      <w:r w:rsidRPr="008E4B83">
        <w:rPr>
          <w:b/>
          <w:bCs/>
          <w:iCs/>
          <w:sz w:val="16"/>
          <w:szCs w:val="16"/>
        </w:rPr>
        <w:t>. Рефлексия.</w:t>
      </w:r>
    </w:p>
    <w:p w:rsidR="004A528A" w:rsidRPr="008E4B83" w:rsidRDefault="004A528A" w:rsidP="005D0E41">
      <w:pPr>
        <w:pStyle w:val="NormalWeb"/>
        <w:rPr>
          <w:bCs/>
          <w:iCs/>
          <w:sz w:val="16"/>
          <w:szCs w:val="16"/>
        </w:rPr>
      </w:pPr>
      <w:r w:rsidRPr="008E4B83">
        <w:rPr>
          <w:bCs/>
          <w:iCs/>
          <w:sz w:val="16"/>
          <w:szCs w:val="16"/>
        </w:rPr>
        <w:t>В какой области мы живём?</w:t>
      </w:r>
    </w:p>
    <w:p w:rsidR="004A528A" w:rsidRPr="008E4B83" w:rsidRDefault="004A528A" w:rsidP="005D0E41">
      <w:pPr>
        <w:pStyle w:val="NormalWeb"/>
        <w:rPr>
          <w:bCs/>
          <w:iCs/>
          <w:sz w:val="16"/>
          <w:szCs w:val="16"/>
        </w:rPr>
      </w:pPr>
      <w:r w:rsidRPr="008E4B83">
        <w:rPr>
          <w:bCs/>
          <w:iCs/>
          <w:sz w:val="16"/>
          <w:szCs w:val="16"/>
        </w:rPr>
        <w:t xml:space="preserve">В о В о В о В о В о В о В о В о В о В о В о В о В о </w:t>
      </w:r>
    </w:p>
    <w:p w:rsidR="004A528A" w:rsidRPr="008E4B83" w:rsidRDefault="004A528A" w:rsidP="005D0E41">
      <w:pPr>
        <w:pStyle w:val="NormalWeb"/>
        <w:rPr>
          <w:bCs/>
          <w:iCs/>
          <w:sz w:val="16"/>
          <w:szCs w:val="16"/>
        </w:rPr>
      </w:pPr>
      <w:r w:rsidRPr="008E4B83">
        <w:rPr>
          <w:bCs/>
          <w:iCs/>
          <w:sz w:val="16"/>
          <w:szCs w:val="16"/>
        </w:rPr>
        <w:t>Закрасьте овалы.</w:t>
      </w:r>
    </w:p>
    <w:p w:rsidR="004A528A" w:rsidRPr="008E4B83" w:rsidRDefault="004A528A" w:rsidP="005D0E41">
      <w:pPr>
        <w:pStyle w:val="NormalWeb"/>
        <w:rPr>
          <w:bCs/>
          <w:iCs/>
          <w:sz w:val="16"/>
          <w:szCs w:val="16"/>
        </w:rPr>
      </w:pPr>
      <w:r w:rsidRPr="008E4B83">
        <w:rPr>
          <w:bCs/>
          <w:iCs/>
          <w:sz w:val="16"/>
          <w:szCs w:val="16"/>
        </w:rPr>
        <w:t>Итак, яркие шары полетели в воздух только у тех, у кого нет чёрного цвета.</w:t>
      </w:r>
    </w:p>
    <w:p w:rsidR="004A528A" w:rsidRPr="008E4B83" w:rsidRDefault="004A528A" w:rsidP="005D0E41">
      <w:pPr>
        <w:pStyle w:val="NormalWeb"/>
        <w:rPr>
          <w:sz w:val="16"/>
          <w:szCs w:val="16"/>
        </w:rPr>
      </w:pPr>
      <w:r w:rsidRPr="008E4B83">
        <w:rPr>
          <w:bCs/>
          <w:iCs/>
          <w:sz w:val="16"/>
          <w:szCs w:val="16"/>
        </w:rPr>
        <w:t>Значит, на уроке вам было как?( интересно, радостно, комфортно, супер)</w:t>
      </w:r>
    </w:p>
    <w:p w:rsidR="004A528A" w:rsidRPr="0096382A" w:rsidRDefault="004A528A" w:rsidP="005D0E41">
      <w:pPr>
        <w:pStyle w:val="NormalWeb"/>
        <w:rPr>
          <w:rFonts w:ascii="Arial Narrow" w:hAnsi="Arial Narrow" w:cs="Arial"/>
          <w:b/>
          <w:bCs/>
          <w:sz w:val="28"/>
          <w:szCs w:val="28"/>
        </w:rPr>
      </w:pPr>
    </w:p>
    <w:sectPr w:rsidR="004A528A" w:rsidRPr="0096382A" w:rsidSect="00266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altName w:val="Ariac"/>
    <w:panose1 w:val="020B0606020202030204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72A4"/>
    <w:multiLevelType w:val="hybridMultilevel"/>
    <w:tmpl w:val="631C8948"/>
    <w:lvl w:ilvl="0" w:tplc="12407A2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E865E68"/>
    <w:multiLevelType w:val="multilevel"/>
    <w:tmpl w:val="FE803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66C522F"/>
    <w:multiLevelType w:val="hybridMultilevel"/>
    <w:tmpl w:val="631C8948"/>
    <w:lvl w:ilvl="0" w:tplc="12407A2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D67385C"/>
    <w:multiLevelType w:val="hybridMultilevel"/>
    <w:tmpl w:val="1646D3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144181"/>
    <w:multiLevelType w:val="hybridMultilevel"/>
    <w:tmpl w:val="07048D10"/>
    <w:lvl w:ilvl="0" w:tplc="232E280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A0C3B49"/>
    <w:multiLevelType w:val="hybridMultilevel"/>
    <w:tmpl w:val="A9E66D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27643D"/>
    <w:multiLevelType w:val="hybridMultilevel"/>
    <w:tmpl w:val="A9EA2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DC55681"/>
    <w:multiLevelType w:val="hybridMultilevel"/>
    <w:tmpl w:val="631C8948"/>
    <w:lvl w:ilvl="0" w:tplc="12407A2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690E0948"/>
    <w:multiLevelType w:val="hybridMultilevel"/>
    <w:tmpl w:val="8D80EF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943FA0"/>
    <w:multiLevelType w:val="multilevel"/>
    <w:tmpl w:val="2658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9"/>
  </w:num>
  <w:num w:numId="5">
    <w:abstractNumId w:val="0"/>
  </w:num>
  <w:num w:numId="6">
    <w:abstractNumId w:val="2"/>
  </w:num>
  <w:num w:numId="7">
    <w:abstractNumId w:val="3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3FC7"/>
    <w:rsid w:val="00047F2E"/>
    <w:rsid w:val="000649BE"/>
    <w:rsid w:val="000821A1"/>
    <w:rsid w:val="000A2CD5"/>
    <w:rsid w:val="000A5A2D"/>
    <w:rsid w:val="000B2CBE"/>
    <w:rsid w:val="000C0F86"/>
    <w:rsid w:val="0011457C"/>
    <w:rsid w:val="00117608"/>
    <w:rsid w:val="00151210"/>
    <w:rsid w:val="0016475D"/>
    <w:rsid w:val="00167DB6"/>
    <w:rsid w:val="00171C39"/>
    <w:rsid w:val="001A0DD1"/>
    <w:rsid w:val="001B70DA"/>
    <w:rsid w:val="001D26A0"/>
    <w:rsid w:val="001E1564"/>
    <w:rsid w:val="001F5E7B"/>
    <w:rsid w:val="00225D0D"/>
    <w:rsid w:val="002368F2"/>
    <w:rsid w:val="00241E2C"/>
    <w:rsid w:val="00243FC7"/>
    <w:rsid w:val="00247971"/>
    <w:rsid w:val="00247DF4"/>
    <w:rsid w:val="002546EE"/>
    <w:rsid w:val="00262FA9"/>
    <w:rsid w:val="00266244"/>
    <w:rsid w:val="002A07F2"/>
    <w:rsid w:val="002B00DB"/>
    <w:rsid w:val="002B37D8"/>
    <w:rsid w:val="002C437C"/>
    <w:rsid w:val="002E3C44"/>
    <w:rsid w:val="003374C1"/>
    <w:rsid w:val="00345C2B"/>
    <w:rsid w:val="003C3EC6"/>
    <w:rsid w:val="003E4250"/>
    <w:rsid w:val="00403329"/>
    <w:rsid w:val="00404329"/>
    <w:rsid w:val="0041785D"/>
    <w:rsid w:val="00417D7A"/>
    <w:rsid w:val="004216CF"/>
    <w:rsid w:val="004578BB"/>
    <w:rsid w:val="004649B0"/>
    <w:rsid w:val="004A528A"/>
    <w:rsid w:val="004A78D7"/>
    <w:rsid w:val="004C4637"/>
    <w:rsid w:val="004E33AD"/>
    <w:rsid w:val="004F3F63"/>
    <w:rsid w:val="005441E1"/>
    <w:rsid w:val="005525E5"/>
    <w:rsid w:val="00561511"/>
    <w:rsid w:val="005669E3"/>
    <w:rsid w:val="005B1CB0"/>
    <w:rsid w:val="005C2670"/>
    <w:rsid w:val="005C3024"/>
    <w:rsid w:val="005D0E41"/>
    <w:rsid w:val="00626CC3"/>
    <w:rsid w:val="006321FC"/>
    <w:rsid w:val="00656A1B"/>
    <w:rsid w:val="00672C9D"/>
    <w:rsid w:val="006A2901"/>
    <w:rsid w:val="00705CA9"/>
    <w:rsid w:val="00740BB5"/>
    <w:rsid w:val="00772AFB"/>
    <w:rsid w:val="007B62AF"/>
    <w:rsid w:val="007C0760"/>
    <w:rsid w:val="007E071C"/>
    <w:rsid w:val="007E3801"/>
    <w:rsid w:val="007E6E09"/>
    <w:rsid w:val="00815A03"/>
    <w:rsid w:val="00816B6F"/>
    <w:rsid w:val="008254CE"/>
    <w:rsid w:val="00856BBE"/>
    <w:rsid w:val="008A115F"/>
    <w:rsid w:val="008B7C1E"/>
    <w:rsid w:val="008C0E8D"/>
    <w:rsid w:val="008E4B83"/>
    <w:rsid w:val="00947D28"/>
    <w:rsid w:val="0096382A"/>
    <w:rsid w:val="00980806"/>
    <w:rsid w:val="009D041A"/>
    <w:rsid w:val="009D4585"/>
    <w:rsid w:val="009E0714"/>
    <w:rsid w:val="00A32DCF"/>
    <w:rsid w:val="00A33FD8"/>
    <w:rsid w:val="00A63ADF"/>
    <w:rsid w:val="00A849D0"/>
    <w:rsid w:val="00A84A1C"/>
    <w:rsid w:val="00A91329"/>
    <w:rsid w:val="00AB035C"/>
    <w:rsid w:val="00AD5A5A"/>
    <w:rsid w:val="00B1362A"/>
    <w:rsid w:val="00B3347C"/>
    <w:rsid w:val="00B36C85"/>
    <w:rsid w:val="00B4053C"/>
    <w:rsid w:val="00B46954"/>
    <w:rsid w:val="00B5243E"/>
    <w:rsid w:val="00B626E4"/>
    <w:rsid w:val="00B76323"/>
    <w:rsid w:val="00B77C43"/>
    <w:rsid w:val="00B82EDB"/>
    <w:rsid w:val="00BA4E98"/>
    <w:rsid w:val="00BD472F"/>
    <w:rsid w:val="00BE11A9"/>
    <w:rsid w:val="00BE49A9"/>
    <w:rsid w:val="00BE7AC0"/>
    <w:rsid w:val="00C0710F"/>
    <w:rsid w:val="00C11824"/>
    <w:rsid w:val="00C17176"/>
    <w:rsid w:val="00C31AB3"/>
    <w:rsid w:val="00C36720"/>
    <w:rsid w:val="00C76E2C"/>
    <w:rsid w:val="00C93EDB"/>
    <w:rsid w:val="00CC1D4A"/>
    <w:rsid w:val="00CD0DBA"/>
    <w:rsid w:val="00CD408C"/>
    <w:rsid w:val="00CD72E5"/>
    <w:rsid w:val="00CF1009"/>
    <w:rsid w:val="00D52253"/>
    <w:rsid w:val="00D700D5"/>
    <w:rsid w:val="00D75042"/>
    <w:rsid w:val="00D83A3A"/>
    <w:rsid w:val="00D84CB2"/>
    <w:rsid w:val="00D96EB4"/>
    <w:rsid w:val="00DA19F5"/>
    <w:rsid w:val="00DA3B88"/>
    <w:rsid w:val="00DB3D22"/>
    <w:rsid w:val="00DB42C5"/>
    <w:rsid w:val="00DC3CF7"/>
    <w:rsid w:val="00DF694F"/>
    <w:rsid w:val="00E117F7"/>
    <w:rsid w:val="00E33F1B"/>
    <w:rsid w:val="00E81971"/>
    <w:rsid w:val="00E9778D"/>
    <w:rsid w:val="00EC2524"/>
    <w:rsid w:val="00F112CB"/>
    <w:rsid w:val="00F62FAC"/>
    <w:rsid w:val="00F8218B"/>
    <w:rsid w:val="00F82663"/>
    <w:rsid w:val="00FE16B1"/>
    <w:rsid w:val="00FF4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244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0B2CBE"/>
    <w:pPr>
      <w:spacing w:before="100" w:beforeAutospacing="1" w:after="100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B2CBE"/>
    <w:rPr>
      <w:rFonts w:ascii="Arial" w:hAnsi="Arial" w:cs="Arial"/>
      <w:b/>
      <w:bCs/>
      <w:color w:val="199043"/>
      <w:kern w:val="36"/>
      <w:sz w:val="28"/>
      <w:szCs w:val="28"/>
      <w:lang w:eastAsia="ru-RU"/>
    </w:rPr>
  </w:style>
  <w:style w:type="paragraph" w:styleId="ListParagraph">
    <w:name w:val="List Paragraph"/>
    <w:basedOn w:val="Normal"/>
    <w:uiPriority w:val="99"/>
    <w:qFormat/>
    <w:rsid w:val="00243FC7"/>
    <w:pPr>
      <w:ind w:left="720"/>
      <w:contextualSpacing/>
    </w:pPr>
  </w:style>
  <w:style w:type="paragraph" w:styleId="NormalWeb">
    <w:name w:val="Normal (Web)"/>
    <w:basedOn w:val="Normal"/>
    <w:uiPriority w:val="99"/>
    <w:rsid w:val="000B2C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0B2CBE"/>
    <w:rPr>
      <w:rFonts w:cs="Times New Roman"/>
      <w:color w:val="000000"/>
      <w:u w:val="single"/>
    </w:rPr>
  </w:style>
  <w:style w:type="character" w:styleId="Strong">
    <w:name w:val="Strong"/>
    <w:basedOn w:val="DefaultParagraphFont"/>
    <w:uiPriority w:val="99"/>
    <w:qFormat/>
    <w:rsid w:val="000B2CBE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B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2CB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CD72E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83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1496</TotalTime>
  <Pages>4</Pages>
  <Words>795</Words>
  <Characters>4535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31</cp:revision>
  <dcterms:created xsi:type="dcterms:W3CDTF">2013-02-12T06:22:00Z</dcterms:created>
  <dcterms:modified xsi:type="dcterms:W3CDTF">2015-11-12T15:23:00Z</dcterms:modified>
</cp:coreProperties>
</file>