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3AF" w:rsidRDefault="007A03AF" w:rsidP="00C20452">
      <w:pPr>
        <w:jc w:val="center"/>
        <w:rPr>
          <w:rFonts w:ascii="Times New Roman" w:hAnsi="Times New Roman"/>
          <w:b/>
          <w:color w:val="FF0000"/>
          <w:sz w:val="28"/>
          <w:szCs w:val="28"/>
          <w:u w:val="wavyHeavy"/>
        </w:rPr>
      </w:pPr>
    </w:p>
    <w:p w:rsidR="007A03AF" w:rsidRPr="0051681F" w:rsidRDefault="007A03AF" w:rsidP="00C20452">
      <w:pPr>
        <w:jc w:val="center"/>
        <w:rPr>
          <w:rFonts w:ascii="Times New Roman" w:hAnsi="Times New Roman"/>
          <w:b/>
          <w:color w:val="FF0000"/>
          <w:sz w:val="28"/>
          <w:szCs w:val="28"/>
          <w:u w:val="wavyHeavy"/>
        </w:rPr>
      </w:pPr>
      <w:r w:rsidRPr="001A6C26">
        <w:rPr>
          <w:rFonts w:ascii="Times New Roman" w:hAnsi="Times New Roman"/>
          <w:b/>
          <w:color w:val="FF0000"/>
          <w:sz w:val="28"/>
          <w:szCs w:val="28"/>
          <w:u w:val="wavyHeav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253.5pt">
            <v:imagedata r:id="rId7" o:title=""/>
          </v:shape>
        </w:pict>
      </w:r>
    </w:p>
    <w:p w:rsidR="007A03AF" w:rsidRDefault="007A03AF" w:rsidP="00C20452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 первом плане дом Наденьки, возле него дерево</w:t>
      </w:r>
      <w:r w:rsidRPr="0051681F">
        <w:rPr>
          <w:rFonts w:ascii="Times New Roman" w:hAnsi="Times New Roman"/>
          <w:i/>
          <w:sz w:val="28"/>
          <w:szCs w:val="28"/>
        </w:rPr>
        <w:t xml:space="preserve">, скамейка. </w:t>
      </w:r>
    </w:p>
    <w:p w:rsidR="007A03AF" w:rsidRPr="0051681F" w:rsidRDefault="007A03AF" w:rsidP="00C20452">
      <w:pPr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1 ведущий. 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51681F">
        <w:rPr>
          <w:rFonts w:ascii="Times New Roman" w:hAnsi="Times New Roman"/>
          <w:sz w:val="28"/>
          <w:szCs w:val="28"/>
        </w:rPr>
        <w:t>ости дорогие</w:t>
      </w:r>
      <w:r>
        <w:rPr>
          <w:rFonts w:ascii="Times New Roman" w:hAnsi="Times New Roman"/>
          <w:sz w:val="28"/>
          <w:szCs w:val="28"/>
        </w:rPr>
        <w:t xml:space="preserve">, с  праздником Пасхи! С </w:t>
      </w:r>
      <w:r w:rsidRPr="0051681F">
        <w:rPr>
          <w:rFonts w:ascii="Times New Roman" w:hAnsi="Times New Roman"/>
          <w:sz w:val="28"/>
          <w:szCs w:val="28"/>
        </w:rPr>
        <w:t>Воскресеньем</w:t>
      </w:r>
      <w:r>
        <w:rPr>
          <w:rFonts w:ascii="Times New Roman" w:hAnsi="Times New Roman"/>
          <w:sz w:val="28"/>
          <w:szCs w:val="28"/>
        </w:rPr>
        <w:t xml:space="preserve"> Христовым</w:t>
      </w:r>
      <w:r w:rsidRPr="0051681F">
        <w:rPr>
          <w:rFonts w:ascii="Times New Roman" w:hAnsi="Times New Roman"/>
          <w:sz w:val="28"/>
          <w:szCs w:val="28"/>
        </w:rPr>
        <w:t>!</w:t>
      </w:r>
    </w:p>
    <w:p w:rsidR="007A03AF" w:rsidRPr="0051681F" w:rsidRDefault="007A03AF" w:rsidP="00C20452">
      <w:pPr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51681F">
        <w:rPr>
          <w:rFonts w:ascii="Times New Roman" w:hAnsi="Times New Roman"/>
          <w:sz w:val="28"/>
          <w:szCs w:val="28"/>
        </w:rPr>
        <w:t xml:space="preserve"> весельем</w:t>
      </w:r>
      <w:r>
        <w:rPr>
          <w:rFonts w:ascii="Times New Roman" w:hAnsi="Times New Roman"/>
          <w:sz w:val="28"/>
          <w:szCs w:val="28"/>
        </w:rPr>
        <w:t xml:space="preserve"> да праздником! Колокола </w:t>
      </w:r>
      <w:r w:rsidRPr="0051681F">
        <w:rPr>
          <w:rFonts w:ascii="Times New Roman" w:hAnsi="Times New Roman"/>
          <w:sz w:val="28"/>
          <w:szCs w:val="28"/>
        </w:rPr>
        <w:t>звонят</w:t>
      </w:r>
      <w:r>
        <w:rPr>
          <w:rFonts w:ascii="Times New Roman" w:hAnsi="Times New Roman"/>
          <w:sz w:val="28"/>
          <w:szCs w:val="28"/>
        </w:rPr>
        <w:t xml:space="preserve"> на Пасху</w:t>
      </w:r>
      <w:r w:rsidRPr="0051681F">
        <w:rPr>
          <w:rFonts w:ascii="Times New Roman" w:hAnsi="Times New Roman"/>
          <w:sz w:val="28"/>
          <w:szCs w:val="28"/>
        </w:rPr>
        <w:t xml:space="preserve"> – душа радуется!</w:t>
      </w:r>
    </w:p>
    <w:p w:rsidR="007A03AF" w:rsidRPr="0051681F" w:rsidRDefault="007A03AF" w:rsidP="00C20452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Под колокольный звон заходят дети в зал </w:t>
      </w:r>
      <w:r w:rsidRPr="0051681F">
        <w:rPr>
          <w:rFonts w:ascii="Times New Roman" w:hAnsi="Times New Roman"/>
          <w:i/>
          <w:sz w:val="28"/>
          <w:szCs w:val="28"/>
        </w:rPr>
        <w:t xml:space="preserve">.                                                      </w:t>
      </w:r>
    </w:p>
    <w:p w:rsidR="007A03AF" w:rsidRPr="0051681F" w:rsidRDefault="007A03AF" w:rsidP="00C204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1 ведущий. </w:t>
      </w:r>
      <w:r w:rsidRPr="0051681F">
        <w:rPr>
          <w:rFonts w:ascii="Times New Roman" w:hAnsi="Times New Roman"/>
          <w:sz w:val="28"/>
          <w:szCs w:val="28"/>
        </w:rPr>
        <w:t>Всех в горницу приглашаем:</w:t>
      </w:r>
    </w:p>
    <w:p w:rsidR="007A03AF" w:rsidRPr="0051681F" w:rsidRDefault="007A03AF" w:rsidP="00C20452">
      <w:pPr>
        <w:spacing w:after="0"/>
        <w:ind w:firstLine="156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И барышень-вертушек, и матрёшек хохотушек,</w:t>
      </w:r>
    </w:p>
    <w:p w:rsidR="007A03AF" w:rsidRPr="0051681F" w:rsidRDefault="007A03AF" w:rsidP="00C20452">
      <w:pPr>
        <w:spacing w:after="0"/>
        <w:ind w:firstLine="156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И солдат служивых, и дедусь ворчливых!</w:t>
      </w:r>
    </w:p>
    <w:p w:rsidR="007A03AF" w:rsidRPr="0051681F" w:rsidRDefault="007A03AF" w:rsidP="00C20452">
      <w:p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2 ведущий.  </w:t>
      </w:r>
      <w:r w:rsidRPr="0051681F">
        <w:rPr>
          <w:rFonts w:ascii="Times New Roman" w:hAnsi="Times New Roman"/>
          <w:sz w:val="28"/>
          <w:szCs w:val="28"/>
        </w:rPr>
        <w:t xml:space="preserve">А пуще всех зовём ребятишек – </w:t>
      </w:r>
    </w:p>
    <w:p w:rsidR="007A03AF" w:rsidRPr="0051681F" w:rsidRDefault="007A03AF" w:rsidP="00C20452">
      <w:pPr>
        <w:spacing w:after="0"/>
        <w:ind w:firstLine="1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Девчоно</w:t>
      </w:r>
      <w:r w:rsidRPr="0051681F">
        <w:rPr>
          <w:rFonts w:ascii="Times New Roman" w:hAnsi="Times New Roman"/>
          <w:sz w:val="28"/>
          <w:szCs w:val="28"/>
        </w:rPr>
        <w:t>к да мальчишек!</w:t>
      </w:r>
    </w:p>
    <w:p w:rsidR="007A03AF" w:rsidRPr="0051681F" w:rsidRDefault="007A03AF" w:rsidP="00C20452">
      <w:pPr>
        <w:spacing w:after="0"/>
        <w:ind w:firstLine="1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петь и</w:t>
      </w:r>
      <w:r w:rsidRPr="0051681F">
        <w:rPr>
          <w:rFonts w:ascii="Times New Roman" w:hAnsi="Times New Roman"/>
          <w:sz w:val="28"/>
          <w:szCs w:val="28"/>
        </w:rPr>
        <w:t xml:space="preserve"> плясать,</w:t>
      </w:r>
    </w:p>
    <w:p w:rsidR="007A03AF" w:rsidRPr="0051681F" w:rsidRDefault="007A03AF" w:rsidP="00C20452">
      <w:pPr>
        <w:spacing w:after="0"/>
        <w:ind w:firstLine="1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Пасхи встречать.</w:t>
      </w:r>
    </w:p>
    <w:p w:rsidR="007A03AF" w:rsidRPr="004772B9" w:rsidRDefault="007A03AF" w:rsidP="0051681F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Исполняется </w:t>
      </w:r>
      <w:r w:rsidRPr="004772B9">
        <w:rPr>
          <w:rFonts w:ascii="Times New Roman" w:hAnsi="Times New Roman"/>
          <w:color w:val="000000"/>
          <w:sz w:val="28"/>
          <w:szCs w:val="28"/>
        </w:rPr>
        <w:t xml:space="preserve"> «ПАСХА В ГОСТИ К НАМ ПРИШЛА»                </w:t>
      </w:r>
    </w:p>
    <w:p w:rsidR="007A03AF" w:rsidRPr="0051681F" w:rsidRDefault="007A03AF" w:rsidP="008E66B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</w:t>
      </w:r>
      <w:r w:rsidRPr="0051681F">
        <w:rPr>
          <w:rFonts w:ascii="Times New Roman" w:hAnsi="Times New Roman"/>
          <w:b/>
          <w:sz w:val="28"/>
          <w:szCs w:val="28"/>
        </w:rPr>
        <w:t xml:space="preserve">едущий. </w:t>
      </w:r>
      <w:r>
        <w:rPr>
          <w:rFonts w:ascii="Times New Roman" w:hAnsi="Times New Roman"/>
          <w:sz w:val="28"/>
          <w:szCs w:val="28"/>
        </w:rPr>
        <w:t xml:space="preserve">Пасха считается </w:t>
      </w:r>
      <w:r w:rsidRPr="0051681F">
        <w:rPr>
          <w:rFonts w:ascii="Times New Roman" w:hAnsi="Times New Roman"/>
          <w:sz w:val="28"/>
          <w:szCs w:val="28"/>
        </w:rPr>
        <w:t>самым главным праздником</w:t>
      </w:r>
      <w:r>
        <w:rPr>
          <w:rFonts w:ascii="Times New Roman" w:hAnsi="Times New Roman"/>
          <w:sz w:val="28"/>
          <w:szCs w:val="28"/>
        </w:rPr>
        <w:t xml:space="preserve"> у христиан</w:t>
      </w:r>
      <w:r w:rsidRPr="0051681F">
        <w:rPr>
          <w:rFonts w:ascii="Times New Roman" w:hAnsi="Times New Roman"/>
          <w:sz w:val="28"/>
          <w:szCs w:val="28"/>
        </w:rPr>
        <w:t>. Существует поверь</w:t>
      </w:r>
      <w:r>
        <w:rPr>
          <w:rFonts w:ascii="Times New Roman" w:hAnsi="Times New Roman"/>
          <w:sz w:val="28"/>
          <w:szCs w:val="28"/>
        </w:rPr>
        <w:t>е, что на Пасху «солнце играет». С утра спозаранку</w:t>
      </w:r>
      <w:r w:rsidRPr="0051681F">
        <w:rPr>
          <w:rFonts w:ascii="Times New Roman" w:hAnsi="Times New Roman"/>
          <w:sz w:val="28"/>
          <w:szCs w:val="28"/>
        </w:rPr>
        <w:t xml:space="preserve"> выходили смотреть, как солнце </w:t>
      </w:r>
      <w:r>
        <w:rPr>
          <w:rFonts w:ascii="Times New Roman" w:hAnsi="Times New Roman"/>
          <w:sz w:val="28"/>
          <w:szCs w:val="28"/>
        </w:rPr>
        <w:t xml:space="preserve">играет: </w:t>
      </w:r>
      <w:r w:rsidRPr="0051681F">
        <w:rPr>
          <w:rFonts w:ascii="Times New Roman" w:hAnsi="Times New Roman"/>
          <w:sz w:val="28"/>
          <w:szCs w:val="28"/>
        </w:rPr>
        <w:t xml:space="preserve"> будет хороший урожай</w:t>
      </w:r>
      <w:r>
        <w:rPr>
          <w:rFonts w:ascii="Times New Roman" w:hAnsi="Times New Roman"/>
          <w:sz w:val="28"/>
          <w:szCs w:val="28"/>
        </w:rPr>
        <w:t xml:space="preserve"> – если небо ясное</w:t>
      </w:r>
      <w:r w:rsidRPr="0051681F">
        <w:rPr>
          <w:rFonts w:ascii="Times New Roman" w:hAnsi="Times New Roman"/>
          <w:sz w:val="28"/>
          <w:szCs w:val="28"/>
        </w:rPr>
        <w:t>.</w:t>
      </w:r>
    </w:p>
    <w:p w:rsidR="007A03AF" w:rsidRPr="0051681F" w:rsidRDefault="007A03AF" w:rsidP="008E66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 </w:t>
      </w:r>
      <w:r w:rsidRPr="0051681F">
        <w:rPr>
          <w:rFonts w:ascii="Times New Roman" w:hAnsi="Times New Roman"/>
          <w:sz w:val="28"/>
          <w:szCs w:val="28"/>
        </w:rPr>
        <w:t>На Пасху принято поздравлять друг друга с Воскресением Христовым, трижды цело</w:t>
      </w:r>
      <w:r>
        <w:rPr>
          <w:rFonts w:ascii="Times New Roman" w:hAnsi="Times New Roman"/>
          <w:sz w:val="28"/>
          <w:szCs w:val="28"/>
        </w:rPr>
        <w:t>ваться, христосоваться и</w:t>
      </w:r>
      <w:r w:rsidRPr="0051681F">
        <w:rPr>
          <w:rFonts w:ascii="Times New Roman" w:hAnsi="Times New Roman"/>
          <w:sz w:val="28"/>
          <w:szCs w:val="28"/>
        </w:rPr>
        <w:t xml:space="preserve"> обмениваться</w:t>
      </w:r>
      <w:r>
        <w:rPr>
          <w:rFonts w:ascii="Times New Roman" w:hAnsi="Times New Roman"/>
          <w:sz w:val="28"/>
          <w:szCs w:val="28"/>
        </w:rPr>
        <w:t xml:space="preserve"> яичками</w:t>
      </w:r>
      <w:r w:rsidRPr="0051681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чтобы всё</w:t>
      </w:r>
      <w:r w:rsidRPr="0051681F">
        <w:rPr>
          <w:rFonts w:ascii="Times New Roman" w:hAnsi="Times New Roman"/>
          <w:sz w:val="28"/>
          <w:szCs w:val="28"/>
        </w:rPr>
        <w:t xml:space="preserve"> плохое</w:t>
      </w:r>
      <w:r>
        <w:rPr>
          <w:rFonts w:ascii="Times New Roman" w:hAnsi="Times New Roman"/>
          <w:sz w:val="28"/>
          <w:szCs w:val="28"/>
        </w:rPr>
        <w:t>, худое</w:t>
      </w:r>
      <w:r w:rsidRPr="0051681F">
        <w:rPr>
          <w:rFonts w:ascii="Times New Roman" w:hAnsi="Times New Roman"/>
          <w:sz w:val="28"/>
          <w:szCs w:val="28"/>
        </w:rPr>
        <w:t xml:space="preserve"> в этот ден</w:t>
      </w:r>
      <w:r>
        <w:rPr>
          <w:rFonts w:ascii="Times New Roman" w:hAnsi="Times New Roman"/>
          <w:sz w:val="28"/>
          <w:szCs w:val="28"/>
        </w:rPr>
        <w:t>ь отставало</w:t>
      </w:r>
      <w:r w:rsidRPr="0051681F">
        <w:rPr>
          <w:rFonts w:ascii="Times New Roman" w:hAnsi="Times New Roman"/>
          <w:sz w:val="28"/>
          <w:szCs w:val="28"/>
        </w:rPr>
        <w:t>.</w:t>
      </w:r>
    </w:p>
    <w:p w:rsidR="007A03AF" w:rsidRPr="0051681F" w:rsidRDefault="007A03AF" w:rsidP="00C70F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Из всех церквей народ валит!</w:t>
      </w:r>
    </w:p>
    <w:p w:rsidR="007A03AF" w:rsidRPr="0051681F" w:rsidRDefault="007A03AF" w:rsidP="008E66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Повсюду колокольный звон гудит,</w:t>
      </w:r>
    </w:p>
    <w:p w:rsidR="007A03AF" w:rsidRPr="0051681F" w:rsidRDefault="007A03AF" w:rsidP="0051681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Заря глядит уже с небес,</w:t>
      </w:r>
    </w:p>
    <w:p w:rsidR="007A03AF" w:rsidRPr="0051681F" w:rsidRDefault="007A03AF" w:rsidP="0051681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Христос Воскрес!</w:t>
      </w:r>
    </w:p>
    <w:p w:rsidR="007A03AF" w:rsidRPr="0051681F" w:rsidRDefault="007A03AF" w:rsidP="008E66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Все. </w:t>
      </w:r>
      <w:r w:rsidRPr="0051681F">
        <w:rPr>
          <w:rFonts w:ascii="Times New Roman" w:hAnsi="Times New Roman"/>
          <w:sz w:val="28"/>
          <w:szCs w:val="28"/>
        </w:rPr>
        <w:t>Христос воскрес!</w:t>
      </w:r>
    </w:p>
    <w:p w:rsidR="007A03AF" w:rsidRPr="0051681F" w:rsidRDefault="007A03AF" w:rsidP="008E66B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51681F">
        <w:rPr>
          <w:rFonts w:ascii="Times New Roman" w:hAnsi="Times New Roman"/>
          <w:b/>
          <w:sz w:val="28"/>
          <w:szCs w:val="28"/>
        </w:rPr>
        <w:t>едущий.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О</w:t>
      </w:r>
      <w:r w:rsidRPr="0051681F">
        <w:rPr>
          <w:rFonts w:ascii="Times New Roman" w:hAnsi="Times New Roman"/>
          <w:sz w:val="28"/>
          <w:szCs w:val="28"/>
        </w:rPr>
        <w:t>деваются поля,</w:t>
      </w:r>
      <w:r w:rsidRPr="004772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1681F">
        <w:rPr>
          <w:rFonts w:ascii="Times New Roman" w:hAnsi="Times New Roman"/>
          <w:sz w:val="28"/>
          <w:szCs w:val="28"/>
        </w:rPr>
        <w:t>росы</w:t>
      </w:r>
      <w:r>
        <w:rPr>
          <w:rFonts w:ascii="Times New Roman" w:hAnsi="Times New Roman"/>
          <w:sz w:val="28"/>
          <w:szCs w:val="28"/>
        </w:rPr>
        <w:t>пается земля,</w:t>
      </w:r>
    </w:p>
    <w:p w:rsidR="007A03AF" w:rsidRPr="0051681F" w:rsidRDefault="007A03AF" w:rsidP="00B6662D">
      <w:pPr>
        <w:spacing w:after="0"/>
        <w:ind w:firstLine="156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Весна идёт полна чудес,</w:t>
      </w:r>
    </w:p>
    <w:p w:rsidR="007A03AF" w:rsidRPr="0051681F" w:rsidRDefault="007A03AF" w:rsidP="00B6662D">
      <w:pPr>
        <w:spacing w:after="0"/>
        <w:ind w:firstLine="156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Христос воскрес!</w:t>
      </w:r>
    </w:p>
    <w:p w:rsidR="007A03AF" w:rsidRDefault="007A03AF" w:rsidP="0051681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Все. </w:t>
      </w:r>
      <w:r w:rsidRPr="0051681F">
        <w:rPr>
          <w:rFonts w:ascii="Times New Roman" w:hAnsi="Times New Roman"/>
          <w:sz w:val="28"/>
          <w:szCs w:val="28"/>
        </w:rPr>
        <w:t>Христос воскрес!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A03AF" w:rsidRPr="0051681F" w:rsidRDefault="007A03AF" w:rsidP="0051681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</w:t>
      </w:r>
      <w:r w:rsidRPr="0051681F">
        <w:rPr>
          <w:rFonts w:ascii="Times New Roman" w:hAnsi="Times New Roman"/>
          <w:b/>
          <w:sz w:val="28"/>
          <w:szCs w:val="28"/>
        </w:rPr>
        <w:t xml:space="preserve">едущий. </w:t>
      </w:r>
      <w:r w:rsidRPr="0051681F">
        <w:rPr>
          <w:rFonts w:ascii="Times New Roman" w:hAnsi="Times New Roman"/>
          <w:sz w:val="28"/>
          <w:szCs w:val="28"/>
        </w:rPr>
        <w:t>В день Пасхи люди наряжались, ходи</w:t>
      </w:r>
      <w:r>
        <w:rPr>
          <w:rFonts w:ascii="Times New Roman" w:hAnsi="Times New Roman"/>
          <w:sz w:val="28"/>
          <w:szCs w:val="28"/>
        </w:rPr>
        <w:t>ли в гости, пели песни, плясали,</w:t>
      </w:r>
      <w:r w:rsidRPr="004772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играли в пасхальные игры. </w:t>
      </w:r>
      <w:r w:rsidRPr="0051681F">
        <w:rPr>
          <w:rFonts w:ascii="Times New Roman" w:hAnsi="Times New Roman"/>
          <w:sz w:val="28"/>
          <w:szCs w:val="28"/>
        </w:rPr>
        <w:t xml:space="preserve"> </w:t>
      </w:r>
      <w:r w:rsidRPr="0051681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что же делает наша Наденька? Как </w:t>
      </w:r>
      <w:r w:rsidRPr="0051681F">
        <w:rPr>
          <w:rFonts w:ascii="Times New Roman" w:hAnsi="Times New Roman"/>
          <w:sz w:val="28"/>
          <w:szCs w:val="28"/>
        </w:rPr>
        <w:t xml:space="preserve"> к Пасхе </w:t>
      </w:r>
      <w:r>
        <w:rPr>
          <w:rFonts w:ascii="Times New Roman" w:hAnsi="Times New Roman"/>
          <w:sz w:val="28"/>
          <w:szCs w:val="28"/>
        </w:rPr>
        <w:t xml:space="preserve">она </w:t>
      </w:r>
      <w:r w:rsidRPr="0051681F">
        <w:rPr>
          <w:rFonts w:ascii="Times New Roman" w:hAnsi="Times New Roman"/>
          <w:sz w:val="28"/>
          <w:szCs w:val="28"/>
        </w:rPr>
        <w:t>готовится?</w:t>
      </w:r>
    </w:p>
    <w:p w:rsidR="007A03AF" w:rsidRPr="0051681F" w:rsidRDefault="007A03AF" w:rsidP="0096649A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Звучит музыка Нади. Возле домика  сидит </w:t>
      </w:r>
      <w:r w:rsidRPr="0051681F">
        <w:rPr>
          <w:rFonts w:ascii="Times New Roman" w:hAnsi="Times New Roman"/>
          <w:i/>
          <w:sz w:val="28"/>
          <w:szCs w:val="28"/>
        </w:rPr>
        <w:t>одетая</w:t>
      </w:r>
      <w:r>
        <w:rPr>
          <w:rFonts w:ascii="Times New Roman" w:hAnsi="Times New Roman"/>
          <w:i/>
          <w:sz w:val="28"/>
          <w:szCs w:val="28"/>
        </w:rPr>
        <w:t xml:space="preserve"> бедно Над</w:t>
      </w:r>
      <w:r w:rsidRPr="0051681F">
        <w:rPr>
          <w:rFonts w:ascii="Times New Roman" w:hAnsi="Times New Roman"/>
          <w:i/>
          <w:sz w:val="28"/>
          <w:szCs w:val="28"/>
        </w:rPr>
        <w:t>еньк</w:t>
      </w:r>
      <w:r>
        <w:rPr>
          <w:rFonts w:ascii="Times New Roman" w:hAnsi="Times New Roman"/>
          <w:i/>
          <w:sz w:val="28"/>
          <w:szCs w:val="28"/>
        </w:rPr>
        <w:t>а и шьёт. Рядом стоит пёс Жучок</w:t>
      </w:r>
      <w:r w:rsidRPr="0051681F">
        <w:rPr>
          <w:rFonts w:ascii="Times New Roman" w:hAnsi="Times New Roman"/>
          <w:i/>
          <w:sz w:val="28"/>
          <w:szCs w:val="28"/>
        </w:rPr>
        <w:t xml:space="preserve">. </w:t>
      </w:r>
    </w:p>
    <w:p w:rsidR="007A03AF" w:rsidRPr="0051681F" w:rsidRDefault="007A03AF" w:rsidP="00DB3C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51681F">
        <w:rPr>
          <w:rFonts w:ascii="Times New Roman" w:hAnsi="Times New Roman"/>
          <w:b/>
          <w:sz w:val="28"/>
          <w:szCs w:val="28"/>
        </w:rPr>
        <w:t>едущий.</w:t>
      </w:r>
      <w:r>
        <w:rPr>
          <w:rFonts w:ascii="Times New Roman" w:hAnsi="Times New Roman"/>
          <w:sz w:val="28"/>
          <w:szCs w:val="28"/>
        </w:rPr>
        <w:t xml:space="preserve"> Э</w:t>
      </w:r>
      <w:r w:rsidRPr="0051681F">
        <w:rPr>
          <w:rFonts w:ascii="Times New Roman" w:hAnsi="Times New Roman"/>
          <w:sz w:val="28"/>
          <w:szCs w:val="28"/>
        </w:rPr>
        <w:t>то было</w:t>
      </w:r>
      <w:r>
        <w:rPr>
          <w:rFonts w:ascii="Times New Roman" w:hAnsi="Times New Roman"/>
          <w:sz w:val="28"/>
          <w:szCs w:val="28"/>
        </w:rPr>
        <w:t xml:space="preserve"> давным - давно.  В</w:t>
      </w:r>
      <w:r w:rsidRPr="0051681F">
        <w:rPr>
          <w:rFonts w:ascii="Times New Roman" w:hAnsi="Times New Roman"/>
          <w:sz w:val="28"/>
          <w:szCs w:val="28"/>
        </w:rPr>
        <w:t xml:space="preserve"> маленьком домике</w:t>
      </w:r>
      <w:r>
        <w:rPr>
          <w:rFonts w:ascii="Times New Roman" w:hAnsi="Times New Roman"/>
          <w:sz w:val="28"/>
          <w:szCs w:val="28"/>
        </w:rPr>
        <w:t>,</w:t>
      </w:r>
      <w:r w:rsidRPr="005168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опушке леса жила-была девочка Надя</w:t>
      </w:r>
      <w:r w:rsidRPr="0051681F">
        <w:rPr>
          <w:rFonts w:ascii="Times New Roman" w:hAnsi="Times New Roman"/>
          <w:sz w:val="28"/>
          <w:szCs w:val="28"/>
        </w:rPr>
        <w:t>. Никого из родных</w:t>
      </w:r>
      <w:r>
        <w:rPr>
          <w:rFonts w:ascii="Times New Roman" w:hAnsi="Times New Roman"/>
          <w:sz w:val="28"/>
          <w:szCs w:val="28"/>
        </w:rPr>
        <w:t xml:space="preserve"> людей</w:t>
      </w:r>
      <w:r w:rsidRPr="0051681F">
        <w:rPr>
          <w:rFonts w:ascii="Times New Roman" w:hAnsi="Times New Roman"/>
          <w:sz w:val="28"/>
          <w:szCs w:val="28"/>
        </w:rPr>
        <w:t xml:space="preserve"> у неё на белом свете не осталось… 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51681F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городе работала, в лес по </w:t>
      </w:r>
      <w:r w:rsidRPr="0051681F">
        <w:rPr>
          <w:rFonts w:ascii="Times New Roman" w:hAnsi="Times New Roman"/>
          <w:sz w:val="28"/>
          <w:szCs w:val="28"/>
        </w:rPr>
        <w:t>ягоды</w:t>
      </w:r>
      <w:r>
        <w:rPr>
          <w:rFonts w:ascii="Times New Roman" w:hAnsi="Times New Roman"/>
          <w:sz w:val="28"/>
          <w:szCs w:val="28"/>
        </w:rPr>
        <w:t>-грибы</w:t>
      </w:r>
      <w:r w:rsidRPr="0051681F">
        <w:rPr>
          <w:rFonts w:ascii="Times New Roman" w:hAnsi="Times New Roman"/>
          <w:sz w:val="28"/>
          <w:szCs w:val="28"/>
        </w:rPr>
        <w:t xml:space="preserve"> ходила. И </w:t>
      </w:r>
      <w:r>
        <w:rPr>
          <w:rFonts w:ascii="Times New Roman" w:hAnsi="Times New Roman"/>
          <w:sz w:val="28"/>
          <w:szCs w:val="28"/>
        </w:rPr>
        <w:t>был у неё верный друг – пёс Жучок</w:t>
      </w:r>
      <w:r w:rsidRPr="0051681F">
        <w:rPr>
          <w:rFonts w:ascii="Times New Roman" w:hAnsi="Times New Roman"/>
          <w:sz w:val="28"/>
          <w:szCs w:val="28"/>
        </w:rPr>
        <w:t>.</w:t>
      </w:r>
    </w:p>
    <w:p w:rsidR="007A03AF" w:rsidRPr="0051681F" w:rsidRDefault="007A03AF" w:rsidP="00DB3C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Жуч</w:t>
      </w:r>
      <w:r w:rsidRPr="0051681F">
        <w:rPr>
          <w:rFonts w:ascii="Times New Roman" w:hAnsi="Times New Roman"/>
          <w:b/>
          <w:sz w:val="28"/>
          <w:szCs w:val="28"/>
        </w:rPr>
        <w:t xml:space="preserve">ок. </w:t>
      </w:r>
      <w:r w:rsidRPr="0051681F">
        <w:rPr>
          <w:rFonts w:ascii="Times New Roman" w:hAnsi="Times New Roman"/>
          <w:sz w:val="28"/>
          <w:szCs w:val="28"/>
        </w:rPr>
        <w:t>Гав-гав!</w:t>
      </w:r>
    </w:p>
    <w:p w:rsidR="007A03AF" w:rsidRPr="0051681F" w:rsidRDefault="007A03AF" w:rsidP="00DB3C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51681F">
        <w:rPr>
          <w:rFonts w:ascii="Times New Roman" w:hAnsi="Times New Roman"/>
          <w:b/>
          <w:sz w:val="28"/>
          <w:szCs w:val="28"/>
        </w:rPr>
        <w:t xml:space="preserve">едущий. </w:t>
      </w:r>
      <w:r w:rsidRPr="0051681F">
        <w:rPr>
          <w:rFonts w:ascii="Times New Roman" w:hAnsi="Times New Roman"/>
          <w:sz w:val="28"/>
          <w:szCs w:val="28"/>
        </w:rPr>
        <w:t>И вот однажды</w:t>
      </w:r>
      <w:r>
        <w:rPr>
          <w:rFonts w:ascii="Times New Roman" w:hAnsi="Times New Roman"/>
          <w:sz w:val="28"/>
          <w:szCs w:val="28"/>
        </w:rPr>
        <w:t xml:space="preserve"> под самую Пасху собралась Наденька в село, на</w:t>
      </w:r>
      <w:r w:rsidRPr="0051681F">
        <w:rPr>
          <w:rFonts w:ascii="Times New Roman" w:hAnsi="Times New Roman"/>
          <w:sz w:val="28"/>
          <w:szCs w:val="28"/>
        </w:rPr>
        <w:t xml:space="preserve"> службу.</w:t>
      </w:r>
    </w:p>
    <w:p w:rsidR="007A03AF" w:rsidRPr="0051681F" w:rsidRDefault="007A03AF" w:rsidP="00DB3C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Наде</w:t>
      </w:r>
      <w:r w:rsidRPr="0051681F">
        <w:rPr>
          <w:rFonts w:ascii="Times New Roman" w:hAnsi="Times New Roman"/>
          <w:b/>
          <w:sz w:val="28"/>
          <w:szCs w:val="28"/>
        </w:rPr>
        <w:t xml:space="preserve">нька. </w:t>
      </w:r>
      <w:r>
        <w:rPr>
          <w:rFonts w:ascii="Times New Roman" w:hAnsi="Times New Roman"/>
          <w:sz w:val="28"/>
          <w:szCs w:val="28"/>
        </w:rPr>
        <w:t>В доме быстро</w:t>
      </w:r>
      <w:r w:rsidRPr="0051681F">
        <w:rPr>
          <w:rFonts w:ascii="Times New Roman" w:hAnsi="Times New Roman"/>
          <w:sz w:val="28"/>
          <w:szCs w:val="28"/>
        </w:rPr>
        <w:t xml:space="preserve"> прибрала,</w:t>
      </w:r>
    </w:p>
    <w:p w:rsidR="007A03AF" w:rsidRPr="0051681F" w:rsidRDefault="007A03AF" w:rsidP="00F635EF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Чисто окна вымыла.</w:t>
      </w:r>
    </w:p>
    <w:p w:rsidR="007A03AF" w:rsidRPr="0051681F" w:rsidRDefault="007A03AF" w:rsidP="00F635EF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Горит в лампадке огонёк…</w:t>
      </w:r>
    </w:p>
    <w:p w:rsidR="007A03AF" w:rsidRPr="0051681F" w:rsidRDefault="007A03AF" w:rsidP="00F635EF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Хорошо у нас, Жуч</w:t>
      </w:r>
      <w:r w:rsidRPr="0051681F">
        <w:rPr>
          <w:rFonts w:ascii="Times New Roman" w:hAnsi="Times New Roman"/>
          <w:sz w:val="28"/>
          <w:szCs w:val="28"/>
        </w:rPr>
        <w:t>ок?</w:t>
      </w:r>
    </w:p>
    <w:p w:rsidR="007A03AF" w:rsidRPr="0051681F" w:rsidRDefault="007A03AF" w:rsidP="00DB3C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Жуч</w:t>
      </w:r>
      <w:r w:rsidRPr="0051681F">
        <w:rPr>
          <w:rFonts w:ascii="Times New Roman" w:hAnsi="Times New Roman"/>
          <w:b/>
          <w:sz w:val="28"/>
          <w:szCs w:val="28"/>
        </w:rPr>
        <w:t xml:space="preserve">ок. </w:t>
      </w:r>
      <w:r w:rsidRPr="0051681F">
        <w:rPr>
          <w:rFonts w:ascii="Times New Roman" w:hAnsi="Times New Roman"/>
          <w:sz w:val="28"/>
          <w:szCs w:val="28"/>
        </w:rPr>
        <w:t>Хорошо у нас, хозяйка,</w:t>
      </w:r>
    </w:p>
    <w:p w:rsidR="007A03AF" w:rsidRPr="0051681F" w:rsidRDefault="007A03AF" w:rsidP="00F635EF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 xml:space="preserve">Только как не поворчать – </w:t>
      </w:r>
    </w:p>
    <w:p w:rsidR="007A03AF" w:rsidRPr="0051681F" w:rsidRDefault="007A03AF" w:rsidP="00F635EF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Ни куличика, ни пасхи…</w:t>
      </w:r>
    </w:p>
    <w:p w:rsidR="007A03AF" w:rsidRPr="0051681F" w:rsidRDefault="007A03AF" w:rsidP="00F635EF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Как же праздник нам встречать?</w:t>
      </w:r>
    </w:p>
    <w:p w:rsidR="007A03AF" w:rsidRPr="0051681F" w:rsidRDefault="007A03AF" w:rsidP="00DB3C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Наде</w:t>
      </w:r>
      <w:r w:rsidRPr="0051681F">
        <w:rPr>
          <w:rFonts w:ascii="Times New Roman" w:hAnsi="Times New Roman"/>
          <w:b/>
          <w:sz w:val="28"/>
          <w:szCs w:val="28"/>
        </w:rPr>
        <w:t xml:space="preserve">нька. </w:t>
      </w:r>
      <w:r w:rsidRPr="0051681F">
        <w:rPr>
          <w:rFonts w:ascii="Times New Roman" w:hAnsi="Times New Roman"/>
          <w:sz w:val="28"/>
          <w:szCs w:val="28"/>
        </w:rPr>
        <w:t>Праздник мы встречаем в храме,</w:t>
      </w:r>
    </w:p>
    <w:p w:rsidR="007A03AF" w:rsidRPr="0051681F" w:rsidRDefault="007A03AF" w:rsidP="00F635EF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А не дома за столом.</w:t>
      </w:r>
    </w:p>
    <w:p w:rsidR="007A03AF" w:rsidRPr="0051681F" w:rsidRDefault="007A03AF" w:rsidP="00F635EF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Нас с тобой Бог не оставит,</w:t>
      </w:r>
    </w:p>
    <w:p w:rsidR="007A03AF" w:rsidRPr="0051681F" w:rsidRDefault="007A03AF" w:rsidP="00F635EF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Не грусти, Дружок, о том!</w:t>
      </w:r>
    </w:p>
    <w:p w:rsidR="007A03AF" w:rsidRPr="00D663E6" w:rsidRDefault="007A03AF" w:rsidP="00D663E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Уходит, машет рукой.</w:t>
      </w:r>
      <w:r w:rsidRPr="0051681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Жучок </w:t>
      </w:r>
      <w:r w:rsidRPr="0051681F">
        <w:rPr>
          <w:rFonts w:ascii="Times New Roman" w:hAnsi="Times New Roman"/>
          <w:i/>
          <w:sz w:val="28"/>
          <w:szCs w:val="28"/>
        </w:rPr>
        <w:t xml:space="preserve"> заходит в домик. </w:t>
      </w:r>
    </w:p>
    <w:p w:rsidR="007A03AF" w:rsidRPr="0051681F" w:rsidRDefault="007A03AF" w:rsidP="008924EA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1681F">
        <w:rPr>
          <w:rFonts w:ascii="Times New Roman" w:hAnsi="Times New Roman"/>
          <w:i/>
          <w:sz w:val="28"/>
          <w:szCs w:val="28"/>
        </w:rPr>
        <w:t xml:space="preserve">К домику </w:t>
      </w:r>
      <w:r w:rsidRPr="00D663E6">
        <w:rPr>
          <w:rFonts w:ascii="Times New Roman" w:hAnsi="Times New Roman"/>
          <w:i/>
          <w:sz w:val="28"/>
          <w:szCs w:val="28"/>
        </w:rPr>
        <w:t>подходит</w:t>
      </w:r>
      <w:r w:rsidRPr="0051681F">
        <w:rPr>
          <w:rFonts w:ascii="Times New Roman" w:hAnsi="Times New Roman"/>
          <w:sz w:val="28"/>
          <w:szCs w:val="28"/>
        </w:rPr>
        <w:t xml:space="preserve"> </w:t>
      </w:r>
      <w:r w:rsidRPr="00D663E6">
        <w:rPr>
          <w:rFonts w:ascii="Times New Roman" w:hAnsi="Times New Roman"/>
          <w:i/>
          <w:sz w:val="28"/>
          <w:szCs w:val="28"/>
        </w:rPr>
        <w:t>Петя-</w:t>
      </w:r>
      <w:r>
        <w:rPr>
          <w:rFonts w:ascii="Times New Roman" w:hAnsi="Times New Roman"/>
          <w:i/>
          <w:sz w:val="28"/>
          <w:szCs w:val="28"/>
        </w:rPr>
        <w:t>п</w:t>
      </w:r>
      <w:r w:rsidRPr="0051681F">
        <w:rPr>
          <w:rFonts w:ascii="Times New Roman" w:hAnsi="Times New Roman"/>
          <w:i/>
          <w:sz w:val="28"/>
          <w:szCs w:val="28"/>
        </w:rPr>
        <w:t xml:space="preserve">етушок и звонит в колокольчик.                             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7A03AF" w:rsidRPr="0051681F" w:rsidRDefault="007A03AF" w:rsidP="008924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>Пет</w:t>
      </w:r>
      <w:r>
        <w:rPr>
          <w:rFonts w:ascii="Times New Roman" w:hAnsi="Times New Roman"/>
          <w:b/>
          <w:sz w:val="28"/>
          <w:szCs w:val="28"/>
        </w:rPr>
        <w:t>я-пет</w:t>
      </w:r>
      <w:r w:rsidRPr="0051681F">
        <w:rPr>
          <w:rFonts w:ascii="Times New Roman" w:hAnsi="Times New Roman"/>
          <w:b/>
          <w:sz w:val="28"/>
          <w:szCs w:val="28"/>
        </w:rPr>
        <w:t xml:space="preserve">ушок. </w:t>
      </w:r>
      <w:r w:rsidRPr="0051681F">
        <w:rPr>
          <w:rFonts w:ascii="Times New Roman" w:hAnsi="Times New Roman"/>
          <w:sz w:val="28"/>
          <w:szCs w:val="28"/>
        </w:rPr>
        <w:t xml:space="preserve">Чей домик-теремок, 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51681F">
        <w:rPr>
          <w:rFonts w:ascii="Times New Roman" w:hAnsi="Times New Roman"/>
          <w:sz w:val="28"/>
          <w:szCs w:val="28"/>
        </w:rPr>
        <w:t>кто в домике живёт?</w:t>
      </w:r>
    </w:p>
    <w:p w:rsidR="007A03AF" w:rsidRPr="0051681F" w:rsidRDefault="007A03AF" w:rsidP="008924E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Жучок</w:t>
      </w:r>
      <w:r w:rsidRPr="0051681F">
        <w:rPr>
          <w:rFonts w:ascii="Times New Roman" w:hAnsi="Times New Roman"/>
          <w:b/>
          <w:sz w:val="28"/>
          <w:szCs w:val="28"/>
        </w:rPr>
        <w:t xml:space="preserve">. </w:t>
      </w:r>
      <w:r w:rsidRPr="0051681F">
        <w:rPr>
          <w:rFonts w:ascii="Times New Roman" w:hAnsi="Times New Roman"/>
          <w:i/>
          <w:sz w:val="28"/>
          <w:szCs w:val="28"/>
        </w:rPr>
        <w:t>(выходя из домика)</w:t>
      </w:r>
    </w:p>
    <w:p w:rsidR="007A03AF" w:rsidRPr="0051681F" w:rsidRDefault="007A03AF" w:rsidP="00A12692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доме Наде</w:t>
      </w:r>
      <w:r w:rsidRPr="0051681F">
        <w:rPr>
          <w:rFonts w:ascii="Times New Roman" w:hAnsi="Times New Roman"/>
          <w:sz w:val="28"/>
          <w:szCs w:val="28"/>
        </w:rPr>
        <w:t>нька живёт,</w:t>
      </w:r>
    </w:p>
    <w:p w:rsidR="007A03AF" w:rsidRPr="0051681F" w:rsidRDefault="007A03AF" w:rsidP="00A12692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Утром лишь она придёт.</w:t>
      </w:r>
    </w:p>
    <w:p w:rsidR="007A03AF" w:rsidRPr="0051681F" w:rsidRDefault="007A03AF" w:rsidP="00A12692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А ты кто?</w:t>
      </w:r>
    </w:p>
    <w:p w:rsidR="007A03AF" w:rsidRPr="0051681F" w:rsidRDefault="007A03AF" w:rsidP="008924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Петушок.  </w:t>
      </w:r>
      <w:r w:rsidRPr="0051681F">
        <w:rPr>
          <w:rFonts w:ascii="Times New Roman" w:hAnsi="Times New Roman"/>
          <w:sz w:val="28"/>
          <w:szCs w:val="28"/>
        </w:rPr>
        <w:t xml:space="preserve">А я – </w:t>
      </w:r>
      <w:r>
        <w:rPr>
          <w:rFonts w:ascii="Times New Roman" w:hAnsi="Times New Roman"/>
          <w:sz w:val="28"/>
          <w:szCs w:val="28"/>
        </w:rPr>
        <w:t>Петя-п</w:t>
      </w:r>
      <w:r w:rsidRPr="0051681F">
        <w:rPr>
          <w:rFonts w:ascii="Times New Roman" w:hAnsi="Times New Roman"/>
          <w:sz w:val="28"/>
          <w:szCs w:val="28"/>
        </w:rPr>
        <w:t>етушок – Золотой гребешок.</w:t>
      </w:r>
    </w:p>
    <w:p w:rsidR="007A03AF" w:rsidRPr="0051681F" w:rsidRDefault="007A03AF" w:rsidP="00A12692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деревни </w:t>
      </w:r>
      <w:r w:rsidRPr="0051681F">
        <w:rPr>
          <w:rFonts w:ascii="Times New Roman" w:hAnsi="Times New Roman"/>
          <w:sz w:val="28"/>
          <w:szCs w:val="28"/>
        </w:rPr>
        <w:t xml:space="preserve"> я принёс яиц десяток.</w:t>
      </w:r>
    </w:p>
    <w:p w:rsidR="007A03AF" w:rsidRPr="0051681F" w:rsidRDefault="007A03AF" w:rsidP="00AC209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A6C26">
        <w:rPr>
          <w:rFonts w:ascii="Times New Roman" w:hAnsi="Times New Roman"/>
          <w:sz w:val="28"/>
          <w:szCs w:val="28"/>
        </w:rPr>
        <w:pict>
          <v:shape id="_x0000_i1026" type="#_x0000_t75" style="width:369.75pt;height:277.5pt">
            <v:imagedata r:id="rId8" o:title=""/>
          </v:shape>
        </w:pict>
      </w:r>
    </w:p>
    <w:p w:rsidR="007A03AF" w:rsidRPr="0051681F" w:rsidRDefault="007A03AF" w:rsidP="008924E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51681F">
        <w:rPr>
          <w:rFonts w:ascii="Times New Roman" w:hAnsi="Times New Roman"/>
          <w:b/>
          <w:sz w:val="28"/>
          <w:szCs w:val="28"/>
        </w:rPr>
        <w:t xml:space="preserve">едущий. </w:t>
      </w:r>
      <w:r w:rsidRPr="0051681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от и яичек Господь на Пасху Над</w:t>
      </w:r>
      <w:r w:rsidRPr="0051681F">
        <w:rPr>
          <w:rFonts w:ascii="Times New Roman" w:hAnsi="Times New Roman"/>
          <w:sz w:val="28"/>
          <w:szCs w:val="28"/>
        </w:rPr>
        <w:t>еньке послал – будет теп</w:t>
      </w:r>
      <w:r>
        <w:rPr>
          <w:rFonts w:ascii="Times New Roman" w:hAnsi="Times New Roman"/>
          <w:sz w:val="28"/>
          <w:szCs w:val="28"/>
        </w:rPr>
        <w:t xml:space="preserve">ерь чем разговеться! А пока Нади нет дома, можно в </w:t>
      </w:r>
      <w:r w:rsidRPr="0051681F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пасхальные </w:t>
      </w:r>
      <w:r w:rsidRPr="0051681F">
        <w:rPr>
          <w:rFonts w:ascii="Times New Roman" w:hAnsi="Times New Roman"/>
          <w:sz w:val="28"/>
          <w:szCs w:val="28"/>
        </w:rPr>
        <w:t xml:space="preserve"> поиграть.</w:t>
      </w:r>
    </w:p>
    <w:p w:rsidR="007A03AF" w:rsidRPr="001940CE" w:rsidRDefault="007A03AF" w:rsidP="009664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940CE">
        <w:rPr>
          <w:rFonts w:ascii="Times New Roman" w:hAnsi="Times New Roman"/>
          <w:b/>
          <w:sz w:val="28"/>
          <w:szCs w:val="28"/>
        </w:rPr>
        <w:t>ИГРЫ: «Катись, катись яичко»</w:t>
      </w:r>
    </w:p>
    <w:p w:rsidR="007A03AF" w:rsidRDefault="007A03AF" w:rsidP="0096649A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1A6C26">
        <w:rPr>
          <w:rFonts w:ascii="Times New Roman" w:hAnsi="Times New Roman"/>
          <w:b/>
          <w:color w:val="FF0000"/>
          <w:sz w:val="28"/>
          <w:szCs w:val="28"/>
          <w:u w:val="single"/>
        </w:rPr>
        <w:pict>
          <v:shape id="_x0000_i1027" type="#_x0000_t75" style="width:259.5pt;height:194.25pt">
            <v:imagedata r:id="rId9" o:title=""/>
          </v:shape>
        </w:pict>
      </w:r>
    </w:p>
    <w:p w:rsidR="007A03AF" w:rsidRPr="0051681F" w:rsidRDefault="007A03AF" w:rsidP="008675F6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1681F">
        <w:rPr>
          <w:rFonts w:ascii="Times New Roman" w:hAnsi="Times New Roman"/>
          <w:i/>
          <w:sz w:val="28"/>
          <w:szCs w:val="28"/>
        </w:rPr>
        <w:t>К домику подходит Мышка</w:t>
      </w:r>
      <w:r>
        <w:rPr>
          <w:rFonts w:ascii="Times New Roman" w:hAnsi="Times New Roman"/>
          <w:i/>
          <w:sz w:val="28"/>
          <w:szCs w:val="28"/>
        </w:rPr>
        <w:t xml:space="preserve">-Норушка </w:t>
      </w:r>
      <w:r w:rsidRPr="0051681F">
        <w:rPr>
          <w:rFonts w:ascii="Times New Roman" w:hAnsi="Times New Roman"/>
          <w:i/>
          <w:sz w:val="28"/>
          <w:szCs w:val="28"/>
        </w:rPr>
        <w:t xml:space="preserve"> и звонит в колокольчик.</w:t>
      </w:r>
      <w:r w:rsidRPr="0051681F"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</w:t>
      </w:r>
    </w:p>
    <w:p w:rsidR="007A03AF" w:rsidRPr="0051681F" w:rsidRDefault="007A03AF" w:rsidP="00867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Мышка. </w:t>
      </w:r>
      <w:r w:rsidRPr="0051681F">
        <w:rPr>
          <w:rFonts w:ascii="Times New Roman" w:hAnsi="Times New Roman"/>
          <w:sz w:val="28"/>
          <w:szCs w:val="28"/>
        </w:rPr>
        <w:t>Чей домик-теремок, кто в домике живёт?</w:t>
      </w:r>
    </w:p>
    <w:p w:rsidR="007A03AF" w:rsidRPr="0051681F" w:rsidRDefault="007A03AF" w:rsidP="00867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 xml:space="preserve">Петушок.  </w:t>
      </w:r>
      <w:r>
        <w:rPr>
          <w:rFonts w:ascii="Times New Roman" w:hAnsi="Times New Roman"/>
          <w:sz w:val="28"/>
          <w:szCs w:val="28"/>
        </w:rPr>
        <w:t>В доме Над</w:t>
      </w:r>
      <w:r w:rsidRPr="0051681F">
        <w:rPr>
          <w:rFonts w:ascii="Times New Roman" w:hAnsi="Times New Roman"/>
          <w:sz w:val="28"/>
          <w:szCs w:val="28"/>
        </w:rPr>
        <w:t>енька живёт,</w:t>
      </w:r>
    </w:p>
    <w:p w:rsidR="007A03AF" w:rsidRPr="0051681F" w:rsidRDefault="007A03AF" w:rsidP="00C552D8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В храм она ушла молиться.</w:t>
      </w:r>
    </w:p>
    <w:p w:rsidR="007A03AF" w:rsidRPr="0051681F" w:rsidRDefault="007A03AF" w:rsidP="00C552D8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Утром лишь она придёт… а почему тебе</w:t>
      </w:r>
      <w:r>
        <w:rPr>
          <w:rFonts w:ascii="Times New Roman" w:hAnsi="Times New Roman"/>
          <w:sz w:val="28"/>
          <w:szCs w:val="28"/>
        </w:rPr>
        <w:t xml:space="preserve"> то</w:t>
      </w:r>
      <w:r w:rsidRPr="0051681F">
        <w:rPr>
          <w:rFonts w:ascii="Times New Roman" w:hAnsi="Times New Roman"/>
          <w:sz w:val="28"/>
          <w:szCs w:val="28"/>
        </w:rPr>
        <w:t xml:space="preserve"> не спится?</w:t>
      </w:r>
    </w:p>
    <w:p w:rsidR="007A03AF" w:rsidRDefault="007A03AF" w:rsidP="00867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>Мышка</w:t>
      </w:r>
      <w:r>
        <w:rPr>
          <w:rFonts w:ascii="Times New Roman" w:hAnsi="Times New Roman"/>
          <w:b/>
          <w:sz w:val="28"/>
          <w:szCs w:val="28"/>
        </w:rPr>
        <w:t>-Норушка</w:t>
      </w:r>
      <w:r w:rsidRPr="0051681F">
        <w:rPr>
          <w:rFonts w:ascii="Times New Roman" w:hAnsi="Times New Roman"/>
          <w:b/>
          <w:sz w:val="28"/>
          <w:szCs w:val="28"/>
        </w:rPr>
        <w:t xml:space="preserve">. </w:t>
      </w:r>
    </w:p>
    <w:p w:rsidR="007A03AF" w:rsidRPr="0051681F" w:rsidRDefault="007A03AF" w:rsidP="008675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51681F">
        <w:rPr>
          <w:rFonts w:ascii="Times New Roman" w:hAnsi="Times New Roman"/>
          <w:b/>
          <w:sz w:val="28"/>
          <w:szCs w:val="28"/>
        </w:rPr>
        <w:t xml:space="preserve"> </w:t>
      </w:r>
      <w:r w:rsidRPr="0051681F">
        <w:rPr>
          <w:rFonts w:ascii="Times New Roman" w:hAnsi="Times New Roman"/>
          <w:sz w:val="28"/>
          <w:szCs w:val="28"/>
        </w:rPr>
        <w:t>А я – Мышка – Норушка.</w:t>
      </w:r>
    </w:p>
    <w:p w:rsidR="007A03AF" w:rsidRPr="0051681F" w:rsidRDefault="007A03AF" w:rsidP="00C552D8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Я для м</w:t>
      </w:r>
      <w:r>
        <w:rPr>
          <w:rFonts w:ascii="Times New Roman" w:hAnsi="Times New Roman"/>
          <w:sz w:val="28"/>
          <w:szCs w:val="28"/>
        </w:rPr>
        <w:t>илой Над</w:t>
      </w:r>
      <w:r w:rsidRPr="0051681F">
        <w:rPr>
          <w:rFonts w:ascii="Times New Roman" w:hAnsi="Times New Roman"/>
          <w:sz w:val="28"/>
          <w:szCs w:val="28"/>
        </w:rPr>
        <w:t>еньки принесла муки,</w:t>
      </w:r>
    </w:p>
    <w:p w:rsidR="007A03AF" w:rsidRPr="0051681F" w:rsidRDefault="007A03AF" w:rsidP="00C552D8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Будут у неё теперь </w:t>
      </w:r>
      <w:r w:rsidRPr="0051681F">
        <w:rPr>
          <w:rFonts w:ascii="Times New Roman" w:hAnsi="Times New Roman"/>
          <w:sz w:val="28"/>
          <w:szCs w:val="28"/>
        </w:rPr>
        <w:t>пирожки</w:t>
      </w:r>
      <w:r>
        <w:rPr>
          <w:rFonts w:ascii="Times New Roman" w:hAnsi="Times New Roman"/>
          <w:sz w:val="28"/>
          <w:szCs w:val="28"/>
        </w:rPr>
        <w:t xml:space="preserve"> и блины</w:t>
      </w:r>
      <w:r w:rsidRPr="0051681F">
        <w:rPr>
          <w:rFonts w:ascii="Times New Roman" w:hAnsi="Times New Roman"/>
          <w:sz w:val="28"/>
          <w:szCs w:val="28"/>
        </w:rPr>
        <w:t>.</w:t>
      </w:r>
    </w:p>
    <w:p w:rsidR="007A03AF" w:rsidRPr="0051681F" w:rsidRDefault="007A03AF" w:rsidP="00C552D8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стужицу </w:t>
      </w:r>
      <w:r w:rsidRPr="0051681F">
        <w:rPr>
          <w:rFonts w:ascii="Times New Roman" w:hAnsi="Times New Roman"/>
          <w:sz w:val="28"/>
          <w:szCs w:val="28"/>
        </w:rPr>
        <w:t>холодную она меня спасла –</w:t>
      </w:r>
    </w:p>
    <w:p w:rsidR="007A03AF" w:rsidRPr="0051681F" w:rsidRDefault="007A03AF" w:rsidP="00C552D8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Крошек хлебных и </w:t>
      </w:r>
      <w:r w:rsidRPr="0051681F">
        <w:rPr>
          <w:rFonts w:ascii="Times New Roman" w:hAnsi="Times New Roman"/>
          <w:sz w:val="28"/>
          <w:szCs w:val="28"/>
        </w:rPr>
        <w:t xml:space="preserve">семечек для Мышки припасла. </w:t>
      </w:r>
    </w:p>
    <w:p w:rsidR="007A03AF" w:rsidRDefault="007A03AF" w:rsidP="0051681F">
      <w:pPr>
        <w:ind w:firstLine="1134"/>
        <w:jc w:val="both"/>
        <w:rPr>
          <w:rFonts w:ascii="Times New Roman" w:hAnsi="Times New Roman"/>
          <w:i/>
          <w:sz w:val="28"/>
          <w:szCs w:val="28"/>
        </w:rPr>
      </w:pPr>
      <w:r w:rsidRPr="0051681F">
        <w:rPr>
          <w:rFonts w:ascii="Times New Roman" w:hAnsi="Times New Roman"/>
          <w:i/>
          <w:sz w:val="28"/>
          <w:szCs w:val="28"/>
        </w:rPr>
        <w:t xml:space="preserve">(Заходит с </w:t>
      </w:r>
      <w:r>
        <w:rPr>
          <w:rFonts w:ascii="Times New Roman" w:hAnsi="Times New Roman"/>
          <w:i/>
          <w:sz w:val="28"/>
          <w:szCs w:val="28"/>
        </w:rPr>
        <w:t>Петей -п</w:t>
      </w:r>
      <w:r w:rsidRPr="0051681F">
        <w:rPr>
          <w:rFonts w:ascii="Times New Roman" w:hAnsi="Times New Roman"/>
          <w:i/>
          <w:sz w:val="28"/>
          <w:szCs w:val="28"/>
        </w:rPr>
        <w:t>етушком в домик).</w:t>
      </w:r>
    </w:p>
    <w:p w:rsidR="007A03AF" w:rsidRPr="0051681F" w:rsidRDefault="007A03AF" w:rsidP="0051681F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Pr="0051681F">
        <w:rPr>
          <w:rFonts w:ascii="Times New Roman" w:hAnsi="Times New Roman"/>
          <w:b/>
          <w:sz w:val="28"/>
          <w:szCs w:val="28"/>
        </w:rPr>
        <w:t xml:space="preserve">едущий. </w:t>
      </w:r>
      <w:r>
        <w:rPr>
          <w:rFonts w:ascii="Times New Roman" w:hAnsi="Times New Roman"/>
          <w:sz w:val="28"/>
          <w:szCs w:val="28"/>
        </w:rPr>
        <w:t>Вот и мука теперь у Над</w:t>
      </w:r>
      <w:r w:rsidRPr="0051681F">
        <w:rPr>
          <w:rFonts w:ascii="Times New Roman" w:hAnsi="Times New Roman"/>
          <w:sz w:val="28"/>
          <w:szCs w:val="28"/>
        </w:rPr>
        <w:t>еньки есть – Мышка</w:t>
      </w:r>
      <w:r>
        <w:rPr>
          <w:rFonts w:ascii="Times New Roman" w:hAnsi="Times New Roman"/>
          <w:sz w:val="28"/>
          <w:szCs w:val="28"/>
        </w:rPr>
        <w:t>-Норушка  Над</w:t>
      </w:r>
      <w:r w:rsidRPr="0051681F">
        <w:rPr>
          <w:rFonts w:ascii="Times New Roman" w:hAnsi="Times New Roman"/>
          <w:sz w:val="28"/>
          <w:szCs w:val="28"/>
        </w:rPr>
        <w:t>еньку отблагодарила.</w:t>
      </w:r>
    </w:p>
    <w:p w:rsidR="007A03AF" w:rsidRPr="0051681F" w:rsidRDefault="007A03AF" w:rsidP="00C552D8">
      <w:pPr>
        <w:spacing w:before="240"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 домику подходит Кош</w:t>
      </w:r>
      <w:r w:rsidRPr="0051681F">
        <w:rPr>
          <w:rFonts w:ascii="Times New Roman" w:hAnsi="Times New Roman"/>
          <w:i/>
          <w:sz w:val="28"/>
          <w:szCs w:val="28"/>
        </w:rPr>
        <w:t>ка и звонит в колокольчик.</w:t>
      </w:r>
      <w:r w:rsidRPr="0051681F">
        <w:rPr>
          <w:rFonts w:ascii="Times New Roman" w:hAnsi="Times New Roman"/>
          <w:b/>
          <w:color w:val="FF0000"/>
          <w:sz w:val="28"/>
          <w:szCs w:val="28"/>
        </w:rPr>
        <w:t xml:space="preserve">     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</w:t>
      </w:r>
    </w:p>
    <w:p w:rsidR="007A03AF" w:rsidRPr="0051681F" w:rsidRDefault="007A03AF" w:rsidP="001940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Кош</w:t>
      </w:r>
      <w:r w:rsidRPr="0051681F">
        <w:rPr>
          <w:rFonts w:ascii="Times New Roman" w:hAnsi="Times New Roman"/>
          <w:b/>
          <w:bCs/>
          <w:sz w:val="28"/>
          <w:szCs w:val="28"/>
        </w:rPr>
        <w:t>ка.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Кто </w:t>
      </w:r>
      <w:r w:rsidRPr="0051681F">
        <w:rPr>
          <w:rFonts w:ascii="Times New Roman" w:hAnsi="Times New Roman"/>
          <w:sz w:val="28"/>
          <w:szCs w:val="28"/>
        </w:rPr>
        <w:t>в теремочке живёт,</w:t>
      </w:r>
    </w:p>
    <w:p w:rsidR="007A03AF" w:rsidRPr="0051681F" w:rsidRDefault="007A03AF" w:rsidP="00B008D7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Кто </w:t>
      </w:r>
      <w:r w:rsidRPr="0051681F">
        <w:rPr>
          <w:rFonts w:ascii="Times New Roman" w:hAnsi="Times New Roman"/>
          <w:sz w:val="28"/>
          <w:szCs w:val="28"/>
        </w:rPr>
        <w:t xml:space="preserve"> в невысоком живёт?</w:t>
      </w: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bCs/>
          <w:sz w:val="28"/>
          <w:szCs w:val="28"/>
        </w:rPr>
        <w:t>Мышка</w:t>
      </w:r>
      <w:r>
        <w:rPr>
          <w:rFonts w:ascii="Times New Roman" w:hAnsi="Times New Roman"/>
          <w:b/>
          <w:bCs/>
          <w:sz w:val="28"/>
          <w:szCs w:val="28"/>
        </w:rPr>
        <w:t>-Норушка.</w:t>
      </w:r>
      <w:r w:rsidRPr="0051681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1681F">
        <w:rPr>
          <w:rFonts w:ascii="Times New Roman" w:hAnsi="Times New Roman"/>
          <w:sz w:val="28"/>
          <w:szCs w:val="28"/>
        </w:rPr>
        <w:t>Ой, спасите, Кошка, Кошка!</w:t>
      </w:r>
    </w:p>
    <w:p w:rsidR="007A03AF" w:rsidRPr="0051681F" w:rsidRDefault="007A03AF" w:rsidP="00C70F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Кош</w:t>
      </w:r>
      <w:r w:rsidRPr="0051681F">
        <w:rPr>
          <w:rFonts w:ascii="Times New Roman" w:hAnsi="Times New Roman"/>
          <w:b/>
          <w:bCs/>
          <w:sz w:val="28"/>
          <w:szCs w:val="28"/>
        </w:rPr>
        <w:t>ка.</w:t>
      </w:r>
      <w:r w:rsidRPr="0051681F">
        <w:rPr>
          <w:rFonts w:ascii="Times New Roman" w:hAnsi="Times New Roman"/>
          <w:sz w:val="28"/>
          <w:szCs w:val="28"/>
        </w:rPr>
        <w:t xml:space="preserve">  Не обидит тебя Кошка!</w:t>
      </w:r>
    </w:p>
    <w:p w:rsidR="007A03AF" w:rsidRPr="0051681F" w:rsidRDefault="007A03AF" w:rsidP="003B7C5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51681F">
        <w:rPr>
          <w:rFonts w:ascii="Times New Roman" w:hAnsi="Times New Roman"/>
          <w:sz w:val="28"/>
          <w:szCs w:val="28"/>
        </w:rPr>
        <w:t xml:space="preserve"> Не пугайся меня, крошка – 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гости к Над</w:t>
      </w:r>
      <w:r w:rsidRPr="0051681F">
        <w:rPr>
          <w:rFonts w:ascii="Times New Roman" w:hAnsi="Times New Roman"/>
          <w:sz w:val="28"/>
          <w:szCs w:val="28"/>
        </w:rPr>
        <w:t xml:space="preserve">е я пришла – 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Ей сметаны</w:t>
      </w:r>
      <w:r w:rsidRPr="0051681F">
        <w:rPr>
          <w:rFonts w:ascii="Times New Roman" w:hAnsi="Times New Roman"/>
          <w:sz w:val="28"/>
          <w:szCs w:val="28"/>
        </w:rPr>
        <w:t xml:space="preserve"> принесла.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Ты впусти меня скорей</w:t>
      </w:r>
    </w:p>
    <w:p w:rsidR="007A03AF" w:rsidRDefault="007A03AF" w:rsidP="003B7C5C">
      <w:pPr>
        <w:spacing w:after="0"/>
        <w:ind w:firstLine="1418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милой Над</w:t>
      </w:r>
      <w:r w:rsidRPr="0051681F">
        <w:rPr>
          <w:rFonts w:ascii="Times New Roman" w:hAnsi="Times New Roman"/>
          <w:sz w:val="28"/>
          <w:szCs w:val="28"/>
        </w:rPr>
        <w:t>еньке моей! (</w:t>
      </w:r>
      <w:r w:rsidRPr="0051681F">
        <w:rPr>
          <w:rFonts w:ascii="Times New Roman" w:hAnsi="Times New Roman"/>
          <w:i/>
          <w:iCs/>
          <w:sz w:val="28"/>
          <w:szCs w:val="28"/>
        </w:rPr>
        <w:t>Заходит в домик.)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i/>
          <w:iCs/>
          <w:sz w:val="28"/>
          <w:szCs w:val="28"/>
        </w:rPr>
      </w:pPr>
      <w:r w:rsidRPr="001A6C26">
        <w:rPr>
          <w:rFonts w:ascii="Times New Roman" w:hAnsi="Times New Roman"/>
          <w:i/>
          <w:iCs/>
          <w:sz w:val="28"/>
          <w:szCs w:val="28"/>
        </w:rPr>
        <w:pict>
          <v:shape id="_x0000_i1028" type="#_x0000_t75" style="width:236.25pt;height:187.5pt">
            <v:imagedata r:id="rId10" o:title=""/>
          </v:shape>
        </w:pict>
      </w: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</w:t>
      </w:r>
      <w:r w:rsidRPr="0051681F">
        <w:rPr>
          <w:rFonts w:ascii="Times New Roman" w:hAnsi="Times New Roman"/>
          <w:b/>
          <w:bCs/>
          <w:sz w:val="28"/>
          <w:szCs w:val="28"/>
        </w:rPr>
        <w:t xml:space="preserve">едущий. </w:t>
      </w:r>
      <w:r>
        <w:rPr>
          <w:rFonts w:ascii="Times New Roman" w:hAnsi="Times New Roman"/>
          <w:sz w:val="28"/>
          <w:szCs w:val="28"/>
        </w:rPr>
        <w:t>Посмотрите - Кош</w:t>
      </w:r>
      <w:r w:rsidRPr="0051681F">
        <w:rPr>
          <w:rFonts w:ascii="Times New Roman" w:hAnsi="Times New Roman"/>
          <w:sz w:val="28"/>
          <w:szCs w:val="28"/>
        </w:rPr>
        <w:t>ка Мышку</w:t>
      </w:r>
      <w:r>
        <w:rPr>
          <w:rFonts w:ascii="Times New Roman" w:hAnsi="Times New Roman"/>
          <w:sz w:val="28"/>
          <w:szCs w:val="28"/>
        </w:rPr>
        <w:t>-Норушку</w:t>
      </w:r>
      <w:r w:rsidRPr="0051681F">
        <w:rPr>
          <w:rFonts w:ascii="Times New Roman" w:hAnsi="Times New Roman"/>
          <w:sz w:val="28"/>
          <w:szCs w:val="28"/>
        </w:rPr>
        <w:t xml:space="preserve"> не стала обижать! </w:t>
      </w:r>
      <w:r>
        <w:rPr>
          <w:rFonts w:ascii="Times New Roman" w:hAnsi="Times New Roman"/>
          <w:sz w:val="28"/>
          <w:szCs w:val="28"/>
        </w:rPr>
        <w:t>Ради такого праздника свою вкусную сметану Над</w:t>
      </w:r>
      <w:r w:rsidRPr="0051681F">
        <w:rPr>
          <w:rFonts w:ascii="Times New Roman" w:hAnsi="Times New Roman"/>
          <w:sz w:val="28"/>
          <w:szCs w:val="28"/>
        </w:rPr>
        <w:t>е отдала.</w:t>
      </w:r>
      <w:r w:rsidRPr="0051681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51681F">
        <w:rPr>
          <w:rFonts w:ascii="Times New Roman" w:hAnsi="Times New Roman"/>
          <w:sz w:val="28"/>
          <w:szCs w:val="28"/>
        </w:rPr>
        <w:t>родуктов</w:t>
      </w:r>
      <w:r>
        <w:rPr>
          <w:rFonts w:ascii="Times New Roman" w:hAnsi="Times New Roman"/>
          <w:sz w:val="28"/>
          <w:szCs w:val="28"/>
        </w:rPr>
        <w:t xml:space="preserve"> уже сколько набралось  - </w:t>
      </w:r>
      <w:r w:rsidRPr="0051681F">
        <w:rPr>
          <w:rFonts w:ascii="Times New Roman" w:hAnsi="Times New Roman"/>
          <w:sz w:val="28"/>
          <w:szCs w:val="28"/>
        </w:rPr>
        <w:t xml:space="preserve"> и мука,</w:t>
      </w:r>
      <w:r>
        <w:rPr>
          <w:rFonts w:ascii="Times New Roman" w:hAnsi="Times New Roman"/>
          <w:sz w:val="28"/>
          <w:szCs w:val="28"/>
        </w:rPr>
        <w:t xml:space="preserve"> и яйца,  и сахар, и сметану.  У</w:t>
      </w:r>
      <w:r w:rsidRPr="0051681F"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hAnsi="Times New Roman"/>
          <w:sz w:val="28"/>
          <w:szCs w:val="28"/>
        </w:rPr>
        <w:t>, по-моему,</w:t>
      </w:r>
      <w:r w:rsidRPr="0051681F">
        <w:rPr>
          <w:rFonts w:ascii="Times New Roman" w:hAnsi="Times New Roman"/>
          <w:sz w:val="28"/>
          <w:szCs w:val="28"/>
        </w:rPr>
        <w:t xml:space="preserve"> можно что-то испечь... Как вы думает</w:t>
      </w:r>
      <w:r>
        <w:rPr>
          <w:rFonts w:ascii="Times New Roman" w:hAnsi="Times New Roman"/>
          <w:sz w:val="28"/>
          <w:szCs w:val="28"/>
        </w:rPr>
        <w:t>е, что мож</w:t>
      </w:r>
      <w:r>
        <w:rPr>
          <w:rFonts w:ascii="Times New Roman" w:hAnsi="Times New Roman"/>
          <w:sz w:val="28"/>
          <w:szCs w:val="28"/>
        </w:rPr>
        <w:softHyphen/>
        <w:t xml:space="preserve">но </w:t>
      </w:r>
      <w:r w:rsidRPr="0051681F">
        <w:rPr>
          <w:rFonts w:ascii="Times New Roman" w:hAnsi="Times New Roman"/>
          <w:sz w:val="28"/>
          <w:szCs w:val="28"/>
        </w:rPr>
        <w:t>испечь</w:t>
      </w:r>
      <w:r>
        <w:rPr>
          <w:rFonts w:ascii="Times New Roman" w:hAnsi="Times New Roman"/>
          <w:sz w:val="28"/>
          <w:szCs w:val="28"/>
        </w:rPr>
        <w:t xml:space="preserve"> из полученных продуктов</w:t>
      </w:r>
      <w:r w:rsidRPr="0051681F">
        <w:rPr>
          <w:rFonts w:ascii="Times New Roman" w:hAnsi="Times New Roman"/>
          <w:sz w:val="28"/>
          <w:szCs w:val="28"/>
        </w:rPr>
        <w:t xml:space="preserve">? </w:t>
      </w:r>
      <w:r w:rsidRPr="0051681F">
        <w:rPr>
          <w:rFonts w:ascii="Times New Roman" w:hAnsi="Times New Roman"/>
          <w:i/>
          <w:iCs/>
          <w:sz w:val="28"/>
          <w:szCs w:val="28"/>
        </w:rPr>
        <w:t xml:space="preserve">(Дети отвечают.) </w:t>
      </w:r>
      <w:r w:rsidRPr="0051681F">
        <w:rPr>
          <w:rFonts w:ascii="Times New Roman" w:hAnsi="Times New Roman"/>
          <w:sz w:val="28"/>
          <w:szCs w:val="28"/>
        </w:rPr>
        <w:t>Правильно - кулич!</w:t>
      </w: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К домику подходит Баран </w:t>
      </w:r>
      <w:r w:rsidRPr="0051681F">
        <w:rPr>
          <w:rFonts w:ascii="Times New Roman" w:hAnsi="Times New Roman"/>
          <w:i/>
          <w:iCs/>
          <w:sz w:val="28"/>
          <w:szCs w:val="28"/>
        </w:rPr>
        <w:t xml:space="preserve"> и звонит в коло</w:t>
      </w:r>
      <w:r w:rsidRPr="0051681F">
        <w:rPr>
          <w:rFonts w:ascii="Times New Roman" w:hAnsi="Times New Roman"/>
          <w:i/>
          <w:iCs/>
          <w:sz w:val="28"/>
          <w:szCs w:val="28"/>
        </w:rPr>
        <w:softHyphen/>
        <w:t>кольчик.</w:t>
      </w:r>
      <w:r w:rsidRPr="0051681F">
        <w:rPr>
          <w:rFonts w:ascii="Times New Roman" w:hAnsi="Times New Roman"/>
          <w:b/>
          <w:iCs/>
          <w:color w:val="FF0000"/>
          <w:sz w:val="28"/>
          <w:szCs w:val="28"/>
        </w:rPr>
        <w:t xml:space="preserve">           </w:t>
      </w:r>
      <w:r>
        <w:rPr>
          <w:rFonts w:ascii="Times New Roman" w:hAnsi="Times New Roman"/>
          <w:b/>
          <w:iCs/>
          <w:color w:val="FF0000"/>
          <w:sz w:val="28"/>
          <w:szCs w:val="28"/>
        </w:rPr>
        <w:t xml:space="preserve">                            </w:t>
      </w: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Баран</w:t>
      </w:r>
      <w:r w:rsidRPr="0051681F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</w:t>
      </w:r>
      <w:r w:rsidRPr="0051681F">
        <w:rPr>
          <w:rFonts w:ascii="Times New Roman" w:hAnsi="Times New Roman"/>
          <w:sz w:val="28"/>
          <w:szCs w:val="28"/>
        </w:rPr>
        <w:t>то в домике живёт?</w:t>
      </w:r>
      <w:r>
        <w:rPr>
          <w:rFonts w:ascii="Times New Roman" w:hAnsi="Times New Roman"/>
          <w:sz w:val="28"/>
          <w:szCs w:val="28"/>
        </w:rPr>
        <w:t xml:space="preserve"> Чей домик-теремок?</w:t>
      </w: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Кош</w:t>
      </w:r>
      <w:r w:rsidRPr="0051681F">
        <w:rPr>
          <w:rFonts w:ascii="Times New Roman" w:hAnsi="Times New Roman"/>
          <w:b/>
          <w:bCs/>
          <w:sz w:val="28"/>
          <w:szCs w:val="28"/>
        </w:rPr>
        <w:t xml:space="preserve">ка </w:t>
      </w:r>
      <w:r w:rsidRPr="0051681F">
        <w:rPr>
          <w:rFonts w:ascii="Times New Roman" w:hAnsi="Times New Roman"/>
          <w:i/>
          <w:iCs/>
          <w:sz w:val="28"/>
          <w:szCs w:val="28"/>
        </w:rPr>
        <w:t>(выходя из домика).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доме Над</w:t>
      </w:r>
      <w:r w:rsidRPr="0051681F">
        <w:rPr>
          <w:rFonts w:ascii="Times New Roman" w:hAnsi="Times New Roman"/>
          <w:sz w:val="28"/>
          <w:szCs w:val="28"/>
        </w:rPr>
        <w:t>енька живёт,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Утром лишь она придёт.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Pr="0051681F">
        <w:rPr>
          <w:rFonts w:ascii="Times New Roman" w:hAnsi="Times New Roman"/>
          <w:sz w:val="28"/>
          <w:szCs w:val="28"/>
        </w:rPr>
        <w:t xml:space="preserve"> кто</w:t>
      </w:r>
      <w:r>
        <w:rPr>
          <w:rFonts w:ascii="Times New Roman" w:hAnsi="Times New Roman"/>
          <w:sz w:val="28"/>
          <w:szCs w:val="28"/>
        </w:rPr>
        <w:t xml:space="preserve"> ты</w:t>
      </w:r>
      <w:r w:rsidRPr="0051681F">
        <w:rPr>
          <w:rFonts w:ascii="Times New Roman" w:hAnsi="Times New Roman"/>
          <w:sz w:val="28"/>
          <w:szCs w:val="28"/>
        </w:rPr>
        <w:t>?</w:t>
      </w:r>
    </w:p>
    <w:p w:rsidR="007A03AF" w:rsidRDefault="007A03AF" w:rsidP="001429BD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Баран</w:t>
      </w:r>
      <w:r w:rsidRPr="0051681F">
        <w:rPr>
          <w:rFonts w:ascii="Times New Roman" w:hAnsi="Times New Roman"/>
          <w:b/>
          <w:bCs/>
          <w:sz w:val="28"/>
          <w:szCs w:val="28"/>
        </w:rPr>
        <w:t>.</w:t>
      </w:r>
    </w:p>
    <w:p w:rsidR="007A03AF" w:rsidRPr="0051681F" w:rsidRDefault="007A03AF" w:rsidP="00F84013">
      <w:pPr>
        <w:spacing w:after="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я</w:t>
      </w:r>
      <w:r w:rsidRPr="0051681F">
        <w:rPr>
          <w:rFonts w:ascii="Times New Roman" w:hAnsi="Times New Roman"/>
          <w:sz w:val="28"/>
          <w:szCs w:val="28"/>
        </w:rPr>
        <w:t xml:space="preserve"> - Баран,</w:t>
      </w:r>
    </w:p>
    <w:p w:rsidR="007A03AF" w:rsidRPr="0051681F" w:rsidRDefault="007A03AF" w:rsidP="00F84013">
      <w:pPr>
        <w:spacing w:after="0"/>
        <w:ind w:left="1701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Принёс сарафан.</w:t>
      </w:r>
    </w:p>
    <w:p w:rsidR="007A03AF" w:rsidRPr="0051681F" w:rsidRDefault="007A03AF" w:rsidP="00F84013">
      <w:pPr>
        <w:spacing w:after="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Крёстная Нади сарафан шлёт и сладости</w:t>
      </w:r>
      <w:r w:rsidRPr="0051681F">
        <w:rPr>
          <w:rFonts w:ascii="Times New Roman" w:hAnsi="Times New Roman"/>
          <w:sz w:val="28"/>
          <w:szCs w:val="28"/>
        </w:rPr>
        <w:t>.</w:t>
      </w:r>
    </w:p>
    <w:p w:rsidR="007A03AF" w:rsidRPr="0051681F" w:rsidRDefault="007A03AF" w:rsidP="00F84013">
      <w:pPr>
        <w:spacing w:after="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Заходит с Кошкой в дом.</w:t>
      </w:r>
    </w:p>
    <w:p w:rsidR="007A03AF" w:rsidRDefault="007A03AF" w:rsidP="00C70FAF">
      <w:pPr>
        <w:spacing w:after="0"/>
        <w:rPr>
          <w:rFonts w:ascii="Times New Roman" w:hAnsi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</w:t>
      </w:r>
      <w:r w:rsidRPr="0051681F">
        <w:rPr>
          <w:rFonts w:ascii="Times New Roman" w:hAnsi="Times New Roman"/>
          <w:b/>
          <w:bCs/>
          <w:sz w:val="28"/>
          <w:szCs w:val="28"/>
        </w:rPr>
        <w:t xml:space="preserve">едущий. </w:t>
      </w:r>
      <w:r>
        <w:rPr>
          <w:rFonts w:ascii="Times New Roman" w:hAnsi="Times New Roman"/>
          <w:sz w:val="28"/>
          <w:szCs w:val="28"/>
        </w:rPr>
        <w:t>Вот это да! Крёстная для Нади прислала  сарафан! Будет  Над</w:t>
      </w:r>
      <w:r w:rsidRPr="0051681F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 xml:space="preserve">теперь нарядная на </w:t>
      </w:r>
      <w:r w:rsidRPr="0051681F">
        <w:rPr>
          <w:rFonts w:ascii="Times New Roman" w:hAnsi="Times New Roman"/>
          <w:sz w:val="28"/>
          <w:szCs w:val="28"/>
        </w:rPr>
        <w:t>праздник</w:t>
      </w:r>
      <w:r>
        <w:rPr>
          <w:rFonts w:ascii="Times New Roman" w:hAnsi="Times New Roman"/>
          <w:sz w:val="28"/>
          <w:szCs w:val="28"/>
        </w:rPr>
        <w:t>е.</w:t>
      </w:r>
    </w:p>
    <w:p w:rsidR="007A03AF" w:rsidRPr="00C70FAF" w:rsidRDefault="007A03AF" w:rsidP="00C70FAF">
      <w:pPr>
        <w:spacing w:after="0"/>
        <w:rPr>
          <w:rFonts w:ascii="Times New Roman" w:hAnsi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 дому подходят Лисичка  и Заяц</w:t>
      </w:r>
      <w:r w:rsidRPr="0051681F">
        <w:rPr>
          <w:rFonts w:ascii="Times New Roman" w:hAnsi="Times New Roman"/>
          <w:i/>
          <w:iCs/>
          <w:sz w:val="28"/>
          <w:szCs w:val="28"/>
        </w:rPr>
        <w:t>, звонят в ко</w:t>
      </w:r>
      <w:r w:rsidRPr="0051681F">
        <w:rPr>
          <w:rFonts w:ascii="Times New Roman" w:hAnsi="Times New Roman"/>
          <w:i/>
          <w:iCs/>
          <w:sz w:val="28"/>
          <w:szCs w:val="28"/>
        </w:rPr>
        <w:softHyphen/>
        <w:t>локольчик.</w:t>
      </w:r>
      <w:r w:rsidRPr="0051681F">
        <w:rPr>
          <w:rFonts w:ascii="Times New Roman" w:hAnsi="Times New Roman"/>
          <w:iCs/>
          <w:sz w:val="28"/>
          <w:szCs w:val="28"/>
        </w:rPr>
        <w:t xml:space="preserve">                    </w:t>
      </w: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Заяц</w:t>
      </w:r>
      <w:r w:rsidRPr="0051681F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</w:t>
      </w:r>
      <w:r w:rsidRPr="0051681F">
        <w:rPr>
          <w:rFonts w:ascii="Times New Roman" w:hAnsi="Times New Roman"/>
          <w:sz w:val="28"/>
          <w:szCs w:val="28"/>
        </w:rPr>
        <w:t>то в домике живёт?</w:t>
      </w:r>
      <w:r>
        <w:rPr>
          <w:rFonts w:ascii="Times New Roman" w:hAnsi="Times New Roman"/>
          <w:sz w:val="28"/>
          <w:szCs w:val="28"/>
        </w:rPr>
        <w:t xml:space="preserve"> Чей домик-теремок?</w:t>
      </w: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Баран</w:t>
      </w:r>
      <w:r w:rsidRPr="0051681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1681F">
        <w:rPr>
          <w:rFonts w:ascii="Times New Roman" w:hAnsi="Times New Roman"/>
          <w:i/>
          <w:iCs/>
          <w:sz w:val="28"/>
          <w:szCs w:val="28"/>
        </w:rPr>
        <w:t>(выходя из домика).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доме Над</w:t>
      </w:r>
      <w:r w:rsidRPr="0051681F">
        <w:rPr>
          <w:rFonts w:ascii="Times New Roman" w:hAnsi="Times New Roman"/>
          <w:sz w:val="28"/>
          <w:szCs w:val="28"/>
        </w:rPr>
        <w:t>енька живёт,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Утром лишь она придёт.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{Видит Лисичку</w:t>
      </w:r>
      <w:r w:rsidRPr="0051681F">
        <w:rPr>
          <w:rFonts w:ascii="Times New Roman" w:hAnsi="Times New Roman"/>
          <w:i/>
          <w:iCs/>
          <w:sz w:val="28"/>
          <w:szCs w:val="28"/>
        </w:rPr>
        <w:t>)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Ой, хитрая Лисичка</w:t>
      </w:r>
      <w:r w:rsidRPr="0051681F">
        <w:rPr>
          <w:rFonts w:ascii="Times New Roman" w:hAnsi="Times New Roman"/>
          <w:sz w:val="28"/>
          <w:szCs w:val="28"/>
        </w:rPr>
        <w:t>!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Заяц </w:t>
      </w:r>
      <w:r w:rsidRPr="0051681F">
        <w:rPr>
          <w:rFonts w:ascii="Times New Roman" w:hAnsi="Times New Roman"/>
          <w:sz w:val="28"/>
          <w:szCs w:val="28"/>
        </w:rPr>
        <w:t>не боится?</w:t>
      </w: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Лисичка</w:t>
      </w:r>
      <w:r w:rsidRPr="0051681F">
        <w:rPr>
          <w:rFonts w:ascii="Times New Roman" w:hAnsi="Times New Roman"/>
          <w:b/>
          <w:bCs/>
          <w:sz w:val="28"/>
          <w:szCs w:val="28"/>
        </w:rPr>
        <w:t>.</w:t>
      </w:r>
    </w:p>
    <w:p w:rsidR="007A03AF" w:rsidRPr="0051681F" w:rsidRDefault="007A03AF" w:rsidP="00F84013">
      <w:pPr>
        <w:spacing w:after="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такую</w:t>
      </w:r>
      <w:r w:rsidRPr="0051681F">
        <w:rPr>
          <w:rFonts w:ascii="Times New Roman" w:hAnsi="Times New Roman"/>
          <w:sz w:val="28"/>
          <w:szCs w:val="28"/>
        </w:rPr>
        <w:t xml:space="preserve"> ночь нельзя нам враждовать.</w:t>
      </w:r>
    </w:p>
    <w:p w:rsidR="007A03AF" w:rsidRPr="0051681F" w:rsidRDefault="007A03AF" w:rsidP="00F84013">
      <w:pPr>
        <w:spacing w:after="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Притих</w:t>
      </w:r>
      <w:r w:rsidRPr="0051681F">
        <w:rPr>
          <w:rFonts w:ascii="Times New Roman" w:hAnsi="Times New Roman"/>
          <w:sz w:val="28"/>
          <w:szCs w:val="28"/>
        </w:rPr>
        <w:t xml:space="preserve"> пред Тайною дремучий лес.</w:t>
      </w:r>
    </w:p>
    <w:p w:rsidR="007A03AF" w:rsidRPr="0051681F" w:rsidRDefault="007A03AF" w:rsidP="00F84013">
      <w:pPr>
        <w:spacing w:after="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радостно, что можем все</w:t>
      </w:r>
      <w:r w:rsidRPr="0051681F">
        <w:rPr>
          <w:rFonts w:ascii="Times New Roman" w:hAnsi="Times New Roman"/>
          <w:sz w:val="28"/>
          <w:szCs w:val="28"/>
        </w:rPr>
        <w:t xml:space="preserve"> сказать:</w:t>
      </w:r>
    </w:p>
    <w:p w:rsidR="007A03AF" w:rsidRPr="0051681F" w:rsidRDefault="007A03AF" w:rsidP="00F84013">
      <w:pPr>
        <w:spacing w:after="0"/>
        <w:ind w:left="1701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«Христос воскрес!»</w:t>
      </w:r>
    </w:p>
    <w:p w:rsidR="007A03AF" w:rsidRPr="0051681F" w:rsidRDefault="007A03AF" w:rsidP="001429BD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Заяц</w:t>
      </w:r>
      <w:r w:rsidRPr="0051681F">
        <w:rPr>
          <w:rFonts w:ascii="Times New Roman" w:hAnsi="Times New Roman"/>
          <w:b/>
          <w:bCs/>
          <w:sz w:val="28"/>
          <w:szCs w:val="28"/>
        </w:rPr>
        <w:t xml:space="preserve">.            </w:t>
      </w:r>
    </w:p>
    <w:p w:rsidR="007A03AF" w:rsidRPr="0051681F" w:rsidRDefault="007A03AF" w:rsidP="003B7C5C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Воистину воскрес!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</w:t>
      </w:r>
      <w:r w:rsidRPr="0051681F">
        <w:rPr>
          <w:rFonts w:ascii="Times New Roman" w:hAnsi="Times New Roman"/>
          <w:sz w:val="28"/>
          <w:szCs w:val="28"/>
        </w:rPr>
        <w:t xml:space="preserve">еньке в подарок 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Прими от нас, дружок,</w:t>
      </w:r>
    </w:p>
    <w:p w:rsidR="007A03AF" w:rsidRPr="0051681F" w:rsidRDefault="007A03AF" w:rsidP="00F84013">
      <w:pPr>
        <w:spacing w:after="0"/>
        <w:ind w:firstLine="1701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Масла комок да белый творожок.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Лисичка  и Заяц  отдают корзинку Баран</w:t>
      </w:r>
      <w:r w:rsidRPr="0051681F">
        <w:rPr>
          <w:rFonts w:ascii="Times New Roman" w:hAnsi="Times New Roman"/>
          <w:i/>
          <w:sz w:val="28"/>
          <w:szCs w:val="28"/>
        </w:rPr>
        <w:t>у и заходят с ним в дом.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51681F">
        <w:rPr>
          <w:rFonts w:ascii="Times New Roman" w:hAnsi="Times New Roman"/>
          <w:b/>
          <w:sz w:val="28"/>
          <w:szCs w:val="28"/>
        </w:rPr>
        <w:t>едущий.</w:t>
      </w:r>
      <w:r>
        <w:rPr>
          <w:rFonts w:ascii="Times New Roman" w:hAnsi="Times New Roman"/>
          <w:sz w:val="28"/>
          <w:szCs w:val="28"/>
        </w:rPr>
        <w:t xml:space="preserve"> И Лисичка,  и Заяц не стали ругаться, а принесли творог  и маслице. Теперь звери для Нади смогут </w:t>
      </w:r>
      <w:r w:rsidRPr="0051681F">
        <w:rPr>
          <w:rFonts w:ascii="Times New Roman" w:hAnsi="Times New Roman"/>
          <w:sz w:val="28"/>
          <w:szCs w:val="28"/>
        </w:rPr>
        <w:t xml:space="preserve"> приготовить</w:t>
      </w:r>
      <w:r>
        <w:rPr>
          <w:rFonts w:ascii="Times New Roman" w:hAnsi="Times New Roman"/>
          <w:sz w:val="28"/>
          <w:szCs w:val="28"/>
        </w:rPr>
        <w:t xml:space="preserve"> еще что-то</w:t>
      </w:r>
      <w:r w:rsidRPr="0051681F">
        <w:rPr>
          <w:rFonts w:ascii="Times New Roman" w:hAnsi="Times New Roman"/>
          <w:sz w:val="28"/>
          <w:szCs w:val="28"/>
        </w:rPr>
        <w:t xml:space="preserve">... </w:t>
      </w:r>
      <w:r>
        <w:rPr>
          <w:rFonts w:ascii="Times New Roman" w:hAnsi="Times New Roman"/>
          <w:sz w:val="28"/>
          <w:szCs w:val="28"/>
        </w:rPr>
        <w:t xml:space="preserve"> А что </w:t>
      </w:r>
      <w:r w:rsidRPr="0051681F">
        <w:rPr>
          <w:rFonts w:ascii="Times New Roman" w:hAnsi="Times New Roman"/>
          <w:sz w:val="28"/>
          <w:szCs w:val="28"/>
        </w:rPr>
        <w:t xml:space="preserve">? Творожную пасху! 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 дому подходит Мишка</w:t>
      </w:r>
      <w:r w:rsidRPr="0051681F">
        <w:rPr>
          <w:rFonts w:ascii="Times New Roman" w:hAnsi="Times New Roman"/>
          <w:i/>
          <w:sz w:val="28"/>
          <w:szCs w:val="28"/>
        </w:rPr>
        <w:t xml:space="preserve"> и звонит в колокольчик.</w:t>
      </w:r>
      <w:r w:rsidRPr="0051681F"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</w:t>
      </w:r>
    </w:p>
    <w:p w:rsidR="007A03A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Мишка</w:t>
      </w:r>
      <w:r w:rsidRPr="0051681F">
        <w:rPr>
          <w:rFonts w:ascii="Times New Roman" w:hAnsi="Times New Roman"/>
          <w:b/>
          <w:sz w:val="28"/>
          <w:szCs w:val="28"/>
        </w:rPr>
        <w:t>.</w:t>
      </w:r>
      <w:r w:rsidRPr="0051681F">
        <w:rPr>
          <w:rFonts w:ascii="Times New Roman" w:hAnsi="Times New Roman"/>
          <w:sz w:val="28"/>
          <w:szCs w:val="28"/>
        </w:rPr>
        <w:t xml:space="preserve"> 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>Лиса</w:t>
      </w:r>
      <w:r w:rsidRPr="0051681F">
        <w:rPr>
          <w:rFonts w:ascii="Times New Roman" w:hAnsi="Times New Roman"/>
          <w:sz w:val="28"/>
          <w:szCs w:val="28"/>
        </w:rPr>
        <w:t xml:space="preserve"> (выходя из домика).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В доме Настенька живёт,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Скоро уж она придёт.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А ты кто?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681F">
        <w:rPr>
          <w:rFonts w:ascii="Times New Roman" w:hAnsi="Times New Roman"/>
          <w:b/>
          <w:sz w:val="28"/>
          <w:szCs w:val="28"/>
        </w:rPr>
        <w:t>Медведь.</w:t>
      </w:r>
      <w:r w:rsidRPr="005A28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51681F">
        <w:rPr>
          <w:rFonts w:ascii="Times New Roman" w:hAnsi="Times New Roman"/>
          <w:sz w:val="28"/>
          <w:szCs w:val="28"/>
        </w:rPr>
        <w:t>то в домике живёт?</w:t>
      </w:r>
      <w:r>
        <w:rPr>
          <w:rFonts w:ascii="Times New Roman" w:hAnsi="Times New Roman"/>
          <w:sz w:val="28"/>
          <w:szCs w:val="28"/>
        </w:rPr>
        <w:t xml:space="preserve"> Чей домик-теремок?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- Мишка</w:t>
      </w:r>
      <w:r w:rsidRPr="0051681F">
        <w:rPr>
          <w:rFonts w:ascii="Times New Roman" w:hAnsi="Times New Roman"/>
          <w:sz w:val="28"/>
          <w:szCs w:val="28"/>
        </w:rPr>
        <w:t>, любитель песни петь.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А чего вы тут сидите?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 w:rsidRPr="0051681F">
        <w:rPr>
          <w:rFonts w:ascii="Times New Roman" w:hAnsi="Times New Roman"/>
          <w:sz w:val="28"/>
          <w:szCs w:val="28"/>
        </w:rPr>
        <w:t>гулять вы не хотите?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Засиделись,</w:t>
      </w:r>
      <w:r>
        <w:rPr>
          <w:rFonts w:ascii="Times New Roman" w:hAnsi="Times New Roman"/>
          <w:sz w:val="28"/>
          <w:szCs w:val="28"/>
        </w:rPr>
        <w:t xml:space="preserve"> вы</w:t>
      </w:r>
      <w:r w:rsidRPr="0051681F">
        <w:rPr>
          <w:rFonts w:ascii="Times New Roman" w:hAnsi="Times New Roman"/>
          <w:sz w:val="28"/>
          <w:szCs w:val="28"/>
        </w:rPr>
        <w:t>, с утра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Петь</w:t>
      </w:r>
      <w:r>
        <w:rPr>
          <w:rFonts w:ascii="Times New Roman" w:hAnsi="Times New Roman"/>
          <w:sz w:val="28"/>
          <w:szCs w:val="28"/>
        </w:rPr>
        <w:t>, играть пришла</w:t>
      </w:r>
      <w:r w:rsidRPr="0051681F">
        <w:rPr>
          <w:rFonts w:ascii="Times New Roman" w:hAnsi="Times New Roman"/>
          <w:sz w:val="28"/>
          <w:szCs w:val="28"/>
        </w:rPr>
        <w:t xml:space="preserve"> пора!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A03AF" w:rsidRPr="005A2868" w:rsidRDefault="007A03AF" w:rsidP="005A2868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51681F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</w:t>
      </w:r>
      <w:r w:rsidRPr="005A2868">
        <w:rPr>
          <w:rFonts w:ascii="Times New Roman" w:hAnsi="Times New Roman"/>
          <w:b/>
          <w:color w:val="000000"/>
          <w:sz w:val="28"/>
          <w:szCs w:val="28"/>
        </w:rPr>
        <w:t xml:space="preserve">Игра с медведем    </w:t>
      </w:r>
    </w:p>
    <w:p w:rsidR="007A03AF" w:rsidRPr="0051681F" w:rsidRDefault="007A03AF" w:rsidP="003B7C5C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1681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1A6C26">
        <w:rPr>
          <w:rFonts w:ascii="Times New Roman" w:hAnsi="Times New Roman"/>
          <w:b/>
          <w:color w:val="FF0000"/>
          <w:sz w:val="28"/>
          <w:szCs w:val="28"/>
        </w:rPr>
        <w:pict>
          <v:shape id="_x0000_i1029" type="#_x0000_t75" style="width:264pt;height:198pt">
            <v:imagedata r:id="rId11" o:title=""/>
          </v:shape>
        </w:pict>
      </w:r>
      <w:r w:rsidRPr="0051681F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A03AF" w:rsidRPr="005A2868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Мишка</w:t>
      </w:r>
      <w:r w:rsidRPr="0051681F">
        <w:rPr>
          <w:rFonts w:ascii="Times New Roman" w:hAnsi="Times New Roman"/>
          <w:b/>
          <w:sz w:val="28"/>
          <w:szCs w:val="28"/>
        </w:rPr>
        <w:t xml:space="preserve">.   </w:t>
      </w:r>
      <w:r w:rsidRPr="005A2868">
        <w:rPr>
          <w:rFonts w:ascii="Times New Roman" w:hAnsi="Times New Roman"/>
          <w:sz w:val="28"/>
          <w:szCs w:val="28"/>
        </w:rPr>
        <w:t>Мне</w:t>
      </w:r>
      <w:r>
        <w:rPr>
          <w:rFonts w:ascii="Times New Roman" w:hAnsi="Times New Roman"/>
          <w:sz w:val="28"/>
          <w:szCs w:val="28"/>
        </w:rPr>
        <w:t xml:space="preserve"> в моей берлоге стало не до сна , я пришел поздравить нашу Надю, и сказать ей Христос Воскрес!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Лисичка</w:t>
      </w:r>
      <w:r w:rsidRPr="0051681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Заходи, Мишка</w:t>
      </w:r>
      <w:r w:rsidRPr="0051681F">
        <w:rPr>
          <w:rFonts w:ascii="Times New Roman" w:hAnsi="Times New Roman"/>
          <w:sz w:val="28"/>
          <w:szCs w:val="28"/>
        </w:rPr>
        <w:t>!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Мишка</w:t>
      </w:r>
      <w:r w:rsidRPr="0051681F">
        <w:rPr>
          <w:rFonts w:ascii="Times New Roman" w:hAnsi="Times New Roman"/>
          <w:b/>
          <w:sz w:val="28"/>
          <w:szCs w:val="28"/>
        </w:rPr>
        <w:t xml:space="preserve">.   </w:t>
      </w:r>
      <w:r w:rsidRPr="0051681F">
        <w:rPr>
          <w:rFonts w:ascii="Times New Roman" w:hAnsi="Times New Roman"/>
          <w:sz w:val="28"/>
          <w:szCs w:val="28"/>
        </w:rPr>
        <w:t>Нет, в дом не буду заходить –</w:t>
      </w:r>
    </w:p>
    <w:p w:rsidR="007A03AF" w:rsidRPr="0051681F" w:rsidRDefault="007A03AF" w:rsidP="003B7C5C">
      <w:pPr>
        <w:spacing w:after="0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Боюсь его я раздав</w:t>
      </w:r>
      <w:r w:rsidRPr="0051681F">
        <w:rPr>
          <w:rFonts w:ascii="Times New Roman" w:hAnsi="Times New Roman"/>
          <w:sz w:val="28"/>
          <w:szCs w:val="28"/>
        </w:rPr>
        <w:t>ить!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51681F">
        <w:rPr>
          <w:rFonts w:ascii="Times New Roman" w:hAnsi="Times New Roman"/>
          <w:b/>
          <w:sz w:val="28"/>
          <w:szCs w:val="28"/>
        </w:rPr>
        <w:t>едущий.</w:t>
      </w:r>
      <w:r w:rsidRPr="0051681F">
        <w:rPr>
          <w:rFonts w:ascii="Times New Roman" w:hAnsi="Times New Roman"/>
          <w:sz w:val="28"/>
          <w:szCs w:val="28"/>
        </w:rPr>
        <w:t xml:space="preserve"> Не стал М</w:t>
      </w:r>
      <w:r>
        <w:rPr>
          <w:rFonts w:ascii="Times New Roman" w:hAnsi="Times New Roman"/>
          <w:sz w:val="28"/>
          <w:szCs w:val="28"/>
        </w:rPr>
        <w:t>ишка</w:t>
      </w:r>
      <w:r w:rsidRPr="0051681F">
        <w:rPr>
          <w:rFonts w:ascii="Times New Roman" w:hAnsi="Times New Roman"/>
          <w:sz w:val="28"/>
          <w:szCs w:val="28"/>
        </w:rPr>
        <w:t xml:space="preserve"> зах</w:t>
      </w:r>
      <w:r>
        <w:rPr>
          <w:rFonts w:ascii="Times New Roman" w:hAnsi="Times New Roman"/>
          <w:sz w:val="28"/>
          <w:szCs w:val="28"/>
        </w:rPr>
        <w:t>одить в домик, побоялся его раздав</w:t>
      </w:r>
      <w:r w:rsidRPr="0051681F">
        <w:rPr>
          <w:rFonts w:ascii="Times New Roman" w:hAnsi="Times New Roman"/>
          <w:sz w:val="28"/>
          <w:szCs w:val="28"/>
        </w:rPr>
        <w:t xml:space="preserve">ить. Только повернулся </w:t>
      </w:r>
      <w:r>
        <w:rPr>
          <w:rFonts w:ascii="Times New Roman" w:hAnsi="Times New Roman"/>
          <w:sz w:val="28"/>
          <w:szCs w:val="28"/>
        </w:rPr>
        <w:t>и уходить собрался, глядь - Над</w:t>
      </w:r>
      <w:r w:rsidRPr="0051681F">
        <w:rPr>
          <w:rFonts w:ascii="Times New Roman" w:hAnsi="Times New Roman"/>
          <w:sz w:val="28"/>
          <w:szCs w:val="28"/>
        </w:rPr>
        <w:t>енька идёт!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Появляется Надя и останавливает Мишку</w:t>
      </w:r>
      <w:r w:rsidRPr="0051681F">
        <w:rPr>
          <w:rFonts w:ascii="Times New Roman" w:hAnsi="Times New Roman"/>
          <w:i/>
          <w:sz w:val="28"/>
          <w:szCs w:val="28"/>
        </w:rPr>
        <w:t>.</w:t>
      </w:r>
      <w:r w:rsidRPr="0051681F"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681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Над</w:t>
      </w:r>
      <w:r w:rsidRPr="0051681F">
        <w:rPr>
          <w:rFonts w:ascii="Times New Roman" w:hAnsi="Times New Roman"/>
          <w:b/>
          <w:sz w:val="28"/>
          <w:szCs w:val="28"/>
        </w:rPr>
        <w:t xml:space="preserve">я.   </w:t>
      </w:r>
      <w:r w:rsidRPr="0051681F">
        <w:rPr>
          <w:rFonts w:ascii="Times New Roman" w:hAnsi="Times New Roman"/>
          <w:sz w:val="28"/>
          <w:szCs w:val="28"/>
        </w:rPr>
        <w:t>Здравствуй, Мишка косолапый!</w:t>
      </w:r>
    </w:p>
    <w:p w:rsidR="007A03AF" w:rsidRPr="0051681F" w:rsidRDefault="007A03AF" w:rsidP="003B7C5C">
      <w:pPr>
        <w:spacing w:after="0"/>
        <w:ind w:firstLine="993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Зажила больная лап</w:t>
      </w:r>
      <w:r>
        <w:rPr>
          <w:rFonts w:ascii="Times New Roman" w:hAnsi="Times New Roman"/>
          <w:sz w:val="28"/>
          <w:szCs w:val="28"/>
        </w:rPr>
        <w:t>к</w:t>
      </w:r>
      <w:r w:rsidRPr="0051681F">
        <w:rPr>
          <w:rFonts w:ascii="Times New Roman" w:hAnsi="Times New Roman"/>
          <w:sz w:val="28"/>
          <w:szCs w:val="28"/>
        </w:rPr>
        <w:t>а?</w:t>
      </w:r>
    </w:p>
    <w:p w:rsidR="007A03AF" w:rsidRPr="0051681F" w:rsidRDefault="007A03AF" w:rsidP="003B7C5C">
      <w:pPr>
        <w:spacing w:after="0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Пасху все</w:t>
      </w:r>
      <w:r w:rsidRPr="0051681F">
        <w:rPr>
          <w:rFonts w:ascii="Times New Roman" w:hAnsi="Times New Roman"/>
          <w:sz w:val="28"/>
          <w:szCs w:val="28"/>
        </w:rPr>
        <w:t xml:space="preserve"> встречать,</w:t>
      </w:r>
    </w:p>
    <w:p w:rsidR="007A03AF" w:rsidRPr="0051681F" w:rsidRDefault="007A03AF" w:rsidP="003B7C5C">
      <w:pPr>
        <w:spacing w:after="0"/>
        <w:ind w:firstLine="993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Только нечем угощать.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Из дома выходит Кош</w:t>
      </w:r>
      <w:r w:rsidRPr="0051681F">
        <w:rPr>
          <w:rFonts w:ascii="Times New Roman" w:hAnsi="Times New Roman"/>
          <w:i/>
          <w:sz w:val="28"/>
          <w:szCs w:val="28"/>
        </w:rPr>
        <w:t>ка.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Кош</w:t>
      </w:r>
      <w:r w:rsidRPr="0051681F">
        <w:rPr>
          <w:rFonts w:ascii="Times New Roman" w:hAnsi="Times New Roman"/>
          <w:b/>
          <w:sz w:val="28"/>
          <w:szCs w:val="28"/>
        </w:rPr>
        <w:t>ка.</w:t>
      </w:r>
      <w:r w:rsidRPr="005168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681F">
        <w:rPr>
          <w:rFonts w:ascii="Times New Roman" w:hAnsi="Times New Roman"/>
          <w:sz w:val="28"/>
          <w:szCs w:val="28"/>
        </w:rPr>
        <w:t xml:space="preserve">Угощение на столе! Как это нечем? </w:t>
      </w:r>
    </w:p>
    <w:p w:rsidR="007A03AF" w:rsidRPr="0051681F" w:rsidRDefault="007A03AF" w:rsidP="00E120A0">
      <w:pPr>
        <w:spacing w:after="0"/>
        <w:jc w:val="center"/>
        <w:rPr>
          <w:rFonts w:ascii="Times New Roman" w:hAnsi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</w:rPr>
        <w:t>Над</w:t>
      </w:r>
      <w:r w:rsidRPr="0051681F">
        <w:rPr>
          <w:rFonts w:ascii="Times New Roman" w:hAnsi="Times New Roman"/>
          <w:i/>
          <w:sz w:val="28"/>
          <w:szCs w:val="28"/>
        </w:rPr>
        <w:t xml:space="preserve">ины гости выходят из домика с яйцами и куличами. </w:t>
      </w:r>
    </w:p>
    <w:p w:rsidR="007A03AF" w:rsidRPr="0051681F" w:rsidRDefault="007A03AF" w:rsidP="0051681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A6C26">
        <w:rPr>
          <w:rFonts w:ascii="Times New Roman" w:hAnsi="Times New Roman"/>
          <w:sz w:val="28"/>
          <w:szCs w:val="28"/>
        </w:rPr>
        <w:pict>
          <v:shape id="_x0000_i1030" type="#_x0000_t75" style="width:264pt;height:201.75pt">
            <v:imagedata r:id="rId12" o:title=""/>
          </v:shape>
        </w:pic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Над</w:t>
      </w:r>
      <w:r w:rsidRPr="0051681F">
        <w:rPr>
          <w:rFonts w:ascii="Times New Roman" w:hAnsi="Times New Roman"/>
          <w:b/>
          <w:sz w:val="28"/>
          <w:szCs w:val="28"/>
        </w:rPr>
        <w:t xml:space="preserve">я.  </w:t>
      </w:r>
      <w:r w:rsidRPr="0051681F">
        <w:rPr>
          <w:rFonts w:ascii="Times New Roman" w:hAnsi="Times New Roman"/>
          <w:sz w:val="28"/>
          <w:szCs w:val="28"/>
        </w:rPr>
        <w:t>Ай, тари, тари, тари,</w:t>
      </w:r>
    </w:p>
    <w:p w:rsidR="007A03AF" w:rsidRPr="0051681F" w:rsidRDefault="007A03AF" w:rsidP="005C079B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Вам яички принесли:</w:t>
      </w:r>
    </w:p>
    <w:p w:rsidR="007A03AF" w:rsidRPr="0051681F" w:rsidRDefault="007A03AF" w:rsidP="005C079B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1681F">
        <w:rPr>
          <w:rFonts w:ascii="Times New Roman" w:hAnsi="Times New Roman"/>
          <w:sz w:val="28"/>
          <w:szCs w:val="28"/>
        </w:rPr>
        <w:t>расные,</w:t>
      </w:r>
      <w:r>
        <w:rPr>
          <w:rFonts w:ascii="Times New Roman" w:hAnsi="Times New Roman"/>
          <w:sz w:val="28"/>
          <w:szCs w:val="28"/>
        </w:rPr>
        <w:t xml:space="preserve"> желтые</w:t>
      </w:r>
    </w:p>
    <w:p w:rsidR="007A03AF" w:rsidRPr="0051681F" w:rsidRDefault="007A03AF" w:rsidP="005C079B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>Яйца-то все разные.</w:t>
      </w:r>
    </w:p>
    <w:p w:rsidR="007A03AF" w:rsidRPr="00A3409E" w:rsidRDefault="007A03AF" w:rsidP="005C079B">
      <w:pPr>
        <w:spacing w:after="0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Угощает яйцами детей и гостей</w:t>
      </w:r>
      <w:r w:rsidRPr="00A3409E">
        <w:rPr>
          <w:rFonts w:ascii="Times New Roman" w:hAnsi="Times New Roman"/>
          <w:i/>
          <w:sz w:val="28"/>
          <w:szCs w:val="28"/>
        </w:rPr>
        <w:t xml:space="preserve">.                                                              </w:t>
      </w:r>
      <w:bookmarkStart w:id="0" w:name="_GoBack"/>
      <w:bookmarkEnd w:id="0"/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51681F">
        <w:rPr>
          <w:rFonts w:ascii="Times New Roman" w:hAnsi="Times New Roman"/>
          <w:b/>
          <w:sz w:val="28"/>
          <w:szCs w:val="28"/>
        </w:rPr>
        <w:t xml:space="preserve">едущий.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51681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Всех гостинцами</w:t>
      </w:r>
      <w:r w:rsidRPr="0051681F">
        <w:rPr>
          <w:rFonts w:ascii="Times New Roman" w:hAnsi="Times New Roman"/>
          <w:sz w:val="28"/>
          <w:szCs w:val="28"/>
        </w:rPr>
        <w:t xml:space="preserve"> угостили?</w:t>
      </w:r>
    </w:p>
    <w:p w:rsidR="007A03AF" w:rsidRPr="0051681F" w:rsidRDefault="007A03AF" w:rsidP="005C079B">
      <w:pPr>
        <w:spacing w:after="0"/>
        <w:ind w:firstLine="1843"/>
        <w:jc w:val="both"/>
        <w:rPr>
          <w:rFonts w:ascii="Times New Roman" w:hAnsi="Times New Roman"/>
          <w:sz w:val="28"/>
          <w:szCs w:val="28"/>
        </w:rPr>
      </w:pPr>
      <w:r w:rsidRPr="0051681F">
        <w:rPr>
          <w:rFonts w:ascii="Times New Roman" w:hAnsi="Times New Roman"/>
          <w:sz w:val="28"/>
          <w:szCs w:val="28"/>
        </w:rPr>
        <w:t xml:space="preserve">Никого </w:t>
      </w:r>
      <w:r>
        <w:rPr>
          <w:rFonts w:ascii="Times New Roman" w:hAnsi="Times New Roman"/>
          <w:sz w:val="28"/>
          <w:szCs w:val="28"/>
        </w:rPr>
        <w:t xml:space="preserve">мы не </w:t>
      </w:r>
      <w:r w:rsidRPr="0051681F">
        <w:rPr>
          <w:rFonts w:ascii="Times New Roman" w:hAnsi="Times New Roman"/>
          <w:sz w:val="28"/>
          <w:szCs w:val="28"/>
        </w:rPr>
        <w:t>забыли?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51681F">
        <w:rPr>
          <w:rFonts w:ascii="Times New Roman" w:hAnsi="Times New Roman"/>
          <w:b/>
          <w:sz w:val="28"/>
          <w:szCs w:val="28"/>
        </w:rPr>
        <w:t xml:space="preserve"> </w:t>
      </w:r>
      <w:r w:rsidRPr="0051681F">
        <w:rPr>
          <w:rFonts w:ascii="Times New Roman" w:hAnsi="Times New Roman"/>
          <w:sz w:val="28"/>
          <w:szCs w:val="28"/>
        </w:rPr>
        <w:t>Яйца вы, друзья, съедайте,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51681F">
        <w:rPr>
          <w:rFonts w:ascii="Times New Roman" w:hAnsi="Times New Roman"/>
          <w:sz w:val="28"/>
          <w:szCs w:val="28"/>
        </w:rPr>
        <w:t>Пасху нашу вспоминайте!</w:t>
      </w:r>
    </w:p>
    <w:p w:rsidR="007A03AF" w:rsidRPr="0051681F" w:rsidRDefault="007A03AF" w:rsidP="009F47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A03AF" w:rsidRPr="0051681F" w:rsidRDefault="007A03AF" w:rsidP="0051681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A6C26">
        <w:rPr>
          <w:rFonts w:ascii="Times New Roman" w:hAnsi="Times New Roman"/>
          <w:sz w:val="28"/>
          <w:szCs w:val="28"/>
        </w:rPr>
        <w:pict>
          <v:shape id="_x0000_i1031" type="#_x0000_t75" style="width:273.75pt;height:3in">
            <v:imagedata r:id="rId13" o:title=""/>
          </v:shape>
        </w:pict>
      </w:r>
    </w:p>
    <w:sectPr w:rsidR="007A03AF" w:rsidRPr="0051681F" w:rsidSect="00C20452">
      <w:headerReference w:type="default" r:id="rId14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3AF" w:rsidRDefault="007A03AF" w:rsidP="00D250DD">
      <w:pPr>
        <w:spacing w:after="0" w:line="240" w:lineRule="auto"/>
      </w:pPr>
      <w:r>
        <w:separator/>
      </w:r>
    </w:p>
  </w:endnote>
  <w:endnote w:type="continuationSeparator" w:id="0">
    <w:p w:rsidR="007A03AF" w:rsidRDefault="007A03AF" w:rsidP="00D25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3AF" w:rsidRDefault="007A03AF" w:rsidP="00D250DD">
      <w:pPr>
        <w:spacing w:after="0" w:line="240" w:lineRule="auto"/>
      </w:pPr>
      <w:r>
        <w:separator/>
      </w:r>
    </w:p>
  </w:footnote>
  <w:footnote w:type="continuationSeparator" w:id="0">
    <w:p w:rsidR="007A03AF" w:rsidRDefault="007A03AF" w:rsidP="00D25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3AF" w:rsidRDefault="007A03AF">
    <w:pPr>
      <w:pStyle w:val="Header"/>
      <w:jc w:val="center"/>
    </w:pPr>
    <w:fldSimple w:instr="PAGE   \* MERGEFORMAT">
      <w:r>
        <w:rPr>
          <w:noProof/>
        </w:rPr>
        <w:t>4</w:t>
      </w:r>
    </w:fldSimple>
  </w:p>
  <w:p w:rsidR="007A03AF" w:rsidRDefault="007A03A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-"/>
      <w:lvlJc w:val="left"/>
      <w:rPr>
        <w:rFonts w:ascii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-"/>
      <w:lvlJc w:val="left"/>
      <w:rPr>
        <w:rFonts w:ascii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-"/>
      <w:lvlJc w:val="left"/>
      <w:rPr>
        <w:rFonts w:ascii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-"/>
      <w:lvlJc w:val="left"/>
      <w:rPr>
        <w:rFonts w:ascii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-"/>
      <w:lvlJc w:val="left"/>
      <w:rPr>
        <w:rFonts w:ascii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-"/>
      <w:lvlJc w:val="left"/>
      <w:rPr>
        <w:rFonts w:ascii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-"/>
      <w:lvlJc w:val="left"/>
      <w:rPr>
        <w:rFonts w:ascii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-"/>
      <w:lvlJc w:val="left"/>
      <w:rPr>
        <w:rFonts w:ascii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-"/>
      <w:lvlJc w:val="left"/>
      <w:rPr>
        <w:rFonts w:ascii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5E1D"/>
    <w:rsid w:val="001429BD"/>
    <w:rsid w:val="001940CE"/>
    <w:rsid w:val="001A6C26"/>
    <w:rsid w:val="001B4ADF"/>
    <w:rsid w:val="001E15C9"/>
    <w:rsid w:val="00237F98"/>
    <w:rsid w:val="002768DF"/>
    <w:rsid w:val="002A67C2"/>
    <w:rsid w:val="002B1991"/>
    <w:rsid w:val="002C7DB0"/>
    <w:rsid w:val="003747F7"/>
    <w:rsid w:val="003B7C5C"/>
    <w:rsid w:val="004772B9"/>
    <w:rsid w:val="004832D0"/>
    <w:rsid w:val="004F1C39"/>
    <w:rsid w:val="00502EB6"/>
    <w:rsid w:val="0051681F"/>
    <w:rsid w:val="00580D3E"/>
    <w:rsid w:val="005A2868"/>
    <w:rsid w:val="005C079B"/>
    <w:rsid w:val="006115C5"/>
    <w:rsid w:val="006222F9"/>
    <w:rsid w:val="006249F4"/>
    <w:rsid w:val="00655E1D"/>
    <w:rsid w:val="00666D8B"/>
    <w:rsid w:val="006B216F"/>
    <w:rsid w:val="00714F2F"/>
    <w:rsid w:val="00722D50"/>
    <w:rsid w:val="00775455"/>
    <w:rsid w:val="007A03AF"/>
    <w:rsid w:val="007B67A3"/>
    <w:rsid w:val="007F36C1"/>
    <w:rsid w:val="008675F6"/>
    <w:rsid w:val="008924EA"/>
    <w:rsid w:val="008C5D17"/>
    <w:rsid w:val="008D32A6"/>
    <w:rsid w:val="008E66B8"/>
    <w:rsid w:val="00913893"/>
    <w:rsid w:val="0096649A"/>
    <w:rsid w:val="009846EC"/>
    <w:rsid w:val="009B1512"/>
    <w:rsid w:val="009F47F2"/>
    <w:rsid w:val="00A0568C"/>
    <w:rsid w:val="00A12692"/>
    <w:rsid w:val="00A3409E"/>
    <w:rsid w:val="00A944B6"/>
    <w:rsid w:val="00AC2094"/>
    <w:rsid w:val="00AE33DF"/>
    <w:rsid w:val="00B008D7"/>
    <w:rsid w:val="00B15661"/>
    <w:rsid w:val="00B53075"/>
    <w:rsid w:val="00B6662D"/>
    <w:rsid w:val="00BB7DF0"/>
    <w:rsid w:val="00BD41FE"/>
    <w:rsid w:val="00BF4D16"/>
    <w:rsid w:val="00BF5BCF"/>
    <w:rsid w:val="00C027E4"/>
    <w:rsid w:val="00C14229"/>
    <w:rsid w:val="00C20452"/>
    <w:rsid w:val="00C552D8"/>
    <w:rsid w:val="00C70FAF"/>
    <w:rsid w:val="00C83DF5"/>
    <w:rsid w:val="00CB4BF1"/>
    <w:rsid w:val="00CC2F32"/>
    <w:rsid w:val="00D16FD8"/>
    <w:rsid w:val="00D22BAB"/>
    <w:rsid w:val="00D250DD"/>
    <w:rsid w:val="00D40541"/>
    <w:rsid w:val="00D522EB"/>
    <w:rsid w:val="00D663E6"/>
    <w:rsid w:val="00DB3CD6"/>
    <w:rsid w:val="00E120A0"/>
    <w:rsid w:val="00E54BD1"/>
    <w:rsid w:val="00F02526"/>
    <w:rsid w:val="00F13FBC"/>
    <w:rsid w:val="00F635EF"/>
    <w:rsid w:val="00F84013"/>
    <w:rsid w:val="00FD3CA4"/>
    <w:rsid w:val="00FF4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2F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E15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1E15C9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rsid w:val="00D2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50D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2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50DD"/>
    <w:rPr>
      <w:rFonts w:cs="Times New Roman"/>
    </w:rPr>
  </w:style>
  <w:style w:type="character" w:styleId="Strong">
    <w:name w:val="Strong"/>
    <w:basedOn w:val="DefaultParagraphFont"/>
    <w:uiPriority w:val="99"/>
    <w:qFormat/>
    <w:rsid w:val="00D522EB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607</TotalTime>
  <Pages>7</Pages>
  <Words>970</Words>
  <Characters>5534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 сад 18</dc:creator>
  <cp:keywords/>
  <dc:description/>
  <cp:lastModifiedBy>галина</cp:lastModifiedBy>
  <cp:revision>45</cp:revision>
  <dcterms:created xsi:type="dcterms:W3CDTF">2015-03-10T07:20:00Z</dcterms:created>
  <dcterms:modified xsi:type="dcterms:W3CDTF">2015-10-28T18:17:00Z</dcterms:modified>
</cp:coreProperties>
</file>