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B066E">
        <w:rPr>
          <w:b/>
          <w:sz w:val="28"/>
          <w:szCs w:val="28"/>
        </w:rPr>
        <w:t xml:space="preserve">Муниципальное бюджетное дошкольное образовательное учреждение «Детский сад №26 «Ягодка» комбинированного вида </w:t>
      </w:r>
    </w:p>
    <w:p w:rsidR="00275756" w:rsidRDefault="00275756" w:rsidP="00C7148B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B066E">
        <w:rPr>
          <w:b/>
          <w:sz w:val="28"/>
          <w:szCs w:val="28"/>
        </w:rPr>
        <w:t xml:space="preserve"> г. Камень-на-Оби  Алтайского края</w:t>
      </w:r>
    </w:p>
    <w:p w:rsidR="00275756" w:rsidRPr="00C7148B" w:rsidRDefault="00275756" w:rsidP="00C7148B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75756" w:rsidRDefault="00275756" w:rsidP="00013E06">
      <w:pPr>
        <w:pStyle w:val="NormalWeb"/>
        <w:spacing w:before="0" w:beforeAutospacing="0" w:after="0" w:afterAutospacing="0" w:line="360" w:lineRule="auto"/>
        <w:jc w:val="center"/>
        <w:rPr>
          <w:b/>
          <w:color w:val="FF0000"/>
          <w:sz w:val="40"/>
          <w:szCs w:val="40"/>
          <w:u w:val="single"/>
        </w:rPr>
      </w:pPr>
      <w:r w:rsidRPr="00D14610">
        <w:rPr>
          <w:b/>
          <w:color w:val="FF0000"/>
          <w:sz w:val="40"/>
          <w:szCs w:val="40"/>
          <w:u w:val="single"/>
        </w:rPr>
        <w:t>Исследовательская работа</w:t>
      </w:r>
    </w:p>
    <w:p w:rsidR="00275756" w:rsidRPr="00013E06" w:rsidRDefault="00275756" w:rsidP="00013E06">
      <w:pPr>
        <w:pStyle w:val="NormalWeb"/>
        <w:spacing w:before="0" w:beforeAutospacing="0" w:after="0" w:afterAutospacing="0" w:line="360" w:lineRule="auto"/>
        <w:jc w:val="center"/>
        <w:rPr>
          <w:b/>
          <w:color w:val="FF0000"/>
          <w:sz w:val="40"/>
          <w:szCs w:val="40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s1026" type="#_x0000_t75" alt="&amp;Kcy;&amp;acy;&amp;kcy; &amp;vcy;&amp;ycy;&amp;rcy;&amp;acy;&amp;scy;&amp;tcy;&amp;icy;&amp;tcy;&amp;softcy; &amp;dcy;&amp;iecy;&amp;ncy;&amp;iecy;&amp;zhcy;&amp;ncy;&amp;ocy;&amp;iecy; &amp;dcy;&amp;iecy;&amp;rcy;&amp;iecy;&amp;vcy;&amp;ocy; - &amp;tcy;&amp;ocy;&amp;lcy;&amp;scy;&amp;tcy;&amp;yacy;&amp;ncy;&amp;kcy;&amp;ucy;" style="position:absolute;left:0;text-align:left;margin-left:77.3pt;margin-top:91.75pt;width:323.25pt;height:324.75pt;z-index:251654144;visibility:visible">
            <v:imagedata r:id="rId7" o:title=""/>
            <w10:wrap type="square"/>
          </v:shape>
        </w:pict>
      </w: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56"/>
          <w:szCs w:val="56"/>
          <w:u w:val="single"/>
        </w:rPr>
      </w:pPr>
      <w:r>
        <w:rPr>
          <w:b/>
          <w:i/>
          <w:color w:val="002060"/>
          <w:sz w:val="56"/>
          <w:szCs w:val="56"/>
          <w:u w:val="single"/>
        </w:rPr>
        <w:t>Тема: «Бережливые растения»</w:t>
      </w:r>
    </w:p>
    <w:p w:rsidR="00275756" w:rsidRPr="006A4E5C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i/>
          <w:color w:val="002060"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  <w:r w:rsidRPr="00D14610">
        <w:rPr>
          <w:b/>
          <w:i/>
          <w:color w:val="002060"/>
          <w:sz w:val="28"/>
          <w:szCs w:val="28"/>
          <w:u w:val="single"/>
        </w:rPr>
        <w:t>Автор</w:t>
      </w:r>
      <w:r w:rsidRPr="00D14610">
        <w:rPr>
          <w:b/>
          <w:i/>
          <w:color w:val="002060"/>
          <w:sz w:val="28"/>
          <w:szCs w:val="28"/>
        </w:rPr>
        <w:t>:</w:t>
      </w:r>
    </w:p>
    <w:p w:rsidR="00275756" w:rsidRPr="007E1B8F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Плотникова Катя</w:t>
      </w:r>
      <w:r w:rsidRPr="00D14610">
        <w:rPr>
          <w:b/>
          <w:i/>
          <w:color w:val="002060"/>
          <w:sz w:val="28"/>
          <w:szCs w:val="28"/>
        </w:rPr>
        <w:t>,</w:t>
      </w:r>
      <w:r>
        <w:rPr>
          <w:b/>
          <w:i/>
          <w:color w:val="002060"/>
          <w:sz w:val="28"/>
          <w:szCs w:val="28"/>
        </w:rPr>
        <w:t xml:space="preserve"> 6 лет, воспитанница</w:t>
      </w:r>
      <w:r w:rsidRPr="00D14610">
        <w:rPr>
          <w:b/>
          <w:i/>
          <w:color w:val="002060"/>
          <w:sz w:val="28"/>
          <w:szCs w:val="28"/>
        </w:rPr>
        <w:t xml:space="preserve"> подготовительной группы</w:t>
      </w: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  <w:u w:val="single"/>
        </w:rPr>
      </w:pPr>
      <w:r>
        <w:rPr>
          <w:b/>
          <w:i/>
          <w:color w:val="002060"/>
          <w:sz w:val="28"/>
          <w:szCs w:val="28"/>
          <w:u w:val="single"/>
        </w:rPr>
        <w:t>Руководитель</w:t>
      </w:r>
      <w:r w:rsidRPr="00D14610">
        <w:rPr>
          <w:b/>
          <w:i/>
          <w:color w:val="002060"/>
          <w:sz w:val="28"/>
          <w:szCs w:val="28"/>
          <w:u w:val="single"/>
        </w:rPr>
        <w:t>:</w:t>
      </w:r>
      <w:r>
        <w:rPr>
          <w:b/>
          <w:i/>
          <w:color w:val="002060"/>
          <w:sz w:val="28"/>
          <w:szCs w:val="28"/>
          <w:u w:val="single"/>
        </w:rPr>
        <w:t xml:space="preserve"> </w:t>
      </w: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Воспитатель: Полякова Ирина Николаевна</w:t>
      </w:r>
    </w:p>
    <w:p w:rsidR="00275756" w:rsidRDefault="00275756" w:rsidP="007A2F3E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</w:p>
    <w:p w:rsidR="00275756" w:rsidRPr="00D14610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  <w:smartTag w:uri="urn:schemas-microsoft-com:office:smarttags" w:element="metricconverter">
        <w:smartTagPr>
          <w:attr w:name="ProductID" w:val="2015 г"/>
        </w:smartTagPr>
        <w:r>
          <w:rPr>
            <w:b/>
            <w:i/>
            <w:color w:val="002060"/>
            <w:sz w:val="28"/>
            <w:szCs w:val="28"/>
          </w:rPr>
          <w:t>2015 г</w:t>
        </w:r>
      </w:smartTag>
      <w:r>
        <w:rPr>
          <w:b/>
          <w:i/>
          <w:color w:val="002060"/>
          <w:sz w:val="28"/>
          <w:szCs w:val="28"/>
        </w:rPr>
        <w:t>.</w:t>
      </w:r>
    </w:p>
    <w:p w:rsidR="00275756" w:rsidRDefault="00275756" w:rsidP="00013E06">
      <w:pPr>
        <w:pStyle w:val="NormalWeb"/>
        <w:spacing w:before="0" w:beforeAutospacing="0" w:after="0" w:afterAutospacing="0" w:line="360" w:lineRule="auto"/>
        <w:rPr>
          <w:b/>
          <w:color w:val="FF0000"/>
          <w:sz w:val="40"/>
          <w:szCs w:val="40"/>
          <w:u w:val="single"/>
        </w:rPr>
      </w:pPr>
    </w:p>
    <w:p w:rsidR="00275756" w:rsidRPr="007210D0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color w:val="FF0000"/>
          <w:sz w:val="40"/>
          <w:szCs w:val="40"/>
          <w:u w:val="single"/>
        </w:rPr>
      </w:pPr>
      <w:r w:rsidRPr="007210D0">
        <w:rPr>
          <w:b/>
          <w:color w:val="FF0000"/>
          <w:sz w:val="40"/>
          <w:szCs w:val="40"/>
          <w:u w:val="single"/>
        </w:rPr>
        <w:t>Содержание: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>1. Введение                                                                      3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>2. Литературный обзор                                                 4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 xml:space="preserve">3. Методика исследования                                           </w:t>
      </w:r>
      <w:r>
        <w:rPr>
          <w:b/>
          <w:color w:val="002060"/>
          <w:sz w:val="28"/>
          <w:szCs w:val="40"/>
        </w:rPr>
        <w:t>6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 xml:space="preserve">4. Результаты исследований                                        </w:t>
      </w:r>
      <w:r>
        <w:rPr>
          <w:b/>
          <w:color w:val="002060"/>
          <w:sz w:val="28"/>
          <w:szCs w:val="40"/>
        </w:rPr>
        <w:t>8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 xml:space="preserve">5. Выводы                                                                        </w:t>
      </w:r>
      <w:r>
        <w:rPr>
          <w:b/>
          <w:color w:val="002060"/>
          <w:sz w:val="28"/>
          <w:szCs w:val="40"/>
        </w:rPr>
        <w:t>10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 xml:space="preserve">6. Заключение                                                                 </w:t>
      </w:r>
      <w:r>
        <w:rPr>
          <w:b/>
          <w:color w:val="002060"/>
          <w:sz w:val="28"/>
          <w:szCs w:val="40"/>
        </w:rPr>
        <w:t>10</w:t>
      </w:r>
    </w:p>
    <w:p w:rsidR="00275756" w:rsidRPr="002B066E" w:rsidRDefault="00275756" w:rsidP="004C0BB0">
      <w:pPr>
        <w:pStyle w:val="NormalWeb"/>
        <w:spacing w:before="0" w:beforeAutospacing="0" w:after="0" w:afterAutospacing="0" w:line="360" w:lineRule="auto"/>
        <w:rPr>
          <w:b/>
          <w:color w:val="002060"/>
          <w:sz w:val="28"/>
          <w:szCs w:val="40"/>
        </w:rPr>
      </w:pPr>
      <w:r w:rsidRPr="002B066E">
        <w:rPr>
          <w:b/>
          <w:color w:val="002060"/>
          <w:sz w:val="28"/>
          <w:szCs w:val="40"/>
        </w:rPr>
        <w:t xml:space="preserve">7. Список использованной литературы                    </w:t>
      </w:r>
      <w:r>
        <w:rPr>
          <w:b/>
          <w:color w:val="002060"/>
          <w:sz w:val="28"/>
          <w:szCs w:val="40"/>
        </w:rPr>
        <w:t>11</w:t>
      </w:r>
    </w:p>
    <w:p w:rsidR="00275756" w:rsidRDefault="00275756" w:rsidP="00496772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</w:p>
    <w:p w:rsidR="00275756" w:rsidRDefault="00275756" w:rsidP="00013E06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013E06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013E06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Pr="00C935D6" w:rsidRDefault="00275756" w:rsidP="00BD2C43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C935D6">
        <w:rPr>
          <w:b/>
          <w:sz w:val="28"/>
          <w:szCs w:val="28"/>
          <w:u w:val="single"/>
        </w:rPr>
        <w:t>Введение</w:t>
      </w:r>
    </w:p>
    <w:p w:rsidR="00275756" w:rsidRDefault="00275756" w:rsidP="00BD2C43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7E1B8F">
        <w:rPr>
          <w:b/>
          <w:sz w:val="28"/>
          <w:szCs w:val="28"/>
          <w:u w:val="single"/>
        </w:rPr>
        <w:t xml:space="preserve">Цель исследования: </w:t>
      </w:r>
    </w:p>
    <w:p w:rsidR="00275756" w:rsidRPr="008B58BB" w:rsidRDefault="00275756" w:rsidP="00BD2C43">
      <w:pPr>
        <w:pStyle w:val="NormalWeb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Изучить зависимость потребности растений в воде от структуры поверхности листьев.</w:t>
      </w:r>
    </w:p>
    <w:p w:rsidR="00275756" w:rsidRDefault="00275756" w:rsidP="00BD2C43">
      <w:pPr>
        <w:pStyle w:val="NormalWeb"/>
        <w:spacing w:before="0" w:beforeAutospacing="0" w:after="0" w:afterAutospacing="0" w:line="360" w:lineRule="auto"/>
      </w:pPr>
      <w:r w:rsidRPr="007E1B8F">
        <w:rPr>
          <w:b/>
          <w:sz w:val="28"/>
          <w:szCs w:val="28"/>
          <w:u w:val="single"/>
        </w:rPr>
        <w:t>Задачи исследования:</w:t>
      </w:r>
      <w:r w:rsidRPr="006F2A05">
        <w:t xml:space="preserve"> </w:t>
      </w:r>
    </w:p>
    <w:p w:rsidR="00275756" w:rsidRPr="006F2A05" w:rsidRDefault="00275756" w:rsidP="00BD2C43">
      <w:pPr>
        <w:pStyle w:val="NormalWeb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F2A05">
        <w:rPr>
          <w:b/>
          <w:i/>
        </w:rPr>
        <w:t>1</w:t>
      </w:r>
      <w:r>
        <w:rPr>
          <w:b/>
          <w:i/>
          <w:sz w:val="28"/>
          <w:szCs w:val="28"/>
        </w:rPr>
        <w:t xml:space="preserve"> Выявить причины, по которым некоторые растения не нуждаются в частом поливе. </w:t>
      </w:r>
    </w:p>
    <w:p w:rsidR="00275756" w:rsidRDefault="00275756" w:rsidP="00BD2C43">
      <w:pPr>
        <w:pStyle w:val="NormalWeb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Выявить возможность определения растений, не нуждающихся в частом поливе по внешнему виду.</w:t>
      </w:r>
    </w:p>
    <w:p w:rsidR="00275756" w:rsidRPr="008B58BB" w:rsidRDefault="00275756" w:rsidP="00BD2C43">
      <w:pPr>
        <w:pStyle w:val="NormalWeb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Проверить опытным путём зависимость скорости испарения влаги от структуры поверхности листа (восковой налёт)</w:t>
      </w:r>
    </w:p>
    <w:p w:rsidR="00275756" w:rsidRDefault="00275756" w:rsidP="00BD2C43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7E1B8F">
        <w:rPr>
          <w:b/>
          <w:sz w:val="28"/>
          <w:szCs w:val="28"/>
          <w:u w:val="single"/>
        </w:rPr>
        <w:t>Гипотеза:</w:t>
      </w:r>
      <w:r>
        <w:rPr>
          <w:b/>
          <w:sz w:val="28"/>
          <w:szCs w:val="28"/>
          <w:u w:val="single"/>
        </w:rPr>
        <w:t xml:space="preserve"> </w:t>
      </w:r>
    </w:p>
    <w:p w:rsidR="00275756" w:rsidRPr="008B58BB" w:rsidRDefault="00275756" w:rsidP="00BD2C43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Потребность растений в воде зависит от структуры поверхности листьев.</w:t>
      </w: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4C0BB0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7E1B8F">
        <w:rPr>
          <w:b/>
          <w:sz w:val="28"/>
          <w:szCs w:val="28"/>
          <w:u w:val="single"/>
        </w:rPr>
        <w:t>Актуальность исследования:</w:t>
      </w:r>
    </w:p>
    <w:p w:rsidR="00275756" w:rsidRPr="001D7B92" w:rsidRDefault="00275756" w:rsidP="00057F74">
      <w:pPr>
        <w:spacing w:line="360" w:lineRule="auto"/>
        <w:ind w:firstLine="708"/>
        <w:rPr>
          <w:szCs w:val="28"/>
        </w:rPr>
      </w:pPr>
      <w:r>
        <w:rPr>
          <w:noProof/>
          <w:lang w:eastAsia="ru-RU"/>
        </w:rPr>
        <w:pict>
          <v:shape id="Рисунок 1" o:spid="_x0000_s1027" type="#_x0000_t75" alt="&amp;Ocy;&amp;tcy;&amp;vcy;&amp;iecy;&amp;tcy;&amp;ycy;@Mail.Ru: &amp;CHcy;&amp;tcy;&amp;ocy; &amp;ncy;&amp;iecy; &amp;lcy;&amp;yucy;&amp;bcy;&amp;icy;&amp;tcy; &amp;acy;&amp;lcy;&amp;lcy;&amp;ocy;&amp;ecy;?" style="position:absolute;left:0;text-align:left;margin-left:-.85pt;margin-top:124.5pt;width:167pt;height:202.2pt;z-index:251653120;visibility:visible">
            <v:imagedata r:id="rId8" o:title=""/>
            <w10:wrap type="square"/>
          </v:shape>
        </w:pict>
      </w:r>
      <w:r w:rsidRPr="001D7B92">
        <w:rPr>
          <w:szCs w:val="28"/>
        </w:rPr>
        <w:t>С давних времён человек стремится окружить себя красотой. А что может быть прекраснее творений природы? Поэтому почти в каждом доме, в каждой квартире есть комнатные растения. В домашних условиях растения полностью зависят от человека, от того, насколько правильно он будет за ними ухаживать.</w:t>
      </w:r>
    </w:p>
    <w:p w:rsidR="00275756" w:rsidRPr="001D7B92" w:rsidRDefault="00275756" w:rsidP="00057F74">
      <w:pPr>
        <w:spacing w:line="360" w:lineRule="auto"/>
        <w:ind w:firstLine="708"/>
        <w:rPr>
          <w:szCs w:val="28"/>
        </w:rPr>
      </w:pPr>
      <w:r w:rsidRPr="001D7B92">
        <w:rPr>
          <w:szCs w:val="28"/>
        </w:rPr>
        <w:t xml:space="preserve">В нашем детском саду тоже много комнатных растений. Мы ухаживаем за ними, протираем листья, рыхлим землю и, конечно, поливаем. Мы заметили, что не все растения </w:t>
      </w:r>
      <w:r>
        <w:rPr>
          <w:szCs w:val="28"/>
        </w:rPr>
        <w:t>«</w:t>
      </w:r>
      <w:r w:rsidRPr="001D7B92">
        <w:rPr>
          <w:szCs w:val="28"/>
        </w:rPr>
        <w:t>любят</w:t>
      </w:r>
      <w:r>
        <w:rPr>
          <w:szCs w:val="28"/>
        </w:rPr>
        <w:t>»</w:t>
      </w:r>
      <w:r w:rsidRPr="001D7B92">
        <w:rPr>
          <w:szCs w:val="28"/>
        </w:rPr>
        <w:t xml:space="preserve"> частый по</w:t>
      </w:r>
      <w:r>
        <w:rPr>
          <w:szCs w:val="28"/>
        </w:rPr>
        <w:t>лив. Есть «бережливые» растения</w:t>
      </w:r>
      <w:r w:rsidRPr="001D7B92">
        <w:rPr>
          <w:szCs w:val="28"/>
        </w:rPr>
        <w:t>, которым для роста и развития нужно совсем немного воды, а неправильный полив может им даже навредить.</w:t>
      </w:r>
    </w:p>
    <w:p w:rsidR="00275756" w:rsidRDefault="00275756" w:rsidP="00057F74">
      <w:pPr>
        <w:spacing w:line="360" w:lineRule="auto"/>
        <w:rPr>
          <w:szCs w:val="28"/>
        </w:rPr>
      </w:pPr>
    </w:p>
    <w:p w:rsidR="00275756" w:rsidRPr="001D7B92" w:rsidRDefault="00275756" w:rsidP="00407EF7">
      <w:pPr>
        <w:spacing w:line="360" w:lineRule="auto"/>
        <w:ind w:firstLine="708"/>
        <w:rPr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-6.95pt;margin-top:-.05pt;width:234.35pt;height:175.75pt;z-index:251656192;visibility:visible">
            <v:imagedata r:id="rId9" o:title=""/>
            <w10:wrap type="square"/>
          </v:shape>
        </w:pict>
      </w:r>
      <w:r w:rsidRPr="001D7B92">
        <w:rPr>
          <w:szCs w:val="28"/>
        </w:rPr>
        <w:t>У нас возник вопрос:</w:t>
      </w:r>
    </w:p>
    <w:p w:rsidR="00275756" w:rsidRPr="001D7B92" w:rsidRDefault="00275756" w:rsidP="00057F74">
      <w:pPr>
        <w:spacing w:line="360" w:lineRule="auto"/>
        <w:rPr>
          <w:szCs w:val="28"/>
        </w:rPr>
      </w:pPr>
      <w:r w:rsidRPr="001D7B92">
        <w:rPr>
          <w:szCs w:val="28"/>
        </w:rPr>
        <w:t>- Почему некоторым растениям требуется меньше воды, чем другим?</w:t>
      </w:r>
    </w:p>
    <w:p w:rsidR="00275756" w:rsidRDefault="00275756" w:rsidP="00057F74">
      <w:pPr>
        <w:spacing w:line="360" w:lineRule="auto"/>
        <w:rPr>
          <w:szCs w:val="28"/>
        </w:rPr>
      </w:pPr>
      <w:r w:rsidRPr="001D7B92">
        <w:rPr>
          <w:szCs w:val="28"/>
        </w:rPr>
        <w:t>- Можно ли по внешнему виду определить «бережливые» растения?</w:t>
      </w:r>
    </w:p>
    <w:p w:rsidR="00275756" w:rsidRPr="001D7B92" w:rsidRDefault="00275756" w:rsidP="00407EF7">
      <w:pPr>
        <w:spacing w:line="360" w:lineRule="auto"/>
        <w:ind w:firstLine="708"/>
        <w:rPr>
          <w:szCs w:val="28"/>
        </w:rPr>
      </w:pPr>
      <w:r w:rsidRPr="001D7B92">
        <w:rPr>
          <w:szCs w:val="28"/>
        </w:rPr>
        <w:t xml:space="preserve">Рассмотрев эти растения мы заметили, что их листья отличаются от </w:t>
      </w:r>
      <w:r>
        <w:rPr>
          <w:szCs w:val="28"/>
        </w:rPr>
        <w:t>листьев других растений: они</w:t>
      </w:r>
      <w:r w:rsidRPr="001D7B92">
        <w:rPr>
          <w:szCs w:val="28"/>
        </w:rPr>
        <w:t xml:space="preserve"> покрыты воск</w:t>
      </w:r>
      <w:r>
        <w:rPr>
          <w:szCs w:val="28"/>
        </w:rPr>
        <w:t>овой плёнкой</w:t>
      </w:r>
      <w:r w:rsidRPr="001D7B92">
        <w:rPr>
          <w:szCs w:val="28"/>
        </w:rPr>
        <w:t xml:space="preserve">. </w:t>
      </w:r>
    </w:p>
    <w:p w:rsidR="00275756" w:rsidRDefault="00275756" w:rsidP="00407EF7">
      <w:pPr>
        <w:spacing w:line="360" w:lineRule="auto"/>
        <w:ind w:firstLine="708"/>
        <w:rPr>
          <w:szCs w:val="28"/>
        </w:rPr>
      </w:pPr>
      <w:r w:rsidRPr="001D7B92">
        <w:rPr>
          <w:szCs w:val="28"/>
        </w:rPr>
        <w:t xml:space="preserve">Мы выдвинули гипотезу: </w:t>
      </w:r>
      <w:r>
        <w:rPr>
          <w:szCs w:val="28"/>
        </w:rPr>
        <w:t>п</w:t>
      </w:r>
      <w:r w:rsidRPr="001D7B92">
        <w:rPr>
          <w:szCs w:val="28"/>
        </w:rPr>
        <w:t>отребность растений в воде зависит от структуры поверхности листьев.</w:t>
      </w:r>
    </w:p>
    <w:p w:rsidR="00275756" w:rsidRDefault="00275756" w:rsidP="00057F74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мы начали с поиска информации в различных источниках. Мы нашли много интересной и полезной информации в энциклопедиях, а так же использовали сведения сети Интернет.</w:t>
      </w:r>
    </w:p>
    <w:p w:rsidR="00275756" w:rsidRPr="008B58BB" w:rsidRDefault="00275756" w:rsidP="00057F74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вот что мы узнали.</w:t>
      </w:r>
    </w:p>
    <w:p w:rsidR="00275756" w:rsidRDefault="00275756" w:rsidP="006A03DE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C935D6">
        <w:rPr>
          <w:b/>
          <w:sz w:val="28"/>
          <w:szCs w:val="28"/>
          <w:u w:val="single"/>
        </w:rPr>
        <w:t>Литературный обзор:</w:t>
      </w:r>
    </w:p>
    <w:p w:rsidR="00275756" w:rsidRPr="006D6F79" w:rsidRDefault="00275756" w:rsidP="006D6F79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Чтобы растение нормально росло и развивалось, ему необходима вода.</w:t>
      </w:r>
    </w:p>
    <w:p w:rsidR="00275756" w:rsidRPr="006D6F79" w:rsidRDefault="00275756" w:rsidP="006D6F79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«Живое растение содержит</w:t>
      </w:r>
      <w:r w:rsidRPr="006D6F79">
        <w:rPr>
          <w:szCs w:val="28"/>
        </w:rPr>
        <w:t xml:space="preserve"> в себе окол</w:t>
      </w:r>
      <w:r>
        <w:rPr>
          <w:szCs w:val="28"/>
        </w:rPr>
        <w:t>о 80 % воды. П</w:t>
      </w:r>
      <w:r w:rsidRPr="006D6F79">
        <w:rPr>
          <w:szCs w:val="28"/>
        </w:rPr>
        <w:t>ри недостатке воды рост растения значительно замедля</w:t>
      </w:r>
      <w:r>
        <w:rPr>
          <w:szCs w:val="28"/>
        </w:rPr>
        <w:t>ется, а без нее растение вянет.</w:t>
      </w:r>
    </w:p>
    <w:p w:rsidR="00275756" w:rsidRPr="006D6F79" w:rsidRDefault="00275756" w:rsidP="006D6F79">
      <w:pPr>
        <w:spacing w:line="360" w:lineRule="auto"/>
        <w:ind w:firstLine="708"/>
        <w:jc w:val="both"/>
        <w:rPr>
          <w:szCs w:val="28"/>
        </w:rPr>
      </w:pPr>
      <w:r w:rsidRPr="006D6F79">
        <w:rPr>
          <w:szCs w:val="28"/>
        </w:rPr>
        <w:t>Растение всасывает из почвы все необходимые ему минеральные соли, растворённые в воде. Кроме этого вода необходима растению для передвижения питательных веществ в растении, а также для образования органических веществ.</w:t>
      </w:r>
    </w:p>
    <w:p w:rsidR="00275756" w:rsidRPr="001C3E83" w:rsidRDefault="00275756" w:rsidP="001C3E83">
      <w:pPr>
        <w:spacing w:line="360" w:lineRule="auto"/>
        <w:ind w:firstLine="708"/>
        <w:jc w:val="both"/>
        <w:rPr>
          <w:szCs w:val="28"/>
        </w:rPr>
      </w:pPr>
      <w:r w:rsidRPr="006D6F79">
        <w:rPr>
          <w:szCs w:val="28"/>
        </w:rPr>
        <w:t>Часть воды уходит на образование органических веществ, а основная масса воды испаряется в воздух листьями растений</w:t>
      </w:r>
      <w:r>
        <w:rPr>
          <w:szCs w:val="28"/>
        </w:rPr>
        <w:t>»</w:t>
      </w:r>
      <w:r w:rsidRPr="001C3E83">
        <w:rPr>
          <w:szCs w:val="28"/>
          <w:vertAlign w:val="superscript"/>
        </w:rPr>
        <w:t>1</w:t>
      </w:r>
      <w:r w:rsidRPr="006D6F79">
        <w:rPr>
          <w:szCs w:val="28"/>
        </w:rPr>
        <w:t>.</w:t>
      </w:r>
      <w:r w:rsidRPr="00F4216D">
        <w:t xml:space="preserve"> </w:t>
      </w:r>
    </w:p>
    <w:p w:rsidR="00275756" w:rsidRDefault="00275756" w:rsidP="001C3E83">
      <w:pPr>
        <w:spacing w:line="360" w:lineRule="auto"/>
        <w:ind w:firstLine="708"/>
        <w:jc w:val="both"/>
      </w:pPr>
      <w:r>
        <w:t xml:space="preserve">«Растениями выработан целый ряд разнообразных приспособлений, дающих им возможность регулировать испарение, а главным образом, защищаться от испарения чрезмерного, грозящего гибелью. Чем толще </w:t>
      </w:r>
      <w:hyperlink r:id="rId10" w:tooltip="Кутикула" w:history="1">
        <w:r w:rsidRPr="00F4216D">
          <w:rPr>
            <w:rStyle w:val="Hyperlink"/>
            <w:color w:val="auto"/>
            <w:u w:val="none"/>
          </w:rPr>
          <w:t>кутикула</w:t>
        </w:r>
      </w:hyperlink>
      <w:r w:rsidRPr="00F4216D">
        <w:t xml:space="preserve"> (</w:t>
      </w:r>
      <w:hyperlink r:id="rId11" w:tooltip="Надкожица" w:history="1">
        <w:r w:rsidRPr="00F4216D">
          <w:rPr>
            <w:rStyle w:val="Hyperlink"/>
            <w:color w:val="auto"/>
            <w:u w:val="none"/>
          </w:rPr>
          <w:t>надкожица</w:t>
        </w:r>
      </w:hyperlink>
      <w:r w:rsidRPr="00F4216D">
        <w:t xml:space="preserve">), покрывающая растение, и чем более она пропитана </w:t>
      </w:r>
      <w:r w:rsidRPr="001C3E83">
        <w:rPr>
          <w:szCs w:val="28"/>
          <w:vertAlign w:val="superscript"/>
        </w:rPr>
        <w:t>1</w:t>
      </w:r>
      <w:r w:rsidRPr="00E178DE">
        <w:rPr>
          <w:szCs w:val="28"/>
        </w:rPr>
        <w:t>http://beaplanet.ru/listya_rasteniy/isparenie_vody.html</w:t>
      </w:r>
    </w:p>
    <w:p w:rsidR="00275756" w:rsidRDefault="00275756" w:rsidP="001C3E83">
      <w:pPr>
        <w:spacing w:line="360" w:lineRule="auto"/>
        <w:jc w:val="both"/>
      </w:pPr>
      <w:r w:rsidRPr="00F4216D">
        <w:t xml:space="preserve">воскообразными веществами (Вещества эти делают </w:t>
      </w:r>
      <w:hyperlink r:id="rId12" w:tooltip="Кутикула" w:history="1">
        <w:r w:rsidRPr="00F4216D">
          <w:rPr>
            <w:rStyle w:val="Hyperlink"/>
            <w:color w:val="auto"/>
            <w:u w:val="none"/>
          </w:rPr>
          <w:t>кутикулу</w:t>
        </w:r>
      </w:hyperlink>
      <w:r w:rsidRPr="00F4216D">
        <w:t xml:space="preserve"> несмачиваемой и непроницаемой для воды, подобно непромокаемой ткани или </w:t>
      </w:r>
      <w:hyperlink r:id="rId13" w:tooltip="Клеенка" w:history="1">
        <w:r w:rsidRPr="00F4216D">
          <w:rPr>
            <w:rStyle w:val="Hyperlink"/>
            <w:color w:val="auto"/>
            <w:u w:val="none"/>
          </w:rPr>
          <w:t>клеенке</w:t>
        </w:r>
      </w:hyperlink>
      <w:r w:rsidRPr="00F4216D">
        <w:t>), тем больше задерживает она испарение. Оттого листья многих теневых (лесных) растений, мягкие и нежные, с тонкой кутикулой, испаряют гораздо больше и вянут быстрее, нежели кожистые, покрытые толстой кут</w:t>
      </w:r>
      <w:r>
        <w:t>икулой листья так называемых</w:t>
      </w:r>
      <w:r w:rsidRPr="00F4216D">
        <w:t xml:space="preserve"> вечнозеленых растений. По той же причине многие кактусы, </w:t>
      </w:r>
      <w:hyperlink r:id="rId14" w:tooltip="Агава" w:history="1">
        <w:r w:rsidRPr="00F4216D">
          <w:rPr>
            <w:rStyle w:val="Hyperlink"/>
            <w:color w:val="auto"/>
            <w:u w:val="none"/>
          </w:rPr>
          <w:t>агавы</w:t>
        </w:r>
      </w:hyperlink>
      <w:r w:rsidRPr="00F4216D">
        <w:t xml:space="preserve">, </w:t>
      </w:r>
      <w:hyperlink r:id="rId15" w:tooltip="Алоэ" w:history="1">
        <w:r w:rsidRPr="00F4216D">
          <w:rPr>
            <w:rStyle w:val="Hyperlink"/>
            <w:color w:val="auto"/>
            <w:u w:val="none"/>
          </w:rPr>
          <w:t>алоэ</w:t>
        </w:r>
      </w:hyperlink>
      <w:r w:rsidRPr="00F4216D">
        <w:t xml:space="preserve"> испаряют весьма мало и остаются мясистыми и сочными, несмотря на</w:t>
      </w:r>
      <w:r>
        <w:t xml:space="preserve"> то, что растут в странах сухих и жарких».</w:t>
      </w:r>
      <w:r w:rsidRPr="001C3E83">
        <w:rPr>
          <w:szCs w:val="28"/>
          <w:vertAlign w:val="superscript"/>
        </w:rPr>
        <w:t xml:space="preserve"> 1</w:t>
      </w:r>
      <w:r>
        <w:t xml:space="preserve"> </w:t>
      </w:r>
    </w:p>
    <w:p w:rsidR="00275756" w:rsidRDefault="00275756" w:rsidP="00057F74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«</w:t>
      </w:r>
      <w:r w:rsidRPr="00057F74">
        <w:rPr>
          <w:szCs w:val="28"/>
        </w:rPr>
        <w:t>Листья разных растений очень разнообразны по своей структуре и функциям. Видоизменения листьев связаны с тем, что в процессе эволюции листья адаптировались к различным климатическим факторам в зависимости от у</w:t>
      </w:r>
      <w:r>
        <w:rPr>
          <w:szCs w:val="28"/>
        </w:rPr>
        <w:t xml:space="preserve">словий произрастания растений. </w:t>
      </w:r>
    </w:p>
    <w:p w:rsidR="00275756" w:rsidRPr="00057F74" w:rsidRDefault="00275756" w:rsidP="00057F74">
      <w:pPr>
        <w:spacing w:line="360" w:lineRule="auto"/>
        <w:ind w:firstLine="708"/>
        <w:jc w:val="both"/>
        <w:rPr>
          <w:szCs w:val="28"/>
        </w:rPr>
      </w:pPr>
      <w:r w:rsidRPr="00057F74">
        <w:rPr>
          <w:szCs w:val="28"/>
        </w:rPr>
        <w:t>Растения, произрастающие в засушливом климате, имеют множество приспособлений для выживания в неблагоприятных условиях. Это волосяной покров на листьях, который способен удерживать влагу и препятствовать ее испарению. Такую же функцию выполняет восковой налет на листовой пластинке некоторых видов</w:t>
      </w:r>
      <w:r>
        <w:rPr>
          <w:szCs w:val="28"/>
        </w:rPr>
        <w:t>.</w:t>
      </w:r>
      <w:r w:rsidRPr="00057F74">
        <w:rPr>
          <w:szCs w:val="28"/>
        </w:rPr>
        <w:t xml:space="preserve"> </w:t>
      </w:r>
    </w:p>
    <w:p w:rsidR="00275756" w:rsidRPr="00A905F9" w:rsidRDefault="00275756" w:rsidP="00F4216D">
      <w:pPr>
        <w:spacing w:line="360" w:lineRule="auto"/>
        <w:jc w:val="both"/>
        <w:rPr>
          <w:szCs w:val="28"/>
        </w:rPr>
      </w:pPr>
      <w:r>
        <w:rPr>
          <w:noProof/>
          <w:lang w:eastAsia="ru-RU"/>
        </w:rPr>
        <w:pict>
          <v:shape id="Рисунок 28" o:spid="_x0000_s1029" type="#_x0000_t75" alt="&amp;Icy;&amp;shchcy;&amp;ucy; &amp;rcy;&amp;iecy;&amp;tscy;&amp;iecy;&amp;pcy;&amp;tcy; &amp;dcy;&amp;lcy;&amp;yacy; &amp;gcy;&amp;lcy;&amp;acy;&amp;zcy;, &amp;scy; &amp;acy;&amp;lcy;&amp;ocy;&amp;iecy;&amp;mcy;" style="position:absolute;left:0;text-align:left;margin-left:319.6pt;margin-top:57.05pt;width:154.7pt;height:197.2pt;z-index:251655168;visibility:visible">
            <v:imagedata r:id="rId16" o:title=""/>
            <w10:wrap type="square"/>
          </v:shape>
        </w:pict>
      </w:r>
      <w:r w:rsidRPr="00057F74">
        <w:rPr>
          <w:szCs w:val="28"/>
        </w:rPr>
        <w:t>Таким образом, благодаря видоизменению листьев, растения приспосабливаются к существованию в неблаго</w:t>
      </w:r>
      <w:r>
        <w:rPr>
          <w:szCs w:val="28"/>
        </w:rPr>
        <w:t>приятных условиях внешней среды».</w:t>
      </w:r>
      <w:r w:rsidRPr="001C3E83">
        <w:rPr>
          <w:szCs w:val="28"/>
          <w:vertAlign w:val="superscript"/>
        </w:rPr>
        <w:t xml:space="preserve"> </w:t>
      </w:r>
      <w:r>
        <w:rPr>
          <w:szCs w:val="28"/>
          <w:vertAlign w:val="superscript"/>
        </w:rPr>
        <w:t>2</w:t>
      </w:r>
      <w:r w:rsidRPr="00F4216D">
        <w:rPr>
          <w:szCs w:val="28"/>
        </w:rPr>
        <w:t xml:space="preserve"> </w:t>
      </w:r>
    </w:p>
    <w:p w:rsidR="00275756" w:rsidRDefault="00275756" w:rsidP="001C3E8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Изучив различную литературу по теме исследования, мы сделали следующие </w:t>
      </w:r>
      <w:r w:rsidRPr="00DB4B43">
        <w:rPr>
          <w:b/>
          <w:szCs w:val="28"/>
        </w:rPr>
        <w:t>выводы</w:t>
      </w:r>
      <w:r>
        <w:rPr>
          <w:szCs w:val="28"/>
        </w:rPr>
        <w:t>:</w:t>
      </w:r>
    </w:p>
    <w:p w:rsidR="00275756" w:rsidRDefault="00275756" w:rsidP="004C0BB0">
      <w:pPr>
        <w:spacing w:line="360" w:lineRule="auto"/>
        <w:jc w:val="both"/>
        <w:rPr>
          <w:szCs w:val="28"/>
        </w:rPr>
      </w:pPr>
      <w:r>
        <w:rPr>
          <w:szCs w:val="28"/>
        </w:rPr>
        <w:tab/>
        <w:t>1. С поверхности листьев происходит испарение воды.</w:t>
      </w:r>
    </w:p>
    <w:p w:rsidR="00275756" w:rsidRDefault="00275756" w:rsidP="000A0DD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2. Чем быстрее испаряется вода с поверхности листа, тем чаще нужно растение поливать.</w:t>
      </w:r>
    </w:p>
    <w:p w:rsidR="00275756" w:rsidRDefault="00275756" w:rsidP="001C3E83">
      <w:pPr>
        <w:spacing w:line="360" w:lineRule="auto"/>
        <w:jc w:val="both"/>
        <w:rPr>
          <w:szCs w:val="28"/>
        </w:rPr>
      </w:pPr>
    </w:p>
    <w:p w:rsidR="00275756" w:rsidRDefault="00275756" w:rsidP="001C3E83">
      <w:pPr>
        <w:spacing w:line="360" w:lineRule="auto"/>
        <w:jc w:val="both"/>
        <w:rPr>
          <w:szCs w:val="28"/>
        </w:rPr>
      </w:pPr>
      <w:r w:rsidRPr="001C3E83">
        <w:rPr>
          <w:szCs w:val="28"/>
          <w:vertAlign w:val="superscript"/>
        </w:rPr>
        <w:t>1</w:t>
      </w:r>
      <w:r>
        <w:rPr>
          <w:szCs w:val="28"/>
        </w:rPr>
        <w:t>http://www.wikiznanie.ru</w:t>
      </w:r>
      <w:r w:rsidRPr="001C3E83">
        <w:rPr>
          <w:szCs w:val="28"/>
        </w:rPr>
        <w:t xml:space="preserve"> </w:t>
      </w:r>
      <w:r>
        <w:rPr>
          <w:szCs w:val="28"/>
          <w:vertAlign w:val="superscript"/>
        </w:rPr>
        <w:t>2</w:t>
      </w:r>
      <w:r w:rsidRPr="00E178DE">
        <w:rPr>
          <w:szCs w:val="28"/>
        </w:rPr>
        <w:t>http://beaplanet.ru/listya_rasteniy/vidoizmeneniya_listev.html</w:t>
      </w:r>
    </w:p>
    <w:p w:rsidR="00275756" w:rsidRDefault="00275756" w:rsidP="001C3E83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3. Листья растений, родина которых – места с засушливым климатом, могут удерживать влагу с помощью воскового налёта.</w:t>
      </w:r>
    </w:p>
    <w:p w:rsidR="00275756" w:rsidRDefault="00275756" w:rsidP="000A0DD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Для того, чтобы узнать, как скорость испарения влаги зависит от структуры поверхности листа, мы провели опыт.</w:t>
      </w:r>
    </w:p>
    <w:p w:rsidR="00275756" w:rsidRDefault="00275756" w:rsidP="00FE62E4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ab/>
      </w:r>
    </w:p>
    <w:p w:rsidR="00275756" w:rsidRPr="00A14AA2" w:rsidRDefault="00275756" w:rsidP="00FE62E4">
      <w:pPr>
        <w:spacing w:line="360" w:lineRule="auto"/>
        <w:ind w:firstLine="709"/>
        <w:jc w:val="center"/>
        <w:rPr>
          <w:b/>
          <w:sz w:val="32"/>
          <w:szCs w:val="32"/>
          <w:u w:val="single"/>
        </w:rPr>
      </w:pPr>
      <w:r w:rsidRPr="006463BB">
        <w:rPr>
          <w:b/>
          <w:sz w:val="32"/>
          <w:szCs w:val="32"/>
          <w:u w:val="single"/>
        </w:rPr>
        <w:t>Методика исследования</w:t>
      </w:r>
    </w:p>
    <w:p w:rsidR="00275756" w:rsidRDefault="00275756" w:rsidP="00F4639B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30" type="#_x0000_t75" style="position:absolute;left:0;text-align:left;margin-left:104.1pt;margin-top:105.35pt;width:264.25pt;height:198.15pt;z-index:251657216;visibility:visible">
            <v:imagedata r:id="rId17" o:title=""/>
            <w10:wrap type="topAndBottom"/>
          </v:shape>
        </w:pict>
      </w:r>
      <w:r w:rsidRPr="00A14AA2">
        <w:rPr>
          <w:sz w:val="28"/>
          <w:szCs w:val="28"/>
        </w:rPr>
        <w:t>М</w:t>
      </w:r>
      <w:r>
        <w:rPr>
          <w:sz w:val="28"/>
          <w:szCs w:val="28"/>
        </w:rPr>
        <w:t>ы взяли четыре комнатных растения (алоэ, толстянку, бегонию и спатифиллум). Два растения, имеющих восковую плёнку на листьях (алоэ, толстянка) и два растения с обычными листьями (бегония, спатифиллум).</w:t>
      </w:r>
    </w:p>
    <w:p w:rsidR="00275756" w:rsidRDefault="00275756" w:rsidP="00F96F8F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31" type="#_x0000_t75" style="position:absolute;left:0;text-align:left;margin-left:104.3pt;margin-top:266.35pt;width:268.05pt;height:201.05pt;z-index:251658240;visibility:visible">
            <v:imagedata r:id="rId18" o:title=""/>
            <w10:wrap type="topAndBottom"/>
          </v:shape>
        </w:pict>
      </w:r>
      <w:r>
        <w:rPr>
          <w:sz w:val="28"/>
          <w:szCs w:val="28"/>
        </w:rPr>
        <w:t>На листья этих растений мы надели целлофановые мешочки и плотно их завязали.</w:t>
      </w:r>
    </w:p>
    <w:p w:rsidR="00275756" w:rsidRDefault="00275756" w:rsidP="00F4639B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8" o:spid="_x0000_s1032" type="#_x0000_t75" style="position:absolute;left:0;text-align:left;margin-left:86.5pt;margin-top:38.25pt;width:307.1pt;height:230.35pt;z-index:251659264;visibility:visible">
            <v:imagedata r:id="rId19" o:title=""/>
            <w10:wrap type="topAndBottom"/>
          </v:shape>
        </w:pict>
      </w:r>
      <w:r>
        <w:rPr>
          <w:sz w:val="28"/>
          <w:szCs w:val="28"/>
        </w:rPr>
        <w:t>Все растения мы полили и стали наблюдать.</w:t>
      </w:r>
    </w:p>
    <w:p w:rsidR="00275756" w:rsidRDefault="00275756" w:rsidP="00F4639B">
      <w:pPr>
        <w:pStyle w:val="p6"/>
        <w:spacing w:line="360" w:lineRule="auto"/>
        <w:ind w:firstLine="708"/>
        <w:jc w:val="both"/>
        <w:rPr>
          <w:sz w:val="28"/>
          <w:szCs w:val="28"/>
        </w:rPr>
      </w:pPr>
    </w:p>
    <w:p w:rsidR="00275756" w:rsidRDefault="00275756" w:rsidP="00F4639B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9" o:spid="_x0000_s1033" type="#_x0000_t75" style="position:absolute;left:0;text-align:left;margin-left:86.5pt;margin-top:117.75pt;width:307.1pt;height:230.3pt;z-index:251660288;visibility:visible">
            <v:imagedata r:id="rId20" o:title=""/>
            <w10:wrap type="topAndBottom"/>
          </v:shape>
        </w:pict>
      </w:r>
      <w:r>
        <w:rPr>
          <w:sz w:val="28"/>
          <w:szCs w:val="28"/>
        </w:rPr>
        <w:t>На второй день эксперимента мы заметили, что на растениях с обычными листьями (бегонии, спатифиллуме) мешочки начали запотевать, а мешочки на растениях, листья которых были покрыты восковой плёнкой (алоэ, толстянке) были по-прежнему прозрачными.</w:t>
      </w:r>
    </w:p>
    <w:p w:rsidR="00275756" w:rsidRDefault="00275756" w:rsidP="00F4639B">
      <w:pPr>
        <w:pStyle w:val="p6"/>
        <w:spacing w:line="360" w:lineRule="auto"/>
        <w:ind w:firstLine="708"/>
        <w:jc w:val="both"/>
        <w:rPr>
          <w:sz w:val="28"/>
          <w:szCs w:val="28"/>
        </w:rPr>
      </w:pPr>
    </w:p>
    <w:p w:rsidR="00275756" w:rsidRDefault="00275756" w:rsidP="004C23EF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продолжали наблюдение в течение пяти дней. За это время мешочки на растениях с обычными листьями (бегонии, спатифиллуме) покрылись мелкими каплями – это влага, которая испарилась с листьев. А мешочки на растениях, листья которых покрыты восковым налётом (алоэ, толстянке), по-прежнему остались прозрачными и сухими, а значит испарение было настолько незначительным, что мы не смогли его выявить.</w:t>
      </w:r>
    </w:p>
    <w:p w:rsidR="00275756" w:rsidRPr="004C23EF" w:rsidRDefault="00275756" w:rsidP="004C23EF">
      <w:pPr>
        <w:pStyle w:val="p6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10" o:spid="_x0000_s1034" type="#_x0000_t75" style="position:absolute;left:0;text-align:left;margin-left:73.45pt;margin-top:12.6pt;width:312.25pt;height:234.15pt;z-index:251661312;visibility:visible">
            <v:imagedata r:id="rId21" o:title=""/>
            <w10:wrap type="topAndBottom"/>
          </v:shape>
        </w:pict>
      </w:r>
    </w:p>
    <w:p w:rsidR="00275756" w:rsidRPr="00E553B3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Результаты исследования:</w:t>
      </w:r>
    </w:p>
    <w:p w:rsidR="00275756" w:rsidRPr="00E553B3" w:rsidRDefault="00275756" w:rsidP="00FE62E4">
      <w:pPr>
        <w:pStyle w:val="p6"/>
        <w:spacing w:before="0" w:beforeAutospacing="0" w:after="0" w:afterAutospacing="0" w:line="360" w:lineRule="auto"/>
        <w:rPr>
          <w:sz w:val="28"/>
          <w:szCs w:val="28"/>
        </w:rPr>
      </w:pPr>
    </w:p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57837">
        <w:rPr>
          <w:sz w:val="28"/>
          <w:szCs w:val="28"/>
        </w:rPr>
        <w:t>Результаты исследования</w:t>
      </w:r>
      <w:r>
        <w:rPr>
          <w:sz w:val="28"/>
          <w:szCs w:val="28"/>
        </w:rPr>
        <w:t xml:space="preserve"> мы отразили в таблицах и графиках:</w:t>
      </w:r>
    </w:p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41559">
        <w:rPr>
          <w:b/>
          <w:sz w:val="28"/>
          <w:szCs w:val="28"/>
          <w:u w:val="single"/>
        </w:rPr>
        <w:t>Критерии оц</w:t>
      </w:r>
      <w:r>
        <w:rPr>
          <w:b/>
          <w:sz w:val="28"/>
          <w:szCs w:val="28"/>
          <w:u w:val="single"/>
        </w:rPr>
        <w:t>енки интенсивности испарения в баллах</w:t>
      </w:r>
    </w:p>
    <w:p w:rsidR="00275756" w:rsidRPr="00B41559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7762"/>
      </w:tblGrid>
      <w:tr w:rsidR="00275756" w:rsidRPr="00E33EBB" w:rsidTr="00E33EBB">
        <w:tc>
          <w:tcPr>
            <w:tcW w:w="1809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 балл</w:t>
            </w:r>
          </w:p>
        </w:tc>
        <w:tc>
          <w:tcPr>
            <w:tcW w:w="7762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Мешочек на растении прозрачный</w:t>
            </w:r>
          </w:p>
        </w:tc>
      </w:tr>
      <w:tr w:rsidR="00275756" w:rsidRPr="00E33EBB" w:rsidTr="00E33EBB">
        <w:tc>
          <w:tcPr>
            <w:tcW w:w="1809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2 балла</w:t>
            </w:r>
          </w:p>
        </w:tc>
        <w:tc>
          <w:tcPr>
            <w:tcW w:w="7762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Запотевание мешочка с внутренней стороны</w:t>
            </w:r>
          </w:p>
        </w:tc>
      </w:tr>
      <w:tr w:rsidR="00275756" w:rsidRPr="00E33EBB" w:rsidTr="00E33EBB">
        <w:tc>
          <w:tcPr>
            <w:tcW w:w="1809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3 балла</w:t>
            </w:r>
          </w:p>
        </w:tc>
        <w:tc>
          <w:tcPr>
            <w:tcW w:w="7762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На мешочке видны мелкие капли</w:t>
            </w:r>
          </w:p>
        </w:tc>
      </w:tr>
    </w:tbl>
    <w:p w:rsidR="00275756" w:rsidRPr="00542931" w:rsidRDefault="00275756" w:rsidP="002476BE">
      <w:pPr>
        <w:pStyle w:val="p6"/>
        <w:spacing w:before="0" w:beforeAutospacing="0" w:after="0" w:afterAutospacing="0" w:line="360" w:lineRule="auto"/>
        <w:rPr>
          <w:sz w:val="28"/>
          <w:szCs w:val="28"/>
        </w:rPr>
      </w:pPr>
    </w:p>
    <w:p w:rsidR="00275756" w:rsidRPr="00542931" w:rsidRDefault="00275756" w:rsidP="002476BE">
      <w:pPr>
        <w:pStyle w:val="p6"/>
        <w:spacing w:before="0" w:beforeAutospacing="0" w:after="0" w:afterAutospacing="0" w:line="360" w:lineRule="auto"/>
        <w:rPr>
          <w:sz w:val="28"/>
          <w:szCs w:val="28"/>
        </w:rPr>
      </w:pPr>
    </w:p>
    <w:p w:rsidR="00275756" w:rsidRDefault="00275756" w:rsidP="006101CD">
      <w:pPr>
        <w:pStyle w:val="p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41559">
        <w:rPr>
          <w:b/>
          <w:sz w:val="28"/>
          <w:szCs w:val="28"/>
          <w:u w:val="single"/>
        </w:rPr>
        <w:t>Таблица «Сравнительная хар</w:t>
      </w:r>
      <w:r>
        <w:rPr>
          <w:b/>
          <w:sz w:val="28"/>
          <w:szCs w:val="28"/>
          <w:u w:val="single"/>
        </w:rPr>
        <w:t xml:space="preserve">актеристика </w:t>
      </w:r>
    </w:p>
    <w:p w:rsidR="00275756" w:rsidRPr="00B41559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интенсивности испарения влаги с поверхности листьев</w:t>
      </w:r>
      <w:r w:rsidRPr="00B41559">
        <w:rPr>
          <w:b/>
          <w:sz w:val="28"/>
          <w:szCs w:val="28"/>
          <w:u w:val="single"/>
        </w:rPr>
        <w:t>»</w:t>
      </w:r>
    </w:p>
    <w:p w:rsidR="00275756" w:rsidRDefault="00275756" w:rsidP="002476BE">
      <w:pPr>
        <w:pStyle w:val="p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52"/>
        <w:gridCol w:w="1134"/>
        <w:gridCol w:w="1134"/>
        <w:gridCol w:w="1134"/>
        <w:gridCol w:w="1241"/>
        <w:gridCol w:w="1241"/>
      </w:tblGrid>
      <w:tr w:rsidR="00275756" w:rsidRPr="00E33EBB" w:rsidTr="00E33EBB">
        <w:tc>
          <w:tcPr>
            <w:tcW w:w="3652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Название растения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1-й день эксперимента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2-й день эксперимента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3-й день эксперимента</w:t>
            </w:r>
          </w:p>
        </w:tc>
        <w:tc>
          <w:tcPr>
            <w:tcW w:w="1241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4-й день эксперимента</w:t>
            </w:r>
          </w:p>
        </w:tc>
        <w:tc>
          <w:tcPr>
            <w:tcW w:w="1241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E33EBB">
              <w:rPr>
                <w:b/>
              </w:rPr>
              <w:t>5-й день эксперимента</w:t>
            </w:r>
          </w:p>
        </w:tc>
      </w:tr>
      <w:tr w:rsidR="00275756" w:rsidRPr="00E33EBB" w:rsidTr="00E33EBB">
        <w:tc>
          <w:tcPr>
            <w:tcW w:w="3652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Алоэ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</w:tr>
      <w:tr w:rsidR="00275756" w:rsidRPr="00E33EBB" w:rsidTr="00E33EBB">
        <w:tc>
          <w:tcPr>
            <w:tcW w:w="3652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Толстянка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</w:tr>
      <w:tr w:rsidR="00275756" w:rsidRPr="00E33EBB" w:rsidTr="00E33EBB">
        <w:tc>
          <w:tcPr>
            <w:tcW w:w="3652" w:type="dxa"/>
            <w:vAlign w:val="center"/>
          </w:tcPr>
          <w:p w:rsidR="00275756" w:rsidRPr="00B41559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</w:pPr>
            <w:r w:rsidRPr="00E33EBB">
              <w:rPr>
                <w:sz w:val="28"/>
                <w:szCs w:val="28"/>
              </w:rPr>
              <w:t>Бегония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E33EBB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241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3</w:t>
            </w:r>
          </w:p>
        </w:tc>
      </w:tr>
      <w:tr w:rsidR="00275756" w:rsidRPr="00E33EBB" w:rsidTr="00E33EBB">
        <w:tc>
          <w:tcPr>
            <w:tcW w:w="3652" w:type="dxa"/>
            <w:vAlign w:val="center"/>
          </w:tcPr>
          <w:p w:rsidR="00275756" w:rsidRPr="00B41559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</w:pPr>
            <w:r w:rsidRPr="00E33EBB">
              <w:rPr>
                <w:sz w:val="28"/>
                <w:szCs w:val="28"/>
              </w:rPr>
              <w:t>Спатифиллум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  <w:vAlign w:val="center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E33EB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41" w:type="dxa"/>
          </w:tcPr>
          <w:p w:rsidR="00275756" w:rsidRPr="00E33EBB" w:rsidRDefault="00275756" w:rsidP="00E33EBB">
            <w:pPr>
              <w:pStyle w:val="p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33EBB">
              <w:rPr>
                <w:sz w:val="28"/>
                <w:szCs w:val="28"/>
              </w:rPr>
              <w:t>3</w:t>
            </w:r>
          </w:p>
        </w:tc>
      </w:tr>
    </w:tbl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2476BE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Pr="006101CD" w:rsidRDefault="00275756" w:rsidP="006101CD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6101CD">
        <w:rPr>
          <w:b/>
          <w:sz w:val="28"/>
          <w:szCs w:val="28"/>
          <w:u w:val="single"/>
        </w:rPr>
        <w:t>График интенсивности испарения влаги с поверхности листьев</w:t>
      </w:r>
    </w:p>
    <w:p w:rsidR="00275756" w:rsidRPr="00B41559" w:rsidRDefault="00275756" w:rsidP="00FE62E4">
      <w:pPr>
        <w:pStyle w:val="p6"/>
        <w:spacing w:before="0" w:beforeAutospacing="0" w:after="0" w:afterAutospacing="0" w:line="360" w:lineRule="auto"/>
        <w:rPr>
          <w:sz w:val="28"/>
          <w:szCs w:val="28"/>
        </w:rPr>
      </w:pPr>
    </w:p>
    <w:p w:rsidR="00275756" w:rsidRPr="00B41559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33EBB">
        <w:rPr>
          <w:b/>
          <w:noProof/>
          <w:sz w:val="28"/>
          <w:szCs w:val="28"/>
        </w:rPr>
        <w:object w:dxaOrig="9572" w:dyaOrig="5722">
          <v:shape id="Диаграмма 11" o:spid="_x0000_i1025" type="#_x0000_t75" style="width:478.5pt;height:283.5pt;visibility:visible" o:ole="">
            <v:imagedata r:id="rId22" o:title="" cropbottom="-23f"/>
            <o:lock v:ext="edit" aspectratio="f"/>
          </v:shape>
          <o:OLEObject Type="Embed" ProgID="Excel.Chart.8" ShapeID="Диаграмма 11" DrawAspect="Content" ObjectID="_1505121446" r:id="rId23"/>
        </w:object>
      </w:r>
    </w:p>
    <w:p w:rsidR="00275756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FE62E4">
      <w:pPr>
        <w:pStyle w:val="p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75756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Pr="00A14AA2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C935D6">
        <w:rPr>
          <w:b/>
          <w:sz w:val="28"/>
          <w:szCs w:val="28"/>
          <w:u w:val="single"/>
        </w:rPr>
        <w:t xml:space="preserve"> Выводы:</w:t>
      </w:r>
    </w:p>
    <w:p w:rsidR="00275756" w:rsidRDefault="00275756" w:rsidP="00FE62E4">
      <w:pPr>
        <w:pStyle w:val="p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111A5">
        <w:rPr>
          <w:sz w:val="28"/>
          <w:szCs w:val="28"/>
        </w:rPr>
        <w:t>Таким образом, выдвину</w:t>
      </w:r>
      <w:r>
        <w:rPr>
          <w:sz w:val="28"/>
          <w:szCs w:val="28"/>
        </w:rPr>
        <w:t xml:space="preserve">тая гипотеза подтвердилась: </w:t>
      </w:r>
    </w:p>
    <w:p w:rsidR="00275756" w:rsidRPr="00A111A5" w:rsidRDefault="00275756" w:rsidP="00FE62E4">
      <w:pPr>
        <w:pStyle w:val="p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растений в воде зависит от структуры поверхности листьев.</w:t>
      </w:r>
    </w:p>
    <w:p w:rsidR="00275756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275756" w:rsidRDefault="00275756" w:rsidP="00FE62E4">
      <w:pPr>
        <w:pStyle w:val="p6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Заключение:</w:t>
      </w:r>
    </w:p>
    <w:p w:rsidR="00275756" w:rsidRPr="006F2A05" w:rsidRDefault="00275756" w:rsidP="00FE62E4">
      <w:pPr>
        <w:pStyle w:val="p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Теперь мы можем без труда узнать «бережливые растения», чтобы правильно за ними ухаживать.</w:t>
      </w:r>
    </w:p>
    <w:p w:rsidR="00275756" w:rsidRDefault="00275756" w:rsidP="00D814CA">
      <w:pPr>
        <w:pStyle w:val="c8"/>
        <w:spacing w:before="0" w:beforeAutospacing="0" w:after="0" w:afterAutospacing="0" w:line="360" w:lineRule="auto"/>
        <w:rPr>
          <w:rStyle w:val="c1"/>
          <w:b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  <w:r>
        <w:rPr>
          <w:noProof/>
        </w:rPr>
        <w:pict>
          <v:shape id="Рисунок 14" o:spid="_x0000_s1035" type="#_x0000_t75" style="position:absolute;left:0;text-align:left;margin-left:3.95pt;margin-top:28.7pt;width:467.75pt;height:350.8pt;z-index:251662336;visibility:visible">
            <v:imagedata r:id="rId24" o:title=""/>
            <w10:wrap type="square"/>
          </v:shape>
        </w:pic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</w:p>
    <w:p w:rsidR="00275756" w:rsidRDefault="00275756" w:rsidP="00B15676">
      <w:pPr>
        <w:pStyle w:val="c8"/>
        <w:spacing w:before="0" w:beforeAutospacing="0" w:after="0" w:afterAutospacing="0" w:line="360" w:lineRule="auto"/>
        <w:rPr>
          <w:rStyle w:val="c1"/>
          <w:b/>
          <w:sz w:val="28"/>
          <w:szCs w:val="28"/>
          <w:u w:val="single"/>
        </w:rPr>
      </w:pPr>
    </w:p>
    <w:p w:rsidR="00275756" w:rsidRPr="001C3E83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  <w:u w:val="single"/>
        </w:rPr>
      </w:pPr>
      <w:r w:rsidRPr="001C3E83">
        <w:rPr>
          <w:rStyle w:val="c1"/>
          <w:b/>
          <w:sz w:val="28"/>
          <w:szCs w:val="28"/>
          <w:u w:val="single"/>
        </w:rPr>
        <w:t>Список используемой литературы: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center"/>
        <w:rPr>
          <w:rStyle w:val="c1"/>
          <w:b/>
          <w:sz w:val="28"/>
          <w:szCs w:val="28"/>
        </w:rPr>
      </w:pPr>
    </w:p>
    <w:p w:rsidR="00275756" w:rsidRPr="00854BF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1. Большая энциклопедия дошкольника. Москва. «Махаон».2004 год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 Детская энциклопедия. Москва. ООО «РОСМЕН- ИЗДАТ». 2001 год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3. Энциклопедия для любознательных «Что, зачем и почему?» Изд.  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«Махаон». 2008 год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4. Большая энциклопедия открытий и изобретений. Москва. ООО 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«РОСМЕН - ИЗДАТ». 2007 год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 Интернет-ресурсы</w:t>
      </w:r>
    </w:p>
    <w:p w:rsidR="00275756" w:rsidRPr="008A79B1" w:rsidRDefault="00275756" w:rsidP="00FE62E4">
      <w:pPr>
        <w:pStyle w:val="Footer"/>
        <w:rPr>
          <w:szCs w:val="28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 w:rsidRPr="008A79B1">
        <w:rPr>
          <w:szCs w:val="28"/>
        </w:rPr>
        <w:t xml:space="preserve">6. Д.Г. Хессайон «Всё о комнатных растениях» Кладезь-Букс Москва </w:t>
      </w:r>
      <w:r>
        <w:rPr>
          <w:szCs w:val="28"/>
        </w:rPr>
        <w:t xml:space="preserve">                    </w:t>
      </w:r>
      <w:r w:rsidRPr="008A79B1">
        <w:rPr>
          <w:szCs w:val="28"/>
        </w:rPr>
        <w:t>2008г.</w:t>
      </w: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 w:rsidP="00FE62E4">
      <w:pPr>
        <w:spacing w:line="360" w:lineRule="auto"/>
        <w:jc w:val="both"/>
        <w:rPr>
          <w:szCs w:val="28"/>
        </w:rPr>
      </w:pPr>
    </w:p>
    <w:p w:rsidR="00275756" w:rsidRDefault="00275756" w:rsidP="00A905F9">
      <w:pPr>
        <w:spacing w:line="360" w:lineRule="auto"/>
        <w:jc w:val="both"/>
        <w:rPr>
          <w:szCs w:val="28"/>
        </w:rPr>
      </w:pPr>
    </w:p>
    <w:p w:rsidR="00275756" w:rsidRDefault="00275756" w:rsidP="00A14AA2">
      <w:pPr>
        <w:spacing w:line="360" w:lineRule="auto"/>
        <w:ind w:firstLine="709"/>
        <w:jc w:val="center"/>
        <w:rPr>
          <w:b/>
          <w:sz w:val="32"/>
          <w:szCs w:val="32"/>
          <w:u w:val="single"/>
        </w:rPr>
      </w:pPr>
      <w:r>
        <w:rPr>
          <w:noProof/>
          <w:lang w:eastAsia="ru-RU"/>
        </w:rPr>
        <w:pict>
          <v:shape id="Рисунок 22" o:spid="_x0000_i1026" type="#_x0000_t75" alt="&amp;ncy;&amp;iecy;&amp;pcy;&amp;rcy;&amp;icy;&amp;khcy;&amp;ocy;&amp;tcy;&amp;lcy;&amp;icy;&amp;vcy;&amp;ycy;&amp;iecy; &amp;kcy;&amp;ocy;&amp;mcy;&amp;ncy;&amp;acy;&amp;tcy;&amp;ncy;&amp;ycy;&amp;iecy; &amp;rcy;&amp;acy;&amp;scy;&amp;tcy;&amp;iecy;&amp;ncy;&amp;icy;&amp;yacy;" style="width:422.25pt;height:435pt;visibility:visible">
            <v:imagedata r:id="rId25" o:title=""/>
          </v:shape>
        </w:pict>
      </w:r>
      <w:r>
        <w:rPr>
          <w:noProof/>
          <w:lang w:eastAsia="ru-RU"/>
        </w:rPr>
        <w:pict>
          <v:shape id="Рисунок 25" o:spid="_x0000_i1027" type="#_x0000_t75" alt="http://worlds-interior.ru/wp-content/uploads/2014/05/zamiokulkas-e1401211277680.jpg" style="width:375pt;height:390pt;visibility:visible">
            <v:imagedata r:id="rId26" o:title=""/>
          </v:shape>
        </w:pict>
      </w:r>
      <w:r>
        <w:rPr>
          <w:noProof/>
          <w:lang w:eastAsia="ru-RU"/>
        </w:rPr>
        <w:pict>
          <v:shape id="Рисунок 13" o:spid="_x0000_i1028" type="#_x0000_t75" alt="&amp;Zcy;&amp;acy;&amp;scy;&amp;ucy;&amp;khcy;&amp;ocy;&amp;ucy;&amp;scy;&amp;tcy;&amp;ocy;&amp;jcy;&amp;chcy;&amp;icy;&amp;vcy;&amp;ycy;&amp;iecy; &amp;rcy;&amp;acy;&amp;scy;&amp;tcy;&amp;iecy;&amp;ncy;&amp;icy;&amp;yacy; - &amp;ecy;&amp;tcy;&amp;ocy; &amp;tcy;&amp;acy;&amp;kcy;&amp;icy;&amp;iecy; &amp;rcy;&amp;acy;&amp;scy;&amp;tcy;&amp;iecy;&amp;ncy;&amp;icy;&amp;yacy;, &amp;kcy;&amp;ocy;&amp;tcy;&amp;ocy;&amp;rcy;&amp;ycy;&amp;iecy; &amp;scy;&amp;pcy;&amp;ocy;&amp;scy;&amp;ocy;&amp;bcy;&amp;ncy;&amp;ycy; &amp;dcy;&amp;lcy;&amp;icy;&amp;tcy;&amp;iecy;&amp;lcy;&amp;softcy;&amp;ncy;&amp;ocy;&amp;iecy; &amp;vcy;&amp;rcy;&amp;iecy;&amp;mcy;&amp;yacy; &amp;pcy;&amp;iecy;&amp;rcy;&amp;iecy;&amp;ncy;&amp;ocy;&amp;scy;&amp;icy;&amp;tcy;&amp;softcy; &amp;vcy;&amp;ycy;&amp;scy;&amp;ocy;&amp;kcy;&amp;icy;&amp;iecy; &amp;tcy;&amp;iecy;&amp;mcy;&amp;pcy;&amp;iecy;&amp;rcy;&amp;acy;&amp;tcy;&amp;ucy;&amp;rcy;&amp;ycy; &amp;icy; &amp;ocy;&amp;tcy;&amp;scy;&amp;ucy;&amp;tcy;&amp;scy;&amp;tcy;&amp;vcy;&amp;icy;&amp;iecy; &amp;vcy;&amp;lcy;" style="width:163.5pt;height:163.5pt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0" o:spid="_x0000_i1029" type="#_x0000_t75" alt="&amp;Dcy;&amp;rcy;&amp;iecy;&amp;vcy;&amp;iecy;&amp;scy;&amp;ncy;&amp;ycy;&amp;iecy; &amp;rcy;&amp;acy;&amp;scy;&amp;tcy;&amp;iecy;&amp;ncy;&amp;icy;&amp;yacy;" style="width:204pt;height:242.25pt;visibility:visible">
            <v:imagedata r:id="rId28" o:title=""/>
          </v:shape>
        </w:pict>
      </w:r>
      <w:r>
        <w:rPr>
          <w:noProof/>
          <w:lang w:eastAsia="ru-RU"/>
        </w:rPr>
        <w:pict>
          <v:shape id="Рисунок 19" o:spid="_x0000_i1030" type="#_x0000_t75" alt="&amp;Scy;&amp;lcy;&amp;acy;&amp;vcy;&amp;yacy;&amp;ncy;&amp;scy;&amp;kcy; - tolstianka.jpg" style="width:262.5pt;height:309.75pt;visibility:visible">
            <v:imagedata r:id="rId29" o:title=""/>
          </v:shape>
        </w:pict>
      </w:r>
      <w:r>
        <w:rPr>
          <w:noProof/>
          <w:lang w:eastAsia="ru-RU"/>
        </w:rPr>
        <w:pict>
          <v:shape id="Рисунок 7" o:spid="_x0000_i1031" type="#_x0000_t75" alt="&amp;Dcy;&amp;icy;&amp;kcy;&amp;icy;&amp;yacy;. &amp;Scy;&amp;ocy;&amp;vcy;&amp;iecy;&amp;tcy;&amp;ycy;. &amp;ocy;&amp;pcy;&amp;icy;&amp;scy;&amp;acy;&amp;ncy;&amp;icy;&amp;iecy;, &amp;ucy;&amp;khcy;&amp;ocy;&amp;dcy;, &amp;fcy;&amp;ocy;&amp;tcy;&amp;ocy;" style="width:225pt;height:275.25pt;visibility:visible">
            <v:imagedata r:id="rId30" o:title=""/>
          </v:shape>
        </w:pict>
      </w:r>
    </w:p>
    <w:p w:rsidR="00275756" w:rsidRDefault="00275756" w:rsidP="004C0BB0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Pr="00BE5B43" w:rsidRDefault="00275756" w:rsidP="004C0BB0">
      <w:pPr>
        <w:pStyle w:val="c8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275756" w:rsidRDefault="00275756"/>
    <w:sectPr w:rsidR="00275756" w:rsidSect="00013E06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756" w:rsidRDefault="00275756" w:rsidP="00013E06">
      <w:r>
        <w:separator/>
      </w:r>
    </w:p>
  </w:endnote>
  <w:endnote w:type="continuationSeparator" w:id="1">
    <w:p w:rsidR="00275756" w:rsidRDefault="00275756" w:rsidP="00013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756" w:rsidRDefault="00275756">
    <w:pPr>
      <w:pStyle w:val="Footer"/>
      <w:jc w:val="right"/>
    </w:pPr>
    <w:fldSimple w:instr="PAGE   \* MERGEFORMAT">
      <w:r>
        <w:rPr>
          <w:noProof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756" w:rsidRDefault="00275756" w:rsidP="00013E06">
      <w:r>
        <w:separator/>
      </w:r>
    </w:p>
  </w:footnote>
  <w:footnote w:type="continuationSeparator" w:id="1">
    <w:p w:rsidR="00275756" w:rsidRDefault="00275756" w:rsidP="00013E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C1869"/>
    <w:multiLevelType w:val="hybridMultilevel"/>
    <w:tmpl w:val="294A8310"/>
    <w:lvl w:ilvl="0" w:tplc="768EB70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BB0"/>
    <w:rsid w:val="000007ED"/>
    <w:rsid w:val="00013409"/>
    <w:rsid w:val="00013E06"/>
    <w:rsid w:val="000201AF"/>
    <w:rsid w:val="0002040F"/>
    <w:rsid w:val="0002265D"/>
    <w:rsid w:val="000228E8"/>
    <w:rsid w:val="0002456B"/>
    <w:rsid w:val="000252B5"/>
    <w:rsid w:val="00026E0D"/>
    <w:rsid w:val="000350F8"/>
    <w:rsid w:val="00035749"/>
    <w:rsid w:val="00042928"/>
    <w:rsid w:val="000458FC"/>
    <w:rsid w:val="00046DA3"/>
    <w:rsid w:val="00054317"/>
    <w:rsid w:val="00057F74"/>
    <w:rsid w:val="00062DC7"/>
    <w:rsid w:val="00065610"/>
    <w:rsid w:val="00065A85"/>
    <w:rsid w:val="0006756B"/>
    <w:rsid w:val="00074AD6"/>
    <w:rsid w:val="00076B1E"/>
    <w:rsid w:val="000772D1"/>
    <w:rsid w:val="00080DF6"/>
    <w:rsid w:val="00081344"/>
    <w:rsid w:val="00081449"/>
    <w:rsid w:val="000849DF"/>
    <w:rsid w:val="0009153B"/>
    <w:rsid w:val="00097E66"/>
    <w:rsid w:val="000A0DD8"/>
    <w:rsid w:val="000B5615"/>
    <w:rsid w:val="000C1A2C"/>
    <w:rsid w:val="000C22AA"/>
    <w:rsid w:val="000C43BE"/>
    <w:rsid w:val="000C4ABD"/>
    <w:rsid w:val="000C4C55"/>
    <w:rsid w:val="000C5BF3"/>
    <w:rsid w:val="000D1BE1"/>
    <w:rsid w:val="000D4C4F"/>
    <w:rsid w:val="000E4119"/>
    <w:rsid w:val="000E54DC"/>
    <w:rsid w:val="000E67EF"/>
    <w:rsid w:val="000F6369"/>
    <w:rsid w:val="000F7638"/>
    <w:rsid w:val="00100321"/>
    <w:rsid w:val="00100B3D"/>
    <w:rsid w:val="00100F86"/>
    <w:rsid w:val="001014EF"/>
    <w:rsid w:val="00105415"/>
    <w:rsid w:val="001067C3"/>
    <w:rsid w:val="00110B3C"/>
    <w:rsid w:val="00115BE4"/>
    <w:rsid w:val="00117CFD"/>
    <w:rsid w:val="00117F9D"/>
    <w:rsid w:val="00141C9C"/>
    <w:rsid w:val="00144740"/>
    <w:rsid w:val="00146918"/>
    <w:rsid w:val="00147142"/>
    <w:rsid w:val="00147215"/>
    <w:rsid w:val="00153B11"/>
    <w:rsid w:val="001815AD"/>
    <w:rsid w:val="0018270D"/>
    <w:rsid w:val="001835D0"/>
    <w:rsid w:val="001849AA"/>
    <w:rsid w:val="001943E9"/>
    <w:rsid w:val="001B1D69"/>
    <w:rsid w:val="001B47A3"/>
    <w:rsid w:val="001C2E86"/>
    <w:rsid w:val="001C3E83"/>
    <w:rsid w:val="001C4C5E"/>
    <w:rsid w:val="001D479E"/>
    <w:rsid w:val="001D7B92"/>
    <w:rsid w:val="001E6B2B"/>
    <w:rsid w:val="001F1F4F"/>
    <w:rsid w:val="001F4D80"/>
    <w:rsid w:val="001F6252"/>
    <w:rsid w:val="00202DEF"/>
    <w:rsid w:val="002039D4"/>
    <w:rsid w:val="00215B98"/>
    <w:rsid w:val="002211D8"/>
    <w:rsid w:val="00222979"/>
    <w:rsid w:val="00225988"/>
    <w:rsid w:val="0023160A"/>
    <w:rsid w:val="002323DF"/>
    <w:rsid w:val="002324D4"/>
    <w:rsid w:val="002340A6"/>
    <w:rsid w:val="002356BD"/>
    <w:rsid w:val="002476BE"/>
    <w:rsid w:val="00253DD7"/>
    <w:rsid w:val="00260FF7"/>
    <w:rsid w:val="0027457D"/>
    <w:rsid w:val="00274A7B"/>
    <w:rsid w:val="00275756"/>
    <w:rsid w:val="00280102"/>
    <w:rsid w:val="002862AC"/>
    <w:rsid w:val="00286875"/>
    <w:rsid w:val="00287624"/>
    <w:rsid w:val="00292157"/>
    <w:rsid w:val="002933AA"/>
    <w:rsid w:val="002953B2"/>
    <w:rsid w:val="00295418"/>
    <w:rsid w:val="002B066E"/>
    <w:rsid w:val="002B15CE"/>
    <w:rsid w:val="002B32E6"/>
    <w:rsid w:val="002B34F5"/>
    <w:rsid w:val="002B4D04"/>
    <w:rsid w:val="002C2C16"/>
    <w:rsid w:val="002C53D5"/>
    <w:rsid w:val="002C695A"/>
    <w:rsid w:val="002D1138"/>
    <w:rsid w:val="002D362C"/>
    <w:rsid w:val="002E07D3"/>
    <w:rsid w:val="002E0929"/>
    <w:rsid w:val="002F47B9"/>
    <w:rsid w:val="002F5AF8"/>
    <w:rsid w:val="002F65C1"/>
    <w:rsid w:val="00302DE8"/>
    <w:rsid w:val="00307107"/>
    <w:rsid w:val="003104DB"/>
    <w:rsid w:val="003126CB"/>
    <w:rsid w:val="00317B1F"/>
    <w:rsid w:val="0032610A"/>
    <w:rsid w:val="003267D6"/>
    <w:rsid w:val="00327C0D"/>
    <w:rsid w:val="00331A69"/>
    <w:rsid w:val="00350A06"/>
    <w:rsid w:val="00363983"/>
    <w:rsid w:val="00365CE8"/>
    <w:rsid w:val="00366CD8"/>
    <w:rsid w:val="00370F79"/>
    <w:rsid w:val="00371603"/>
    <w:rsid w:val="003741E1"/>
    <w:rsid w:val="00377C55"/>
    <w:rsid w:val="00381B59"/>
    <w:rsid w:val="00382C22"/>
    <w:rsid w:val="003852ED"/>
    <w:rsid w:val="00393272"/>
    <w:rsid w:val="003A0537"/>
    <w:rsid w:val="003A0656"/>
    <w:rsid w:val="003B27B1"/>
    <w:rsid w:val="003B39F2"/>
    <w:rsid w:val="003B46D1"/>
    <w:rsid w:val="003C1FEE"/>
    <w:rsid w:val="003C3DED"/>
    <w:rsid w:val="003D069A"/>
    <w:rsid w:val="003D1D1C"/>
    <w:rsid w:val="003D2516"/>
    <w:rsid w:val="003D3445"/>
    <w:rsid w:val="003D5D54"/>
    <w:rsid w:val="003E24A5"/>
    <w:rsid w:val="003F0353"/>
    <w:rsid w:val="003F0F34"/>
    <w:rsid w:val="003F5E56"/>
    <w:rsid w:val="00404D6D"/>
    <w:rsid w:val="0040528D"/>
    <w:rsid w:val="0040675B"/>
    <w:rsid w:val="00407D66"/>
    <w:rsid w:val="00407EF7"/>
    <w:rsid w:val="00414784"/>
    <w:rsid w:val="0042464F"/>
    <w:rsid w:val="004247DF"/>
    <w:rsid w:val="0042523F"/>
    <w:rsid w:val="004256F2"/>
    <w:rsid w:val="0042762D"/>
    <w:rsid w:val="00435303"/>
    <w:rsid w:val="00450DB5"/>
    <w:rsid w:val="0045383D"/>
    <w:rsid w:val="004549E1"/>
    <w:rsid w:val="00462FF7"/>
    <w:rsid w:val="004662EE"/>
    <w:rsid w:val="0046671D"/>
    <w:rsid w:val="00470DA7"/>
    <w:rsid w:val="00473C64"/>
    <w:rsid w:val="004745CF"/>
    <w:rsid w:val="004762B3"/>
    <w:rsid w:val="0048139D"/>
    <w:rsid w:val="00481836"/>
    <w:rsid w:val="00483B18"/>
    <w:rsid w:val="0049500E"/>
    <w:rsid w:val="0049513D"/>
    <w:rsid w:val="00496772"/>
    <w:rsid w:val="00496CB3"/>
    <w:rsid w:val="004977D4"/>
    <w:rsid w:val="004A044B"/>
    <w:rsid w:val="004A3B44"/>
    <w:rsid w:val="004A5A5B"/>
    <w:rsid w:val="004A621A"/>
    <w:rsid w:val="004B79BA"/>
    <w:rsid w:val="004C0BB0"/>
    <w:rsid w:val="004C23EF"/>
    <w:rsid w:val="004C3026"/>
    <w:rsid w:val="004C4EED"/>
    <w:rsid w:val="004C5C07"/>
    <w:rsid w:val="004C7797"/>
    <w:rsid w:val="004D223C"/>
    <w:rsid w:val="004D5FE9"/>
    <w:rsid w:val="004D78A6"/>
    <w:rsid w:val="004E7574"/>
    <w:rsid w:val="004F6169"/>
    <w:rsid w:val="004F6D00"/>
    <w:rsid w:val="004F786B"/>
    <w:rsid w:val="0050078A"/>
    <w:rsid w:val="005014BC"/>
    <w:rsid w:val="005017DB"/>
    <w:rsid w:val="00502886"/>
    <w:rsid w:val="00511282"/>
    <w:rsid w:val="00512D89"/>
    <w:rsid w:val="005155C8"/>
    <w:rsid w:val="00520B5D"/>
    <w:rsid w:val="005230FC"/>
    <w:rsid w:val="00531285"/>
    <w:rsid w:val="0053144E"/>
    <w:rsid w:val="00531E35"/>
    <w:rsid w:val="005407F6"/>
    <w:rsid w:val="00542931"/>
    <w:rsid w:val="00542A07"/>
    <w:rsid w:val="00546B62"/>
    <w:rsid w:val="00552E11"/>
    <w:rsid w:val="00556BE9"/>
    <w:rsid w:val="00561C5E"/>
    <w:rsid w:val="00570EE0"/>
    <w:rsid w:val="00572EA4"/>
    <w:rsid w:val="00573C54"/>
    <w:rsid w:val="005760DC"/>
    <w:rsid w:val="00576927"/>
    <w:rsid w:val="00580228"/>
    <w:rsid w:val="00582A3C"/>
    <w:rsid w:val="00594A38"/>
    <w:rsid w:val="00594C78"/>
    <w:rsid w:val="00595646"/>
    <w:rsid w:val="005A089D"/>
    <w:rsid w:val="005C164B"/>
    <w:rsid w:val="005C5F5C"/>
    <w:rsid w:val="005D0DB0"/>
    <w:rsid w:val="005D6251"/>
    <w:rsid w:val="005D7BD3"/>
    <w:rsid w:val="005E0963"/>
    <w:rsid w:val="005E181A"/>
    <w:rsid w:val="005E4AC2"/>
    <w:rsid w:val="005E750A"/>
    <w:rsid w:val="005F3BC5"/>
    <w:rsid w:val="00602880"/>
    <w:rsid w:val="00605D7B"/>
    <w:rsid w:val="00605DF1"/>
    <w:rsid w:val="006069F0"/>
    <w:rsid w:val="006101CD"/>
    <w:rsid w:val="006116D3"/>
    <w:rsid w:val="00621892"/>
    <w:rsid w:val="00626ECF"/>
    <w:rsid w:val="006304F2"/>
    <w:rsid w:val="00631016"/>
    <w:rsid w:val="00632329"/>
    <w:rsid w:val="00634DEC"/>
    <w:rsid w:val="00635D7D"/>
    <w:rsid w:val="006371AB"/>
    <w:rsid w:val="00640566"/>
    <w:rsid w:val="006417A6"/>
    <w:rsid w:val="006463BB"/>
    <w:rsid w:val="00646A7C"/>
    <w:rsid w:val="0065437C"/>
    <w:rsid w:val="00656A76"/>
    <w:rsid w:val="00656FBC"/>
    <w:rsid w:val="006662B7"/>
    <w:rsid w:val="00666513"/>
    <w:rsid w:val="006712A4"/>
    <w:rsid w:val="00682C1B"/>
    <w:rsid w:val="006963AA"/>
    <w:rsid w:val="00696F9E"/>
    <w:rsid w:val="006A03DE"/>
    <w:rsid w:val="006A1B02"/>
    <w:rsid w:val="006A2B41"/>
    <w:rsid w:val="006A4E5C"/>
    <w:rsid w:val="006A7FDD"/>
    <w:rsid w:val="006B188A"/>
    <w:rsid w:val="006B2D6E"/>
    <w:rsid w:val="006B3FBA"/>
    <w:rsid w:val="006C5096"/>
    <w:rsid w:val="006D2620"/>
    <w:rsid w:val="006D36BA"/>
    <w:rsid w:val="006D6DF3"/>
    <w:rsid w:val="006D6F79"/>
    <w:rsid w:val="006E3253"/>
    <w:rsid w:val="006E332E"/>
    <w:rsid w:val="006E4B23"/>
    <w:rsid w:val="006E5D1E"/>
    <w:rsid w:val="006E6253"/>
    <w:rsid w:val="006F2A05"/>
    <w:rsid w:val="006F416B"/>
    <w:rsid w:val="006F5DC2"/>
    <w:rsid w:val="006F6AD8"/>
    <w:rsid w:val="006F7C45"/>
    <w:rsid w:val="00700082"/>
    <w:rsid w:val="00704C24"/>
    <w:rsid w:val="0070714E"/>
    <w:rsid w:val="00712E90"/>
    <w:rsid w:val="0071333B"/>
    <w:rsid w:val="00715E69"/>
    <w:rsid w:val="0071616F"/>
    <w:rsid w:val="007210D0"/>
    <w:rsid w:val="00722214"/>
    <w:rsid w:val="00725EAE"/>
    <w:rsid w:val="007362D7"/>
    <w:rsid w:val="00744D21"/>
    <w:rsid w:val="00746750"/>
    <w:rsid w:val="007509E1"/>
    <w:rsid w:val="00752B04"/>
    <w:rsid w:val="0075477A"/>
    <w:rsid w:val="00754A95"/>
    <w:rsid w:val="007566D5"/>
    <w:rsid w:val="007573BD"/>
    <w:rsid w:val="00757747"/>
    <w:rsid w:val="00760E04"/>
    <w:rsid w:val="00764146"/>
    <w:rsid w:val="007658E7"/>
    <w:rsid w:val="00765E7E"/>
    <w:rsid w:val="00766505"/>
    <w:rsid w:val="00772106"/>
    <w:rsid w:val="0077541B"/>
    <w:rsid w:val="007771DF"/>
    <w:rsid w:val="007857B2"/>
    <w:rsid w:val="0078594E"/>
    <w:rsid w:val="00787BD7"/>
    <w:rsid w:val="0079586C"/>
    <w:rsid w:val="007A11A0"/>
    <w:rsid w:val="007A25ED"/>
    <w:rsid w:val="007A2F3E"/>
    <w:rsid w:val="007A6E2F"/>
    <w:rsid w:val="007B1C93"/>
    <w:rsid w:val="007B7013"/>
    <w:rsid w:val="007C0124"/>
    <w:rsid w:val="007D19DB"/>
    <w:rsid w:val="007D37F7"/>
    <w:rsid w:val="007D3E53"/>
    <w:rsid w:val="007E1B8F"/>
    <w:rsid w:val="007E3789"/>
    <w:rsid w:val="007E48C2"/>
    <w:rsid w:val="007E54A4"/>
    <w:rsid w:val="007F059C"/>
    <w:rsid w:val="007F22CF"/>
    <w:rsid w:val="007F2DD1"/>
    <w:rsid w:val="007F3C56"/>
    <w:rsid w:val="0080188C"/>
    <w:rsid w:val="00802DBA"/>
    <w:rsid w:val="0081009A"/>
    <w:rsid w:val="008237B6"/>
    <w:rsid w:val="00825887"/>
    <w:rsid w:val="00831DC0"/>
    <w:rsid w:val="0084224C"/>
    <w:rsid w:val="00843DD2"/>
    <w:rsid w:val="0084723F"/>
    <w:rsid w:val="00854BF6"/>
    <w:rsid w:val="0087251B"/>
    <w:rsid w:val="00872914"/>
    <w:rsid w:val="0087412C"/>
    <w:rsid w:val="00882CB1"/>
    <w:rsid w:val="008911D9"/>
    <w:rsid w:val="008923A5"/>
    <w:rsid w:val="008951D1"/>
    <w:rsid w:val="008A2140"/>
    <w:rsid w:val="008A3329"/>
    <w:rsid w:val="008A7024"/>
    <w:rsid w:val="008A79B1"/>
    <w:rsid w:val="008B58BB"/>
    <w:rsid w:val="008C4811"/>
    <w:rsid w:val="008C4A96"/>
    <w:rsid w:val="008C65D9"/>
    <w:rsid w:val="008E31EB"/>
    <w:rsid w:val="008E5586"/>
    <w:rsid w:val="008F72F5"/>
    <w:rsid w:val="009029C1"/>
    <w:rsid w:val="00904FD6"/>
    <w:rsid w:val="00905D82"/>
    <w:rsid w:val="009061BE"/>
    <w:rsid w:val="00907A40"/>
    <w:rsid w:val="0091157B"/>
    <w:rsid w:val="00917A2C"/>
    <w:rsid w:val="00923499"/>
    <w:rsid w:val="00924F3D"/>
    <w:rsid w:val="0093285B"/>
    <w:rsid w:val="00934103"/>
    <w:rsid w:val="00936CF6"/>
    <w:rsid w:val="00941D90"/>
    <w:rsid w:val="00944BA5"/>
    <w:rsid w:val="00944C10"/>
    <w:rsid w:val="00963E40"/>
    <w:rsid w:val="00964B43"/>
    <w:rsid w:val="009704B8"/>
    <w:rsid w:val="00971674"/>
    <w:rsid w:val="00972014"/>
    <w:rsid w:val="009908DB"/>
    <w:rsid w:val="009918FF"/>
    <w:rsid w:val="00993F08"/>
    <w:rsid w:val="009A2BCE"/>
    <w:rsid w:val="009B1C54"/>
    <w:rsid w:val="009B4261"/>
    <w:rsid w:val="009C5E99"/>
    <w:rsid w:val="009C68E4"/>
    <w:rsid w:val="009C6DC7"/>
    <w:rsid w:val="009D42F4"/>
    <w:rsid w:val="009D71EB"/>
    <w:rsid w:val="009E33F1"/>
    <w:rsid w:val="009E4F99"/>
    <w:rsid w:val="009E5BE9"/>
    <w:rsid w:val="009F16B8"/>
    <w:rsid w:val="009F23C3"/>
    <w:rsid w:val="009F300C"/>
    <w:rsid w:val="009F5DC1"/>
    <w:rsid w:val="009F72A4"/>
    <w:rsid w:val="00A065AF"/>
    <w:rsid w:val="00A0759A"/>
    <w:rsid w:val="00A111A5"/>
    <w:rsid w:val="00A13DB5"/>
    <w:rsid w:val="00A14759"/>
    <w:rsid w:val="00A14AA2"/>
    <w:rsid w:val="00A157CD"/>
    <w:rsid w:val="00A26EBA"/>
    <w:rsid w:val="00A32E0F"/>
    <w:rsid w:val="00A362E8"/>
    <w:rsid w:val="00A36FB2"/>
    <w:rsid w:val="00A37F5F"/>
    <w:rsid w:val="00A419FE"/>
    <w:rsid w:val="00A42A5D"/>
    <w:rsid w:val="00A50744"/>
    <w:rsid w:val="00A56706"/>
    <w:rsid w:val="00A60818"/>
    <w:rsid w:val="00A65045"/>
    <w:rsid w:val="00A749B4"/>
    <w:rsid w:val="00A8148A"/>
    <w:rsid w:val="00A83D06"/>
    <w:rsid w:val="00A905F9"/>
    <w:rsid w:val="00A936EA"/>
    <w:rsid w:val="00A94246"/>
    <w:rsid w:val="00AB1011"/>
    <w:rsid w:val="00AB13A1"/>
    <w:rsid w:val="00AB2789"/>
    <w:rsid w:val="00AB2A80"/>
    <w:rsid w:val="00AC0A10"/>
    <w:rsid w:val="00AC16C5"/>
    <w:rsid w:val="00AC4569"/>
    <w:rsid w:val="00AD0D41"/>
    <w:rsid w:val="00AD0D9A"/>
    <w:rsid w:val="00AD2253"/>
    <w:rsid w:val="00AD7653"/>
    <w:rsid w:val="00AE3142"/>
    <w:rsid w:val="00AE3CD6"/>
    <w:rsid w:val="00AE57CF"/>
    <w:rsid w:val="00AE76F0"/>
    <w:rsid w:val="00B03666"/>
    <w:rsid w:val="00B07052"/>
    <w:rsid w:val="00B12E87"/>
    <w:rsid w:val="00B144D5"/>
    <w:rsid w:val="00B149B4"/>
    <w:rsid w:val="00B15676"/>
    <w:rsid w:val="00B17C81"/>
    <w:rsid w:val="00B17D64"/>
    <w:rsid w:val="00B17DF0"/>
    <w:rsid w:val="00B22385"/>
    <w:rsid w:val="00B24F30"/>
    <w:rsid w:val="00B31D15"/>
    <w:rsid w:val="00B37053"/>
    <w:rsid w:val="00B378DC"/>
    <w:rsid w:val="00B41559"/>
    <w:rsid w:val="00B418B1"/>
    <w:rsid w:val="00B419C6"/>
    <w:rsid w:val="00B432D6"/>
    <w:rsid w:val="00B52AA2"/>
    <w:rsid w:val="00B55951"/>
    <w:rsid w:val="00B55BE3"/>
    <w:rsid w:val="00B56668"/>
    <w:rsid w:val="00B56DA6"/>
    <w:rsid w:val="00B57510"/>
    <w:rsid w:val="00B60975"/>
    <w:rsid w:val="00B667A1"/>
    <w:rsid w:val="00B81725"/>
    <w:rsid w:val="00B84174"/>
    <w:rsid w:val="00B87864"/>
    <w:rsid w:val="00B87E25"/>
    <w:rsid w:val="00B91433"/>
    <w:rsid w:val="00B914C4"/>
    <w:rsid w:val="00B936B6"/>
    <w:rsid w:val="00BA019B"/>
    <w:rsid w:val="00BA2091"/>
    <w:rsid w:val="00BA3629"/>
    <w:rsid w:val="00BB5175"/>
    <w:rsid w:val="00BC1E7E"/>
    <w:rsid w:val="00BC437A"/>
    <w:rsid w:val="00BD2C43"/>
    <w:rsid w:val="00BD3B6C"/>
    <w:rsid w:val="00BD42E9"/>
    <w:rsid w:val="00BD45CF"/>
    <w:rsid w:val="00BD576D"/>
    <w:rsid w:val="00BD5864"/>
    <w:rsid w:val="00BE20C4"/>
    <w:rsid w:val="00BE5B43"/>
    <w:rsid w:val="00BF27BA"/>
    <w:rsid w:val="00BF7F5C"/>
    <w:rsid w:val="00C034B1"/>
    <w:rsid w:val="00C04609"/>
    <w:rsid w:val="00C1008A"/>
    <w:rsid w:val="00C11190"/>
    <w:rsid w:val="00C1295A"/>
    <w:rsid w:val="00C1351B"/>
    <w:rsid w:val="00C1528E"/>
    <w:rsid w:val="00C56560"/>
    <w:rsid w:val="00C57837"/>
    <w:rsid w:val="00C625F7"/>
    <w:rsid w:val="00C7148B"/>
    <w:rsid w:val="00C81ACA"/>
    <w:rsid w:val="00C84DCE"/>
    <w:rsid w:val="00C935D6"/>
    <w:rsid w:val="00CA079B"/>
    <w:rsid w:val="00CA1105"/>
    <w:rsid w:val="00CA1E34"/>
    <w:rsid w:val="00CA2396"/>
    <w:rsid w:val="00CA3B6E"/>
    <w:rsid w:val="00CA6A92"/>
    <w:rsid w:val="00CC357D"/>
    <w:rsid w:val="00CC3D95"/>
    <w:rsid w:val="00CD344E"/>
    <w:rsid w:val="00CD7FEF"/>
    <w:rsid w:val="00CE3A49"/>
    <w:rsid w:val="00CE71E0"/>
    <w:rsid w:val="00CF3C49"/>
    <w:rsid w:val="00CF4CBF"/>
    <w:rsid w:val="00D02CF3"/>
    <w:rsid w:val="00D14610"/>
    <w:rsid w:val="00D162A7"/>
    <w:rsid w:val="00D27B54"/>
    <w:rsid w:val="00D31619"/>
    <w:rsid w:val="00D559A8"/>
    <w:rsid w:val="00D6274D"/>
    <w:rsid w:val="00D63612"/>
    <w:rsid w:val="00D63F63"/>
    <w:rsid w:val="00D67DE2"/>
    <w:rsid w:val="00D705B2"/>
    <w:rsid w:val="00D71B37"/>
    <w:rsid w:val="00D72F7D"/>
    <w:rsid w:val="00D7760A"/>
    <w:rsid w:val="00D814CA"/>
    <w:rsid w:val="00D8505B"/>
    <w:rsid w:val="00D86666"/>
    <w:rsid w:val="00D976FE"/>
    <w:rsid w:val="00DA1923"/>
    <w:rsid w:val="00DA3ABE"/>
    <w:rsid w:val="00DA61DE"/>
    <w:rsid w:val="00DB4B43"/>
    <w:rsid w:val="00DB7EFD"/>
    <w:rsid w:val="00DC2117"/>
    <w:rsid w:val="00DC4355"/>
    <w:rsid w:val="00DC77A6"/>
    <w:rsid w:val="00DD0212"/>
    <w:rsid w:val="00DD12EC"/>
    <w:rsid w:val="00DD7B3C"/>
    <w:rsid w:val="00DE14A2"/>
    <w:rsid w:val="00DE2A4F"/>
    <w:rsid w:val="00DE387E"/>
    <w:rsid w:val="00DF0678"/>
    <w:rsid w:val="00E034DD"/>
    <w:rsid w:val="00E041A9"/>
    <w:rsid w:val="00E10F8A"/>
    <w:rsid w:val="00E1381E"/>
    <w:rsid w:val="00E178DE"/>
    <w:rsid w:val="00E327FF"/>
    <w:rsid w:val="00E33B07"/>
    <w:rsid w:val="00E33EBB"/>
    <w:rsid w:val="00E379AC"/>
    <w:rsid w:val="00E44859"/>
    <w:rsid w:val="00E542DB"/>
    <w:rsid w:val="00E553B3"/>
    <w:rsid w:val="00E601D5"/>
    <w:rsid w:val="00E65AE3"/>
    <w:rsid w:val="00E66EDD"/>
    <w:rsid w:val="00E73EA0"/>
    <w:rsid w:val="00E75F72"/>
    <w:rsid w:val="00E853D1"/>
    <w:rsid w:val="00E955D5"/>
    <w:rsid w:val="00E96389"/>
    <w:rsid w:val="00E968FE"/>
    <w:rsid w:val="00EA0179"/>
    <w:rsid w:val="00EA0EDF"/>
    <w:rsid w:val="00EA109C"/>
    <w:rsid w:val="00EA354D"/>
    <w:rsid w:val="00EB1F7F"/>
    <w:rsid w:val="00EB25C8"/>
    <w:rsid w:val="00EB5610"/>
    <w:rsid w:val="00EC2805"/>
    <w:rsid w:val="00EC3A53"/>
    <w:rsid w:val="00EC67D6"/>
    <w:rsid w:val="00ED0B1E"/>
    <w:rsid w:val="00ED1122"/>
    <w:rsid w:val="00EE0293"/>
    <w:rsid w:val="00EE15BA"/>
    <w:rsid w:val="00EE27E3"/>
    <w:rsid w:val="00EE4265"/>
    <w:rsid w:val="00EF030F"/>
    <w:rsid w:val="00EF0642"/>
    <w:rsid w:val="00EF1A1B"/>
    <w:rsid w:val="00EF6F01"/>
    <w:rsid w:val="00F24D3A"/>
    <w:rsid w:val="00F40317"/>
    <w:rsid w:val="00F4216D"/>
    <w:rsid w:val="00F43152"/>
    <w:rsid w:val="00F45DBC"/>
    <w:rsid w:val="00F4639B"/>
    <w:rsid w:val="00F46CD0"/>
    <w:rsid w:val="00F47812"/>
    <w:rsid w:val="00F60AC2"/>
    <w:rsid w:val="00F62957"/>
    <w:rsid w:val="00F637E4"/>
    <w:rsid w:val="00F64013"/>
    <w:rsid w:val="00F64C10"/>
    <w:rsid w:val="00F7430A"/>
    <w:rsid w:val="00F83D9C"/>
    <w:rsid w:val="00F93203"/>
    <w:rsid w:val="00F936C2"/>
    <w:rsid w:val="00F9510E"/>
    <w:rsid w:val="00F95BD5"/>
    <w:rsid w:val="00F96F8F"/>
    <w:rsid w:val="00FB0B97"/>
    <w:rsid w:val="00FD07F2"/>
    <w:rsid w:val="00FD0E61"/>
    <w:rsid w:val="00FD1367"/>
    <w:rsid w:val="00FD5550"/>
    <w:rsid w:val="00FE0777"/>
    <w:rsid w:val="00FE62E4"/>
    <w:rsid w:val="00FF2DF5"/>
    <w:rsid w:val="00FF4D5D"/>
    <w:rsid w:val="00FF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BB0"/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C0BB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4C0BB0"/>
    <w:rPr>
      <w:rFonts w:cs="Times New Roman"/>
      <w:i/>
      <w:iCs/>
    </w:rPr>
  </w:style>
  <w:style w:type="paragraph" w:customStyle="1" w:styleId="c8">
    <w:name w:val="c8"/>
    <w:basedOn w:val="Normal"/>
    <w:uiPriority w:val="99"/>
    <w:rsid w:val="004C0BB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4C0BB0"/>
    <w:rPr>
      <w:rFonts w:cs="Times New Roman"/>
    </w:rPr>
  </w:style>
  <w:style w:type="paragraph" w:customStyle="1" w:styleId="p6">
    <w:name w:val="p6"/>
    <w:basedOn w:val="Normal"/>
    <w:uiPriority w:val="99"/>
    <w:rsid w:val="004C0BB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p7">
    <w:name w:val="p7"/>
    <w:basedOn w:val="Normal"/>
    <w:uiPriority w:val="99"/>
    <w:rsid w:val="004C0BB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2">
    <w:name w:val="s2"/>
    <w:basedOn w:val="DefaultParagraphFont"/>
    <w:uiPriority w:val="99"/>
    <w:rsid w:val="004C0BB0"/>
    <w:rPr>
      <w:rFonts w:cs="Times New Roman"/>
    </w:rPr>
  </w:style>
  <w:style w:type="paragraph" w:customStyle="1" w:styleId="p8">
    <w:name w:val="p8"/>
    <w:basedOn w:val="Normal"/>
    <w:uiPriority w:val="99"/>
    <w:rsid w:val="004C0BB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C0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BB0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DE2A4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A03D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13E0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13E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13E0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13E06"/>
    <w:rPr>
      <w:rFonts w:cs="Times New Roman"/>
    </w:rPr>
  </w:style>
  <w:style w:type="table" w:styleId="TableGrid">
    <w:name w:val="Table Grid"/>
    <w:basedOn w:val="TableNormal"/>
    <w:uiPriority w:val="99"/>
    <w:rsid w:val="001F1F4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2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wikiznanie.ru/ru-wz/index.php/%D0%9A%D0%BB%D0%B5%D0%B5%D0%BD%D0%BA%D0%B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wikiznanie.ru/ru-wz/index.php/%D0%9A%D1%83%D1%82%D0%B8%D0%BA%D1%83%D0%BB%D0%B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kiznanie.ru/ru-wz/index.php/%D0%9D%D0%B0%D0%B4%D0%BA%D0%BE%D0%B6%D0%B8%D1%86%D0%B0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wikiznanie.ru/ru-wz/index.php/%D0%90%D0%BB%D0%BE%D1%8D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5.jpeg"/><Relationship Id="rId10" Type="http://schemas.openxmlformats.org/officeDocument/2006/relationships/hyperlink" Target="http://www.wikiznanie.ru/ru-wz/index.php/%D0%9A%D1%83%D1%82%D0%B8%D0%BA%D1%83%D0%BB%D0%B0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wikiznanie.ru/ru-wz/index.php/%D0%90%D0%B3%D0%B0%D0%B2%D0%B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402</TotalTime>
  <Pages>14</Pages>
  <Words>1236</Words>
  <Characters>7046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2015-02-04T02:07:00Z</cp:lastPrinted>
  <dcterms:created xsi:type="dcterms:W3CDTF">2015-01-16T08:27:00Z</dcterms:created>
  <dcterms:modified xsi:type="dcterms:W3CDTF">2015-09-30T08:31:00Z</dcterms:modified>
</cp:coreProperties>
</file>