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8B2" w:rsidRDefault="00A158B2" w:rsidP="007765F3">
      <w:pPr>
        <w:contextualSpacing/>
        <w:jc w:val="center"/>
        <w:rPr>
          <w:rFonts w:ascii="Times New Roman" w:hAnsi="Times New Roman"/>
          <w:sz w:val="28"/>
        </w:rPr>
      </w:pPr>
    </w:p>
    <w:p w:rsidR="00A158B2" w:rsidRPr="00B036C9" w:rsidRDefault="00A158B2" w:rsidP="00B036C9">
      <w:pPr>
        <w:contextualSpacing/>
        <w:jc w:val="center"/>
        <w:rPr>
          <w:rFonts w:ascii="Times New Roman" w:hAnsi="Times New Roman"/>
          <w:sz w:val="28"/>
          <w:szCs w:val="28"/>
        </w:rPr>
      </w:pPr>
      <w:r w:rsidRPr="00B036C9">
        <w:rPr>
          <w:rFonts w:ascii="Times New Roman" w:hAnsi="Times New Roman"/>
          <w:sz w:val="28"/>
          <w:szCs w:val="28"/>
        </w:rPr>
        <w:t>Конспект непосредственной образовательной деятельности по образовательной области «Познание» на тему: ««Моя Родина»</w:t>
      </w:r>
    </w:p>
    <w:p w:rsidR="00A158B2" w:rsidRPr="00B036C9" w:rsidRDefault="00A158B2" w:rsidP="00B036C9">
      <w:pPr>
        <w:pStyle w:val="Heading3"/>
        <w:spacing w:line="360" w:lineRule="auto"/>
        <w:jc w:val="center"/>
        <w:rPr>
          <w:rFonts w:ascii="Times New Roman" w:hAnsi="Times New Roman" w:cs="Times New Roman"/>
          <w:b w:val="0"/>
          <w:sz w:val="28"/>
          <w:szCs w:val="28"/>
        </w:rPr>
      </w:pPr>
      <w:r w:rsidRPr="00B036C9">
        <w:rPr>
          <w:rFonts w:ascii="Times New Roman" w:hAnsi="Times New Roman" w:cs="Times New Roman"/>
          <w:b w:val="0"/>
          <w:sz w:val="28"/>
          <w:szCs w:val="28"/>
        </w:rPr>
        <w:t>в старшей группе</w:t>
      </w:r>
    </w:p>
    <w:p w:rsidR="00A158B2" w:rsidRDefault="00A158B2" w:rsidP="007765F3">
      <w:pPr>
        <w:contextualSpacing/>
        <w:jc w:val="center"/>
        <w:rPr>
          <w:rFonts w:ascii="Times New Roman" w:hAnsi="Times New Roman"/>
          <w:sz w:val="28"/>
        </w:rPr>
      </w:pPr>
    </w:p>
    <w:p w:rsidR="00A158B2" w:rsidRDefault="00A158B2" w:rsidP="007765F3">
      <w:pPr>
        <w:contextualSpacing/>
        <w:jc w:val="center"/>
        <w:rPr>
          <w:rFonts w:ascii="Times New Roman" w:hAnsi="Times New Roman"/>
          <w:sz w:val="28"/>
        </w:rPr>
      </w:pPr>
    </w:p>
    <w:p w:rsidR="00A158B2" w:rsidRDefault="00A158B2" w:rsidP="007765F3">
      <w:pPr>
        <w:contextualSpacing/>
        <w:jc w:val="center"/>
        <w:rPr>
          <w:rFonts w:ascii="Times New Roman" w:hAnsi="Times New Roman"/>
          <w:sz w:val="28"/>
        </w:rPr>
      </w:pPr>
    </w:p>
    <w:p w:rsidR="00A158B2" w:rsidRDefault="00A158B2" w:rsidP="007765F3">
      <w:pPr>
        <w:contextualSpacing/>
        <w:jc w:val="center"/>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p>
    <w:p w:rsidR="00A158B2" w:rsidRDefault="00A158B2" w:rsidP="007765F3">
      <w:pPr>
        <w:contextualSpacing/>
        <w:rPr>
          <w:rFonts w:ascii="Times New Roman" w:hAnsi="Times New Roman"/>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Kcy;&amp;acy;&amp;rcy;&amp;tcy;&amp;icy;&amp;ncy;&amp;kcy;&amp;acy;, &amp;Bcy;&amp;iecy;&amp;rcy;&amp;iecy;&amp;zcy;&amp;ocy;&amp;vcy;&amp;acy;&amp;yacy; &amp;rcy;&amp;ocy;&amp;shchcy;&amp;acy; &amp;fcy;&amp;ocy;&amp;tcy;&amp;ocy; &amp;ncy;&amp;acy; &amp;kcy;&amp;ocy;&amp;mcy;&amp;pcy; &amp;icy; &amp;ocy;&amp;bcy;&amp;ocy;&amp;icy;" style="width:473.25pt;height:358.5pt">
            <v:imagedata r:id="rId7" r:href="rId8"/>
          </v:shape>
        </w:pict>
      </w:r>
    </w:p>
    <w:p w:rsidR="00A158B2" w:rsidRDefault="00A158B2" w:rsidP="007765F3">
      <w:pPr>
        <w:contextualSpacing/>
        <w:rPr>
          <w:rFonts w:ascii="Times New Roman" w:hAnsi="Times New Roman"/>
          <w:sz w:val="28"/>
        </w:rPr>
      </w:pPr>
    </w:p>
    <w:p w:rsidR="00A158B2" w:rsidRDefault="00A158B2" w:rsidP="007765F3">
      <w:pPr>
        <w:contextualSpacing/>
        <w:jc w:val="center"/>
        <w:rPr>
          <w:rFonts w:ascii="Times New Roman" w:hAnsi="Times New Roman"/>
          <w:sz w:val="28"/>
        </w:rPr>
      </w:pPr>
      <w:r>
        <w:rPr>
          <w:rFonts w:ascii="Times New Roman" w:hAnsi="Times New Roman"/>
          <w:sz w:val="28"/>
        </w:rPr>
        <w:t xml:space="preserve">                                             </w:t>
      </w:r>
    </w:p>
    <w:p w:rsidR="00A158B2" w:rsidRDefault="00A158B2" w:rsidP="007765F3">
      <w:pPr>
        <w:contextualSpacing/>
        <w:jc w:val="center"/>
        <w:rPr>
          <w:rFonts w:ascii="Times New Roman" w:hAnsi="Times New Roman"/>
          <w:sz w:val="28"/>
        </w:rPr>
      </w:pPr>
      <w:r>
        <w:rPr>
          <w:rFonts w:ascii="Times New Roman" w:hAnsi="Times New Roman"/>
          <w:sz w:val="28"/>
        </w:rPr>
        <w:t xml:space="preserve">                                                       </w:t>
      </w:r>
    </w:p>
    <w:p w:rsidR="00A158B2" w:rsidRPr="00BF33BE" w:rsidRDefault="00A158B2" w:rsidP="00BF33BE">
      <w:pPr>
        <w:contextualSpacing/>
        <w:jc w:val="both"/>
        <w:rPr>
          <w:rFonts w:ascii="Times New Roman" w:hAnsi="Times New Roman"/>
          <w:sz w:val="28"/>
          <w:szCs w:val="28"/>
        </w:rPr>
      </w:pPr>
      <w:r w:rsidRPr="00BF33BE">
        <w:rPr>
          <w:rFonts w:ascii="Times New Roman" w:hAnsi="Times New Roman"/>
          <w:b/>
          <w:sz w:val="28"/>
          <w:szCs w:val="28"/>
        </w:rPr>
        <w:t>Цель:</w:t>
      </w:r>
      <w:r w:rsidRPr="00BF33BE">
        <w:rPr>
          <w:rFonts w:ascii="Times New Roman" w:hAnsi="Times New Roman"/>
          <w:sz w:val="28"/>
          <w:szCs w:val="28"/>
        </w:rPr>
        <w:t xml:space="preserve">   формирование в сознании детей эмоционально окрашенного образа Родины с использованием выразительных визуальных и слуховых средств воздействия на основе ИКТ. </w:t>
      </w:r>
    </w:p>
    <w:p w:rsidR="00A158B2" w:rsidRPr="007F244E" w:rsidRDefault="00A158B2" w:rsidP="007F244E">
      <w:pPr>
        <w:pStyle w:val="NormalWeb"/>
        <w:rPr>
          <w:sz w:val="28"/>
          <w:szCs w:val="28"/>
        </w:rPr>
      </w:pPr>
      <w:r w:rsidRPr="007F244E">
        <w:rPr>
          <w:rStyle w:val="Strong"/>
          <w:sz w:val="28"/>
          <w:szCs w:val="28"/>
        </w:rPr>
        <w:t>Интеграция образовательной области «Социализация» с образовательными областями:</w:t>
      </w:r>
    </w:p>
    <w:p w:rsidR="00A158B2" w:rsidRPr="007F244E" w:rsidRDefault="00A158B2" w:rsidP="007F244E">
      <w:pPr>
        <w:pStyle w:val="NormalWeb"/>
        <w:rPr>
          <w:sz w:val="28"/>
          <w:szCs w:val="28"/>
        </w:rPr>
      </w:pPr>
      <w:r>
        <w:rPr>
          <w:sz w:val="28"/>
          <w:szCs w:val="28"/>
        </w:rPr>
        <w:t>-</w:t>
      </w:r>
      <w:r w:rsidRPr="007F244E">
        <w:rPr>
          <w:sz w:val="28"/>
          <w:szCs w:val="28"/>
        </w:rPr>
        <w:t xml:space="preserve"> </w:t>
      </w:r>
      <w:r w:rsidRPr="007F244E">
        <w:rPr>
          <w:rStyle w:val="Strong"/>
          <w:sz w:val="28"/>
          <w:szCs w:val="28"/>
        </w:rPr>
        <w:t>«Познание»</w:t>
      </w:r>
      <w:r w:rsidRPr="007F244E">
        <w:rPr>
          <w:sz w:val="28"/>
          <w:szCs w:val="28"/>
        </w:rPr>
        <w:t xml:space="preserve"> (формирование целостной картины мира, расширение кругозора детей) ;</w:t>
      </w:r>
    </w:p>
    <w:p w:rsidR="00A158B2" w:rsidRPr="007F244E" w:rsidRDefault="00A158B2" w:rsidP="007F244E">
      <w:pPr>
        <w:pStyle w:val="NormalWeb"/>
        <w:rPr>
          <w:sz w:val="28"/>
          <w:szCs w:val="28"/>
        </w:rPr>
      </w:pPr>
      <w:r>
        <w:rPr>
          <w:sz w:val="28"/>
          <w:szCs w:val="28"/>
        </w:rPr>
        <w:t>-</w:t>
      </w:r>
      <w:r w:rsidRPr="007F244E">
        <w:rPr>
          <w:sz w:val="28"/>
          <w:szCs w:val="28"/>
        </w:rPr>
        <w:t xml:space="preserve"> </w:t>
      </w:r>
      <w:r w:rsidRPr="007F244E">
        <w:rPr>
          <w:rStyle w:val="Strong"/>
          <w:sz w:val="28"/>
          <w:szCs w:val="28"/>
        </w:rPr>
        <w:t>«Социализация»</w:t>
      </w:r>
      <w:r w:rsidRPr="007F244E">
        <w:rPr>
          <w:sz w:val="28"/>
          <w:szCs w:val="28"/>
        </w:rPr>
        <w:t xml:space="preserve"> (формирование гражданской принадлежности, патриотических чувств дошкольников) ;</w:t>
      </w:r>
    </w:p>
    <w:p w:rsidR="00A158B2" w:rsidRDefault="00A158B2" w:rsidP="007F244E">
      <w:pPr>
        <w:pStyle w:val="NormalWeb"/>
        <w:rPr>
          <w:sz w:val="28"/>
          <w:szCs w:val="28"/>
        </w:rPr>
      </w:pPr>
      <w:r>
        <w:rPr>
          <w:sz w:val="28"/>
          <w:szCs w:val="28"/>
        </w:rPr>
        <w:t>-</w:t>
      </w:r>
      <w:r w:rsidRPr="007F244E">
        <w:rPr>
          <w:sz w:val="28"/>
          <w:szCs w:val="28"/>
        </w:rPr>
        <w:t xml:space="preserve"> </w:t>
      </w:r>
      <w:r w:rsidRPr="007F244E">
        <w:rPr>
          <w:rStyle w:val="Strong"/>
          <w:sz w:val="28"/>
          <w:szCs w:val="28"/>
        </w:rPr>
        <w:t>«Коммуникация»</w:t>
      </w:r>
      <w:r w:rsidRPr="007F244E">
        <w:rPr>
          <w:sz w:val="28"/>
          <w:szCs w:val="28"/>
        </w:rPr>
        <w:t xml:space="preserve"> (развитие компонентов устной речи, развитие свободного общения со взрослыми и детьми). </w:t>
      </w:r>
    </w:p>
    <w:p w:rsidR="00A158B2" w:rsidRPr="008A1BCF" w:rsidRDefault="00A158B2" w:rsidP="00FA5BAD">
      <w:pPr>
        <w:jc w:val="both"/>
        <w:rPr>
          <w:rStyle w:val="apple-converted-space"/>
          <w:rFonts w:ascii="Times New Roman" w:hAnsi="Times New Roman"/>
          <w:bCs/>
          <w:color w:val="000000"/>
          <w:sz w:val="28"/>
          <w:szCs w:val="28"/>
          <w:shd w:val="clear" w:color="auto" w:fill="FFFFFF"/>
        </w:rPr>
      </w:pPr>
      <w:r w:rsidRPr="008A1BCF">
        <w:rPr>
          <w:rStyle w:val="c5"/>
          <w:rFonts w:ascii="Times New Roman" w:hAnsi="Times New Roman"/>
        </w:rPr>
        <w:t xml:space="preserve">-  </w:t>
      </w:r>
      <w:r w:rsidRPr="008A1BCF">
        <w:rPr>
          <w:rStyle w:val="c5"/>
          <w:rFonts w:ascii="Times New Roman" w:hAnsi="Times New Roman"/>
          <w:b/>
          <w:sz w:val="28"/>
          <w:szCs w:val="28"/>
        </w:rPr>
        <w:t>«Здоровье</w:t>
      </w:r>
      <w:r w:rsidRPr="008A1BCF">
        <w:rPr>
          <w:rStyle w:val="c5"/>
          <w:rFonts w:ascii="Times New Roman" w:hAnsi="Times New Roman"/>
          <w:sz w:val="28"/>
          <w:szCs w:val="28"/>
        </w:rPr>
        <w:t>»</w:t>
      </w:r>
      <w:r w:rsidRPr="008A1BCF">
        <w:rPr>
          <w:sz w:val="28"/>
          <w:szCs w:val="28"/>
        </w:rPr>
        <w:t xml:space="preserve"> </w:t>
      </w:r>
      <w:r w:rsidRPr="008A1BCF">
        <w:rPr>
          <w:rFonts w:ascii="Times New Roman" w:hAnsi="Times New Roman"/>
          <w:sz w:val="28"/>
          <w:szCs w:val="28"/>
        </w:rPr>
        <w:t>(</w:t>
      </w:r>
      <w:r>
        <w:rPr>
          <w:rStyle w:val="c5"/>
          <w:rFonts w:ascii="Times New Roman" w:hAnsi="Times New Roman"/>
          <w:sz w:val="28"/>
          <w:szCs w:val="28"/>
        </w:rPr>
        <w:t>с</w:t>
      </w:r>
      <w:r w:rsidRPr="008A1BCF">
        <w:rPr>
          <w:rStyle w:val="c5"/>
          <w:rFonts w:ascii="Times New Roman" w:hAnsi="Times New Roman"/>
          <w:sz w:val="28"/>
          <w:szCs w:val="28"/>
        </w:rPr>
        <w:t>охранять и укреплять физическое и психическое здоровье детей, используя гимнастику для пальчиков</w:t>
      </w:r>
      <w:r>
        <w:rPr>
          <w:rStyle w:val="c5"/>
          <w:rFonts w:ascii="Times New Roman" w:hAnsi="Times New Roman"/>
          <w:sz w:val="28"/>
          <w:szCs w:val="28"/>
        </w:rPr>
        <w:t>,</w:t>
      </w:r>
      <w:r w:rsidRPr="008A1BCF">
        <w:rPr>
          <w:rFonts w:ascii="Times New Roman" w:hAnsi="Times New Roman"/>
          <w:sz w:val="28"/>
          <w:szCs w:val="28"/>
        </w:rPr>
        <w:t xml:space="preserve"> </w:t>
      </w:r>
      <w:r>
        <w:rPr>
          <w:rFonts w:ascii="Times New Roman" w:hAnsi="Times New Roman"/>
          <w:sz w:val="28"/>
          <w:szCs w:val="28"/>
        </w:rPr>
        <w:t>ф</w:t>
      </w:r>
      <w:r w:rsidRPr="008A1BCF">
        <w:rPr>
          <w:rFonts w:ascii="Times New Roman" w:hAnsi="Times New Roman"/>
          <w:sz w:val="28"/>
          <w:szCs w:val="28"/>
        </w:rPr>
        <w:t>изминутки</w:t>
      </w:r>
      <w:r>
        <w:rPr>
          <w:rFonts w:ascii="Times New Roman" w:hAnsi="Times New Roman"/>
          <w:sz w:val="28"/>
          <w:szCs w:val="28"/>
        </w:rPr>
        <w:t>,</w:t>
      </w:r>
      <w:r w:rsidRPr="008A1BCF">
        <w:rPr>
          <w:rFonts w:ascii="Times New Roman" w:hAnsi="Times New Roman"/>
          <w:bCs/>
          <w:color w:val="000000"/>
          <w:sz w:val="28"/>
          <w:szCs w:val="28"/>
          <w:shd w:val="clear" w:color="auto" w:fill="FFFFFF"/>
        </w:rPr>
        <w:t xml:space="preserve"> </w:t>
      </w:r>
      <w:r>
        <w:rPr>
          <w:rFonts w:ascii="Times New Roman" w:hAnsi="Times New Roman"/>
          <w:bCs/>
          <w:color w:val="000000"/>
          <w:sz w:val="28"/>
          <w:szCs w:val="28"/>
          <w:shd w:val="clear" w:color="auto" w:fill="FFFFFF"/>
        </w:rPr>
        <w:t>а</w:t>
      </w:r>
      <w:r w:rsidRPr="008A1BCF">
        <w:rPr>
          <w:rFonts w:ascii="Times New Roman" w:hAnsi="Times New Roman"/>
          <w:bCs/>
          <w:color w:val="000000"/>
          <w:sz w:val="28"/>
          <w:szCs w:val="28"/>
          <w:shd w:val="clear" w:color="auto" w:fill="FFFFFF"/>
        </w:rPr>
        <w:t>утотренинг</w:t>
      </w:r>
      <w:r>
        <w:rPr>
          <w:rStyle w:val="apple-converted-space"/>
          <w:rFonts w:ascii="Times New Roman" w:hAnsi="Times New Roman"/>
          <w:bCs/>
          <w:color w:val="000000"/>
          <w:sz w:val="28"/>
          <w:szCs w:val="28"/>
          <w:shd w:val="clear" w:color="auto" w:fill="FFFFFF"/>
        </w:rPr>
        <w:t>)</w:t>
      </w:r>
    </w:p>
    <w:p w:rsidR="00A158B2" w:rsidRPr="008A1BCF" w:rsidRDefault="00A158B2" w:rsidP="00FA5BAD">
      <w:pPr>
        <w:contextualSpacing/>
        <w:jc w:val="both"/>
        <w:rPr>
          <w:rFonts w:ascii="Times New Roman" w:hAnsi="Times New Roman"/>
          <w:sz w:val="28"/>
          <w:szCs w:val="28"/>
        </w:rPr>
      </w:pPr>
    </w:p>
    <w:p w:rsidR="00A158B2" w:rsidRPr="004049EB" w:rsidRDefault="00A158B2">
      <w:pPr>
        <w:contextualSpacing/>
        <w:rPr>
          <w:rFonts w:ascii="Times New Roman" w:hAnsi="Times New Roman"/>
          <w:b/>
          <w:sz w:val="28"/>
        </w:rPr>
      </w:pPr>
      <w:r w:rsidRPr="004049EB">
        <w:rPr>
          <w:rFonts w:ascii="Times New Roman" w:hAnsi="Times New Roman"/>
          <w:b/>
          <w:sz w:val="28"/>
        </w:rPr>
        <w:t>Программное содержание:</w:t>
      </w:r>
    </w:p>
    <w:p w:rsidR="00A158B2" w:rsidRDefault="00A158B2" w:rsidP="006E0396">
      <w:pPr>
        <w:contextualSpacing/>
        <w:rPr>
          <w:rFonts w:ascii="Times New Roman" w:hAnsi="Times New Roman"/>
          <w:sz w:val="28"/>
        </w:rPr>
      </w:pPr>
      <w:r w:rsidRPr="004049EB">
        <w:rPr>
          <w:rFonts w:ascii="Times New Roman" w:hAnsi="Times New Roman"/>
          <w:sz w:val="28"/>
        </w:rPr>
        <w:t xml:space="preserve"> </w:t>
      </w:r>
      <w:r>
        <w:rPr>
          <w:rFonts w:ascii="Times New Roman" w:hAnsi="Times New Roman"/>
          <w:sz w:val="28"/>
        </w:rPr>
        <w:t>Уточнить знания детей</w:t>
      </w:r>
      <w:r w:rsidRPr="004049EB">
        <w:rPr>
          <w:rFonts w:ascii="Times New Roman" w:hAnsi="Times New Roman"/>
          <w:sz w:val="28"/>
        </w:rPr>
        <w:t xml:space="preserve"> </w:t>
      </w:r>
      <w:r>
        <w:rPr>
          <w:rFonts w:ascii="Times New Roman" w:hAnsi="Times New Roman"/>
          <w:sz w:val="28"/>
        </w:rPr>
        <w:t xml:space="preserve">о столице нашей Родины. Закрепить знания о том, что такое герб, флаг, гимн.  Закрепить  знания детей о природе России.  Вызвать чувство восхищения красотой  русской природы. Учить детей отвечать на вопросы полным предложением. </w:t>
      </w:r>
    </w:p>
    <w:p w:rsidR="00A158B2" w:rsidRDefault="00A158B2" w:rsidP="006E0396">
      <w:pPr>
        <w:contextualSpacing/>
        <w:rPr>
          <w:rFonts w:ascii="Times New Roman" w:hAnsi="Times New Roman"/>
          <w:sz w:val="28"/>
        </w:rPr>
      </w:pPr>
      <w:r>
        <w:rPr>
          <w:rFonts w:ascii="Times New Roman" w:hAnsi="Times New Roman"/>
          <w:sz w:val="28"/>
        </w:rPr>
        <w:t>Развивать внимание, память, мышление.</w:t>
      </w:r>
    </w:p>
    <w:p w:rsidR="00A158B2" w:rsidRDefault="00A158B2" w:rsidP="006E0396">
      <w:pPr>
        <w:contextualSpacing/>
        <w:rPr>
          <w:rFonts w:ascii="Times New Roman" w:hAnsi="Times New Roman"/>
          <w:sz w:val="28"/>
        </w:rPr>
      </w:pPr>
      <w:r>
        <w:rPr>
          <w:rFonts w:ascii="Times New Roman" w:hAnsi="Times New Roman"/>
          <w:sz w:val="28"/>
        </w:rPr>
        <w:t xml:space="preserve"> Воспитывать в детях интерес к истории своей страны, чувство любви и гордости за свою страну.</w:t>
      </w: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Default="00A158B2" w:rsidP="00FB7DBC">
      <w:pPr>
        <w:contextualSpacing/>
        <w:jc w:val="both"/>
        <w:rPr>
          <w:rFonts w:ascii="Times New Roman" w:hAnsi="Times New Roman"/>
          <w:b/>
          <w:i/>
          <w:sz w:val="28"/>
          <w:szCs w:val="28"/>
        </w:rPr>
      </w:pPr>
    </w:p>
    <w:p w:rsidR="00A158B2" w:rsidRPr="00FB7DBC" w:rsidRDefault="00A158B2" w:rsidP="00FB7DBC">
      <w:pPr>
        <w:contextualSpacing/>
        <w:jc w:val="both"/>
        <w:rPr>
          <w:rFonts w:ascii="Times New Roman" w:hAnsi="Times New Roman"/>
          <w:b/>
          <w:i/>
          <w:sz w:val="28"/>
          <w:szCs w:val="28"/>
        </w:rPr>
      </w:pPr>
      <w:r w:rsidRPr="00FB7DBC">
        <w:rPr>
          <w:rFonts w:ascii="Times New Roman" w:hAnsi="Times New Roman"/>
          <w:b/>
          <w:i/>
          <w:sz w:val="28"/>
          <w:szCs w:val="28"/>
        </w:rPr>
        <w:t>Ход занятия:</w:t>
      </w:r>
    </w:p>
    <w:p w:rsidR="00A158B2" w:rsidRPr="00FB7DBC" w:rsidRDefault="00A158B2" w:rsidP="00FB7DBC">
      <w:pPr>
        <w:contextualSpacing/>
        <w:jc w:val="both"/>
        <w:rPr>
          <w:rFonts w:ascii="Times New Roman" w:hAnsi="Times New Roman"/>
          <w:b/>
          <w:i/>
          <w:sz w:val="28"/>
          <w:szCs w:val="28"/>
        </w:rPr>
      </w:pPr>
      <w:r w:rsidRPr="00FB7DBC">
        <w:rPr>
          <w:rStyle w:val="c0"/>
          <w:rFonts w:ascii="Times New Roman" w:hAnsi="Times New Roman"/>
          <w:sz w:val="28"/>
          <w:szCs w:val="28"/>
        </w:rPr>
        <w:t>Дети стоят в кругу.</w:t>
      </w:r>
    </w:p>
    <w:p w:rsidR="00A158B2" w:rsidRPr="00FA3354" w:rsidRDefault="00A158B2" w:rsidP="00FA3354">
      <w:pPr>
        <w:pStyle w:val="c2"/>
        <w:jc w:val="both"/>
        <w:rPr>
          <w:sz w:val="28"/>
          <w:szCs w:val="28"/>
        </w:rPr>
      </w:pPr>
      <w:r w:rsidRPr="00FA3354">
        <w:rPr>
          <w:b/>
          <w:i/>
          <w:sz w:val="28"/>
          <w:szCs w:val="28"/>
        </w:rPr>
        <w:t>Воспитатель:</w:t>
      </w:r>
      <w:r w:rsidRPr="00FA3354">
        <w:rPr>
          <w:sz w:val="28"/>
          <w:szCs w:val="28"/>
        </w:rPr>
        <w:t xml:space="preserve">  </w:t>
      </w:r>
      <w:r w:rsidRPr="00FA3354">
        <w:rPr>
          <w:rStyle w:val="c0"/>
          <w:sz w:val="28"/>
          <w:szCs w:val="28"/>
        </w:rPr>
        <w:t>«Собрались все дети в круг.</w:t>
      </w:r>
    </w:p>
    <w:p w:rsidR="00A158B2" w:rsidRPr="00FA3354" w:rsidRDefault="00A158B2" w:rsidP="00FA3354">
      <w:pPr>
        <w:pStyle w:val="c2"/>
        <w:jc w:val="both"/>
        <w:rPr>
          <w:sz w:val="28"/>
          <w:szCs w:val="28"/>
        </w:rPr>
      </w:pPr>
      <w:r w:rsidRPr="00FA3354">
        <w:rPr>
          <w:rStyle w:val="c0"/>
          <w:sz w:val="28"/>
          <w:szCs w:val="28"/>
        </w:rPr>
        <w:t>Я – твой друг и ты мой друг.</w:t>
      </w:r>
    </w:p>
    <w:p w:rsidR="00A158B2" w:rsidRPr="00FA3354" w:rsidRDefault="00A158B2" w:rsidP="00FA3354">
      <w:pPr>
        <w:pStyle w:val="c2"/>
        <w:jc w:val="both"/>
        <w:rPr>
          <w:sz w:val="28"/>
          <w:szCs w:val="28"/>
        </w:rPr>
      </w:pPr>
      <w:r w:rsidRPr="00FA3354">
        <w:rPr>
          <w:rStyle w:val="c0"/>
          <w:sz w:val="28"/>
          <w:szCs w:val="28"/>
        </w:rPr>
        <w:t>Крепко за руки возьмемся</w:t>
      </w:r>
    </w:p>
    <w:p w:rsidR="00A158B2" w:rsidRPr="00FA3354" w:rsidRDefault="00A158B2" w:rsidP="00FA3354">
      <w:pPr>
        <w:pStyle w:val="c2"/>
        <w:jc w:val="both"/>
        <w:rPr>
          <w:sz w:val="28"/>
          <w:szCs w:val="28"/>
        </w:rPr>
      </w:pPr>
      <w:r w:rsidRPr="00FA3354">
        <w:rPr>
          <w:rStyle w:val="c0"/>
          <w:sz w:val="28"/>
          <w:szCs w:val="28"/>
        </w:rPr>
        <w:t>И друг другу улыбнемся».</w:t>
      </w:r>
    </w:p>
    <w:p w:rsidR="00A158B2" w:rsidRPr="00FA3354" w:rsidRDefault="00A158B2" w:rsidP="00FA3354">
      <w:pPr>
        <w:pStyle w:val="c2"/>
        <w:jc w:val="both"/>
        <w:rPr>
          <w:rStyle w:val="c0"/>
          <w:sz w:val="28"/>
          <w:szCs w:val="28"/>
        </w:rPr>
      </w:pPr>
      <w:r w:rsidRPr="00FA3354">
        <w:rPr>
          <w:rStyle w:val="c0"/>
          <w:sz w:val="28"/>
          <w:szCs w:val="28"/>
        </w:rPr>
        <w:t>- Посмотрю на ваши лица, с кем бы мне здесь подружиться? Я – …., а ты кто? (Я –</w:t>
      </w:r>
      <w:r>
        <w:rPr>
          <w:rStyle w:val="c0"/>
          <w:sz w:val="28"/>
          <w:szCs w:val="28"/>
        </w:rPr>
        <w:t xml:space="preserve"> Маша, я – Лера</w:t>
      </w:r>
      <w:r w:rsidRPr="00FA3354">
        <w:rPr>
          <w:rStyle w:val="c0"/>
          <w:sz w:val="28"/>
          <w:szCs w:val="28"/>
        </w:rPr>
        <w:t>…)</w:t>
      </w:r>
    </w:p>
    <w:p w:rsidR="00A158B2" w:rsidRPr="00FA3354" w:rsidRDefault="00A158B2" w:rsidP="00FA3354">
      <w:pPr>
        <w:pStyle w:val="c2"/>
        <w:jc w:val="both"/>
        <w:rPr>
          <w:rStyle w:val="c0"/>
          <w:sz w:val="28"/>
          <w:szCs w:val="28"/>
        </w:rPr>
      </w:pPr>
      <w:r w:rsidRPr="00FA3354">
        <w:rPr>
          <w:b/>
          <w:i/>
          <w:sz w:val="28"/>
          <w:szCs w:val="28"/>
        </w:rPr>
        <w:t>Воспитатель:</w:t>
      </w:r>
      <w:r w:rsidRPr="00FA3354">
        <w:rPr>
          <w:sz w:val="28"/>
          <w:szCs w:val="28"/>
        </w:rPr>
        <w:t xml:space="preserve">  </w:t>
      </w:r>
    </w:p>
    <w:p w:rsidR="00A158B2" w:rsidRPr="00FA3354" w:rsidRDefault="00A158B2" w:rsidP="00FA3354">
      <w:pPr>
        <w:pStyle w:val="c2"/>
        <w:jc w:val="both"/>
        <w:rPr>
          <w:rStyle w:val="c0"/>
          <w:sz w:val="28"/>
          <w:szCs w:val="28"/>
        </w:rPr>
      </w:pPr>
      <w:r w:rsidRPr="00FA3354">
        <w:rPr>
          <w:rStyle w:val="c0"/>
          <w:sz w:val="28"/>
          <w:szCs w:val="28"/>
        </w:rPr>
        <w:t>Здравствуй солнце золотое</w:t>
      </w:r>
    </w:p>
    <w:p w:rsidR="00A158B2" w:rsidRPr="00FA3354" w:rsidRDefault="00A158B2" w:rsidP="00FA3354">
      <w:pPr>
        <w:pStyle w:val="c2"/>
        <w:jc w:val="both"/>
        <w:rPr>
          <w:rStyle w:val="c0"/>
          <w:sz w:val="28"/>
          <w:szCs w:val="28"/>
        </w:rPr>
      </w:pPr>
      <w:r w:rsidRPr="00FA3354">
        <w:rPr>
          <w:rStyle w:val="c0"/>
          <w:sz w:val="28"/>
          <w:szCs w:val="28"/>
        </w:rPr>
        <w:t>Здравствуй небо голубое</w:t>
      </w:r>
    </w:p>
    <w:p w:rsidR="00A158B2" w:rsidRPr="00FA3354" w:rsidRDefault="00A158B2" w:rsidP="00FA3354">
      <w:pPr>
        <w:pStyle w:val="c2"/>
        <w:jc w:val="both"/>
        <w:rPr>
          <w:rStyle w:val="c0"/>
          <w:sz w:val="28"/>
          <w:szCs w:val="28"/>
        </w:rPr>
      </w:pPr>
      <w:r w:rsidRPr="00FA3354">
        <w:rPr>
          <w:rStyle w:val="c0"/>
          <w:sz w:val="28"/>
          <w:szCs w:val="28"/>
        </w:rPr>
        <w:t xml:space="preserve">Здравствуй вольный ветерок </w:t>
      </w:r>
    </w:p>
    <w:p w:rsidR="00A158B2" w:rsidRPr="00FA3354" w:rsidRDefault="00A158B2" w:rsidP="00FA3354">
      <w:pPr>
        <w:pStyle w:val="c2"/>
        <w:jc w:val="both"/>
        <w:rPr>
          <w:rStyle w:val="c0"/>
          <w:sz w:val="28"/>
          <w:szCs w:val="28"/>
        </w:rPr>
      </w:pPr>
      <w:r w:rsidRPr="00FA3354">
        <w:rPr>
          <w:rStyle w:val="c0"/>
          <w:sz w:val="28"/>
          <w:szCs w:val="28"/>
        </w:rPr>
        <w:t>Здравствуй маленький дубок</w:t>
      </w:r>
    </w:p>
    <w:p w:rsidR="00A158B2" w:rsidRPr="00FA3354" w:rsidRDefault="00A158B2" w:rsidP="00FA3354">
      <w:pPr>
        <w:pStyle w:val="c2"/>
        <w:jc w:val="both"/>
        <w:rPr>
          <w:rStyle w:val="c0"/>
          <w:sz w:val="28"/>
          <w:szCs w:val="28"/>
        </w:rPr>
      </w:pPr>
      <w:r w:rsidRPr="00FA3354">
        <w:rPr>
          <w:rStyle w:val="c0"/>
          <w:sz w:val="28"/>
          <w:szCs w:val="28"/>
        </w:rPr>
        <w:t>Мы живем в одном краю</w:t>
      </w:r>
    </w:p>
    <w:p w:rsidR="00A158B2" w:rsidRPr="00FA3354" w:rsidRDefault="00A158B2" w:rsidP="00FA3354">
      <w:pPr>
        <w:pStyle w:val="c2"/>
        <w:jc w:val="both"/>
        <w:rPr>
          <w:rStyle w:val="c0"/>
          <w:sz w:val="28"/>
          <w:szCs w:val="28"/>
        </w:rPr>
      </w:pPr>
      <w:r w:rsidRPr="00FA3354">
        <w:rPr>
          <w:rStyle w:val="c0"/>
          <w:sz w:val="28"/>
          <w:szCs w:val="28"/>
        </w:rPr>
        <w:t>Всех я вас приветствую!</w:t>
      </w:r>
    </w:p>
    <w:p w:rsidR="00A158B2" w:rsidRPr="00FA3354" w:rsidRDefault="00A158B2" w:rsidP="00FA3354">
      <w:pPr>
        <w:pStyle w:val="c2"/>
        <w:jc w:val="both"/>
        <w:rPr>
          <w:sz w:val="28"/>
          <w:szCs w:val="28"/>
        </w:rPr>
      </w:pPr>
      <w:r w:rsidRPr="00FA3354">
        <w:rPr>
          <w:rStyle w:val="c0"/>
          <w:sz w:val="28"/>
          <w:szCs w:val="28"/>
        </w:rPr>
        <w:t>Здравствуйте, милые дети!</w:t>
      </w:r>
    </w:p>
    <w:p w:rsidR="00A158B2" w:rsidRPr="00FA3354" w:rsidRDefault="00A158B2" w:rsidP="00FA3354">
      <w:pPr>
        <w:contextualSpacing/>
        <w:jc w:val="both"/>
        <w:rPr>
          <w:rFonts w:ascii="Times New Roman" w:hAnsi="Times New Roman"/>
          <w:b/>
          <w:sz w:val="28"/>
          <w:szCs w:val="28"/>
        </w:rPr>
      </w:pPr>
      <w:r w:rsidRPr="00FA3354">
        <w:rPr>
          <w:rFonts w:ascii="Times New Roman" w:hAnsi="Times New Roman"/>
          <w:b/>
          <w:i/>
          <w:sz w:val="28"/>
          <w:szCs w:val="28"/>
        </w:rPr>
        <w:t>Воспитатель:</w:t>
      </w:r>
      <w:r w:rsidRPr="00FA3354">
        <w:rPr>
          <w:rFonts w:ascii="Times New Roman" w:hAnsi="Times New Roman"/>
          <w:sz w:val="28"/>
          <w:szCs w:val="28"/>
        </w:rPr>
        <w:t xml:space="preserve">  Ребята, нам в детский сад пришло письмо. Адресовано  оно детям старшей группы детского сада «Солнышко»</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Интересно, что там.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Давайте, откроем его?</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Да тут видео – письмо!</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Ребята, посмотрим.</w:t>
      </w:r>
    </w:p>
    <w:p w:rsidR="00A158B2" w:rsidRPr="00FA3354" w:rsidRDefault="00A158B2" w:rsidP="00FA3354">
      <w:pPr>
        <w:contextualSpacing/>
        <w:jc w:val="both"/>
        <w:rPr>
          <w:rFonts w:ascii="Times New Roman" w:hAnsi="Times New Roman"/>
          <w:i/>
          <w:sz w:val="28"/>
          <w:szCs w:val="28"/>
        </w:rPr>
      </w:pPr>
      <w:r w:rsidRPr="00FA3354">
        <w:rPr>
          <w:rFonts w:ascii="Times New Roman" w:hAnsi="Times New Roman"/>
          <w:i/>
          <w:sz w:val="28"/>
          <w:szCs w:val="28"/>
        </w:rPr>
        <w:t>(Просмотр видео – записи)</w:t>
      </w:r>
    </w:p>
    <w:p w:rsidR="00A158B2" w:rsidRPr="00FA3354" w:rsidRDefault="00A158B2" w:rsidP="00FA3354">
      <w:pPr>
        <w:contextualSpacing/>
        <w:jc w:val="both"/>
        <w:rPr>
          <w:rFonts w:ascii="Times New Roman" w:hAnsi="Times New Roman"/>
          <w:i/>
          <w:sz w:val="28"/>
          <w:szCs w:val="28"/>
          <w:u w:val="single"/>
        </w:rPr>
      </w:pPr>
      <w:r w:rsidRPr="00FA3354">
        <w:rPr>
          <w:rFonts w:ascii="Times New Roman" w:hAnsi="Times New Roman"/>
          <w:sz w:val="28"/>
          <w:szCs w:val="28"/>
          <w:u w:val="single"/>
        </w:rPr>
        <w:t xml:space="preserve"> </w:t>
      </w:r>
      <w:r w:rsidRPr="006D3B94">
        <w:rPr>
          <w:rFonts w:ascii="Times New Roman" w:hAnsi="Times New Roman"/>
          <w:i/>
          <w:sz w:val="28"/>
          <w:szCs w:val="28"/>
          <w:u w:val="single"/>
        </w:rPr>
        <w:t xml:space="preserve">Видео  </w:t>
      </w:r>
      <w:r>
        <w:rPr>
          <w:rFonts w:ascii="Times New Roman" w:hAnsi="Times New Roman"/>
          <w:i/>
          <w:sz w:val="28"/>
          <w:szCs w:val="28"/>
          <w:u w:val="single"/>
        </w:rPr>
        <w:t>с</w:t>
      </w:r>
      <w:r w:rsidRPr="00FA3354">
        <w:rPr>
          <w:rFonts w:ascii="Times New Roman" w:hAnsi="Times New Roman"/>
          <w:i/>
          <w:sz w:val="28"/>
          <w:szCs w:val="28"/>
          <w:u w:val="single"/>
        </w:rPr>
        <w:t xml:space="preserve">лайд №1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b/>
          <w:i/>
          <w:sz w:val="28"/>
          <w:szCs w:val="28"/>
        </w:rPr>
        <w:t>Василиса Прекрасная:</w:t>
      </w:r>
      <w:r w:rsidRPr="00FA3354">
        <w:rPr>
          <w:rFonts w:ascii="Times New Roman" w:hAnsi="Times New Roman"/>
          <w:sz w:val="28"/>
          <w:szCs w:val="28"/>
        </w:rPr>
        <w:t xml:space="preserve">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 Здравствуйте ребята!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Зовусь я Василисой Прекрасной.</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Похитила меня злая Баба – Яга</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Заперла меня в своей избушке.</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Вот уж 100 лет я сижу под её пудовыми замками, ничего не слышу о своей Руси – Матушки, не любуюсь её красотами.</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Теперь уж всё изменилось с тех пор</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Прошу вас, ребята, чтобы вы рассказали о Руси нынешней.</w:t>
      </w:r>
    </w:p>
    <w:p w:rsidR="00A158B2" w:rsidRPr="00FA3354" w:rsidRDefault="00A158B2" w:rsidP="00985D91">
      <w:pPr>
        <w:contextualSpacing/>
        <w:jc w:val="both"/>
        <w:rPr>
          <w:rFonts w:ascii="Times New Roman" w:hAnsi="Times New Roman"/>
          <w:sz w:val="28"/>
          <w:szCs w:val="28"/>
        </w:rPr>
      </w:pPr>
      <w:r w:rsidRPr="00FA3354">
        <w:rPr>
          <w:rFonts w:ascii="Times New Roman" w:hAnsi="Times New Roman"/>
          <w:sz w:val="28"/>
          <w:szCs w:val="28"/>
        </w:rPr>
        <w:t xml:space="preserve">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  </w:t>
      </w:r>
      <w:r w:rsidRPr="00FA3354">
        <w:rPr>
          <w:rFonts w:ascii="Times New Roman" w:hAnsi="Times New Roman"/>
          <w:b/>
          <w:i/>
          <w:sz w:val="28"/>
          <w:szCs w:val="28"/>
        </w:rPr>
        <w:t>Воспитатель:</w:t>
      </w:r>
      <w:r w:rsidRPr="00FA3354">
        <w:rPr>
          <w:rFonts w:ascii="Times New Roman" w:hAnsi="Times New Roman"/>
          <w:sz w:val="28"/>
          <w:szCs w:val="28"/>
        </w:rPr>
        <w:t xml:space="preserve"> Ну, что ребята, поможем Василисе Прекрасной выбраться из темного царства. Договоримся меня внимательно слушать и активно работать.</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Давайте расскажем о нашей стране так, чтобы Баба – Яга позавидовала?</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 -Расскажем?  (да)</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Много стран на нашей планете, но каждая интересна по – своему.</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-Ребята, а в какой стране мы живем? (Россия)</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Посмотрим на экран.</w:t>
      </w:r>
    </w:p>
    <w:p w:rsidR="00A158B2" w:rsidRPr="00FA3354" w:rsidRDefault="00A158B2" w:rsidP="00FA3354">
      <w:pPr>
        <w:contextualSpacing/>
        <w:jc w:val="both"/>
        <w:rPr>
          <w:rFonts w:ascii="Times New Roman" w:hAnsi="Times New Roman"/>
          <w:i/>
          <w:sz w:val="28"/>
          <w:szCs w:val="28"/>
          <w:u w:val="single"/>
        </w:rPr>
      </w:pPr>
      <w:r>
        <w:rPr>
          <w:rFonts w:ascii="Times New Roman" w:hAnsi="Times New Roman"/>
          <w:i/>
          <w:sz w:val="28"/>
          <w:szCs w:val="28"/>
          <w:u w:val="single"/>
        </w:rPr>
        <w:t>Слайд №1</w:t>
      </w:r>
    </w:p>
    <w:p w:rsidR="00A158B2" w:rsidRPr="00FA3354" w:rsidRDefault="00A158B2" w:rsidP="00FA3354">
      <w:pPr>
        <w:spacing w:line="240" w:lineRule="auto"/>
        <w:jc w:val="both"/>
        <w:rPr>
          <w:rFonts w:ascii="Times New Roman" w:hAnsi="Times New Roman"/>
          <w:sz w:val="28"/>
          <w:szCs w:val="28"/>
        </w:rPr>
      </w:pPr>
      <w:r w:rsidRPr="00FA3354">
        <w:rPr>
          <w:rFonts w:ascii="Times New Roman" w:hAnsi="Times New Roman"/>
          <w:sz w:val="28"/>
          <w:szCs w:val="28"/>
        </w:rPr>
        <w:t xml:space="preserve">Как велика моя земля, </w:t>
      </w:r>
    </w:p>
    <w:p w:rsidR="00A158B2" w:rsidRPr="00FA3354" w:rsidRDefault="00A158B2" w:rsidP="00FA3354">
      <w:pPr>
        <w:spacing w:line="240" w:lineRule="auto"/>
        <w:jc w:val="both"/>
        <w:rPr>
          <w:rFonts w:ascii="Times New Roman" w:hAnsi="Times New Roman"/>
          <w:sz w:val="28"/>
          <w:szCs w:val="28"/>
        </w:rPr>
      </w:pPr>
      <w:r w:rsidRPr="00FA3354">
        <w:rPr>
          <w:rFonts w:ascii="Times New Roman" w:hAnsi="Times New Roman"/>
          <w:sz w:val="28"/>
          <w:szCs w:val="28"/>
        </w:rPr>
        <w:t xml:space="preserve">Как широки её просторы  </w:t>
      </w:r>
    </w:p>
    <w:p w:rsidR="00A158B2" w:rsidRPr="00FA3354" w:rsidRDefault="00A158B2" w:rsidP="00FA3354">
      <w:pPr>
        <w:spacing w:line="240" w:lineRule="auto"/>
        <w:jc w:val="both"/>
        <w:rPr>
          <w:rFonts w:ascii="Times New Roman" w:hAnsi="Times New Roman"/>
          <w:sz w:val="28"/>
          <w:szCs w:val="28"/>
        </w:rPr>
      </w:pPr>
      <w:r w:rsidRPr="00FA3354">
        <w:rPr>
          <w:rFonts w:ascii="Times New Roman" w:hAnsi="Times New Roman"/>
          <w:sz w:val="28"/>
          <w:szCs w:val="28"/>
        </w:rPr>
        <w:t>Озера, реки и поля, леса</w:t>
      </w:r>
    </w:p>
    <w:p w:rsidR="00A158B2" w:rsidRPr="00FA3354" w:rsidRDefault="00A158B2" w:rsidP="00FA3354">
      <w:pPr>
        <w:spacing w:line="240" w:lineRule="auto"/>
        <w:jc w:val="both"/>
        <w:rPr>
          <w:rFonts w:ascii="Times New Roman" w:hAnsi="Times New Roman"/>
          <w:sz w:val="28"/>
          <w:szCs w:val="28"/>
        </w:rPr>
      </w:pPr>
      <w:r w:rsidRPr="00FA3354">
        <w:rPr>
          <w:rFonts w:ascii="Times New Roman" w:hAnsi="Times New Roman"/>
          <w:sz w:val="28"/>
          <w:szCs w:val="28"/>
        </w:rPr>
        <w:t>И степь и горы!</w:t>
      </w:r>
    </w:p>
    <w:p w:rsidR="00A158B2" w:rsidRPr="00985D91" w:rsidRDefault="00A158B2" w:rsidP="00985D91">
      <w:pPr>
        <w:jc w:val="both"/>
        <w:rPr>
          <w:rFonts w:ascii="Times New Roman" w:hAnsi="Times New Roman"/>
          <w:sz w:val="28"/>
          <w:szCs w:val="28"/>
        </w:rPr>
      </w:pPr>
      <w:r w:rsidRPr="00985D91">
        <w:rPr>
          <w:rFonts w:ascii="Times New Roman" w:hAnsi="Times New Roman"/>
          <w:sz w:val="28"/>
          <w:szCs w:val="28"/>
        </w:rPr>
        <w:t>Наша Родина большая и красивая.</w:t>
      </w:r>
    </w:p>
    <w:p w:rsidR="00A158B2" w:rsidRPr="00FA3354" w:rsidRDefault="00A158B2" w:rsidP="00FA3354">
      <w:pPr>
        <w:pStyle w:val="Heading6"/>
        <w:jc w:val="both"/>
        <w:rPr>
          <w:sz w:val="28"/>
          <w:szCs w:val="28"/>
        </w:rPr>
      </w:pPr>
      <w:r w:rsidRPr="00FA3354">
        <w:rPr>
          <w:sz w:val="28"/>
          <w:szCs w:val="28"/>
        </w:rPr>
        <w:t>Игра «Передай сердечко и сложи словечко»</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Ребята,  мы будем передавать по кругу сердечко и назовем какая наша Родина. (Дети называют: милая, любимая, красивая, чудесная, дорогая, единственная, сильная, могучая).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Вот сколько красивых слов можно сказать о нашей Родине.</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Как называемся мы, люди, живущие в России? (россияне). </w:t>
      </w:r>
    </w:p>
    <w:p w:rsidR="00A158B2" w:rsidRDefault="00A158B2" w:rsidP="00FA3354">
      <w:pPr>
        <w:contextualSpacing/>
        <w:jc w:val="both"/>
        <w:rPr>
          <w:rFonts w:ascii="Times New Roman" w:hAnsi="Times New Roman"/>
          <w:sz w:val="28"/>
          <w:szCs w:val="28"/>
        </w:rPr>
      </w:pPr>
      <w:r w:rsidRPr="00FA3354">
        <w:rPr>
          <w:rFonts w:ascii="Times New Roman" w:hAnsi="Times New Roman"/>
          <w:sz w:val="28"/>
          <w:szCs w:val="28"/>
        </w:rPr>
        <w:t xml:space="preserve">Воспитатель:  Мы – граждане России, россияне любим и гордимся своей страной. Россия – это государство. </w:t>
      </w:r>
    </w:p>
    <w:p w:rsidR="00A158B2" w:rsidRPr="00FA3354" w:rsidRDefault="00A158B2" w:rsidP="006D3B94">
      <w:pPr>
        <w:contextualSpacing/>
        <w:jc w:val="both"/>
        <w:rPr>
          <w:rFonts w:ascii="Times New Roman" w:hAnsi="Times New Roman"/>
          <w:i/>
          <w:sz w:val="28"/>
          <w:szCs w:val="28"/>
          <w:u w:val="single"/>
        </w:rPr>
      </w:pPr>
      <w:r>
        <w:rPr>
          <w:rFonts w:ascii="Times New Roman" w:hAnsi="Times New Roman"/>
          <w:i/>
          <w:sz w:val="28"/>
          <w:szCs w:val="28"/>
          <w:u w:val="single"/>
        </w:rPr>
        <w:t>Слайд №2</w:t>
      </w:r>
    </w:p>
    <w:p w:rsidR="00A158B2" w:rsidRPr="00FA3354" w:rsidRDefault="00A158B2" w:rsidP="006D3B94">
      <w:pPr>
        <w:pStyle w:val="ListParagraph"/>
        <w:ind w:left="0"/>
        <w:jc w:val="both"/>
        <w:rPr>
          <w:rFonts w:ascii="Times New Roman" w:hAnsi="Times New Roman"/>
          <w:sz w:val="28"/>
          <w:szCs w:val="28"/>
        </w:rPr>
      </w:pPr>
      <w:r w:rsidRPr="00FA3354">
        <w:rPr>
          <w:rFonts w:ascii="Times New Roman" w:hAnsi="Times New Roman"/>
          <w:b/>
          <w:i/>
          <w:sz w:val="28"/>
          <w:szCs w:val="28"/>
        </w:rPr>
        <w:t>Воспитатель:</w:t>
      </w:r>
      <w:r w:rsidRPr="00FA3354">
        <w:rPr>
          <w:rFonts w:ascii="Times New Roman" w:hAnsi="Times New Roman"/>
          <w:sz w:val="28"/>
          <w:szCs w:val="28"/>
        </w:rPr>
        <w:t xml:space="preserve"> Ребята, кто скажет, какой город в нашей стране самый главный? Как называется столица нашей Родины? (ответы детей)</w:t>
      </w:r>
    </w:p>
    <w:p w:rsidR="00A158B2" w:rsidRDefault="00A158B2" w:rsidP="00FA3354">
      <w:pPr>
        <w:spacing w:before="100" w:beforeAutospacing="1" w:after="100" w:afterAutospacing="1"/>
        <w:jc w:val="center"/>
        <w:rPr>
          <w:rFonts w:ascii="Times New Roman" w:hAnsi="Times New Roman"/>
          <w:shadow/>
          <w:sz w:val="28"/>
          <w:szCs w:val="28"/>
        </w:rPr>
      </w:pPr>
      <w:r w:rsidRPr="00FA3354">
        <w:rPr>
          <w:rFonts w:ascii="Times New Roman" w:hAnsi="Times New Roman"/>
          <w:sz w:val="28"/>
          <w:szCs w:val="28"/>
        </w:rPr>
        <w:t>Москва – это Красная площадь,</w:t>
      </w:r>
      <w:r w:rsidRPr="00FA3354">
        <w:rPr>
          <w:rFonts w:ascii="Times New Roman" w:hAnsi="Times New Roman"/>
          <w:sz w:val="28"/>
          <w:szCs w:val="28"/>
        </w:rPr>
        <w:br/>
        <w:t>Москва – это башни Кремля,</w:t>
      </w:r>
      <w:r w:rsidRPr="00FA3354">
        <w:rPr>
          <w:rFonts w:ascii="Times New Roman" w:hAnsi="Times New Roman"/>
          <w:sz w:val="28"/>
          <w:szCs w:val="28"/>
        </w:rPr>
        <w:br/>
        <w:t>Москва – это сердце России,</w:t>
      </w:r>
      <w:r w:rsidRPr="00FA3354">
        <w:rPr>
          <w:rFonts w:ascii="Times New Roman" w:hAnsi="Times New Roman"/>
          <w:sz w:val="28"/>
          <w:szCs w:val="28"/>
        </w:rPr>
        <w:br/>
        <w:t>Которое любит тебя!</w:t>
      </w:r>
    </w:p>
    <w:p w:rsidR="00A158B2" w:rsidRPr="00FA3354" w:rsidRDefault="00A158B2" w:rsidP="00FA3354">
      <w:pPr>
        <w:spacing w:before="100" w:beforeAutospacing="1" w:after="100" w:afterAutospacing="1"/>
        <w:jc w:val="center"/>
        <w:rPr>
          <w:rFonts w:ascii="Times New Roman" w:hAnsi="Times New Roman"/>
          <w:shadow/>
          <w:sz w:val="28"/>
          <w:szCs w:val="28"/>
        </w:rPr>
      </w:pPr>
    </w:p>
    <w:p w:rsidR="00A158B2" w:rsidRDefault="00A158B2" w:rsidP="00FA3354">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Все государства, существующие на Земле, имеют свои государстве</w:t>
      </w:r>
      <w:r>
        <w:rPr>
          <w:rFonts w:ascii="Times New Roman" w:hAnsi="Times New Roman"/>
          <w:shadow/>
          <w:sz w:val="28"/>
          <w:szCs w:val="28"/>
        </w:rPr>
        <w:t>нные символы — герб, флаг, гимн. А вы знаете символы России?</w:t>
      </w:r>
      <w:r w:rsidRPr="00FA3354">
        <w:rPr>
          <w:rFonts w:ascii="Times New Roman" w:hAnsi="Times New Roman"/>
          <w:shadow/>
          <w:sz w:val="28"/>
          <w:szCs w:val="28"/>
        </w:rPr>
        <w:t>.</w:t>
      </w:r>
    </w:p>
    <w:p w:rsidR="00A158B2" w:rsidRPr="00FA3354" w:rsidRDefault="00A158B2" w:rsidP="006D3B94">
      <w:pPr>
        <w:contextualSpacing/>
        <w:jc w:val="both"/>
        <w:rPr>
          <w:rFonts w:ascii="Times New Roman" w:hAnsi="Times New Roman"/>
          <w:i/>
          <w:sz w:val="28"/>
          <w:szCs w:val="28"/>
          <w:u w:val="single"/>
        </w:rPr>
      </w:pPr>
      <w:r>
        <w:rPr>
          <w:rFonts w:ascii="Times New Roman" w:hAnsi="Times New Roman"/>
          <w:i/>
          <w:sz w:val="28"/>
          <w:szCs w:val="28"/>
          <w:u w:val="single"/>
        </w:rPr>
        <w:t>Слайд №3</w:t>
      </w:r>
    </w:p>
    <w:p w:rsidR="00A158B2" w:rsidRDefault="00A158B2" w:rsidP="00FA3354">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Мы живем в России. Герб России — золотой двуглавый орел, могучий и гордый. На его груди — Георгий Победоносец. Он, сидя на коне, пронзает серебряным копьем ужасного дракона.</w:t>
      </w:r>
    </w:p>
    <w:p w:rsidR="00A158B2" w:rsidRPr="00FA3354" w:rsidRDefault="00A158B2" w:rsidP="006D3B94">
      <w:pPr>
        <w:contextualSpacing/>
        <w:jc w:val="both"/>
        <w:rPr>
          <w:rFonts w:ascii="Times New Roman" w:hAnsi="Times New Roman"/>
          <w:i/>
          <w:sz w:val="28"/>
          <w:szCs w:val="28"/>
          <w:u w:val="single"/>
        </w:rPr>
      </w:pPr>
      <w:r>
        <w:rPr>
          <w:rFonts w:ascii="Times New Roman" w:hAnsi="Times New Roman"/>
          <w:i/>
          <w:sz w:val="28"/>
          <w:szCs w:val="28"/>
          <w:u w:val="single"/>
        </w:rPr>
        <w:t>Слайд №4</w:t>
      </w:r>
    </w:p>
    <w:p w:rsidR="00A158B2" w:rsidRPr="00FA3354" w:rsidRDefault="00A158B2" w:rsidP="00FA3354">
      <w:pPr>
        <w:pStyle w:val="NormalWeb"/>
        <w:jc w:val="both"/>
        <w:rPr>
          <w:sz w:val="28"/>
          <w:szCs w:val="28"/>
        </w:rPr>
      </w:pPr>
      <w:r w:rsidRPr="00FA3354">
        <w:rPr>
          <w:shadow/>
          <w:sz w:val="28"/>
          <w:szCs w:val="28"/>
        </w:rPr>
        <w:t>Флаг России трехцветный</w:t>
      </w:r>
      <w:r w:rsidRPr="00FA3354">
        <w:rPr>
          <w:sz w:val="28"/>
          <w:szCs w:val="28"/>
        </w:rPr>
        <w:t>. Расскажите о российском флаге. Какие цвета на нашем флаге?</w:t>
      </w:r>
    </w:p>
    <w:p w:rsidR="00A158B2" w:rsidRPr="00FA3354" w:rsidRDefault="00A158B2" w:rsidP="00FA3354">
      <w:pPr>
        <w:pStyle w:val="NormalWeb"/>
        <w:jc w:val="both"/>
        <w:rPr>
          <w:sz w:val="28"/>
          <w:szCs w:val="28"/>
        </w:rPr>
      </w:pPr>
      <w:r w:rsidRPr="00FA3354">
        <w:rPr>
          <w:sz w:val="28"/>
          <w:szCs w:val="28"/>
        </w:rPr>
        <w:t xml:space="preserve">Дети: «Белый, синий. красный» </w:t>
      </w:r>
    </w:p>
    <w:p w:rsidR="00A158B2" w:rsidRPr="00FA3354" w:rsidRDefault="00A158B2" w:rsidP="00FA3354">
      <w:pPr>
        <w:pStyle w:val="NormalWeb"/>
        <w:jc w:val="both"/>
        <w:rPr>
          <w:sz w:val="28"/>
          <w:szCs w:val="28"/>
        </w:rPr>
      </w:pPr>
      <w:r w:rsidRPr="00FA3354">
        <w:rPr>
          <w:sz w:val="28"/>
          <w:szCs w:val="28"/>
        </w:rPr>
        <w:t xml:space="preserve">Воспитатель: «Правильно. Российский флаг состоит из трех полос, поэтому его называют «триколор». Верхняя полоса — белая, как чистый снег, средняя полоса — синяя, как ясное небо, а нижняя полоса — ярко-красная, как солнышко на рассвете» </w:t>
      </w:r>
    </w:p>
    <w:p w:rsidR="00A158B2" w:rsidRPr="00FA3354" w:rsidRDefault="00A158B2" w:rsidP="00FA3354">
      <w:pPr>
        <w:spacing w:before="100" w:beforeAutospacing="1" w:after="100" w:afterAutospacing="1"/>
        <w:jc w:val="both"/>
        <w:rPr>
          <w:rFonts w:ascii="Times New Roman" w:hAnsi="Times New Roman"/>
          <w:shadow/>
          <w:sz w:val="28"/>
          <w:szCs w:val="28"/>
        </w:rPr>
      </w:pPr>
      <w:r>
        <w:rPr>
          <w:rFonts w:ascii="Times New Roman" w:hAnsi="Times New Roman"/>
          <w:shadow/>
          <w:sz w:val="28"/>
          <w:szCs w:val="28"/>
        </w:rPr>
        <w:t>Ребята, а что такое гимн?</w:t>
      </w:r>
    </w:p>
    <w:p w:rsidR="00A158B2" w:rsidRPr="00FA3354" w:rsidRDefault="00A158B2" w:rsidP="00FA3354">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Песня главная в стране!</w:t>
      </w:r>
    </w:p>
    <w:p w:rsidR="00A158B2" w:rsidRPr="00FA3354" w:rsidRDefault="00A158B2" w:rsidP="00FA3354">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Гимн слушаем стоя и молча всегда:</w:t>
      </w:r>
    </w:p>
    <w:p w:rsidR="00A158B2" w:rsidRDefault="00A158B2" w:rsidP="00FA3354">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Его нам включают в момент торжества!</w:t>
      </w:r>
    </w:p>
    <w:p w:rsidR="00A158B2" w:rsidRDefault="00A158B2" w:rsidP="00985D91">
      <w:pPr>
        <w:spacing w:before="100" w:beforeAutospacing="1" w:after="100" w:afterAutospacing="1"/>
        <w:jc w:val="both"/>
        <w:rPr>
          <w:rFonts w:ascii="Times New Roman" w:hAnsi="Times New Roman"/>
          <w:shadow/>
          <w:sz w:val="28"/>
          <w:szCs w:val="28"/>
        </w:rPr>
      </w:pPr>
      <w:r w:rsidRPr="00FA3354">
        <w:rPr>
          <w:rFonts w:ascii="Times New Roman" w:hAnsi="Times New Roman"/>
          <w:shadow/>
          <w:sz w:val="28"/>
          <w:szCs w:val="28"/>
        </w:rPr>
        <w:t>А сейчас прозвучит гимн России, который мы будем слушать стоя.</w:t>
      </w:r>
    </w:p>
    <w:p w:rsidR="00A158B2" w:rsidRPr="006D3B94" w:rsidRDefault="00A158B2" w:rsidP="00985D91">
      <w:pPr>
        <w:spacing w:before="100" w:beforeAutospacing="1" w:after="100" w:afterAutospacing="1"/>
        <w:jc w:val="both"/>
        <w:rPr>
          <w:rFonts w:ascii="Times New Roman" w:hAnsi="Times New Roman"/>
          <w:shadow/>
          <w:sz w:val="28"/>
          <w:szCs w:val="28"/>
        </w:rPr>
      </w:pPr>
      <w:r w:rsidRPr="006D3B94">
        <w:rPr>
          <w:rFonts w:ascii="Times New Roman" w:hAnsi="Times New Roman"/>
          <w:sz w:val="28"/>
          <w:szCs w:val="28"/>
        </w:rPr>
        <w:t xml:space="preserve">(После прослушивания дети садятся на стулья). </w:t>
      </w:r>
    </w:p>
    <w:p w:rsidR="00A158B2" w:rsidRPr="00FA3354" w:rsidRDefault="00A158B2" w:rsidP="00FA3354">
      <w:pPr>
        <w:pStyle w:val="NormalWeb"/>
        <w:jc w:val="both"/>
        <w:rPr>
          <w:sz w:val="28"/>
          <w:szCs w:val="28"/>
        </w:rPr>
      </w:pPr>
      <w:r w:rsidRPr="00FA3354">
        <w:rPr>
          <w:sz w:val="28"/>
          <w:szCs w:val="28"/>
        </w:rPr>
        <w:t xml:space="preserve">Воспитатель: «Сейчас прозвучал гимн России. Что вы можете сказать о нем? Какой он? » </w:t>
      </w:r>
      <w:r>
        <w:rPr>
          <w:sz w:val="28"/>
          <w:szCs w:val="28"/>
        </w:rPr>
        <w:t>такая музыка рождает гордость за свою страну.</w:t>
      </w:r>
    </w:p>
    <w:p w:rsidR="00A158B2" w:rsidRPr="00FA3354" w:rsidRDefault="00A158B2" w:rsidP="00FA3354">
      <w:pPr>
        <w:pStyle w:val="NormalWeb"/>
        <w:jc w:val="both"/>
        <w:rPr>
          <w:sz w:val="28"/>
          <w:szCs w:val="28"/>
        </w:rPr>
      </w:pPr>
      <w:r w:rsidRPr="00FA3354">
        <w:rPr>
          <w:sz w:val="28"/>
          <w:szCs w:val="28"/>
        </w:rPr>
        <w:t xml:space="preserve">(Дети отвечают - торжественный, величественный, гордый, красивый).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Воспитатель: «Гимн, герб и флаг - это символы, которые есть у каждого государства</w:t>
      </w:r>
    </w:p>
    <w:p w:rsidR="00A158B2" w:rsidRDefault="00A158B2" w:rsidP="00FA3354">
      <w:pPr>
        <w:contextualSpacing/>
        <w:jc w:val="both"/>
        <w:rPr>
          <w:rFonts w:ascii="Times New Roman" w:hAnsi="Times New Roman"/>
          <w:sz w:val="28"/>
          <w:szCs w:val="28"/>
        </w:rPr>
      </w:pPr>
    </w:p>
    <w:p w:rsidR="00A158B2" w:rsidRDefault="00A158B2" w:rsidP="00FA3354">
      <w:pPr>
        <w:contextualSpacing/>
        <w:jc w:val="both"/>
        <w:rPr>
          <w:rFonts w:ascii="Times New Roman" w:hAnsi="Times New Roman"/>
          <w:sz w:val="28"/>
          <w:szCs w:val="28"/>
        </w:rPr>
      </w:pPr>
    </w:p>
    <w:p w:rsidR="00A158B2" w:rsidRDefault="00A158B2" w:rsidP="00FA3354">
      <w:pPr>
        <w:contextualSpacing/>
        <w:jc w:val="both"/>
        <w:rPr>
          <w:rFonts w:ascii="Times New Roman" w:hAnsi="Times New Roman"/>
          <w:sz w:val="28"/>
          <w:szCs w:val="28"/>
        </w:rPr>
      </w:pPr>
    </w:p>
    <w:p w:rsidR="00A158B2" w:rsidRDefault="00A158B2" w:rsidP="00FA3354">
      <w:pPr>
        <w:contextualSpacing/>
        <w:jc w:val="both"/>
        <w:rPr>
          <w:rFonts w:ascii="Times New Roman" w:hAnsi="Times New Roman"/>
          <w:sz w:val="28"/>
          <w:szCs w:val="28"/>
        </w:rPr>
      </w:pPr>
    </w:p>
    <w:p w:rsidR="00A158B2" w:rsidRDefault="00A158B2" w:rsidP="00FA3354">
      <w:pPr>
        <w:contextualSpacing/>
        <w:jc w:val="both"/>
        <w:rPr>
          <w:rFonts w:ascii="Times New Roman" w:hAnsi="Times New Roman"/>
          <w:sz w:val="28"/>
          <w:szCs w:val="28"/>
        </w:rPr>
      </w:pPr>
      <w:r>
        <w:rPr>
          <w:rFonts w:ascii="Times New Roman" w:hAnsi="Times New Roman"/>
          <w:sz w:val="28"/>
          <w:szCs w:val="28"/>
        </w:rPr>
        <w:t xml:space="preserve"> Слайд №4</w:t>
      </w:r>
    </w:p>
    <w:p w:rsidR="00A158B2" w:rsidRDefault="00A158B2" w:rsidP="00FA3354">
      <w:pPr>
        <w:contextualSpacing/>
        <w:jc w:val="both"/>
        <w:rPr>
          <w:rFonts w:ascii="Times New Roman" w:hAnsi="Times New Roman"/>
          <w:sz w:val="28"/>
          <w:szCs w:val="28"/>
        </w:rPr>
      </w:pP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sz w:val="28"/>
          <w:szCs w:val="28"/>
        </w:rPr>
        <w:t>Физминутка:</w:t>
      </w:r>
    </w:p>
    <w:p w:rsidR="00A158B2" w:rsidRPr="00FA3354" w:rsidRDefault="00A158B2" w:rsidP="00FA3354">
      <w:pPr>
        <w:spacing w:beforeAutospacing="1" w:afterAutospacing="1"/>
        <w:jc w:val="center"/>
        <w:rPr>
          <w:rFonts w:ascii="Times New Roman" w:hAnsi="Times New Roman"/>
          <w:shadow/>
          <w:sz w:val="28"/>
          <w:szCs w:val="28"/>
        </w:rPr>
      </w:pPr>
      <w:r w:rsidRPr="00FA3354">
        <w:rPr>
          <w:rFonts w:ascii="Times New Roman" w:hAnsi="Times New Roman"/>
          <w:shadow/>
          <w:sz w:val="28"/>
          <w:szCs w:val="28"/>
        </w:rPr>
        <w:t>Солнце светит, ветры дуют,</w:t>
      </w:r>
      <w:r w:rsidRPr="00FA3354">
        <w:rPr>
          <w:rFonts w:ascii="Times New Roman" w:hAnsi="Times New Roman"/>
          <w:shadow/>
          <w:sz w:val="28"/>
          <w:szCs w:val="28"/>
        </w:rPr>
        <w:br/>
        <w:t>Ливни льются над Россией</w:t>
      </w:r>
      <w:r>
        <w:rPr>
          <w:rFonts w:ascii="Times New Roman" w:hAnsi="Times New Roman"/>
          <w:shadow/>
          <w:sz w:val="28"/>
          <w:szCs w:val="28"/>
        </w:rPr>
        <w:t>,</w:t>
      </w:r>
      <w:r w:rsidRPr="00FA3354">
        <w:rPr>
          <w:rFonts w:ascii="Times New Roman" w:hAnsi="Times New Roman"/>
          <w:shadow/>
          <w:sz w:val="28"/>
          <w:szCs w:val="28"/>
        </w:rPr>
        <w:br/>
        <w:t>В небе радуга цветная</w:t>
      </w:r>
      <w:r w:rsidRPr="00FA3354">
        <w:rPr>
          <w:rFonts w:ascii="Times New Roman" w:hAnsi="Times New Roman"/>
          <w:shadow/>
          <w:sz w:val="28"/>
          <w:szCs w:val="28"/>
        </w:rPr>
        <w:br/>
        <w:t>Нет земли красивей.</w:t>
      </w:r>
    </w:p>
    <w:p w:rsidR="00A158B2" w:rsidRPr="00FA3354" w:rsidRDefault="00A158B2" w:rsidP="00433974">
      <w:pPr>
        <w:pStyle w:val="NormalWeb"/>
        <w:rPr>
          <w:sz w:val="28"/>
          <w:szCs w:val="28"/>
        </w:rPr>
      </w:pPr>
      <w:r w:rsidRPr="00FA3354">
        <w:rPr>
          <w:sz w:val="28"/>
          <w:szCs w:val="28"/>
        </w:rPr>
        <w:t>Что мы Родиной зовём?</w:t>
      </w:r>
    </w:p>
    <w:p w:rsidR="00A158B2" w:rsidRPr="00FA3354" w:rsidRDefault="00A158B2" w:rsidP="00433974">
      <w:pPr>
        <w:pStyle w:val="NormalWeb"/>
        <w:rPr>
          <w:sz w:val="28"/>
          <w:szCs w:val="28"/>
        </w:rPr>
      </w:pPr>
      <w:r>
        <w:rPr>
          <w:sz w:val="28"/>
          <w:szCs w:val="28"/>
        </w:rPr>
        <w:t>Всё, что в сердце бережём.</w:t>
      </w:r>
    </w:p>
    <w:p w:rsidR="00A158B2" w:rsidRPr="00FA3354" w:rsidRDefault="00A158B2" w:rsidP="00FA3354">
      <w:pPr>
        <w:pStyle w:val="NormalWeb"/>
        <w:jc w:val="both"/>
        <w:rPr>
          <w:sz w:val="28"/>
          <w:szCs w:val="28"/>
        </w:rPr>
      </w:pPr>
      <w:r w:rsidRPr="00FA3354">
        <w:rPr>
          <w:sz w:val="28"/>
          <w:szCs w:val="28"/>
        </w:rPr>
        <w:t xml:space="preserve">Воспитатель: «А как вы думаете, что такое Родина? » </w:t>
      </w:r>
    </w:p>
    <w:p w:rsidR="00A158B2" w:rsidRPr="00FA3354" w:rsidRDefault="00A158B2" w:rsidP="00FA3354">
      <w:pPr>
        <w:pStyle w:val="NormalWeb"/>
        <w:jc w:val="both"/>
        <w:rPr>
          <w:sz w:val="28"/>
          <w:szCs w:val="28"/>
        </w:rPr>
      </w:pPr>
      <w:r w:rsidRPr="00FA3354">
        <w:rPr>
          <w:sz w:val="28"/>
          <w:szCs w:val="28"/>
        </w:rPr>
        <w:t xml:space="preserve">Дети: «Родина - это место, где ты родился. Это твоя улица, твой дом. » </w:t>
      </w:r>
    </w:p>
    <w:p w:rsidR="00A158B2" w:rsidRPr="00FA3354" w:rsidRDefault="00A158B2" w:rsidP="00FA3354">
      <w:pPr>
        <w:pStyle w:val="NormalWeb"/>
        <w:jc w:val="both"/>
        <w:rPr>
          <w:sz w:val="28"/>
          <w:szCs w:val="28"/>
        </w:rPr>
      </w:pPr>
      <w:r w:rsidRPr="00FA3354">
        <w:rPr>
          <w:sz w:val="28"/>
          <w:szCs w:val="28"/>
        </w:rPr>
        <w:t>Воспитатель: «Верно. Но человек не всегда остается в том месте, где родился, поэтому Родина - это не только твой дом, в котором ты живешь, твой двор, у</w:t>
      </w:r>
      <w:r>
        <w:rPr>
          <w:sz w:val="28"/>
          <w:szCs w:val="28"/>
        </w:rPr>
        <w:t>лица, город. Это - твоя страна</w:t>
      </w:r>
      <w:r w:rsidRPr="00FA3354">
        <w:rPr>
          <w:sz w:val="28"/>
          <w:szCs w:val="28"/>
        </w:rPr>
        <w:t xml:space="preserve">» </w:t>
      </w:r>
    </w:p>
    <w:p w:rsidR="00A158B2" w:rsidRPr="00FA3354" w:rsidRDefault="00A158B2" w:rsidP="00FA3354">
      <w:pPr>
        <w:pStyle w:val="NormalWeb"/>
        <w:jc w:val="both"/>
        <w:rPr>
          <w:sz w:val="28"/>
          <w:szCs w:val="28"/>
        </w:rPr>
      </w:pPr>
      <w:r w:rsidRPr="00FA3354">
        <w:rPr>
          <w:sz w:val="28"/>
          <w:szCs w:val="28"/>
        </w:rPr>
        <w:t>Воспитатель: «В нашей стране множество городов, деревень, поселков. А как называется поселок, в котором мы живем? »</w:t>
      </w:r>
    </w:p>
    <w:p w:rsidR="00A158B2" w:rsidRDefault="00A158B2" w:rsidP="00FA3354">
      <w:pPr>
        <w:jc w:val="both"/>
        <w:rPr>
          <w:rFonts w:ascii="Times New Roman" w:hAnsi="Times New Roman"/>
          <w:color w:val="000000"/>
          <w:sz w:val="28"/>
          <w:szCs w:val="28"/>
          <w:shd w:val="clear" w:color="auto" w:fill="FFFFFF"/>
        </w:rPr>
      </w:pPr>
      <w:r w:rsidRPr="00074E35">
        <w:rPr>
          <w:rFonts w:ascii="Times New Roman" w:hAnsi="Times New Roman"/>
          <w:bCs/>
          <w:color w:val="000000"/>
          <w:sz w:val="28"/>
          <w:szCs w:val="28"/>
          <w:shd w:val="clear" w:color="auto" w:fill="FFFFFF"/>
        </w:rPr>
        <w:t>Воспитатель</w:t>
      </w:r>
      <w:r w:rsidRPr="00FA3354">
        <w:rPr>
          <w:rFonts w:ascii="Times New Roman" w:hAnsi="Times New Roman"/>
          <w:b/>
          <w:bCs/>
          <w:color w:val="000000"/>
          <w:sz w:val="28"/>
          <w:szCs w:val="28"/>
          <w:shd w:val="clear" w:color="auto" w:fill="FFFFFF"/>
        </w:rPr>
        <w:t>:</w:t>
      </w:r>
      <w:r w:rsidRPr="00FA3354">
        <w:rPr>
          <w:rStyle w:val="apple-converted-space"/>
          <w:rFonts w:ascii="Times New Roman" w:hAnsi="Times New Roman"/>
          <w:color w:val="000000"/>
          <w:sz w:val="28"/>
          <w:szCs w:val="28"/>
          <w:shd w:val="clear" w:color="auto" w:fill="FFFFFF"/>
        </w:rPr>
        <w:t> </w:t>
      </w:r>
      <w:r w:rsidRPr="00FA3354">
        <w:rPr>
          <w:rFonts w:ascii="Times New Roman" w:hAnsi="Times New Roman"/>
          <w:color w:val="000000"/>
          <w:sz w:val="28"/>
          <w:szCs w:val="28"/>
          <w:shd w:val="clear" w:color="auto" w:fill="FFFFFF"/>
        </w:rPr>
        <w:t xml:space="preserve">Наш поселок это лишь маленький кусочек огромной страны, которая называется Россия. </w:t>
      </w:r>
    </w:p>
    <w:p w:rsidR="00A158B2" w:rsidRPr="004D01F3" w:rsidRDefault="00A158B2" w:rsidP="004D01F3">
      <w:pPr>
        <w:pStyle w:val="NormalWeb"/>
        <w:rPr>
          <w:sz w:val="28"/>
          <w:szCs w:val="28"/>
        </w:rPr>
      </w:pPr>
      <w:r w:rsidRPr="004D01F3">
        <w:rPr>
          <w:sz w:val="28"/>
          <w:szCs w:val="28"/>
        </w:rPr>
        <w:t>Пальчиковая гимнастика</w:t>
      </w:r>
    </w:p>
    <w:p w:rsidR="00A158B2" w:rsidRPr="004D01F3" w:rsidRDefault="00A158B2" w:rsidP="004D01F3">
      <w:pPr>
        <w:pStyle w:val="NormalWeb"/>
        <w:rPr>
          <w:sz w:val="28"/>
          <w:szCs w:val="28"/>
        </w:rPr>
      </w:pPr>
      <w:r w:rsidRPr="004D01F3">
        <w:rPr>
          <w:sz w:val="28"/>
          <w:szCs w:val="28"/>
        </w:rPr>
        <w:t>По Славянску я хожу</w:t>
      </w:r>
    </w:p>
    <w:p w:rsidR="00A158B2" w:rsidRPr="004D01F3" w:rsidRDefault="00A158B2" w:rsidP="004D01F3">
      <w:pPr>
        <w:pStyle w:val="NormalWeb"/>
        <w:rPr>
          <w:sz w:val="28"/>
          <w:szCs w:val="28"/>
        </w:rPr>
      </w:pPr>
      <w:r w:rsidRPr="004D01F3">
        <w:rPr>
          <w:sz w:val="28"/>
          <w:szCs w:val="28"/>
        </w:rPr>
        <w:t xml:space="preserve">Про Славянское  расскажу. </w:t>
      </w:r>
    </w:p>
    <w:p w:rsidR="00A158B2" w:rsidRPr="004D01F3" w:rsidRDefault="00A158B2" w:rsidP="004D01F3">
      <w:pPr>
        <w:pStyle w:val="NormalWeb"/>
        <w:rPr>
          <w:sz w:val="28"/>
          <w:szCs w:val="28"/>
        </w:rPr>
      </w:pPr>
      <w:r w:rsidRPr="004D01F3">
        <w:rPr>
          <w:sz w:val="28"/>
          <w:szCs w:val="28"/>
        </w:rPr>
        <w:t xml:space="preserve">Много здесь жилых домов. </w:t>
      </w:r>
    </w:p>
    <w:p w:rsidR="00A158B2" w:rsidRPr="004D01F3" w:rsidRDefault="00A158B2" w:rsidP="004D01F3">
      <w:pPr>
        <w:pStyle w:val="NormalWeb"/>
        <w:rPr>
          <w:sz w:val="28"/>
          <w:szCs w:val="28"/>
        </w:rPr>
      </w:pPr>
      <w:r w:rsidRPr="004D01F3">
        <w:rPr>
          <w:sz w:val="28"/>
          <w:szCs w:val="28"/>
        </w:rPr>
        <w:t xml:space="preserve">И деревьев и цветов. </w:t>
      </w:r>
    </w:p>
    <w:p w:rsidR="00A158B2" w:rsidRPr="004D01F3" w:rsidRDefault="00A158B2" w:rsidP="004D01F3">
      <w:pPr>
        <w:pStyle w:val="NormalWeb"/>
        <w:rPr>
          <w:sz w:val="28"/>
          <w:szCs w:val="28"/>
        </w:rPr>
      </w:pPr>
      <w:r w:rsidRPr="004D01F3">
        <w:rPr>
          <w:sz w:val="28"/>
          <w:szCs w:val="28"/>
        </w:rPr>
        <w:t xml:space="preserve">Школа есть и детский сад </w:t>
      </w:r>
    </w:p>
    <w:p w:rsidR="00A158B2" w:rsidRPr="004D01F3" w:rsidRDefault="00A158B2" w:rsidP="004D01F3">
      <w:pPr>
        <w:pStyle w:val="NormalWeb"/>
        <w:rPr>
          <w:sz w:val="28"/>
          <w:szCs w:val="28"/>
        </w:rPr>
      </w:pPr>
      <w:r w:rsidRPr="004D01F3">
        <w:rPr>
          <w:sz w:val="28"/>
          <w:szCs w:val="28"/>
        </w:rPr>
        <w:t>Чудный домик для ребят!</w:t>
      </w:r>
    </w:p>
    <w:p w:rsidR="00A158B2" w:rsidRDefault="00A158B2" w:rsidP="00FA3354">
      <w:pPr>
        <w:contextualSpacing/>
        <w:jc w:val="both"/>
        <w:rPr>
          <w:rFonts w:ascii="Times New Roman" w:hAnsi="Times New Roman"/>
          <w:color w:val="000000"/>
          <w:sz w:val="28"/>
          <w:szCs w:val="28"/>
          <w:shd w:val="clear" w:color="auto" w:fill="FFFFFF"/>
        </w:rPr>
      </w:pPr>
      <w:r w:rsidRPr="00FA3354">
        <w:rPr>
          <w:rFonts w:ascii="Times New Roman" w:hAnsi="Times New Roman"/>
          <w:color w:val="000000"/>
          <w:sz w:val="28"/>
          <w:szCs w:val="28"/>
          <w:shd w:val="clear" w:color="auto" w:fill="FFFFFF"/>
        </w:rPr>
        <w:t xml:space="preserve">Родной край начинается для нас с нашего поселка «…», с улицы, на которой твой дом, с детского сада который ты посещаешь. </w:t>
      </w:r>
    </w:p>
    <w:p w:rsidR="00A158B2" w:rsidRPr="00FA3354" w:rsidRDefault="00A158B2" w:rsidP="00FA3354">
      <w:pPr>
        <w:contextualSpacing/>
        <w:jc w:val="both"/>
        <w:rPr>
          <w:rFonts w:ascii="Times New Roman" w:hAnsi="Times New Roman"/>
          <w:sz w:val="28"/>
          <w:szCs w:val="28"/>
        </w:rPr>
      </w:pPr>
      <w:r w:rsidRPr="00FA3354">
        <w:rPr>
          <w:rFonts w:ascii="Times New Roman" w:hAnsi="Times New Roman"/>
          <w:color w:val="000000"/>
          <w:sz w:val="28"/>
          <w:szCs w:val="28"/>
          <w:shd w:val="clear" w:color="auto" w:fill="FFFFFF"/>
        </w:rPr>
        <w:t xml:space="preserve">Ну и нельзя не сказать о белоствольных березках, которые украшают наш поселок. </w:t>
      </w:r>
    </w:p>
    <w:p w:rsidR="00A158B2" w:rsidRDefault="00A158B2" w:rsidP="00A10C96">
      <w:pPr>
        <w:jc w:val="both"/>
        <w:rPr>
          <w:rFonts w:ascii="Times New Roman" w:hAnsi="Times New Roman"/>
          <w:bCs/>
          <w:color w:val="000000"/>
          <w:sz w:val="28"/>
          <w:szCs w:val="28"/>
          <w:shd w:val="clear" w:color="auto" w:fill="FFFFFF"/>
        </w:rPr>
      </w:pPr>
    </w:p>
    <w:p w:rsidR="00A158B2" w:rsidRDefault="00A158B2" w:rsidP="004D6C50">
      <w:pPr>
        <w:contextualSpacing/>
        <w:jc w:val="both"/>
        <w:rPr>
          <w:rFonts w:ascii="Times New Roman" w:hAnsi="Times New Roman"/>
          <w:sz w:val="28"/>
          <w:szCs w:val="28"/>
        </w:rPr>
      </w:pPr>
      <w:r>
        <w:rPr>
          <w:rFonts w:ascii="Times New Roman" w:hAnsi="Times New Roman"/>
          <w:sz w:val="28"/>
          <w:szCs w:val="28"/>
        </w:rPr>
        <w:t>Слайд №5</w:t>
      </w:r>
    </w:p>
    <w:p w:rsidR="00A158B2" w:rsidRDefault="00A158B2" w:rsidP="00A10C96">
      <w:pPr>
        <w:jc w:val="both"/>
        <w:rPr>
          <w:rFonts w:ascii="Times New Roman" w:hAnsi="Times New Roman"/>
          <w:sz w:val="28"/>
          <w:szCs w:val="28"/>
        </w:rPr>
      </w:pPr>
      <w:r w:rsidRPr="00074E35">
        <w:rPr>
          <w:rFonts w:ascii="Times New Roman" w:hAnsi="Times New Roman"/>
          <w:bCs/>
          <w:color w:val="000000"/>
          <w:sz w:val="28"/>
          <w:szCs w:val="28"/>
          <w:shd w:val="clear" w:color="auto" w:fill="FFFFFF"/>
        </w:rPr>
        <w:t>Воспитатель:</w:t>
      </w:r>
      <w:r w:rsidRPr="00FA3354">
        <w:rPr>
          <w:rFonts w:ascii="Times New Roman" w:hAnsi="Times New Roman"/>
          <w:b/>
          <w:bCs/>
          <w:color w:val="000000"/>
          <w:sz w:val="28"/>
          <w:szCs w:val="28"/>
          <w:shd w:val="clear" w:color="auto" w:fill="FFFFFF"/>
        </w:rPr>
        <w:t xml:space="preserve"> </w:t>
      </w:r>
      <w:r w:rsidRPr="00FA3354">
        <w:rPr>
          <w:rFonts w:ascii="Times New Roman" w:hAnsi="Times New Roman"/>
          <w:bCs/>
          <w:color w:val="000000"/>
          <w:sz w:val="28"/>
          <w:szCs w:val="28"/>
          <w:shd w:val="clear" w:color="auto" w:fill="FFFFFF"/>
        </w:rPr>
        <w:t xml:space="preserve">Березу </w:t>
      </w:r>
      <w:r w:rsidRPr="00FA3354">
        <w:rPr>
          <w:rStyle w:val="apple-converted-space"/>
          <w:rFonts w:ascii="Times New Roman" w:hAnsi="Times New Roman"/>
          <w:color w:val="000000"/>
          <w:sz w:val="28"/>
          <w:szCs w:val="28"/>
          <w:shd w:val="clear" w:color="auto" w:fill="FFFFFF"/>
        </w:rPr>
        <w:t> </w:t>
      </w:r>
      <w:r w:rsidRPr="00FA3354">
        <w:rPr>
          <w:rFonts w:ascii="Times New Roman" w:hAnsi="Times New Roman"/>
          <w:sz w:val="28"/>
          <w:szCs w:val="28"/>
        </w:rPr>
        <w:t xml:space="preserve">считают символом России? А  за что   люди любят это дерево? </w:t>
      </w:r>
      <w:r w:rsidRPr="00FA3354">
        <w:rPr>
          <w:rFonts w:ascii="Times New Roman" w:hAnsi="Times New Roman"/>
          <w:sz w:val="28"/>
          <w:szCs w:val="28"/>
        </w:rPr>
        <w:br/>
        <w:t xml:space="preserve">(За красоту, берёзовый сок, дающий бодрость и силу, бересту, </w:t>
      </w:r>
    </w:p>
    <w:p w:rsidR="00A158B2" w:rsidRDefault="00A158B2" w:rsidP="00A10C96">
      <w:pPr>
        <w:jc w:val="both"/>
        <w:rPr>
          <w:rFonts w:ascii="Times New Roman" w:hAnsi="Times New Roman"/>
          <w:sz w:val="28"/>
          <w:szCs w:val="28"/>
        </w:rPr>
      </w:pPr>
      <w:r w:rsidRPr="00FA3354">
        <w:rPr>
          <w:rFonts w:ascii="Times New Roman" w:hAnsi="Times New Roman"/>
          <w:sz w:val="28"/>
          <w:szCs w:val="28"/>
        </w:rPr>
        <w:t>давшую письменность, берёзовые почки и веники, сохраняющие здоровье.)</w:t>
      </w:r>
      <w:r w:rsidRPr="00FA3354">
        <w:rPr>
          <w:rFonts w:ascii="Times New Roman" w:hAnsi="Times New Roman"/>
          <w:sz w:val="28"/>
          <w:szCs w:val="28"/>
        </w:rPr>
        <w:br/>
        <w:t>Воспитатель: Береза – это краса, гордость и символ России.</w:t>
      </w:r>
    </w:p>
    <w:p w:rsidR="00A158B2" w:rsidRDefault="00A158B2" w:rsidP="004D6C50">
      <w:pPr>
        <w:shd w:val="clear" w:color="auto" w:fill="FFFFFF"/>
        <w:spacing w:before="100" w:beforeAutospacing="1" w:after="100" w:afterAutospacing="1"/>
        <w:ind w:left="360"/>
        <w:jc w:val="center"/>
        <w:rPr>
          <w:rFonts w:ascii="Times New Roman" w:hAnsi="Times New Roman"/>
          <w:color w:val="000000"/>
          <w:sz w:val="27"/>
          <w:szCs w:val="27"/>
        </w:rPr>
      </w:pPr>
      <w:r>
        <w:rPr>
          <w:rFonts w:ascii="Times New Roman" w:hAnsi="Times New Roman"/>
          <w:color w:val="000000"/>
          <w:sz w:val="27"/>
          <w:szCs w:val="27"/>
        </w:rPr>
        <w:t>Люблю березку русскую</w:t>
      </w:r>
      <w:r w:rsidRPr="004D6C50">
        <w:rPr>
          <w:rFonts w:ascii="Times New Roman" w:hAnsi="Times New Roman"/>
          <w:color w:val="000000"/>
          <w:sz w:val="27"/>
          <w:szCs w:val="27"/>
        </w:rPr>
        <w:t>,</w:t>
      </w:r>
      <w:r w:rsidRPr="004D6C50">
        <w:rPr>
          <w:rFonts w:ascii="Times New Roman" w:hAnsi="Times New Roman"/>
          <w:color w:val="000000"/>
          <w:sz w:val="27"/>
          <w:szCs w:val="27"/>
        </w:rPr>
        <w:br/>
      </w:r>
      <w:r>
        <w:rPr>
          <w:rFonts w:ascii="Times New Roman" w:hAnsi="Times New Roman"/>
          <w:color w:val="000000"/>
          <w:sz w:val="27"/>
          <w:szCs w:val="27"/>
        </w:rPr>
        <w:t>То светлую то грустную</w:t>
      </w:r>
      <w:r w:rsidRPr="004D6C50">
        <w:rPr>
          <w:rFonts w:ascii="Times New Roman" w:hAnsi="Times New Roman"/>
          <w:color w:val="000000"/>
          <w:sz w:val="27"/>
          <w:szCs w:val="27"/>
        </w:rPr>
        <w:t xml:space="preserve">    </w:t>
      </w:r>
    </w:p>
    <w:p w:rsidR="00A158B2" w:rsidRPr="004D6C50" w:rsidRDefault="00A158B2" w:rsidP="004D6C50">
      <w:pPr>
        <w:shd w:val="clear" w:color="auto" w:fill="FFFFFF"/>
        <w:spacing w:before="100" w:beforeAutospacing="1" w:after="100" w:afterAutospacing="1"/>
        <w:jc w:val="both"/>
        <w:rPr>
          <w:rFonts w:ascii="Times New Roman" w:hAnsi="Times New Roman"/>
          <w:color w:val="000000"/>
          <w:sz w:val="27"/>
          <w:szCs w:val="27"/>
        </w:rPr>
      </w:pPr>
      <w:r w:rsidRPr="00FA3354">
        <w:rPr>
          <w:rFonts w:ascii="Times New Roman" w:hAnsi="Times New Roman"/>
          <w:sz w:val="28"/>
          <w:szCs w:val="28"/>
          <w:shd w:val="clear" w:color="auto" w:fill="FFFFFF"/>
        </w:rPr>
        <w:t xml:space="preserve">– Закройте глаза </w:t>
      </w:r>
      <w:r>
        <w:rPr>
          <w:rFonts w:ascii="Times New Roman" w:hAnsi="Times New Roman"/>
          <w:sz w:val="28"/>
          <w:szCs w:val="28"/>
          <w:shd w:val="clear" w:color="auto" w:fill="FFFFFF"/>
        </w:rPr>
        <w:t xml:space="preserve">и представьте себе, что мы </w:t>
      </w:r>
      <w:r w:rsidRPr="00FA3354">
        <w:rPr>
          <w:rFonts w:ascii="Times New Roman" w:hAnsi="Times New Roman"/>
          <w:sz w:val="28"/>
          <w:szCs w:val="28"/>
          <w:shd w:val="clear" w:color="auto" w:fill="FFFFFF"/>
        </w:rPr>
        <w:t xml:space="preserve"> с вами в парке среди белоствольных березок, </w:t>
      </w:r>
      <w:r>
        <w:rPr>
          <w:rFonts w:ascii="Times New Roman" w:hAnsi="Times New Roman"/>
          <w:sz w:val="28"/>
          <w:szCs w:val="28"/>
          <w:shd w:val="clear" w:color="auto" w:fill="FFFFFF"/>
        </w:rPr>
        <w:t>в</w:t>
      </w:r>
      <w:r w:rsidRPr="00FA3354">
        <w:rPr>
          <w:rFonts w:ascii="Times New Roman" w:hAnsi="Times New Roman"/>
          <w:sz w:val="28"/>
          <w:szCs w:val="28"/>
          <w:shd w:val="clear" w:color="auto" w:fill="FFFFFF"/>
        </w:rPr>
        <w:t>дохнем свежесть воздуха</w:t>
      </w:r>
      <w:r>
        <w:rPr>
          <w:rFonts w:ascii="Times New Roman" w:hAnsi="Times New Roman"/>
          <w:sz w:val="28"/>
          <w:szCs w:val="28"/>
          <w:shd w:val="clear" w:color="auto" w:fill="FFFFFF"/>
        </w:rPr>
        <w:t>.</w:t>
      </w:r>
    </w:p>
    <w:p w:rsidR="00A158B2" w:rsidRPr="00FA3354" w:rsidRDefault="00A158B2" w:rsidP="00A10C96">
      <w:pPr>
        <w:pStyle w:val="NormalWeb"/>
        <w:jc w:val="both"/>
        <w:rPr>
          <w:sz w:val="28"/>
          <w:szCs w:val="28"/>
        </w:rPr>
      </w:pPr>
      <w:r w:rsidRPr="00FA3354">
        <w:rPr>
          <w:sz w:val="28"/>
          <w:szCs w:val="28"/>
        </w:rPr>
        <w:t>Поднимите вверх свои руки-ветк</w:t>
      </w:r>
      <w:r>
        <w:rPr>
          <w:sz w:val="28"/>
          <w:szCs w:val="28"/>
        </w:rPr>
        <w:t>и и пошевелите пальцами</w:t>
      </w:r>
      <w:r w:rsidRPr="00FA3354">
        <w:rPr>
          <w:sz w:val="28"/>
          <w:szCs w:val="28"/>
        </w:rPr>
        <w:t>…</w:t>
      </w:r>
    </w:p>
    <w:p w:rsidR="00A158B2" w:rsidRPr="00FA3354" w:rsidRDefault="00A158B2" w:rsidP="00A10C96">
      <w:pPr>
        <w:pStyle w:val="NormalWeb"/>
        <w:jc w:val="both"/>
        <w:rPr>
          <w:sz w:val="28"/>
          <w:szCs w:val="28"/>
        </w:rPr>
      </w:pPr>
      <w:r w:rsidRPr="00FA3354">
        <w:rPr>
          <w:sz w:val="28"/>
          <w:szCs w:val="28"/>
        </w:rPr>
        <w:t>Вдруг поднялся сильный ветер. Он качает деревья…</w:t>
      </w:r>
    </w:p>
    <w:p w:rsidR="00A158B2" w:rsidRPr="00FA3354" w:rsidRDefault="00A158B2" w:rsidP="00A10C96">
      <w:pPr>
        <w:pStyle w:val="NormalWeb"/>
        <w:jc w:val="both"/>
        <w:rPr>
          <w:sz w:val="28"/>
          <w:szCs w:val="28"/>
        </w:rPr>
      </w:pPr>
      <w:r w:rsidRPr="00FA3354">
        <w:rPr>
          <w:sz w:val="28"/>
          <w:szCs w:val="28"/>
        </w:rPr>
        <w:t xml:space="preserve">Расставьте пошире ноги, представьте, </w:t>
      </w:r>
      <w:hyperlink r:id="rId9" w:tgtFrame="_blank" w:history="1">
        <w:r w:rsidRPr="00074E35">
          <w:rPr>
            <w:rStyle w:val="Hyperlink"/>
            <w:color w:val="auto"/>
            <w:sz w:val="28"/>
            <w:szCs w:val="28"/>
            <w:u w:val="none"/>
          </w:rPr>
          <w:t>что это</w:t>
        </w:r>
      </w:hyperlink>
      <w:r w:rsidRPr="00FA3354">
        <w:rPr>
          <w:sz w:val="28"/>
          <w:szCs w:val="28"/>
        </w:rPr>
        <w:t xml:space="preserve"> ваши корни. Чувствуете, как они крепко держат вас в земле?</w:t>
      </w:r>
    </w:p>
    <w:p w:rsidR="00A158B2" w:rsidRDefault="00A158B2" w:rsidP="00A10C96">
      <w:pPr>
        <w:pStyle w:val="NormalWeb"/>
        <w:jc w:val="both"/>
        <w:rPr>
          <w:sz w:val="28"/>
          <w:szCs w:val="28"/>
        </w:rPr>
      </w:pPr>
      <w:r w:rsidRPr="00FA3354">
        <w:rPr>
          <w:sz w:val="28"/>
          <w:szCs w:val="28"/>
        </w:rPr>
        <w:t>Ветер стих</w:t>
      </w:r>
      <w:r>
        <w:rPr>
          <w:sz w:val="28"/>
          <w:szCs w:val="28"/>
        </w:rPr>
        <w:t>, вы представили себе свою березку.</w:t>
      </w:r>
    </w:p>
    <w:p w:rsidR="00A158B2" w:rsidRPr="00A10C96" w:rsidRDefault="00A158B2" w:rsidP="00A10C96">
      <w:pPr>
        <w:rPr>
          <w:rFonts w:ascii="Times New Roman" w:hAnsi="Times New Roman"/>
          <w:sz w:val="28"/>
          <w:szCs w:val="28"/>
          <w:shd w:val="clear" w:color="auto" w:fill="FFFFFF"/>
        </w:rPr>
      </w:pPr>
      <w:r w:rsidRPr="00FA3354">
        <w:rPr>
          <w:rFonts w:ascii="Times New Roman" w:hAnsi="Times New Roman"/>
          <w:sz w:val="28"/>
          <w:szCs w:val="28"/>
        </w:rPr>
        <w:t xml:space="preserve">Давайте мы с вами опишем березу какая береза? </w:t>
      </w:r>
    </w:p>
    <w:p w:rsidR="00A158B2" w:rsidRDefault="00A158B2" w:rsidP="00FA3354">
      <w:pPr>
        <w:pStyle w:val="NormalWeb"/>
        <w:jc w:val="both"/>
        <w:rPr>
          <w:sz w:val="28"/>
          <w:szCs w:val="28"/>
        </w:rPr>
      </w:pPr>
      <w:r w:rsidRPr="00FA3354">
        <w:rPr>
          <w:sz w:val="28"/>
          <w:szCs w:val="28"/>
        </w:rPr>
        <w:t>Дети отвечают: белая, красивая, стройная, снежная</w:t>
      </w:r>
      <w:r>
        <w:rPr>
          <w:sz w:val="28"/>
          <w:szCs w:val="28"/>
        </w:rPr>
        <w:t>, серебристая, нарядная. Воспитатель</w:t>
      </w:r>
      <w:r w:rsidRPr="00FA3354">
        <w:rPr>
          <w:sz w:val="28"/>
          <w:szCs w:val="28"/>
        </w:rPr>
        <w:t xml:space="preserve">: </w:t>
      </w:r>
    </w:p>
    <w:p w:rsidR="00A158B2" w:rsidRPr="00FA3354" w:rsidRDefault="00A158B2" w:rsidP="00FA3354">
      <w:pPr>
        <w:pStyle w:val="NormalWeb"/>
        <w:jc w:val="both"/>
        <w:rPr>
          <w:sz w:val="28"/>
          <w:szCs w:val="28"/>
        </w:rPr>
      </w:pPr>
      <w:r w:rsidRPr="00FA3354">
        <w:rPr>
          <w:sz w:val="28"/>
          <w:szCs w:val="28"/>
        </w:rPr>
        <w:t xml:space="preserve">Молодцы! Вы подобрали такие замечательные слова, что я представила березу как красивую девушку, которая повязала нарядную </w:t>
      </w:r>
      <w:hyperlink r:id="rId10" w:tgtFrame="_blank" w:history="1">
        <w:r w:rsidRPr="00FA3354">
          <w:rPr>
            <w:rStyle w:val="Hyperlink"/>
            <w:color w:val="auto"/>
            <w:sz w:val="28"/>
            <w:szCs w:val="28"/>
            <w:u w:val="none"/>
          </w:rPr>
          <w:t>шаль</w:t>
        </w:r>
      </w:hyperlink>
      <w:r w:rsidRPr="00FA3354">
        <w:rPr>
          <w:sz w:val="28"/>
          <w:szCs w:val="28"/>
        </w:rPr>
        <w:t xml:space="preserve"> с бахромой и вышла прогуляться. </w:t>
      </w:r>
    </w:p>
    <w:p w:rsidR="00A158B2" w:rsidRPr="00FA3354" w:rsidRDefault="00A158B2" w:rsidP="00FA3354">
      <w:pPr>
        <w:pStyle w:val="NormalWeb"/>
        <w:jc w:val="both"/>
        <w:rPr>
          <w:sz w:val="28"/>
          <w:szCs w:val="28"/>
        </w:rPr>
      </w:pPr>
      <w:r w:rsidRPr="00FA3354">
        <w:rPr>
          <w:sz w:val="28"/>
          <w:szCs w:val="28"/>
        </w:rPr>
        <w:t>Давайте, ребята, выйдем из-за столов и «прогуляемся».</w:t>
      </w:r>
    </w:p>
    <w:p w:rsidR="00A158B2" w:rsidRPr="00FA3354" w:rsidRDefault="00A158B2" w:rsidP="00FA3354">
      <w:pPr>
        <w:pStyle w:val="NormalWeb"/>
        <w:jc w:val="both"/>
        <w:rPr>
          <w:sz w:val="28"/>
          <w:szCs w:val="28"/>
        </w:rPr>
      </w:pPr>
      <w:r w:rsidRPr="00FA3354">
        <w:rPr>
          <w:rStyle w:val="Strong"/>
          <w:sz w:val="28"/>
          <w:szCs w:val="28"/>
        </w:rPr>
        <w:t>Динамическая пауза «Березка»</w:t>
      </w:r>
    </w:p>
    <w:p w:rsidR="00A158B2" w:rsidRPr="00FA3354" w:rsidRDefault="00A158B2" w:rsidP="00FA3354">
      <w:pPr>
        <w:pStyle w:val="NormalWeb"/>
        <w:jc w:val="both"/>
        <w:rPr>
          <w:sz w:val="28"/>
          <w:szCs w:val="28"/>
        </w:rPr>
      </w:pPr>
      <w:r w:rsidRPr="00FA3354">
        <w:rPr>
          <w:sz w:val="28"/>
          <w:szCs w:val="28"/>
        </w:rPr>
        <w:t xml:space="preserve">Потихоньку пойдем, в хоровод мы встанем (становятся в хоровод, </w:t>
      </w:r>
    </w:p>
    <w:p w:rsidR="00A158B2" w:rsidRPr="00FA3354" w:rsidRDefault="00A158B2" w:rsidP="00FA3354">
      <w:pPr>
        <w:pStyle w:val="NormalWeb"/>
        <w:jc w:val="both"/>
        <w:rPr>
          <w:sz w:val="28"/>
          <w:szCs w:val="28"/>
        </w:rPr>
      </w:pPr>
      <w:r w:rsidRPr="00FA3354">
        <w:rPr>
          <w:sz w:val="28"/>
          <w:szCs w:val="28"/>
        </w:rPr>
        <w:t xml:space="preserve">И к березке подойдем в белом сарафане (идут в </w:t>
      </w:r>
      <w:hyperlink r:id="rId11" w:tgtFrame="_blank" w:history="1">
        <w:r w:rsidRPr="00FA3354">
          <w:rPr>
            <w:rStyle w:val="Hyperlink"/>
            <w:color w:val="auto"/>
            <w:sz w:val="28"/>
            <w:szCs w:val="28"/>
            <w:u w:val="none"/>
          </w:rPr>
          <w:t>центр</w:t>
        </w:r>
      </w:hyperlink>
      <w:r w:rsidRPr="00FA3354">
        <w:rPr>
          <w:sz w:val="28"/>
          <w:szCs w:val="28"/>
        </w:rPr>
        <w:t xml:space="preserve"> хоровода) .</w:t>
      </w:r>
    </w:p>
    <w:p w:rsidR="00A158B2" w:rsidRPr="00FA3354" w:rsidRDefault="00A158B2" w:rsidP="00FA3354">
      <w:pPr>
        <w:pStyle w:val="NormalWeb"/>
        <w:jc w:val="both"/>
        <w:rPr>
          <w:sz w:val="28"/>
          <w:szCs w:val="28"/>
        </w:rPr>
      </w:pPr>
      <w:r w:rsidRPr="00FA3354">
        <w:rPr>
          <w:sz w:val="28"/>
          <w:szCs w:val="28"/>
        </w:rPr>
        <w:t xml:space="preserve">Разойдемся в круг большой (расходятся, </w:t>
      </w:r>
    </w:p>
    <w:p w:rsidR="00A158B2" w:rsidRPr="00FA3354" w:rsidRDefault="00A158B2" w:rsidP="00FA3354">
      <w:pPr>
        <w:pStyle w:val="NormalWeb"/>
        <w:jc w:val="both"/>
        <w:rPr>
          <w:sz w:val="28"/>
          <w:szCs w:val="28"/>
        </w:rPr>
      </w:pPr>
      <w:r w:rsidRPr="00FA3354">
        <w:rPr>
          <w:sz w:val="28"/>
          <w:szCs w:val="28"/>
        </w:rPr>
        <w:t>И покружимся с тобой (кружатся).</w:t>
      </w:r>
    </w:p>
    <w:p w:rsidR="00A158B2" w:rsidRDefault="00A158B2" w:rsidP="00F355E6">
      <w:pPr>
        <w:pStyle w:val="NormalWeb"/>
        <w:jc w:val="both"/>
        <w:rPr>
          <w:sz w:val="28"/>
          <w:szCs w:val="28"/>
        </w:rPr>
      </w:pPr>
      <w:r>
        <w:rPr>
          <w:sz w:val="28"/>
          <w:szCs w:val="28"/>
        </w:rPr>
        <w:t>Воспитатель</w:t>
      </w:r>
      <w:r w:rsidRPr="00FA3354">
        <w:rPr>
          <w:sz w:val="28"/>
          <w:szCs w:val="28"/>
        </w:rPr>
        <w:t xml:space="preserve">: </w:t>
      </w:r>
      <w:r>
        <w:rPr>
          <w:sz w:val="28"/>
          <w:szCs w:val="28"/>
        </w:rPr>
        <w:t xml:space="preserve"> Ребята, мы с вами водим хоровод, танцуем,  а Василиса тоже любит хороводы, любит русскую березку, любит Россию матушку.</w:t>
      </w:r>
    </w:p>
    <w:p w:rsidR="00A158B2" w:rsidRDefault="00A158B2" w:rsidP="00F355E6">
      <w:pPr>
        <w:pStyle w:val="NormalWeb"/>
        <w:jc w:val="both"/>
        <w:rPr>
          <w:sz w:val="28"/>
          <w:szCs w:val="28"/>
        </w:rPr>
      </w:pPr>
      <w:r>
        <w:rPr>
          <w:sz w:val="28"/>
          <w:szCs w:val="28"/>
        </w:rPr>
        <w:t xml:space="preserve">Давайте заглянем к бабе яге в темное царство. </w:t>
      </w:r>
    </w:p>
    <w:p w:rsidR="00A158B2" w:rsidRDefault="00A158B2" w:rsidP="00F355E6">
      <w:pPr>
        <w:pStyle w:val="NormalWeb"/>
        <w:jc w:val="both"/>
        <w:rPr>
          <w:sz w:val="28"/>
          <w:szCs w:val="28"/>
        </w:rPr>
      </w:pPr>
      <w:r>
        <w:rPr>
          <w:sz w:val="28"/>
          <w:szCs w:val="28"/>
        </w:rPr>
        <w:t>Как вы думаете, отпустит ли она Василису на Родину?</w:t>
      </w:r>
      <w:r w:rsidRPr="00F355E6">
        <w:rPr>
          <w:sz w:val="28"/>
          <w:szCs w:val="28"/>
        </w:rPr>
        <w:t xml:space="preserve"> </w:t>
      </w:r>
      <w:r>
        <w:rPr>
          <w:sz w:val="28"/>
          <w:szCs w:val="28"/>
        </w:rPr>
        <w:t xml:space="preserve">Ведь </w:t>
      </w:r>
      <w:r w:rsidRPr="00FA3354">
        <w:rPr>
          <w:sz w:val="28"/>
          <w:szCs w:val="28"/>
        </w:rPr>
        <w:t>мы  вспомнили и  рассказали  много интересного  о России</w:t>
      </w:r>
      <w:r>
        <w:rPr>
          <w:sz w:val="28"/>
          <w:szCs w:val="28"/>
        </w:rPr>
        <w:t>.</w:t>
      </w:r>
      <w:r w:rsidRPr="006D3B94">
        <w:rPr>
          <w:sz w:val="28"/>
          <w:szCs w:val="28"/>
        </w:rPr>
        <w:t xml:space="preserve"> </w:t>
      </w:r>
      <w:r w:rsidRPr="00FA3354">
        <w:rPr>
          <w:sz w:val="28"/>
          <w:szCs w:val="28"/>
        </w:rPr>
        <w:t>Мы любим и гордимся ей</w:t>
      </w:r>
      <w:r>
        <w:rPr>
          <w:sz w:val="28"/>
          <w:szCs w:val="28"/>
        </w:rPr>
        <w:t>.</w:t>
      </w:r>
    </w:p>
    <w:p w:rsidR="00A158B2" w:rsidRPr="00F355E6" w:rsidRDefault="00A158B2" w:rsidP="00F355E6">
      <w:pPr>
        <w:pStyle w:val="ListParagraph"/>
        <w:ind w:left="-142"/>
        <w:jc w:val="both"/>
        <w:rPr>
          <w:rFonts w:ascii="Times New Roman" w:hAnsi="Times New Roman"/>
          <w:sz w:val="28"/>
          <w:szCs w:val="28"/>
        </w:rPr>
      </w:pPr>
      <w:r w:rsidRPr="00F355E6">
        <w:rPr>
          <w:rFonts w:ascii="Times New Roman" w:hAnsi="Times New Roman"/>
          <w:sz w:val="28"/>
          <w:szCs w:val="28"/>
        </w:rPr>
        <w:t xml:space="preserve">Видео </w:t>
      </w:r>
      <w:r>
        <w:rPr>
          <w:rFonts w:ascii="Times New Roman" w:hAnsi="Times New Roman"/>
          <w:sz w:val="28"/>
          <w:szCs w:val="28"/>
        </w:rPr>
        <w:t>–</w:t>
      </w:r>
      <w:r w:rsidRPr="00F355E6">
        <w:rPr>
          <w:rFonts w:ascii="Times New Roman" w:hAnsi="Times New Roman"/>
          <w:sz w:val="28"/>
          <w:szCs w:val="28"/>
        </w:rPr>
        <w:t xml:space="preserve"> слайд</w:t>
      </w:r>
      <w:r>
        <w:rPr>
          <w:rFonts w:ascii="Times New Roman" w:hAnsi="Times New Roman"/>
          <w:sz w:val="28"/>
          <w:szCs w:val="28"/>
        </w:rPr>
        <w:t xml:space="preserve"> №2</w:t>
      </w:r>
    </w:p>
    <w:p w:rsidR="00A158B2" w:rsidRDefault="00A158B2" w:rsidP="00FA5B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/Звучит волшебная музыка, входит Василиса, благодарит детей/</w:t>
      </w:r>
    </w:p>
    <w:p w:rsidR="00A158B2" w:rsidRDefault="00A158B2" w:rsidP="00FA5BAD">
      <w:pPr>
        <w:spacing w:before="100" w:beforeAutospacing="1" w:after="100" w:afterAutospacing="1" w:line="240" w:lineRule="auto"/>
        <w:rPr>
          <w:rFonts w:ascii="Times New Roman" w:hAnsi="Times New Roman"/>
          <w:sz w:val="28"/>
          <w:szCs w:val="28"/>
          <w:lang w:eastAsia="ru-RU"/>
        </w:rPr>
      </w:pPr>
    </w:p>
    <w:p w:rsidR="00A158B2" w:rsidRDefault="00A158B2" w:rsidP="00FA5BAD">
      <w:pPr>
        <w:spacing w:before="100" w:beforeAutospacing="1" w:after="100" w:afterAutospacing="1" w:line="240" w:lineRule="auto"/>
        <w:rPr>
          <w:rFonts w:ascii="Times New Roman" w:hAnsi="Times New Roman"/>
          <w:sz w:val="28"/>
          <w:szCs w:val="28"/>
          <w:lang w:eastAsia="ru-RU"/>
        </w:rPr>
      </w:pPr>
    </w:p>
    <w:p w:rsidR="00A158B2" w:rsidRDefault="00A158B2" w:rsidP="00FA5BAD">
      <w:pPr>
        <w:spacing w:before="100" w:beforeAutospacing="1" w:after="100" w:afterAutospacing="1" w:line="240" w:lineRule="auto"/>
        <w:rPr>
          <w:rFonts w:ascii="Times New Roman" w:hAnsi="Times New Roman"/>
          <w:sz w:val="28"/>
          <w:szCs w:val="28"/>
          <w:lang w:eastAsia="ru-RU"/>
        </w:rPr>
      </w:pPr>
    </w:p>
    <w:p w:rsidR="00A158B2" w:rsidRDefault="00A158B2" w:rsidP="00FA5BAD">
      <w:pPr>
        <w:spacing w:before="100" w:beforeAutospacing="1" w:after="100" w:afterAutospacing="1" w:line="240" w:lineRule="auto"/>
        <w:rPr>
          <w:rFonts w:ascii="Times New Roman" w:hAnsi="Times New Roman"/>
          <w:sz w:val="28"/>
          <w:szCs w:val="28"/>
          <w:lang w:eastAsia="ru-RU"/>
        </w:rPr>
      </w:pPr>
    </w:p>
    <w:p w:rsidR="00A158B2" w:rsidRDefault="00A158B2" w:rsidP="00FA5BAD">
      <w:pPr>
        <w:spacing w:before="100" w:beforeAutospacing="1" w:after="100" w:afterAutospacing="1" w:line="240" w:lineRule="auto"/>
        <w:rPr>
          <w:rFonts w:ascii="Times New Roman" w:hAnsi="Times New Roman"/>
          <w:sz w:val="28"/>
          <w:szCs w:val="28"/>
          <w:lang w:eastAsia="ru-RU"/>
        </w:rPr>
      </w:pPr>
    </w:p>
    <w:p w:rsidR="00A158B2" w:rsidRDefault="00A158B2" w:rsidP="004D6C50">
      <w:pPr>
        <w:spacing w:before="100" w:beforeAutospacing="1" w:after="100" w:afterAutospacing="1" w:line="240" w:lineRule="auto"/>
      </w:pPr>
      <w:r w:rsidRPr="00FA5BAD">
        <w:rPr>
          <w:rFonts w:ascii="Times New Roman" w:hAnsi="Times New Roman"/>
          <w:sz w:val="28"/>
          <w:szCs w:val="28"/>
          <w:lang w:eastAsia="ru-RU"/>
        </w:rPr>
        <w:t> </w:t>
      </w: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Default="00A158B2" w:rsidP="00FA3354">
      <w:pPr>
        <w:pStyle w:val="NormalWeb"/>
      </w:pPr>
    </w:p>
    <w:p w:rsidR="00A158B2" w:rsidRPr="00FB22A8" w:rsidRDefault="00A158B2" w:rsidP="002E31BE">
      <w:pPr>
        <w:pStyle w:val="NormalWeb"/>
        <w:rPr>
          <w:sz w:val="28"/>
          <w:szCs w:val="28"/>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rPr>
          <w:u w:val="single"/>
        </w:rPr>
      </w:pPr>
    </w:p>
    <w:p w:rsidR="00A158B2" w:rsidRDefault="00A158B2" w:rsidP="002E31BE">
      <w:pPr>
        <w:pStyle w:val="NormalWeb"/>
      </w:pPr>
      <w:r>
        <w:rPr>
          <w:u w:val="single"/>
        </w:rPr>
        <w:t>Физкультминутка.</w:t>
      </w:r>
    </w:p>
    <w:p w:rsidR="00A158B2" w:rsidRDefault="00A158B2" w:rsidP="002E31BE">
      <w:pPr>
        <w:pStyle w:val="NormalWeb"/>
      </w:pPr>
      <w:r>
        <w:t>Поднимите вверх свои руки-ветки и пошевелите пальцами-листьями…</w:t>
      </w:r>
    </w:p>
    <w:p w:rsidR="00A158B2" w:rsidRDefault="00A158B2" w:rsidP="002E31BE">
      <w:pPr>
        <w:pStyle w:val="NormalWeb"/>
      </w:pPr>
      <w:r>
        <w:t>Вдруг поднялся сильный ветер. Он качает деревья…</w:t>
      </w:r>
    </w:p>
    <w:p w:rsidR="00A158B2" w:rsidRDefault="00A158B2" w:rsidP="002E31BE">
      <w:pPr>
        <w:pStyle w:val="NormalWeb"/>
      </w:pPr>
      <w:r>
        <w:t xml:space="preserve">Расставьте пошире ноги, представьте, </w:t>
      </w:r>
      <w:hyperlink r:id="rId12" w:tgtFrame="_blank" w:history="1">
        <w:r>
          <w:rPr>
            <w:rStyle w:val="Hyperlink"/>
          </w:rPr>
          <w:t>что это</w:t>
        </w:r>
      </w:hyperlink>
      <w:r>
        <w:t xml:space="preserve"> ваши корни. Чувствуете, как они крепко держат вас в земле?</w:t>
      </w:r>
    </w:p>
    <w:p w:rsidR="00A158B2" w:rsidRDefault="00A158B2" w:rsidP="002E31BE">
      <w:pPr>
        <w:pStyle w:val="NormalWeb"/>
      </w:pPr>
      <w:r>
        <w:t>Ветер стих, вам пора превратиться в детей и вернуться в детский сад. Закройте глаза. Раз, два, три…</w:t>
      </w:r>
    </w:p>
    <w:p w:rsidR="00A158B2" w:rsidRDefault="00A158B2" w:rsidP="002E31BE">
      <w:pPr>
        <w:pStyle w:val="NormalWeb"/>
      </w:pPr>
      <w:r>
        <w:t>Открывайте глазки. Мы в детском саду.</w:t>
      </w:r>
    </w:p>
    <w:p w:rsidR="00A158B2" w:rsidRDefault="00A158B2" w:rsidP="002E31BE">
      <w:pPr>
        <w:pStyle w:val="NormalWeb"/>
      </w:pPr>
      <w:r>
        <w:t xml:space="preserve"> (показ ребёнком изображения кроны на образце).</w:t>
      </w:r>
    </w:p>
    <w:p w:rsidR="00A158B2" w:rsidRDefault="00A158B2" w:rsidP="002E31BE">
      <w:pPr>
        <w:pStyle w:val="NormalWeb"/>
      </w:pPr>
      <w:r>
        <w:t>Воспитатель: - Подумайте, как будет ваша берёзка расти – одна на пригорке или в окружении подружек.</w:t>
      </w:r>
    </w:p>
    <w:p w:rsidR="00A158B2" w:rsidRDefault="00A158B2" w:rsidP="00ED1EAB">
      <w:pPr>
        <w:rPr>
          <w:color w:val="000000"/>
          <w:sz w:val="27"/>
          <w:szCs w:val="27"/>
          <w:shd w:val="clear" w:color="auto" w:fill="FFFFFF"/>
        </w:rPr>
      </w:pPr>
      <w:r>
        <w:t>считать символом России? (берёзу).</w:t>
      </w:r>
      <w:r>
        <w:br/>
        <w:t xml:space="preserve">Верно, берёзу. А  за что  русские люди любят это дерево? </w:t>
      </w:r>
      <w:r>
        <w:br/>
        <w:t>(За красоту, берёзовый сок, дающий бодрость и силу, бересту, давшую письменность, берёзовые почки и веники, сохраняющие здоровье.)</w:t>
      </w:r>
      <w:r>
        <w:br/>
        <w:t>Воспитатель: Береза – это краса, гордость и символ России.</w:t>
      </w:r>
    </w:p>
    <w:p w:rsidR="00A158B2" w:rsidRDefault="00A158B2" w:rsidP="00ED1EAB">
      <w:pPr>
        <w:rPr>
          <w:color w:val="000000"/>
          <w:sz w:val="27"/>
          <w:szCs w:val="27"/>
        </w:rPr>
      </w:pPr>
      <w:r>
        <w:rPr>
          <w:color w:val="000000"/>
          <w:sz w:val="27"/>
          <w:szCs w:val="27"/>
        </w:rPr>
        <w:br/>
      </w:r>
      <w:r w:rsidRPr="00EB580F">
        <w:rPr>
          <w:sz w:val="28"/>
          <w:szCs w:val="28"/>
        </w:rPr>
        <w:t xml:space="preserve">Сколько берез! Ребята, как называется большое количество берез в одном месте: лес, бор, дубрава, роща? Дети: Березовая роща. </w:t>
      </w:r>
      <w:r w:rsidRPr="00EB580F">
        <w:rPr>
          <w:sz w:val="28"/>
          <w:szCs w:val="28"/>
        </w:rPr>
        <w:br/>
      </w:r>
    </w:p>
    <w:p w:rsidR="00A158B2" w:rsidRDefault="00A158B2" w:rsidP="00ED1EAB">
      <w:pPr>
        <w:rPr>
          <w:color w:val="000000"/>
          <w:sz w:val="27"/>
          <w:szCs w:val="27"/>
        </w:rPr>
      </w:pPr>
    </w:p>
    <w:p w:rsidR="00A158B2" w:rsidRDefault="00A158B2" w:rsidP="001769DF">
      <w:pPr>
        <w:pStyle w:val="ListParagraph"/>
        <w:ind w:left="-142"/>
        <w:rPr>
          <w:rFonts w:ascii="Times New Roman" w:hAnsi="Times New Roman"/>
          <w:sz w:val="28"/>
          <w:szCs w:val="28"/>
        </w:rPr>
      </w:pPr>
      <w:r>
        <w:rPr>
          <w:color w:val="000000"/>
          <w:sz w:val="27"/>
          <w:szCs w:val="27"/>
          <w:shd w:val="clear" w:color="auto" w:fill="FFFFFF"/>
        </w:rPr>
        <w:t>Жизнь каждого человека тесно связана с родным краем. Родина для нас - это наш родной край. Здесь он родился, здесь его родители, здесь его родная земля. И, если ему приходится   надолго расстаться с родным краем, он берет с собой щепоточку родной земли, чтобы не чувствовать себя оторванным от Родины.</w:t>
      </w:r>
      <w:r>
        <w:rPr>
          <w:rStyle w:val="apple-converted-space"/>
          <w:color w:val="000000"/>
          <w:sz w:val="27"/>
          <w:szCs w:val="27"/>
          <w:shd w:val="clear" w:color="auto" w:fill="FFFFFF"/>
        </w:rPr>
        <w:t> </w:t>
      </w:r>
      <w:r>
        <w:rPr>
          <w:color w:val="000000"/>
          <w:sz w:val="27"/>
          <w:szCs w:val="27"/>
        </w:rPr>
        <w:br/>
      </w:r>
    </w:p>
    <w:p w:rsidR="00A158B2" w:rsidRDefault="00A158B2" w:rsidP="00E501A9">
      <w:pPr>
        <w:rPr>
          <w:color w:val="000000"/>
          <w:sz w:val="27"/>
          <w:szCs w:val="27"/>
        </w:rPr>
      </w:pPr>
      <w:r>
        <w:rPr>
          <w:b/>
          <w:bCs/>
          <w:color w:val="000000"/>
          <w:sz w:val="27"/>
          <w:szCs w:val="27"/>
          <w:shd w:val="clear" w:color="auto" w:fill="FFFFFF"/>
        </w:rPr>
        <w:t>Задачи:</w:t>
      </w:r>
      <w:r>
        <w:rPr>
          <w:rStyle w:val="apple-converted-space"/>
          <w:color w:val="000000"/>
          <w:sz w:val="27"/>
          <w:szCs w:val="27"/>
          <w:shd w:val="clear" w:color="auto" w:fill="FFFFFF"/>
        </w:rPr>
        <w:t> </w:t>
      </w:r>
      <w:r>
        <w:rPr>
          <w:color w:val="000000"/>
          <w:sz w:val="27"/>
          <w:szCs w:val="27"/>
          <w:shd w:val="clear" w:color="auto" w:fill="FFFFFF"/>
        </w:rPr>
        <w:t>Воспитывать чувство любви и уважения к Родине, родному краю, к родной природе. Формировать эмоциональное восприятие образа природы средствами художественной литературы, музыки, изобразительного искусства с применением природного материала. Создавать условия для отражения в своих работах представления о месте своего жительства как одном из «уголков» своей Родины.</w:t>
      </w:r>
      <w:r>
        <w:rPr>
          <w:color w:val="000000"/>
          <w:sz w:val="27"/>
          <w:szCs w:val="27"/>
        </w:rPr>
        <w:br/>
      </w:r>
      <w:r>
        <w:rPr>
          <w:color w:val="000000"/>
          <w:sz w:val="27"/>
          <w:szCs w:val="27"/>
          <w:shd w:val="clear" w:color="auto" w:fill="FFFFFF"/>
        </w:rPr>
        <w:t>Развивать творческое воображение способности к композиции. Воспитывать патриотические чувства, интерес к познанию своей Родины.</w:t>
      </w:r>
      <w:r>
        <w:rPr>
          <w:color w:val="000000"/>
          <w:sz w:val="27"/>
          <w:szCs w:val="27"/>
        </w:rPr>
        <w:br/>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Предварительная работа:</w:t>
      </w:r>
      <w:r>
        <w:rPr>
          <w:rStyle w:val="apple-converted-space"/>
          <w:color w:val="000000"/>
          <w:sz w:val="27"/>
          <w:szCs w:val="27"/>
          <w:shd w:val="clear" w:color="auto" w:fill="FFFFFF"/>
        </w:rPr>
        <w:t> </w:t>
      </w:r>
      <w:r>
        <w:rPr>
          <w:color w:val="000000"/>
          <w:sz w:val="27"/>
          <w:szCs w:val="27"/>
          <w:shd w:val="clear" w:color="auto" w:fill="FFFFFF"/>
        </w:rPr>
        <w:t>беседа о Родине на занятиях по познанию окружающего мира, экскурсии: в парк, по главной улице поселка «Восточный». Беседа о достопримечательностях нашего поселка, о людях которые живут и трудятся в нашем поселке. Оформление обложки для коллективного альбома «С чего начинается Родина», чтение стихотворения З. Александровой «Родина».</w:t>
      </w:r>
      <w:r>
        <w:rPr>
          <w:color w:val="000000"/>
          <w:sz w:val="27"/>
          <w:szCs w:val="27"/>
        </w:rPr>
        <w:br/>
      </w:r>
      <w:r>
        <w:rPr>
          <w:color w:val="000000"/>
          <w:sz w:val="27"/>
          <w:szCs w:val="27"/>
        </w:rPr>
        <w:br/>
      </w:r>
      <w:r>
        <w:rPr>
          <w:b/>
          <w:bCs/>
          <w:color w:val="000000"/>
          <w:sz w:val="27"/>
          <w:szCs w:val="27"/>
          <w:shd w:val="clear" w:color="auto" w:fill="FFFFFF"/>
        </w:rPr>
        <w:t>Материалы:</w:t>
      </w:r>
      <w:r>
        <w:rPr>
          <w:rStyle w:val="apple-converted-space"/>
          <w:color w:val="000000"/>
          <w:sz w:val="27"/>
          <w:szCs w:val="27"/>
          <w:shd w:val="clear" w:color="auto" w:fill="FFFFFF"/>
        </w:rPr>
        <w:t> </w:t>
      </w:r>
      <w:r>
        <w:rPr>
          <w:color w:val="000000"/>
          <w:sz w:val="27"/>
          <w:szCs w:val="27"/>
          <w:shd w:val="clear" w:color="auto" w:fill="FFFFFF"/>
        </w:rPr>
        <w:t xml:space="preserve">картон белый одного размера для составления общего альбома «С чего начинается Родина» (засушенные листья, семена тыквы, арбуза, крылатки клена, краски, фломастеры, природный материал). </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Ход беседы:</w:t>
      </w:r>
      <w:r>
        <w:rPr>
          <w:color w:val="000000"/>
          <w:sz w:val="27"/>
          <w:szCs w:val="27"/>
        </w:rPr>
        <w:br/>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ставит на стол флаг и начинает занятие. Дети это флаг нашей страны. Сегодня мы поговорим с вами о нашей Родине, о стране в которой мы живем с вами. Скажите, как называется поселок, в котором мы живем.</w:t>
      </w:r>
      <w:r>
        <w:rPr>
          <w:color w:val="000000"/>
          <w:sz w:val="27"/>
          <w:szCs w:val="27"/>
        </w:rPr>
        <w:br/>
      </w:r>
      <w:r>
        <w:rPr>
          <w:color w:val="000000"/>
          <w:sz w:val="27"/>
          <w:szCs w:val="27"/>
        </w:rPr>
        <w:br/>
      </w:r>
      <w:r>
        <w:rPr>
          <w:color w:val="000000"/>
          <w:sz w:val="27"/>
          <w:szCs w:val="27"/>
          <w:shd w:val="clear" w:color="auto" w:fill="FFFFFF"/>
        </w:rPr>
        <w:t>Ответы детей: «…»</w:t>
      </w:r>
      <w:r>
        <w:rPr>
          <w:color w:val="000000"/>
          <w:sz w:val="27"/>
          <w:szCs w:val="27"/>
        </w:rPr>
        <w:br/>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Да, правильно «…». Наш поселок это лишь маленький кусочек огромной страны, которая называется Россия. Вы уже слышали это название, давайте теперь вместе скажем: «Россия», чтобы лучше относится, как называется наша страна, в которой мы живем. О нашей стране, о России сложено много стихов и песен. Ребята наша страна такая большая, что если мы захотим проехать из одного края в другой, то на самом быстром самолете придется лететь целый день. Наша страна такая большая, что когда в одном краю ночь, и все люди спят, на другом конце страны, в других городах и селах ребята и играют. В одном краю нашей страны холодно, а в другом в это время очень жарко. Вот такая удивительная наша страна.</w:t>
      </w:r>
      <w:r>
        <w:rPr>
          <w:color w:val="000000"/>
          <w:sz w:val="27"/>
          <w:szCs w:val="27"/>
        </w:rPr>
        <w:br/>
      </w:r>
      <w:r>
        <w:rPr>
          <w:color w:val="000000"/>
          <w:sz w:val="27"/>
          <w:szCs w:val="27"/>
        </w:rPr>
        <w:br/>
      </w:r>
      <w:r>
        <w:rPr>
          <w:color w:val="000000"/>
          <w:sz w:val="27"/>
          <w:szCs w:val="27"/>
          <w:shd w:val="clear" w:color="auto" w:fill="FFFFFF"/>
        </w:rPr>
        <w:t>Мы рады, что у нас такая хорошая, большая, красивая страна – наша Родина. Ребята, а как вы понимаете слово Родина (что для вас означает слово Родина)?</w:t>
      </w:r>
      <w:r>
        <w:rPr>
          <w:color w:val="000000"/>
          <w:sz w:val="27"/>
          <w:szCs w:val="27"/>
        </w:rPr>
        <w:br/>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Ответы детей:</w:t>
      </w:r>
      <w:r>
        <w:rPr>
          <w:rStyle w:val="apple-converted-space"/>
          <w:b/>
          <w:bCs/>
          <w:color w:val="000000"/>
          <w:sz w:val="27"/>
          <w:szCs w:val="27"/>
          <w:shd w:val="clear" w:color="auto" w:fill="FFFFFF"/>
        </w:rPr>
        <w:t> </w:t>
      </w:r>
      <w:r>
        <w:rPr>
          <w:color w:val="000000"/>
          <w:sz w:val="27"/>
          <w:szCs w:val="27"/>
          <w:shd w:val="clear" w:color="auto" w:fill="FFFFFF"/>
        </w:rPr>
        <w:t>Наш  поселок,  речка,  небо, луг,  детский сад, поле, дом,  улица и т.д.</w:t>
      </w:r>
      <w:r>
        <w:rPr>
          <w:color w:val="000000"/>
          <w:sz w:val="27"/>
          <w:szCs w:val="27"/>
        </w:rPr>
        <w:br/>
      </w:r>
      <w:r>
        <w:rPr>
          <w:color w:val="000000"/>
          <w:sz w:val="27"/>
          <w:szCs w:val="27"/>
        </w:rPr>
        <w:br/>
      </w:r>
      <w:r>
        <w:rPr>
          <w:color w:val="000000"/>
          <w:sz w:val="27"/>
          <w:szCs w:val="27"/>
          <w:shd w:val="clear" w:color="auto" w:fill="FFFFFF"/>
        </w:rPr>
        <w:t>Да ребята, ведь жизнь каждого человека тесно связана с родным краем. Родина для нас - это наш родной край. Здесь он родился, здесь его родители, здесь его родная земля. И, если ему приходится   надолго расстаться с родным краем, он берет с собой щепоточку родной земли, чтобы не чувствовать себя оторванным от Родины.</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Мне очень нравится слова З. Александровой.</w:t>
      </w:r>
      <w:r>
        <w:rPr>
          <w:color w:val="000000"/>
          <w:sz w:val="27"/>
          <w:szCs w:val="27"/>
        </w:rPr>
        <w:br/>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Воспитатель читает стихотворение «Родина»</w:t>
      </w:r>
      <w:r>
        <w:rPr>
          <w:color w:val="000000"/>
          <w:sz w:val="27"/>
          <w:szCs w:val="27"/>
        </w:rPr>
        <w:br/>
      </w:r>
      <w:r>
        <w:rPr>
          <w:color w:val="000000"/>
          <w:sz w:val="27"/>
          <w:szCs w:val="27"/>
        </w:rPr>
        <w:br/>
      </w:r>
      <w:r>
        <w:rPr>
          <w:i/>
          <w:iCs/>
          <w:color w:val="000000"/>
          <w:sz w:val="27"/>
          <w:szCs w:val="27"/>
          <w:shd w:val="clear" w:color="auto" w:fill="FFFFFF"/>
        </w:rPr>
        <w:t>Если скажут слово Родина,</w:t>
      </w:r>
      <w:r>
        <w:rPr>
          <w:color w:val="000000"/>
          <w:sz w:val="27"/>
          <w:szCs w:val="27"/>
        </w:rPr>
        <w:br/>
      </w:r>
      <w:r>
        <w:rPr>
          <w:i/>
          <w:iCs/>
          <w:color w:val="000000"/>
          <w:sz w:val="27"/>
          <w:szCs w:val="27"/>
          <w:shd w:val="clear" w:color="auto" w:fill="FFFFFF"/>
        </w:rPr>
        <w:t>Сразу в памяти встает</w:t>
      </w:r>
      <w:r>
        <w:rPr>
          <w:color w:val="000000"/>
          <w:sz w:val="27"/>
          <w:szCs w:val="27"/>
        </w:rPr>
        <w:br/>
      </w:r>
      <w:r>
        <w:rPr>
          <w:i/>
          <w:iCs/>
          <w:color w:val="000000"/>
          <w:sz w:val="27"/>
          <w:szCs w:val="27"/>
          <w:shd w:val="clear" w:color="auto" w:fill="FFFFFF"/>
        </w:rPr>
        <w:t>Старый дом, в саду смородина</w:t>
      </w:r>
      <w:r>
        <w:rPr>
          <w:color w:val="000000"/>
          <w:sz w:val="27"/>
          <w:szCs w:val="27"/>
        </w:rPr>
        <w:br/>
      </w:r>
      <w:r>
        <w:rPr>
          <w:i/>
          <w:iCs/>
          <w:color w:val="000000"/>
          <w:sz w:val="27"/>
          <w:szCs w:val="27"/>
          <w:shd w:val="clear" w:color="auto" w:fill="FFFFFF"/>
        </w:rPr>
        <w:t>Теплый тополь у ворот</w:t>
      </w:r>
      <w:r>
        <w:rPr>
          <w:color w:val="000000"/>
          <w:sz w:val="27"/>
          <w:szCs w:val="27"/>
        </w:rPr>
        <w:br/>
      </w:r>
    </w:p>
    <w:p w:rsidR="00A158B2" w:rsidRDefault="00A158B2" w:rsidP="00E501A9">
      <w:pPr>
        <w:rPr>
          <w:sz w:val="24"/>
          <w:szCs w:val="24"/>
        </w:rPr>
      </w:pPr>
      <w:r>
        <w:rPr>
          <w:color w:val="000000"/>
          <w:sz w:val="27"/>
          <w:szCs w:val="27"/>
          <w:shd w:val="clear" w:color="auto" w:fill="FFFFFF"/>
        </w:rPr>
        <w:t>Родной край начинается для нас с нашего поселка «…», с улицы, на которой твой дом, с детского сада который ты посещаешь и красивый парк, где мы отдыхаем и приходим поклониться и возложить цветы к памятнику павшим солдатам. Ну и нельзя не сказать о белоствольных березках, которые украшают наш парк. Совсем недавно мы побывали на экскурсии в парке, любовались красотой наших березок.</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Ребята мы с вами учили стихи о березке, давайте прочтем.</w:t>
      </w:r>
      <w:r>
        <w:rPr>
          <w:color w:val="000000"/>
          <w:sz w:val="27"/>
          <w:szCs w:val="27"/>
        </w:rPr>
        <w:br/>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Люблю березку белую,</w:t>
      </w:r>
      <w:r>
        <w:rPr>
          <w:color w:val="000000"/>
          <w:sz w:val="27"/>
          <w:szCs w:val="27"/>
        </w:rPr>
        <w:br/>
        <w:t xml:space="preserve">    То светлую, то грустную</w:t>
      </w:r>
    </w:p>
    <w:p w:rsidR="00A158B2" w:rsidRDefault="00A158B2" w:rsidP="00E501A9">
      <w:pPr>
        <w:shd w:val="clear" w:color="auto" w:fill="FFFFFF"/>
        <w:spacing w:before="100" w:beforeAutospacing="1" w:after="100" w:afterAutospacing="1"/>
        <w:rPr>
          <w:color w:val="000000"/>
          <w:sz w:val="27"/>
          <w:szCs w:val="27"/>
        </w:rPr>
      </w:pPr>
      <w:r>
        <w:rPr>
          <w:color w:val="000000"/>
          <w:sz w:val="27"/>
          <w:szCs w:val="27"/>
        </w:rPr>
        <w:t xml:space="preserve">          В светлом сарафанчике</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С платочками в карманчиках</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С красными застежками</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С зелеными сережками</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Люблю ее нарядную</w:t>
      </w:r>
    </w:p>
    <w:p w:rsidR="00A158B2" w:rsidRDefault="00A158B2" w:rsidP="00E501A9">
      <w:pPr>
        <w:shd w:val="clear" w:color="auto" w:fill="FFFFFF"/>
        <w:spacing w:before="100" w:beforeAutospacing="1" w:after="100" w:afterAutospacing="1"/>
        <w:rPr>
          <w:color w:val="000000"/>
          <w:sz w:val="27"/>
          <w:szCs w:val="27"/>
        </w:rPr>
      </w:pPr>
      <w:r>
        <w:rPr>
          <w:color w:val="000000"/>
          <w:sz w:val="27"/>
          <w:szCs w:val="27"/>
        </w:rPr>
        <w:t xml:space="preserve">      Родную ненаглядную,</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То юную, кипучую,</w:t>
      </w:r>
    </w:p>
    <w:p w:rsidR="00A158B2" w:rsidRDefault="00A158B2" w:rsidP="00E501A9">
      <w:pPr>
        <w:shd w:val="clear" w:color="auto" w:fill="FFFFFF"/>
        <w:spacing w:before="100" w:beforeAutospacing="1" w:after="100" w:afterAutospacing="1"/>
        <w:ind w:left="360"/>
        <w:rPr>
          <w:color w:val="000000"/>
          <w:sz w:val="27"/>
          <w:szCs w:val="27"/>
        </w:rPr>
      </w:pPr>
      <w:r>
        <w:rPr>
          <w:color w:val="000000"/>
          <w:sz w:val="27"/>
          <w:szCs w:val="27"/>
        </w:rPr>
        <w:t xml:space="preserve"> То грустную, плакучую.</w:t>
      </w:r>
    </w:p>
    <w:p w:rsidR="00A158B2" w:rsidRDefault="00A158B2" w:rsidP="00E501A9">
      <w:pPr>
        <w:rPr>
          <w:sz w:val="24"/>
          <w:szCs w:val="24"/>
        </w:rPr>
      </w:pPr>
      <w:r>
        <w:rPr>
          <w:color w:val="000000"/>
          <w:sz w:val="27"/>
          <w:szCs w:val="27"/>
        </w:rPr>
        <w:br/>
      </w:r>
      <w:r>
        <w:rPr>
          <w:color w:val="000000"/>
          <w:sz w:val="27"/>
          <w:szCs w:val="27"/>
          <w:shd w:val="clear" w:color="auto" w:fill="FFFFFF"/>
        </w:rPr>
        <w:t>Да ребята и березка, и рябинка у нашего сада это все наша родина.</w:t>
      </w:r>
      <w:r>
        <w:rPr>
          <w:color w:val="000000"/>
          <w:sz w:val="27"/>
          <w:szCs w:val="27"/>
        </w:rPr>
        <w:br/>
      </w:r>
      <w:r>
        <w:rPr>
          <w:color w:val="000000"/>
          <w:sz w:val="27"/>
          <w:szCs w:val="27"/>
          <w:shd w:val="clear" w:color="auto" w:fill="FFFFFF"/>
        </w:rPr>
        <w:t>Расскажем пословицы о Родине и о родном крае:</w:t>
      </w:r>
      <w:r>
        <w:rPr>
          <w:color w:val="000000"/>
          <w:sz w:val="27"/>
          <w:szCs w:val="27"/>
        </w:rPr>
        <w:br/>
      </w:r>
    </w:p>
    <w:p w:rsidR="00A158B2" w:rsidRDefault="00A158B2" w:rsidP="00E501A9">
      <w:pPr>
        <w:numPr>
          <w:ilvl w:val="0"/>
          <w:numId w:val="18"/>
        </w:numPr>
        <w:shd w:val="clear" w:color="auto" w:fill="FFFFFF"/>
        <w:spacing w:before="100" w:beforeAutospacing="1" w:after="100" w:afterAutospacing="1" w:line="240" w:lineRule="auto"/>
        <w:rPr>
          <w:color w:val="000000"/>
          <w:sz w:val="27"/>
          <w:szCs w:val="27"/>
        </w:rPr>
      </w:pPr>
      <w:r>
        <w:rPr>
          <w:color w:val="000000"/>
          <w:sz w:val="27"/>
          <w:szCs w:val="27"/>
        </w:rPr>
        <w:t xml:space="preserve">Всякому мила родная сторона. </w:t>
      </w:r>
      <w:r>
        <w:rPr>
          <w:color w:val="000000"/>
          <w:sz w:val="27"/>
          <w:szCs w:val="27"/>
        </w:rPr>
        <w:br/>
        <w:t>Родная земля и в горести мила</w:t>
      </w:r>
    </w:p>
    <w:p w:rsidR="00A158B2" w:rsidRDefault="00A158B2" w:rsidP="00E501A9">
      <w:pPr>
        <w:numPr>
          <w:ilvl w:val="0"/>
          <w:numId w:val="18"/>
        </w:numPr>
        <w:shd w:val="clear" w:color="auto" w:fill="FFFFFF"/>
        <w:spacing w:before="100" w:beforeAutospacing="1" w:after="100" w:afterAutospacing="1" w:line="240" w:lineRule="auto"/>
        <w:rPr>
          <w:color w:val="000000"/>
          <w:sz w:val="27"/>
          <w:szCs w:val="27"/>
        </w:rPr>
      </w:pPr>
      <w:r>
        <w:rPr>
          <w:color w:val="000000"/>
          <w:sz w:val="27"/>
          <w:szCs w:val="27"/>
        </w:rPr>
        <w:t>Для Родины своей ни сил, ни жизни не жалей.</w:t>
      </w:r>
      <w:r>
        <w:rPr>
          <w:color w:val="000000"/>
          <w:sz w:val="27"/>
          <w:szCs w:val="27"/>
        </w:rPr>
        <w:br/>
        <w:t>Нет земли краше, чем Родина наша</w:t>
      </w:r>
    </w:p>
    <w:p w:rsidR="00A158B2" w:rsidRDefault="00A158B2" w:rsidP="00E501A9">
      <w:pPr>
        <w:numPr>
          <w:ilvl w:val="0"/>
          <w:numId w:val="18"/>
        </w:numPr>
        <w:shd w:val="clear" w:color="auto" w:fill="FFFFFF"/>
        <w:spacing w:before="100" w:beforeAutospacing="1" w:after="100" w:afterAutospacing="1" w:line="240" w:lineRule="auto"/>
        <w:rPr>
          <w:color w:val="000000"/>
          <w:sz w:val="27"/>
          <w:szCs w:val="27"/>
        </w:rPr>
      </w:pPr>
      <w:r>
        <w:rPr>
          <w:color w:val="000000"/>
          <w:sz w:val="27"/>
          <w:szCs w:val="27"/>
        </w:rPr>
        <w:t>Человек без родины – соловей без песни.</w:t>
      </w:r>
      <w:r>
        <w:rPr>
          <w:color w:val="000000"/>
          <w:sz w:val="27"/>
          <w:szCs w:val="27"/>
        </w:rPr>
        <w:br/>
        <w:t>Сродной земли – умри, не сходи</w:t>
      </w:r>
    </w:p>
    <w:p w:rsidR="00A158B2" w:rsidRDefault="00A158B2" w:rsidP="00E501A9">
      <w:pPr>
        <w:numPr>
          <w:ilvl w:val="0"/>
          <w:numId w:val="18"/>
        </w:numPr>
        <w:shd w:val="clear" w:color="auto" w:fill="FFFFFF"/>
        <w:spacing w:before="100" w:beforeAutospacing="1" w:after="100" w:afterAutospacing="1" w:line="240" w:lineRule="auto"/>
        <w:rPr>
          <w:color w:val="000000"/>
          <w:sz w:val="27"/>
          <w:szCs w:val="27"/>
        </w:rPr>
      </w:pPr>
      <w:r>
        <w:rPr>
          <w:color w:val="000000"/>
          <w:sz w:val="27"/>
          <w:szCs w:val="27"/>
        </w:rPr>
        <w:t xml:space="preserve"> Родина – мать, умей за нее постоять.</w:t>
      </w:r>
      <w:r>
        <w:rPr>
          <w:color w:val="000000"/>
          <w:sz w:val="27"/>
          <w:szCs w:val="27"/>
        </w:rPr>
        <w:br/>
        <w:t>Одна у человека Мать одна и Родина</w:t>
      </w:r>
    </w:p>
    <w:p w:rsidR="00A158B2" w:rsidRDefault="00A158B2" w:rsidP="00E501A9">
      <w:pPr>
        <w:numPr>
          <w:ilvl w:val="0"/>
          <w:numId w:val="18"/>
        </w:numPr>
        <w:shd w:val="clear" w:color="auto" w:fill="FFFFFF"/>
        <w:spacing w:before="100" w:beforeAutospacing="1" w:after="100" w:afterAutospacing="1" w:line="240" w:lineRule="auto"/>
        <w:rPr>
          <w:color w:val="000000"/>
          <w:sz w:val="27"/>
          <w:szCs w:val="27"/>
        </w:rPr>
      </w:pPr>
      <w:r>
        <w:rPr>
          <w:color w:val="000000"/>
          <w:sz w:val="27"/>
          <w:szCs w:val="27"/>
        </w:rPr>
        <w:t xml:space="preserve"> Мир строит, а война разрушает.</w:t>
      </w:r>
      <w:r>
        <w:rPr>
          <w:color w:val="000000"/>
          <w:sz w:val="27"/>
          <w:szCs w:val="27"/>
        </w:rPr>
        <w:br/>
        <w:t>Кто за Родину горой – истинный герой</w:t>
      </w:r>
    </w:p>
    <w:p w:rsidR="00A158B2" w:rsidRPr="001769DF" w:rsidRDefault="00A158B2" w:rsidP="00E501A9">
      <w:pPr>
        <w:pStyle w:val="ListParagraph"/>
        <w:ind w:left="-142"/>
        <w:rPr>
          <w:rFonts w:ascii="Times New Roman" w:hAnsi="Times New Roman"/>
          <w:sz w:val="28"/>
          <w:szCs w:val="28"/>
        </w:rPr>
      </w:pPr>
      <w:r>
        <w:rPr>
          <w:color w:val="000000"/>
          <w:sz w:val="27"/>
          <w:szCs w:val="27"/>
        </w:rPr>
        <w:br/>
      </w:r>
      <w:r>
        <w:rPr>
          <w:b/>
          <w:bCs/>
          <w:color w:val="000000"/>
          <w:sz w:val="27"/>
          <w:szCs w:val="27"/>
          <w:shd w:val="clear" w:color="auto" w:fill="FFFFFF"/>
        </w:rPr>
        <w:t>Аутотренинг</w:t>
      </w:r>
      <w:r>
        <w:rPr>
          <w:rStyle w:val="apple-converted-space"/>
          <w:b/>
          <w:bCs/>
          <w:color w:val="000000"/>
          <w:sz w:val="27"/>
          <w:szCs w:val="27"/>
          <w:shd w:val="clear" w:color="auto" w:fill="FFFFFF"/>
        </w:rPr>
        <w:t> </w:t>
      </w:r>
      <w:r>
        <w:rPr>
          <w:color w:val="000000"/>
          <w:sz w:val="27"/>
          <w:szCs w:val="27"/>
          <w:shd w:val="clear" w:color="auto" w:fill="FFFFFF"/>
        </w:rPr>
        <w:t>– Закройте глаза и представьте себе, что мы снова с вами в парке среди белоствольных березок, мы слушаем шелест листьев, это тоже частица нашей Родины.</w:t>
      </w:r>
      <w:r>
        <w:rPr>
          <w:color w:val="000000"/>
          <w:sz w:val="27"/>
          <w:szCs w:val="27"/>
        </w:rPr>
        <w:br/>
      </w:r>
      <w:r>
        <w:rPr>
          <w:color w:val="000000"/>
          <w:sz w:val="27"/>
          <w:szCs w:val="27"/>
        </w:rPr>
        <w:br/>
      </w:r>
      <w:r>
        <w:rPr>
          <w:color w:val="000000"/>
          <w:sz w:val="27"/>
          <w:szCs w:val="27"/>
          <w:shd w:val="clear" w:color="auto" w:fill="FFFFFF"/>
        </w:rPr>
        <w:t>Вдохнем свежесть воздуха и снова перенесемся в детский сад.</w:t>
      </w:r>
      <w:r>
        <w:rPr>
          <w:color w:val="000000"/>
          <w:sz w:val="27"/>
          <w:szCs w:val="27"/>
        </w:rPr>
        <w:br/>
      </w:r>
      <w:r>
        <w:rPr>
          <w:color w:val="000000"/>
          <w:sz w:val="27"/>
          <w:szCs w:val="27"/>
        </w:rPr>
        <w:br/>
      </w:r>
      <w:r>
        <w:rPr>
          <w:color w:val="000000"/>
          <w:sz w:val="27"/>
          <w:szCs w:val="27"/>
          <w:shd w:val="clear" w:color="auto" w:fill="FFFFFF"/>
        </w:rPr>
        <w:t>Ребята, вы у меня спрашивали, для чего мы делаем заготовки – силуэты березок, сегодня я вам и расскажу. Та как мы побывали в парке, будем украшать березки в разное время года. Весной у березки листья, какого цвета?</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Ответы детей</w:t>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Летом, какие?</w:t>
      </w:r>
      <w:r>
        <w:rPr>
          <w:color w:val="000000"/>
          <w:sz w:val="27"/>
          <w:szCs w:val="27"/>
        </w:rPr>
        <w:br/>
      </w:r>
      <w:r>
        <w:rPr>
          <w:color w:val="000000"/>
          <w:sz w:val="27"/>
          <w:szCs w:val="27"/>
        </w:rPr>
        <w:br/>
      </w:r>
      <w:r>
        <w:rPr>
          <w:b/>
          <w:bCs/>
          <w:color w:val="000000"/>
          <w:sz w:val="27"/>
          <w:szCs w:val="27"/>
          <w:shd w:val="clear" w:color="auto" w:fill="FFFFFF"/>
        </w:rPr>
        <w:t>Ответы детей</w:t>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Осенью, какие?</w:t>
      </w:r>
      <w:r>
        <w:rPr>
          <w:rStyle w:val="apple-converted-space"/>
          <w:color w:val="000000"/>
          <w:sz w:val="27"/>
          <w:szCs w:val="27"/>
          <w:shd w:val="clear" w:color="auto" w:fill="FFFFFF"/>
        </w:rPr>
        <w:t> </w:t>
      </w:r>
      <w:r>
        <w:rPr>
          <w:color w:val="000000"/>
          <w:sz w:val="27"/>
          <w:szCs w:val="27"/>
        </w:rPr>
        <w:br/>
      </w:r>
      <w:r>
        <w:rPr>
          <w:color w:val="000000"/>
          <w:sz w:val="27"/>
          <w:szCs w:val="27"/>
        </w:rPr>
        <w:br/>
      </w:r>
      <w:r>
        <w:rPr>
          <w:b/>
          <w:bCs/>
          <w:color w:val="000000"/>
          <w:sz w:val="27"/>
          <w:szCs w:val="27"/>
          <w:shd w:val="clear" w:color="auto" w:fill="FFFFFF"/>
        </w:rPr>
        <w:t>Ответы детей</w:t>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Зимой, какие?</w:t>
      </w:r>
      <w:r>
        <w:rPr>
          <w:rStyle w:val="apple-converted-space"/>
          <w:color w:val="000000"/>
          <w:sz w:val="27"/>
          <w:szCs w:val="27"/>
          <w:shd w:val="clear" w:color="auto" w:fill="FFFFFF"/>
        </w:rPr>
        <w:t> </w:t>
      </w:r>
      <w:r>
        <w:rPr>
          <w:color w:val="000000"/>
          <w:sz w:val="27"/>
          <w:szCs w:val="27"/>
        </w:rPr>
        <w:br/>
      </w:r>
      <w:r>
        <w:rPr>
          <w:color w:val="000000"/>
          <w:sz w:val="27"/>
          <w:szCs w:val="27"/>
        </w:rPr>
        <w:br/>
      </w:r>
      <w:r>
        <w:rPr>
          <w:b/>
          <w:bCs/>
          <w:color w:val="000000"/>
          <w:sz w:val="27"/>
          <w:szCs w:val="27"/>
          <w:shd w:val="clear" w:color="auto" w:fill="FFFFFF"/>
        </w:rPr>
        <w:t>Ответы детей</w:t>
      </w:r>
      <w:r>
        <w:rPr>
          <w:color w:val="000000"/>
          <w:sz w:val="27"/>
          <w:szCs w:val="27"/>
        </w:rPr>
        <w:br/>
      </w:r>
      <w:r>
        <w:rPr>
          <w:color w:val="000000"/>
          <w:sz w:val="27"/>
          <w:szCs w:val="27"/>
        </w:rPr>
        <w:br/>
      </w:r>
      <w:r>
        <w:rPr>
          <w:b/>
          <w:bCs/>
          <w:color w:val="000000"/>
          <w:sz w:val="27"/>
          <w:szCs w:val="27"/>
          <w:shd w:val="clear" w:color="auto" w:fill="FFFFFF"/>
        </w:rPr>
        <w:t>Воспитатель:</w:t>
      </w:r>
      <w:r>
        <w:rPr>
          <w:rStyle w:val="apple-converted-space"/>
          <w:color w:val="000000"/>
          <w:sz w:val="27"/>
          <w:szCs w:val="27"/>
          <w:shd w:val="clear" w:color="auto" w:fill="FFFFFF"/>
        </w:rPr>
        <w:t> </w:t>
      </w:r>
      <w:r>
        <w:rPr>
          <w:color w:val="000000"/>
          <w:sz w:val="27"/>
          <w:szCs w:val="27"/>
          <w:shd w:val="clear" w:color="auto" w:fill="FFFFFF"/>
        </w:rPr>
        <w:t>Подумайте, кто в какое время хотел бы изобразить березку, возьмите для этого необходимый материал и приступайте к работе.</w:t>
      </w:r>
      <w:r>
        <w:rPr>
          <w:color w:val="000000"/>
          <w:sz w:val="27"/>
          <w:szCs w:val="27"/>
        </w:rPr>
        <w:br/>
      </w:r>
      <w:r>
        <w:rPr>
          <w:color w:val="000000"/>
          <w:sz w:val="27"/>
          <w:szCs w:val="27"/>
        </w:rPr>
        <w:br/>
      </w:r>
      <w:r>
        <w:rPr>
          <w:color w:val="000000"/>
          <w:sz w:val="27"/>
          <w:szCs w:val="27"/>
          <w:shd w:val="clear" w:color="auto" w:fill="FFFFFF"/>
        </w:rPr>
        <w:t>В конце работы дети рассказывают, кто в какое время изобразил березку.</w:t>
      </w:r>
      <w:r>
        <w:rPr>
          <w:color w:val="000000"/>
          <w:sz w:val="27"/>
          <w:szCs w:val="27"/>
        </w:rPr>
        <w:br/>
      </w:r>
      <w:r>
        <w:rPr>
          <w:color w:val="000000"/>
          <w:sz w:val="27"/>
          <w:szCs w:val="27"/>
        </w:rPr>
        <w:br/>
      </w:r>
      <w:r>
        <w:rPr>
          <w:color w:val="000000"/>
          <w:sz w:val="27"/>
          <w:szCs w:val="27"/>
          <w:shd w:val="clear" w:color="auto" w:fill="FFFFFF"/>
        </w:rPr>
        <w:t>Занятие заканчивается песней «Край родной»</w:t>
      </w:r>
    </w:p>
    <w:p w:rsidR="00A158B2" w:rsidRPr="009D6BC9" w:rsidRDefault="00A158B2" w:rsidP="009310F7">
      <w:pPr>
        <w:pStyle w:val="ListParagraph"/>
        <w:ind w:left="-142"/>
        <w:rPr>
          <w:rFonts w:ascii="Times New Roman" w:hAnsi="Times New Roman"/>
          <w:sz w:val="28"/>
          <w:szCs w:val="28"/>
        </w:rPr>
      </w:pPr>
    </w:p>
    <w:p w:rsidR="00A158B2" w:rsidRDefault="00A158B2" w:rsidP="006C075C">
      <w:pPr>
        <w:pStyle w:val="NormalWeb"/>
      </w:pPr>
      <w:r>
        <w:t>Отдай миру лучшее, что есть в тебе - и к тебе вернётся лучшее, что есть в мире!</w:t>
      </w:r>
    </w:p>
    <w:p w:rsidR="00A158B2" w:rsidRDefault="00A158B2" w:rsidP="006C075C">
      <w:pPr>
        <w:pStyle w:val="NormalWeb"/>
      </w:pPr>
      <w:r>
        <w:t>Моя работа стимулирует меня находиться в постоянном поиске чего-то нового, заставляет меня "гореть, а не тлеть", каждый день общаясь с детьми, я открываю для себя что-то новое, меняюсь вместе с ними. Я горжусь тем, что причастна к становлению личности и хочу, чтобы мои воспитанники уходили из нашего детского сада хорошо подготовленными к школе. Ради этого я стараюсь вкладывать в свою работу не только свои знания и навыки, но и свою душу.</w:t>
      </w:r>
    </w:p>
    <w:p w:rsidR="00A158B2" w:rsidRDefault="00A158B2" w:rsidP="006C075C">
      <w:pPr>
        <w:pStyle w:val="NormalWeb"/>
      </w:pPr>
      <w:r>
        <w:t>Возьми своё сердце. Зажги его смело. Отдай его детям, чтоб ярче горело!</w:t>
      </w:r>
    </w:p>
    <w:p w:rsidR="00A158B2" w:rsidRPr="000B4E6B" w:rsidRDefault="00A158B2" w:rsidP="006C075C">
      <w:pPr>
        <w:pStyle w:val="NormalWeb"/>
        <w:rPr>
          <w:i/>
          <w:sz w:val="28"/>
          <w:szCs w:val="28"/>
        </w:rPr>
      </w:pPr>
      <w:r w:rsidRPr="000B4E6B">
        <w:rPr>
          <w:rStyle w:val="Emphasis"/>
          <w:bCs/>
          <w:i w:val="0"/>
          <w:sz w:val="28"/>
          <w:szCs w:val="28"/>
        </w:rPr>
        <w:t>Все мы родом из детства. И то, что будет заложено в детском возрасте, останется с человеком на всю жизнь. Именно поэтому рядом с ребенком должен быть человек, который направит его неистощимую энергию в необходимое русло. И этот человек – воспитатель. </w:t>
      </w:r>
    </w:p>
    <w:p w:rsidR="00A158B2" w:rsidRDefault="00A158B2" w:rsidP="006C075C">
      <w:pPr>
        <w:pStyle w:val="NormalWeb"/>
      </w:pPr>
      <w:r>
        <w:rPr>
          <w:color w:val="444444"/>
          <w:sz w:val="21"/>
          <w:szCs w:val="21"/>
        </w:rPr>
        <w:t> "Воспитание детей - самая важная область нашей жизни. Наши дети – это будущие граждане нашей страны и граждане мира. Они будут творить историю. Наши дети - это будущие отцы и матери, они тоже будут воспитателями своих детей. Наши дети должны вырасти прекрасными гражданами, хорошими отцами и матерями. Но и это не все: наши дети - это наша старость. Правильное воспитание - это наша счастливая старость, плохое воспитание - это наше будущее горе, это наши слезы, это наша вина перед другими людьми, перед всей страной."  А.С. Макаренко</w:t>
      </w:r>
    </w:p>
    <w:p w:rsidR="00A158B2" w:rsidRDefault="00A158B2" w:rsidP="006C075C">
      <w:pPr>
        <w:pStyle w:val="NormalWeb"/>
        <w:ind w:left="4488"/>
        <w:jc w:val="right"/>
        <w:rPr>
          <w:rFonts w:ascii="Verdana" w:hAnsi="Verdana"/>
          <w:sz w:val="15"/>
          <w:szCs w:val="15"/>
        </w:rPr>
      </w:pPr>
      <w:r>
        <w:rPr>
          <w:rFonts w:ascii="Verdana" w:hAnsi="Verdana"/>
          <w:sz w:val="15"/>
          <w:szCs w:val="15"/>
        </w:rPr>
        <w:t>Думала: главное - формировать,</w:t>
      </w:r>
    </w:p>
    <w:p w:rsidR="00A158B2" w:rsidRDefault="00A158B2" w:rsidP="006C075C">
      <w:pPr>
        <w:pStyle w:val="NormalWeb"/>
        <w:ind w:left="4493"/>
        <w:jc w:val="right"/>
        <w:rPr>
          <w:rFonts w:ascii="Verdana" w:hAnsi="Verdana"/>
          <w:sz w:val="15"/>
          <w:szCs w:val="15"/>
        </w:rPr>
      </w:pPr>
      <w:r>
        <w:rPr>
          <w:rFonts w:ascii="Verdana" w:hAnsi="Verdana"/>
          <w:sz w:val="15"/>
          <w:szCs w:val="15"/>
        </w:rPr>
        <w:t>Делать, ваять, лепить.</w:t>
      </w:r>
    </w:p>
    <w:p w:rsidR="00A158B2" w:rsidRDefault="00A158B2" w:rsidP="006C075C">
      <w:pPr>
        <w:pStyle w:val="NormalWeb"/>
        <w:ind w:left="4493"/>
        <w:jc w:val="right"/>
        <w:rPr>
          <w:rFonts w:ascii="Verdana" w:hAnsi="Verdana"/>
          <w:sz w:val="15"/>
          <w:szCs w:val="15"/>
        </w:rPr>
      </w:pPr>
      <w:r>
        <w:rPr>
          <w:rFonts w:ascii="Verdana" w:hAnsi="Verdana"/>
          <w:sz w:val="15"/>
          <w:szCs w:val="15"/>
        </w:rPr>
        <w:t>Думала: верный маршрут показать,</w:t>
      </w:r>
    </w:p>
    <w:p w:rsidR="00A158B2" w:rsidRDefault="00A158B2" w:rsidP="006C075C">
      <w:pPr>
        <w:pStyle w:val="NormalWeb"/>
        <w:ind w:left="4498"/>
        <w:jc w:val="right"/>
        <w:rPr>
          <w:rFonts w:ascii="Verdana" w:hAnsi="Verdana"/>
          <w:sz w:val="15"/>
          <w:szCs w:val="15"/>
        </w:rPr>
      </w:pPr>
      <w:r>
        <w:rPr>
          <w:rFonts w:ascii="Verdana" w:hAnsi="Verdana"/>
          <w:sz w:val="15"/>
          <w:szCs w:val="15"/>
        </w:rPr>
        <w:t>Править, лечить, учить.</w:t>
      </w:r>
    </w:p>
    <w:p w:rsidR="00A158B2" w:rsidRDefault="00A158B2" w:rsidP="006C075C">
      <w:pPr>
        <w:pStyle w:val="NormalWeb"/>
        <w:ind w:left="4498"/>
        <w:jc w:val="right"/>
        <w:rPr>
          <w:rFonts w:ascii="Verdana" w:hAnsi="Verdana"/>
          <w:sz w:val="15"/>
          <w:szCs w:val="15"/>
        </w:rPr>
      </w:pPr>
      <w:r>
        <w:rPr>
          <w:rFonts w:ascii="Verdana" w:hAnsi="Verdana"/>
          <w:sz w:val="15"/>
          <w:szCs w:val="15"/>
        </w:rPr>
        <w:t>Думала: рваться, бороться, рубить,</w:t>
      </w:r>
    </w:p>
    <w:p w:rsidR="00A158B2" w:rsidRDefault="00A158B2" w:rsidP="006C075C">
      <w:pPr>
        <w:pStyle w:val="NormalWeb"/>
        <w:ind w:left="4502"/>
        <w:jc w:val="right"/>
        <w:rPr>
          <w:rFonts w:ascii="Verdana" w:hAnsi="Verdana"/>
          <w:sz w:val="15"/>
          <w:szCs w:val="15"/>
        </w:rPr>
      </w:pPr>
      <w:r>
        <w:rPr>
          <w:rFonts w:ascii="Verdana" w:hAnsi="Verdana"/>
          <w:sz w:val="15"/>
          <w:szCs w:val="15"/>
        </w:rPr>
        <w:t>Мчаться, коль сила несет.</w:t>
      </w:r>
    </w:p>
    <w:p w:rsidR="00A158B2" w:rsidRDefault="00A158B2" w:rsidP="006C075C">
      <w:pPr>
        <w:pStyle w:val="NormalWeb"/>
        <w:ind w:left="4502"/>
        <w:jc w:val="right"/>
        <w:rPr>
          <w:rFonts w:ascii="Verdana" w:hAnsi="Verdana"/>
          <w:sz w:val="15"/>
          <w:szCs w:val="15"/>
        </w:rPr>
      </w:pPr>
      <w:r>
        <w:rPr>
          <w:rFonts w:ascii="Verdana" w:hAnsi="Verdana"/>
          <w:sz w:val="15"/>
          <w:szCs w:val="15"/>
        </w:rPr>
        <w:t>А оказалось - всего лишь любить.</w:t>
      </w:r>
    </w:p>
    <w:p w:rsidR="00A158B2" w:rsidRDefault="00A158B2" w:rsidP="006C075C">
      <w:pPr>
        <w:pStyle w:val="NormalWeb"/>
        <w:ind w:left="4507"/>
        <w:jc w:val="right"/>
        <w:rPr>
          <w:rFonts w:ascii="Verdana" w:hAnsi="Verdana"/>
          <w:sz w:val="15"/>
          <w:szCs w:val="15"/>
        </w:rPr>
      </w:pPr>
      <w:r>
        <w:rPr>
          <w:rFonts w:ascii="Verdana" w:hAnsi="Verdana"/>
          <w:sz w:val="15"/>
          <w:szCs w:val="15"/>
        </w:rPr>
        <w:t>Только любить. Вот и всё.</w:t>
      </w:r>
    </w:p>
    <w:p w:rsidR="00A158B2" w:rsidRDefault="00A158B2" w:rsidP="006C075C">
      <w:pPr>
        <w:pStyle w:val="NormalWeb"/>
        <w:ind w:left="6672"/>
        <w:jc w:val="right"/>
        <w:rPr>
          <w:rFonts w:ascii="Verdana" w:hAnsi="Verdana"/>
          <w:sz w:val="15"/>
          <w:szCs w:val="15"/>
        </w:rPr>
      </w:pPr>
      <w:r>
        <w:rPr>
          <w:rFonts w:ascii="Verdana" w:hAnsi="Verdana"/>
          <w:sz w:val="15"/>
          <w:szCs w:val="15"/>
        </w:rPr>
        <w:t>С.В.Белова</w:t>
      </w:r>
    </w:p>
    <w:p w:rsidR="00A158B2" w:rsidRDefault="00A158B2" w:rsidP="006C075C">
      <w:pPr>
        <w:pStyle w:val="NormalWeb"/>
      </w:pPr>
    </w:p>
    <w:p w:rsidR="00A158B2" w:rsidRDefault="00A158B2" w:rsidP="006C075C">
      <w:pPr>
        <w:pStyle w:val="NormalWeb"/>
      </w:pPr>
    </w:p>
    <w:p w:rsidR="00A158B2" w:rsidRDefault="00A158B2" w:rsidP="006C075C">
      <w:pPr>
        <w:rPr>
          <w:b/>
          <w:bCs/>
          <w:sz w:val="28"/>
          <w:szCs w:val="28"/>
        </w:rPr>
      </w:pPr>
    </w:p>
    <w:p w:rsidR="00A158B2" w:rsidRPr="009D6BC9" w:rsidRDefault="00A158B2" w:rsidP="009310F7">
      <w:pPr>
        <w:pStyle w:val="ListParagraph"/>
        <w:ind w:left="-142"/>
        <w:jc w:val="center"/>
        <w:rPr>
          <w:rFonts w:ascii="Times New Roman" w:hAnsi="Times New Roman"/>
          <w:b/>
          <w:sz w:val="28"/>
          <w:szCs w:val="28"/>
        </w:rPr>
      </w:pPr>
    </w:p>
    <w:p w:rsidR="00A158B2" w:rsidRPr="009D6BC9" w:rsidRDefault="00A158B2" w:rsidP="00B771A3">
      <w:pPr>
        <w:pStyle w:val="ListParagraph"/>
        <w:ind w:left="-142"/>
        <w:rPr>
          <w:rFonts w:ascii="Times New Roman" w:hAnsi="Times New Roman"/>
          <w:sz w:val="28"/>
          <w:szCs w:val="28"/>
        </w:rPr>
      </w:pPr>
    </w:p>
    <w:p w:rsidR="00A158B2" w:rsidRPr="009D6BC9" w:rsidRDefault="00A158B2" w:rsidP="00B771A3">
      <w:pPr>
        <w:pStyle w:val="ListParagraph"/>
        <w:ind w:left="-142"/>
        <w:rPr>
          <w:rFonts w:ascii="Times New Roman" w:hAnsi="Times New Roman"/>
          <w:sz w:val="28"/>
          <w:szCs w:val="28"/>
        </w:rPr>
      </w:pPr>
    </w:p>
    <w:p w:rsidR="00A158B2" w:rsidRPr="009D6BC9" w:rsidRDefault="00A158B2" w:rsidP="00B771A3">
      <w:pPr>
        <w:pStyle w:val="ListParagraph"/>
        <w:ind w:left="-142"/>
        <w:rPr>
          <w:rFonts w:ascii="Times New Roman" w:hAnsi="Times New Roman"/>
          <w:sz w:val="28"/>
          <w:szCs w:val="28"/>
        </w:rPr>
      </w:pPr>
    </w:p>
    <w:p w:rsidR="00A158B2" w:rsidRPr="000F2E38" w:rsidRDefault="00A158B2" w:rsidP="000F2E38">
      <w:pPr>
        <w:spacing w:before="100" w:beforeAutospacing="1" w:after="100" w:afterAutospacing="1" w:line="240" w:lineRule="auto"/>
        <w:outlineLvl w:val="0"/>
        <w:rPr>
          <w:rFonts w:ascii="Times New Roman" w:hAnsi="Times New Roman"/>
          <w:b/>
          <w:bCs/>
          <w:kern w:val="36"/>
          <w:sz w:val="48"/>
          <w:szCs w:val="48"/>
          <w:lang w:eastAsia="ru-RU"/>
        </w:rPr>
      </w:pPr>
      <w:r w:rsidRPr="000F2E38">
        <w:rPr>
          <w:rFonts w:ascii="Times New Roman" w:hAnsi="Times New Roman"/>
          <w:b/>
          <w:bCs/>
          <w:kern w:val="36"/>
          <w:sz w:val="20"/>
          <w:szCs w:val="20"/>
          <w:lang w:eastAsia="ru-RU"/>
        </w:rPr>
        <w:t xml:space="preserve">Методическая разработка по окружающему миру (старшая группа) на тему: </w:t>
      </w:r>
      <w:r w:rsidRPr="000F2E38">
        <w:rPr>
          <w:rFonts w:ascii="Times New Roman" w:hAnsi="Times New Roman"/>
          <w:b/>
          <w:bCs/>
          <w:kern w:val="36"/>
          <w:sz w:val="48"/>
          <w:szCs w:val="48"/>
          <w:lang w:eastAsia="ru-RU"/>
        </w:rPr>
        <w:br/>
        <w:t>Конспект комплексного занятия «Моя – Россия»</w:t>
      </w:r>
    </w:p>
    <w:p w:rsidR="00A158B2" w:rsidRPr="000F2E38" w:rsidRDefault="00A158B2" w:rsidP="000F2E38">
      <w:pPr>
        <w:spacing w:after="0" w:line="240" w:lineRule="auto"/>
        <w:rPr>
          <w:rFonts w:ascii="Times New Roman" w:hAnsi="Times New Roman"/>
          <w:sz w:val="24"/>
          <w:szCs w:val="24"/>
          <w:lang w:eastAsia="ru-RU"/>
        </w:rPr>
      </w:pPr>
      <w:r w:rsidRPr="000F2E38">
        <w:rPr>
          <w:rFonts w:ascii="Times New Roman" w:hAnsi="Times New Roman"/>
          <w:sz w:val="24"/>
          <w:szCs w:val="24"/>
          <w:lang w:eastAsia="ru-RU"/>
        </w:rPr>
        <w:t xml:space="preserve">Опубликовано 21.10.2013 - 20:40 - </w:t>
      </w:r>
      <w:hyperlink r:id="rId13" w:tooltip="Информация о пользователе." w:history="1">
        <w:r w:rsidRPr="000F2E38">
          <w:rPr>
            <w:rFonts w:ascii="Times New Roman" w:hAnsi="Times New Roman"/>
            <w:color w:val="0000FF"/>
            <w:sz w:val="24"/>
            <w:szCs w:val="24"/>
            <w:u w:val="single"/>
            <w:lang w:eastAsia="ru-RU"/>
          </w:rPr>
          <w:t>Рословцева Нина Григорьевна</w:t>
        </w:r>
      </w:hyperlink>
      <w:r w:rsidRPr="000F2E38">
        <w:rPr>
          <w:rFonts w:ascii="Times New Roman" w:hAnsi="Times New Roman"/>
          <w:sz w:val="24"/>
          <w:szCs w:val="24"/>
          <w:lang w:eastAsia="ru-RU"/>
        </w:rPr>
        <w:t xml:space="preserve"> </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 </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Цель:</w:t>
      </w:r>
      <w:r w:rsidRPr="000F2E38">
        <w:rPr>
          <w:rFonts w:ascii="Times New Roman" w:hAnsi="Times New Roman"/>
          <w:sz w:val="24"/>
          <w:szCs w:val="24"/>
          <w:lang w:eastAsia="ru-RU"/>
        </w:rPr>
        <w:t xml:space="preserve"> обогащать  знания детей о России.</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  Программное содержание:</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 Уточнить знания детей о столице нашей Родины. Закрепить знания о том, что такое герб, флаг, гимн.  Закрепить  знания детей о природе России.  Вызвать чувство восхищения красотой  русской природы. Учить детей отвечать на вопросы полным предложением.</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Развивать внимание, память, мышление.</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 Воспитывать в детях интерес к истории своей страны, чувство любви и гордости за свою страну.</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Воспитывать привычку к здоровому образу жизни.</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Предварительная работа:</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беседа о Москве, чтение художественной литературы, рассматривание иллюстраций, заучивание стихотворений о Москве, рассматривание карты России, знакомство с символами, рисование «Моя - Россия».</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Оборудование:</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 xml:space="preserve">ИКТ, музыка, </w:t>
      </w:r>
      <w:hyperlink r:id="rId14" w:tgtFrame="_blank" w:history="1">
        <w:r w:rsidRPr="000F2E38">
          <w:rPr>
            <w:rFonts w:ascii="Times New Roman" w:hAnsi="Times New Roman"/>
            <w:color w:val="0000FF"/>
            <w:sz w:val="24"/>
            <w:szCs w:val="24"/>
            <w:u w:val="single"/>
            <w:lang w:eastAsia="ru-RU"/>
          </w:rPr>
          <w:t>диск</w:t>
        </w:r>
      </w:hyperlink>
      <w:r w:rsidRPr="000F2E38">
        <w:rPr>
          <w:rFonts w:ascii="Times New Roman" w:hAnsi="Times New Roman"/>
          <w:sz w:val="24"/>
          <w:szCs w:val="24"/>
          <w:lang w:eastAsia="ru-RU"/>
        </w:rPr>
        <w:t xml:space="preserve">, платочки по количеству детей, иллюстрации с видами Москвы, </w:t>
      </w:r>
      <w:hyperlink r:id="rId15" w:tgtFrame="_blank" w:history="1">
        <w:r w:rsidRPr="000F2E38">
          <w:rPr>
            <w:rFonts w:ascii="Times New Roman" w:hAnsi="Times New Roman"/>
            <w:color w:val="0000FF"/>
            <w:sz w:val="24"/>
            <w:szCs w:val="24"/>
            <w:u w:val="single"/>
            <w:lang w:eastAsia="ru-RU"/>
          </w:rPr>
          <w:t>магнитная доска</w:t>
        </w:r>
      </w:hyperlink>
      <w:r w:rsidRPr="000F2E38">
        <w:rPr>
          <w:rFonts w:ascii="Times New Roman" w:hAnsi="Times New Roman"/>
          <w:sz w:val="24"/>
          <w:szCs w:val="24"/>
          <w:lang w:eastAsia="ru-RU"/>
        </w:rPr>
        <w:t>, столы, пазлы, цветные карандаши, сборная матрешка, карточки с изображением птичек, матрешек (по количеству детей)</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Методы и приемы:</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наглядные, словесные, игровые, практические.</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b/>
          <w:bCs/>
          <w:sz w:val="24"/>
          <w:szCs w:val="24"/>
          <w:lang w:eastAsia="ru-RU"/>
        </w:rPr>
        <w:t>Словарная работа:</w:t>
      </w:r>
    </w:p>
    <w:p w:rsidR="00A158B2" w:rsidRPr="000F2E38" w:rsidRDefault="00A158B2" w:rsidP="000F2E38">
      <w:pPr>
        <w:spacing w:before="100" w:beforeAutospacing="1" w:after="100" w:afterAutospacing="1" w:line="240" w:lineRule="auto"/>
        <w:rPr>
          <w:rFonts w:ascii="Times New Roman" w:hAnsi="Times New Roman"/>
          <w:sz w:val="24"/>
          <w:szCs w:val="24"/>
          <w:lang w:eastAsia="ru-RU"/>
        </w:rPr>
      </w:pPr>
      <w:r w:rsidRPr="000F2E38">
        <w:rPr>
          <w:rFonts w:ascii="Times New Roman" w:hAnsi="Times New Roman"/>
          <w:sz w:val="24"/>
          <w:szCs w:val="24"/>
          <w:lang w:eastAsia="ru-RU"/>
        </w:rPr>
        <w:t>герб, флаг, гимн.</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 это и любовь к родным местам, и гордость за свой народ, и ощущение своей неразрывности с окружающим миром, и желание сохранять и приумножать богатство своей родины.</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lang w:eastAsia="ru-RU"/>
        </w:rPr>
        <w:t>По этому нашей задачей, как педагогов, является: воспитание у ребенка любви и привязанности к своей семье, дому, детскому саду, улице , городу, стране; формирование бережного отношения к природе и всему живому; воспитание уважения к труду; развитие интереса к русским традициям и промыслам; формирование элементарных знаний о правах человека; расширение представлений о городах, знакомство детей с символами государства (герб, флаг, гимн); развитие чувства ответственности и гордости за достижения страны; формирование толерантности, чувства уважения к другим народам, их традициям. Данные задачи решаются во всех видах детской деятельности: на занятиях, в играх, в быту.</w:t>
      </w:r>
    </w:p>
    <w:p w:rsidR="00A158B2" w:rsidRPr="00EF40BE" w:rsidRDefault="00A158B2" w:rsidP="00EF40BE">
      <w:pPr>
        <w:spacing w:after="150" w:line="240" w:lineRule="auto"/>
        <w:rPr>
          <w:rFonts w:ascii="Times New Roman" w:hAnsi="Times New Roman"/>
          <w:sz w:val="24"/>
          <w:szCs w:val="24"/>
          <w:lang w:eastAsia="ru-RU"/>
        </w:rPr>
      </w:pPr>
    </w:p>
    <w:tbl>
      <w:tblPr>
        <w:tblW w:w="5000" w:type="pct"/>
        <w:tblCellSpacing w:w="0" w:type="dxa"/>
        <w:tblCellMar>
          <w:left w:w="0" w:type="dxa"/>
          <w:right w:w="0" w:type="dxa"/>
        </w:tblCellMar>
        <w:tblLook w:val="0000"/>
      </w:tblPr>
      <w:tblGrid>
        <w:gridCol w:w="9355"/>
      </w:tblGrid>
      <w:tr w:rsidR="00A158B2" w:rsidRPr="00EF40BE" w:rsidTr="00EF40BE">
        <w:trPr>
          <w:tblCellSpacing w:w="0" w:type="dxa"/>
        </w:trPr>
        <w:tc>
          <w:tcPr>
            <w:tcW w:w="0" w:type="auto"/>
            <w:vAlign w:val="center"/>
          </w:tcPr>
          <w:p w:rsidR="00A158B2" w:rsidRPr="00EF40BE" w:rsidRDefault="00A158B2" w:rsidP="00EF40BE">
            <w:pPr>
              <w:spacing w:after="0" w:line="240" w:lineRule="auto"/>
              <w:jc w:val="center"/>
              <w:rPr>
                <w:rFonts w:ascii="Times New Roman" w:hAnsi="Times New Roman"/>
                <w:sz w:val="24"/>
                <w:szCs w:val="24"/>
                <w:lang w:eastAsia="ru-RU"/>
              </w:rPr>
            </w:pPr>
          </w:p>
        </w:tc>
      </w:tr>
    </w:tbl>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i/>
          <w:iCs/>
          <w:color w:val="000000"/>
          <w:sz w:val="24"/>
          <w:szCs w:val="24"/>
          <w:lang w:eastAsia="ru-RU"/>
        </w:rPr>
        <w:t>Патриотическое воспитание ребенка</w:t>
      </w:r>
      <w:r w:rsidRPr="00EF40BE">
        <w:rPr>
          <w:rFonts w:ascii="Times New Roman" w:hAnsi="Times New Roman"/>
          <w:color w:val="000000"/>
          <w:sz w:val="24"/>
          <w:szCs w:val="24"/>
          <w:lang w:eastAsia="ru-RU"/>
        </w:rPr>
        <w:t xml:space="preserve"> — сложный педагогический процесс. В основе него лежит развитие нравственных чувств. Чувство Родины начинается у ребенка с отношений к семье, к самым близким людям-к матери, отцу, бабушке, дедушке –это корни связывающие его с родным домом и ближайшем окружением. Чувство Родины начинается с восхищения тем, что видит перед собой малыш, чуму он изумляется и что вызывает отклик в его душе. И хотя многие впечатления не осознаны им глубоко, но пропущенные через детское восприятие, они играют огромную роль в становлении личности патриота.</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lang w:eastAsia="ru-RU"/>
        </w:rPr>
        <w:t>У каждого народа свои сказки и все они передают от поколения к поколению нравственные ценности: добро, дружбу, взаимопомощь, трудолюбие. Произведение устного народного творчества не только формирует любовь к традициям своего народа, но и способствует развитию личности в духе патриотизма.</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lang w:eastAsia="ru-RU"/>
        </w:rPr>
        <w:t>Немалое значение для воспитания у детей интереса и любви к родному краю имеет ближайшее окружение. Постепенно ребенок знакомится с детским садом, своей улицей, городом, а затем и страной, ее столицей и символами.</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i/>
          <w:iCs/>
          <w:color w:val="000000"/>
          <w:sz w:val="24"/>
          <w:szCs w:val="24"/>
          <w:lang w:eastAsia="ru-RU"/>
        </w:rPr>
        <w:t>Задача педагога</w:t>
      </w:r>
      <w:r w:rsidRPr="00EF40BE">
        <w:rPr>
          <w:rFonts w:ascii="Times New Roman" w:hAnsi="Times New Roman"/>
          <w:color w:val="000000"/>
          <w:sz w:val="24"/>
          <w:szCs w:val="24"/>
          <w:lang w:eastAsia="ru-RU"/>
        </w:rPr>
        <w:t xml:space="preserve"> — отобрать из массы впечатлении, получаемых ребенком, наиболее доступные ему: природа и мир животных(дома, детского сада, края); труд людей; традиции; общественные события и т.п. Причем эпизоды, к которым привлекается внимание детей, должны быть яркими, образными, конкретными, вызывающие интерес. Поэтому начиная работу по воспитанию любви к родному краю, педагог обязан сам хорошо его знать. Он должен продумать, что целесообразней показать и рассказать детям, особо выделив наиболее характерное для данной местности или данного края.</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lang w:eastAsia="ru-RU"/>
        </w:rPr>
        <w:t>Любой край, область, даже небольшая деревня неповторимы. В каждом месте своя природа, свои традиции и свой быт. Отбор соответствующего материала позволяет формировать у дошкольника представления о том, чем славен родной край. Надо показать ребенку, что родной город славен своей историей, традициями, достопримечательностями, памятниками, лучшими людьми.</w:t>
      </w:r>
    </w:p>
    <w:p w:rsidR="00A158B2" w:rsidRPr="00EF40BE" w:rsidRDefault="00A158B2" w:rsidP="00EF40BE">
      <w:pPr>
        <w:spacing w:before="100" w:beforeAutospacing="1" w:after="100" w:afterAutospacing="1" w:line="240" w:lineRule="auto"/>
        <w:rPr>
          <w:rFonts w:ascii="Times New Roman" w:hAnsi="Times New Roman"/>
          <w:sz w:val="24"/>
          <w:szCs w:val="24"/>
          <w:lang w:eastAsia="ru-RU"/>
        </w:rPr>
      </w:pPr>
      <w:r w:rsidRPr="00EF40BE">
        <w:rPr>
          <w:rFonts w:ascii="Times New Roman" w:hAnsi="Times New Roman"/>
          <w:color w:val="000000"/>
          <w:sz w:val="24"/>
          <w:szCs w:val="24"/>
          <w:u w:val="single"/>
          <w:lang w:eastAsia="ru-RU"/>
        </w:rPr>
        <w:t>Изучила литературу:</w:t>
      </w:r>
      <w:r w:rsidRPr="00EF40BE">
        <w:rPr>
          <w:rFonts w:ascii="Times New Roman" w:hAnsi="Times New Roman"/>
          <w:color w:val="000000"/>
          <w:sz w:val="24"/>
          <w:szCs w:val="24"/>
          <w:lang w:eastAsia="ru-RU"/>
        </w:rPr>
        <w:t xml:space="preserve"> Примерная основная общеобразовательная программа дошкольного образования «От рождения до школы» под ред. Вераксы Н.Е., Комаровой Т.С., Васильевой, а также авторов: Алешина Н.В., Аркадьева В.А., Александрова Е.Ю., Антонов Ю.А., Горькова Л.Г. и других.</w:t>
      </w:r>
    </w:p>
    <w:p w:rsidR="00A158B2" w:rsidRDefault="00A158B2" w:rsidP="00EF40BE">
      <w:pPr>
        <w:pStyle w:val="NormalWeb"/>
      </w:pPr>
      <w:r>
        <w:rPr>
          <w:rStyle w:val="Strong"/>
        </w:rPr>
        <w:t>Литература:</w:t>
      </w:r>
    </w:p>
    <w:p w:rsidR="00A158B2" w:rsidRDefault="00A158B2" w:rsidP="00EF40BE">
      <w:pPr>
        <w:pStyle w:val="NormalWeb"/>
      </w:pPr>
      <w:r>
        <w:t xml:space="preserve">И.В. Петрова, Т.Д. Стульник «Нравственное воспитание в детском саду», Мозаика-синтез, Москва, </w:t>
      </w:r>
      <w:smartTag w:uri="urn:schemas-microsoft-com:office:smarttags" w:element="metricconverter">
        <w:smartTagPr>
          <w:attr w:name="ProductID" w:val="2008 г"/>
        </w:smartTagPr>
        <w:r>
          <w:t>2008 г</w:t>
        </w:r>
      </w:smartTag>
      <w:r>
        <w:t>.</w:t>
      </w:r>
    </w:p>
    <w:p w:rsidR="00A158B2" w:rsidRDefault="00A158B2" w:rsidP="00EF40BE">
      <w:pPr>
        <w:pStyle w:val="NormalWeb"/>
      </w:pPr>
      <w:r>
        <w:t xml:space="preserve">Н.Г. Зеленова, Л.Е. Осипова «Мы живем в России», подготовительная группа, Москва, </w:t>
      </w:r>
      <w:smartTag w:uri="urn:schemas-microsoft-com:office:smarttags" w:element="metricconverter">
        <w:smartTagPr>
          <w:attr w:name="ProductID" w:val="2008 г"/>
        </w:smartTagPr>
        <w:r>
          <w:t>2008 г</w:t>
        </w:r>
      </w:smartTag>
      <w:r>
        <w:t>.</w:t>
      </w:r>
    </w:p>
    <w:p w:rsidR="00A158B2" w:rsidRDefault="00A158B2" w:rsidP="00EF40BE">
      <w:pPr>
        <w:pStyle w:val="NormalWeb"/>
      </w:pPr>
      <w:r>
        <w:t xml:space="preserve">М.Д. Маханева «Нравственно-патриотическое воспитание дошкольников», Сфера, Москва, </w:t>
      </w:r>
      <w:smartTag w:uri="urn:schemas-microsoft-com:office:smarttags" w:element="metricconverter">
        <w:smartTagPr>
          <w:attr w:name="ProductID" w:val="2009 г"/>
        </w:smartTagPr>
        <w:r>
          <w:t>2009 г</w:t>
        </w:r>
      </w:smartTag>
      <w:r>
        <w:t>.</w:t>
      </w:r>
    </w:p>
    <w:p w:rsidR="00A158B2" w:rsidRDefault="00A158B2" w:rsidP="00EF40BE">
      <w:pPr>
        <w:pStyle w:val="NormalWeb"/>
      </w:pPr>
      <w:r>
        <w:t xml:space="preserve">Н.В. Алешина «Патриотическое воспитание дошкольников», МЦГЛ, </w:t>
      </w:r>
      <w:smartTag w:uri="urn:schemas-microsoft-com:office:smarttags" w:element="metricconverter">
        <w:smartTagPr>
          <w:attr w:name="ProductID" w:val="2004 г"/>
        </w:smartTagPr>
        <w:r>
          <w:t>2004 г</w:t>
        </w:r>
      </w:smartTag>
      <w:r>
        <w:t>.</w:t>
      </w:r>
    </w:p>
    <w:p w:rsidR="00A158B2" w:rsidRDefault="00A158B2" w:rsidP="00EF40BE">
      <w:pPr>
        <w:pStyle w:val="NormalWeb"/>
      </w:pPr>
      <w:r>
        <w:t xml:space="preserve">«С чего начинается Родина?» под редакцией Л.А. Кондречкинской, МТЦ, Сфера, </w:t>
      </w:r>
      <w:smartTag w:uri="urn:schemas-microsoft-com:office:smarttags" w:element="metricconverter">
        <w:smartTagPr>
          <w:attr w:name="ProductID" w:val="2003 г"/>
        </w:smartTagPr>
        <w:r>
          <w:t>2003 г</w:t>
        </w:r>
      </w:smartTag>
      <w:r>
        <w:t>.</w:t>
      </w:r>
    </w:p>
    <w:p w:rsidR="00A158B2" w:rsidRDefault="00A158B2" w:rsidP="00EF40BE">
      <w:pPr>
        <w:pStyle w:val="NormalWeb"/>
      </w:pPr>
      <w:r>
        <w:t xml:space="preserve">Я благодарю всех участников мастер-класса! И хочу сказать: У человека может быть много разных настроений, но душа у него одна, и эту свою душу он неуловимо вкладывает во все свое творчество. Я желаю каждому из вас быть всегда в хорошем настроении, творить и заряжать окружающих своей неутомимой энергией и мастерством. </w:t>
      </w:r>
    </w:p>
    <w:p w:rsidR="00A158B2" w:rsidRDefault="00A158B2" w:rsidP="00EF40BE">
      <w:pPr>
        <w:pStyle w:val="NormalWeb"/>
      </w:pPr>
      <w:r>
        <w:t xml:space="preserve">Мне было очень приятно с Вами работать. Спасибо за внимание и сотрудничество. </w:t>
      </w:r>
    </w:p>
    <w:p w:rsidR="00A158B2" w:rsidRDefault="00A158B2" w:rsidP="00EF40BE">
      <w:pPr>
        <w:pStyle w:val="NormalWeb"/>
      </w:pPr>
      <w:r>
        <w:rPr>
          <w:b/>
          <w:bCs/>
        </w:rPr>
        <w:t xml:space="preserve">Вывод. </w:t>
      </w:r>
      <w:r>
        <w:t>На мой взгляд, важное и необходимое условие успеха в педагогической деятельности – любовь к своей профессии, детям.</w:t>
      </w:r>
    </w:p>
    <w:p w:rsidR="00A158B2" w:rsidRDefault="00A158B2" w:rsidP="00EF40BE">
      <w:pPr>
        <w:pStyle w:val="NormalWeb"/>
      </w:pPr>
      <w:r>
        <w:t>Любить детей нужно за то, что они есть, дети с благодарностью отзовутся на любовь и веру в них.</w:t>
      </w:r>
    </w:p>
    <w:p w:rsidR="00A158B2" w:rsidRDefault="00A158B2" w:rsidP="00EF40BE">
      <w:pPr>
        <w:pStyle w:val="NormalWeb"/>
      </w:pPr>
      <w:r>
        <w:t>По моему мнению, организовывать жизнь детей в детском саду следует так, чтобы каждый день и час открывал им что-то, новое, развивал их ум, формировал основы личности, приносил успех, и тогда работа педагога будет успешной и плодотворной.</w:t>
      </w:r>
    </w:p>
    <w:p w:rsidR="00A158B2" w:rsidRDefault="00A158B2" w:rsidP="00EF40BE">
      <w:pPr>
        <w:pStyle w:val="NormalWeb"/>
      </w:pPr>
      <w:r>
        <w:t xml:space="preserve">К.Д.Ушинский писал: «Как нет человека без самолюбия, так и нет человека без любви к отечеству, и эта любовь дает воспитанию верный </w:t>
      </w:r>
      <w:hyperlink r:id="rId16" w:tgtFrame="_blank" w:history="1">
        <w:r>
          <w:rPr>
            <w:rStyle w:val="Hyperlink"/>
          </w:rPr>
          <w:t>ключ</w:t>
        </w:r>
      </w:hyperlink>
      <w:r>
        <w:t xml:space="preserve"> к сердцу человека…»</w:t>
      </w:r>
    </w:p>
    <w:p w:rsidR="00A158B2" w:rsidRDefault="00A158B2" w:rsidP="00EF40BE">
      <w:pPr>
        <w:pStyle w:val="NormalWeb"/>
      </w:pPr>
      <w:r>
        <w:t>Именно поэтому наши интересы обратились к нравственным ценностям, к национальной культуре нашего народа, к русскому педагогическому наследию.</w:t>
      </w:r>
    </w:p>
    <w:p w:rsidR="00A158B2" w:rsidRDefault="00A158B2" w:rsidP="00EF40BE">
      <w:pPr>
        <w:pStyle w:val="Heading3"/>
      </w:pPr>
      <w:r>
        <w:t>Пояснительная записка.</w:t>
      </w:r>
    </w:p>
    <w:p w:rsidR="00A158B2" w:rsidRDefault="00A158B2" w:rsidP="00EF40BE">
      <w:pPr>
        <w:pStyle w:val="NormalWeb"/>
      </w:pPr>
      <w:r>
        <w:t>Патриотизм – любовь к Родине, преданность ей, ответственность и гордость за нее, желание трудиться на ее благо, беречь и умножать ее богатства – эти чувства и особенности характера начинают формироваться уже в дошкольном возрасте.</w:t>
      </w:r>
    </w:p>
    <w:p w:rsidR="00A158B2" w:rsidRDefault="00A158B2" w:rsidP="00EF40BE">
      <w:pPr>
        <w:pStyle w:val="NormalWeb"/>
      </w:pPr>
      <w:r>
        <w:t xml:space="preserve">Невозможно воспитать чувства собственного достоинства, уверенность в себе, а, следовательно, полноценную личность без уважения к истории и культуре своего Отечества, к его государственной символике. Нельзя быть патриотом, не чувствуя личной связи с Родиной, не зная, как любили и берегли ее наши предки, наши деды и отцы. </w:t>
      </w:r>
    </w:p>
    <w:p w:rsidR="00A158B2" w:rsidRDefault="00A158B2" w:rsidP="00EF40BE">
      <w:pPr>
        <w:pStyle w:val="NormalWeb"/>
      </w:pPr>
      <w:r>
        <w:t>Нет сомнения в том, что уже в детском саду в результате целенаправленной воспитательной, систематической работы у детей могут быть сформированы элементы гражданственности и патриотизма.</w:t>
      </w:r>
    </w:p>
    <w:p w:rsidR="00A158B2" w:rsidRDefault="00A158B2" w:rsidP="00EF40BE">
      <w:pPr>
        <w:pStyle w:val="NormalWeb"/>
      </w:pPr>
      <w:r>
        <w:t>С опытом такой работы в детском саду мы и предлагаем вам познакомиться.</w:t>
      </w:r>
    </w:p>
    <w:p w:rsidR="00A158B2" w:rsidRDefault="00A158B2" w:rsidP="00EF40BE">
      <w:pPr>
        <w:pStyle w:val="NormalWeb"/>
      </w:pPr>
      <w:r>
        <w:t>Одной из задач, наряду с сохранением и укреплением здоровья детей считаю воспитание нравственных качеств маленького человека.</w:t>
      </w:r>
    </w:p>
    <w:p w:rsidR="00A158B2" w:rsidRDefault="00A158B2" w:rsidP="00EF40BE">
      <w:pPr>
        <w:pStyle w:val="NormalWeb"/>
      </w:pPr>
      <w:r>
        <w:t>Патриотическое воспитание – неотъемлемая часть нравственного воспитания. Настоящий патриот должен быть здоров и физически, и нравственно. Вот почему воспитание здорового образа жизни теснейшим образом связано с патриотическим воспитанием, воспитанием активной гражданской позиции.</w:t>
      </w:r>
    </w:p>
    <w:p w:rsidR="00A158B2" w:rsidRDefault="00A158B2" w:rsidP="00EF40BE">
      <w:pPr>
        <w:pStyle w:val="NormalWeb"/>
      </w:pPr>
      <w:r>
        <w:t>Не случайно ведь народная мудрость гласит: «В здоровом теле – здоровый дух».</w:t>
      </w:r>
    </w:p>
    <w:p w:rsidR="00A158B2" w:rsidRDefault="00A158B2" w:rsidP="00EF40BE">
      <w:pPr>
        <w:pStyle w:val="NormalWeb"/>
      </w:pPr>
      <w:r>
        <w:t>В процессе формирования чувства патриотизма в дошкольном возрасте важно давать детям начальные знания о Родине, представления о нашей стране, народе, обычаях, истории, культуре. Но при этом, на мой взгляд, необходимо понимать, что истоки патриотизма зарождаются в человеческом сердце. Именно поэтому период дошкольного детства, в силу присущих ему непосредственных душевных и эмоциональных реакций, в силу еще неутраченной открытости души наиболее важен для формирования чувств патриотизма.</w:t>
      </w:r>
      <w:hyperlink r:id="rId17" w:history="1">
        <w:r w:rsidRPr="00680742">
          <w:rPr>
            <w:rStyle w:val="Hyperlink"/>
          </w:rPr>
          <w:t>http://ppt4web.ru/images/288/18670/640/img17.jpg</w:t>
        </w:r>
      </w:hyperlink>
    </w:p>
    <w:p w:rsidR="00A158B2" w:rsidRDefault="00A158B2" w:rsidP="00EF40BE">
      <w:pPr>
        <w:pStyle w:val="NormalWeb"/>
      </w:pPr>
      <w:r>
        <w:t>Ребенок, начинает познавать Родину – через свою семью, ближайшее его окружение. Что следует иметь в виду, развивая у ребенка дошкольного возраста первые чувства гражданственности? Какие задачи стоят перед педагогом и родителями в этом направлении?</w:t>
      </w:r>
    </w:p>
    <w:p w:rsidR="00A158B2" w:rsidRDefault="00A158B2" w:rsidP="00EF40BE">
      <w:pPr>
        <w:pStyle w:val="NormalWeb"/>
      </w:pPr>
      <w:r>
        <w:t>В своей работе я уделяла внимание следующим вопросам:</w:t>
      </w:r>
    </w:p>
    <w:p w:rsidR="00A158B2" w:rsidRDefault="00A158B2" w:rsidP="00EF40BE">
      <w:pPr>
        <w:numPr>
          <w:ilvl w:val="0"/>
          <w:numId w:val="10"/>
        </w:numPr>
        <w:spacing w:before="100" w:beforeAutospacing="1" w:after="100" w:afterAutospacing="1" w:line="240" w:lineRule="auto"/>
      </w:pPr>
      <w:r>
        <w:t>История города, поселка (целевые прогулки, экскурсии, обобщающие занятия с показом фотографий, рассказы по истории города, поселка).</w:t>
      </w:r>
    </w:p>
    <w:p w:rsidR="00A158B2" w:rsidRDefault="00A158B2" w:rsidP="00EF40BE">
      <w:pPr>
        <w:numPr>
          <w:ilvl w:val="0"/>
          <w:numId w:val="10"/>
        </w:numPr>
        <w:spacing w:before="100" w:beforeAutospacing="1" w:after="100" w:afterAutospacing="1" w:line="240" w:lineRule="auto"/>
      </w:pPr>
      <w:r>
        <w:t>Трудовые будни наших земляков (экскурсии, беседы, занятия).</w:t>
      </w:r>
    </w:p>
    <w:p w:rsidR="00A158B2" w:rsidRDefault="00A158B2" w:rsidP="00EF40BE">
      <w:pPr>
        <w:numPr>
          <w:ilvl w:val="0"/>
          <w:numId w:val="10"/>
        </w:numPr>
        <w:spacing w:before="100" w:beforeAutospacing="1" w:after="100" w:afterAutospacing="1" w:line="240" w:lineRule="auto"/>
      </w:pPr>
      <w:r>
        <w:t>Природа и фауна нашего края (знакомство с «Красной книгой»).</w:t>
      </w:r>
    </w:p>
    <w:p w:rsidR="00A158B2" w:rsidRDefault="00A158B2" w:rsidP="00EF40BE">
      <w:pPr>
        <w:numPr>
          <w:ilvl w:val="0"/>
          <w:numId w:val="10"/>
        </w:numPr>
        <w:spacing w:before="100" w:beforeAutospacing="1" w:after="100" w:afterAutospacing="1" w:line="240" w:lineRule="auto"/>
      </w:pPr>
      <w:r>
        <w:t>«Никто не забыт, ничто не забыто» (экскурсия к обелиску).</w:t>
      </w: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p>
    <w:p w:rsidR="00A158B2" w:rsidRDefault="00A158B2" w:rsidP="009A012C">
      <w:pPr>
        <w:pStyle w:val="Heading1"/>
        <w:jc w:val="center"/>
      </w:pPr>
      <w:r>
        <w:t>Эссе на тему: «Мой город – наша малая Родина»</w:t>
      </w:r>
    </w:p>
    <w:p w:rsidR="00A158B2" w:rsidRDefault="00A158B2" w:rsidP="009A012C">
      <w:pPr>
        <w:pStyle w:val="NormalWeb"/>
      </w:pPr>
      <w:r>
        <w:t>Родина. Малая родина. Родной город, улица, дом… Это есть у каждого человека. И, наверное, почти каждый скажет: «Я люблю свою родину». И это правильно, это хорошо. Ничто на земле не может быть ближе, милее, чем малая родина. У каждого человека есть своя ро</w:t>
      </w:r>
      <w:r>
        <w:softHyphen/>
        <w:t>дина. У одних - это большой город, у других - ма</w:t>
      </w:r>
      <w:r>
        <w:softHyphen/>
        <w:t>ленькая деревенька, но все люди любят ее одинако</w:t>
      </w:r>
      <w:r>
        <w:softHyphen/>
        <w:t>во. Некоторые уезжают в другие города, страны, но ничто не заменит им родину.</w:t>
      </w:r>
    </w:p>
    <w:p w:rsidR="00A158B2" w:rsidRDefault="00A158B2" w:rsidP="009A012C">
      <w:pPr>
        <w:pStyle w:val="NormalWeb"/>
      </w:pPr>
      <w:r>
        <w:t>Поэт Симонов в стихотворении “Родина” пишет:</w:t>
      </w:r>
    </w:p>
    <w:p w:rsidR="00A158B2" w:rsidRDefault="00A158B2" w:rsidP="009A012C">
      <w:pPr>
        <w:pStyle w:val="NormalWeb"/>
      </w:pPr>
      <w:r>
        <w:t>“Ты вспоминаешь не страну большую, которую изъездил и узнал.</w:t>
      </w:r>
      <w:r>
        <w:br/>
        <w:t>Ты вспоминаешь Родину такую, какой её ты в детстве увидал”</w:t>
      </w:r>
    </w:p>
    <w:p w:rsidR="00A158B2" w:rsidRDefault="00A158B2" w:rsidP="009A012C">
      <w:pPr>
        <w:pStyle w:val="NormalWeb"/>
      </w:pPr>
      <w: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A158B2" w:rsidRDefault="00A158B2" w:rsidP="009A012C">
      <w:pPr>
        <w:pStyle w:val="NormalWeb"/>
      </w:pPr>
      <w:r>
        <w:t>На мой взгляд очень важна работа с детьми по ознакомлению с родным городом в том плане, что она несет познавательную, духовно-нравственную, природоохранную функции. Ребенку-дошкольнику можно рассказать много интересного о его “маленькой” Родине (об историческом и современном городе, о живописных местах, о памятниках природы, архитектуры и о многом другом).</w:t>
      </w:r>
    </w:p>
    <w:p w:rsidR="00A158B2" w:rsidRDefault="00A158B2" w:rsidP="009A012C">
      <w:pPr>
        <w:pStyle w:val="NormalWeb"/>
      </w:pPr>
      <w:r>
        <w:t>Успех в воспитании патриотических чувств у дошкольников может быть достигнут только в том случае, если сам воспитатель будет знать историю своего города, своей страны. И прежде чем учить детей, необходимо научиться самому, уметь преподнести материал доходчиво, понятно. И от того, как он это сделает, зависит, воспримет ли ребенок эти знания, появится ли у него желание узнать что-то новое.</w:t>
      </w:r>
    </w:p>
    <w:p w:rsidR="00A158B2" w:rsidRDefault="00A158B2" w:rsidP="009A012C">
      <w:pPr>
        <w:pStyle w:val="NormalWeb"/>
      </w:pPr>
      <w:r>
        <w:rPr>
          <w:color w:val="000000"/>
        </w:rPr>
        <w:t>Работая в детском саду я ни разу не усомнилась в выборе своей профессии,  но с каждым годом всё больше убеждаюсь,  как это нелегко – воспитывать детей. Тебе верят,  на тебя надеются,  от тебя ждут понимания и преданности. А ты должен всему этому соответствовать, быть всегда на высоте. Ведь именно от тебя во многом зависит то,  какими выйдут в школьную жизнь твои дети. Я могу назвать себя счастливым человеком, отдающим свои знания, свою энергию, свою любовь детям. Всё хорошее, доброе, светлое, что есть во мне, я дарю и просто отдаю им, своим дошколятам. А взамен я получаю больше: их доверие, откровения, радость, маленькие тайны и хитрости, а самое главное любовь. Дети – самая большая ценность на земле, это то, во имя кого мы живём.</w:t>
      </w:r>
    </w:p>
    <w:p w:rsidR="00A158B2" w:rsidRDefault="00A158B2" w:rsidP="00FC5904">
      <w:pPr>
        <w:spacing w:before="100" w:beforeAutospacing="1" w:after="100" w:afterAutospacing="1" w:line="240" w:lineRule="auto"/>
        <w:jc w:val="center"/>
        <w:rPr>
          <w:rFonts w:ascii="Times New Roman" w:hAnsi="Times New Roman"/>
          <w:b/>
          <w:bCs/>
          <w:i/>
          <w:iCs/>
          <w:color w:val="000080"/>
          <w:sz w:val="33"/>
          <w:lang w:eastAsia="ru-RU"/>
        </w:rPr>
      </w:pPr>
    </w:p>
    <w:p w:rsidR="00A158B2" w:rsidRDefault="00A158B2" w:rsidP="00FC5904">
      <w:pPr>
        <w:spacing w:before="100" w:beforeAutospacing="1" w:after="100" w:afterAutospacing="1" w:line="240" w:lineRule="auto"/>
        <w:jc w:val="center"/>
        <w:rPr>
          <w:rFonts w:ascii="Times New Roman" w:hAnsi="Times New Roman"/>
          <w:b/>
          <w:bCs/>
          <w:i/>
          <w:iCs/>
          <w:color w:val="000080"/>
          <w:sz w:val="33"/>
          <w:lang w:eastAsia="ru-RU"/>
        </w:rPr>
      </w:pPr>
    </w:p>
    <w:p w:rsidR="00A158B2" w:rsidRDefault="00A158B2" w:rsidP="00FC5904">
      <w:pPr>
        <w:spacing w:before="100" w:beforeAutospacing="1" w:after="100" w:afterAutospacing="1" w:line="240" w:lineRule="auto"/>
        <w:jc w:val="center"/>
        <w:rPr>
          <w:rFonts w:ascii="Times New Roman" w:hAnsi="Times New Roman"/>
          <w:b/>
          <w:bCs/>
          <w:i/>
          <w:iCs/>
          <w:color w:val="000080"/>
          <w:sz w:val="33"/>
          <w:lang w:eastAsia="ru-RU"/>
        </w:rPr>
      </w:pPr>
    </w:p>
    <w:p w:rsidR="00A158B2" w:rsidRDefault="00A158B2" w:rsidP="00FC5904">
      <w:pPr>
        <w:spacing w:before="100" w:beforeAutospacing="1" w:after="100" w:afterAutospacing="1" w:line="240" w:lineRule="auto"/>
        <w:jc w:val="center"/>
        <w:rPr>
          <w:rFonts w:ascii="Times New Roman" w:hAnsi="Times New Roman"/>
          <w:b/>
          <w:bCs/>
          <w:i/>
          <w:iCs/>
          <w:color w:val="000080"/>
          <w:sz w:val="33"/>
          <w:lang w:eastAsia="ru-RU"/>
        </w:rPr>
      </w:pPr>
    </w:p>
    <w:p w:rsidR="00A158B2" w:rsidRPr="002E0021" w:rsidRDefault="00A158B2" w:rsidP="00FC5904">
      <w:pPr>
        <w:spacing w:before="100" w:beforeAutospacing="1" w:after="100" w:afterAutospacing="1" w:line="240" w:lineRule="auto"/>
        <w:rPr>
          <w:rFonts w:ascii="Times New Roman" w:hAnsi="Times New Roman"/>
          <w:b/>
          <w:sz w:val="28"/>
          <w:szCs w:val="28"/>
          <w:lang w:eastAsia="ru-RU"/>
        </w:rPr>
      </w:pPr>
    </w:p>
    <w:p w:rsidR="00A158B2" w:rsidRDefault="00A158B2" w:rsidP="00680742">
      <w:pPr>
        <w:spacing w:before="100" w:beforeAutospacing="1" w:after="100" w:afterAutospacing="1" w:line="240" w:lineRule="auto"/>
      </w:pPr>
    </w:p>
    <w:p w:rsidR="00A158B2" w:rsidRDefault="00A158B2" w:rsidP="00680742">
      <w:pPr>
        <w:spacing w:before="100" w:beforeAutospacing="1" w:after="100" w:afterAutospacing="1" w:line="240" w:lineRule="auto"/>
      </w:pPr>
      <w:r>
        <w:pict>
          <v:shape id="presentation_frame" o:spid="_x0000_i1026" type="#_x0000_t75" alt="" style="width:475.5pt;height:356.25pt">
            <v:imagedata r:id="rId18" r:href="rId19"/>
          </v:shape>
        </w:pict>
      </w:r>
    </w:p>
    <w:p w:rsidR="00A158B2" w:rsidRPr="009D6BC9" w:rsidRDefault="00A158B2" w:rsidP="00B771A3">
      <w:pPr>
        <w:pStyle w:val="ListParagraph"/>
        <w:ind w:left="-142"/>
        <w:rPr>
          <w:rFonts w:ascii="Times New Roman" w:hAnsi="Times New Roman"/>
          <w:sz w:val="28"/>
          <w:szCs w:val="28"/>
        </w:rPr>
      </w:pPr>
    </w:p>
    <w:p w:rsidR="00A158B2" w:rsidRDefault="00A158B2" w:rsidP="00B771A3">
      <w:pPr>
        <w:pStyle w:val="ListParagraph"/>
        <w:ind w:left="-142"/>
        <w:rPr>
          <w:rFonts w:ascii="Times New Roman" w:hAnsi="Times New Roman"/>
          <w:sz w:val="28"/>
          <w:szCs w:val="28"/>
        </w:rPr>
      </w:pPr>
      <w:r>
        <w:rPr>
          <w:rFonts w:ascii="Times New Roman" w:hAnsi="Times New Roman"/>
          <w:sz w:val="28"/>
          <w:szCs w:val="28"/>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A158B2" w:rsidRPr="009D6BC9" w:rsidRDefault="00A158B2" w:rsidP="000F39AB">
      <w:pPr>
        <w:pStyle w:val="ListParagraph"/>
        <w:ind w:left="-142"/>
        <w:jc w:val="right"/>
        <w:rPr>
          <w:rFonts w:ascii="Times New Roman" w:hAnsi="Times New Roman"/>
          <w:sz w:val="28"/>
          <w:szCs w:val="28"/>
        </w:rPr>
      </w:pPr>
      <w:r>
        <w:rPr>
          <w:rFonts w:ascii="Times New Roman" w:hAnsi="Times New Roman"/>
          <w:sz w:val="28"/>
          <w:szCs w:val="28"/>
        </w:rPr>
        <w:t>Д.С. Лихачев</w:t>
      </w:r>
    </w:p>
    <w:p w:rsidR="00A158B2" w:rsidRPr="009D6BC9" w:rsidRDefault="00A158B2" w:rsidP="00B771A3">
      <w:pPr>
        <w:pStyle w:val="ListParagraph"/>
        <w:ind w:left="-142"/>
        <w:rPr>
          <w:rFonts w:ascii="Times New Roman" w:hAnsi="Times New Roman"/>
          <w:sz w:val="28"/>
          <w:szCs w:val="28"/>
        </w:rPr>
      </w:pPr>
      <w:r>
        <w:pict>
          <v:shape id="_x0000_i1027" type="#_x0000_t75" alt="" style="width:480pt;height:5in">
            <v:imagedata r:id="rId20" r:href="rId21"/>
          </v:shape>
        </w:pict>
      </w:r>
    </w:p>
    <w:p w:rsidR="00A158B2" w:rsidRPr="009D6BC9" w:rsidRDefault="00A158B2" w:rsidP="00B771A3">
      <w:pPr>
        <w:pStyle w:val="ListParagraph"/>
        <w:ind w:left="-142"/>
        <w:rPr>
          <w:rFonts w:ascii="Times New Roman" w:hAnsi="Times New Roman"/>
          <w:sz w:val="28"/>
          <w:szCs w:val="28"/>
        </w:rPr>
      </w:pPr>
    </w:p>
    <w:p w:rsidR="00A158B2" w:rsidRPr="009D6BC9" w:rsidRDefault="00A158B2" w:rsidP="00B771A3">
      <w:pPr>
        <w:pStyle w:val="ListParagraph"/>
        <w:ind w:left="-142"/>
        <w:rPr>
          <w:rFonts w:ascii="Times New Roman" w:hAnsi="Times New Roman"/>
          <w:sz w:val="28"/>
          <w:szCs w:val="28"/>
        </w:rPr>
      </w:pPr>
    </w:p>
    <w:p w:rsidR="00A158B2" w:rsidRPr="009D6BC9" w:rsidRDefault="00A158B2" w:rsidP="00B771A3">
      <w:pPr>
        <w:pStyle w:val="ListParagraph"/>
        <w:ind w:left="-142"/>
        <w:rPr>
          <w:rFonts w:ascii="Times New Roman" w:hAnsi="Times New Roman"/>
          <w:sz w:val="28"/>
          <w:szCs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B771A3">
      <w:pPr>
        <w:pStyle w:val="ListParagraph"/>
        <w:ind w:left="-142"/>
        <w:rPr>
          <w:rFonts w:cs="Calibri"/>
          <w:sz w:val="28"/>
        </w:rPr>
      </w:pPr>
    </w:p>
    <w:p w:rsidR="00A158B2" w:rsidRDefault="00A158B2" w:rsidP="00E017C5">
      <w:pPr>
        <w:pStyle w:val="NormalWeb"/>
      </w:pPr>
      <w:r>
        <w:t xml:space="preserve">«Как у маленького деревца, </w:t>
      </w:r>
    </w:p>
    <w:p w:rsidR="00A158B2" w:rsidRDefault="00A158B2" w:rsidP="00E017C5">
      <w:pPr>
        <w:pStyle w:val="NormalWeb"/>
      </w:pPr>
      <w:r>
        <w:t xml:space="preserve">еле поднявшегося над землей, </w:t>
      </w:r>
    </w:p>
    <w:p w:rsidR="00A158B2" w:rsidRDefault="00A158B2" w:rsidP="00E017C5">
      <w:pPr>
        <w:pStyle w:val="NormalWeb"/>
      </w:pPr>
      <w:r>
        <w:t xml:space="preserve">заботливый садовник укрепляет корень, </w:t>
      </w:r>
    </w:p>
    <w:p w:rsidR="00A158B2" w:rsidRDefault="00A158B2" w:rsidP="00E017C5">
      <w:pPr>
        <w:pStyle w:val="NormalWeb"/>
      </w:pPr>
      <w:r>
        <w:t>от мощности которого зависит жизнь растения</w:t>
      </w:r>
    </w:p>
    <w:p w:rsidR="00A158B2" w:rsidRDefault="00A158B2" w:rsidP="00E017C5">
      <w:pPr>
        <w:pStyle w:val="NormalWeb"/>
      </w:pPr>
      <w:r>
        <w:t xml:space="preserve">на протяжении нескольких десятилетий, </w:t>
      </w:r>
    </w:p>
    <w:p w:rsidR="00A158B2" w:rsidRDefault="00A158B2" w:rsidP="00E017C5">
      <w:pPr>
        <w:pStyle w:val="NormalWeb"/>
      </w:pPr>
      <w:r>
        <w:t>так педагог должен заботиться о воспитании</w:t>
      </w:r>
    </w:p>
    <w:p w:rsidR="00A158B2" w:rsidRDefault="00A158B2" w:rsidP="00E017C5">
      <w:pPr>
        <w:pStyle w:val="NormalWeb"/>
      </w:pPr>
      <w:r>
        <w:t>у своих детей чувства безграничной любви к Родине»</w:t>
      </w:r>
    </w:p>
    <w:p w:rsidR="00A158B2" w:rsidRDefault="00A158B2" w:rsidP="00E017C5">
      <w:pPr>
        <w:pStyle w:val="NormalWeb"/>
      </w:pPr>
      <w:r>
        <w:t>В. А. Сухомлинский</w:t>
      </w:r>
    </w:p>
    <w:p w:rsidR="00A158B2" w:rsidRDefault="00A158B2" w:rsidP="00E017C5">
      <w:pPr>
        <w:pStyle w:val="NormalWeb"/>
      </w:pPr>
      <w:r>
        <w:t xml:space="preserve">1. Актуализация. </w:t>
      </w:r>
    </w:p>
    <w:p w:rsidR="00A158B2" w:rsidRDefault="00A158B2" w:rsidP="00E017C5">
      <w:pPr>
        <w:pStyle w:val="NormalWeb"/>
      </w:pPr>
      <w:r>
        <w:t xml:space="preserve">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Возникает необходимость вернуться к лучшим традициям нашего народа, к его вековым корням, к таким вечным понятиям как род, родство, Родина. </w:t>
      </w:r>
    </w:p>
    <w:p w:rsidR="00A158B2" w:rsidRDefault="00A158B2" w:rsidP="00E017C5">
      <w:pPr>
        <w:pStyle w:val="NormalWeb"/>
      </w:pPr>
      <w:r>
        <w:t xml:space="preserve">Патриотизм – это чувство любви к Родине. </w:t>
      </w:r>
    </w:p>
    <w:p w:rsidR="00A158B2" w:rsidRDefault="00A158B2" w:rsidP="00E017C5">
      <w:pPr>
        <w:pStyle w:val="NormalWeb"/>
      </w:pPr>
      <w:r>
        <w:t xml:space="preserve">Родина – это сложное многогранное понятие, которое включает в себя любовь к самым близким людям – матери, отцу, к своему дому, улице, на которой живешь, родному городу, родной природе. Чувство любви к Родине является общечеловеческой ценностью и носит глубоко исторический характер. </w:t>
      </w:r>
    </w:p>
    <w:p w:rsidR="00A158B2" w:rsidRDefault="00A158B2" w:rsidP="00E017C5">
      <w:pPr>
        <w:pStyle w:val="NormalWeb"/>
      </w:pPr>
      <w:r>
        <w:t xml:space="preserve">Россия – родина для многих. Но для того, чтобы считать себя её сыном или дочерью, необходимо ощущать духовную жизнь своего народа и творчески утвердить себя в ней, принять историю и культуру страны как свои собственные. </w:t>
      </w:r>
    </w:p>
    <w:p w:rsidR="00A158B2" w:rsidRDefault="00A158B2" w:rsidP="00E017C5">
      <w:pPr>
        <w:pStyle w:val="NormalWeb"/>
      </w:pPr>
      <w:r>
        <w:t xml:space="preserve">Воспитание чувств ребенка, в том числе и патриотических, с первых лет жизни является важной педагогической задачей. Ребёнок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и окружающих его взрослых, от того, как они его воспитают, какими впечатлениями обогатят. </w:t>
      </w:r>
    </w:p>
    <w:p w:rsidR="00A158B2" w:rsidRDefault="00A158B2" w:rsidP="00E017C5">
      <w:pPr>
        <w:pStyle w:val="NormalWeb"/>
      </w:pPr>
      <w:r>
        <w:t xml:space="preserve">Любовь к Родине, привязанность к родной земле, языку, культуре, традициям, согласно Новому энциклопедическому словарю входят в понятие «патриотизм». По определению Российской педагогической энциклопедии, «патриотизм - социально-политический и нравственный принцип, выражающий чувство любви к Родине, заботу об её интересах и готовность к её защите от врагов». Он проявляется в чувстве гордости за достижения родной страны, в горечи за её неудачи и беды, уважении к историческому прошлому своего народа, бережном отношении к народной памяти, национально-культурным традициям. </w:t>
      </w:r>
    </w:p>
    <w:p w:rsidR="00A158B2" w:rsidRDefault="00A158B2" w:rsidP="00E017C5">
      <w:pPr>
        <w:pStyle w:val="NormalWeb"/>
      </w:pPr>
      <w:r>
        <w:t xml:space="preserve">Чувство патриотизма многогранно по своему содержанию: это и любовь к родным местам, так называемой малой родине, и ощущение неразрывности с окружающим, и желание сохранить, приумножить богатства своей страны. С развитием государства патриотизм наполняется политическим смыслом, связанным с требованием стойкости и мужества, отстаивания интересов Отечества. </w:t>
      </w:r>
    </w:p>
    <w:p w:rsidR="00A158B2" w:rsidRDefault="00A158B2" w:rsidP="00E017C5">
      <w:pPr>
        <w:pStyle w:val="NormalWeb"/>
      </w:pPr>
      <w:r>
        <w:t xml:space="preserve">Быть патриотом – значит ощущать себя неотъемлемой частью Отечества. Это сложное чувство возникает еще в дошкольном детстве, когда закладываются основы ценностного отношения к окружающему миру, и формируется в ребенке постепенно, в ходе воспитания любви к своим близким, к детскому саду, родным местам, родной стране. </w:t>
      </w:r>
    </w:p>
    <w:p w:rsidR="00A158B2" w:rsidRDefault="00A158B2" w:rsidP="00E017C5">
      <w:pPr>
        <w:pStyle w:val="NormalWeb"/>
      </w:pPr>
      <w:r>
        <w:t xml:space="preserve">Духовный, творческий патриотизм необходимо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её глубиной.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 </w:t>
      </w:r>
    </w:p>
    <w:p w:rsidR="00A158B2" w:rsidRDefault="00A158B2" w:rsidP="00E017C5">
      <w:pPr>
        <w:pStyle w:val="NormalWeb"/>
      </w:pPr>
      <w:r>
        <w:t xml:space="preserve">«Русский народ не должен терять своего нравственного авторитета среди других народов – авторитета, достойно завоёванного русским искусством, литературой. Мы не должны забывать о своём культурном прошлом, о наших памятниках, литературе, языке, живописи. Национальные отличия сохранятся и в будущих веках, если мы будем озабочены воспитанием </w:t>
      </w:r>
      <w:hyperlink r:id="rId22" w:tgtFrame="_blank" w:history="1">
        <w:r>
          <w:rPr>
            <w:rStyle w:val="Hyperlink"/>
          </w:rPr>
          <w:t>душ</w:t>
        </w:r>
      </w:hyperlink>
      <w:r>
        <w:t xml:space="preserve">, а не только передачей знаний» Д. С. Лихачёв. </w:t>
      </w:r>
    </w:p>
    <w:p w:rsidR="00A158B2" w:rsidRDefault="00A158B2" w:rsidP="00E017C5">
      <w:pPr>
        <w:pStyle w:val="NormalWeb"/>
      </w:pPr>
      <w:r>
        <w:t xml:space="preserve">Именно поэтому родная культура, как отец и мать, должна стать неотъемлемой частью души ребёнка, началом, порождающим личность. 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w:t>
      </w:r>
      <w:hyperlink r:id="rId23" w:tgtFrame="_blank" w:history="1">
        <w:r>
          <w:rPr>
            <w:rStyle w:val="Hyperlink"/>
          </w:rPr>
          <w:t>сито</w:t>
        </w:r>
      </w:hyperlink>
      <w:r>
        <w:t xml:space="preserve"> веков. </w:t>
      </w:r>
    </w:p>
    <w:p w:rsidR="00A158B2" w:rsidRDefault="00A158B2" w:rsidP="00E017C5">
      <w:pPr>
        <w:pStyle w:val="NormalWeb"/>
      </w:pPr>
      <w:r>
        <w:t xml:space="preserve">2. Педагогическая целесообразность. </w:t>
      </w:r>
    </w:p>
    <w:p w:rsidR="00A158B2" w:rsidRDefault="00A158B2" w:rsidP="00E017C5">
      <w:pPr>
        <w:pStyle w:val="NormalWeb"/>
      </w:pPr>
      <w:r>
        <w:t xml:space="preserve">Гуманизация дошкольного образования, обращение к личностно-ориентированной педагогике, появление вариативных программ и технологий требуют от педагогов перехода на другой уровень взаимодействия с детьми по всем направлениям работы. Патриотическое воспитание можно назвать одним из самых сложных направлений по ряду причин: особенности дошкольного возраста, многоаспектность понятия «патриотизм» в современном мире, отсутствие теоретических и методических разработок. </w:t>
      </w:r>
    </w:p>
    <w:p w:rsidR="00A158B2" w:rsidRDefault="00A158B2" w:rsidP="00E017C5">
      <w:pPr>
        <w:pStyle w:val="NormalWeb"/>
      </w:pPr>
      <w:r>
        <w:t xml:space="preserve">Уровень представлений детей о патриотизме во многом зависит от того, какое содержание (доступность и количество материала для восприятия и понимания) отобрано воспитателем, какие методы используются, как организована предметно-развивающая среда в группе. </w:t>
      </w:r>
    </w:p>
    <w:p w:rsidR="00A158B2" w:rsidRDefault="00A158B2" w:rsidP="00E017C5">
      <w:pPr>
        <w:pStyle w:val="NormalWeb"/>
      </w:pPr>
      <w:r>
        <w:t>3. Целевая установка:</w:t>
      </w:r>
    </w:p>
    <w:p w:rsidR="00A158B2" w:rsidRDefault="00A158B2" w:rsidP="00E017C5">
      <w:pPr>
        <w:pStyle w:val="NormalWeb"/>
      </w:pPr>
      <w:r>
        <w:t xml:space="preserve">• способствовать формированию у детей представлений о себе как о будущих гражданах-патриотах России, достойных продолжателях и хранителях её культурных традиций. </w:t>
      </w:r>
    </w:p>
    <w:p w:rsidR="00A158B2" w:rsidRDefault="00A158B2" w:rsidP="00E017C5">
      <w:pPr>
        <w:pStyle w:val="NormalWeb"/>
      </w:pPr>
      <w:r>
        <w:t>4. Задачи:</w:t>
      </w:r>
    </w:p>
    <w:p w:rsidR="00A158B2" w:rsidRDefault="00A158B2" w:rsidP="00E017C5">
      <w:pPr>
        <w:pStyle w:val="NormalWeb"/>
      </w:pPr>
      <w:r>
        <w:t>• создавать у детей представления о духовно-нравственном отношении и чувстве сопричастности к родному дому, семье, детскому саду, городу, стране;</w:t>
      </w:r>
    </w:p>
    <w:p w:rsidR="00A158B2" w:rsidRDefault="00A158B2" w:rsidP="00E017C5">
      <w:pPr>
        <w:pStyle w:val="NormalWeb"/>
      </w:pPr>
      <w:r>
        <w:t>• формировать уважительное отношение к культуре своей страны;</w:t>
      </w:r>
    </w:p>
    <w:p w:rsidR="00A158B2" w:rsidRDefault="00A158B2" w:rsidP="00E017C5">
      <w:pPr>
        <w:pStyle w:val="NormalWeb"/>
      </w:pPr>
      <w:r>
        <w:t>• развивать эмоционально-эстетическое восприятие произведений искусства и явлений природы;</w:t>
      </w:r>
    </w:p>
    <w:p w:rsidR="00A158B2" w:rsidRDefault="00A158B2" w:rsidP="00E017C5">
      <w:pPr>
        <w:pStyle w:val="NormalWeb"/>
      </w:pPr>
      <w:r>
        <w:t>• 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w:t>
      </w:r>
    </w:p>
    <w:p w:rsidR="00A158B2" w:rsidRDefault="00A158B2" w:rsidP="00E017C5">
      <w:pPr>
        <w:pStyle w:val="NormalWeb"/>
      </w:pPr>
      <w:r>
        <w:t xml:space="preserve">• способствовать своевременной и гармоничной социализации ребенка: воспитанию доверительных отношений и навыков продуктивного сотрудничества со взрослыми, а также эмпатии и партнёрских отношений со сверстниками. </w:t>
      </w:r>
    </w:p>
    <w:p w:rsidR="00A158B2" w:rsidRDefault="00A158B2" w:rsidP="00E017C5">
      <w:pPr>
        <w:pStyle w:val="NormalWeb"/>
      </w:pPr>
      <w:r>
        <w:t>5. Условия реализации программы</w:t>
      </w:r>
    </w:p>
    <w:p w:rsidR="00A158B2" w:rsidRDefault="00A158B2" w:rsidP="00E017C5">
      <w:pPr>
        <w:pStyle w:val="NormalWeb"/>
      </w:pPr>
      <w:r>
        <w:t>использование современных образовательных технологий;</w:t>
      </w:r>
    </w:p>
    <w:p w:rsidR="00A158B2" w:rsidRDefault="00A158B2" w:rsidP="00E017C5">
      <w:pPr>
        <w:pStyle w:val="NormalWeb"/>
      </w:pPr>
      <w:r>
        <w:t>соответствие культурно-национальным особенностям;</w:t>
      </w:r>
    </w:p>
    <w:p w:rsidR="00A158B2" w:rsidRDefault="00A158B2" w:rsidP="00E017C5">
      <w:pPr>
        <w:pStyle w:val="NormalWeb"/>
      </w:pPr>
      <w:r>
        <w:t>условия для социального, культурного самоопределения, творческой самореализации личности ребенка, её интеграции в системе отечественной культуры;</w:t>
      </w:r>
    </w:p>
    <w:p w:rsidR="00A158B2" w:rsidRDefault="00A158B2" w:rsidP="00E017C5">
      <w:pPr>
        <w:pStyle w:val="NormalWeb"/>
      </w:pPr>
      <w:r>
        <w:t xml:space="preserve">инновационные формы и методы обучения. </w:t>
      </w:r>
    </w:p>
    <w:p w:rsidR="00A158B2" w:rsidRDefault="00A158B2" w:rsidP="00E017C5">
      <w:pPr>
        <w:pStyle w:val="NormalWeb"/>
      </w:pPr>
      <w:r>
        <w:t>6. Принципы</w:t>
      </w:r>
    </w:p>
    <w:p w:rsidR="00A158B2" w:rsidRDefault="00A158B2" w:rsidP="00E017C5">
      <w:pPr>
        <w:pStyle w:val="NormalWeb"/>
      </w:pPr>
      <w:r>
        <w:t xml:space="preserve">Принцип личностно-ориентированного подхода к каждому ребенку Данный принцип реализуется в руководстве продуктивной деятельностью, в которой дети через творчество отражают полученные на занятиях, беседах впечатления. Педагог не программирует результат деятельности детей. Детям предлагается только тема работы и вид деятельности (живопись, лепка, аппликация и др.) . Выбор конкретных материалов, составление композиции, рассказ о ней – предмет индивидуального творчества каждого ребенка. </w:t>
      </w:r>
    </w:p>
    <w:p w:rsidR="00A158B2" w:rsidRDefault="00A158B2" w:rsidP="00E017C5">
      <w:pPr>
        <w:pStyle w:val="NormalWeb"/>
      </w:pPr>
      <w:r>
        <w:t xml:space="preserve">Принцип развития Тенденция современного дошкольного образования – это переход от ценностей обучения к ценностям развития. Его развивающий вектор сориентирован на то, чтобы создавать каждому ребенку условия, в которых личность могла бы максимально реализовать себя. Опираясь на исходный природный потенциал, педагог ищет и раскрывает его дарования, стимулирует внутренние духовные силы. </w:t>
      </w:r>
    </w:p>
    <w:p w:rsidR="00A158B2" w:rsidRDefault="00A158B2" w:rsidP="00E017C5">
      <w:pPr>
        <w:pStyle w:val="NormalWeb"/>
      </w:pPr>
      <w:r>
        <w:t xml:space="preserve">Концентрический и линейно-поступательный Обеспечивают организацию содержания образования по возрастным группам. Для каждой возрастной группы отбирается содержание образовательной работы и её формы, соответствующие возрастным особенностям и возможностям детей. Однако в более старшем возрасте допустимо и целесообразно повторить то, что делали с детьми год назад. </w:t>
      </w:r>
    </w:p>
    <w:p w:rsidR="00A158B2" w:rsidRDefault="00A158B2" w:rsidP="00E017C5">
      <w:pPr>
        <w:pStyle w:val="NormalWeb"/>
      </w:pPr>
      <w:r>
        <w:t xml:space="preserve">Принцип природосообразности воспитания Требование к воспитателю соответствовать в своём подходе прежде всего биологической природе ребёнка. Речь идет о понимании педагогом врожденных черт ребёнка (Я. А. Коменский) ; учете его возрастных, индивидуальных особенностей, воспитании природой, использование её благотворной силы. (Ж. Ж. Руссо) ; укрепление физического и психического здоровья (К. Д. Ушинский). Воспитание должно соответствовать как внутренней природе ребёнка, так и внешним условиям. </w:t>
      </w:r>
    </w:p>
    <w:p w:rsidR="00A158B2" w:rsidRDefault="00A158B2" w:rsidP="00E017C5">
      <w:pPr>
        <w:pStyle w:val="NormalWeb"/>
      </w:pPr>
      <w:r>
        <w:t xml:space="preserve">Принцип культурно-деятельностный Благодаря механизму социального наследования ребёнок с помощью взрослого осваивает достижения культуры. Дошкольное образование – особая сфера содействия культурному развитию ребенка. Прогрессивная педагогика традиционно считала и считает важнейшей функцией воспитания «введение в культурную жизнь человечества» (П. Ф. Каптерев). Воспитание – деятельность культурная. </w:t>
      </w:r>
    </w:p>
    <w:p w:rsidR="00A158B2" w:rsidRDefault="00A158B2" w:rsidP="00E017C5">
      <w:pPr>
        <w:pStyle w:val="NormalWeb"/>
      </w:pPr>
      <w:r>
        <w:t xml:space="preserve">Принцип взаимодействия Подразумевает взаимную обусловленность, активность всех субъектов воспитательного процесса. В данном контексте имеется в виду взаимодействие систем: ребенок-педагог, родители-ребенок, педагог-родители. Педагогическое взаимодействие должно ориентироваться на стратегию «от ребёнка». Понятие «взаимодействие» несёт в себе более широкий смысл. Речь идёт о взаимопроникновении мира взрослых и мира детей, где взрослый выступает в роли посредника. </w:t>
      </w:r>
    </w:p>
    <w:p w:rsidR="00A158B2" w:rsidRDefault="00A158B2" w:rsidP="00E017C5">
      <w:pPr>
        <w:pStyle w:val="NormalWeb"/>
      </w:pPr>
      <w:r>
        <w:t xml:space="preserve">Принцип доверительного сотрудничества Данный принцип давно и продуктивно используется гуманистической практикой воспитания. Результат доверительного сотрудничества: ребенок начинает осознавать свою причастность к совместному делу, социальную востребованность, удовлетворенность от того, что его индивидуальный опыт расширяется. </w:t>
      </w:r>
    </w:p>
    <w:p w:rsidR="00A158B2" w:rsidRDefault="00A158B2" w:rsidP="00E017C5">
      <w:pPr>
        <w:pStyle w:val="NormalWeb"/>
      </w:pPr>
      <w:r>
        <w:t xml:space="preserve">Принцип взаимного развивающего влияния педагог-ребенок Обусловливает в процессе общения взаимные изменения -воспитателя и воспитуемого. В педагогической деятельности заложена необходимость саморазвития не только ребёнка, но и педагога. Сухомлинский рассматривал воспитание как «многогранный процесс постоянного духовного обогащения и обновления тех, кто воспитывается, и тех, кто воспитывает. Следовательно, данная деятельность предусматривает не просто передачу и усвоение чего-либо, но и совместный личностный рост. </w:t>
      </w:r>
    </w:p>
    <w:p w:rsidR="00A158B2" w:rsidRDefault="00A158B2" w:rsidP="00E017C5">
      <w:pPr>
        <w:pStyle w:val="NormalWeb"/>
      </w:pPr>
      <w:r>
        <w:t xml:space="preserve">Принцип ненасилия в воспитании Восходит к гуманистическому пониманию дошкольного детства как «самоценного» периода и подразумевает отсутствие какого бы ни было насилия над ребенком, навязывание ему чуждых его интересам и склонностям видов деятельности и форм обучения. Значимость принципа ненасилия осознали Руссо и Песталоцци, Ушинский и Толстой. Ведь основные особенности принципа – обеспечить ребёнку субъективную свободу в выборе деятельности, её содержания, формы, методов. </w:t>
      </w:r>
    </w:p>
    <w:p w:rsidR="00A158B2" w:rsidRDefault="00A158B2" w:rsidP="00E017C5">
      <w:pPr>
        <w:pStyle w:val="NormalWeb"/>
      </w:pPr>
      <w:r>
        <w:t xml:space="preserve">7. Новизна данной программы заключается в следующем: </w:t>
      </w:r>
    </w:p>
    <w:p w:rsidR="00A158B2" w:rsidRDefault="00A158B2" w:rsidP="00E017C5">
      <w:pPr>
        <w:pStyle w:val="NormalWeb"/>
      </w:pPr>
      <w:r>
        <w:t>• в использовании современных образовательных технологий, опытно-экспериментальной деятельности, которые отражены в принципах обучения;</w:t>
      </w:r>
    </w:p>
    <w:p w:rsidR="00A158B2" w:rsidRDefault="00A158B2" w:rsidP="00E017C5">
      <w:pPr>
        <w:pStyle w:val="NormalWeb"/>
      </w:pPr>
      <w:r>
        <w:t>• формах и методах обучения;</w:t>
      </w:r>
    </w:p>
    <w:p w:rsidR="00A158B2" w:rsidRDefault="00A158B2" w:rsidP="00E017C5">
      <w:pPr>
        <w:pStyle w:val="NormalWeb"/>
      </w:pPr>
      <w:r>
        <w:t>• содержании программы, которое соответствует культурно-национальным особенностям;</w:t>
      </w:r>
    </w:p>
    <w:p w:rsidR="00A158B2" w:rsidRDefault="00A158B2" w:rsidP="00E017C5">
      <w:pPr>
        <w:pStyle w:val="NormalWeb"/>
      </w:pPr>
      <w:r>
        <w:t xml:space="preserve">• создании условий для социального, культурного самоопределения, творческой самореализации личности ребенка, её интеграции в системе отечественной культуры. </w:t>
      </w:r>
    </w:p>
    <w:p w:rsidR="00A158B2" w:rsidRDefault="00A158B2" w:rsidP="00E017C5">
      <w:pPr>
        <w:pStyle w:val="NormalWeb"/>
      </w:pPr>
      <w:r>
        <w:t>8. Методологическая основа реализации программы</w:t>
      </w:r>
    </w:p>
    <w:p w:rsidR="00A158B2" w:rsidRDefault="00A158B2" w:rsidP="00E017C5">
      <w:pPr>
        <w:pStyle w:val="NormalWeb"/>
      </w:pPr>
      <w:r>
        <w:t>8.1. Исследовательские методы обучения</w:t>
      </w:r>
    </w:p>
    <w:p w:rsidR="00A158B2" w:rsidRDefault="00A158B2" w:rsidP="00E017C5">
      <w:pPr>
        <w:pStyle w:val="NormalWeb"/>
      </w:pPr>
      <w:r>
        <w:t xml:space="preserve">Ребенок по природе своей исследователь. Неутомимая жажда новых впечатлений, любознательность, постоянное стремление наблюдать и экспериментировать, самостоятельно искать новую информацию традиционно рассматривается в педагогике как важнейшие черты детского поведения. Исследовательская, поисковая активность – это естественное состояние ребенка. Именно она порождает исследовательское поведение и создает условия для того, чтобы психическое развитие ребенка разворачивалось как процесс саморазвития. </w:t>
      </w:r>
    </w:p>
    <w:p w:rsidR="00A158B2" w:rsidRDefault="00A158B2" w:rsidP="00E017C5">
      <w:pPr>
        <w:pStyle w:val="NormalWeb"/>
      </w:pPr>
      <w:r>
        <w:t xml:space="preserve">Исследовательское поведение – один из важнейших источников получения ребенком представлений о мире, а исследовательское обучение строится на основе естественного стремления ребенка к самостоятельному изучению окружающего. </w:t>
      </w:r>
    </w:p>
    <w:p w:rsidR="00A158B2" w:rsidRDefault="00A158B2" w:rsidP="00E017C5">
      <w:pPr>
        <w:pStyle w:val="NormalWeb"/>
      </w:pPr>
      <w:r>
        <w:t xml:space="preserve">Главная цель исследовательского обучения – формирование способностей самостоятельно и творчески осваивать (и перестраивать) новые способы деятельности в любой сфере человеческой культуры. </w:t>
      </w:r>
    </w:p>
    <w:p w:rsidR="00A158B2" w:rsidRDefault="00A158B2" w:rsidP="00E017C5">
      <w:pPr>
        <w:pStyle w:val="NormalWeb"/>
      </w:pPr>
      <w:r>
        <w:t xml:space="preserve">Традиционное обучение и по сей день ассоциируется прежде всего с репродуктивными методами. В следствие такого информационно-рецептурного обучения ребенок в значительной мере утрачивает главную черту исследовательского поведения – поисковую активность. И это не удивительно, такое обучение основано на «подражании», «повторении» и «послушании». Итогом становится потеря любознательности, способности мыслить самостоятельно, что делает практически невозможным процессы самообучения, самовоспитания, а следовательно и саморазвития. Подготовка ребенка к исследовательской деятельности, обучение его умениям и навыкам исследовательского поиска становятся важнейшими задачами современного образования. Главным инструментом развития исследовательского поведения в образовании выступает исследовательский метод обучения, при этом современная ситуация требует не фрагментарного использования, а его доминирования над репродуктивными методами. </w:t>
      </w:r>
    </w:p>
    <w:p w:rsidR="00A158B2" w:rsidRDefault="00A158B2" w:rsidP="00E017C5">
      <w:pPr>
        <w:pStyle w:val="NormalWeb"/>
      </w:pPr>
      <w:r>
        <w:t xml:space="preserve">Доминирование исследовательского метода не означает исключения иных методов, оно предполагает лишь его преобладание. Необходимо помнить, что исследовательский метод может дать образовательный эффект лишь при умелом его сочетании с репродуктивными методами, особенно на начальных этапах обучения. </w:t>
      </w:r>
    </w:p>
    <w:p w:rsidR="00A158B2" w:rsidRDefault="00A158B2" w:rsidP="00E017C5">
      <w:pPr>
        <w:pStyle w:val="NormalWeb"/>
      </w:pPr>
      <w:r>
        <w:t>8.2. Продуктивные и репродуктивные методы обучения</w:t>
      </w:r>
    </w:p>
    <w:p w:rsidR="00A158B2" w:rsidRDefault="00A158B2" w:rsidP="00E017C5">
      <w:pPr>
        <w:pStyle w:val="NormalWeb"/>
      </w:pPr>
      <w:r>
        <w:t>Методы обучения классифицируются по разным основаниям. С точки зрения рассматриваемой нами проблемы уместней классифицировать методы на продуктивные и репродуктивные. Известные специалисты в области теории обучения М. Н. Скаткин и И. Я. Лернер выделили пять основных общедидактических методов обучения:</w:t>
      </w:r>
    </w:p>
    <w:p w:rsidR="00A158B2" w:rsidRDefault="00A158B2" w:rsidP="00E017C5">
      <w:pPr>
        <w:pStyle w:val="NormalWeb"/>
      </w:pPr>
      <w:r>
        <w:t>• объяснительно-иллюстративный (или информационно-рецептурный) ;</w:t>
      </w:r>
    </w:p>
    <w:p w:rsidR="00A158B2" w:rsidRDefault="00A158B2" w:rsidP="00E017C5">
      <w:pPr>
        <w:pStyle w:val="NormalWeb"/>
      </w:pPr>
      <w:r>
        <w:t>• репродуктивный;</w:t>
      </w:r>
    </w:p>
    <w:p w:rsidR="00A158B2" w:rsidRDefault="00A158B2" w:rsidP="00E017C5">
      <w:pPr>
        <w:pStyle w:val="NormalWeb"/>
      </w:pPr>
      <w:r>
        <w:t>• проблемное изложение;</w:t>
      </w:r>
    </w:p>
    <w:p w:rsidR="00A158B2" w:rsidRDefault="00A158B2" w:rsidP="00E017C5">
      <w:pPr>
        <w:pStyle w:val="NormalWeb"/>
      </w:pPr>
      <w:r>
        <w:t>• частично-поисковый (эвристический) ;</w:t>
      </w:r>
    </w:p>
    <w:p w:rsidR="00A158B2" w:rsidRDefault="00A158B2" w:rsidP="00E017C5">
      <w:pPr>
        <w:pStyle w:val="NormalWeb"/>
      </w:pPr>
      <w:r>
        <w:t xml:space="preserve">• исследовательский. </w:t>
      </w:r>
    </w:p>
    <w:p w:rsidR="00A158B2" w:rsidRDefault="00A158B2" w:rsidP="00E017C5">
      <w:pPr>
        <w:pStyle w:val="NormalWeb"/>
      </w:pPr>
      <w:r>
        <w:t xml:space="preserve">Эти методы объединяются в две более крупные группы: </w:t>
      </w:r>
    </w:p>
    <w:p w:rsidR="00A158B2" w:rsidRDefault="00A158B2" w:rsidP="00E017C5">
      <w:pPr>
        <w:pStyle w:val="NormalWeb"/>
      </w:pPr>
      <w:r>
        <w:t>• репродуктивную (первый и второй методы) ;</w:t>
      </w:r>
    </w:p>
    <w:p w:rsidR="00A158B2" w:rsidRDefault="00A158B2" w:rsidP="00E017C5">
      <w:pPr>
        <w:pStyle w:val="NormalWeb"/>
      </w:pPr>
      <w:r>
        <w:t xml:space="preserve">• продуктивную (четвертый и пятый методы) </w:t>
      </w:r>
    </w:p>
    <w:p w:rsidR="00A158B2" w:rsidRDefault="00A158B2" w:rsidP="00E017C5">
      <w:pPr>
        <w:pStyle w:val="NormalWeb"/>
      </w:pPr>
      <w:r>
        <w:t xml:space="preserve">Проблемное изложение – промежуточная группа, т. к. она в равной мере предполагает как усвоение готовой информации, так и элементы исследовательского поиска. К первой группе относятся методы, посредством которых дошколята усваивают готовые знания и репродуцируют, или воспроизводят, уже известные им способы деятельности. Вторая группа методов характеризуется тем, что посредством их ребенок самостоятельно открывает субъективно и объективно новые знания в результате исследовательской, творческой деятельности. </w:t>
      </w:r>
    </w:p>
    <w:p w:rsidR="00A158B2" w:rsidRDefault="00A158B2" w:rsidP="00E017C5">
      <w:pPr>
        <w:pStyle w:val="NormalWeb"/>
      </w:pPr>
      <w:r>
        <w:t>Репродуктивные методы</w:t>
      </w:r>
    </w:p>
    <w:p w:rsidR="00A158B2" w:rsidRDefault="00A158B2" w:rsidP="00E017C5">
      <w:pPr>
        <w:pStyle w:val="NormalWeb"/>
      </w:pPr>
      <w:r>
        <w:t xml:space="preserve">Объяснительно-иллюстративный метод предполагает, что педагог сообщает готовую информацию разными средствами, а это не позволяет сформировать умения и навыки практической деятельности. Этот метод дает возможность сделать следующий шаг - сформировать умения и навыки путем действий по предложенному образцу. </w:t>
      </w:r>
    </w:p>
    <w:p w:rsidR="00A158B2" w:rsidRDefault="00A158B2" w:rsidP="00E017C5">
      <w:pPr>
        <w:pStyle w:val="NormalWeb"/>
      </w:pPr>
      <w:r>
        <w:t>Необходимо помнить:</w:t>
      </w:r>
    </w:p>
    <w:p w:rsidR="00A158B2" w:rsidRDefault="00A158B2" w:rsidP="00E017C5">
      <w:pPr>
        <w:pStyle w:val="NormalWeb"/>
      </w:pPr>
      <w:r>
        <w:t xml:space="preserve">1. Что репродуктивные методы – наиболее экономичные способы передачи обобщенного и систематизированного опыта. В образовательной практике неразумно добиваться того, чтобы каждый ребенок всё открывал сам. </w:t>
      </w:r>
    </w:p>
    <w:p w:rsidR="00A158B2" w:rsidRDefault="00A158B2" w:rsidP="00E017C5">
      <w:pPr>
        <w:pStyle w:val="NormalWeb"/>
      </w:pPr>
      <w:r>
        <w:t xml:space="preserve">2. Исследовательский метод может дать образовательный эффект лишь при умелом его сочетании с репродуктивным методом, особенно на начальных этапах обучения. </w:t>
      </w:r>
    </w:p>
    <w:p w:rsidR="00A158B2" w:rsidRDefault="00A158B2" w:rsidP="00E017C5">
      <w:pPr>
        <w:pStyle w:val="NormalWeb"/>
      </w:pPr>
      <w:r>
        <w:t xml:space="preserve">3. Использование только исследовательских методов требует от ребенка незаурядных творческих способностей, а это, конечно, невозможно. </w:t>
      </w:r>
    </w:p>
    <w:p w:rsidR="00A158B2" w:rsidRDefault="00A158B2" w:rsidP="00E017C5">
      <w:pPr>
        <w:pStyle w:val="NormalWeb"/>
      </w:pPr>
      <w:r>
        <w:t>Продуктивные методы</w:t>
      </w:r>
    </w:p>
    <w:p w:rsidR="00A158B2" w:rsidRDefault="00A158B2" w:rsidP="00E017C5">
      <w:pPr>
        <w:pStyle w:val="NormalWeb"/>
      </w:pPr>
      <w:r>
        <w:t xml:space="preserve">В теории обучения частично-поисковый метод принято рассматривать как этап, предваряющий использование исследовательского метода. Так например, частично-поисковый метод предполагает решение таких сложных задач, как выработка умения видеть проблемы и ставить вопросы, строить собственные доказательства, делать выводы из представленных фактов, высказывать предположения и определять планы их проверки. </w:t>
      </w:r>
    </w:p>
    <w:p w:rsidR="00A158B2" w:rsidRDefault="00A158B2" w:rsidP="00E017C5">
      <w:pPr>
        <w:pStyle w:val="NormalWeb"/>
      </w:pPr>
      <w:r>
        <w:t xml:space="preserve">В качестве вариантов частично-поискового метода рассматривают дробление большой задачи на серию более мелких подзадач, а также построение эвристической беседы, состоящей из серии взаимосвязанных вопросов, каждый из которых является шагом на пути решения общей проблемы и требует активизации имеющихся знаний и поиска новых. </w:t>
      </w:r>
    </w:p>
    <w:p w:rsidR="00A158B2" w:rsidRDefault="00A158B2" w:rsidP="00E017C5">
      <w:pPr>
        <w:pStyle w:val="NormalWeb"/>
      </w:pPr>
      <w:r>
        <w:t xml:space="preserve">В более полном объеме элементы исследовательского поиска представлены в исследовательском методе, который следует рассматривать как наиболее соответствующий и природе ребенка, и современным задачам обучения. В основу его положена собственная исследовательская практика, а не усвоение готовых знаний, преподносимых педагогом, т. к. исследования влекут ребенка к наблюдениям, опытам. И то и другое в итоге при сопоставлении и обобщении дает прочный фундамент фактов для постепенной ориентировки детей в окружающем, построении прочного «дома» знания и созидания в собственном сознании научной картины мира. Важно и то, что этот процесс, отвечающий потребностям активной детской натуры, окрашен положительными эмоциями. </w:t>
      </w:r>
    </w:p>
    <w:p w:rsidR="00A158B2" w:rsidRDefault="00A158B2" w:rsidP="00E017C5">
      <w:pPr>
        <w:pStyle w:val="NormalWeb"/>
      </w:pPr>
      <w:r>
        <w:t xml:space="preserve">Исследовательский метод – путь к знанию через собственный творческий, исследовательский поиск. Его основные составляющие – выявление проблем, выработка и постановка гипотез, наблюдения, опыты, эксперименты, а также сделанные на их основе суждения и умозаключения. </w:t>
      </w:r>
    </w:p>
    <w:p w:rsidR="00A158B2" w:rsidRDefault="00A158B2" w:rsidP="00E017C5">
      <w:pPr>
        <w:pStyle w:val="NormalWeb"/>
      </w:pPr>
      <w:r>
        <w:t xml:space="preserve">8.3. Учимся видеть проблемы </w:t>
      </w:r>
    </w:p>
    <w:p w:rsidR="00A158B2" w:rsidRDefault="00A158B2" w:rsidP="00E017C5">
      <w:pPr>
        <w:pStyle w:val="NormalWeb"/>
      </w:pPr>
      <w:r>
        <w:t xml:space="preserve">Проблемой является любая теоретическая или практическая ситуация, в которой нет соответствующего обстоятельствам решения и которая заставляет остановиться и задуматься. </w:t>
      </w:r>
    </w:p>
    <w:p w:rsidR="00A158B2" w:rsidRDefault="00A158B2" w:rsidP="00E017C5">
      <w:pPr>
        <w:pStyle w:val="NormalWeb"/>
      </w:pPr>
      <w:r>
        <w:t xml:space="preserve">Проблема – это затруднение, неопределенность. Чтобы устранить её, требуются действия, в первую очередь исследование всего, что связано с данной проблемной ситуацией. </w:t>
      </w:r>
    </w:p>
    <w:p w:rsidR="00A158B2" w:rsidRDefault="00A158B2" w:rsidP="00E017C5">
      <w:pPr>
        <w:pStyle w:val="NormalWeb"/>
      </w:pPr>
      <w:r>
        <w:t>Поиск проблемы – дело непростое. Неслучайно о способности творчески одаренного человека видеть проблемы говорят как об особом даре: «Великая проблема подобна драгоценному камню: тысячи проходят мимо, пока наконец один не поднимет его» (Ф. Ницше) .</w:t>
      </w:r>
    </w:p>
    <w:p w:rsidR="00A158B2" w:rsidRDefault="00A158B2" w:rsidP="00E017C5">
      <w:pPr>
        <w:pStyle w:val="NormalWeb"/>
      </w:pPr>
      <w:r>
        <w:t xml:space="preserve">Многие ученые считают: увидеть проблему важнее и труднее, чем её решить. Положение о том, что формулирование проблемы обязательно должно предшествовать исследованию, верно лишь частично. Формально это так, но реальный процесс творчества – всегда шаг в неизведанное. Поэтому и сама формулировка проблемы часто возникает лишь тогда, когда проблема уже решена. Ведь реальный исследователь, начиная поиск, далеко не всегда ясно осознает, зачем он это делает, и уж тем более не знает, что он найдет в итоге. Выполняя эту часть исследовательской работы с ребенком, воспитателю следует проявлять гибкость, не стоит требовать ясного осознания и формулирования проблемы. Вполне достаточно её общей, приблизительной характеристики. </w:t>
      </w:r>
    </w:p>
    <w:p w:rsidR="00A158B2" w:rsidRDefault="00A158B2" w:rsidP="00E017C5">
      <w:pPr>
        <w:pStyle w:val="NormalWeb"/>
      </w:pPr>
      <w:r>
        <w:t xml:space="preserve">Акт творчества окажется существенно обедненным, если исследователь будет преследовать заранее заданную цель. Поэтому и от ребенка не следует требовать ясного словесного оформления проблемы исследования. </w:t>
      </w:r>
    </w:p>
    <w:p w:rsidR="00A158B2" w:rsidRDefault="00A158B2" w:rsidP="00E017C5">
      <w:pPr>
        <w:pStyle w:val="NormalWeb"/>
      </w:pPr>
      <w:r>
        <w:t>8.4. Учимся выдвигать гипотезы</w:t>
      </w:r>
    </w:p>
    <w:p w:rsidR="00A158B2" w:rsidRDefault="00A158B2" w:rsidP="00E017C5">
      <w:pPr>
        <w:pStyle w:val="NormalWeb"/>
      </w:pPr>
      <w:r>
        <w:t xml:space="preserve">Одним из базовых умений исследователя является умение выдвигать гипотезы, строить предположения. Для этого необходимы оригинальность и гибкость мышления, продуктивность, а также такие личностные качества, как решительность и смелость. Гипотезы рождаются в результате логического и интуитивного мышления. </w:t>
      </w:r>
    </w:p>
    <w:p w:rsidR="00A158B2" w:rsidRDefault="00A158B2" w:rsidP="00E017C5">
      <w:pPr>
        <w:pStyle w:val="NormalWeb"/>
      </w:pPr>
      <w:r>
        <w:t xml:space="preserve">Гипотеза – это предположительное, вероятностное знание, ещё не доказанное логически и не подтвержденное опытом. </w:t>
      </w:r>
    </w:p>
    <w:p w:rsidR="00A158B2" w:rsidRDefault="00A158B2" w:rsidP="00E017C5">
      <w:pPr>
        <w:pStyle w:val="NormalWeb"/>
      </w:pPr>
      <w:r>
        <w:t xml:space="preserve">Изначально гипотеза не истинна и не ложна – она просто не определена. Стоит её подтвердить, как она становится теорией. Если её опровергнуть – она прекращает своё существование, превращаясь в ложное предположение. Для детских исследований, направленных на развитие творческих способностей, важно умение выработать гипотезы по принципу «чем больше, тем лучше». Дошколята могут выдвигать самые фантастические гипотезы и провокационные идеи. </w:t>
      </w:r>
    </w:p>
    <w:p w:rsidR="00A158B2" w:rsidRDefault="00A158B2" w:rsidP="00E017C5">
      <w:pPr>
        <w:pStyle w:val="NormalWeb"/>
      </w:pPr>
      <w:r>
        <w:t xml:space="preserve">Выдвижение гипотез, предположений и нетрадиционных идей – важные мыслительные навыки, обеспечивающие исследовательский поиск и в конечном счете прогресс в любой творческой деятельности. </w:t>
      </w:r>
    </w:p>
    <w:p w:rsidR="00A158B2" w:rsidRDefault="00A158B2" w:rsidP="00E017C5">
      <w:pPr>
        <w:pStyle w:val="NormalWeb"/>
      </w:pPr>
      <w:r>
        <w:t xml:space="preserve">Гипотезы возникают как возможные варианты решения проблемы и подвергаются проверке в ходе исследования. Построение гипотез – основа исследовательского, творческого мышления. Гипотезы позволяют находить новые варианты решения проблем и затем оценивать их вероятность. Таким образом, гипотезы дают возможность увидеть проблему в другом свете, посмотреть на ситуацию с другой стороны. </w:t>
      </w:r>
    </w:p>
    <w:p w:rsidR="00A158B2" w:rsidRDefault="00A158B2" w:rsidP="00E017C5">
      <w:pPr>
        <w:pStyle w:val="NormalWeb"/>
      </w:pPr>
      <w:r>
        <w:t xml:space="preserve">Ценность предположений, даже самых нелепых, провокационных, в том, что они заставляю ребенка-дошкольника выйти за рамки обыденных представлений, погрузиться в стихию мысленной игры, риска, сделать то, без чего движение в неизведанное невозможно. </w:t>
      </w:r>
    </w:p>
    <w:p w:rsidR="00A158B2" w:rsidRDefault="00A158B2" w:rsidP="00E017C5">
      <w:pPr>
        <w:pStyle w:val="NormalWeb"/>
      </w:pPr>
      <w:r>
        <w:t>9. Метод проектного обучения</w:t>
      </w:r>
    </w:p>
    <w:p w:rsidR="00A158B2" w:rsidRDefault="00A158B2" w:rsidP="00E017C5">
      <w:pPr>
        <w:pStyle w:val="NormalWeb"/>
      </w:pPr>
      <w:r>
        <w:t xml:space="preserve">Главная идея технологии проектного обучения состоит в том, что с большим увлечением ребенком выполняется только та деятельность, которая выбрана им самим свободно. </w:t>
      </w:r>
    </w:p>
    <w:p w:rsidR="00A158B2" w:rsidRDefault="00A158B2" w:rsidP="00E017C5">
      <w:pPr>
        <w:pStyle w:val="NormalWeb"/>
      </w:pPr>
      <w:r>
        <w:t>Лозунг этой деятельности:</w:t>
      </w:r>
    </w:p>
    <w:p w:rsidR="00A158B2" w:rsidRDefault="00A158B2" w:rsidP="00E017C5">
      <w:pPr>
        <w:pStyle w:val="NormalWeb"/>
      </w:pPr>
      <w:r>
        <w:t>«ВСЕ ИЗ ЖИЗНИ, ВСЕ ДЛЯ ЖИЗНИ»</w:t>
      </w:r>
    </w:p>
    <w:p w:rsidR="00A158B2" w:rsidRDefault="00A158B2" w:rsidP="00E017C5">
      <w:pPr>
        <w:pStyle w:val="NormalWeb"/>
      </w:pPr>
      <w:r>
        <w:t xml:space="preserve">Поэтому, проектный метод предполагает использование всего окружающего пространства как лаборатории, в которой происходит процесс познания. </w:t>
      </w:r>
    </w:p>
    <w:p w:rsidR="00A158B2" w:rsidRDefault="00A158B2" w:rsidP="00E017C5">
      <w:pPr>
        <w:pStyle w:val="NormalWeb"/>
      </w:pPr>
      <w:r>
        <w:t>Цель проектного обучения:</w:t>
      </w:r>
    </w:p>
    <w:p w:rsidR="00A158B2" w:rsidRDefault="00A158B2" w:rsidP="00E017C5">
      <w:pPr>
        <w:pStyle w:val="NormalWeb"/>
      </w:pPr>
      <w:r>
        <w:t>• способствовать повышению личной уверенности;</w:t>
      </w:r>
    </w:p>
    <w:p w:rsidR="00A158B2" w:rsidRDefault="00A158B2" w:rsidP="00E017C5">
      <w:pPr>
        <w:pStyle w:val="NormalWeb"/>
      </w:pPr>
      <w:r>
        <w:t>• позволить каждому ребенку увидеть себя как человека способного и компетентного;</w:t>
      </w:r>
    </w:p>
    <w:p w:rsidR="00A158B2" w:rsidRDefault="00A158B2" w:rsidP="00E017C5">
      <w:pPr>
        <w:pStyle w:val="NormalWeb"/>
      </w:pPr>
      <w:r>
        <w:t>• развивать позитивный образ себя и других;</w:t>
      </w:r>
    </w:p>
    <w:p w:rsidR="00A158B2" w:rsidRDefault="00A158B2" w:rsidP="00E017C5">
      <w:pPr>
        <w:pStyle w:val="NormalWeb"/>
      </w:pPr>
      <w:r>
        <w:t>• развивать умение оценивать себя»</w:t>
      </w:r>
    </w:p>
    <w:p w:rsidR="00A158B2" w:rsidRDefault="00A158B2" w:rsidP="00E017C5">
      <w:pPr>
        <w:pStyle w:val="NormalWeb"/>
      </w:pPr>
      <w:r>
        <w:t>• вдохновлять детей на развитие социального навыка – коммуникабельность и умение сотрудничать;</w:t>
      </w:r>
    </w:p>
    <w:p w:rsidR="00A158B2" w:rsidRDefault="00A158B2" w:rsidP="00E017C5">
      <w:pPr>
        <w:pStyle w:val="NormalWeb"/>
      </w:pPr>
      <w:r>
        <w:t>• обеспечить механизм развития креативного мышления, умение искать путь решения поставленной задачи;</w:t>
      </w:r>
    </w:p>
    <w:p w:rsidR="00A158B2" w:rsidRDefault="00A158B2" w:rsidP="00E017C5">
      <w:pPr>
        <w:pStyle w:val="NormalWeb"/>
      </w:pPr>
      <w:r>
        <w:t xml:space="preserve">• развивать исследовательские умения (выявление проблем, наблюдение, умение строить гипотезы, подтверждать или опровергать. </w:t>
      </w:r>
    </w:p>
    <w:p w:rsidR="00A158B2" w:rsidRDefault="00A158B2" w:rsidP="00E017C5">
      <w:pPr>
        <w:pStyle w:val="NormalWeb"/>
      </w:pPr>
      <w:r>
        <w:t xml:space="preserve">По сути метод проектного обучения состоит в том, что ребенок в процессе работы над проектом постигает реальные процессы, проживает конкретные ситуации, приобщается к проникновению в глубь явлений, конструированию новых процессов, объектов. </w:t>
      </w:r>
    </w:p>
    <w:p w:rsidR="00A158B2" w:rsidRDefault="00A158B2" w:rsidP="00E017C5">
      <w:pPr>
        <w:pStyle w:val="NormalWeb"/>
      </w:pPr>
      <w:r>
        <w:t>Правила и принципы проектного обучения:</w:t>
      </w:r>
    </w:p>
    <w:p w:rsidR="00A158B2" w:rsidRDefault="00A158B2" w:rsidP="00E017C5">
      <w:pPr>
        <w:pStyle w:val="NormalWeb"/>
      </w:pPr>
      <w:r>
        <w:t xml:space="preserve">1. В команде нет лидеров, все члены команды равны. </w:t>
      </w:r>
    </w:p>
    <w:p w:rsidR="00A158B2" w:rsidRDefault="00A158B2" w:rsidP="00E017C5">
      <w:pPr>
        <w:pStyle w:val="NormalWeb"/>
      </w:pPr>
      <w:r>
        <w:t xml:space="preserve">2. Команды не соревнуются. </w:t>
      </w:r>
    </w:p>
    <w:p w:rsidR="00A158B2" w:rsidRDefault="00A158B2" w:rsidP="00E017C5">
      <w:pPr>
        <w:pStyle w:val="NormalWeb"/>
      </w:pPr>
      <w:r>
        <w:t xml:space="preserve">3. Все получают удовольствие от общения друг с другом и от того, что они вместе выполняют проектное задание. </w:t>
      </w:r>
    </w:p>
    <w:p w:rsidR="00A158B2" w:rsidRDefault="00A158B2" w:rsidP="00E017C5">
      <w:pPr>
        <w:pStyle w:val="NormalWeb"/>
      </w:pPr>
      <w:r>
        <w:t xml:space="preserve">4. Каждый должен получать удовольствие от чувства уверенности в себе. </w:t>
      </w:r>
    </w:p>
    <w:p w:rsidR="00A158B2" w:rsidRDefault="00A158B2" w:rsidP="00E017C5">
      <w:pPr>
        <w:pStyle w:val="NormalWeb"/>
      </w:pPr>
      <w:r>
        <w:t xml:space="preserve">5. Все должны проявлять активность и вносить свой вклад в общее дело. </w:t>
      </w:r>
    </w:p>
    <w:p w:rsidR="00A158B2" w:rsidRDefault="00A158B2" w:rsidP="00E017C5">
      <w:pPr>
        <w:pStyle w:val="NormalWeb"/>
      </w:pPr>
      <w:r>
        <w:t xml:space="preserve">6. Ответственность за конечный результат несут все члены команды, выполняющие проектное задание. </w:t>
      </w:r>
    </w:p>
    <w:p w:rsidR="00A158B2" w:rsidRDefault="00A158B2" w:rsidP="00E017C5">
      <w:pPr>
        <w:pStyle w:val="NormalWeb"/>
      </w:pPr>
      <w:r>
        <w:t xml:space="preserve">Систему действий воспитателя и детей можно выделить на всех стадиях работы. </w:t>
      </w:r>
    </w:p>
    <w:p w:rsidR="00A158B2" w:rsidRDefault="00A158B2" w:rsidP="00E017C5">
      <w:pPr>
        <w:pStyle w:val="NormalWeb"/>
      </w:pPr>
      <w:r>
        <w:t xml:space="preserve">1. Постановка цели, выявление проблемы, выдвижение гипотез. </w:t>
      </w:r>
    </w:p>
    <w:p w:rsidR="00A158B2" w:rsidRDefault="00A158B2" w:rsidP="00E017C5">
      <w:pPr>
        <w:pStyle w:val="NormalWeb"/>
      </w:pPr>
      <w:r>
        <w:t xml:space="preserve">2. Обсуждение возможных вариантов исследования, выбор способов. </w:t>
      </w:r>
    </w:p>
    <w:p w:rsidR="00A158B2" w:rsidRDefault="00A158B2" w:rsidP="00E017C5">
      <w:pPr>
        <w:pStyle w:val="NormalWeb"/>
      </w:pPr>
      <w:r>
        <w:t xml:space="preserve">3. Продумывание хода деятельности, распределение обязанностей. </w:t>
      </w:r>
    </w:p>
    <w:p w:rsidR="00A158B2" w:rsidRDefault="00A158B2" w:rsidP="00E017C5">
      <w:pPr>
        <w:pStyle w:val="NormalWeb"/>
      </w:pPr>
      <w:r>
        <w:t xml:space="preserve">4. Исследование: решение задач. </w:t>
      </w:r>
    </w:p>
    <w:p w:rsidR="00A158B2" w:rsidRDefault="00A158B2" w:rsidP="00E017C5">
      <w:pPr>
        <w:pStyle w:val="NormalWeb"/>
      </w:pPr>
      <w:r>
        <w:t xml:space="preserve">5. Обобщение результатов, опровержение или подтверждение гипотез. </w:t>
      </w:r>
    </w:p>
    <w:p w:rsidR="00A158B2" w:rsidRDefault="00A158B2" w:rsidP="00E017C5">
      <w:pPr>
        <w:pStyle w:val="NormalWeb"/>
      </w:pPr>
      <w:r>
        <w:t>Виды проектов разнообразны. В работе с дошкольниками можно выделить четыре категории проектов:</w:t>
      </w:r>
    </w:p>
    <w:p w:rsidR="00A158B2" w:rsidRDefault="00A158B2" w:rsidP="00E017C5">
      <w:pPr>
        <w:pStyle w:val="NormalWeb"/>
      </w:pPr>
      <w:r>
        <w:t>1. Информационный (история возникновения. ) .</w:t>
      </w:r>
    </w:p>
    <w:p w:rsidR="00A158B2" w:rsidRDefault="00A158B2" w:rsidP="00E017C5">
      <w:pPr>
        <w:pStyle w:val="NormalWeb"/>
      </w:pPr>
      <w:r>
        <w:t>2. Обзорный проект (знакомство. ) .</w:t>
      </w:r>
    </w:p>
    <w:p w:rsidR="00A158B2" w:rsidRDefault="00A158B2" w:rsidP="00E017C5">
      <w:pPr>
        <w:pStyle w:val="NormalWeb"/>
      </w:pPr>
      <w:r>
        <w:t>3. Продукционный проект (создание. ) .</w:t>
      </w:r>
    </w:p>
    <w:p w:rsidR="00A158B2" w:rsidRDefault="00A158B2" w:rsidP="00E017C5">
      <w:pPr>
        <w:pStyle w:val="NormalWeb"/>
      </w:pPr>
      <w:r>
        <w:t xml:space="preserve">4. Проекты-инсценировки или организационные проекты. </w:t>
      </w:r>
    </w:p>
    <w:p w:rsidR="00A158B2" w:rsidRDefault="00A158B2" w:rsidP="00E017C5">
      <w:pPr>
        <w:pStyle w:val="NormalWeb"/>
      </w:pPr>
      <w:r>
        <w:t>Разнообразны проекты и по объему:</w:t>
      </w:r>
    </w:p>
    <w:p w:rsidR="00A158B2" w:rsidRDefault="00A158B2" w:rsidP="00E017C5">
      <w:pPr>
        <w:pStyle w:val="NormalWeb"/>
      </w:pPr>
      <w:r>
        <w:t>• краткосрочные;</w:t>
      </w:r>
    </w:p>
    <w:p w:rsidR="00A158B2" w:rsidRDefault="00A158B2" w:rsidP="00E017C5">
      <w:pPr>
        <w:pStyle w:val="NormalWeb"/>
      </w:pPr>
      <w:r>
        <w:t>• среднесрочные;</w:t>
      </w:r>
    </w:p>
    <w:p w:rsidR="00A158B2" w:rsidRDefault="00A158B2" w:rsidP="00E017C5">
      <w:pPr>
        <w:pStyle w:val="NormalWeb"/>
      </w:pPr>
      <w:r>
        <w:t xml:space="preserve">• долгосрочные. </w:t>
      </w:r>
    </w:p>
    <w:p w:rsidR="00A158B2" w:rsidRDefault="00A158B2" w:rsidP="00E017C5">
      <w:pPr>
        <w:pStyle w:val="NormalWeb"/>
      </w:pPr>
      <w:r>
        <w:t xml:space="preserve">Технология проектного обучения широко используется в нашем учреждении для обобщений знаний и умений по изученной теме. Дошкольникам поручается к моменту окончания изучения темы изготовить рекламный плакат, афишу, альбом с рисунками, открытками или фото и т. д. В таких работах отражается самое существенное содержание темы. </w:t>
      </w:r>
    </w:p>
    <w:p w:rsidR="00A158B2" w:rsidRDefault="00A158B2" w:rsidP="00E017C5">
      <w:pPr>
        <w:pStyle w:val="NormalWeb"/>
      </w:pPr>
      <w:r>
        <w:t xml:space="preserve">Технологию проектного обучения нужно как можно шире и глубже вводить в практику современного обучения. Ведь если цели достигнуты, мы можем рассчитывать на получение качественно нового результата, выраженного в развитии познавательных способностей дошкольников и их самостоятельности в познавательной деятельности. </w:t>
      </w:r>
    </w:p>
    <w:p w:rsidR="00A158B2" w:rsidRDefault="00A158B2" w:rsidP="00E017C5">
      <w:pPr>
        <w:pStyle w:val="NormalWeb"/>
      </w:pPr>
      <w:r>
        <w:t>10. Предполагаемый результат:</w:t>
      </w:r>
    </w:p>
    <w:p w:rsidR="00A158B2" w:rsidRDefault="00A158B2" w:rsidP="00E017C5">
      <w:pPr>
        <w:pStyle w:val="NormalWeb"/>
      </w:pPr>
      <w:r>
        <w:t>дошкольники знают и понимают свою сопричастность к великой стране, её духовно-нравственному богатству;</w:t>
      </w:r>
    </w:p>
    <w:p w:rsidR="00A158B2" w:rsidRDefault="00A158B2" w:rsidP="00E017C5">
      <w:pPr>
        <w:pStyle w:val="NormalWeb"/>
      </w:pPr>
      <w:r>
        <w:t>сформировано собственное достоинство как представителя своего народа и талерантного отношения к другим национальностям;</w:t>
      </w:r>
    </w:p>
    <w:p w:rsidR="00A158B2" w:rsidRDefault="00A158B2" w:rsidP="00E017C5">
      <w:pPr>
        <w:pStyle w:val="NormalWeb"/>
      </w:pPr>
      <w:r>
        <w:t>дошкольники любят и понимают русскую народную культуру;</w:t>
      </w:r>
    </w:p>
    <w:p w:rsidR="00A158B2" w:rsidRDefault="00A158B2" w:rsidP="00E017C5">
      <w:pPr>
        <w:pStyle w:val="NormalWeb"/>
      </w:pPr>
      <w:r>
        <w:t xml:space="preserve">сформировано чувство безграничной любви к Родине. </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Работа по патриотическому воспитанию проводится с применением разнообразных форм и методов.</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1. Познавательные занятия</w:t>
      </w:r>
    </w:p>
    <w:p w:rsidR="00A158B2" w:rsidRPr="00E017C5" w:rsidRDefault="00A158B2" w:rsidP="00E017C5">
      <w:pPr>
        <w:numPr>
          <w:ilvl w:val="0"/>
          <w:numId w:val="11"/>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посвященные изучению государственных символов России (история возникновения г. Макарова, Сахалинской области, их символика).</w:t>
      </w:r>
    </w:p>
    <w:p w:rsidR="00A158B2" w:rsidRPr="00E017C5" w:rsidRDefault="00A158B2" w:rsidP="00E017C5">
      <w:pPr>
        <w:numPr>
          <w:ilvl w:val="0"/>
          <w:numId w:val="11"/>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о происхождении города, географическом расположении, климате и т.д.</w:t>
      </w:r>
    </w:p>
    <w:p w:rsidR="00A158B2" w:rsidRPr="00E017C5" w:rsidRDefault="00A158B2" w:rsidP="00E017C5">
      <w:pPr>
        <w:numPr>
          <w:ilvl w:val="0"/>
          <w:numId w:val="11"/>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«Наш город» и т.д.</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2. Традиции</w:t>
      </w:r>
    </w:p>
    <w:p w:rsidR="00A158B2" w:rsidRPr="00E017C5" w:rsidRDefault="00A158B2" w:rsidP="00E017C5">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Знакомство детей с культурой, языком, традициями, обрядами русского народа укрепляет связь между поколениями, развивает чувство принадлежности и уважения к русскому народу, истории Макаровского округа. Для этого проводятся:</w:t>
      </w:r>
    </w:p>
    <w:p w:rsidR="00A158B2" w:rsidRPr="00E017C5" w:rsidRDefault="00A158B2" w:rsidP="00E017C5">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Обрядовые праздники: «Рождественские колядки», «Масленица», «Посиделки»;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A158B2" w:rsidRPr="00E017C5" w:rsidRDefault="00A158B2" w:rsidP="00E017C5">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Экскурсии в краеведческий музей г. Макарова;</w:t>
      </w:r>
    </w:p>
    <w:p w:rsidR="00A158B2" w:rsidRPr="00E017C5" w:rsidRDefault="00A158B2" w:rsidP="00E017C5">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Тематические досуги «Мой край задумчивый и нежный», «Моя семья», «Мой папа», «Зарница».</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3. Природа и экология</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Одно из слагаемых патриотизма – воспитание любви к родной природе на прогулках и экскурсиях. Постепенно у детей формируются представления о родном городе, природа становится ближе и понятнее, дети стараются что-то сделать для нее, испытывают чувство ответственности перед ней.</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4. Героическое прошлое</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Важно донести до детей мысль: спустя много лет люди помнят о событиях грозных лет войны, чтя память погибших, окружат вниманием и любовью людей защищавших нашу Родину. Это такие мероприятия как:</w:t>
      </w:r>
    </w:p>
    <w:p w:rsidR="00A158B2" w:rsidRPr="00E017C5" w:rsidRDefault="00A158B2" w:rsidP="00E017C5">
      <w:pPr>
        <w:spacing w:before="100" w:beforeAutospacing="1" w:after="100" w:afterAutospacing="1" w:line="240" w:lineRule="auto"/>
        <w:rPr>
          <w:rFonts w:ascii="Times New Roman" w:hAnsi="Times New Roman"/>
          <w:b/>
          <w:bCs/>
          <w:sz w:val="24"/>
          <w:szCs w:val="24"/>
          <w:lang w:eastAsia="ru-RU"/>
        </w:rPr>
      </w:pPr>
      <w:r w:rsidRPr="00E017C5">
        <w:rPr>
          <w:rFonts w:ascii="Times New Roman" w:hAnsi="Times New Roman"/>
          <w:b/>
          <w:bCs/>
          <w:sz w:val="24"/>
          <w:szCs w:val="24"/>
          <w:lang w:eastAsia="ru-RU"/>
        </w:rPr>
        <w:t>1. Ежегодный месячник военно-патриотического воспитания, во время которого организуются:</w:t>
      </w:r>
    </w:p>
    <w:p w:rsidR="00A158B2" w:rsidRPr="00E017C5" w:rsidRDefault="00A158B2" w:rsidP="00E017C5">
      <w:pPr>
        <w:numPr>
          <w:ilvl w:val="0"/>
          <w:numId w:val="13"/>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Конкурс плакатов и рисунков «Защитники Отечества».</w:t>
      </w:r>
    </w:p>
    <w:p w:rsidR="00A158B2" w:rsidRPr="00E017C5" w:rsidRDefault="00A158B2" w:rsidP="00E017C5">
      <w:pPr>
        <w:numPr>
          <w:ilvl w:val="0"/>
          <w:numId w:val="13"/>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«Дети – герои», «Герои войны – наши земляки».</w:t>
      </w:r>
    </w:p>
    <w:p w:rsidR="00A158B2" w:rsidRPr="00E017C5" w:rsidRDefault="00A158B2" w:rsidP="00E017C5">
      <w:pPr>
        <w:numPr>
          <w:ilvl w:val="0"/>
          <w:numId w:val="13"/>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rsidR="00A158B2" w:rsidRPr="00E017C5" w:rsidRDefault="00A158B2" w:rsidP="00E017C5">
      <w:pPr>
        <w:spacing w:before="100" w:beforeAutospacing="1" w:after="100" w:afterAutospacing="1" w:line="240" w:lineRule="auto"/>
        <w:rPr>
          <w:rFonts w:ascii="Times New Roman" w:hAnsi="Times New Roman"/>
          <w:b/>
          <w:bCs/>
          <w:sz w:val="24"/>
          <w:szCs w:val="24"/>
          <w:lang w:eastAsia="ru-RU"/>
        </w:rPr>
      </w:pPr>
      <w:r w:rsidRPr="00E017C5">
        <w:rPr>
          <w:rFonts w:ascii="Times New Roman" w:hAnsi="Times New Roman"/>
          <w:b/>
          <w:bCs/>
          <w:sz w:val="24"/>
          <w:szCs w:val="24"/>
          <w:lang w:eastAsia="ru-RU"/>
        </w:rPr>
        <w:t>2. «Неделя памяти» включающая:</w:t>
      </w:r>
    </w:p>
    <w:p w:rsidR="00A158B2" w:rsidRPr="00E017C5" w:rsidRDefault="00A158B2" w:rsidP="00E017C5">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оформление поздравительных открыток и подарков для ветеранов войны.</w:t>
      </w:r>
    </w:p>
    <w:p w:rsidR="00A158B2" w:rsidRPr="00E017C5" w:rsidRDefault="00A158B2" w:rsidP="00E017C5">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беседы.</w:t>
      </w:r>
    </w:p>
    <w:p w:rsidR="00A158B2" w:rsidRPr="00E017C5" w:rsidRDefault="00A158B2" w:rsidP="00E017C5">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Утренник «День Победы» с приглашением ветеранов войны.</w:t>
      </w:r>
    </w:p>
    <w:p w:rsidR="00A158B2" w:rsidRPr="00E017C5" w:rsidRDefault="00A158B2" w:rsidP="00E017C5">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Экскурсия к «Стеле памяти» посвященной участникам Великой Отечественной Войны.</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5. Взаимодействие с родителями</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энтузиазм. С их участием проводятся:</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Выставки рисунков, поделок: «Моя мама лучше всех», «Моя семья» и др.</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Оформление групповых комнат.</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Благоустройство ДОУ.</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Труд бытовой в природе.</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Утренники, праздники, экскурсии, соревнования.</w:t>
      </w:r>
    </w:p>
    <w:p w:rsidR="00A158B2" w:rsidRPr="00E017C5" w:rsidRDefault="00A158B2" w:rsidP="00E017C5">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Природоохраняемые акции «Посади цветок», «Изготовление кормушки» и др.</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Патриотическое воспитание осуществляется во всех направлениях работы с детьми: в ознакомлении с окружающим и с художественной литературой, развития речи, музыке, изобразительном искусстве.</w:t>
      </w:r>
    </w:p>
    <w:p w:rsidR="00A158B2" w:rsidRPr="00E017C5" w:rsidRDefault="00A158B2" w:rsidP="00E017C5">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 xml:space="preserve">Также проводится большая работа по изучению уровня знаний, умений и навыков познавательного, социально-нравственного развития воспитанников. Диагностическое обследование (начало, конец учебного года. Приложение 1,2). </w:t>
      </w:r>
    </w:p>
    <w:p w:rsidR="00A158B2" w:rsidRDefault="00A158B2" w:rsidP="00E017C5">
      <w:pPr>
        <w:pStyle w:val="NormalWeb"/>
        <w:rPr>
          <w:b/>
          <w:bCs/>
        </w:rPr>
      </w:pPr>
      <w:r>
        <w:rPr>
          <w:b/>
          <w:bCs/>
        </w:rPr>
        <w:t>Пояснительная записка</w:t>
      </w:r>
    </w:p>
    <w:p w:rsidR="00A158B2" w:rsidRDefault="00A158B2" w:rsidP="00E017C5">
      <w:pPr>
        <w:pStyle w:val="NormalWeb"/>
      </w:pPr>
      <w:r>
        <w:t>Что мы Родиной зовем?</w:t>
      </w:r>
      <w:r>
        <w:br/>
        <w:t>Дом, где мы с тобой растем</w:t>
      </w:r>
      <w:r>
        <w:br/>
        <w:t>И березки у дороги,</w:t>
      </w:r>
      <w:r>
        <w:br/>
        <w:t>По которой мы идем</w:t>
      </w:r>
      <w:r>
        <w:br/>
        <w:t>Что мы Родиной зовем?</w:t>
      </w:r>
      <w:r>
        <w:br/>
        <w:t>Солнце в небе голубом.</w:t>
      </w:r>
      <w:r>
        <w:br/>
        <w:t>И душистый, золотистый</w:t>
      </w:r>
      <w:r>
        <w:br/>
        <w:t>Хлеб за праздничным столом</w:t>
      </w:r>
      <w:r>
        <w:br/>
        <w:t>Что мы Родиной зовем?</w:t>
      </w:r>
      <w:r>
        <w:br/>
        <w:t>Край, где мы с тобой живем.</w:t>
      </w:r>
      <w:r>
        <w:br/>
      </w:r>
      <w:r>
        <w:rPr>
          <w:i/>
          <w:iCs/>
        </w:rPr>
        <w:t>В. Степанов</w:t>
      </w:r>
    </w:p>
    <w:p w:rsidR="00A158B2" w:rsidRDefault="00A158B2" w:rsidP="00E017C5">
      <w:pPr>
        <w:pStyle w:val="NormalWeb"/>
      </w:pPr>
      <w:r>
        <w:t>Детство – это каждодневное открытие мира. Нужно, чтобы это открытие стало, прежде всего, познанием человека и отечества, чтобы в детский ум и сердце входила красота настоящего человека, величие и ни с чем не сравнимая красота Отечества.</w:t>
      </w:r>
    </w:p>
    <w:p w:rsidR="00A158B2" w:rsidRDefault="00A158B2" w:rsidP="00E017C5">
      <w:pPr>
        <w:pStyle w:val="NormalWeb"/>
      </w:pPr>
      <w:r>
        <w:t>Детство – ответственный этап в становлении личности и ее нравственной сферы. Вовремя созданная благоприятная педагогическая среда способствует воспитанию в детях основ патриотизма и гражданственности.</w:t>
      </w:r>
    </w:p>
    <w:p w:rsidR="00A158B2" w:rsidRDefault="00A158B2" w:rsidP="00E017C5">
      <w:pPr>
        <w:pStyle w:val="NormalWeb"/>
      </w:pPr>
      <w:r>
        <w:t>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A158B2" w:rsidRDefault="00A158B2" w:rsidP="00E017C5">
      <w:pPr>
        <w:pStyle w:val="NormalWeb"/>
      </w:pPr>
      <w:r>
        <w:t>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Дошкольный возраст, по утверждению психологов – лучший период для формирования любви к малой родине.</w:t>
      </w:r>
    </w:p>
    <w:p w:rsidR="00A158B2" w:rsidRDefault="00A158B2" w:rsidP="00E017C5">
      <w:pPr>
        <w:pStyle w:val="NormalWeb"/>
      </w:pPr>
      <w:r>
        <w:t>Мы очень гордимся своей малой родиной и нашими земляками, знакомим детей с историей и культурой своего края, воспитываем к нему любовь и уважение.</w:t>
      </w:r>
    </w:p>
    <w:p w:rsidR="00A158B2" w:rsidRDefault="00A158B2" w:rsidP="00E017C5">
      <w:pPr>
        <w:pStyle w:val="NormalWeb"/>
        <w:rPr>
          <w:b/>
          <w:bCs/>
          <w:i/>
          <w:iCs/>
        </w:rPr>
      </w:pPr>
      <w:r>
        <w:rPr>
          <w:b/>
          <w:bCs/>
          <w:i/>
          <w:iCs/>
        </w:rPr>
        <w:t>1. Обоснование актуальности программы</w:t>
      </w:r>
    </w:p>
    <w:p w:rsidR="00A158B2" w:rsidRDefault="00A158B2" w:rsidP="00E017C5">
      <w:pPr>
        <w:pStyle w:val="NormalWeb"/>
      </w:pPr>
      <w:r>
        <w:t>О важности приобщения ребенка к культуре своего народа написано много, поскольку обращение к отечеству,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A158B2" w:rsidRDefault="00A158B2" w:rsidP="00E017C5">
      <w:pPr>
        <w:pStyle w:val="NormalWeb"/>
      </w:pPr>
      <w:r>
        <w:t>Чувство Родина…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A158B2" w:rsidRDefault="00A158B2" w:rsidP="00E017C5">
      <w:pPr>
        <w:pStyle w:val="NormalWeb"/>
      </w:pPr>
      <w:r>
        <w:t xml:space="preserve">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w:t>
      </w:r>
    </w:p>
    <w:p w:rsidR="00A158B2" w:rsidRDefault="00A158B2" w:rsidP="00E017C5">
      <w:pPr>
        <w:pStyle w:val="NormalWeb"/>
      </w:pPr>
      <w:r>
        <w:t xml:space="preserve">Немалое значение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городом, а затем и со страной, ее столицей и символами. </w:t>
      </w:r>
    </w:p>
    <w:p w:rsidR="00A158B2" w:rsidRDefault="00A158B2" w:rsidP="00E017C5">
      <w:pPr>
        <w:pStyle w:val="NormalWeb"/>
      </w:pPr>
      <w:r>
        <w:t>Родной город… Надо показать ребенку, что родной город славен своей историей, традициями, достопримечательностями, памятниками, лучшими людьми.</w:t>
      </w:r>
    </w:p>
    <w:p w:rsidR="00A158B2" w:rsidRDefault="00A158B2" w:rsidP="00E017C5">
      <w:pPr>
        <w:pStyle w:val="NormalWeb"/>
      </w:pPr>
      <w:r>
        <w:t>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p w:rsidR="00A158B2" w:rsidRDefault="00A158B2" w:rsidP="00E017C5">
      <w:pPr>
        <w:pStyle w:val="NormalWeb"/>
      </w:pPr>
      <w:r>
        <w:t xml:space="preserve">Одной </w:t>
      </w:r>
      <w:hyperlink r:id="rId24" w:tgtFrame="_blank" w:history="1">
        <w:r>
          <w:rPr>
            <w:rStyle w:val="Hyperlink"/>
          </w:rPr>
          <w:t>из главных</w:t>
        </w:r>
      </w:hyperlink>
      <w:r>
        <w:t xml:space="preserve"> задач дошкольных образовательных учреждений, заложенных в “Программе обучения и воспитания в детском саду”, независимо от его профиля, является патриотическое воспитание детей.</w:t>
      </w:r>
    </w:p>
    <w:p w:rsidR="00A158B2" w:rsidRDefault="00A158B2" w:rsidP="00E017C5">
      <w:pPr>
        <w:pStyle w:val="NormalWeb"/>
      </w:pPr>
      <w:r>
        <w:t xml:space="preserve">Патриотические </w:t>
      </w:r>
      <w:hyperlink r:id="rId25" w:tgtFrame="_blank" w:history="1">
        <w:r>
          <w:rPr>
            <w:rStyle w:val="Hyperlink"/>
          </w:rPr>
          <w:t>чувства</w:t>
        </w:r>
      </w:hyperlink>
      <w:r>
        <w:t xml:space="preserve"> закладываются в процессе жизни и бытия человека, находящегося в рамках конкретной социокультурной среды. Люди с рождения инстинктивно, естественно и незаметно привыкают к окружающей их среде, природе и культуре своей страны, быту своего народа. Поэтому базой для формирования патриотизма являются глубинные </w:t>
      </w:r>
      <w:hyperlink r:id="rId26" w:tgtFrame="_blank" w:history="1">
        <w:r>
          <w:rPr>
            <w:rStyle w:val="Hyperlink"/>
          </w:rPr>
          <w:t>чувства</w:t>
        </w:r>
      </w:hyperlink>
      <w:r>
        <w:t xml:space="preserve"> любви и привязанности к культуре своей страны и своему народу, к своей земле.</w:t>
      </w:r>
    </w:p>
    <w:p w:rsidR="00A158B2" w:rsidRDefault="00A158B2" w:rsidP="00E017C5">
      <w:pPr>
        <w:pStyle w:val="NormalWeb"/>
      </w:pPr>
      <w:r>
        <w:t xml:space="preserve">Исходя из </w:t>
      </w:r>
      <w:hyperlink r:id="rId27" w:tgtFrame="_blank" w:history="1">
        <w:r>
          <w:rPr>
            <w:rStyle w:val="Hyperlink"/>
          </w:rPr>
          <w:t>нашего</w:t>
        </w:r>
      </w:hyperlink>
      <w:r>
        <w:t xml:space="preserve"> опыта работы в данном направлении, можно сказать, что дошкольникам, особенно старшего возраста, доступно чувство любви к родному городу, родной природе, к своей Родине. Это есть начало патриотизма, который рождается в познании, а формируется в процессе целенаправленного воспитания.</w:t>
      </w:r>
    </w:p>
    <w:p w:rsidR="00A158B2" w:rsidRDefault="00A158B2" w:rsidP="00E017C5">
      <w:pPr>
        <w:pStyle w:val="NormalWeb"/>
      </w:pPr>
      <w:r>
        <w:t xml:space="preserve">Мы считаем, </w:t>
      </w:r>
      <w:hyperlink r:id="rId28" w:tgtFrame="_blank" w:history="1">
        <w:r>
          <w:rPr>
            <w:rStyle w:val="Hyperlink"/>
          </w:rPr>
          <w:t>что</w:t>
        </w:r>
      </w:hyperlink>
      <w:r>
        <w:t xml:space="preserve"> задача педагогов и родителей – как можно раньше пробудить в растущем человеке любовь к родной земле, с первых шагов формировать у детей черты характера, которые помогут ему стать человеком, гражданином общества. Воспитывать любовь и уважение к родному дому, детскому саду, родной улице, городу; чувство гордости за достижения страны, любовь и уважение к армии, гордость за мужество воинов; развивать интерес к доступным ребёнку явлениям общественной жизни.</w:t>
      </w:r>
    </w:p>
    <w:p w:rsidR="00A158B2" w:rsidRDefault="00A158B2" w:rsidP="00E017C5">
      <w:pPr>
        <w:pStyle w:val="NormalWeb"/>
      </w:pPr>
      <w:r>
        <w:t xml:space="preserve">Работу по патриотическому воспитанию мы ведем в тесной взаимосвязи с умственным, экологическим, трудовым и эстетическим воспитанием, при этом учитывая возраст дошкольников, их психологические особенности и возможности. Учитывая возрастные особенности детей, мы широко применяем игровые приемы, которые важны, как для повышения познавательной активности детей, так и для создания эмоциональной атмосферы занятия. Каждая тема занятия подкрепляется различными играми, продуктивными видами </w:t>
      </w:r>
      <w:r>
        <w:rPr>
          <w:b/>
          <w:bCs/>
        </w:rPr>
        <w:t>деятельности (изготовление поделок, альбомов, тематическое</w:t>
      </w:r>
      <w:r>
        <w:t xml:space="preserve"> рисование и др.). </w:t>
      </w:r>
    </w:p>
    <w:p w:rsidR="00A158B2" w:rsidRDefault="00A158B2" w:rsidP="00E017C5">
      <w:pPr>
        <w:pStyle w:val="NormalWeb"/>
      </w:pPr>
      <w:r>
        <w:t xml:space="preserve">Нравственно-патриотическое воспитание ребенка – сложный педагогический процесс. В его основе лежит развитие нравственных чувств. Чувство любви и уважения к Родине начинается у ребенка с отношения к семье, к самым близким людям – к матери, к отцу, бабушке, дедушке, к своему дому, улице, на которой он живет, детскому саду, городу. Семья – первый коллектив ребенка, и в нем он должен чувствовать себя равноправным членом, вносящим каждый день свою, пусть скромную лепту в семейное дело. </w:t>
      </w:r>
    </w:p>
    <w:p w:rsidR="00A158B2" w:rsidRDefault="00A158B2" w:rsidP="00E017C5">
      <w:pPr>
        <w:pStyle w:val="NormalWeb"/>
      </w:pPr>
      <w:r>
        <w:t xml:space="preserve">Формирование патриотических чувств проходит эффективнее, если детский сад устанавливает тесную связь с семьёй. 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и которые не может заменить дошкольное учреждение: любовь и привязанность к детям, эмоционально-нравственная насыщенность отношений, их общественная, а не эгоистическая направленность и др. Всё это создает благоприятные условия для воспитания высших нравственных чувств. </w:t>
      </w:r>
    </w:p>
    <w:p w:rsidR="00A158B2" w:rsidRDefault="00A158B2" w:rsidP="00E017C5">
      <w:pPr>
        <w:pStyle w:val="NormalWeb"/>
      </w:pPr>
      <w:r>
        <w:t xml:space="preserve">В нашей группе осуществляется тесное сотрудничество с родителями, отношения с которыми строятся по принципу доверительного партнерства, моральной поддержки и взаимопомощи. Мы опираемся на родителей не только как на помощников детского учреждения, а как на равноправных участников формирования детской личности. Положительно зарекомендовали себя “Дни открытых дверей”, спортивные и фольклорные праздники с участием родителей. Родители принимают участие в экскурсиях, оказывают помощь в оформление интерьера группы, веранды, в благоустройстве территории детского сада. Мы советуем родителям и такие формы привлечения детей к общественной жизни, как прогулки и экскурсии с целью знакомства с историческими местами, памятниками, музеями. </w:t>
      </w:r>
    </w:p>
    <w:p w:rsidR="00A158B2" w:rsidRDefault="00A158B2" w:rsidP="00E017C5">
      <w:pPr>
        <w:pStyle w:val="NormalWeb"/>
      </w:pPr>
      <w:r>
        <w:t>Большое место в приобщение детей к народной культуре занимают народные праздники и традиции. В них фиксируются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Издавна на Руси любили праздники и с особым почтением их отмечали. Народные праздники носили природно-земледельческий характер. В праздниках русского народа отражались характерные черты уклада жизни, быта, природного времени. Необходимо чтить свою историю, знать особенности культурной жизни прадедов, чтобы, возрождая прежние традиции, показать их детям в новом, современном звучании. Народный праздник является для ребенка большой, яркой и глубоко содержательной игрой. Поэтому, проживая с детьми, любимые в народе праздники, мы воздействуем на эмоциональную сферу детей и оставляем в их памяти глубокий след.</w:t>
      </w:r>
    </w:p>
    <w:p w:rsidR="00A158B2" w:rsidRDefault="00A158B2" w:rsidP="00E017C5">
      <w:pPr>
        <w:pStyle w:val="NormalWeb"/>
      </w:pPr>
      <w:r>
        <w:t>В настоящее время мы определили основной состав праздничных мероприятий, которые ежегодно проводятся в нашей группе. Это:</w:t>
      </w:r>
    </w:p>
    <w:p w:rsidR="00A158B2" w:rsidRDefault="00A158B2" w:rsidP="00E017C5">
      <w:pPr>
        <w:pStyle w:val="NormalWeb"/>
      </w:pPr>
      <w:r>
        <w:t>*народные и фольклорные праздники – Масленица, весенне-летние игры и забавы, Осенняя ярмарка (Посиделки);</w:t>
      </w:r>
    </w:p>
    <w:p w:rsidR="00A158B2" w:rsidRDefault="00A158B2" w:rsidP="00E017C5">
      <w:pPr>
        <w:pStyle w:val="NormalWeb"/>
      </w:pPr>
      <w:r>
        <w:t xml:space="preserve">*государственно-гражданские праздники – </w:t>
      </w:r>
      <w:hyperlink r:id="rId29" w:tgtFrame="_blank" w:history="1">
        <w:r>
          <w:rPr>
            <w:rStyle w:val="Hyperlink"/>
          </w:rPr>
          <w:t>Новый год</w:t>
        </w:r>
      </w:hyperlink>
      <w:r>
        <w:t>, День защитника Отечества, День Победы, День знаний, День города;</w:t>
      </w:r>
    </w:p>
    <w:p w:rsidR="00A158B2" w:rsidRDefault="00A158B2" w:rsidP="00E017C5">
      <w:pPr>
        <w:pStyle w:val="NormalWeb"/>
      </w:pPr>
      <w:r>
        <w:t>*международные праздники – День матери, Международный женский день, День Защиты детей;</w:t>
      </w:r>
    </w:p>
    <w:p w:rsidR="00A158B2" w:rsidRDefault="00A158B2" w:rsidP="00E017C5">
      <w:pPr>
        <w:pStyle w:val="NormalWeb"/>
      </w:pPr>
      <w:r>
        <w:t>*бытовые и семейные праздники - дни рождения, “Выпуск в школу” и др.</w:t>
      </w:r>
    </w:p>
    <w:p w:rsidR="00A158B2" w:rsidRDefault="00A158B2" w:rsidP="00E017C5">
      <w:pPr>
        <w:pStyle w:val="NormalWeb"/>
      </w:pPr>
      <w:r>
        <w:t>Праздники всегда сопровождаются хорошей музыкой, новым оформлением зала, интересной сюжетной игрой, различными сюрпризами.</w:t>
      </w:r>
    </w:p>
    <w:p w:rsidR="00A158B2" w:rsidRDefault="00A158B2" w:rsidP="00E017C5">
      <w:pPr>
        <w:pStyle w:val="NormalWeb"/>
      </w:pPr>
      <w:r>
        <w:t>Так же очень важно знакомить детей с народным декоративно-прикладным искусством. Осуществить это можно практически через все виды деятельности детей. Изделия народных мастеров помогают воспитывать у детей внимательное и бережное отношение к окружающей среде, так как декоративно прикладное искусство по своим мотивам близко к природе. Изделия народных промыслов помогают понять и почувствовать, что человек – часть природы, а именно это является основой гармоничного развития ребенка. Русское народное декоративно-прикладное искусство тесно связано с фольклором, обычаями и обрядами, народными праздниками и народной музыкой. Это помогает детям почувствовать себя частью русского народа, ощутить гордость за свою страну, богатую славными традициями.</w:t>
      </w:r>
    </w:p>
    <w:p w:rsidR="00A158B2" w:rsidRDefault="00A158B2" w:rsidP="00E017C5">
      <w:pPr>
        <w:pStyle w:val="NormalWeb"/>
      </w:pPr>
      <w:r>
        <w:t>В своей работе мы широко используем все виды фольклора (сказки, былины,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Таким образом,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w:t>
      </w:r>
    </w:p>
    <w:p w:rsidR="00A158B2" w:rsidRDefault="00A158B2" w:rsidP="00E017C5">
      <w:pPr>
        <w:pStyle w:val="NormalWeb"/>
      </w:pPr>
      <w:r>
        <w:t xml:space="preserve">Особое значение в рамках нравственно-патриотического воспитания имеет тема, “Защитников Отечества”. Воины, защитники Отечества есть практически в каждой семье, поэтому праздник – день Защитника Отечества - считается всенародным. Оказывает наибольшее влияние на патриотическое воспитание детей подготовка и проведение праздников, развлечений, занятий, посвященных Дням воинской славы. Организация и проведение таких праздников являются основными направлениями патриотического воспитания детей, способствующими развитию личности гражданина и воспитания долга защитника Отечества. Эти праздники воспевают и поднимают на новую ступень смелость и отвагу, терпение к нуждам и выносливость народа, героизм взрослых и молодежи, победивших смертельного врага. </w:t>
      </w:r>
    </w:p>
    <w:p w:rsidR="00A158B2" w:rsidRDefault="00A158B2" w:rsidP="00E017C5">
      <w:pPr>
        <w:pStyle w:val="NormalWeb"/>
      </w:pPr>
      <w:r>
        <w:t>Говоря о защитниках нашей Родины, нельзя оставлять без внимания и тему Великой Отечественной войны. На конкретных фактах из жизни старших членов семьи (дедушек и бабушек, участников Великой Отечественной войны, их трудовых и фронтовых подвигах) необходимо привить детям такие важные понятия, как “долг перед Родиной”, “любовь к Отечеству”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Нашей главной задачей является расширение представлений детей о Великой Отечественной войне. Воспитание уважения и чувства благодарности к воинам – защитникам Родины. Продолжением данной работы является знакомство детей с городами России, со столицей нашей Родины, с гимном, флагом и гербом государства.</w:t>
      </w:r>
    </w:p>
    <w:p w:rsidR="00A158B2" w:rsidRDefault="00A158B2" w:rsidP="00E017C5">
      <w:pPr>
        <w:pStyle w:val="NormalWeb"/>
      </w:pPr>
      <w:r>
        <w:t>Итак, делая вывод из всего вышесказанного, хотелось бы на этом закончить свою работу следующими словами: важность воспитания гражданственности огромна, не только для отдельно взятой личности, но и для всего общества в целом. А задача воспитателя, несмотря на трудности – воспитать достойного человека, гражданина Российской Федерации, любящего и гордящегося своей Родиной, городом в котором он живет.</w:t>
      </w:r>
    </w:p>
    <w:p w:rsidR="00A158B2" w:rsidRDefault="00A158B2" w:rsidP="00AE44E8">
      <w:pPr>
        <w:pStyle w:val="NormalWeb"/>
      </w:pPr>
      <w:r>
        <w:t>Мы надеемся на то,</w:t>
      </w:r>
      <w:r>
        <w:br/>
        <w:t>Что усвоили вы все.</w:t>
      </w:r>
      <w:r>
        <w:br/>
        <w:t>Все что здесь мы рассказали,</w:t>
      </w:r>
      <w:r>
        <w:br/>
        <w:t>Объясняли, показали,</w:t>
      </w:r>
      <w:r>
        <w:br/>
        <w:t>Надолго в памяти храните,</w:t>
      </w:r>
      <w:r>
        <w:br/>
        <w:t>Эти знания детям несите.</w:t>
      </w:r>
      <w:r>
        <w:br/>
        <w:t>Истоки наши изучайте,</w:t>
      </w:r>
      <w:r>
        <w:br/>
        <w:t>И детишек приучайте.</w:t>
      </w:r>
      <w:r>
        <w:br/>
        <w:t>Чтоб на радость людям всем</w:t>
      </w:r>
      <w:r>
        <w:br/>
        <w:t>Дружный был у вас тандем.</w:t>
      </w:r>
    </w:p>
    <w:p w:rsidR="00A158B2" w:rsidRDefault="00A158B2" w:rsidP="00AE44E8">
      <w:pPr>
        <w:pStyle w:val="NormalWeb"/>
      </w:pPr>
      <w:r>
        <w:rPr>
          <w:rStyle w:val="a0"/>
        </w:rPr>
        <w:t> </w:t>
      </w:r>
    </w:p>
    <w:p w:rsidR="00A158B2" w:rsidRDefault="00A158B2" w:rsidP="00AE44E8">
      <w:pPr>
        <w:pStyle w:val="NormalWeb"/>
      </w:pPr>
      <w:r>
        <w:rPr>
          <w:rStyle w:val="a0"/>
        </w:rPr>
        <w:t>Итог:</w:t>
      </w:r>
    </w:p>
    <w:p w:rsidR="00A158B2" w:rsidRDefault="00A158B2" w:rsidP="00AE44E8">
      <w:pPr>
        <w:pStyle w:val="NormalWeb"/>
      </w:pPr>
      <w:r>
        <w:t>Поработали на славу,</w:t>
      </w:r>
    </w:p>
    <w:p w:rsidR="00A158B2" w:rsidRDefault="00A158B2" w:rsidP="00AE44E8">
      <w:pPr>
        <w:pStyle w:val="NormalWeb"/>
      </w:pPr>
      <w:r>
        <w:t>Педагоги - молодцы.</w:t>
      </w:r>
      <w:r>
        <w:br/>
        <w:t>Провели мы вместе с вами,</w:t>
      </w:r>
      <w:r>
        <w:br/>
        <w:t>Мастер-класс прямо от души!</w:t>
      </w:r>
    </w:p>
    <w:p w:rsidR="00A158B2" w:rsidRDefault="00A158B2" w:rsidP="00AE44E8">
      <w:pPr>
        <w:pStyle w:val="NormalWeb"/>
      </w:pPr>
      <w:r>
        <w:t>Мы надеемся на то,</w:t>
      </w:r>
      <w:r>
        <w:br/>
        <w:t>Что усвоили вы все.</w:t>
      </w:r>
      <w:r>
        <w:br/>
        <w:t>Все что здесь мы рассказали,</w:t>
      </w:r>
      <w:r>
        <w:br/>
        <w:t>Объясняли, показали,</w:t>
      </w:r>
      <w:r>
        <w:br/>
        <w:t>Надолго в памяти храните,</w:t>
      </w:r>
      <w:r>
        <w:br/>
        <w:t>Эти знания детям несите.</w:t>
      </w:r>
      <w:r>
        <w:br/>
        <w:t>Истоки наши изучайте,</w:t>
      </w:r>
      <w:r>
        <w:br/>
        <w:t>И детишек приучайте.</w:t>
      </w:r>
      <w:r>
        <w:br/>
        <w:t>Чтоб на радость людям всем</w:t>
      </w:r>
      <w:r>
        <w:br/>
        <w:t>Дружный был у вас тандем.</w:t>
      </w:r>
    </w:p>
    <w:p w:rsidR="00A158B2" w:rsidRDefault="00A158B2" w:rsidP="00AE44E8">
      <w:pPr>
        <w:pStyle w:val="NormalWeb"/>
      </w:pPr>
      <w:r>
        <w:rPr>
          <w:rStyle w:val="a0"/>
        </w:rPr>
        <w:t> </w:t>
      </w:r>
    </w:p>
    <w:p w:rsidR="00A158B2" w:rsidRDefault="00A158B2" w:rsidP="00AE44E8">
      <w:pPr>
        <w:pStyle w:val="NormalWeb"/>
      </w:pPr>
      <w:r>
        <w:rPr>
          <w:rStyle w:val="a0"/>
        </w:rPr>
        <w:t>Итог:</w:t>
      </w:r>
    </w:p>
    <w:p w:rsidR="00A158B2" w:rsidRDefault="00A158B2" w:rsidP="00AE44E8">
      <w:pPr>
        <w:pStyle w:val="NormalWeb"/>
      </w:pPr>
      <w:r>
        <w:t>Поработали на славу,</w:t>
      </w:r>
    </w:p>
    <w:p w:rsidR="00A158B2" w:rsidRDefault="00A158B2" w:rsidP="00AE44E8">
      <w:pPr>
        <w:pStyle w:val="NormalWeb"/>
      </w:pPr>
      <w:r>
        <w:t>Педагоги - молодцы.</w:t>
      </w:r>
      <w:r>
        <w:br/>
        <w:t>Провели мы вместе с вами,</w:t>
      </w:r>
      <w:r>
        <w:br/>
        <w:t>Мастер-класс прямо от души!</w:t>
      </w:r>
    </w:p>
    <w:p w:rsidR="00A158B2" w:rsidRPr="00805C41" w:rsidRDefault="00A158B2" w:rsidP="00805C41">
      <w:p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b/>
          <w:bCs/>
          <w:sz w:val="24"/>
          <w:szCs w:val="24"/>
          <w:lang w:eastAsia="ru-RU"/>
        </w:rPr>
        <w:t>Задачи мастер-класса:</w:t>
      </w:r>
      <w:r w:rsidRPr="00805C41">
        <w:rPr>
          <w:rFonts w:ascii="Times New Roman" w:hAnsi="Times New Roman"/>
          <w:sz w:val="24"/>
          <w:szCs w:val="24"/>
          <w:lang w:eastAsia="ru-RU"/>
        </w:rPr>
        <w:t xml:space="preserve"> </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передача опыта путём прямого и комментированного показа последовательности действий, методов, приёмов и форм педагогической деятельности;</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совместная отработка методических подходов, приёмов решения поставленной в программе мастер-класса проблемы;</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рефлексия собственного профессионального мастерства участниками мастер - класса;</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популяризация инновационных идей, технологий, находок педагогических работников;</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повышения уровня профессиональной компетентности участников мастер-класса;</w:t>
      </w:r>
    </w:p>
    <w:p w:rsidR="00A158B2" w:rsidRPr="00805C41" w:rsidRDefault="00A158B2" w:rsidP="00805C41">
      <w:pPr>
        <w:numPr>
          <w:ilvl w:val="0"/>
          <w:numId w:val="16"/>
        </w:numPr>
        <w:spacing w:before="100" w:beforeAutospacing="1" w:after="100" w:afterAutospacing="1" w:line="240" w:lineRule="auto"/>
        <w:rPr>
          <w:rFonts w:ascii="Times New Roman" w:hAnsi="Times New Roman"/>
          <w:sz w:val="24"/>
          <w:szCs w:val="24"/>
          <w:lang w:eastAsia="ru-RU"/>
        </w:rPr>
      </w:pPr>
    </w:p>
    <w:p w:rsidR="00A158B2" w:rsidRPr="00805C41" w:rsidRDefault="00A158B2" w:rsidP="00805C41">
      <w:p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b/>
          <w:bCs/>
          <w:sz w:val="24"/>
          <w:szCs w:val="24"/>
          <w:lang w:eastAsia="ru-RU"/>
        </w:rPr>
        <w:t>Цель</w:t>
      </w:r>
      <w:r w:rsidRPr="00805C41">
        <w:rPr>
          <w:rFonts w:ascii="Times New Roman" w:hAnsi="Times New Roman"/>
          <w:sz w:val="24"/>
          <w:szCs w:val="24"/>
          <w:lang w:eastAsia="ru-RU"/>
        </w:rPr>
        <w:t>:</w:t>
      </w:r>
    </w:p>
    <w:p w:rsidR="00A158B2" w:rsidRPr="00805C41" w:rsidRDefault="00A158B2" w:rsidP="00805C41">
      <w:pPr>
        <w:numPr>
          <w:ilvl w:val="0"/>
          <w:numId w:val="17"/>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Познакомить педагогов с материальным и культурным наследием татарского народа.</w:t>
      </w:r>
    </w:p>
    <w:p w:rsidR="00A158B2" w:rsidRPr="00805C41" w:rsidRDefault="00A158B2" w:rsidP="00805C41">
      <w:pPr>
        <w:numPr>
          <w:ilvl w:val="0"/>
          <w:numId w:val="17"/>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Возрождать национальное самосознание личности, исходя из приоритетных общечеловеческих ценностей.</w:t>
      </w:r>
    </w:p>
    <w:p w:rsidR="00A158B2" w:rsidRPr="00805C41" w:rsidRDefault="00A158B2" w:rsidP="00805C41">
      <w:pPr>
        <w:numPr>
          <w:ilvl w:val="0"/>
          <w:numId w:val="17"/>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Мотивировать деятельность и вызвать у педагогов желание работать творчески.</w:t>
      </w:r>
    </w:p>
    <w:p w:rsidR="00A158B2" w:rsidRPr="00805C41" w:rsidRDefault="00A158B2" w:rsidP="00805C41">
      <w:pPr>
        <w:numPr>
          <w:ilvl w:val="0"/>
          <w:numId w:val="17"/>
        </w:numPr>
        <w:spacing w:before="100" w:beforeAutospacing="1" w:after="100" w:afterAutospacing="1" w:line="240" w:lineRule="auto"/>
        <w:rPr>
          <w:rFonts w:ascii="Times New Roman" w:hAnsi="Times New Roman"/>
          <w:sz w:val="24"/>
          <w:szCs w:val="24"/>
          <w:lang w:eastAsia="ru-RU"/>
        </w:rPr>
      </w:pPr>
      <w:r w:rsidRPr="00805C41">
        <w:rPr>
          <w:rFonts w:ascii="Times New Roman" w:hAnsi="Times New Roman"/>
          <w:sz w:val="24"/>
          <w:szCs w:val="24"/>
          <w:lang w:eastAsia="ru-RU"/>
        </w:rPr>
        <w:t>Воспитывать чувство патриотизма через изучение национальных, этнокультурных обычаев.</w:t>
      </w:r>
    </w:p>
    <w:p w:rsidR="00A158B2" w:rsidRDefault="00A158B2" w:rsidP="00B771A3">
      <w:pPr>
        <w:pStyle w:val="ListParagraph"/>
        <w:ind w:left="-142"/>
        <w:rPr>
          <w:rFonts w:cs="Calibri"/>
          <w:sz w:val="28"/>
        </w:rPr>
      </w:pPr>
    </w:p>
    <w:p w:rsidR="00A158B2" w:rsidRDefault="00A158B2" w:rsidP="002823DB">
      <w:pPr>
        <w:pStyle w:val="ListParagraph"/>
        <w:ind w:left="0"/>
        <w:rPr>
          <w:rFonts w:ascii="Times New Roman" w:hAnsi="Times New Roman"/>
          <w:sz w:val="28"/>
          <w:szCs w:val="28"/>
        </w:rPr>
      </w:pPr>
    </w:p>
    <w:p w:rsidR="00A158B2" w:rsidRDefault="00A158B2" w:rsidP="00E011E3">
      <w:pPr>
        <w:pStyle w:val="NormalWeb"/>
      </w:pPr>
      <w:r>
        <w:t>Формирование представлений об олимпизме часть не только физического, но и нравственно-патриотического воспитания ребенка. Сложные проблемы патриотического воспитания также успешно решаются через формирование у детей чувства сопричастности к борьбе спортсменов своей Родины на мировых аренах</w:t>
      </w:r>
    </w:p>
    <w:p w:rsidR="00A158B2" w:rsidRDefault="00A158B2" w:rsidP="00E011E3">
      <w:pPr>
        <w:pStyle w:val="NormalWeb"/>
      </w:pPr>
      <w:r>
        <w:t>Не так давно вся стра</w:t>
      </w:r>
      <w:r>
        <w:softHyphen/>
        <w:t>на с замиранием серд</w:t>
      </w:r>
      <w:r>
        <w:softHyphen/>
        <w:t>ца следила за блестя</w:t>
      </w:r>
      <w:r>
        <w:softHyphen/>
        <w:t>щими выступлениями наших спортсменов на ХХХ олимпийских играх в Лондоне. Мы спори</w:t>
      </w:r>
      <w:r>
        <w:softHyphen/>
        <w:t>ли, переживали, бо</w:t>
      </w:r>
      <w:r>
        <w:softHyphen/>
        <w:t>лели и вытирали сле</w:t>
      </w:r>
      <w:r>
        <w:softHyphen/>
        <w:t>зы от переполняюще</w:t>
      </w:r>
      <w:r>
        <w:softHyphen/>
        <w:t>го чувства гордости, когда российский флаг почетно поднимался вверх под звуки знако</w:t>
      </w:r>
      <w:r>
        <w:softHyphen/>
        <w:t>мого с детства гимна нашей страны. Это чувство патриотиз</w:t>
      </w:r>
      <w:r>
        <w:softHyphen/>
        <w:t>ма плюс интерес и любовь к спорту и здоровому обра</w:t>
      </w:r>
      <w:r>
        <w:softHyphen/>
        <w:t>зу жизни не сформирова</w:t>
      </w:r>
      <w:r>
        <w:softHyphen/>
        <w:t>лись в нас в одночасье. По</w:t>
      </w:r>
      <w:r>
        <w:softHyphen/>
        <w:t>добное осмысление жиз</w:t>
      </w:r>
      <w:r>
        <w:softHyphen/>
        <w:t>ни закладывается годами, а начинает прививаться в дошкольном детстве, ког</w:t>
      </w:r>
      <w:r>
        <w:softHyphen/>
        <w:t>да происходит становление личности ребенка.</w:t>
      </w:r>
    </w:p>
    <w:p w:rsidR="00A158B2" w:rsidRDefault="00A158B2" w:rsidP="00E011E3">
      <w:pPr>
        <w:pStyle w:val="NormalWeb"/>
      </w:pPr>
      <w:r>
        <w:t>В связи с этим появилась необходимость разработки проекта по олимпийскому образованию дошкольников «Летние Олимпийские игры», который опирается на традиционные ритуалы и символы Олимпийских игр, характеризующие лучшие нравственные качества спортсменов: честность, волю к победе, взаимовыручку.</w:t>
      </w:r>
    </w:p>
    <w:p w:rsidR="00A158B2" w:rsidRDefault="00A158B2" w:rsidP="00E011E3">
      <w:pPr>
        <w:pStyle w:val="NormalWeb"/>
      </w:pPr>
      <w:r>
        <w:t>Согласно ФГТ, в проекте «Летние Олимпийские игры» отражается приоритетная деятельность ДОУ по обеспечению равных стартовых возможностей для обучения в дальнейшем детей в образовательном учреждении, реализующем основную образовательную программу начального общего образования. </w:t>
      </w:r>
    </w:p>
    <w:p w:rsidR="00A158B2" w:rsidRPr="00E011E3" w:rsidRDefault="00A158B2" w:rsidP="00E011E3">
      <w:pPr>
        <w:spacing w:before="100" w:beforeAutospacing="1" w:after="100" w:afterAutospacing="1" w:line="240" w:lineRule="auto"/>
        <w:rPr>
          <w:rFonts w:ascii="Times New Roman" w:hAnsi="Times New Roman"/>
          <w:sz w:val="24"/>
          <w:szCs w:val="24"/>
          <w:lang w:eastAsia="ru-RU"/>
        </w:rPr>
      </w:pPr>
      <w:r w:rsidRPr="00E011E3">
        <w:rPr>
          <w:rFonts w:ascii="Times New Roman" w:hAnsi="Times New Roman"/>
          <w:sz w:val="24"/>
          <w:szCs w:val="24"/>
          <w:lang w:eastAsia="ru-RU"/>
        </w:rPr>
        <w:t xml:space="preserve">Отдельным направлением нравственно-патриотическое воспитание подрастающего поколения в нашем ДОУ является </w:t>
      </w:r>
      <w:r w:rsidRPr="00E011E3">
        <w:rPr>
          <w:rFonts w:ascii="Times New Roman" w:hAnsi="Times New Roman"/>
          <w:b/>
          <w:bCs/>
          <w:sz w:val="24"/>
          <w:szCs w:val="24"/>
          <w:lang w:eastAsia="ru-RU"/>
        </w:rPr>
        <w:t>военно-патриотическое воспитание</w:t>
      </w:r>
      <w:r w:rsidRPr="00E011E3">
        <w:rPr>
          <w:rFonts w:ascii="Times New Roman" w:hAnsi="Times New Roman"/>
          <w:sz w:val="24"/>
          <w:szCs w:val="24"/>
          <w:lang w:eastAsia="ru-RU"/>
        </w:rPr>
        <w:t>. Работу по данному направлению можно представить как интеграцию различных видов деятельности. Это лекции, тактико-строевые занятия, встречи, экскурсии, изучение традиций воинской доблести и славы России, историю и героическое прошлое родного края.</w:t>
      </w:r>
    </w:p>
    <w:p w:rsidR="00A158B2" w:rsidRPr="00E011E3" w:rsidRDefault="00A158B2" w:rsidP="00E011E3">
      <w:pPr>
        <w:spacing w:before="100" w:beforeAutospacing="1" w:after="100" w:afterAutospacing="1" w:line="240" w:lineRule="auto"/>
        <w:rPr>
          <w:rFonts w:ascii="Times New Roman" w:hAnsi="Times New Roman"/>
          <w:sz w:val="24"/>
          <w:szCs w:val="24"/>
          <w:lang w:eastAsia="ru-RU"/>
        </w:rPr>
      </w:pPr>
      <w:r w:rsidRPr="00E011E3">
        <w:rPr>
          <w:rFonts w:ascii="Times New Roman" w:hAnsi="Times New Roman"/>
          <w:b/>
          <w:bCs/>
          <w:sz w:val="24"/>
          <w:szCs w:val="24"/>
          <w:lang w:eastAsia="ru-RU"/>
        </w:rPr>
        <w:t>Центральным стержневым моментом является праздник, посвященный Дню воинской славы и оказывающий наибольшее влияние на воспитание патриотических чувств детей. В процессе подготовки к Смотру песни и строя, посвященного Дню Защитника Отечества, параду в честь Дня Победы, особое внимание  уделяется строевой подготовке детей под военные марши.</w:t>
      </w:r>
    </w:p>
    <w:p w:rsidR="00A158B2" w:rsidRDefault="00A158B2" w:rsidP="00E011E3">
      <w:pPr>
        <w:pStyle w:val="NormalWeb"/>
      </w:pPr>
      <w:r>
        <w:t>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Изменилось и отношение людей к Родине. Если раньше мы постоянно слышали и сами пели гимны своей страны, то сейчас о ней говорят в основном негативно. Сегодня материальные ценности доминируют над духовными. Однако трудности переходного периода не должны стать причиной приостановки патриотического воспитания. Возрождение духовно-нравственного воспитания это шаг к возрождению России.</w:t>
      </w:r>
    </w:p>
    <w:p w:rsidR="00A158B2" w:rsidRDefault="00A158B2" w:rsidP="00E011E3">
      <w:pPr>
        <w:pStyle w:val="NormalWeb"/>
      </w:pPr>
      <w:r>
        <w:t>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Понимая актуальность данной проблемы на современном этапе, я считаю, что формирование личности старшего дошкольника невозможно без воспитания с детских лет уважения к духовным ценностям.</w:t>
      </w:r>
    </w:p>
    <w:p w:rsidR="00A158B2" w:rsidRDefault="00A158B2" w:rsidP="00E011E3">
      <w:pPr>
        <w:pStyle w:val="NormalWeb"/>
      </w:pPr>
      <w:r>
        <w:t>Нравственно-патриотическое воспитание можно назвать одним из самых сложных направлений по ряду причин: особенности дошкольного возраста, многоаспектность понятия "патриотизм" в современном мире, отсутствие концепции, теоретических и методических разработок (характерной особенностью многих исследований является обращение лишь к отдельным аспектам проблемы).</w:t>
      </w:r>
    </w:p>
    <w:p w:rsidR="00A158B2" w:rsidRDefault="00A158B2" w:rsidP="00E011E3">
      <w:pPr>
        <w:pStyle w:val="NormalWeb"/>
      </w:pPr>
      <w:r>
        <w:t>Дошкольный возраст - важнейший период становления личности, когда закладываются предпосылки гражданских качеств, развиваются представления детей о человеке, обществе и культуре. Базовым этапом формирования у детей любви к Родине является накопление ими социального опыта жизни в своём поселке, усвоение принятых в нём норм поведения, взаимоотношений, приобщение к миру его культуры.</w:t>
      </w:r>
    </w:p>
    <w:p w:rsidR="00A158B2" w:rsidRDefault="00A158B2" w:rsidP="00E011E3">
      <w:pPr>
        <w:pStyle w:val="NormalWeb"/>
      </w:pPr>
      <w:r>
        <w:t>Для детского сада особое значение приобретает педагогическая деятельность, направленная на развитие интереса и любви к родному краю и умение отражать все это в продуктивной деятельности, формирование эстетического отношения к окружающей действительности. Обучение основам труда и формирование представлений о социальных проблемах поселка, воспитание духовно-нравственных чувств ребенка, воспитание уважения и любви к своему дому, знакомым и друзьям.</w:t>
      </w:r>
    </w:p>
    <w:p w:rsidR="00A158B2" w:rsidRDefault="00A158B2" w:rsidP="00E011E3">
      <w:pPr>
        <w:pStyle w:val="NormalWeb"/>
      </w:pPr>
      <w:r>
        <w:t>Любовь к Отечеству начинается с любви к Родине малой. В этой связи огромное значение имеет ознакомление дошкольников с историческим, культурным, национальным, географическим, природно-экологическим своеобразием. Знакомясь с родным поселком, его достопримечательностями, ребёнок учится осознавать себя живущим в определённый временной период, в определённых этнокультурных условиях и в то же время приобщаться к богатствам национальной и мировой культуры.</w:t>
      </w:r>
    </w:p>
    <w:p w:rsidR="00A158B2" w:rsidRDefault="00A158B2" w:rsidP="00E011E3">
      <w:pPr>
        <w:pStyle w:val="NormalWeb"/>
      </w:pPr>
      <w:r>
        <w:t>адо быть уверенным, что детям и внукам будет хорошо в будущем, надо уважать себя и учить этому других. Если целостность этого процесса нарушится, разрушится связь между поколениями. Воспитание патриотических чувств есть и будет одним из главных составляющих воспитания маленького гражданина.</w:t>
      </w:r>
    </w:p>
    <w:p w:rsidR="00A158B2" w:rsidRDefault="00A158B2" w:rsidP="00E011E3">
      <w:pPr>
        <w:pStyle w:val="NormalWeb"/>
      </w:pPr>
      <w:r>
        <w:t>В дальнейшем я планирую продолжить работу по данной теме, поскольку считаю, что патриотизм – главная черта русского народа, он помогает воспитать чувства любви к Родному краю и окружающему миру. И от нас, взрослых, зависти, какими будут наши дети, что они унесут из детства.</w:t>
      </w: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p>
    <w:p w:rsidR="00A158B2" w:rsidRDefault="00A158B2" w:rsidP="00E011E3">
      <w:pPr>
        <w:pStyle w:val="NormalWeb"/>
      </w:pPr>
      <w:r>
        <w:t>Родина. Отчизна. Отечество. Отчий край. Так называют люди ту землю, на которой родились, и нет ничего дороже у человека, чем Родина, красота которой открылась ему однажды как чудо. Необходимо помочь ребенку открыть то чудо, приобщая его к природе, быту, истории, культуре родного края. Знакомясь с историей своей Родины, ребенок начинает любить ее и сохраняет чувство привязанности к ней на всю жизнь. И чем лучше дети будут знать ее, тем лучше поймут значение того, что происходит сегодня и тем яснее представят будущее. Человек, любящий Родину, не способен на предательство, преступление. А это так важно в наше время.</w:t>
      </w:r>
    </w:p>
    <w:p w:rsidR="00A158B2" w:rsidRDefault="00A158B2" w:rsidP="00E011E3">
      <w:pPr>
        <w:pStyle w:val="NormalWeb"/>
      </w:pPr>
      <w:r>
        <w:t>Белые пятна в истории, забытые добрые традиции и положительный опыт старших поколений – это все властно требует от нас по-новому взглянуть на место и роль человека в масштабе социума, региона, страны. Для того, чтобы считать себя сыном или дочерью России, надо ощутить себя частью народа, принять русский язык, историю, культуру. Когда ребенок начинает активную жизнь, о сталкивается со множеством проблем и трудностей, связанных не только с тем, что еще мало знает об этом мире, он должен и хочет познать его.</w:t>
      </w:r>
    </w:p>
    <w:p w:rsidR="00A158B2" w:rsidRDefault="00A158B2" w:rsidP="0010702C">
      <w:pPr>
        <w:pStyle w:val="c11"/>
      </w:pPr>
      <w:r>
        <w:rPr>
          <w:rStyle w:val="c0c5"/>
        </w:rPr>
        <w:t xml:space="preserve">Быть педагогом – непросто. С одной стороны – это огромная ответственность. С другой – полный драйв! Любить всем сердцем  детский смех, детскую речь, непосредственность, чувствовать в себе море творческого потенциала – это для меня  удовольствие! А разве можно отказать себе в удовольствие?! </w:t>
      </w:r>
    </w:p>
    <w:p w:rsidR="00A158B2" w:rsidRDefault="00A158B2" w:rsidP="0010702C">
      <w:pPr>
        <w:pStyle w:val="c11"/>
      </w:pPr>
      <w:r>
        <w:rPr>
          <w:rStyle w:val="c0c5"/>
        </w:rPr>
        <w:t>   Педагог, с моей точки зрения,  это созидатель, творец. Только ему открыто главное сокровище -  детские сердца, которые ждут тепла, доброго слова, новых знаний и готовы всегда отвечать взаимностью.  </w:t>
      </w:r>
    </w:p>
    <w:p w:rsidR="00A158B2" w:rsidRDefault="00A158B2" w:rsidP="0010702C">
      <w:pPr>
        <w:pStyle w:val="c11"/>
      </w:pPr>
      <w:r>
        <w:rPr>
          <w:rStyle w:val="c0c5"/>
        </w:rPr>
        <w:t>     Когда-то Аристотель сказал: «Любить</w:t>
      </w:r>
      <w:r>
        <w:rPr>
          <w:rStyle w:val="c0c1"/>
        </w:rPr>
        <w:t> </w:t>
      </w:r>
      <w:r>
        <w:rPr>
          <w:rStyle w:val="c0c5"/>
        </w:rPr>
        <w:t>— значит желать другому того, что считаешь за благо,  и стараться по возможности доставить ему это благо». Всю свою энергию я направляю на создание вокруг каждого ребенка атмосферы любви и взаимопонимания, так как убеждена, что только это способствует раскрытию индивидуальности.</w:t>
      </w:r>
    </w:p>
    <w:p w:rsidR="00A158B2" w:rsidRDefault="00A158B2" w:rsidP="0010702C">
      <w:r>
        <w:pict>
          <v:rect id="_x0000_i1028" style="width:0;height:1.5pt" o:hralign="center" o:hrstd="t" o:hr="t" fillcolor="#bbc1c8" stroked="f"/>
        </w:pict>
      </w:r>
    </w:p>
    <w:p w:rsidR="00A158B2" w:rsidRDefault="00A158B2" w:rsidP="0010702C">
      <w:pPr>
        <w:pStyle w:val="c15"/>
      </w:pPr>
      <w:r>
        <w:rPr>
          <w:rStyle w:val="c0c2"/>
        </w:rPr>
        <w:t>                 «Ребенок умеет любить того, кто его любит,</w:t>
      </w:r>
    </w:p>
    <w:p w:rsidR="00A158B2" w:rsidRDefault="00A158B2" w:rsidP="0010702C">
      <w:r>
        <w:pict>
          <v:rect id="_x0000_i1029" style="width:0;height:1.5pt" o:hralign="center" o:hrstd="t" o:hr="t" fillcolor="#bbc1c8" stroked="f"/>
        </w:pict>
      </w:r>
    </w:p>
    <w:p w:rsidR="00A158B2" w:rsidRDefault="00A158B2" w:rsidP="0010702C">
      <w:r>
        <w:pict>
          <v:rect id="_x0000_i1030" style="width:0;height:1.5pt" o:hralign="center" o:hrstd="t" o:hr="t" fillcolor="#bbc1c8" stroked="f"/>
        </w:pict>
      </w:r>
    </w:p>
    <w:p w:rsidR="00A158B2" w:rsidRDefault="00A158B2" w:rsidP="0010702C">
      <w:pPr>
        <w:pStyle w:val="c15"/>
      </w:pPr>
      <w:r>
        <w:rPr>
          <w:rStyle w:val="c2c0"/>
        </w:rPr>
        <w:t>                                   и его можно воспитывать только любовью»  </w:t>
      </w:r>
    </w:p>
    <w:p w:rsidR="00A158B2" w:rsidRDefault="00A158B2" w:rsidP="0010702C">
      <w:r>
        <w:pict>
          <v:rect id="_x0000_i1031" style="width:0;height:1.5pt" o:hralign="center" o:hrstd="t" o:hr="t" fillcolor="#bbc1c8" stroked="f"/>
        </w:pict>
      </w:r>
    </w:p>
    <w:p w:rsidR="00A158B2" w:rsidRDefault="00A158B2" w:rsidP="0010702C">
      <w:r>
        <w:pict>
          <v:rect id="_x0000_i1032" style="width:0;height:1.5pt" o:hralign="center" o:hrstd="t" o:hr="t" fillcolor="#bbc1c8" stroked="f"/>
        </w:pict>
      </w:r>
    </w:p>
    <w:p w:rsidR="00A158B2" w:rsidRDefault="00A158B2" w:rsidP="0010702C">
      <w:pPr>
        <w:pStyle w:val="c15"/>
      </w:pPr>
      <w:r>
        <w:rPr>
          <w:rStyle w:val="c2c0"/>
        </w:rPr>
        <w:t>                                                                                          Ф. Э. Дзержинский</w:t>
      </w:r>
    </w:p>
    <w:p w:rsidR="00A158B2" w:rsidRDefault="00A158B2" w:rsidP="0010702C">
      <w:r>
        <w:pict>
          <v:rect id="_x0000_i1033" style="width:0;height:1.5pt" o:hralign="center" o:hrstd="t" o:hr="t" fillcolor="#bbc1c8" stroked="f"/>
        </w:pict>
      </w:r>
    </w:p>
    <w:p w:rsidR="00A158B2" w:rsidRDefault="00A158B2" w:rsidP="0010702C">
      <w:pPr>
        <w:pStyle w:val="c11"/>
      </w:pPr>
      <w:r>
        <w:rPr>
          <w:rStyle w:val="c0c5"/>
        </w:rPr>
        <w:t>   </w:t>
      </w:r>
    </w:p>
    <w:p w:rsidR="00A158B2" w:rsidRDefault="00A158B2" w:rsidP="0010702C">
      <w:pPr>
        <w:pStyle w:val="c11"/>
      </w:pPr>
      <w:r>
        <w:rPr>
          <w:rStyle w:val="c0c5"/>
        </w:rPr>
        <w:t xml:space="preserve">     Детский сад, в котором я работаю, носит название «Зернышко», и своих воспитанников я ласково называю «зернышки». Моя миссия, как педагога, направлена на то, что бы из «зернышек» появились «прекрасные ростки».   В этом мне помогают мои коллеги, </w:t>
      </w:r>
      <w:hyperlink r:id="rId30" w:tgtFrame="_blank" w:history="1">
        <w:r>
          <w:rPr>
            <w:rStyle w:val="Hyperlink"/>
          </w:rPr>
          <w:t>самые добрые</w:t>
        </w:r>
      </w:hyperlink>
      <w:r>
        <w:rPr>
          <w:rStyle w:val="c0c5"/>
        </w:rPr>
        <w:t>, самые красивые, самые  умные и творческие люди. Благодаря им, я иду на работу  с уверенностью в том, что меня всегда поддержат, выслушают и дадут совет. Наши воспитанники – это не просто дети, это будущие инженеры, космонавты, политики, спортсмены, врачи – это  будущее России.</w:t>
      </w:r>
    </w:p>
    <w:p w:rsidR="00A158B2" w:rsidRPr="00610920" w:rsidRDefault="00A158B2" w:rsidP="00610920">
      <w:pPr>
        <w:spacing w:before="100" w:beforeAutospacing="1" w:after="100" w:afterAutospacing="1" w:line="240" w:lineRule="auto"/>
        <w:jc w:val="center"/>
        <w:rPr>
          <w:rFonts w:ascii="Times New Roman" w:hAnsi="Times New Roman"/>
          <w:sz w:val="24"/>
          <w:szCs w:val="24"/>
          <w:lang w:eastAsia="ru-RU"/>
        </w:rPr>
      </w:pPr>
      <w:r w:rsidRPr="00610920">
        <w:rPr>
          <w:rFonts w:ascii="Times New Roman" w:hAnsi="Times New Roman"/>
          <w:b/>
          <w:bCs/>
          <w:i/>
          <w:iCs/>
          <w:color w:val="000080"/>
          <w:sz w:val="33"/>
          <w:lang w:eastAsia="ru-RU"/>
        </w:rPr>
        <w:t>Искренне верю, что общение с детьми делает людей добрее, человечнее. Нельзя не любить детей, видя их распахнутые миру глаза, постоянную потребность получить ответ на любой, самый непопулярный детский вопрос.</w:t>
      </w:r>
    </w:p>
    <w:p w:rsidR="00A158B2" w:rsidRPr="00610920" w:rsidRDefault="00A158B2" w:rsidP="00610920">
      <w:pPr>
        <w:spacing w:before="100" w:beforeAutospacing="1" w:after="100" w:afterAutospacing="1" w:line="240" w:lineRule="auto"/>
        <w:jc w:val="center"/>
        <w:rPr>
          <w:rFonts w:ascii="Times New Roman" w:hAnsi="Times New Roman"/>
          <w:sz w:val="24"/>
          <w:szCs w:val="24"/>
          <w:lang w:eastAsia="ru-RU"/>
        </w:rPr>
      </w:pPr>
      <w:r w:rsidRPr="00610920">
        <w:rPr>
          <w:rFonts w:ascii="Times New Roman" w:hAnsi="Times New Roman"/>
          <w:b/>
          <w:bCs/>
          <w:i/>
          <w:iCs/>
          <w:color w:val="000080"/>
          <w:sz w:val="33"/>
          <w:lang w:eastAsia="ru-RU"/>
        </w:rPr>
        <w:t xml:space="preserve">Все мы родом из детства. И то, что будет заложено в детском возрасте, останется с человеком на всю жизнь. </w:t>
      </w:r>
    </w:p>
    <w:p w:rsidR="00A158B2" w:rsidRDefault="00A158B2" w:rsidP="002823DB">
      <w:pPr>
        <w:pStyle w:val="ListParagraph"/>
        <w:ind w:left="0"/>
        <w:rPr>
          <w:rFonts w:ascii="Times New Roman" w:hAnsi="Times New Roman"/>
          <w:sz w:val="28"/>
          <w:szCs w:val="28"/>
        </w:rPr>
      </w:pPr>
    </w:p>
    <w:p w:rsidR="00A158B2" w:rsidRPr="00423E09" w:rsidRDefault="00A158B2" w:rsidP="00423E09">
      <w:pPr>
        <w:spacing w:before="100" w:beforeAutospacing="1" w:after="100" w:afterAutospacing="1" w:line="240" w:lineRule="auto"/>
        <w:rPr>
          <w:rFonts w:ascii="Times New Roman" w:hAnsi="Times New Roman"/>
          <w:sz w:val="24"/>
          <w:szCs w:val="24"/>
          <w:lang w:eastAsia="ru-RU"/>
        </w:rPr>
      </w:pPr>
      <w:r w:rsidRPr="00423E09">
        <w:rPr>
          <w:rFonts w:ascii="Times New Roman" w:hAnsi="Times New Roman"/>
          <w:i/>
          <w:iCs/>
          <w:color w:val="000080"/>
          <w:sz w:val="36"/>
          <w:u w:val="single"/>
          <w:lang w:eastAsia="ru-RU"/>
        </w:rPr>
        <w:t>Нам каждый год встречать и провожать,</w:t>
      </w:r>
    </w:p>
    <w:p w:rsidR="00A158B2" w:rsidRPr="00423E09" w:rsidRDefault="00A158B2" w:rsidP="00423E09">
      <w:pPr>
        <w:spacing w:before="100" w:beforeAutospacing="1" w:after="100" w:afterAutospacing="1" w:line="240" w:lineRule="auto"/>
        <w:rPr>
          <w:rFonts w:ascii="Times New Roman" w:hAnsi="Times New Roman"/>
          <w:sz w:val="24"/>
          <w:szCs w:val="24"/>
          <w:lang w:eastAsia="ru-RU"/>
        </w:rPr>
      </w:pPr>
      <w:r w:rsidRPr="00423E09">
        <w:rPr>
          <w:rFonts w:ascii="Times New Roman" w:hAnsi="Times New Roman"/>
          <w:i/>
          <w:iCs/>
          <w:color w:val="000080"/>
          <w:sz w:val="36"/>
          <w:u w:val="single"/>
          <w:lang w:eastAsia="ru-RU"/>
        </w:rPr>
        <w:t>И каждый день глядеть в ребячьи души,</w:t>
      </w:r>
    </w:p>
    <w:p w:rsidR="00A158B2" w:rsidRPr="00423E09" w:rsidRDefault="00A158B2" w:rsidP="00423E09">
      <w:pPr>
        <w:spacing w:before="100" w:beforeAutospacing="1" w:after="100" w:afterAutospacing="1" w:line="240" w:lineRule="auto"/>
        <w:rPr>
          <w:rFonts w:ascii="Times New Roman" w:hAnsi="Times New Roman"/>
          <w:sz w:val="24"/>
          <w:szCs w:val="24"/>
          <w:lang w:eastAsia="ru-RU"/>
        </w:rPr>
      </w:pPr>
      <w:r w:rsidRPr="00423E09">
        <w:rPr>
          <w:rFonts w:ascii="Times New Roman" w:hAnsi="Times New Roman"/>
          <w:i/>
          <w:iCs/>
          <w:color w:val="000080"/>
          <w:sz w:val="36"/>
          <w:u w:val="single"/>
          <w:lang w:eastAsia="ru-RU"/>
        </w:rPr>
        <w:t>Нам каждый час единство с ними ощущать</w:t>
      </w:r>
    </w:p>
    <w:p w:rsidR="00A158B2" w:rsidRPr="00423E09" w:rsidRDefault="00A158B2" w:rsidP="00423E09">
      <w:pPr>
        <w:spacing w:before="100" w:beforeAutospacing="1" w:after="100" w:afterAutospacing="1" w:line="240" w:lineRule="auto"/>
        <w:rPr>
          <w:rFonts w:ascii="Times New Roman" w:hAnsi="Times New Roman"/>
          <w:sz w:val="24"/>
          <w:szCs w:val="24"/>
          <w:lang w:eastAsia="ru-RU"/>
        </w:rPr>
      </w:pPr>
      <w:r w:rsidRPr="00423E09">
        <w:rPr>
          <w:rFonts w:ascii="Times New Roman" w:hAnsi="Times New Roman"/>
          <w:i/>
          <w:iCs/>
          <w:color w:val="000080"/>
          <w:sz w:val="36"/>
          <w:u w:val="single"/>
          <w:lang w:eastAsia="ru-RU"/>
        </w:rPr>
        <w:t>И с каждым мигом становиться чище, лучше!</w:t>
      </w:r>
    </w:p>
    <w:p w:rsidR="00A158B2" w:rsidRPr="00C24B7F" w:rsidRDefault="00A158B2" w:rsidP="00930995">
      <w:pPr>
        <w:spacing w:before="100" w:beforeAutospacing="1" w:after="100" w:afterAutospacing="1"/>
        <w:jc w:val="right"/>
        <w:rPr>
          <w:shadow/>
          <w:sz w:val="24"/>
        </w:rPr>
      </w:pPr>
      <w:r w:rsidRPr="00C24B7F">
        <w:rPr>
          <w:shadow/>
          <w:sz w:val="24"/>
        </w:rPr>
        <w:t>«Патриотизм, соединенный с интересом и</w:t>
      </w:r>
    </w:p>
    <w:p w:rsidR="00A158B2" w:rsidRPr="00C24B7F" w:rsidRDefault="00A158B2" w:rsidP="00930995">
      <w:pPr>
        <w:spacing w:before="100" w:beforeAutospacing="1" w:after="100" w:afterAutospacing="1"/>
        <w:jc w:val="right"/>
        <w:rPr>
          <w:shadow/>
          <w:sz w:val="24"/>
        </w:rPr>
      </w:pPr>
      <w:r w:rsidRPr="00C24B7F">
        <w:rPr>
          <w:shadow/>
          <w:sz w:val="24"/>
        </w:rPr>
        <w:t>любовью ко всем нациям – непременное</w:t>
      </w:r>
    </w:p>
    <w:p w:rsidR="00A158B2" w:rsidRPr="00C24B7F" w:rsidRDefault="00A158B2" w:rsidP="00930995">
      <w:pPr>
        <w:spacing w:before="100" w:beforeAutospacing="1" w:after="100" w:afterAutospacing="1"/>
        <w:jc w:val="right"/>
        <w:rPr>
          <w:shadow/>
          <w:sz w:val="24"/>
        </w:rPr>
      </w:pPr>
      <w:r w:rsidRPr="00C24B7F">
        <w:rPr>
          <w:shadow/>
          <w:sz w:val="24"/>
        </w:rPr>
        <w:t>условие нормального здоровья ума и сердца.</w:t>
      </w:r>
    </w:p>
    <w:p w:rsidR="00A158B2" w:rsidRPr="00C24B7F" w:rsidRDefault="00A158B2" w:rsidP="00930995">
      <w:pPr>
        <w:spacing w:before="100" w:beforeAutospacing="1" w:after="100" w:afterAutospacing="1"/>
        <w:jc w:val="right"/>
        <w:rPr>
          <w:shadow/>
          <w:sz w:val="24"/>
        </w:rPr>
      </w:pPr>
      <w:r w:rsidRPr="00C24B7F">
        <w:rPr>
          <w:shadow/>
          <w:sz w:val="24"/>
        </w:rPr>
        <w:t>Ибо для человека естественно любить свою</w:t>
      </w:r>
    </w:p>
    <w:p w:rsidR="00A158B2" w:rsidRPr="00C24B7F" w:rsidRDefault="00A158B2" w:rsidP="00930995">
      <w:pPr>
        <w:spacing w:before="100" w:beforeAutospacing="1" w:after="100" w:afterAutospacing="1"/>
        <w:jc w:val="right"/>
        <w:rPr>
          <w:shadow/>
          <w:sz w:val="24"/>
        </w:rPr>
      </w:pPr>
      <w:r w:rsidRPr="00C24B7F">
        <w:rPr>
          <w:shadow/>
          <w:sz w:val="24"/>
        </w:rPr>
        <w:t> землю, свое село и город, свою страну и ее народ,</w:t>
      </w:r>
    </w:p>
    <w:p w:rsidR="00A158B2" w:rsidRPr="00C24B7F" w:rsidRDefault="00A158B2" w:rsidP="00930995">
      <w:pPr>
        <w:spacing w:before="100" w:beforeAutospacing="1" w:after="100" w:afterAutospacing="1"/>
        <w:jc w:val="right"/>
        <w:rPr>
          <w:shadow/>
          <w:sz w:val="24"/>
        </w:rPr>
      </w:pPr>
      <w:r w:rsidRPr="00C24B7F">
        <w:rPr>
          <w:shadow/>
          <w:sz w:val="24"/>
        </w:rPr>
        <w:t>а так же своих соседей, другие народы и</w:t>
      </w:r>
    </w:p>
    <w:p w:rsidR="00A158B2" w:rsidRPr="00C24B7F" w:rsidRDefault="00A158B2" w:rsidP="00930995">
      <w:pPr>
        <w:spacing w:before="100" w:beforeAutospacing="1" w:after="100" w:afterAutospacing="1"/>
        <w:jc w:val="right"/>
        <w:rPr>
          <w:shadow/>
          <w:sz w:val="24"/>
        </w:rPr>
      </w:pPr>
      <w:r w:rsidRPr="00C24B7F">
        <w:rPr>
          <w:shadow/>
          <w:sz w:val="24"/>
        </w:rPr>
        <w:t>весь земной шар – и нашу большую Родину»</w:t>
      </w:r>
    </w:p>
    <w:p w:rsidR="00A158B2" w:rsidRPr="00C24B7F" w:rsidRDefault="00A158B2" w:rsidP="00930995">
      <w:pPr>
        <w:spacing w:before="100" w:beforeAutospacing="1" w:after="100" w:afterAutospacing="1"/>
        <w:jc w:val="right"/>
        <w:rPr>
          <w:shadow/>
          <w:sz w:val="24"/>
        </w:rPr>
      </w:pPr>
      <w:r w:rsidRPr="00C24B7F">
        <w:rPr>
          <w:i/>
          <w:iCs/>
          <w:shadow/>
          <w:sz w:val="24"/>
        </w:rPr>
        <w:t>Д.С. Лихачев</w:t>
      </w:r>
    </w:p>
    <w:p w:rsidR="00A158B2" w:rsidRPr="00C24B7F" w:rsidRDefault="00A158B2" w:rsidP="00930995">
      <w:pPr>
        <w:spacing w:before="100" w:beforeAutospacing="1" w:after="100" w:afterAutospacing="1"/>
        <w:rPr>
          <w:shadow/>
          <w:sz w:val="24"/>
        </w:rPr>
      </w:pPr>
      <w:r w:rsidRPr="00C24B7F">
        <w:rPr>
          <w:shadow/>
          <w:sz w:val="24"/>
        </w:rPr>
        <w:t>Для человека естественно любить – эта мысль должна красной нитью проходить через все аспекты воспитания. Мы формируем свое собственное «Я» только в процессе общения с другими людьми. Еще недавно казалось, что вопрос патриотизма в нашей стране давно решен. И вот теперь сталкиваемся с явлениями, которые каждого честного человека глубоко ранят.</w:t>
      </w:r>
    </w:p>
    <w:p w:rsidR="00A158B2" w:rsidRPr="00C24B7F" w:rsidRDefault="00A158B2" w:rsidP="00930995">
      <w:pPr>
        <w:spacing w:before="100" w:beforeAutospacing="1" w:after="100" w:afterAutospacing="1"/>
        <w:rPr>
          <w:shadow/>
          <w:sz w:val="24"/>
        </w:rPr>
      </w:pPr>
      <w:r w:rsidRPr="00C24B7F">
        <w:rPr>
          <w:shadow/>
          <w:sz w:val="24"/>
        </w:rPr>
        <w:t>Тема возрождения России стала звучать особенно актуально в наше время, когда старые идеалы утрачены, а  новые,  не имеют четких очертаний.</w:t>
      </w:r>
    </w:p>
    <w:p w:rsidR="00A158B2" w:rsidRPr="00C24B7F" w:rsidRDefault="00A158B2" w:rsidP="00930995">
      <w:pPr>
        <w:spacing w:before="100" w:beforeAutospacing="1" w:after="100" w:afterAutospacing="1"/>
        <w:rPr>
          <w:shadow/>
          <w:sz w:val="24"/>
        </w:rPr>
      </w:pPr>
      <w:r w:rsidRPr="00C24B7F">
        <w:rPr>
          <w:shadow/>
          <w:sz w:val="24"/>
        </w:rPr>
        <w:t>Обращение к проблемам патриотического воспитания можно считать продолжением традиции, заложенной  плеядой выдающихся ученых – педагогов: К.Д. Ушинским, Н.Н. Ланге, П.Ф. Каптеревым, Е.И. Водовозовой, А.П. Нечаевым и др.</w:t>
      </w:r>
    </w:p>
    <w:p w:rsidR="00A158B2" w:rsidRPr="00C24B7F" w:rsidRDefault="00A158B2" w:rsidP="00930995">
      <w:pPr>
        <w:spacing w:before="100" w:beforeAutospacing="1" w:after="100" w:afterAutospacing="1"/>
        <w:rPr>
          <w:shadow/>
          <w:sz w:val="24"/>
        </w:rPr>
      </w:pPr>
      <w:r w:rsidRPr="00C24B7F">
        <w:rPr>
          <w:b/>
          <w:bCs/>
          <w:shadow/>
          <w:sz w:val="24"/>
        </w:rPr>
        <w:t>Дошкольное детство</w:t>
      </w:r>
      <w:r w:rsidRPr="00C24B7F">
        <w:rPr>
          <w:shadow/>
          <w:sz w:val="24"/>
        </w:rPr>
        <w:t xml:space="preserve"> – важнейший период становления личности человека, когда закладываются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ребенка.</w:t>
      </w:r>
    </w:p>
    <w:p w:rsidR="00A158B2" w:rsidRDefault="00A158B2" w:rsidP="002823DB">
      <w:pPr>
        <w:pStyle w:val="ListParagraph"/>
        <w:ind w:left="0"/>
        <w:rPr>
          <w:shadow/>
          <w:sz w:val="24"/>
        </w:rPr>
      </w:pPr>
      <w:r w:rsidRPr="00C24B7F">
        <w:rPr>
          <w:b/>
          <w:bCs/>
          <w:shadow/>
          <w:sz w:val="24"/>
        </w:rPr>
        <w:t>Чувство Родины</w:t>
      </w:r>
      <w:r w:rsidRPr="00C24B7F">
        <w:rPr>
          <w:shadow/>
          <w:sz w:val="24"/>
        </w:rPr>
        <w:t>… оно начинается у ребенка с отношения к семье, к самым близким людям – отцу, матери, дедушке, бабушке. Это корни, связывающие его с родным домом и ближайшим окружением. И вид из окна на улицу и панорама родной станицы, и детский сад, где он получает радость от общения со сверстниками, и  родная природа – все это Родина.</w:t>
      </w:r>
    </w:p>
    <w:p w:rsidR="00A158B2" w:rsidRDefault="00A158B2" w:rsidP="002823DB">
      <w:pPr>
        <w:pStyle w:val="ListParagraph"/>
        <w:ind w:left="0"/>
        <w:rPr>
          <w:shadow/>
          <w:sz w:val="24"/>
        </w:rPr>
      </w:pPr>
    </w:p>
    <w:p w:rsidR="00A158B2" w:rsidRPr="00C24B7F" w:rsidRDefault="00A158B2" w:rsidP="00930995">
      <w:pPr>
        <w:spacing w:before="100" w:beforeAutospacing="1" w:after="100" w:afterAutospacing="1"/>
        <w:rPr>
          <w:shadow/>
          <w:sz w:val="24"/>
        </w:rPr>
      </w:pPr>
      <w:r w:rsidRPr="00C24B7F">
        <w:rPr>
          <w:b/>
          <w:bCs/>
          <w:shadow/>
          <w:sz w:val="24"/>
        </w:rPr>
        <w:t>Родная природа</w:t>
      </w:r>
      <w:r w:rsidRPr="00C24B7F">
        <w:rPr>
          <w:shadow/>
          <w:sz w:val="24"/>
        </w:rPr>
        <w:t>… один из сильных факторов воспитания любви к Родине. От любования ее красотой, бережного отношения к миру природы до понимания преобразующей роли труда человека в природе – все это источники формирования любви к родному краю.</w:t>
      </w:r>
    </w:p>
    <w:p w:rsidR="00A158B2" w:rsidRPr="00C24B7F" w:rsidRDefault="00A158B2" w:rsidP="00930995">
      <w:pPr>
        <w:spacing w:before="100" w:beforeAutospacing="1" w:after="100" w:afterAutospacing="1"/>
        <w:rPr>
          <w:shadow/>
          <w:sz w:val="24"/>
        </w:rPr>
      </w:pPr>
      <w:r w:rsidRPr="00C24B7F">
        <w:rPr>
          <w:shadow/>
          <w:sz w:val="24"/>
        </w:rPr>
        <w:t>Яркие впечатления о родной природе, полученные в детстве, нередко остаются в памяти человека на всю жизнь, так как в ее образе  воплощается Родина. Как ни велика наша страна, человек связывает свое чувство любви к ней с теми местами, где он родился и вырос, где ходил в детский сад и школу, где играл с ребятишками – малой родиной.</w:t>
      </w: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490248">
      <w:pPr>
        <w:pStyle w:val="ListParagraph"/>
        <w:ind w:left="0"/>
        <w:rPr>
          <w:rFonts w:ascii="Times New Roman" w:hAnsi="Times New Roman"/>
          <w:sz w:val="28"/>
          <w:szCs w:val="28"/>
        </w:rPr>
      </w:pPr>
    </w:p>
    <w:p w:rsidR="00A158B2" w:rsidRDefault="00A158B2" w:rsidP="00490248">
      <w:pPr>
        <w:pStyle w:val="ListParagraph"/>
        <w:ind w:left="0"/>
        <w:rPr>
          <w:rFonts w:ascii="Times New Roman" w:hAnsi="Times New Roman"/>
          <w:sz w:val="28"/>
          <w:szCs w:val="28"/>
        </w:rPr>
      </w:pPr>
    </w:p>
    <w:p w:rsidR="00A158B2" w:rsidRDefault="00A158B2" w:rsidP="00490248">
      <w:pPr>
        <w:pStyle w:val="ListParagraph"/>
        <w:ind w:left="0"/>
        <w:rPr>
          <w:rFonts w:ascii="Times New Roman" w:hAnsi="Times New Roman"/>
          <w:sz w:val="28"/>
          <w:szCs w:val="28"/>
        </w:rPr>
      </w:pPr>
    </w:p>
    <w:p w:rsidR="00A158B2" w:rsidRDefault="00A158B2" w:rsidP="00490248">
      <w:pPr>
        <w:pStyle w:val="ListParagraph"/>
        <w:ind w:left="0"/>
        <w:rPr>
          <w:rFonts w:ascii="Times New Roman" w:hAnsi="Times New Roman"/>
          <w:sz w:val="28"/>
          <w:szCs w:val="28"/>
        </w:rPr>
      </w:pPr>
    </w:p>
    <w:p w:rsidR="00A158B2" w:rsidRDefault="00A158B2" w:rsidP="001940DA">
      <w:pPr>
        <w:pStyle w:val="ListParagraph"/>
        <w:spacing w:line="360" w:lineRule="auto"/>
        <w:ind w:left="0"/>
        <w:jc w:val="both"/>
        <w:rPr>
          <w:rFonts w:ascii="Times New Roman" w:hAnsi="Times New Roman"/>
          <w:sz w:val="32"/>
          <w:szCs w:val="32"/>
        </w:rPr>
      </w:pPr>
    </w:p>
    <w:p w:rsidR="00A158B2" w:rsidRDefault="00A158B2" w:rsidP="001940DA">
      <w:pPr>
        <w:pStyle w:val="ListParagraph"/>
        <w:spacing w:line="360" w:lineRule="auto"/>
        <w:ind w:left="0"/>
        <w:jc w:val="both"/>
        <w:rPr>
          <w:rFonts w:ascii="Times New Roman" w:hAnsi="Times New Roman"/>
          <w:sz w:val="32"/>
          <w:szCs w:val="32"/>
        </w:rPr>
      </w:pPr>
    </w:p>
    <w:p w:rsidR="00A158B2" w:rsidRDefault="00A158B2" w:rsidP="001940DA">
      <w:pPr>
        <w:pStyle w:val="ListParagraph"/>
        <w:spacing w:line="360" w:lineRule="auto"/>
        <w:ind w:left="0"/>
        <w:jc w:val="both"/>
        <w:rPr>
          <w:rFonts w:ascii="Times New Roman" w:hAnsi="Times New Roman"/>
          <w:sz w:val="32"/>
          <w:szCs w:val="32"/>
        </w:rPr>
      </w:pPr>
    </w:p>
    <w:p w:rsidR="00A158B2" w:rsidRPr="00FC5904" w:rsidRDefault="00A158B2" w:rsidP="001940DA">
      <w:pPr>
        <w:pStyle w:val="ListParagraph"/>
        <w:spacing w:line="360" w:lineRule="auto"/>
        <w:ind w:left="0"/>
        <w:jc w:val="both"/>
        <w:rPr>
          <w:rFonts w:ascii="Times New Roman" w:hAnsi="Times New Roman"/>
          <w:sz w:val="32"/>
          <w:szCs w:val="32"/>
        </w:rPr>
      </w:pPr>
      <w:r w:rsidRPr="00FC5904">
        <w:rPr>
          <w:rFonts w:ascii="Times New Roman" w:hAnsi="Times New Roman"/>
          <w:sz w:val="32"/>
          <w:szCs w:val="32"/>
        </w:rPr>
        <w:t>1 Слайд /заставка/</w:t>
      </w:r>
    </w:p>
    <w:p w:rsidR="00A158B2" w:rsidRPr="00FC5904" w:rsidRDefault="00A158B2" w:rsidP="001940DA">
      <w:pPr>
        <w:pStyle w:val="ListParagraph"/>
        <w:spacing w:line="360" w:lineRule="auto"/>
        <w:ind w:left="0"/>
        <w:jc w:val="both"/>
        <w:rPr>
          <w:rFonts w:ascii="Times New Roman" w:hAnsi="Times New Roman"/>
          <w:sz w:val="32"/>
          <w:szCs w:val="32"/>
        </w:rPr>
      </w:pPr>
    </w:p>
    <w:p w:rsidR="00A158B2" w:rsidRPr="00FC5904" w:rsidRDefault="00A158B2" w:rsidP="001940DA">
      <w:pPr>
        <w:pStyle w:val="ListParagraph"/>
        <w:spacing w:line="360" w:lineRule="auto"/>
        <w:ind w:left="0"/>
        <w:jc w:val="both"/>
        <w:rPr>
          <w:rFonts w:ascii="Times New Roman" w:hAnsi="Times New Roman"/>
          <w:b/>
          <w:sz w:val="32"/>
          <w:szCs w:val="32"/>
        </w:rPr>
      </w:pPr>
      <w:r w:rsidRPr="00FC5904">
        <w:rPr>
          <w:rFonts w:ascii="Times New Roman" w:hAnsi="Times New Roman"/>
          <w:b/>
          <w:sz w:val="32"/>
          <w:szCs w:val="32"/>
        </w:rPr>
        <w:t xml:space="preserve">2Слайд </w:t>
      </w:r>
    </w:p>
    <w:p w:rsidR="00A158B2" w:rsidRPr="00FC5904" w:rsidRDefault="00A158B2" w:rsidP="001940DA">
      <w:pPr>
        <w:pStyle w:val="ListParagraph"/>
        <w:spacing w:line="360" w:lineRule="auto"/>
        <w:ind w:left="0"/>
        <w:jc w:val="both"/>
        <w:rPr>
          <w:rFonts w:ascii="Times New Roman" w:hAnsi="Times New Roman"/>
          <w:sz w:val="32"/>
          <w:szCs w:val="32"/>
        </w:rPr>
      </w:pPr>
      <w:r w:rsidRPr="00FC5904">
        <w:rPr>
          <w:rFonts w:ascii="Times New Roman" w:hAnsi="Times New Roman"/>
          <w:sz w:val="32"/>
          <w:szCs w:val="32"/>
        </w:rPr>
        <w:t xml:space="preserve">Мы обновляем страну, меняем нашу жизнь, меняемся сами. И все что мы делаем, мы делаем ради наших детей, потому что мы хотим, чтобы они жили лучше нас, чтобы они были лучше чем мы, чтобы они смогли сделать то. Что может быть, не успеем сделать мы, чтобы из их успехов сложилось успешное будущее Великой России.                                                                    </w:t>
      </w:r>
    </w:p>
    <w:p w:rsidR="00A158B2" w:rsidRPr="00FC5904" w:rsidRDefault="00A158B2" w:rsidP="001940DA">
      <w:pPr>
        <w:pStyle w:val="ListParagraph"/>
        <w:spacing w:line="360" w:lineRule="auto"/>
        <w:ind w:left="0"/>
        <w:jc w:val="both"/>
        <w:rPr>
          <w:rFonts w:ascii="Times New Roman" w:hAnsi="Times New Roman"/>
          <w:sz w:val="32"/>
          <w:szCs w:val="32"/>
        </w:rPr>
      </w:pPr>
      <w:r w:rsidRPr="00FC5904">
        <w:rPr>
          <w:rFonts w:ascii="Times New Roman" w:hAnsi="Times New Roman"/>
          <w:sz w:val="32"/>
          <w:szCs w:val="32"/>
        </w:rPr>
        <w:t xml:space="preserve">                                                                                                                           </w:t>
      </w:r>
    </w:p>
    <w:p w:rsidR="00A158B2" w:rsidRPr="00FC5904" w:rsidRDefault="00A158B2" w:rsidP="001940DA">
      <w:pPr>
        <w:pStyle w:val="ListParagraph"/>
        <w:spacing w:line="360" w:lineRule="auto"/>
        <w:ind w:left="0"/>
        <w:jc w:val="both"/>
        <w:rPr>
          <w:rFonts w:ascii="Times New Roman" w:hAnsi="Times New Roman"/>
          <w:b/>
          <w:sz w:val="32"/>
          <w:szCs w:val="32"/>
        </w:rPr>
      </w:pPr>
      <w:r w:rsidRPr="00FC5904">
        <w:rPr>
          <w:rFonts w:ascii="Times New Roman" w:hAnsi="Times New Roman"/>
          <w:b/>
          <w:sz w:val="32"/>
          <w:szCs w:val="32"/>
        </w:rPr>
        <w:t>3 Слайд</w:t>
      </w:r>
    </w:p>
    <w:p w:rsidR="00A158B2" w:rsidRPr="00FC5904" w:rsidRDefault="00A158B2" w:rsidP="001940DA">
      <w:pPr>
        <w:pStyle w:val="ListParagraph"/>
        <w:spacing w:line="360" w:lineRule="auto"/>
        <w:ind w:left="0"/>
        <w:jc w:val="both"/>
        <w:rPr>
          <w:rFonts w:ascii="Times New Roman" w:hAnsi="Times New Roman"/>
          <w:sz w:val="32"/>
          <w:szCs w:val="32"/>
        </w:rPr>
      </w:pPr>
      <w:r w:rsidRPr="00FC5904">
        <w:rPr>
          <w:rFonts w:ascii="Times New Roman" w:hAnsi="Times New Roman"/>
          <w:sz w:val="32"/>
          <w:szCs w:val="32"/>
        </w:rPr>
        <w:t>Здравствуйте уважаемое жюри, уважаемые коллеги, дорогие друзья. Я Парфентьева Наталья Владимировна воспитатель детского сада №2 «Рябинушка». Мой педагогический стаж невелик, всего 9 лет, но я уже точно знаю, что выбрала именно ту дорогу, по которой так трудно и так интересно идти.</w:t>
      </w:r>
    </w:p>
    <w:p w:rsidR="00A158B2" w:rsidRPr="00FC5904" w:rsidRDefault="00A158B2" w:rsidP="001940DA">
      <w:pPr>
        <w:spacing w:before="100" w:beforeAutospacing="1" w:after="100" w:afterAutospacing="1" w:line="360" w:lineRule="auto"/>
        <w:jc w:val="both"/>
        <w:rPr>
          <w:rStyle w:val="c0c5"/>
          <w:rFonts w:ascii="Times New Roman" w:hAnsi="Times New Roman"/>
          <w:b/>
          <w:sz w:val="32"/>
          <w:szCs w:val="32"/>
        </w:rPr>
      </w:pPr>
      <w:r w:rsidRPr="00FC5904">
        <w:rPr>
          <w:rStyle w:val="c0c5"/>
          <w:rFonts w:ascii="Times New Roman" w:hAnsi="Times New Roman"/>
          <w:b/>
          <w:sz w:val="32"/>
          <w:szCs w:val="32"/>
        </w:rPr>
        <w:t xml:space="preserve">4. </w:t>
      </w:r>
      <w:r w:rsidRPr="00FC5904">
        <w:rPr>
          <w:rFonts w:ascii="Times New Roman" w:hAnsi="Times New Roman"/>
          <w:b/>
          <w:sz w:val="32"/>
          <w:szCs w:val="32"/>
        </w:rPr>
        <w:t>Слайд</w:t>
      </w:r>
    </w:p>
    <w:p w:rsidR="00A158B2" w:rsidRPr="00FC5904" w:rsidRDefault="00A158B2" w:rsidP="001940DA">
      <w:pPr>
        <w:spacing w:before="100" w:beforeAutospacing="1" w:after="100" w:afterAutospacing="1" w:line="360" w:lineRule="auto"/>
        <w:jc w:val="both"/>
        <w:rPr>
          <w:rStyle w:val="c0c5"/>
          <w:rFonts w:ascii="Times New Roman" w:hAnsi="Times New Roman"/>
          <w:sz w:val="32"/>
          <w:szCs w:val="32"/>
        </w:rPr>
      </w:pPr>
      <w:r w:rsidRPr="00FC5904">
        <w:rPr>
          <w:rStyle w:val="c0c5"/>
          <w:rFonts w:ascii="Times New Roman" w:hAnsi="Times New Roman"/>
          <w:sz w:val="32"/>
          <w:szCs w:val="32"/>
        </w:rPr>
        <w:t>Когда-то Аристотель сказал: «Любить</w:t>
      </w:r>
      <w:r w:rsidRPr="00FC5904">
        <w:rPr>
          <w:rStyle w:val="c0c1"/>
          <w:rFonts w:ascii="Times New Roman" w:hAnsi="Times New Roman"/>
          <w:sz w:val="32"/>
          <w:szCs w:val="32"/>
        </w:rPr>
        <w:t> </w:t>
      </w:r>
      <w:r w:rsidRPr="00FC5904">
        <w:rPr>
          <w:rStyle w:val="c0c5"/>
          <w:rFonts w:ascii="Times New Roman" w:hAnsi="Times New Roman"/>
          <w:sz w:val="32"/>
          <w:szCs w:val="32"/>
        </w:rPr>
        <w:t>— значит желать другому того, что считаешь за благо,  и стараться по возможности доставить ему это благо». Всю свою энергию я направляю на создание вокруг каждого ребенка атмосферы любви и взаимопонимания, так как убеждена, что только это способствует раскрытию индивидуальности.    </w:t>
      </w:r>
    </w:p>
    <w:p w:rsidR="00A158B2" w:rsidRPr="00FC5904" w:rsidRDefault="00A158B2" w:rsidP="001940DA">
      <w:pPr>
        <w:spacing w:before="100" w:beforeAutospacing="1" w:after="100" w:afterAutospacing="1" w:line="360" w:lineRule="auto"/>
        <w:jc w:val="both"/>
        <w:rPr>
          <w:rStyle w:val="c0c5"/>
          <w:rFonts w:ascii="Times New Roman" w:hAnsi="Times New Roman"/>
          <w:sz w:val="32"/>
          <w:szCs w:val="32"/>
        </w:rPr>
      </w:pPr>
    </w:p>
    <w:p w:rsidR="00A158B2" w:rsidRPr="00FC5904" w:rsidRDefault="00A158B2" w:rsidP="001940DA">
      <w:pPr>
        <w:spacing w:before="100" w:beforeAutospacing="1" w:after="100" w:afterAutospacing="1" w:line="360" w:lineRule="auto"/>
        <w:jc w:val="both"/>
        <w:rPr>
          <w:rStyle w:val="c0c5"/>
          <w:rFonts w:ascii="Times New Roman" w:hAnsi="Times New Roman"/>
          <w:b/>
          <w:sz w:val="32"/>
          <w:szCs w:val="32"/>
        </w:rPr>
      </w:pPr>
      <w:r w:rsidRPr="00FC5904">
        <w:rPr>
          <w:rStyle w:val="c0c5"/>
          <w:rFonts w:ascii="Times New Roman" w:hAnsi="Times New Roman"/>
          <w:b/>
          <w:sz w:val="32"/>
          <w:szCs w:val="32"/>
        </w:rPr>
        <w:t>5</w:t>
      </w:r>
      <w:r w:rsidRPr="00FC5904">
        <w:rPr>
          <w:rFonts w:ascii="Times New Roman" w:hAnsi="Times New Roman"/>
          <w:b/>
          <w:sz w:val="32"/>
          <w:szCs w:val="32"/>
        </w:rPr>
        <w:t xml:space="preserve"> Слайд</w:t>
      </w:r>
    </w:p>
    <w:p w:rsidR="00A158B2" w:rsidRPr="00FC5904" w:rsidRDefault="00A158B2" w:rsidP="001940DA">
      <w:pPr>
        <w:spacing w:before="100" w:beforeAutospacing="1" w:after="100" w:afterAutospacing="1" w:line="360" w:lineRule="auto"/>
        <w:jc w:val="both"/>
        <w:rPr>
          <w:rFonts w:ascii="Times New Roman" w:hAnsi="Times New Roman"/>
          <w:b/>
          <w:sz w:val="32"/>
          <w:szCs w:val="32"/>
        </w:rPr>
      </w:pPr>
      <w:r w:rsidRPr="00FC5904">
        <w:rPr>
          <w:rStyle w:val="c0c5"/>
          <w:rFonts w:ascii="Times New Roman" w:hAnsi="Times New Roman"/>
          <w:sz w:val="32"/>
          <w:szCs w:val="32"/>
        </w:rPr>
        <w:t>Педагог, с моей точки зрения,  это созидатель, творец. Только ему открыто главное сокровище -  детские сердца, которые ждут тепла, доброго слова, новых знаний и готовы всегда отвечать взаимностью.  Наши воспитанники – это не просто дети, это будущие инженеры, космонавты, политики, спортсмены, врачи – это  будущее России.</w:t>
      </w:r>
      <w:r w:rsidRPr="00FC5904">
        <w:rPr>
          <w:rFonts w:ascii="Times New Roman" w:hAnsi="Times New Roman"/>
          <w:shadow/>
          <w:sz w:val="32"/>
          <w:szCs w:val="32"/>
        </w:rPr>
        <w:t xml:space="preserve"> Каждое время рождает своих героев. Мы, педагоги, должны помочь появиться этим героям нашего времени и воспитать настоящих патриотов России.</w:t>
      </w: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r w:rsidRPr="00FC5904">
        <w:rPr>
          <w:rStyle w:val="c0c5"/>
          <w:rFonts w:ascii="Times New Roman" w:hAnsi="Times New Roman"/>
          <w:b/>
          <w:sz w:val="32"/>
          <w:szCs w:val="32"/>
        </w:rPr>
        <w:t>6</w:t>
      </w:r>
      <w:r w:rsidRPr="00FC5904">
        <w:rPr>
          <w:rFonts w:ascii="Times New Roman" w:hAnsi="Times New Roman"/>
          <w:b/>
          <w:sz w:val="32"/>
          <w:szCs w:val="32"/>
        </w:rPr>
        <w:t xml:space="preserve"> Слайд</w:t>
      </w:r>
    </w:p>
    <w:p w:rsidR="00A158B2" w:rsidRPr="00FC5904" w:rsidRDefault="00A158B2" w:rsidP="001940DA">
      <w:pPr>
        <w:spacing w:before="100" w:beforeAutospacing="1" w:after="100" w:afterAutospacing="1" w:line="360" w:lineRule="auto"/>
        <w:jc w:val="both"/>
        <w:rPr>
          <w:rFonts w:ascii="Times New Roman" w:hAnsi="Times New Roman"/>
          <w:shadow/>
          <w:sz w:val="32"/>
          <w:szCs w:val="32"/>
        </w:rPr>
      </w:pPr>
      <w:r w:rsidRPr="00FC5904">
        <w:rPr>
          <w:rFonts w:ascii="Times New Roman" w:hAnsi="Times New Roman"/>
          <w:sz w:val="32"/>
          <w:szCs w:val="32"/>
        </w:rPr>
        <w:t>Россия, Родина, Отчизна,  Отчий край  так называют люди ту землю, на которой родились, и нет ничего дороже у человека, чем Родина, красота которой открылась ему однажды как чудо. Необходимо помочь ребенку открыть то чудо, приобщая его к природе, истории, культуре родного края.</w:t>
      </w: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r w:rsidRPr="00FC5904">
        <w:rPr>
          <w:rStyle w:val="c0c5"/>
          <w:rFonts w:ascii="Times New Roman" w:hAnsi="Times New Roman"/>
          <w:b/>
          <w:sz w:val="32"/>
          <w:szCs w:val="32"/>
        </w:rPr>
        <w:t>7</w:t>
      </w:r>
      <w:r w:rsidRPr="00FC5904">
        <w:rPr>
          <w:rFonts w:ascii="Times New Roman" w:hAnsi="Times New Roman"/>
          <w:b/>
          <w:sz w:val="32"/>
          <w:szCs w:val="32"/>
        </w:rPr>
        <w:t xml:space="preserve"> Слайд</w:t>
      </w:r>
    </w:p>
    <w:p w:rsidR="00A158B2" w:rsidRPr="00FC5904" w:rsidRDefault="00A158B2" w:rsidP="001940DA">
      <w:pPr>
        <w:pStyle w:val="NormalWeb"/>
        <w:spacing w:line="360" w:lineRule="auto"/>
        <w:jc w:val="both"/>
        <w:rPr>
          <w:sz w:val="32"/>
          <w:szCs w:val="32"/>
        </w:rPr>
      </w:pPr>
      <w:r w:rsidRPr="00FC5904">
        <w:rPr>
          <w:sz w:val="32"/>
          <w:szCs w:val="32"/>
        </w:rPr>
        <w:t>Детство – это каждодневное открытие мира. Нужно, чтобы это открытие стало, прежде всего, познанием человека и отечества, чтобы в детский ум и сердце входила красота настоящего человека, величие и ни с чем не сравнимая красота Родины.</w:t>
      </w:r>
    </w:p>
    <w:p w:rsidR="00A158B2" w:rsidRPr="00FC5904" w:rsidRDefault="00A158B2" w:rsidP="001940DA">
      <w:pPr>
        <w:pStyle w:val="NormalWeb"/>
        <w:spacing w:line="360" w:lineRule="auto"/>
        <w:jc w:val="both"/>
        <w:rPr>
          <w:sz w:val="32"/>
          <w:szCs w:val="32"/>
        </w:rPr>
      </w:pPr>
      <w:r w:rsidRPr="00FC5904">
        <w:rPr>
          <w:sz w:val="32"/>
          <w:szCs w:val="32"/>
        </w:rPr>
        <w:t xml:space="preserve">Патриотическое воспитание подрастающего поколения - одна из самых актуальных задач нашего времени. У детей искажены представления о патриотизме, доброте, великодушии. </w:t>
      </w:r>
    </w:p>
    <w:p w:rsidR="00A158B2" w:rsidRPr="00FC5904" w:rsidRDefault="00A158B2" w:rsidP="001940DA">
      <w:pPr>
        <w:pStyle w:val="NormalWeb"/>
        <w:spacing w:line="360" w:lineRule="auto"/>
        <w:jc w:val="both"/>
        <w:rPr>
          <w:sz w:val="32"/>
          <w:szCs w:val="32"/>
        </w:rPr>
      </w:pPr>
      <w:r w:rsidRPr="00FC5904">
        <w:rPr>
          <w:sz w:val="32"/>
          <w:szCs w:val="32"/>
        </w:rPr>
        <w:t xml:space="preserve">Духовный, творческий патриотизм необходимо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её глубиной.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 </w:t>
      </w: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r w:rsidRPr="00FC5904">
        <w:rPr>
          <w:rStyle w:val="c0c5"/>
          <w:rFonts w:ascii="Times New Roman" w:hAnsi="Times New Roman"/>
          <w:b/>
          <w:sz w:val="32"/>
          <w:szCs w:val="32"/>
        </w:rPr>
        <w:t>8</w:t>
      </w:r>
      <w:r w:rsidRPr="00FC5904">
        <w:rPr>
          <w:rFonts w:ascii="Times New Roman" w:hAnsi="Times New Roman"/>
          <w:b/>
          <w:sz w:val="32"/>
          <w:szCs w:val="32"/>
        </w:rPr>
        <w:t xml:space="preserve"> Слайд</w:t>
      </w:r>
    </w:p>
    <w:p w:rsidR="00A158B2" w:rsidRPr="00FC5904" w:rsidRDefault="00A158B2" w:rsidP="001940DA">
      <w:pPr>
        <w:pStyle w:val="NormalWeb"/>
        <w:spacing w:line="360" w:lineRule="auto"/>
        <w:jc w:val="both"/>
        <w:rPr>
          <w:sz w:val="32"/>
          <w:szCs w:val="32"/>
        </w:rPr>
      </w:pPr>
      <w:r w:rsidRPr="00FC5904">
        <w:rPr>
          <w:sz w:val="32"/>
          <w:szCs w:val="32"/>
        </w:rPr>
        <w:t>Понимание Родины у дошкольников тесно связано с конкретными представлениями о том, что им близко и дорого.</w:t>
      </w:r>
    </w:p>
    <w:p w:rsidR="00A158B2" w:rsidRPr="00FC5904" w:rsidRDefault="00A158B2" w:rsidP="001940DA">
      <w:pPr>
        <w:pStyle w:val="NormalWeb"/>
        <w:spacing w:line="360" w:lineRule="auto"/>
        <w:jc w:val="both"/>
        <w:rPr>
          <w:sz w:val="32"/>
          <w:szCs w:val="32"/>
        </w:rPr>
      </w:pPr>
      <w:r w:rsidRPr="00FC5904">
        <w:rPr>
          <w:sz w:val="32"/>
          <w:szCs w:val="32"/>
        </w:rPr>
        <w:t>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A158B2" w:rsidRPr="00FC5904" w:rsidRDefault="00A158B2" w:rsidP="001940DA">
      <w:pPr>
        <w:pStyle w:val="NormalWeb"/>
        <w:spacing w:line="360" w:lineRule="auto"/>
        <w:jc w:val="both"/>
        <w:rPr>
          <w:sz w:val="32"/>
          <w:szCs w:val="32"/>
        </w:rPr>
      </w:pP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9Слайд</w:t>
      </w:r>
    </w:p>
    <w:p w:rsidR="00A158B2" w:rsidRPr="00FC5904" w:rsidRDefault="00A158B2" w:rsidP="001940DA">
      <w:pPr>
        <w:pStyle w:val="NormalWeb"/>
        <w:spacing w:line="360" w:lineRule="auto"/>
        <w:jc w:val="both"/>
        <w:rPr>
          <w:sz w:val="32"/>
          <w:szCs w:val="32"/>
        </w:rPr>
      </w:pPr>
      <w:r w:rsidRPr="00FC5904">
        <w:rPr>
          <w:sz w:val="32"/>
          <w:szCs w:val="32"/>
        </w:rPr>
        <w:t>Родина – это город, в котором живет человек, и улица, на которой стоит его дом, и деревце под окном, и пение птички: все это Родина. 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w:t>
      </w:r>
    </w:p>
    <w:p w:rsidR="00A158B2" w:rsidRPr="00FC5904" w:rsidRDefault="00A158B2" w:rsidP="001940DA">
      <w:pPr>
        <w:pStyle w:val="NormalWeb"/>
        <w:spacing w:line="360" w:lineRule="auto"/>
        <w:jc w:val="both"/>
        <w:rPr>
          <w:sz w:val="32"/>
          <w:szCs w:val="32"/>
        </w:rPr>
      </w:pPr>
      <w:r w:rsidRPr="00FC5904">
        <w:rPr>
          <w:sz w:val="32"/>
          <w:szCs w:val="32"/>
        </w:rPr>
        <w:t>Этот возраст – имеет свои потенциальные возможности для формирования высших социальных чувств, к которым относится чувство патриотизма.</w:t>
      </w:r>
    </w:p>
    <w:p w:rsidR="00A158B2" w:rsidRPr="00FC5904" w:rsidRDefault="00A158B2" w:rsidP="00064707">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10Слайд</w:t>
      </w:r>
    </w:p>
    <w:p w:rsidR="00A158B2" w:rsidRPr="00FC5904" w:rsidRDefault="00A158B2" w:rsidP="001940DA">
      <w:pPr>
        <w:pStyle w:val="NormalWeb"/>
        <w:spacing w:line="360" w:lineRule="auto"/>
        <w:jc w:val="both"/>
        <w:rPr>
          <w:sz w:val="32"/>
          <w:szCs w:val="32"/>
        </w:rPr>
      </w:pPr>
      <w:r w:rsidRPr="00FC5904">
        <w:rPr>
          <w:sz w:val="32"/>
          <w:szCs w:val="32"/>
        </w:rPr>
        <w:t>Чувство Родины начинается с восхищения тем, что видит перед собой ребенок, чему он изумляется, и что вызывает отклик в его душе…И хотя многие впечатления еще не осознанны им глубоко, но пропущены через детское восприятие, они играют огромную роль в становлении личности патриота.</w:t>
      </w:r>
    </w:p>
    <w:p w:rsidR="00A158B2" w:rsidRPr="00FC5904" w:rsidRDefault="00A158B2" w:rsidP="001940DA">
      <w:pPr>
        <w:pStyle w:val="NormalWeb"/>
        <w:spacing w:line="360" w:lineRule="auto"/>
        <w:jc w:val="both"/>
        <w:rPr>
          <w:sz w:val="32"/>
          <w:szCs w:val="32"/>
        </w:rPr>
      </w:pPr>
      <w:r w:rsidRPr="00FC5904">
        <w:rPr>
          <w:sz w:val="32"/>
          <w:szCs w:val="32"/>
        </w:rPr>
        <w:t>Общение с природой облагораживает человека, позволяет полнее ощущать красоту жизни, важно, чтобы первые детские ощущения были навеяны красотами родной природы, родным краем, родной страной. Через воспитание любви к природе проявляются самые высокие нравственные качества человека, в их числе и любовь к Родине.</w:t>
      </w:r>
    </w:p>
    <w:p w:rsidR="00A158B2" w:rsidRPr="00FC5904" w:rsidRDefault="00A158B2" w:rsidP="001940DA">
      <w:pPr>
        <w:spacing w:before="100" w:beforeAutospacing="1" w:after="100" w:afterAutospacing="1" w:line="360" w:lineRule="auto"/>
        <w:jc w:val="both"/>
        <w:rPr>
          <w:rFonts w:ascii="Times New Roman" w:hAnsi="Times New Roman"/>
          <w:sz w:val="32"/>
          <w:szCs w:val="32"/>
          <w:lang w:eastAsia="ru-RU"/>
        </w:rPr>
      </w:pP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11Слайд</w:t>
      </w:r>
    </w:p>
    <w:p w:rsidR="00A158B2" w:rsidRPr="00FC5904" w:rsidRDefault="00A158B2" w:rsidP="001940DA">
      <w:pPr>
        <w:spacing w:before="100" w:beforeAutospacing="1" w:after="100" w:afterAutospacing="1" w:line="360" w:lineRule="auto"/>
        <w:jc w:val="both"/>
        <w:rPr>
          <w:rFonts w:ascii="Times New Roman" w:hAnsi="Times New Roman"/>
          <w:sz w:val="32"/>
          <w:szCs w:val="32"/>
          <w:lang w:eastAsia="ru-RU"/>
        </w:rPr>
      </w:pPr>
      <w:r w:rsidRPr="00FC5904">
        <w:rPr>
          <w:rFonts w:ascii="Times New Roman" w:hAnsi="Times New Roman"/>
          <w:sz w:val="32"/>
          <w:szCs w:val="32"/>
          <w:lang w:eastAsia="ru-RU"/>
        </w:rPr>
        <w:t>Одно из слагаемых патриотизма – воспитание любви к родной природе на прогулках и экскурсиях. Постепенно у детей формируются представления о родном городе, природа становится ближе и понятнее, дети стараются что-то сделать для нее, испытывают чувство ответственности перед ней.</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12Слайд</w:t>
      </w:r>
    </w:p>
    <w:p w:rsidR="00A158B2" w:rsidRPr="00FC5904" w:rsidRDefault="00A158B2" w:rsidP="001940DA">
      <w:pPr>
        <w:pStyle w:val="NormalWeb"/>
        <w:spacing w:line="360" w:lineRule="auto"/>
        <w:jc w:val="both"/>
        <w:rPr>
          <w:sz w:val="32"/>
          <w:szCs w:val="32"/>
        </w:rPr>
      </w:pPr>
      <w:r w:rsidRPr="00FC5904">
        <w:rPr>
          <w:sz w:val="32"/>
          <w:szCs w:val="32"/>
        </w:rPr>
        <w:t>Через воспитание любви к природе проявляются самые высокие нравственные качества человека, в их числе и любовь к Родине</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 xml:space="preserve"> 13Слайд</w:t>
      </w:r>
    </w:p>
    <w:p w:rsidR="00A158B2" w:rsidRPr="00FC5904" w:rsidRDefault="00A158B2" w:rsidP="001940DA">
      <w:pPr>
        <w:pStyle w:val="NormalWeb"/>
        <w:spacing w:line="360" w:lineRule="auto"/>
        <w:jc w:val="both"/>
        <w:rPr>
          <w:sz w:val="32"/>
          <w:szCs w:val="32"/>
        </w:rPr>
      </w:pPr>
      <w:r w:rsidRPr="00FC5904">
        <w:rPr>
          <w:sz w:val="32"/>
          <w:szCs w:val="32"/>
        </w:rPr>
        <w:t xml:space="preserve">Знакомя детей с родной страной, расширяются их представления о значении государственных символах России. </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14Слайд</w:t>
      </w:r>
    </w:p>
    <w:p w:rsidR="00A158B2" w:rsidRPr="00FC5904" w:rsidRDefault="00A158B2" w:rsidP="001940DA">
      <w:pPr>
        <w:pStyle w:val="NormalWeb"/>
        <w:spacing w:line="360" w:lineRule="auto"/>
        <w:jc w:val="both"/>
        <w:rPr>
          <w:sz w:val="32"/>
          <w:szCs w:val="32"/>
        </w:rPr>
      </w:pPr>
      <w:r w:rsidRPr="00FC5904">
        <w:rPr>
          <w:sz w:val="32"/>
          <w:szCs w:val="32"/>
        </w:rPr>
        <w:t xml:space="preserve">Воспитывается уважительное отношение к гербу, флагу, гимну Российской Федерации. </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15Слайд</w:t>
      </w:r>
    </w:p>
    <w:p w:rsidR="00A158B2" w:rsidRPr="00FC5904" w:rsidRDefault="00A158B2" w:rsidP="001940DA">
      <w:pPr>
        <w:pStyle w:val="NormalWeb"/>
        <w:spacing w:line="360" w:lineRule="auto"/>
        <w:jc w:val="both"/>
        <w:rPr>
          <w:sz w:val="32"/>
          <w:szCs w:val="32"/>
        </w:rPr>
      </w:pPr>
      <w:r w:rsidRPr="00FC5904">
        <w:rPr>
          <w:sz w:val="32"/>
          <w:szCs w:val="32"/>
        </w:rPr>
        <w:t>У детей формируются основы гражданско-патриотических чувств: любовь, гордость и уважение к своей стране, ее культуре, осознанию личной причастности к жизни Родины.</w:t>
      </w:r>
    </w:p>
    <w:p w:rsidR="00A158B2" w:rsidRPr="00FC5904" w:rsidRDefault="00A158B2" w:rsidP="001940DA">
      <w:pPr>
        <w:pStyle w:val="NormalWeb"/>
        <w:spacing w:line="360" w:lineRule="auto"/>
        <w:jc w:val="both"/>
        <w:rPr>
          <w:sz w:val="32"/>
          <w:szCs w:val="32"/>
        </w:rPr>
      </w:pPr>
    </w:p>
    <w:p w:rsidR="00A158B2" w:rsidRPr="00FC5904" w:rsidRDefault="00A158B2" w:rsidP="001940DA">
      <w:pPr>
        <w:pStyle w:val="NormalWeb"/>
        <w:spacing w:line="360" w:lineRule="auto"/>
        <w:jc w:val="both"/>
        <w:rPr>
          <w:sz w:val="32"/>
          <w:szCs w:val="32"/>
        </w:rPr>
      </w:pP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16Слайд</w:t>
      </w:r>
    </w:p>
    <w:p w:rsidR="00A158B2" w:rsidRPr="00FC5904" w:rsidRDefault="00A158B2" w:rsidP="001940DA">
      <w:pPr>
        <w:pStyle w:val="NormalWeb"/>
        <w:spacing w:line="360" w:lineRule="auto"/>
        <w:jc w:val="both"/>
        <w:rPr>
          <w:sz w:val="32"/>
          <w:szCs w:val="32"/>
        </w:rPr>
      </w:pPr>
      <w:r w:rsidRPr="00FC5904">
        <w:rPr>
          <w:sz w:val="32"/>
          <w:szCs w:val="32"/>
        </w:rPr>
        <w:t>Очень важно привить детям чувство любви и уважения к культурным ценностям, и традициям русского народа, поскольку обращение к отеческому наследию воспитывает уважение, гордость за землю, на которой живешь.</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17Слайд</w:t>
      </w:r>
    </w:p>
    <w:p w:rsidR="00A158B2" w:rsidRPr="00FC5904" w:rsidRDefault="00A158B2" w:rsidP="001940DA">
      <w:pPr>
        <w:pStyle w:val="NormalWeb"/>
        <w:spacing w:line="360" w:lineRule="auto"/>
        <w:jc w:val="both"/>
        <w:rPr>
          <w:sz w:val="32"/>
          <w:szCs w:val="32"/>
        </w:rPr>
      </w:pPr>
      <w:r w:rsidRPr="00FC5904">
        <w:rPr>
          <w:sz w:val="32"/>
          <w:szCs w:val="32"/>
        </w:rPr>
        <w:t xml:space="preserve">В нравственно-патриотическом воспитании огромное значение имеет пример взрослых, близких людей. На конкретных фактах из жизни старших членов семьи: дедушек, бабушек, их фронтовых и трудовых подвигах,  прививаются детям такие важные понятия, как: долг перед Родиной, любовь к Отечеству, трудовой подвиг. </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18Слайд</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19 20 Слайд</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21Слайд</w:t>
      </w:r>
    </w:p>
    <w:p w:rsidR="00A158B2" w:rsidRPr="00FC5904" w:rsidRDefault="00A158B2" w:rsidP="001940DA">
      <w:pPr>
        <w:pStyle w:val="NormalWeb"/>
        <w:spacing w:line="360" w:lineRule="auto"/>
        <w:jc w:val="both"/>
        <w:rPr>
          <w:sz w:val="32"/>
          <w:szCs w:val="32"/>
        </w:rPr>
      </w:pPr>
      <w:r w:rsidRPr="00FC5904">
        <w:rPr>
          <w:sz w:val="32"/>
          <w:szCs w:val="32"/>
        </w:rPr>
        <w:t>Особое значение в рамках нравственно-патрио</w:t>
      </w:r>
      <w:r>
        <w:rPr>
          <w:sz w:val="32"/>
          <w:szCs w:val="32"/>
        </w:rPr>
        <w:t>тического воспитания имеет тема 9 мая и дня</w:t>
      </w:r>
      <w:r w:rsidRPr="00FC5904">
        <w:rPr>
          <w:sz w:val="32"/>
          <w:szCs w:val="32"/>
        </w:rPr>
        <w:t xml:space="preserve"> “Защитников Отечества”. Организация и проведение таких праздников являются основными направлениями патриотического воспитания детей, способствующими развитию личности гражданина и воспитания долга защитника Отечества.</w:t>
      </w: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22Слайд</w:t>
      </w:r>
    </w:p>
    <w:p w:rsidR="00A158B2" w:rsidRPr="00FC5904" w:rsidRDefault="00A158B2" w:rsidP="001940DA">
      <w:pPr>
        <w:pStyle w:val="NormalWeb"/>
        <w:spacing w:line="360" w:lineRule="auto"/>
        <w:jc w:val="both"/>
        <w:rPr>
          <w:sz w:val="32"/>
          <w:szCs w:val="32"/>
        </w:rPr>
      </w:pPr>
      <w:r w:rsidRPr="00FC5904">
        <w:rPr>
          <w:sz w:val="32"/>
          <w:szCs w:val="32"/>
        </w:rPr>
        <w:t>Любовь к Родине начинается с чувства любви к своему городу.</w:t>
      </w:r>
    </w:p>
    <w:p w:rsidR="00A158B2" w:rsidRPr="00FC5904" w:rsidRDefault="00A158B2" w:rsidP="001940DA">
      <w:pPr>
        <w:pStyle w:val="NormalWeb"/>
        <w:spacing w:line="360" w:lineRule="auto"/>
        <w:jc w:val="both"/>
        <w:rPr>
          <w:sz w:val="32"/>
          <w:szCs w:val="32"/>
        </w:rPr>
      </w:pPr>
      <w:r w:rsidRPr="00FC5904">
        <w:rPr>
          <w:sz w:val="32"/>
          <w:szCs w:val="32"/>
        </w:rPr>
        <w:t>История города – это живая история, она отражается и в биографии семьи и в судьбе поколения.</w:t>
      </w:r>
    </w:p>
    <w:p w:rsidR="00A158B2" w:rsidRPr="00FC5904" w:rsidRDefault="00A158B2" w:rsidP="001940DA">
      <w:pPr>
        <w:pStyle w:val="NormalWeb"/>
        <w:spacing w:line="360" w:lineRule="auto"/>
        <w:jc w:val="both"/>
        <w:rPr>
          <w:sz w:val="32"/>
          <w:szCs w:val="32"/>
        </w:rPr>
      </w:pPr>
      <w:r w:rsidRPr="00FC5904">
        <w:rPr>
          <w:sz w:val="32"/>
          <w:szCs w:val="32"/>
        </w:rPr>
        <w:t>Мы живем в, городе с необыкновенной историей, неповторимым внешним обликом. И наша задача – с самых ранних лет заложить в детях не только интерес к истории нашего города, но и воспитать чувство уважения к нему.</w:t>
      </w:r>
    </w:p>
    <w:p w:rsidR="00A158B2" w:rsidRPr="00FC5904" w:rsidRDefault="00A158B2" w:rsidP="001940DA">
      <w:pPr>
        <w:pStyle w:val="NormalWeb"/>
        <w:spacing w:line="360" w:lineRule="auto"/>
        <w:jc w:val="both"/>
        <w:rPr>
          <w:sz w:val="32"/>
          <w:szCs w:val="32"/>
        </w:rPr>
      </w:pPr>
      <w:r w:rsidRPr="00FC5904">
        <w:rPr>
          <w:sz w:val="32"/>
          <w:szCs w:val="32"/>
        </w:rPr>
        <w:t>В непосредственно-образовательной деятельности, экскурсиях, беседах даются детям краеведческие сведения о родном городе, об истории его возникновения, о его достопримечательностях, городских зданиях и учреждениях, знаменитых земляках.</w:t>
      </w:r>
    </w:p>
    <w:p w:rsidR="00A158B2" w:rsidRPr="00FC5904" w:rsidRDefault="00A158B2" w:rsidP="001940DA">
      <w:pPr>
        <w:pStyle w:val="NormalWeb"/>
        <w:spacing w:line="360" w:lineRule="auto"/>
        <w:jc w:val="both"/>
        <w:rPr>
          <w:sz w:val="32"/>
          <w:szCs w:val="32"/>
        </w:rPr>
      </w:pPr>
      <w:r w:rsidRPr="00FC5904">
        <w:rPr>
          <w:sz w:val="32"/>
          <w:szCs w:val="32"/>
        </w:rPr>
        <w:t>Воспитывается гордость за свою малую Родину, желание сделать ее лучше.</w:t>
      </w: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Default="00A158B2" w:rsidP="00FB4234">
      <w:pPr>
        <w:spacing w:before="100" w:beforeAutospacing="1" w:after="100" w:afterAutospacing="1" w:line="360" w:lineRule="auto"/>
        <w:jc w:val="both"/>
        <w:rPr>
          <w:rFonts w:ascii="Times New Roman" w:hAnsi="Times New Roman"/>
          <w:b/>
          <w:sz w:val="32"/>
          <w:szCs w:val="32"/>
        </w:rPr>
      </w:pP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23Слайд</w:t>
      </w:r>
    </w:p>
    <w:p w:rsidR="00A158B2" w:rsidRPr="00FC5904" w:rsidRDefault="00A158B2" w:rsidP="001940DA">
      <w:pPr>
        <w:pStyle w:val="NormalWeb"/>
        <w:spacing w:line="360" w:lineRule="auto"/>
        <w:jc w:val="both"/>
        <w:rPr>
          <w:sz w:val="32"/>
          <w:szCs w:val="32"/>
        </w:rPr>
      </w:pPr>
      <w:r w:rsidRPr="00FC5904">
        <w:rPr>
          <w:sz w:val="32"/>
          <w:szCs w:val="32"/>
        </w:rPr>
        <w:t>Не так давно вся стра</w:t>
      </w:r>
      <w:r w:rsidRPr="00FC5904">
        <w:rPr>
          <w:sz w:val="32"/>
          <w:szCs w:val="32"/>
        </w:rPr>
        <w:softHyphen/>
        <w:t>на с замиранием серд</w:t>
      </w:r>
      <w:r w:rsidRPr="00FC5904">
        <w:rPr>
          <w:sz w:val="32"/>
          <w:szCs w:val="32"/>
        </w:rPr>
        <w:softHyphen/>
        <w:t>ца следила за блестя</w:t>
      </w:r>
      <w:r w:rsidRPr="00FC5904">
        <w:rPr>
          <w:sz w:val="32"/>
          <w:szCs w:val="32"/>
        </w:rPr>
        <w:softHyphen/>
        <w:t>щими выступлениями наших спортсменов. Мы спори</w:t>
      </w:r>
      <w:r w:rsidRPr="00FC5904">
        <w:rPr>
          <w:sz w:val="32"/>
          <w:szCs w:val="32"/>
        </w:rPr>
        <w:softHyphen/>
        <w:t>ли, переживали, бо</w:t>
      </w:r>
      <w:r w:rsidRPr="00FC5904">
        <w:rPr>
          <w:sz w:val="32"/>
          <w:szCs w:val="32"/>
        </w:rPr>
        <w:softHyphen/>
        <w:t>лели и вытирали сле</w:t>
      </w:r>
      <w:r w:rsidRPr="00FC5904">
        <w:rPr>
          <w:sz w:val="32"/>
          <w:szCs w:val="32"/>
        </w:rPr>
        <w:softHyphen/>
        <w:t>зы от переполняюще</w:t>
      </w:r>
      <w:r w:rsidRPr="00FC5904">
        <w:rPr>
          <w:sz w:val="32"/>
          <w:szCs w:val="32"/>
        </w:rPr>
        <w:softHyphen/>
        <w:t>го чувства гордости, когда российский флаг почетно поднимался вверх под звуки знако</w:t>
      </w:r>
      <w:r w:rsidRPr="00FC5904">
        <w:rPr>
          <w:sz w:val="32"/>
          <w:szCs w:val="32"/>
        </w:rPr>
        <w:softHyphen/>
        <w:t>мого с детства гимна нашей страны. Это чувство патриотиз</w:t>
      </w:r>
      <w:r w:rsidRPr="00FC5904">
        <w:rPr>
          <w:sz w:val="32"/>
          <w:szCs w:val="32"/>
        </w:rPr>
        <w:softHyphen/>
        <w:t>ма плюс интерес и любовь к спорту и здоровому обра</w:t>
      </w:r>
      <w:r w:rsidRPr="00FC5904">
        <w:rPr>
          <w:sz w:val="32"/>
          <w:szCs w:val="32"/>
        </w:rPr>
        <w:softHyphen/>
        <w:t>зу жизни не сформирова</w:t>
      </w:r>
      <w:r w:rsidRPr="00FC5904">
        <w:rPr>
          <w:sz w:val="32"/>
          <w:szCs w:val="32"/>
        </w:rPr>
        <w:softHyphen/>
        <w:t>лись в нас в одночасье. По</w:t>
      </w:r>
      <w:r w:rsidRPr="00FC5904">
        <w:rPr>
          <w:sz w:val="32"/>
          <w:szCs w:val="32"/>
        </w:rPr>
        <w:softHyphen/>
        <w:t>добное осмысление жиз</w:t>
      </w:r>
      <w:r w:rsidRPr="00FC5904">
        <w:rPr>
          <w:sz w:val="32"/>
          <w:szCs w:val="32"/>
        </w:rPr>
        <w:softHyphen/>
        <w:t>ни закладывается годами, а начинает прививаться в дошкольном детстве, ког</w:t>
      </w:r>
      <w:r w:rsidRPr="00FC5904">
        <w:rPr>
          <w:sz w:val="32"/>
          <w:szCs w:val="32"/>
        </w:rPr>
        <w:softHyphen/>
        <w:t>да происходит становление личности ребенка.</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24 25 Слайд</w:t>
      </w:r>
    </w:p>
    <w:p w:rsidR="00A158B2" w:rsidRPr="00FC5904" w:rsidRDefault="00A158B2" w:rsidP="001940DA">
      <w:pPr>
        <w:pStyle w:val="NormalWeb"/>
        <w:spacing w:line="360" w:lineRule="auto"/>
        <w:jc w:val="both"/>
        <w:rPr>
          <w:sz w:val="32"/>
          <w:szCs w:val="32"/>
        </w:rPr>
      </w:pPr>
      <w:r w:rsidRPr="00FC5904">
        <w:rPr>
          <w:sz w:val="32"/>
          <w:szCs w:val="32"/>
        </w:rPr>
        <w:t>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A158B2" w:rsidRPr="00FC5904" w:rsidRDefault="00A158B2" w:rsidP="00FB4234">
      <w:pPr>
        <w:spacing w:before="100" w:beforeAutospacing="1" w:after="100" w:afterAutospacing="1" w:line="360" w:lineRule="auto"/>
        <w:jc w:val="both"/>
        <w:rPr>
          <w:rStyle w:val="c0c5"/>
          <w:rFonts w:ascii="Times New Roman" w:hAnsi="Times New Roman"/>
          <w:b/>
          <w:sz w:val="32"/>
          <w:szCs w:val="32"/>
        </w:rPr>
      </w:pPr>
      <w:r w:rsidRPr="00FC5904">
        <w:rPr>
          <w:rFonts w:ascii="Times New Roman" w:hAnsi="Times New Roman"/>
          <w:b/>
          <w:sz w:val="32"/>
          <w:szCs w:val="32"/>
        </w:rPr>
        <w:t>26Слайд</w:t>
      </w:r>
    </w:p>
    <w:p w:rsidR="00A158B2" w:rsidRPr="00FC5904" w:rsidRDefault="00A158B2" w:rsidP="001940DA">
      <w:pPr>
        <w:pStyle w:val="NormalWeb"/>
        <w:spacing w:line="360" w:lineRule="auto"/>
        <w:jc w:val="both"/>
        <w:rPr>
          <w:sz w:val="32"/>
          <w:szCs w:val="32"/>
        </w:rPr>
      </w:pPr>
      <w:r w:rsidRPr="00FC5904">
        <w:rPr>
          <w:sz w:val="32"/>
          <w:szCs w:val="32"/>
        </w:rPr>
        <w:t>Постепенно от прогулки к экскурсии, от беседы и чтения книги, у детей складывается прекрасный образ родного края, своей малой Родины. Это и рябинка около детского сада, березовая роща, и живописная речка Дейма. Все это закладывает у детей первые основы патриотизма.</w:t>
      </w:r>
    </w:p>
    <w:p w:rsidR="00A158B2" w:rsidRPr="00FC5904" w:rsidRDefault="00A158B2" w:rsidP="001940DA">
      <w:pPr>
        <w:pStyle w:val="NormalWeb"/>
        <w:spacing w:line="360" w:lineRule="auto"/>
        <w:jc w:val="both"/>
        <w:rPr>
          <w:sz w:val="32"/>
          <w:szCs w:val="32"/>
        </w:rPr>
      </w:pPr>
      <w:r w:rsidRPr="00FC5904">
        <w:rPr>
          <w:sz w:val="32"/>
          <w:szCs w:val="32"/>
        </w:rPr>
        <w:t>Дети – будущее нашей Родины, им беречь и охранять ее просторы, ее красоты, ее богатства.</w:t>
      </w:r>
    </w:p>
    <w:p w:rsidR="00A158B2" w:rsidRPr="00FC5904" w:rsidRDefault="00A158B2" w:rsidP="001940DA">
      <w:pPr>
        <w:pStyle w:val="NormalWeb"/>
        <w:spacing w:line="360" w:lineRule="auto"/>
        <w:rPr>
          <w:sz w:val="32"/>
          <w:szCs w:val="32"/>
        </w:rPr>
      </w:pPr>
    </w:p>
    <w:p w:rsidR="00A158B2" w:rsidRPr="00FC5904" w:rsidRDefault="00A158B2" w:rsidP="00FC5904">
      <w:pPr>
        <w:pStyle w:val="ListParagraph"/>
        <w:spacing w:line="360" w:lineRule="auto"/>
        <w:ind w:left="0"/>
        <w:jc w:val="center"/>
        <w:rPr>
          <w:rFonts w:ascii="Times New Roman" w:hAnsi="Times New Roman"/>
          <w:sz w:val="32"/>
          <w:szCs w:val="32"/>
        </w:rPr>
      </w:pPr>
      <w:r w:rsidRPr="00FC5904">
        <w:rPr>
          <w:rFonts w:ascii="Times New Roman" w:hAnsi="Times New Roman"/>
          <w:sz w:val="32"/>
          <w:szCs w:val="32"/>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A158B2" w:rsidRPr="00FC5904" w:rsidRDefault="00A158B2" w:rsidP="00FC5904">
      <w:pPr>
        <w:pStyle w:val="NormalWeb"/>
        <w:jc w:val="center"/>
        <w:rPr>
          <w:sz w:val="32"/>
          <w:szCs w:val="32"/>
        </w:rPr>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r>
        <w:t>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A158B2" w:rsidRDefault="00A158B2" w:rsidP="00176D09">
      <w:pPr>
        <w:pStyle w:val="NormalWeb"/>
      </w:pPr>
      <w:r>
        <w:t>Патриотическое воспитание подрастающего поколения - одна из самых актуальных задач нашего времени.. У детей искажены представления о патриотизме, доброте, великодушии. Изменилось и отношение людей к Родине.Сегодня материальные ценности доминируют над духовными. Однако трудности переходного периода не должны стать причиной приостановки патриотического воспитания. Возрождение духовно-нравственного воспитания это шаг к возрождению России.</w:t>
      </w:r>
    </w:p>
    <w:p w:rsidR="00A158B2" w:rsidRDefault="00A158B2" w:rsidP="00176D09">
      <w:pPr>
        <w:pStyle w:val="NormalWeb"/>
      </w:pPr>
      <w:r>
        <w:t xml:space="preserve">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Возникает необходимость вернуться к лучшим традициям нашего народа, к его вековым корням, к таким вечным понятиям как род, родство, Родина. </w:t>
      </w:r>
    </w:p>
    <w:p w:rsidR="00A158B2" w:rsidRDefault="00A158B2" w:rsidP="00176D09">
      <w:pPr>
        <w:pStyle w:val="NormalWeb"/>
      </w:pPr>
      <w:r>
        <w:t xml:space="preserve">Патриотизм – это чувство любви к Родине. </w:t>
      </w:r>
    </w:p>
    <w:p w:rsidR="00A158B2" w:rsidRDefault="00A158B2" w:rsidP="00176D09">
      <w:pPr>
        <w:pStyle w:val="NormalWeb"/>
      </w:pPr>
      <w:r>
        <w:t xml:space="preserve">Родина – это сложное многогранное понятие, которое включает в себя любовь к самым близким людям – матери, отцу, к своему дому, улице, на которой живешь, родному городу, родной природе. Чувство любви к Родине является общечеловеческой ценностью и носит глубоко исторический характер. </w:t>
      </w:r>
    </w:p>
    <w:p w:rsidR="00A158B2" w:rsidRDefault="00A158B2" w:rsidP="00176D09">
      <w:pPr>
        <w:pStyle w:val="NormalWeb"/>
      </w:pPr>
      <w:r>
        <w:t xml:space="preserve">Россия – родина для многих. Но для того, чтобы считать себя её сыном или дочерью, необходимо ощущать духовную жизнь своего народа и творчески утвердить себя в ней, принять историю и культуру страны как свои собственные. </w:t>
      </w:r>
    </w:p>
    <w:p w:rsidR="00A158B2" w:rsidRDefault="00A158B2" w:rsidP="00176D09">
      <w:pPr>
        <w:pStyle w:val="NormalWeb"/>
      </w:pPr>
      <w:r>
        <w:t xml:space="preserve">Воспитание чувств ребенка, в том числе и патриотических, с первых лет жизни является важной педагогической задачей. Ребёнок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и окружающих его взрослых, от того, как они его воспитают, какими впечатлениями обогатят. </w:t>
      </w:r>
    </w:p>
    <w:p w:rsidR="00A158B2" w:rsidRDefault="00A158B2" w:rsidP="00176D09">
      <w:pPr>
        <w:pStyle w:val="NormalWeb"/>
      </w:pPr>
      <w:r>
        <w:t xml:space="preserve">Любовь к Родине, привязанность к родной земле, языку, культуре, традициям, согласно Новому энциклопедическому словарю входят в понятие «патриотизм». По определению Российской педагогической энциклопедии, «патриотизм - социально-политический и нравственный принцип, выражающий чувство любви к Родине, заботу об её интересах и готовность к её защите от врагов». Он проявляется в чувстве гордости за достижения родной страны, в горечи за её неудачи и беды, уважении к историческому прошлому своего народа, бережном отношении к народной памяти, национально-культурным традициям. </w:t>
      </w:r>
    </w:p>
    <w:p w:rsidR="00A158B2" w:rsidRDefault="00A158B2" w:rsidP="00176D09">
      <w:pPr>
        <w:pStyle w:val="NormalWeb"/>
      </w:pPr>
      <w:r>
        <w:t xml:space="preserve">Чувство патриотизма многогранно по своему содержанию: это и любовь к родным местам, так называемой малой родине, и ощущение неразрывности с окружающим, и желание сохранить, приумножить богатства своей страны. С развитием государства патриотизм наполняется политическим смыслом, связанным с требованием стойкости и мужества, отстаивания интересов Отечества. </w:t>
      </w:r>
    </w:p>
    <w:p w:rsidR="00A158B2" w:rsidRDefault="00A158B2" w:rsidP="00176D09">
      <w:pPr>
        <w:pStyle w:val="NormalWeb"/>
      </w:pPr>
      <w:r>
        <w:t xml:space="preserve">Быть патриотом – значит ощущать себя неотъемлемой частью Отечества. Это сложное чувство возникает еще в дошкольном детстве, когда закладываются основы ценностного отношения к окружающему миру, и формируется в ребенке постепенно, в ходе воспитания любви к своим близким, к детскому саду, родным местам, родной стране. </w:t>
      </w:r>
    </w:p>
    <w:p w:rsidR="00A158B2" w:rsidRDefault="00A158B2" w:rsidP="00176D09">
      <w:pPr>
        <w:pStyle w:val="NormalWeb"/>
      </w:pPr>
      <w:r>
        <w:t xml:space="preserve">Духовный, творческий патриотизм необходимо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её глубиной.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 </w:t>
      </w:r>
    </w:p>
    <w:p w:rsidR="00A158B2" w:rsidRDefault="00A158B2" w:rsidP="00176D09">
      <w:pPr>
        <w:pStyle w:val="NormalWeb"/>
      </w:pPr>
      <w:r>
        <w:t xml:space="preserve">«Русский народ не должен терять своего нравственного авторитета среди других народов – авторитета, достойно завоёванного русским искусством, литературой. Мы не должны забывать о своём культурном прошлом, о наших памятниках, литературе, языке, живописи. Национальные отличия сохранятся и в будущих веках, если мы будем озабочены воспитанием </w:t>
      </w:r>
      <w:hyperlink r:id="rId31" w:tgtFrame="_blank" w:history="1">
        <w:r>
          <w:rPr>
            <w:rStyle w:val="Hyperlink"/>
          </w:rPr>
          <w:t>душ</w:t>
        </w:r>
      </w:hyperlink>
      <w:r>
        <w:t xml:space="preserve">, а не только передачей знаний» Д. С. Лихачёв. </w:t>
      </w:r>
    </w:p>
    <w:p w:rsidR="00A158B2" w:rsidRDefault="00A158B2" w:rsidP="00176D09">
      <w:pPr>
        <w:pStyle w:val="NormalWeb"/>
      </w:pPr>
      <w:r>
        <w:t xml:space="preserve">Именно поэтому родная культура, как отец и мать, должна стать неотъемлемой частью души ребёнка, началом, порождающим личность. 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w:t>
      </w:r>
      <w:hyperlink r:id="rId32" w:tgtFrame="_blank" w:history="1">
        <w:r>
          <w:rPr>
            <w:rStyle w:val="Hyperlink"/>
          </w:rPr>
          <w:t>сито</w:t>
        </w:r>
      </w:hyperlink>
      <w:r>
        <w:t xml:space="preserve"> веков. </w:t>
      </w: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p>
    <w:p w:rsidR="00A158B2" w:rsidRDefault="00A158B2" w:rsidP="00176D09">
      <w:pPr>
        <w:pStyle w:val="NormalWeb"/>
      </w:pPr>
      <w:r>
        <w:t>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Дошкольный возраст, по утверждению психологов – лучший период для формирования любви к малой родине.</w:t>
      </w:r>
    </w:p>
    <w:p w:rsidR="00A158B2" w:rsidRDefault="00A158B2" w:rsidP="00930995">
      <w:pPr>
        <w:pStyle w:val="ListParagraph"/>
        <w:ind w:left="108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Default="00A158B2" w:rsidP="002823DB">
      <w:pPr>
        <w:pStyle w:val="ListParagraph"/>
        <w:ind w:left="0"/>
        <w:rPr>
          <w:rFonts w:ascii="Times New Roman" w:hAnsi="Times New Roman"/>
          <w:sz w:val="28"/>
          <w:szCs w:val="28"/>
        </w:rPr>
      </w:pPr>
    </w:p>
    <w:p w:rsidR="00A158B2" w:rsidRPr="002823DB" w:rsidRDefault="00A158B2" w:rsidP="002823DB">
      <w:pPr>
        <w:pStyle w:val="ListParagraph"/>
        <w:ind w:left="0"/>
        <w:rPr>
          <w:rFonts w:ascii="Times New Roman" w:hAnsi="Times New Roman"/>
          <w:sz w:val="28"/>
          <w:szCs w:val="28"/>
        </w:rPr>
      </w:pPr>
      <w:r w:rsidRPr="002823DB">
        <w:rPr>
          <w:rFonts w:ascii="Times New Roman" w:hAnsi="Times New Roman"/>
          <w:sz w:val="28"/>
          <w:szCs w:val="28"/>
        </w:rPr>
        <w:t xml:space="preserve">1.Мы обновляем страну, меняем нашу жизнь, меняемся сами. И все что мы делаем, мы делаем ради наших детей, потому что мы хотим, чтобы они жили лучше нас, чтобы они были лучше чем мы, чтобы они смогли сделать то. Что может быть, не успеем сделать мы, чтобы из их успехов сложилось успешное будущее Великой России.                                                                    </w:t>
      </w:r>
    </w:p>
    <w:p w:rsidR="00A158B2" w:rsidRPr="002823DB" w:rsidRDefault="00A158B2" w:rsidP="002823DB">
      <w:pPr>
        <w:pStyle w:val="ListParagraph"/>
        <w:ind w:left="0"/>
        <w:rPr>
          <w:rFonts w:ascii="Times New Roman" w:hAnsi="Times New Roman"/>
          <w:sz w:val="28"/>
          <w:szCs w:val="28"/>
        </w:rPr>
      </w:pPr>
      <w:r w:rsidRPr="002823DB">
        <w:rPr>
          <w:rFonts w:ascii="Times New Roman" w:hAnsi="Times New Roman"/>
          <w:sz w:val="28"/>
          <w:szCs w:val="28"/>
        </w:rPr>
        <w:t xml:space="preserve">                                                                                                                           </w:t>
      </w:r>
    </w:p>
    <w:p w:rsidR="00A158B2" w:rsidRPr="002823DB" w:rsidRDefault="00A158B2" w:rsidP="002823DB">
      <w:pPr>
        <w:pStyle w:val="ListParagraph"/>
        <w:ind w:left="0"/>
        <w:rPr>
          <w:rFonts w:ascii="Times New Roman" w:hAnsi="Times New Roman"/>
          <w:sz w:val="28"/>
          <w:szCs w:val="28"/>
        </w:rPr>
      </w:pPr>
      <w:r w:rsidRPr="002823DB">
        <w:rPr>
          <w:rFonts w:ascii="Times New Roman" w:hAnsi="Times New Roman"/>
          <w:sz w:val="28"/>
          <w:szCs w:val="28"/>
        </w:rPr>
        <w:t xml:space="preserve"> В.В. Путин</w:t>
      </w:r>
    </w:p>
    <w:p w:rsidR="00A158B2" w:rsidRPr="002823DB" w:rsidRDefault="00A158B2" w:rsidP="002823DB">
      <w:pPr>
        <w:pStyle w:val="ListParagraph"/>
        <w:ind w:left="1080"/>
        <w:rPr>
          <w:rFonts w:ascii="Times New Roman" w:hAnsi="Times New Roman"/>
          <w:sz w:val="28"/>
          <w:szCs w:val="28"/>
        </w:rPr>
      </w:pPr>
    </w:p>
    <w:p w:rsidR="00A158B2" w:rsidRPr="002823DB" w:rsidRDefault="00A158B2" w:rsidP="002823DB">
      <w:pPr>
        <w:pStyle w:val="ListParagraph"/>
        <w:ind w:left="-142"/>
        <w:rPr>
          <w:rFonts w:ascii="Times New Roman" w:hAnsi="Times New Roman"/>
          <w:sz w:val="28"/>
          <w:szCs w:val="28"/>
        </w:rPr>
      </w:pPr>
    </w:p>
    <w:p w:rsidR="00A158B2" w:rsidRPr="002823DB" w:rsidRDefault="00A158B2" w:rsidP="00562608">
      <w:pPr>
        <w:pStyle w:val="NormalWeb"/>
        <w:rPr>
          <w:sz w:val="28"/>
          <w:szCs w:val="28"/>
        </w:rPr>
      </w:pPr>
      <w:r w:rsidRPr="002823DB">
        <w:rPr>
          <w:sz w:val="28"/>
          <w:szCs w:val="28"/>
        </w:rPr>
        <w:t xml:space="preserve">2. .«Как у маленького деревца, </w:t>
      </w:r>
    </w:p>
    <w:p w:rsidR="00A158B2" w:rsidRPr="002823DB" w:rsidRDefault="00A158B2" w:rsidP="00562608">
      <w:pPr>
        <w:pStyle w:val="NormalWeb"/>
        <w:rPr>
          <w:sz w:val="28"/>
          <w:szCs w:val="28"/>
        </w:rPr>
      </w:pPr>
      <w:r w:rsidRPr="002823DB">
        <w:rPr>
          <w:sz w:val="28"/>
          <w:szCs w:val="28"/>
        </w:rPr>
        <w:t xml:space="preserve">еле поднявшегося над землей, </w:t>
      </w:r>
    </w:p>
    <w:p w:rsidR="00A158B2" w:rsidRPr="002823DB" w:rsidRDefault="00A158B2" w:rsidP="00562608">
      <w:pPr>
        <w:pStyle w:val="NormalWeb"/>
        <w:rPr>
          <w:sz w:val="28"/>
          <w:szCs w:val="28"/>
        </w:rPr>
      </w:pPr>
      <w:r w:rsidRPr="002823DB">
        <w:rPr>
          <w:sz w:val="28"/>
          <w:szCs w:val="28"/>
        </w:rPr>
        <w:t xml:space="preserve">заботливый садовник укрепляет корень, </w:t>
      </w:r>
    </w:p>
    <w:p w:rsidR="00A158B2" w:rsidRPr="002823DB" w:rsidRDefault="00A158B2" w:rsidP="00562608">
      <w:pPr>
        <w:pStyle w:val="NormalWeb"/>
        <w:rPr>
          <w:sz w:val="28"/>
          <w:szCs w:val="28"/>
        </w:rPr>
      </w:pPr>
      <w:r w:rsidRPr="002823DB">
        <w:rPr>
          <w:sz w:val="28"/>
          <w:szCs w:val="28"/>
        </w:rPr>
        <w:t>от мощности которого зависит жизнь растения</w:t>
      </w:r>
    </w:p>
    <w:p w:rsidR="00A158B2" w:rsidRPr="002823DB" w:rsidRDefault="00A158B2" w:rsidP="00562608">
      <w:pPr>
        <w:pStyle w:val="NormalWeb"/>
        <w:rPr>
          <w:sz w:val="28"/>
          <w:szCs w:val="28"/>
        </w:rPr>
      </w:pPr>
      <w:r w:rsidRPr="002823DB">
        <w:rPr>
          <w:sz w:val="28"/>
          <w:szCs w:val="28"/>
        </w:rPr>
        <w:t xml:space="preserve">на протяжении нескольких десятилетий, </w:t>
      </w:r>
    </w:p>
    <w:p w:rsidR="00A158B2" w:rsidRPr="002823DB" w:rsidRDefault="00A158B2" w:rsidP="00562608">
      <w:pPr>
        <w:pStyle w:val="NormalWeb"/>
        <w:rPr>
          <w:sz w:val="28"/>
          <w:szCs w:val="28"/>
        </w:rPr>
      </w:pPr>
      <w:r w:rsidRPr="002823DB">
        <w:rPr>
          <w:sz w:val="28"/>
          <w:szCs w:val="28"/>
        </w:rPr>
        <w:t>так педагог должен заботиться о воспитании</w:t>
      </w:r>
    </w:p>
    <w:p w:rsidR="00A158B2" w:rsidRPr="002823DB" w:rsidRDefault="00A158B2" w:rsidP="00562608">
      <w:pPr>
        <w:pStyle w:val="NormalWeb"/>
        <w:rPr>
          <w:sz w:val="28"/>
          <w:szCs w:val="28"/>
        </w:rPr>
      </w:pPr>
      <w:r w:rsidRPr="002823DB">
        <w:rPr>
          <w:sz w:val="28"/>
          <w:szCs w:val="28"/>
        </w:rPr>
        <w:t>у своих детей чувства безграничной любви к Родине»</w:t>
      </w:r>
    </w:p>
    <w:p w:rsidR="00A158B2" w:rsidRPr="00562608" w:rsidRDefault="00A158B2" w:rsidP="00562608">
      <w:pPr>
        <w:pStyle w:val="ListParagraph"/>
        <w:ind w:left="-142"/>
        <w:jc w:val="right"/>
        <w:rPr>
          <w:rFonts w:ascii="Times New Roman" w:hAnsi="Times New Roman"/>
          <w:sz w:val="28"/>
          <w:szCs w:val="28"/>
        </w:rPr>
      </w:pPr>
      <w:r w:rsidRPr="00562608">
        <w:rPr>
          <w:rFonts w:ascii="Times New Roman" w:hAnsi="Times New Roman"/>
          <w:sz w:val="28"/>
          <w:szCs w:val="28"/>
        </w:rPr>
        <w:t>В. А. Сухомлинский</w:t>
      </w:r>
    </w:p>
    <w:p w:rsidR="00A158B2" w:rsidRPr="002823DB" w:rsidRDefault="00A158B2" w:rsidP="002823DB">
      <w:pPr>
        <w:pStyle w:val="ListParagraph"/>
        <w:ind w:left="-142"/>
        <w:rPr>
          <w:rFonts w:ascii="Times New Roman" w:hAnsi="Times New Roman"/>
          <w:sz w:val="28"/>
          <w:szCs w:val="28"/>
        </w:rPr>
      </w:pPr>
      <w:r w:rsidRPr="002823DB">
        <w:rPr>
          <w:rFonts w:ascii="Times New Roman" w:hAnsi="Times New Roman"/>
          <w:sz w:val="28"/>
          <w:szCs w:val="28"/>
        </w:rPr>
        <w:t>3.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A158B2" w:rsidRPr="002823DB" w:rsidRDefault="00A158B2" w:rsidP="002823DB">
      <w:pPr>
        <w:pStyle w:val="ListParagraph"/>
        <w:ind w:left="-142"/>
        <w:rPr>
          <w:rFonts w:ascii="Times New Roman" w:hAnsi="Times New Roman"/>
          <w:sz w:val="28"/>
          <w:szCs w:val="28"/>
        </w:rPr>
      </w:pPr>
      <w:r w:rsidRPr="002823DB">
        <w:rPr>
          <w:rFonts w:ascii="Times New Roman" w:hAnsi="Times New Roman"/>
          <w:sz w:val="28"/>
          <w:szCs w:val="28"/>
        </w:rPr>
        <w:t>Д.С. Лихачев</w:t>
      </w:r>
    </w:p>
    <w:p w:rsidR="00A158B2" w:rsidRPr="002823DB" w:rsidRDefault="00A158B2" w:rsidP="002823DB">
      <w:pPr>
        <w:pStyle w:val="NormalWeb"/>
        <w:rPr>
          <w:sz w:val="28"/>
          <w:szCs w:val="28"/>
        </w:rPr>
      </w:pPr>
      <w:r w:rsidRPr="002823DB">
        <w:rPr>
          <w:sz w:val="28"/>
          <w:szCs w:val="28"/>
        </w:rPr>
        <w:t>4</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z w:val="28"/>
          <w:szCs w:val="28"/>
        </w:rPr>
        <w:t xml:space="preserve">5. </w:t>
      </w:r>
      <w:r w:rsidRPr="002823DB">
        <w:rPr>
          <w:rFonts w:ascii="Times New Roman" w:hAnsi="Times New Roman"/>
          <w:shadow/>
          <w:sz w:val="28"/>
          <w:szCs w:val="28"/>
        </w:rPr>
        <w:t>Ты, Россия, милая Россия,</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Нет земли прекрасней и милей!</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Чем гляжу я дольше в дали синие,</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Тем моя любовь к тебе сильней!</w:t>
      </w:r>
    </w:p>
    <w:p w:rsidR="00A158B2" w:rsidRPr="002823DB" w:rsidRDefault="00A158B2" w:rsidP="002823DB">
      <w:pPr>
        <w:pStyle w:val="NormalWeb"/>
        <w:rPr>
          <w:sz w:val="28"/>
          <w:szCs w:val="28"/>
        </w:rPr>
      </w:pPr>
    </w:p>
    <w:p w:rsidR="00A158B2" w:rsidRPr="002823DB" w:rsidRDefault="00A158B2" w:rsidP="002823DB">
      <w:pPr>
        <w:pStyle w:val="NormalWeb"/>
        <w:rPr>
          <w:sz w:val="28"/>
          <w:szCs w:val="28"/>
        </w:rPr>
      </w:pPr>
      <w:r w:rsidRPr="002823DB">
        <w:rPr>
          <w:sz w:val="28"/>
          <w:szCs w:val="28"/>
        </w:rPr>
        <w:t>Чувство Родины…</w:t>
      </w:r>
    </w:p>
    <w:p w:rsidR="00A158B2" w:rsidRPr="002823DB" w:rsidRDefault="00A158B2" w:rsidP="002823DB">
      <w:pPr>
        <w:pStyle w:val="NormalWeb"/>
        <w:rPr>
          <w:sz w:val="28"/>
          <w:szCs w:val="28"/>
        </w:rPr>
      </w:pPr>
      <w:r w:rsidRPr="002823DB">
        <w:rPr>
          <w:sz w:val="28"/>
          <w:szCs w:val="28"/>
        </w:rP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Этот возраст – имеет свои потенциальные возможности для формирования высших социальных чувств, к которым относится чувство патриотизма.</w:t>
      </w:r>
    </w:p>
    <w:p w:rsidR="00A158B2" w:rsidRPr="002823DB" w:rsidRDefault="00A158B2" w:rsidP="002823DB">
      <w:pPr>
        <w:pStyle w:val="NormalWeb"/>
        <w:rPr>
          <w:sz w:val="28"/>
          <w:szCs w:val="28"/>
        </w:rPr>
      </w:pPr>
      <w:r w:rsidRPr="002823DB">
        <w:rPr>
          <w:sz w:val="28"/>
          <w:szCs w:val="28"/>
        </w:rPr>
        <w:t>6. Мир ребенка начинается с его семьи.</w:t>
      </w:r>
    </w:p>
    <w:p w:rsidR="00A158B2" w:rsidRPr="002823DB" w:rsidRDefault="00A158B2" w:rsidP="002823DB">
      <w:pPr>
        <w:pStyle w:val="NormalWeb"/>
        <w:rPr>
          <w:sz w:val="28"/>
          <w:szCs w:val="28"/>
        </w:rPr>
      </w:pPr>
      <w:r w:rsidRPr="002823DB">
        <w:rPr>
          <w:sz w:val="28"/>
          <w:szCs w:val="28"/>
        </w:rPr>
        <w:t>7. Любовь к Родине начинается с чувства любви к своему городу.</w:t>
      </w:r>
    </w:p>
    <w:p w:rsidR="00A158B2" w:rsidRPr="002823DB" w:rsidRDefault="00A158B2" w:rsidP="002823DB">
      <w:pPr>
        <w:pStyle w:val="NormalWeb"/>
        <w:rPr>
          <w:sz w:val="28"/>
          <w:szCs w:val="28"/>
        </w:rPr>
      </w:pPr>
      <w:r w:rsidRPr="002823DB">
        <w:rPr>
          <w:sz w:val="28"/>
          <w:szCs w:val="28"/>
        </w:rPr>
        <w:t>8. Эту истину знаю от роду.</w:t>
      </w:r>
    </w:p>
    <w:p w:rsidR="00A158B2" w:rsidRPr="002823DB" w:rsidRDefault="00A158B2" w:rsidP="002823DB">
      <w:pPr>
        <w:pStyle w:val="NormalWeb"/>
        <w:rPr>
          <w:sz w:val="28"/>
          <w:szCs w:val="28"/>
        </w:rPr>
      </w:pPr>
      <w:r w:rsidRPr="002823DB">
        <w:rPr>
          <w:sz w:val="28"/>
          <w:szCs w:val="28"/>
        </w:rPr>
        <w:t>И её никогда не таю:</w:t>
      </w:r>
    </w:p>
    <w:p w:rsidR="00A158B2" w:rsidRPr="002823DB" w:rsidRDefault="00A158B2" w:rsidP="002823DB">
      <w:pPr>
        <w:pStyle w:val="NormalWeb"/>
        <w:rPr>
          <w:sz w:val="28"/>
          <w:szCs w:val="28"/>
        </w:rPr>
      </w:pPr>
      <w:r w:rsidRPr="002823DB">
        <w:rPr>
          <w:sz w:val="28"/>
          <w:szCs w:val="28"/>
        </w:rPr>
        <w:t>Кто не любит родную природу,</w:t>
      </w:r>
    </w:p>
    <w:p w:rsidR="00A158B2" w:rsidRPr="002823DB" w:rsidRDefault="00A158B2" w:rsidP="002823DB">
      <w:pPr>
        <w:pStyle w:val="NormalWeb"/>
        <w:rPr>
          <w:sz w:val="28"/>
          <w:szCs w:val="28"/>
        </w:rPr>
      </w:pPr>
      <w:r w:rsidRPr="002823DB">
        <w:rPr>
          <w:sz w:val="28"/>
          <w:szCs w:val="28"/>
        </w:rPr>
        <w:t>Тот не любит Отчизну свою.</w:t>
      </w:r>
    </w:p>
    <w:p w:rsidR="00A158B2" w:rsidRPr="002823DB" w:rsidRDefault="00A158B2" w:rsidP="002823DB">
      <w:pPr>
        <w:pStyle w:val="NormalWeb"/>
        <w:rPr>
          <w:sz w:val="28"/>
          <w:szCs w:val="28"/>
        </w:rPr>
      </w:pPr>
      <w:r w:rsidRPr="002823DB">
        <w:rPr>
          <w:sz w:val="28"/>
          <w:szCs w:val="28"/>
        </w:rPr>
        <w:t>9. Любить свой город – значит и любить природу в нем.</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z w:val="28"/>
          <w:szCs w:val="28"/>
        </w:rPr>
        <w:t>10 Широка страна моя родная,</w:t>
      </w:r>
      <w:r w:rsidRPr="002823DB">
        <w:rPr>
          <w:rFonts w:ascii="Times New Roman" w:hAnsi="Times New Roman"/>
          <w:shadow/>
          <w:sz w:val="28"/>
          <w:szCs w:val="28"/>
        </w:rPr>
        <w:t xml:space="preserve"> </w:t>
      </w:r>
    </w:p>
    <w:p w:rsidR="00A158B2" w:rsidRPr="002823DB" w:rsidRDefault="00A158B2" w:rsidP="002823DB">
      <w:pPr>
        <w:pStyle w:val="NormalWeb"/>
        <w:rPr>
          <w:sz w:val="28"/>
          <w:szCs w:val="28"/>
        </w:rPr>
      </w:pPr>
    </w:p>
    <w:p w:rsidR="00A158B2" w:rsidRPr="002823DB" w:rsidRDefault="00A158B2" w:rsidP="002823DB">
      <w:pPr>
        <w:pStyle w:val="NormalWeb"/>
        <w:rPr>
          <w:sz w:val="28"/>
          <w:szCs w:val="28"/>
        </w:rPr>
      </w:pPr>
      <w:r w:rsidRPr="002823DB">
        <w:rPr>
          <w:sz w:val="28"/>
          <w:szCs w:val="28"/>
        </w:rPr>
        <w:t>Много в ней лесов, полей и рек,</w:t>
      </w:r>
    </w:p>
    <w:p w:rsidR="00A158B2" w:rsidRPr="002823DB" w:rsidRDefault="00A158B2" w:rsidP="002823DB">
      <w:pPr>
        <w:pStyle w:val="NormalWeb"/>
        <w:rPr>
          <w:sz w:val="28"/>
          <w:szCs w:val="28"/>
        </w:rPr>
      </w:pPr>
      <w:r w:rsidRPr="002823DB">
        <w:rPr>
          <w:sz w:val="28"/>
          <w:szCs w:val="28"/>
        </w:rPr>
        <w:t>Я другой такой страны не знаю,</w:t>
      </w:r>
    </w:p>
    <w:p w:rsidR="00A158B2" w:rsidRPr="002823DB" w:rsidRDefault="00A158B2" w:rsidP="002823DB">
      <w:pPr>
        <w:pStyle w:val="NormalWeb"/>
        <w:rPr>
          <w:sz w:val="28"/>
          <w:szCs w:val="28"/>
        </w:rPr>
      </w:pPr>
      <w:r w:rsidRPr="002823DB">
        <w:rPr>
          <w:sz w:val="28"/>
          <w:szCs w:val="28"/>
        </w:rPr>
        <w:t>Где так вольно дышит человек.</w:t>
      </w:r>
    </w:p>
    <w:p w:rsidR="00A158B2" w:rsidRPr="002823DB" w:rsidRDefault="00A158B2" w:rsidP="002823DB">
      <w:pPr>
        <w:pStyle w:val="NormalWeb"/>
        <w:rPr>
          <w:sz w:val="28"/>
          <w:szCs w:val="28"/>
        </w:rPr>
      </w:pPr>
      <w:r w:rsidRPr="002823DB">
        <w:rPr>
          <w:sz w:val="28"/>
          <w:szCs w:val="28"/>
        </w:rPr>
        <w:t>11«Нет земли краше,</w:t>
      </w:r>
    </w:p>
    <w:p w:rsidR="00A158B2" w:rsidRPr="002823DB" w:rsidRDefault="00A158B2" w:rsidP="002823DB">
      <w:pPr>
        <w:pStyle w:val="NormalWeb"/>
        <w:rPr>
          <w:sz w:val="28"/>
          <w:szCs w:val="28"/>
        </w:rPr>
      </w:pPr>
      <w:r w:rsidRPr="002823DB">
        <w:rPr>
          <w:sz w:val="28"/>
          <w:szCs w:val="28"/>
        </w:rPr>
        <w:t>чем Родина наша!»</w:t>
      </w:r>
    </w:p>
    <w:p w:rsidR="00A158B2" w:rsidRPr="002823DB" w:rsidRDefault="00A158B2" w:rsidP="002823DB">
      <w:pPr>
        <w:pStyle w:val="NormalWeb"/>
        <w:rPr>
          <w:sz w:val="28"/>
          <w:szCs w:val="28"/>
        </w:rPr>
      </w:pPr>
      <w:r w:rsidRPr="002823DB">
        <w:rPr>
          <w:sz w:val="28"/>
          <w:szCs w:val="28"/>
        </w:rPr>
        <w:t>Очень важно привить детям чувство любви и уважения к культурным ценностям, и традициям русского народа.</w:t>
      </w:r>
    </w:p>
    <w:p w:rsidR="00A158B2" w:rsidRPr="002823DB" w:rsidRDefault="00A158B2" w:rsidP="002823DB">
      <w:pPr>
        <w:pStyle w:val="NormalWeb"/>
        <w:rPr>
          <w:sz w:val="28"/>
          <w:szCs w:val="28"/>
        </w:rPr>
      </w:pPr>
      <w:r w:rsidRPr="002823DB">
        <w:rPr>
          <w:sz w:val="28"/>
          <w:szCs w:val="28"/>
        </w:rPr>
        <w:t xml:space="preserve">12 </w:t>
      </w:r>
      <w:r w:rsidRPr="002823DB">
        <w:rPr>
          <w:b/>
          <w:bCs/>
          <w:i/>
          <w:iCs/>
          <w:sz w:val="28"/>
          <w:szCs w:val="28"/>
        </w:rPr>
        <w:t>. Героическое прошлое</w:t>
      </w:r>
    </w:p>
    <w:p w:rsidR="00A158B2" w:rsidRPr="002823DB" w:rsidRDefault="00A158B2" w:rsidP="002823DB">
      <w:pPr>
        <w:spacing w:before="100" w:beforeAutospacing="1" w:after="100" w:afterAutospacing="1" w:line="240" w:lineRule="auto"/>
        <w:rPr>
          <w:rFonts w:ascii="Times New Roman" w:hAnsi="Times New Roman"/>
          <w:sz w:val="28"/>
          <w:szCs w:val="28"/>
          <w:lang w:eastAsia="ru-RU"/>
        </w:rPr>
      </w:pPr>
      <w:r w:rsidRPr="002823DB">
        <w:rPr>
          <w:rFonts w:ascii="Times New Roman" w:hAnsi="Times New Roman"/>
          <w:sz w:val="28"/>
          <w:szCs w:val="28"/>
          <w:lang w:eastAsia="ru-RU"/>
        </w:rPr>
        <w:t>Важно донести до детей мысль: спустя много лет люди помнят о событиях грозных лет войны, чтя память погибших, окружат вниманием и любовью людей защищавших нашу Родину. Это такие мероприятия как:</w:t>
      </w:r>
    </w:p>
    <w:p w:rsidR="00A158B2" w:rsidRPr="002823DB" w:rsidRDefault="00A158B2" w:rsidP="002823DB">
      <w:pPr>
        <w:spacing w:before="100" w:beforeAutospacing="1" w:after="100" w:afterAutospacing="1" w:line="240" w:lineRule="auto"/>
        <w:rPr>
          <w:rFonts w:ascii="Times New Roman" w:hAnsi="Times New Roman"/>
          <w:sz w:val="28"/>
          <w:szCs w:val="28"/>
          <w:lang w:eastAsia="ru-RU"/>
        </w:rPr>
      </w:pPr>
      <w:r w:rsidRPr="002823DB">
        <w:rPr>
          <w:rFonts w:ascii="Times New Roman" w:hAnsi="Times New Roman"/>
          <w:b/>
          <w:bCs/>
          <w:sz w:val="28"/>
          <w:szCs w:val="28"/>
          <w:lang w:eastAsia="ru-RU"/>
        </w:rPr>
        <w:t xml:space="preserve">13 «Неделя памяти» </w:t>
      </w:r>
    </w:p>
    <w:p w:rsidR="00A158B2" w:rsidRPr="002823DB" w:rsidRDefault="00A158B2" w:rsidP="002823DB">
      <w:pPr>
        <w:spacing w:before="100" w:beforeAutospacing="1" w:after="100" w:afterAutospacing="1" w:line="240" w:lineRule="auto"/>
        <w:rPr>
          <w:rFonts w:ascii="Times New Roman" w:hAnsi="Times New Roman"/>
          <w:b/>
          <w:bCs/>
          <w:sz w:val="28"/>
          <w:szCs w:val="28"/>
          <w:lang w:eastAsia="ru-RU"/>
        </w:rPr>
      </w:pPr>
      <w:r w:rsidRPr="002823DB">
        <w:rPr>
          <w:rFonts w:ascii="Times New Roman" w:hAnsi="Times New Roman"/>
          <w:b/>
          <w:bCs/>
          <w:sz w:val="28"/>
          <w:szCs w:val="28"/>
          <w:lang w:eastAsia="ru-RU"/>
        </w:rPr>
        <w:t>14</w:t>
      </w:r>
      <w:r>
        <w:rPr>
          <w:rFonts w:ascii="Times New Roman" w:hAnsi="Times New Roman"/>
          <w:b/>
          <w:bCs/>
          <w:sz w:val="28"/>
          <w:szCs w:val="28"/>
          <w:lang w:eastAsia="ru-RU"/>
        </w:rPr>
        <w:t xml:space="preserve"> </w:t>
      </w:r>
    </w:p>
    <w:p w:rsidR="00A158B2" w:rsidRPr="002823DB" w:rsidRDefault="00A158B2" w:rsidP="002823DB">
      <w:pPr>
        <w:pStyle w:val="NormalWeb"/>
        <w:rPr>
          <w:sz w:val="28"/>
          <w:szCs w:val="28"/>
        </w:rPr>
      </w:pPr>
      <w:r w:rsidRPr="002823DB">
        <w:rPr>
          <w:rStyle w:val="Strong"/>
          <w:sz w:val="28"/>
          <w:szCs w:val="28"/>
        </w:rPr>
        <w:t>15 слайд</w:t>
      </w:r>
    </w:p>
    <w:p w:rsidR="00A158B2" w:rsidRPr="002823DB" w:rsidRDefault="00A158B2" w:rsidP="002823DB">
      <w:pPr>
        <w:pStyle w:val="NormalWeb"/>
        <w:rPr>
          <w:sz w:val="28"/>
          <w:szCs w:val="28"/>
        </w:rPr>
      </w:pPr>
      <w:r w:rsidRPr="002823DB">
        <w:rPr>
          <w:sz w:val="28"/>
          <w:szCs w:val="28"/>
        </w:rPr>
        <w:t>Моя малая Родина.</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z w:val="28"/>
          <w:szCs w:val="28"/>
        </w:rPr>
        <w:t>16</w:t>
      </w:r>
      <w:r w:rsidRPr="002823DB">
        <w:rPr>
          <w:rFonts w:ascii="Times New Roman" w:hAnsi="Times New Roman"/>
          <w:shadow/>
          <w:sz w:val="28"/>
          <w:szCs w:val="28"/>
        </w:rPr>
        <w:t xml:space="preserve"> Люблю тебя, Россия,</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За ясный свет твоих очей,</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За ум, за подвиги святые,</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За голос звонкий, как ручей.</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Люблю, глубоко понимаю</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Степей задумчивую грусть.</w:t>
      </w:r>
    </w:p>
    <w:p w:rsidR="00A158B2" w:rsidRPr="002823DB" w:rsidRDefault="00A158B2" w:rsidP="002823DB">
      <w:pPr>
        <w:spacing w:before="100" w:beforeAutospacing="1" w:after="100" w:afterAutospacing="1"/>
        <w:rPr>
          <w:rFonts w:ascii="Times New Roman" w:hAnsi="Times New Roman"/>
          <w:shadow/>
          <w:sz w:val="28"/>
          <w:szCs w:val="28"/>
        </w:rPr>
      </w:pPr>
      <w:r w:rsidRPr="002823DB">
        <w:rPr>
          <w:rFonts w:ascii="Times New Roman" w:hAnsi="Times New Roman"/>
          <w:shadow/>
          <w:sz w:val="28"/>
          <w:szCs w:val="28"/>
        </w:rPr>
        <w:t>Люблю все то, что называю</w:t>
      </w:r>
    </w:p>
    <w:p w:rsidR="00A158B2" w:rsidRPr="002823DB" w:rsidRDefault="00A158B2" w:rsidP="002823DB">
      <w:pPr>
        <w:pStyle w:val="NormalWeb"/>
        <w:rPr>
          <w:sz w:val="28"/>
          <w:szCs w:val="28"/>
        </w:rPr>
      </w:pPr>
      <w:r w:rsidRPr="002823DB">
        <w:rPr>
          <w:shadow/>
          <w:sz w:val="28"/>
          <w:szCs w:val="28"/>
        </w:rPr>
        <w:t>Одним широким словом — Русь.</w:t>
      </w:r>
    </w:p>
    <w:p w:rsidR="00A158B2" w:rsidRDefault="00A158B2" w:rsidP="000C609C">
      <w:pPr>
        <w:pStyle w:val="NormalWeb"/>
      </w:pPr>
    </w:p>
    <w:tbl>
      <w:tblPr>
        <w:tblW w:w="0" w:type="auto"/>
        <w:tblCellSpacing w:w="15" w:type="dxa"/>
        <w:tblInd w:w="45" w:type="dxa"/>
        <w:tblLook w:val="0000"/>
      </w:tblPr>
      <w:tblGrid>
        <w:gridCol w:w="9400"/>
      </w:tblGrid>
      <w:tr w:rsidR="00A158B2" w:rsidTr="0096263D">
        <w:trPr>
          <w:tblCellSpacing w:w="15" w:type="dxa"/>
        </w:trPr>
        <w:tc>
          <w:tcPr>
            <w:tcW w:w="9340" w:type="dxa"/>
            <w:tcMar>
              <w:top w:w="150" w:type="dxa"/>
              <w:left w:w="15" w:type="dxa"/>
              <w:bottom w:w="150" w:type="dxa"/>
              <w:right w:w="15" w:type="dxa"/>
            </w:tcMar>
            <w:vAlign w:val="center"/>
          </w:tcPr>
          <w:p w:rsidR="00A158B2" w:rsidRPr="00562608" w:rsidRDefault="00A158B2">
            <w:pPr>
              <w:rPr>
                <w:rFonts w:ascii="Times New Roman" w:hAnsi="Times New Roman"/>
                <w:shadow/>
                <w:sz w:val="28"/>
                <w:szCs w:val="28"/>
              </w:rPr>
            </w:pPr>
            <w:r w:rsidRPr="00562608">
              <w:rPr>
                <w:rFonts w:ascii="Times New Roman" w:hAnsi="Times New Roman"/>
                <w:sz w:val="28"/>
                <w:szCs w:val="28"/>
              </w:rPr>
              <w:t xml:space="preserve">16 «Моя малая родина… У каждого человека она своя, Но для всех является той, Путеводной звездой, Которая на протяжении всей жизни Определяет очень многое, если не сказать все!» </w:t>
            </w:r>
          </w:p>
        </w:tc>
      </w:tr>
    </w:tbl>
    <w:p w:rsidR="00A158B2" w:rsidRDefault="00A158B2" w:rsidP="0096263D">
      <w:pPr>
        <w:pStyle w:val="c2"/>
        <w:rPr>
          <w:rStyle w:val="c0c1"/>
        </w:rPr>
      </w:pPr>
    </w:p>
    <w:p w:rsidR="00A158B2" w:rsidRDefault="00A158B2" w:rsidP="000C609C">
      <w:pPr>
        <w:pStyle w:val="NormalWeb"/>
      </w:pPr>
    </w:p>
    <w:p w:rsidR="00A158B2" w:rsidRDefault="00A158B2" w:rsidP="000C609C">
      <w:pPr>
        <w:pStyle w:val="NormalWeb"/>
      </w:pPr>
    </w:p>
    <w:p w:rsidR="00A158B2" w:rsidRDefault="00A158B2" w:rsidP="004D01F3">
      <w:pPr>
        <w:pStyle w:val="NormalWeb"/>
      </w:pPr>
      <w:r>
        <w:t>Постепенно от прогулки к экскурсии, от беседы и чтения книги, у детей складывается прекрасный образ родного края, своей малой Родины.</w:t>
      </w:r>
    </w:p>
    <w:p w:rsidR="00A158B2" w:rsidRDefault="00A158B2" w:rsidP="004D01F3">
      <w:pPr>
        <w:pStyle w:val="NormalWeb"/>
      </w:pPr>
      <w:r>
        <w:t>Это и аллея около детского сада, березовая роща, и живописная тропинка у реки Осетр.</w:t>
      </w:r>
    </w:p>
    <w:p w:rsidR="00A158B2" w:rsidRDefault="00A158B2" w:rsidP="004D01F3">
      <w:pPr>
        <w:pStyle w:val="NormalWeb"/>
      </w:pPr>
      <w:r>
        <w:t>Все это закладывает у детей первые основы патриотизма.</w:t>
      </w:r>
    </w:p>
    <w:p w:rsidR="00A158B2" w:rsidRDefault="00A158B2" w:rsidP="004D01F3">
      <w:pPr>
        <w:pStyle w:val="NormalWeb"/>
      </w:pPr>
      <w:r>
        <w:t>Дети – будущее нашей Родины, им беречь и охранять ее просторы, ее красоты, ее богатства.</w:t>
      </w: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C609C">
      <w:pPr>
        <w:pStyle w:val="NormalWeb"/>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Default="00A158B2" w:rsidP="00051197">
      <w:pPr>
        <w:spacing w:before="100" w:beforeAutospacing="1" w:after="100" w:afterAutospacing="1" w:line="240" w:lineRule="auto"/>
        <w:rPr>
          <w:rFonts w:ascii="Times New Roman" w:hAnsi="Times New Roman"/>
          <w:b/>
          <w:bCs/>
          <w:sz w:val="24"/>
          <w:szCs w:val="24"/>
          <w:lang w:eastAsia="ru-RU"/>
        </w:rPr>
      </w:pP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5. Взаимодействие с родителями</w:t>
      </w: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энтузиазм. С их участием проводятся:</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Выставки рисунков, поделок: «Моя мама лучше всех», «Моя семья» и др.</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Оформление групповых комнат.</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Благоустройство ДОУ.</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Труд бытовой в природе.</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Утренники, праздники, экскурсии, соревнования.</w:t>
      </w:r>
    </w:p>
    <w:p w:rsidR="00A158B2" w:rsidRPr="00E017C5" w:rsidRDefault="00A158B2" w:rsidP="00051197">
      <w:pPr>
        <w:numPr>
          <w:ilvl w:val="0"/>
          <w:numId w:val="15"/>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Природоохраняемые акции «Посади цветок», «Изготовление кормушки» и др.</w:t>
      </w: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Патриотическое воспитание осуществляется во всех направлениях работы с детьми: в ознакомлении с окружающим и с художественной литературой, развития речи, музыке, изобразительном искусстве.</w:t>
      </w: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 xml:space="preserve">Также проводится большая работа по изучению уровня знаний, умений и навыков познавательного, социально-нравственного развития воспитанников. Диагностическое обследование (начало, конец учебного года. Приложение 1,2). </w:t>
      </w:r>
    </w:p>
    <w:p w:rsidR="00A158B2" w:rsidRDefault="00A158B2" w:rsidP="00051197">
      <w:pPr>
        <w:pStyle w:val="NormalWeb"/>
        <w:rPr>
          <w:b/>
          <w:bCs/>
        </w:rPr>
      </w:pPr>
      <w:r>
        <w:rPr>
          <w:b/>
          <w:bCs/>
        </w:rPr>
        <w:t>Пояснительная записка</w:t>
      </w:r>
    </w:p>
    <w:p w:rsidR="00A158B2" w:rsidRPr="00E017C5" w:rsidRDefault="00A158B2" w:rsidP="00051197">
      <w:pPr>
        <w:spacing w:before="100" w:beforeAutospacing="1" w:after="100" w:afterAutospacing="1" w:line="240" w:lineRule="auto"/>
        <w:rPr>
          <w:rFonts w:ascii="Times New Roman" w:hAnsi="Times New Roman"/>
          <w:b/>
          <w:bCs/>
          <w:sz w:val="24"/>
          <w:szCs w:val="24"/>
          <w:lang w:eastAsia="ru-RU"/>
        </w:rPr>
      </w:pPr>
      <w:r>
        <w:t>Что мы Родиной зовем?</w:t>
      </w:r>
      <w:r>
        <w:br/>
        <w:t>Дом, где мы с тобой растем</w:t>
      </w:r>
      <w:r>
        <w:br/>
        <w:t>И березки у дороги,</w:t>
      </w:r>
      <w:r>
        <w:br/>
        <w:t>По которой мы идем</w:t>
      </w:r>
      <w:r>
        <w:br/>
        <w:t>Что мы Родиной зовем?</w:t>
      </w:r>
      <w:r>
        <w:br/>
      </w:r>
      <w:r w:rsidRPr="00E017C5">
        <w:rPr>
          <w:rFonts w:ascii="Times New Roman" w:hAnsi="Times New Roman"/>
          <w:b/>
          <w:bCs/>
          <w:sz w:val="24"/>
          <w:szCs w:val="24"/>
          <w:lang w:eastAsia="ru-RU"/>
        </w:rPr>
        <w:t>«Неделя памяти» включающая:</w:t>
      </w:r>
    </w:p>
    <w:p w:rsidR="00A158B2" w:rsidRPr="00E017C5" w:rsidRDefault="00A158B2" w:rsidP="00051197">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оформление поздравительных открыток и подарков для ветеранов войны.</w:t>
      </w:r>
    </w:p>
    <w:p w:rsidR="00A158B2" w:rsidRPr="00E017C5" w:rsidRDefault="00A158B2" w:rsidP="00051197">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беседы.</w:t>
      </w:r>
    </w:p>
    <w:p w:rsidR="00A158B2" w:rsidRPr="00E017C5" w:rsidRDefault="00A158B2" w:rsidP="00051197">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Утренник «День Победы» с приглашением ветеранов войны.</w:t>
      </w:r>
    </w:p>
    <w:p w:rsidR="00A158B2" w:rsidRPr="00E017C5" w:rsidRDefault="00A158B2" w:rsidP="00051197">
      <w:pPr>
        <w:numPr>
          <w:ilvl w:val="0"/>
          <w:numId w:val="14"/>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Экскурсия к «Стеле памяти» посвященной участникам Великой Отечественной Войны.</w:t>
      </w:r>
    </w:p>
    <w:p w:rsidR="00A158B2" w:rsidRPr="007D7072" w:rsidRDefault="00A158B2" w:rsidP="00051197">
      <w:pPr>
        <w:pStyle w:val="ListParagraph"/>
        <w:ind w:left="-142"/>
        <w:rPr>
          <w:rFonts w:ascii="Times New Roman" w:hAnsi="Times New Roman"/>
          <w:sz w:val="28"/>
          <w:szCs w:val="28"/>
        </w:rPr>
      </w:pP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Pr>
          <w:rFonts w:cs="Calibri"/>
          <w:sz w:val="28"/>
        </w:rPr>
        <w:t xml:space="preserve"> </w:t>
      </w:r>
      <w:r w:rsidRPr="00E017C5">
        <w:rPr>
          <w:rFonts w:ascii="Times New Roman" w:hAnsi="Times New Roman"/>
          <w:b/>
          <w:bCs/>
          <w:i/>
          <w:iCs/>
          <w:sz w:val="24"/>
          <w:szCs w:val="24"/>
          <w:lang w:eastAsia="ru-RU"/>
        </w:rPr>
        <w:t>Традиции</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Знакомство детей с культурой, языком, традициями, обрядами русского народа укрепляет связь между поколениями, развивает чувство принадлежности и уважения к русскому народу, истории Макаровского округа. Для этого проводятся:</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Обрядовые праздники: «Рождественские колядки», «Масленица», «Посиделки»;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Экскурсии в краеведческий музей г. Макарова;</w:t>
      </w:r>
    </w:p>
    <w:p w:rsidR="00A158B2"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Тематические досуги «Мой край задумчивый и нежный», «Моя семья», «Мой папа», «Зарница».</w:t>
      </w:r>
    </w:p>
    <w:p w:rsidR="00A158B2" w:rsidRPr="00E017C5" w:rsidRDefault="00A158B2" w:rsidP="00051197">
      <w:pPr>
        <w:spacing w:before="100" w:beforeAutospacing="1" w:after="100" w:afterAutospacing="1" w:line="240" w:lineRule="auto"/>
        <w:rPr>
          <w:rFonts w:ascii="Times New Roman" w:hAnsi="Times New Roman"/>
          <w:b/>
          <w:bCs/>
          <w:sz w:val="24"/>
          <w:szCs w:val="24"/>
          <w:lang w:eastAsia="ru-RU"/>
        </w:rPr>
      </w:pPr>
      <w:r w:rsidRPr="00E017C5">
        <w:rPr>
          <w:rFonts w:ascii="Times New Roman" w:hAnsi="Times New Roman"/>
          <w:b/>
          <w:bCs/>
          <w:sz w:val="24"/>
          <w:szCs w:val="24"/>
          <w:lang w:eastAsia="ru-RU"/>
        </w:rPr>
        <w:t>1</w:t>
      </w:r>
      <w:r>
        <w:rPr>
          <w:rFonts w:ascii="Times New Roman" w:hAnsi="Times New Roman"/>
          <w:b/>
          <w:bCs/>
          <w:sz w:val="24"/>
          <w:szCs w:val="24"/>
          <w:lang w:eastAsia="ru-RU"/>
        </w:rPr>
        <w:t>2</w:t>
      </w:r>
      <w:r w:rsidRPr="00E017C5">
        <w:rPr>
          <w:rFonts w:ascii="Times New Roman" w:hAnsi="Times New Roman"/>
          <w:b/>
          <w:bCs/>
          <w:sz w:val="24"/>
          <w:szCs w:val="24"/>
          <w:lang w:eastAsia="ru-RU"/>
        </w:rPr>
        <w:t>. Ежегодный месячник военно-патриотического воспитания, во время которого организуются:</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Конкурс плакатов и рисунков «Защитники Отечества».</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«Дети – герои», «Герои войны – наши земляки».</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rsidR="00A158B2" w:rsidRPr="00E017C5" w:rsidRDefault="00A158B2" w:rsidP="00051197">
      <w:pPr>
        <w:numPr>
          <w:ilvl w:val="0"/>
          <w:numId w:val="12"/>
        </w:numPr>
        <w:spacing w:before="100" w:beforeAutospacing="1" w:after="100" w:afterAutospacing="1" w:line="240" w:lineRule="auto"/>
        <w:rPr>
          <w:rFonts w:ascii="Times New Roman" w:hAnsi="Times New Roman"/>
          <w:sz w:val="24"/>
          <w:szCs w:val="24"/>
          <w:lang w:eastAsia="ru-RU"/>
        </w:rPr>
      </w:pP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b/>
          <w:bCs/>
          <w:i/>
          <w:iCs/>
          <w:sz w:val="24"/>
          <w:szCs w:val="24"/>
          <w:lang w:eastAsia="ru-RU"/>
        </w:rPr>
        <w:t>3. Природа и экология</w:t>
      </w:r>
    </w:p>
    <w:p w:rsidR="00A158B2" w:rsidRPr="00E017C5" w:rsidRDefault="00A158B2" w:rsidP="00051197">
      <w:pPr>
        <w:spacing w:before="100" w:beforeAutospacing="1" w:after="100" w:afterAutospacing="1" w:line="240" w:lineRule="auto"/>
        <w:rPr>
          <w:rFonts w:ascii="Times New Roman" w:hAnsi="Times New Roman"/>
          <w:sz w:val="24"/>
          <w:szCs w:val="24"/>
          <w:lang w:eastAsia="ru-RU"/>
        </w:rPr>
      </w:pPr>
      <w:r w:rsidRPr="00E017C5">
        <w:rPr>
          <w:rFonts w:ascii="Times New Roman" w:hAnsi="Times New Roman"/>
          <w:sz w:val="24"/>
          <w:szCs w:val="24"/>
          <w:lang w:eastAsia="ru-RU"/>
        </w:rPr>
        <w:t>Одно из слагаемых патриотизма – воспитание любви к родной природе на прогулках и экскурсиях. Постепенно у детей формируются представления о родном городе, природа становится ближе и понятнее, дети стараются что-то сделать для нее, испытывают чувство ответственности перед ней.</w:t>
      </w:r>
    </w:p>
    <w:p w:rsidR="00A158B2" w:rsidRPr="00894C48" w:rsidRDefault="00A158B2" w:rsidP="003510F1">
      <w:pPr>
        <w:pStyle w:val="ListParagraph"/>
        <w:rPr>
          <w:rFonts w:cs="Calibri"/>
          <w:sz w:val="28"/>
        </w:rPr>
      </w:pPr>
    </w:p>
    <w:p w:rsidR="00A158B2" w:rsidRPr="009D6BC9" w:rsidRDefault="00A158B2" w:rsidP="007D7072">
      <w:pPr>
        <w:pStyle w:val="ListParagraph"/>
        <w:ind w:left="-142"/>
        <w:rPr>
          <w:rFonts w:ascii="Times New Roman" w:hAnsi="Times New Roman"/>
          <w:sz w:val="28"/>
          <w:szCs w:val="28"/>
        </w:rPr>
      </w:pPr>
    </w:p>
    <w:p w:rsidR="00A158B2" w:rsidRDefault="00A158B2" w:rsidP="007D7072">
      <w:pPr>
        <w:pStyle w:val="NormalWeb"/>
      </w:pPr>
      <w:r>
        <w:t xml:space="preserve"> «Любовь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 Д.С.Лихачёв</w:t>
      </w:r>
    </w:p>
    <w:p w:rsidR="00A158B2" w:rsidRDefault="00A158B2" w:rsidP="007D7072">
      <w:pPr>
        <w:pStyle w:val="NormalWeb"/>
        <w:jc w:val="center"/>
      </w:pPr>
      <w:r>
        <w:rPr>
          <w:rStyle w:val="Strong"/>
        </w:rPr>
        <w:t>3 слайд</w:t>
      </w:r>
    </w:p>
    <w:p w:rsidR="00A158B2" w:rsidRDefault="00A158B2" w:rsidP="007D7072">
      <w:pPr>
        <w:pStyle w:val="NormalWeb"/>
      </w:pPr>
      <w:r>
        <w:t>Цель: воспитание гуманной, духовно-нравственной личности, достойных будущих граждан России, патриотов своего Отечества.</w:t>
      </w:r>
    </w:p>
    <w:p w:rsidR="00A158B2" w:rsidRDefault="00A158B2" w:rsidP="007D7072">
      <w:pPr>
        <w:pStyle w:val="NormalWeb"/>
      </w:pPr>
      <w:r>
        <w:t>Задачи:</w:t>
      </w:r>
    </w:p>
    <w:p w:rsidR="00A158B2" w:rsidRDefault="00A158B2" w:rsidP="007D7072">
      <w:pPr>
        <w:pStyle w:val="NormalWeb"/>
      </w:pPr>
      <w:r>
        <w:t>Привитие детям чувства любви к своему родному краю, своей малой родине на основе приобщения к родной природе, культуре и традициям.</w:t>
      </w:r>
    </w:p>
    <w:p w:rsidR="00A158B2" w:rsidRDefault="00A158B2" w:rsidP="007D7072">
      <w:pPr>
        <w:pStyle w:val="NormalWeb"/>
      </w:pPr>
      <w:r>
        <w:t>Формирование чувства привязанности к своему дому, детскому саду, своим близким.</w:t>
      </w:r>
    </w:p>
    <w:p w:rsidR="00A158B2" w:rsidRDefault="00A158B2" w:rsidP="007D7072">
      <w:pPr>
        <w:pStyle w:val="NormalWeb"/>
      </w:pPr>
      <w:r>
        <w:t>Расширение представлений о России, как о родной стране, о Зарайске, как о родном городе.</w:t>
      </w:r>
    </w:p>
    <w:p w:rsidR="00A158B2" w:rsidRDefault="00A158B2" w:rsidP="007D7072">
      <w:pPr>
        <w:pStyle w:val="NormalWeb"/>
      </w:pPr>
      <w:r>
        <w:t>Воспитание патриотизма, уважение к культурному прошлому России средствами эстетического воспитания: изодеятельность, художественное слово.</w:t>
      </w:r>
    </w:p>
    <w:p w:rsidR="00A158B2" w:rsidRDefault="00A158B2" w:rsidP="007D7072">
      <w:pPr>
        <w:pStyle w:val="NormalWeb"/>
        <w:jc w:val="center"/>
      </w:pPr>
      <w:r>
        <w:rPr>
          <w:rStyle w:val="Strong"/>
        </w:rPr>
        <w:t>4 слайд</w:t>
      </w:r>
    </w:p>
    <w:p w:rsidR="00A158B2" w:rsidRDefault="00A158B2" w:rsidP="007D7072">
      <w:pPr>
        <w:pStyle w:val="NormalWeb"/>
      </w:pPr>
      <w:r>
        <w:t>Чувство Родины…</w:t>
      </w:r>
    </w:p>
    <w:p w:rsidR="00A158B2" w:rsidRDefault="00A158B2" w:rsidP="007D7072">
      <w:pPr>
        <w:pStyle w:val="NormalWeb"/>
      </w:pPr>
      <w:r>
        <w:t>Родина – это город, в котором живет человек, и улица, на которой стоит его дом, и деревце под окном, и пение птички: все это Родина. 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w:t>
      </w:r>
    </w:p>
    <w:p w:rsidR="00A158B2" w:rsidRDefault="00A158B2" w:rsidP="007D7072">
      <w:pPr>
        <w:pStyle w:val="NormalWeb"/>
      </w:pPr>
      <w:r>
        <w:t>Этот возраст – имеет свои потенциальные возможности для формирования высших социальных чувств, к которым относится чувство патриотизма.</w:t>
      </w:r>
    </w:p>
    <w:p w:rsidR="00A158B2" w:rsidRDefault="00A158B2" w:rsidP="007D7072">
      <w:pPr>
        <w:pStyle w:val="NormalWeb"/>
      </w:pPr>
      <w:r>
        <w:t>Чувство Родины начинается с восхищения тем, что видит перед собой ребенок, чему он изумляется, и что вызывает отклик в его душе…И хотя многие впечатления еще не осознанны им глубоко, но пропущены через детское восприятие, они играют огромную роль в становлении личности патриота.</w:t>
      </w:r>
    </w:p>
    <w:p w:rsidR="00A158B2" w:rsidRDefault="00A158B2" w:rsidP="007D7072">
      <w:pPr>
        <w:pStyle w:val="NormalWeb"/>
        <w:jc w:val="center"/>
      </w:pPr>
      <w:r>
        <w:rPr>
          <w:rStyle w:val="Strong"/>
        </w:rPr>
        <w:t>5 слайд</w:t>
      </w:r>
    </w:p>
    <w:p w:rsidR="00A158B2" w:rsidRDefault="00A158B2" w:rsidP="007D7072">
      <w:pPr>
        <w:pStyle w:val="NormalWeb"/>
      </w:pPr>
      <w:r>
        <w:t>Родная семья.</w:t>
      </w:r>
    </w:p>
    <w:p w:rsidR="00A158B2" w:rsidRDefault="00A158B2" w:rsidP="007D7072">
      <w:pPr>
        <w:pStyle w:val="NormalWeb"/>
      </w:pPr>
      <w:r>
        <w:t>Мир ребенка начинается с его семьи.</w:t>
      </w:r>
    </w:p>
    <w:p w:rsidR="00A158B2" w:rsidRDefault="00A158B2" w:rsidP="007D7072">
      <w:pPr>
        <w:pStyle w:val="NormalWeb"/>
      </w:pPr>
      <w:r>
        <w:t>Понимание Родины у дошкольников тесно связано с конкретными представлениями о том, что им близко и дорого.</w:t>
      </w:r>
    </w:p>
    <w:p w:rsidR="00A158B2" w:rsidRDefault="00A158B2" w:rsidP="007D7072">
      <w:pPr>
        <w:pStyle w:val="NormalWeb"/>
      </w:pPr>
      <w:r>
        <w:t>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rsidR="00A158B2" w:rsidRDefault="00A158B2" w:rsidP="007D7072">
      <w:pPr>
        <w:pStyle w:val="NormalWeb"/>
      </w:pPr>
      <w:r>
        <w:t>В беседах дети рассказывают о своей семье, семейных историях, традициях. Воспитываю в них гуманное отношение к своим близким.</w:t>
      </w:r>
    </w:p>
    <w:p w:rsidR="00A158B2" w:rsidRDefault="00A158B2" w:rsidP="007D7072">
      <w:pPr>
        <w:pStyle w:val="NormalWeb"/>
        <w:jc w:val="center"/>
      </w:pPr>
      <w:r>
        <w:rPr>
          <w:rStyle w:val="Strong"/>
        </w:rPr>
        <w:t>6 слайд</w:t>
      </w:r>
    </w:p>
    <w:p w:rsidR="00A158B2" w:rsidRDefault="00A158B2" w:rsidP="007D7072">
      <w:pPr>
        <w:pStyle w:val="NormalWeb"/>
      </w:pPr>
      <w:r>
        <w:t>Родной город.</w:t>
      </w:r>
    </w:p>
    <w:p w:rsidR="00A158B2" w:rsidRDefault="00A158B2" w:rsidP="007D7072">
      <w:pPr>
        <w:pStyle w:val="NormalWeb"/>
      </w:pPr>
      <w:r>
        <w:t>Любовь к Родине начинается с чувства любви к своему городу.</w:t>
      </w:r>
    </w:p>
    <w:p w:rsidR="00A158B2" w:rsidRDefault="00A158B2" w:rsidP="007D7072">
      <w:pPr>
        <w:pStyle w:val="NormalWeb"/>
      </w:pPr>
      <w:r>
        <w:t>История города – это живая история, она отражается и в биографии семьи и в судьбе поколения.</w:t>
      </w:r>
    </w:p>
    <w:p w:rsidR="00A158B2" w:rsidRDefault="00A158B2" w:rsidP="007D7072">
      <w:pPr>
        <w:pStyle w:val="NormalWeb"/>
      </w:pPr>
      <w:r>
        <w:t>Мы живем в Зарайске, городе с необыкновенной историей, неповторимым внешним обликом. И наша задача – с самых ранних лет заложить в детях не только интерес к истории нашего города, но и воспитать чувство уважения к нему, гордость за героическое прошлое и настоящее Зарайска.</w:t>
      </w:r>
    </w:p>
    <w:p w:rsidR="00A158B2" w:rsidRDefault="00A158B2" w:rsidP="007D7072">
      <w:pPr>
        <w:pStyle w:val="NormalWeb"/>
      </w:pPr>
      <w:r>
        <w:t>В непосредственно-образовательной деятельности, экскурсиях, беседах даю детям краеведческие сведения о родном городе, об истории его возникновения, о его достопримечательностях, городских зданиях и учреждениях, знаменитых земляках.</w:t>
      </w:r>
    </w:p>
    <w:p w:rsidR="00A158B2" w:rsidRDefault="00A158B2" w:rsidP="007D7072">
      <w:pPr>
        <w:pStyle w:val="NormalWeb"/>
      </w:pPr>
      <w:r>
        <w:t>Воспитываю гордость за свою малую Родину, желание сделать ее лучше.</w:t>
      </w:r>
    </w:p>
    <w:p w:rsidR="00A158B2" w:rsidRDefault="00A158B2" w:rsidP="007D7072">
      <w:pPr>
        <w:pStyle w:val="NormalWeb"/>
        <w:jc w:val="center"/>
      </w:pPr>
      <w:r>
        <w:rPr>
          <w:rStyle w:val="Strong"/>
        </w:rPr>
        <w:t>7 слайд</w:t>
      </w:r>
    </w:p>
    <w:p w:rsidR="00A158B2" w:rsidRDefault="00A158B2" w:rsidP="007D7072">
      <w:pPr>
        <w:pStyle w:val="NormalWeb"/>
      </w:pPr>
      <w:r>
        <w:t>Зарайск – частица Родины.</w:t>
      </w:r>
    </w:p>
    <w:p w:rsidR="00A158B2" w:rsidRDefault="00A158B2" w:rsidP="007D7072">
      <w:pPr>
        <w:pStyle w:val="NormalWeb"/>
      </w:pPr>
      <w:r>
        <w:t>Воспитывая у детей любовь к своему городу, подвожу к пониманию, что наш город Зарайск – частица Родины, поскольку во всех местах, больших и маленьких, есть много общего:</w:t>
      </w:r>
    </w:p>
    <w:p w:rsidR="00A158B2" w:rsidRDefault="00A158B2" w:rsidP="007D7072">
      <w:pPr>
        <w:pStyle w:val="NormalWeb"/>
      </w:pPr>
      <w:r>
        <w:t>- повсюду люди трудятся для всех;</w:t>
      </w:r>
    </w:p>
    <w:p w:rsidR="00A158B2" w:rsidRDefault="00A158B2" w:rsidP="007D7072">
      <w:pPr>
        <w:pStyle w:val="NormalWeb"/>
      </w:pPr>
      <w:r>
        <w:t>- везде соблюдают традиции: Родина помнит героев, защитивших ее от врагов;</w:t>
      </w:r>
    </w:p>
    <w:p w:rsidR="00A158B2" w:rsidRDefault="00A158B2" w:rsidP="007D7072">
      <w:pPr>
        <w:pStyle w:val="NormalWeb"/>
      </w:pPr>
      <w:r>
        <w:t>- повсюду живут люди разных национальностей, совместно трудятся и помогают друг другу;</w:t>
      </w:r>
    </w:p>
    <w:p w:rsidR="00A158B2" w:rsidRDefault="00A158B2" w:rsidP="007D7072">
      <w:pPr>
        <w:pStyle w:val="NormalWeb"/>
      </w:pPr>
      <w:r>
        <w:t>- люди берегут и охраняют природу;</w:t>
      </w:r>
    </w:p>
    <w:p w:rsidR="00A158B2" w:rsidRDefault="00A158B2" w:rsidP="007D7072">
      <w:pPr>
        <w:pStyle w:val="NormalWeb"/>
      </w:pPr>
      <w:r>
        <w:t>- есть общие национальные и общественные праздники.</w:t>
      </w:r>
    </w:p>
    <w:p w:rsidR="00A158B2" w:rsidRDefault="00A158B2" w:rsidP="007D7072">
      <w:pPr>
        <w:pStyle w:val="NormalWeb"/>
        <w:jc w:val="center"/>
      </w:pPr>
      <w:r>
        <w:rPr>
          <w:rStyle w:val="Strong"/>
        </w:rPr>
        <w:t>8 слайд</w:t>
      </w:r>
    </w:p>
    <w:p w:rsidR="00A158B2" w:rsidRDefault="00A158B2" w:rsidP="007D7072">
      <w:pPr>
        <w:pStyle w:val="NormalWeb"/>
        <w:jc w:val="center"/>
      </w:pPr>
      <w:r>
        <w:t>Родная природа.</w:t>
      </w:r>
    </w:p>
    <w:p w:rsidR="00A158B2" w:rsidRDefault="00A158B2" w:rsidP="007D7072">
      <w:pPr>
        <w:pStyle w:val="NormalWeb"/>
        <w:jc w:val="center"/>
      </w:pPr>
      <w:r>
        <w:t>Эту истину знаю от роду.</w:t>
      </w:r>
    </w:p>
    <w:p w:rsidR="00A158B2" w:rsidRDefault="00A158B2" w:rsidP="007D7072">
      <w:pPr>
        <w:pStyle w:val="NormalWeb"/>
        <w:jc w:val="center"/>
      </w:pPr>
      <w:r>
        <w:t>И её никогда не таю:</w:t>
      </w:r>
    </w:p>
    <w:p w:rsidR="00A158B2" w:rsidRDefault="00A158B2" w:rsidP="007D7072">
      <w:pPr>
        <w:pStyle w:val="NormalWeb"/>
        <w:jc w:val="center"/>
      </w:pPr>
      <w:r>
        <w:t>Кто не любит родную природу,</w:t>
      </w:r>
    </w:p>
    <w:p w:rsidR="00A158B2" w:rsidRDefault="00A158B2" w:rsidP="007D7072">
      <w:pPr>
        <w:pStyle w:val="NormalWeb"/>
        <w:jc w:val="center"/>
      </w:pPr>
      <w:r>
        <w:t>Тот не любит Отчизну свою.</w:t>
      </w:r>
    </w:p>
    <w:p w:rsidR="00A158B2" w:rsidRDefault="00A158B2" w:rsidP="007D7072">
      <w:pPr>
        <w:pStyle w:val="NormalWeb"/>
      </w:pPr>
      <w:r>
        <w:t xml:space="preserve">Общение с природой облагораживает человека, позволяет полнее ощущать красоту жизни, важно, чтобы первые детские ощущения были навеяны красотами родной природы, родным краем, родной страной. Хорошо, когда дети видят белоствольную березку и трепетные осинки, и понимают, </w:t>
      </w:r>
      <w:hyperlink r:id="rId33" w:tgtFrame="_blank" w:history="1">
        <w:r>
          <w:rPr>
            <w:rStyle w:val="Hyperlink"/>
          </w:rPr>
          <w:t>что это</w:t>
        </w:r>
      </w:hyperlink>
      <w:r>
        <w:t xml:space="preserve"> наше родное. Через воспитание любви к природе проявляются самые высокие нравственные качества человека, в их числе и любовь к Родине.</w:t>
      </w:r>
    </w:p>
    <w:p w:rsidR="00A158B2" w:rsidRDefault="00A158B2" w:rsidP="007D7072">
      <w:pPr>
        <w:pStyle w:val="NormalWeb"/>
      </w:pPr>
      <w:r>
        <w:t>Вот поэтому, передо мной стоит ответственная задача – научить детей с детства любить природу, любить Родину.</w:t>
      </w:r>
    </w:p>
    <w:p w:rsidR="00A158B2" w:rsidRDefault="00A158B2" w:rsidP="007D7072">
      <w:pPr>
        <w:pStyle w:val="NormalWeb"/>
      </w:pPr>
      <w:r>
        <w:t>Через экскурсии и прогулки в лес, парк, поле, я прививаю детям любовь к родной природе, закрепляю знания о растениях, разных породах деревьев, произрастающих в нашей местности, формирую чувство ответственности за сохранение природы родного края.</w:t>
      </w:r>
    </w:p>
    <w:p w:rsidR="00A158B2" w:rsidRDefault="00A158B2" w:rsidP="007D7072">
      <w:pPr>
        <w:pStyle w:val="NormalWeb"/>
        <w:jc w:val="center"/>
      </w:pPr>
      <w:r>
        <w:rPr>
          <w:rStyle w:val="Strong"/>
        </w:rPr>
        <w:t>9 слайд</w:t>
      </w:r>
    </w:p>
    <w:p w:rsidR="00A158B2" w:rsidRDefault="00A158B2" w:rsidP="007D7072">
      <w:pPr>
        <w:pStyle w:val="NormalWeb"/>
      </w:pPr>
      <w:r>
        <w:t>Любить свой город – значит и любить природу в нем.</w:t>
      </w:r>
    </w:p>
    <w:p w:rsidR="00A158B2" w:rsidRDefault="00A158B2" w:rsidP="007D7072">
      <w:pPr>
        <w:pStyle w:val="NormalWeb"/>
      </w:pPr>
      <w:r>
        <w:t>Во время экскурсий, наблюдений, прогулок у детей формируются положительные эмоции, которые необходимо выразить. Изобразительная деятельность – это лучший способ выражения эмоций детей от увиденного.</w:t>
      </w:r>
    </w:p>
    <w:p w:rsidR="00A158B2" w:rsidRDefault="00A158B2" w:rsidP="007D7072">
      <w:pPr>
        <w:pStyle w:val="NormalWeb"/>
      </w:pPr>
      <w:r>
        <w:t>Дети рисуют в свободной деятельности и непосредственно-образовательной. Это помогает им еще раз пережить чувство прекрасного и закрепит знания и впечатления.</w:t>
      </w:r>
    </w:p>
    <w:p w:rsidR="00A158B2" w:rsidRDefault="00A158B2" w:rsidP="007D7072">
      <w:pPr>
        <w:pStyle w:val="NormalWeb"/>
        <w:jc w:val="center"/>
      </w:pPr>
      <w:r>
        <w:rPr>
          <w:rStyle w:val="Strong"/>
        </w:rPr>
        <w:t>10 слайд</w:t>
      </w:r>
    </w:p>
    <w:p w:rsidR="00A158B2" w:rsidRDefault="00A158B2" w:rsidP="007D7072">
      <w:pPr>
        <w:pStyle w:val="NormalWeb"/>
        <w:jc w:val="center"/>
      </w:pPr>
      <w:r>
        <w:t>Родная страна.</w:t>
      </w:r>
    </w:p>
    <w:p w:rsidR="00A158B2" w:rsidRDefault="00A158B2" w:rsidP="007D7072">
      <w:pPr>
        <w:pStyle w:val="NormalWeb"/>
        <w:jc w:val="center"/>
      </w:pPr>
      <w:r>
        <w:t>Широка страна моя родная,</w:t>
      </w:r>
    </w:p>
    <w:p w:rsidR="00A158B2" w:rsidRDefault="00A158B2" w:rsidP="007D7072">
      <w:pPr>
        <w:pStyle w:val="NormalWeb"/>
        <w:jc w:val="center"/>
      </w:pPr>
      <w:r>
        <w:t>Много в ней лесов, полей и рек,</w:t>
      </w:r>
    </w:p>
    <w:p w:rsidR="00A158B2" w:rsidRDefault="00A158B2" w:rsidP="007D7072">
      <w:pPr>
        <w:pStyle w:val="NormalWeb"/>
        <w:jc w:val="center"/>
      </w:pPr>
      <w:r>
        <w:t>Я другой такой страны не знаю,</w:t>
      </w:r>
    </w:p>
    <w:p w:rsidR="00A158B2" w:rsidRDefault="00A158B2" w:rsidP="007D7072">
      <w:pPr>
        <w:pStyle w:val="NormalWeb"/>
        <w:jc w:val="center"/>
      </w:pPr>
      <w:r>
        <w:t>Где так вольно дышит человек.</w:t>
      </w:r>
    </w:p>
    <w:p w:rsidR="00A158B2" w:rsidRDefault="00A158B2" w:rsidP="007D7072">
      <w:pPr>
        <w:pStyle w:val="NormalWeb"/>
      </w:pPr>
      <w:r>
        <w:t>Знакомя детей с родной страной, я расширяю их представления о значении государственных символах России. Воспитываю уважительное отношение к гербу, флагу, гимну Российской Федерации. Знакомлю детей со столицей нашей Родины – Москвой и другими городами России.</w:t>
      </w:r>
    </w:p>
    <w:p w:rsidR="00A158B2" w:rsidRDefault="00A158B2" w:rsidP="007D7072">
      <w:pPr>
        <w:pStyle w:val="NormalWeb"/>
      </w:pPr>
      <w:r>
        <w:t>Формирую представления о том, что России – многонациональная страна с самобытными, равноправными культурами. У детей формирую основы гражданско-патриотических чувств: любовь, гордость и уважение к своей стране, ее культуре, осознанию личной причастности к жизни Родины.</w:t>
      </w:r>
    </w:p>
    <w:p w:rsidR="00A158B2" w:rsidRDefault="00A158B2" w:rsidP="007D7072">
      <w:pPr>
        <w:pStyle w:val="NormalWeb"/>
      </w:pPr>
      <w:r>
        <w:t>В нравственно-патриотическом воспитании огромное значение имеет пример взрослых, близких людей. На конкретных фактах из жизни старших членов семьи: дедушек, бабушек, участников Великой Отечественной войны, их фронтовых и трудовых подвигах, я прививаю детям такие важные понятия, как: долг перед Родиной, любовь к Отечеству, ненависть к врагу, трудовой подвиг. Подвожу ребенка к пониманию, что мы победили потому, что любим свою Отчизну.</w:t>
      </w:r>
    </w:p>
    <w:p w:rsidR="00A158B2" w:rsidRDefault="00A158B2" w:rsidP="007D7072">
      <w:pPr>
        <w:pStyle w:val="NormalWeb"/>
      </w:pPr>
      <w:r>
        <w:t>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A158B2" w:rsidRDefault="00A158B2" w:rsidP="007D7072">
      <w:pPr>
        <w:pStyle w:val="NormalWeb"/>
        <w:jc w:val="center"/>
      </w:pPr>
      <w:r>
        <w:rPr>
          <w:rStyle w:val="Strong"/>
        </w:rPr>
        <w:t>11 слайд</w:t>
      </w:r>
    </w:p>
    <w:p w:rsidR="00A158B2" w:rsidRDefault="00A158B2" w:rsidP="007D7072">
      <w:pPr>
        <w:pStyle w:val="NormalWeb"/>
      </w:pPr>
      <w:r>
        <w:t>Музей «Боевой Славы».</w:t>
      </w:r>
    </w:p>
    <w:p w:rsidR="00A158B2" w:rsidRDefault="00A158B2" w:rsidP="007D7072">
      <w:pPr>
        <w:pStyle w:val="NormalWeb"/>
      </w:pPr>
      <w:r>
        <w:t>У нас в ДОУ создан музей «Боевой Славы», который посещают наши дети. С вниманием и интересом они рассматривают экспозиции, посвященные участникам Великой Отечественной войны и участникам локальных войн.</w:t>
      </w:r>
    </w:p>
    <w:p w:rsidR="00A158B2" w:rsidRDefault="00A158B2" w:rsidP="007D7072">
      <w:pPr>
        <w:pStyle w:val="NormalWeb"/>
      </w:pPr>
      <w:r>
        <w:t>В музее мы проводим экскурсии и беседы.</w:t>
      </w:r>
    </w:p>
    <w:p w:rsidR="00A158B2" w:rsidRDefault="00A158B2" w:rsidP="007D7072">
      <w:pPr>
        <w:pStyle w:val="NormalWeb"/>
        <w:jc w:val="center"/>
      </w:pPr>
      <w:r>
        <w:rPr>
          <w:rStyle w:val="Strong"/>
        </w:rPr>
        <w:t>12 слайд</w:t>
      </w:r>
    </w:p>
    <w:p w:rsidR="00A158B2" w:rsidRDefault="00A158B2" w:rsidP="007D7072">
      <w:pPr>
        <w:pStyle w:val="NormalWeb"/>
      </w:pPr>
      <w:r>
        <w:t>Акция «День пожилого человека».</w:t>
      </w:r>
    </w:p>
    <w:p w:rsidR="00A158B2" w:rsidRDefault="00A158B2" w:rsidP="007D7072">
      <w:pPr>
        <w:pStyle w:val="NormalWeb"/>
      </w:pPr>
      <w:r>
        <w:t>В нашем ДОУ стало уже традицией проводить акции, посвященные «Дню пожилого человека» - «Дедушкам и бабушкам наше внимание и заботу» …</w:t>
      </w:r>
    </w:p>
    <w:p w:rsidR="00A158B2" w:rsidRDefault="00A158B2" w:rsidP="007D7072">
      <w:pPr>
        <w:pStyle w:val="NormalWeb"/>
        <w:jc w:val="center"/>
      </w:pPr>
      <w:r>
        <w:rPr>
          <w:rStyle w:val="Strong"/>
        </w:rPr>
        <w:t>13 слайд</w:t>
      </w:r>
    </w:p>
    <w:p w:rsidR="00A158B2" w:rsidRDefault="00A158B2" w:rsidP="007D7072">
      <w:pPr>
        <w:pStyle w:val="NormalWeb"/>
      </w:pPr>
      <w:r>
        <w:t>Акция к 9 мая.</w:t>
      </w:r>
    </w:p>
    <w:p w:rsidR="00A158B2" w:rsidRDefault="00A158B2" w:rsidP="007D7072">
      <w:pPr>
        <w:pStyle w:val="NormalWeb"/>
      </w:pPr>
      <w:r>
        <w:t>… и празднику «9 мая» - «Никто не забыт, ничто не забыто».</w:t>
      </w:r>
    </w:p>
    <w:p w:rsidR="00A158B2" w:rsidRDefault="00A158B2" w:rsidP="007D7072">
      <w:pPr>
        <w:pStyle w:val="NormalWeb"/>
        <w:jc w:val="center"/>
      </w:pPr>
      <w:r>
        <w:rPr>
          <w:rStyle w:val="Strong"/>
        </w:rPr>
        <w:t>14 слайд</w:t>
      </w:r>
    </w:p>
    <w:p w:rsidR="00A158B2" w:rsidRDefault="00A158B2" w:rsidP="007D7072">
      <w:pPr>
        <w:pStyle w:val="NormalWeb"/>
      </w:pPr>
      <w:r>
        <w:t>Родная культура.</w:t>
      </w:r>
    </w:p>
    <w:p w:rsidR="00A158B2" w:rsidRDefault="00A158B2" w:rsidP="007D7072">
      <w:pPr>
        <w:pStyle w:val="NormalWeb"/>
        <w:jc w:val="center"/>
      </w:pPr>
      <w:r>
        <w:t>«Нет земли краше,</w:t>
      </w:r>
    </w:p>
    <w:p w:rsidR="00A158B2" w:rsidRDefault="00A158B2" w:rsidP="007D7072">
      <w:pPr>
        <w:pStyle w:val="NormalWeb"/>
        <w:jc w:val="center"/>
      </w:pPr>
      <w:r>
        <w:t>чем Родина наша!»</w:t>
      </w:r>
    </w:p>
    <w:p w:rsidR="00A158B2" w:rsidRDefault="00A158B2" w:rsidP="007D7072">
      <w:pPr>
        <w:pStyle w:val="NormalWeb"/>
      </w:pPr>
      <w:r>
        <w:t>Очень важно привить детям чувство любви и уважения к культурным ценностям, и традициям русского народа.</w:t>
      </w:r>
    </w:p>
    <w:p w:rsidR="00A158B2" w:rsidRDefault="00A158B2" w:rsidP="007D7072">
      <w:pPr>
        <w:pStyle w:val="NormalWeb"/>
      </w:pPr>
      <w:r>
        <w:t>Приобщаю детей и к культуре своего народа (русские народные праздники), поскольку обращение к отеческому наследию воспитывает уважение, гордость за землю, на которой живешь. С младенчества ребенок слышит родную речь. Даю детям понять, что у каждого народа свои сказки, и все они передают от поколения к поколению основные нравственные ценности: добро, дружбу, взаимопомощь, трудолюбие.</w:t>
      </w:r>
    </w:p>
    <w:p w:rsidR="00A158B2" w:rsidRDefault="00A158B2" w:rsidP="007D7072">
      <w:pPr>
        <w:pStyle w:val="NormalWeb"/>
      </w:pPr>
      <w:r>
        <w:t>Особое значение для воспитания детей имеют фольклорные произведения: пословицы, поговорки.</w:t>
      </w:r>
    </w:p>
    <w:p w:rsidR="00A158B2" w:rsidRDefault="00A158B2" w:rsidP="007D7072">
      <w:pPr>
        <w:pStyle w:val="NormalWeb"/>
      </w:pPr>
      <w:r>
        <w:t>Обсуждая с детьми содержание сказок, обращаю их внимание на трудолюбие, скромность героев, на то, как они выражают сочувствие попавшим в беду, как борются за справедливость, как спасают друг друга.</w:t>
      </w:r>
    </w:p>
    <w:p w:rsidR="00A158B2" w:rsidRDefault="00A158B2" w:rsidP="007D7072">
      <w:pPr>
        <w:pStyle w:val="NormalWeb"/>
      </w:pPr>
      <w:r>
        <w:t>Таким образом,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w:t>
      </w:r>
    </w:p>
    <w:p w:rsidR="00A158B2" w:rsidRDefault="00A158B2" w:rsidP="007D7072">
      <w:pPr>
        <w:pStyle w:val="NormalWeb"/>
      </w:pPr>
      <w:r>
        <w:t>Трудности в ознакомлении детей с бытом, традициями, отдельными историческими моментами вызваны тем, что дошкольникам свойственно наглядно-образное мышление.</w:t>
      </w:r>
    </w:p>
    <w:p w:rsidR="00A158B2" w:rsidRDefault="00A158B2" w:rsidP="007D7072">
      <w:pPr>
        <w:pStyle w:val="NormalWeb"/>
        <w:jc w:val="center"/>
      </w:pPr>
      <w:r>
        <w:rPr>
          <w:rStyle w:val="Strong"/>
        </w:rPr>
        <w:t>15 слайд</w:t>
      </w:r>
    </w:p>
    <w:p w:rsidR="00A158B2" w:rsidRDefault="00A158B2" w:rsidP="007D7072">
      <w:pPr>
        <w:pStyle w:val="NormalWeb"/>
      </w:pPr>
      <w:r>
        <w:t>Музей «Русская изба».</w:t>
      </w:r>
    </w:p>
    <w:p w:rsidR="00A158B2" w:rsidRDefault="00A158B2" w:rsidP="007D7072">
      <w:pPr>
        <w:pStyle w:val="NormalWeb"/>
      </w:pPr>
      <w:r>
        <w:t>Мы не испытываем трудности, так как в нашем ДОУ создан мини-музей «Русская изба». Именно здесь для ребенка открывается возможность первого проникновения в историю быта родного края.</w:t>
      </w:r>
    </w:p>
    <w:p w:rsidR="00A158B2" w:rsidRDefault="00A158B2" w:rsidP="007D7072">
      <w:pPr>
        <w:pStyle w:val="NormalWeb"/>
        <w:jc w:val="center"/>
      </w:pPr>
      <w:r>
        <w:rPr>
          <w:rStyle w:val="Strong"/>
        </w:rPr>
        <w:t>16 слайд</w:t>
      </w:r>
    </w:p>
    <w:p w:rsidR="00A158B2" w:rsidRDefault="00A158B2" w:rsidP="007D7072">
      <w:pPr>
        <w:pStyle w:val="NormalWeb"/>
      </w:pPr>
      <w:r>
        <w:t>Творческий клуб «Читалёнок».</w:t>
      </w:r>
    </w:p>
    <w:p w:rsidR="00A158B2" w:rsidRDefault="00A158B2" w:rsidP="007D7072">
      <w:pPr>
        <w:pStyle w:val="NormalWeb"/>
      </w:pPr>
      <w:r>
        <w:t>Дети дошкольного возраста отличаются любознательностью. «Почемучки» интересуются всем. Поэтому нами, совместно с детской библиотекой организован творческий клуб «Читалёнок», где дети получают знания, участвуют в мероприятиях, проводимых работниками библиотеки вместе с воспитателями. Это «Экологический  утренник», «Былинные герои – защитники Отечества», «История возникновения праздника «</w:t>
      </w:r>
      <w:hyperlink r:id="rId34" w:tgtFrame="_blank" w:history="1">
        <w:r>
          <w:rPr>
            <w:rStyle w:val="Hyperlink"/>
          </w:rPr>
          <w:t>Новый год</w:t>
        </w:r>
      </w:hyperlink>
      <w:r>
        <w:t>».</w:t>
      </w:r>
    </w:p>
    <w:p w:rsidR="00A158B2" w:rsidRDefault="00A158B2" w:rsidP="007D7072">
      <w:pPr>
        <w:pStyle w:val="NormalWeb"/>
        <w:jc w:val="center"/>
      </w:pPr>
      <w:r>
        <w:rPr>
          <w:rStyle w:val="Strong"/>
        </w:rPr>
        <w:t>17 слайд</w:t>
      </w:r>
    </w:p>
    <w:p w:rsidR="00A158B2" w:rsidRDefault="00A158B2" w:rsidP="007D7072">
      <w:pPr>
        <w:pStyle w:val="NormalWeb"/>
      </w:pPr>
      <w:r>
        <w:t>«Охранять природу – значит охранять Родину».(М. Пришвин)</w:t>
      </w:r>
    </w:p>
    <w:p w:rsidR="00A158B2" w:rsidRDefault="00A158B2" w:rsidP="007D7072">
      <w:pPr>
        <w:pStyle w:val="NormalWeb"/>
      </w:pPr>
      <w:r>
        <w:t>Одним из немаловажных факторов патриотического воспитания детей является труд.</w:t>
      </w:r>
    </w:p>
    <w:p w:rsidR="00A158B2" w:rsidRDefault="00A158B2" w:rsidP="007D7072">
      <w:pPr>
        <w:pStyle w:val="NormalWeb"/>
      </w:pPr>
      <w:r>
        <w:t>Приобщая их к труду, формирую ответственность за его результат. Особую значимость имеет труд детей  в природе, их участие в разнообразных природоохранных акциях «Поможем птицам зимой», «Утеплим деревья», «Елка, елочка живи!».</w:t>
      </w:r>
    </w:p>
    <w:p w:rsidR="00A158B2" w:rsidRDefault="00A158B2" w:rsidP="007D7072">
      <w:pPr>
        <w:pStyle w:val="NormalWeb"/>
        <w:jc w:val="center"/>
      </w:pPr>
      <w:r>
        <w:rPr>
          <w:rStyle w:val="Strong"/>
        </w:rPr>
        <w:t>18 слайд</w:t>
      </w:r>
    </w:p>
    <w:p w:rsidR="00A158B2" w:rsidRDefault="00A158B2" w:rsidP="007D7072">
      <w:pPr>
        <w:pStyle w:val="NormalWeb"/>
      </w:pPr>
      <w:r>
        <w:t>Моя малая Родина.</w:t>
      </w:r>
    </w:p>
    <w:p w:rsidR="00A158B2" w:rsidRDefault="00A158B2" w:rsidP="007D7072">
      <w:pPr>
        <w:pStyle w:val="NormalWeb"/>
      </w:pPr>
      <w:r>
        <w:t>Постепенно от прогулки к экскурсии, от беседы и чтения книги, у детей складывается прекрасный образ родного края, своей малой Родины.</w:t>
      </w:r>
    </w:p>
    <w:p w:rsidR="00A158B2" w:rsidRDefault="00A158B2" w:rsidP="007D7072">
      <w:pPr>
        <w:pStyle w:val="NormalWeb"/>
      </w:pPr>
      <w:r>
        <w:t>Это и аллея около детского сада, березовая роща, и живописная тропинка у реки Осетр.</w:t>
      </w:r>
    </w:p>
    <w:p w:rsidR="00A158B2" w:rsidRDefault="00A158B2" w:rsidP="007D7072">
      <w:pPr>
        <w:pStyle w:val="NormalWeb"/>
      </w:pPr>
      <w:r>
        <w:t>Все это закладывает у детей первые основы патриотизма.</w:t>
      </w:r>
    </w:p>
    <w:p w:rsidR="00A158B2" w:rsidRDefault="00A158B2" w:rsidP="008A1BCF">
      <w:pPr>
        <w:pStyle w:val="NormalWeb"/>
      </w:pPr>
      <w:r>
        <w:t>Дети – будущее нашей Родины, им беречь и охранять ее просторы, ее красоты, ее богатства</w:t>
      </w:r>
    </w:p>
    <w:p w:rsidR="00A158B2" w:rsidRPr="007B791A" w:rsidRDefault="00A158B2" w:rsidP="008A1BCF">
      <w:pPr>
        <w:pStyle w:val="NormalWeb"/>
      </w:pPr>
      <w:r w:rsidRPr="007B791A">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 Д.С.Лихачёв</w:t>
      </w:r>
    </w:p>
    <w:p w:rsidR="00A158B2" w:rsidRPr="00CE2D46" w:rsidRDefault="00A158B2">
      <w:pPr>
        <w:contextualSpacing/>
        <w:rPr>
          <w:rFonts w:cs="Calibri"/>
          <w:sz w:val="28"/>
        </w:rPr>
      </w:pPr>
    </w:p>
    <w:sectPr w:rsidR="00A158B2" w:rsidRPr="00CE2D46" w:rsidSect="006257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8B2" w:rsidRDefault="00A158B2" w:rsidP="00B771A3">
      <w:pPr>
        <w:spacing w:after="0" w:line="240" w:lineRule="auto"/>
      </w:pPr>
      <w:r>
        <w:separator/>
      </w:r>
    </w:p>
  </w:endnote>
  <w:endnote w:type="continuationSeparator" w:id="1">
    <w:p w:rsidR="00A158B2" w:rsidRDefault="00A158B2" w:rsidP="00B77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8B2" w:rsidRDefault="00A158B2" w:rsidP="00B771A3">
      <w:pPr>
        <w:spacing w:after="0" w:line="240" w:lineRule="auto"/>
      </w:pPr>
      <w:r>
        <w:separator/>
      </w:r>
    </w:p>
  </w:footnote>
  <w:footnote w:type="continuationSeparator" w:id="1">
    <w:p w:rsidR="00A158B2" w:rsidRDefault="00A158B2" w:rsidP="00B771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04987"/>
    <w:multiLevelType w:val="hybridMultilevel"/>
    <w:tmpl w:val="EBEC6D40"/>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1">
    <w:nsid w:val="089023FA"/>
    <w:multiLevelType w:val="multilevel"/>
    <w:tmpl w:val="EE5E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C080E"/>
    <w:multiLevelType w:val="hybridMultilevel"/>
    <w:tmpl w:val="2B3CF7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CEA0EF7"/>
    <w:multiLevelType w:val="hybridMultilevel"/>
    <w:tmpl w:val="69A08CF4"/>
    <w:lvl w:ilvl="0" w:tplc="717E5C74">
      <w:start w:val="5"/>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4">
    <w:nsid w:val="1CE11483"/>
    <w:multiLevelType w:val="multilevel"/>
    <w:tmpl w:val="293A1E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41E415D"/>
    <w:multiLevelType w:val="multilevel"/>
    <w:tmpl w:val="8E8A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92414"/>
    <w:multiLevelType w:val="hybridMultilevel"/>
    <w:tmpl w:val="76AAE3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9E328B4"/>
    <w:multiLevelType w:val="multilevel"/>
    <w:tmpl w:val="9242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283C49"/>
    <w:multiLevelType w:val="multilevel"/>
    <w:tmpl w:val="D77E8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386709ED"/>
    <w:multiLevelType w:val="hybridMultilevel"/>
    <w:tmpl w:val="A63A7A16"/>
    <w:lvl w:ilvl="0" w:tplc="0F72D37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9326592"/>
    <w:multiLevelType w:val="hybridMultilevel"/>
    <w:tmpl w:val="FDA67378"/>
    <w:lvl w:ilvl="0" w:tplc="E9C4A31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40E43EFC"/>
    <w:multiLevelType w:val="hybridMultilevel"/>
    <w:tmpl w:val="FF10AE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B30055"/>
    <w:multiLevelType w:val="multilevel"/>
    <w:tmpl w:val="D7A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464EA0"/>
    <w:multiLevelType w:val="hybridMultilevel"/>
    <w:tmpl w:val="9442373C"/>
    <w:lvl w:ilvl="0" w:tplc="0419000F">
      <w:start w:val="1"/>
      <w:numFmt w:val="decimal"/>
      <w:lvlText w:val="%1."/>
      <w:lvlJc w:val="left"/>
      <w:pPr>
        <w:ind w:left="3763" w:hanging="360"/>
      </w:pPr>
      <w:rPr>
        <w:rFonts w:cs="Times New Roman" w:hint="default"/>
      </w:rPr>
    </w:lvl>
    <w:lvl w:ilvl="1" w:tplc="04190019" w:tentative="1">
      <w:start w:val="1"/>
      <w:numFmt w:val="lowerLetter"/>
      <w:lvlText w:val="%2."/>
      <w:lvlJc w:val="left"/>
      <w:pPr>
        <w:ind w:left="4483" w:hanging="360"/>
      </w:pPr>
      <w:rPr>
        <w:rFonts w:cs="Times New Roman"/>
      </w:rPr>
    </w:lvl>
    <w:lvl w:ilvl="2" w:tplc="0419001B" w:tentative="1">
      <w:start w:val="1"/>
      <w:numFmt w:val="lowerRoman"/>
      <w:lvlText w:val="%3."/>
      <w:lvlJc w:val="right"/>
      <w:pPr>
        <w:ind w:left="5203" w:hanging="180"/>
      </w:pPr>
      <w:rPr>
        <w:rFonts w:cs="Times New Roman"/>
      </w:rPr>
    </w:lvl>
    <w:lvl w:ilvl="3" w:tplc="0419000F" w:tentative="1">
      <w:start w:val="1"/>
      <w:numFmt w:val="decimal"/>
      <w:lvlText w:val="%4."/>
      <w:lvlJc w:val="left"/>
      <w:pPr>
        <w:ind w:left="5923" w:hanging="360"/>
      </w:pPr>
      <w:rPr>
        <w:rFonts w:cs="Times New Roman"/>
      </w:rPr>
    </w:lvl>
    <w:lvl w:ilvl="4" w:tplc="04190019" w:tentative="1">
      <w:start w:val="1"/>
      <w:numFmt w:val="lowerLetter"/>
      <w:lvlText w:val="%5."/>
      <w:lvlJc w:val="left"/>
      <w:pPr>
        <w:ind w:left="6643" w:hanging="360"/>
      </w:pPr>
      <w:rPr>
        <w:rFonts w:cs="Times New Roman"/>
      </w:rPr>
    </w:lvl>
    <w:lvl w:ilvl="5" w:tplc="0419001B" w:tentative="1">
      <w:start w:val="1"/>
      <w:numFmt w:val="lowerRoman"/>
      <w:lvlText w:val="%6."/>
      <w:lvlJc w:val="right"/>
      <w:pPr>
        <w:ind w:left="7363" w:hanging="180"/>
      </w:pPr>
      <w:rPr>
        <w:rFonts w:cs="Times New Roman"/>
      </w:rPr>
    </w:lvl>
    <w:lvl w:ilvl="6" w:tplc="0419000F" w:tentative="1">
      <w:start w:val="1"/>
      <w:numFmt w:val="decimal"/>
      <w:lvlText w:val="%7."/>
      <w:lvlJc w:val="left"/>
      <w:pPr>
        <w:ind w:left="8083" w:hanging="360"/>
      </w:pPr>
      <w:rPr>
        <w:rFonts w:cs="Times New Roman"/>
      </w:rPr>
    </w:lvl>
    <w:lvl w:ilvl="7" w:tplc="04190019" w:tentative="1">
      <w:start w:val="1"/>
      <w:numFmt w:val="lowerLetter"/>
      <w:lvlText w:val="%8."/>
      <w:lvlJc w:val="left"/>
      <w:pPr>
        <w:ind w:left="8803" w:hanging="360"/>
      </w:pPr>
      <w:rPr>
        <w:rFonts w:cs="Times New Roman"/>
      </w:rPr>
    </w:lvl>
    <w:lvl w:ilvl="8" w:tplc="0419001B" w:tentative="1">
      <w:start w:val="1"/>
      <w:numFmt w:val="lowerRoman"/>
      <w:lvlText w:val="%9."/>
      <w:lvlJc w:val="right"/>
      <w:pPr>
        <w:ind w:left="9523" w:hanging="180"/>
      </w:pPr>
      <w:rPr>
        <w:rFonts w:cs="Times New Roman"/>
      </w:rPr>
    </w:lvl>
  </w:abstractNum>
  <w:abstractNum w:abstractNumId="14">
    <w:nsid w:val="54AC21CD"/>
    <w:multiLevelType w:val="hybridMultilevel"/>
    <w:tmpl w:val="49D4D6A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1B1A7D"/>
    <w:multiLevelType w:val="multilevel"/>
    <w:tmpl w:val="E9A0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997C1D"/>
    <w:multiLevelType w:val="multilevel"/>
    <w:tmpl w:val="842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892E22"/>
    <w:multiLevelType w:val="multilevel"/>
    <w:tmpl w:val="2A86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F7446F"/>
    <w:multiLevelType w:val="multilevel"/>
    <w:tmpl w:val="1E10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6749E"/>
    <w:multiLevelType w:val="multilevel"/>
    <w:tmpl w:val="6822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686763"/>
    <w:multiLevelType w:val="multilevel"/>
    <w:tmpl w:val="FDD4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9067C6"/>
    <w:multiLevelType w:val="multilevel"/>
    <w:tmpl w:val="EB0A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14"/>
  </w:num>
  <w:num w:numId="4">
    <w:abstractNumId w:val="0"/>
  </w:num>
  <w:num w:numId="5">
    <w:abstractNumId w:val="11"/>
  </w:num>
  <w:num w:numId="6">
    <w:abstractNumId w:val="6"/>
  </w:num>
  <w:num w:numId="7">
    <w:abstractNumId w:val="10"/>
  </w:num>
  <w:num w:numId="8">
    <w:abstractNumId w:val="3"/>
  </w:num>
  <w:num w:numId="9">
    <w:abstractNumId w:val="9"/>
  </w:num>
  <w:num w:numId="10">
    <w:abstractNumId w:val="4"/>
  </w:num>
  <w:num w:numId="11">
    <w:abstractNumId w:val="5"/>
  </w:num>
  <w:num w:numId="12">
    <w:abstractNumId w:val="17"/>
  </w:num>
  <w:num w:numId="13">
    <w:abstractNumId w:val="7"/>
  </w:num>
  <w:num w:numId="14">
    <w:abstractNumId w:val="19"/>
  </w:num>
  <w:num w:numId="15">
    <w:abstractNumId w:val="21"/>
  </w:num>
  <w:num w:numId="16">
    <w:abstractNumId w:val="12"/>
  </w:num>
  <w:num w:numId="17">
    <w:abstractNumId w:val="1"/>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16"/>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06B5"/>
    <w:rsid w:val="00020B5B"/>
    <w:rsid w:val="00051197"/>
    <w:rsid w:val="00060D2F"/>
    <w:rsid w:val="00064707"/>
    <w:rsid w:val="00064CB3"/>
    <w:rsid w:val="00074E35"/>
    <w:rsid w:val="000A7747"/>
    <w:rsid w:val="000B4E6B"/>
    <w:rsid w:val="000C17EF"/>
    <w:rsid w:val="000C3C8F"/>
    <w:rsid w:val="000C609C"/>
    <w:rsid w:val="000E4F99"/>
    <w:rsid w:val="000F2E38"/>
    <w:rsid w:val="000F39AB"/>
    <w:rsid w:val="00103F96"/>
    <w:rsid w:val="0010702C"/>
    <w:rsid w:val="00145473"/>
    <w:rsid w:val="00150B17"/>
    <w:rsid w:val="00174476"/>
    <w:rsid w:val="001769DF"/>
    <w:rsid w:val="00176D09"/>
    <w:rsid w:val="001940DA"/>
    <w:rsid w:val="001D010C"/>
    <w:rsid w:val="001D4570"/>
    <w:rsid w:val="001D7316"/>
    <w:rsid w:val="001E5DB3"/>
    <w:rsid w:val="001F01C7"/>
    <w:rsid w:val="00201D48"/>
    <w:rsid w:val="0023627B"/>
    <w:rsid w:val="002823DB"/>
    <w:rsid w:val="002962B9"/>
    <w:rsid w:val="002A56D4"/>
    <w:rsid w:val="002E0021"/>
    <w:rsid w:val="002E31BE"/>
    <w:rsid w:val="003040DE"/>
    <w:rsid w:val="0032041C"/>
    <w:rsid w:val="00341A77"/>
    <w:rsid w:val="003510F1"/>
    <w:rsid w:val="00373A68"/>
    <w:rsid w:val="0037576C"/>
    <w:rsid w:val="0038342C"/>
    <w:rsid w:val="00384512"/>
    <w:rsid w:val="003A743F"/>
    <w:rsid w:val="003B3915"/>
    <w:rsid w:val="003F7AF7"/>
    <w:rsid w:val="004049EB"/>
    <w:rsid w:val="00422FF6"/>
    <w:rsid w:val="00423E09"/>
    <w:rsid w:val="00433974"/>
    <w:rsid w:val="00447B53"/>
    <w:rsid w:val="00467A70"/>
    <w:rsid w:val="004733AC"/>
    <w:rsid w:val="00480F74"/>
    <w:rsid w:val="00490248"/>
    <w:rsid w:val="0049225E"/>
    <w:rsid w:val="004D01F3"/>
    <w:rsid w:val="004D2A13"/>
    <w:rsid w:val="004D4F0E"/>
    <w:rsid w:val="004D6C50"/>
    <w:rsid w:val="004E40FC"/>
    <w:rsid w:val="00506B21"/>
    <w:rsid w:val="0053154D"/>
    <w:rsid w:val="005331D3"/>
    <w:rsid w:val="005411F8"/>
    <w:rsid w:val="005547BE"/>
    <w:rsid w:val="00560473"/>
    <w:rsid w:val="00562608"/>
    <w:rsid w:val="00564C9A"/>
    <w:rsid w:val="00590219"/>
    <w:rsid w:val="005A776B"/>
    <w:rsid w:val="005E7669"/>
    <w:rsid w:val="005F7E9E"/>
    <w:rsid w:val="00600A0E"/>
    <w:rsid w:val="00610920"/>
    <w:rsid w:val="006118BD"/>
    <w:rsid w:val="00616453"/>
    <w:rsid w:val="00625759"/>
    <w:rsid w:val="00630029"/>
    <w:rsid w:val="00637AFB"/>
    <w:rsid w:val="0065275E"/>
    <w:rsid w:val="0065479F"/>
    <w:rsid w:val="00680742"/>
    <w:rsid w:val="00694F74"/>
    <w:rsid w:val="00696F45"/>
    <w:rsid w:val="006A5C39"/>
    <w:rsid w:val="006B66B5"/>
    <w:rsid w:val="006C075C"/>
    <w:rsid w:val="006D3B94"/>
    <w:rsid w:val="006E0396"/>
    <w:rsid w:val="00734AAC"/>
    <w:rsid w:val="0073531E"/>
    <w:rsid w:val="00744801"/>
    <w:rsid w:val="007648D1"/>
    <w:rsid w:val="007667DE"/>
    <w:rsid w:val="00767331"/>
    <w:rsid w:val="007765F3"/>
    <w:rsid w:val="007806B5"/>
    <w:rsid w:val="007974EA"/>
    <w:rsid w:val="007A1EDD"/>
    <w:rsid w:val="007B791A"/>
    <w:rsid w:val="007C0221"/>
    <w:rsid w:val="007C041F"/>
    <w:rsid w:val="007D7072"/>
    <w:rsid w:val="007E2147"/>
    <w:rsid w:val="007E54DB"/>
    <w:rsid w:val="007F244E"/>
    <w:rsid w:val="00805C41"/>
    <w:rsid w:val="00810B57"/>
    <w:rsid w:val="00816876"/>
    <w:rsid w:val="0082621F"/>
    <w:rsid w:val="008311B6"/>
    <w:rsid w:val="0083265B"/>
    <w:rsid w:val="008358CF"/>
    <w:rsid w:val="00853341"/>
    <w:rsid w:val="008640F4"/>
    <w:rsid w:val="00894C48"/>
    <w:rsid w:val="008A1BCF"/>
    <w:rsid w:val="008B1912"/>
    <w:rsid w:val="008B1EB9"/>
    <w:rsid w:val="008E5E41"/>
    <w:rsid w:val="00903B9A"/>
    <w:rsid w:val="00912D62"/>
    <w:rsid w:val="00930995"/>
    <w:rsid w:val="009310F7"/>
    <w:rsid w:val="0096263D"/>
    <w:rsid w:val="00985D91"/>
    <w:rsid w:val="009A012C"/>
    <w:rsid w:val="009A0A66"/>
    <w:rsid w:val="009C2885"/>
    <w:rsid w:val="009D6BC9"/>
    <w:rsid w:val="009F7D6B"/>
    <w:rsid w:val="00A10C96"/>
    <w:rsid w:val="00A158B2"/>
    <w:rsid w:val="00A44FEF"/>
    <w:rsid w:val="00A46A5D"/>
    <w:rsid w:val="00A81A5A"/>
    <w:rsid w:val="00A9216B"/>
    <w:rsid w:val="00A970DC"/>
    <w:rsid w:val="00A97345"/>
    <w:rsid w:val="00AC6991"/>
    <w:rsid w:val="00AD73F0"/>
    <w:rsid w:val="00AE44E8"/>
    <w:rsid w:val="00AF6002"/>
    <w:rsid w:val="00AF6625"/>
    <w:rsid w:val="00B00CD5"/>
    <w:rsid w:val="00B036C9"/>
    <w:rsid w:val="00B151DD"/>
    <w:rsid w:val="00B771A3"/>
    <w:rsid w:val="00B8135F"/>
    <w:rsid w:val="00BD20C0"/>
    <w:rsid w:val="00BF33BE"/>
    <w:rsid w:val="00C00A39"/>
    <w:rsid w:val="00C24B7F"/>
    <w:rsid w:val="00C3194E"/>
    <w:rsid w:val="00C31F1A"/>
    <w:rsid w:val="00C53261"/>
    <w:rsid w:val="00C612AB"/>
    <w:rsid w:val="00C64707"/>
    <w:rsid w:val="00C7579E"/>
    <w:rsid w:val="00C8203B"/>
    <w:rsid w:val="00CA1400"/>
    <w:rsid w:val="00CB75AF"/>
    <w:rsid w:val="00CC4240"/>
    <w:rsid w:val="00CE2D46"/>
    <w:rsid w:val="00CE4F20"/>
    <w:rsid w:val="00CF4DEC"/>
    <w:rsid w:val="00D327A2"/>
    <w:rsid w:val="00D74A75"/>
    <w:rsid w:val="00D770B1"/>
    <w:rsid w:val="00D83EB0"/>
    <w:rsid w:val="00DA2AB5"/>
    <w:rsid w:val="00DA5D2C"/>
    <w:rsid w:val="00DB05BB"/>
    <w:rsid w:val="00DB34E4"/>
    <w:rsid w:val="00E011E3"/>
    <w:rsid w:val="00E017C5"/>
    <w:rsid w:val="00E203F9"/>
    <w:rsid w:val="00E20931"/>
    <w:rsid w:val="00E229B2"/>
    <w:rsid w:val="00E501A9"/>
    <w:rsid w:val="00E9087C"/>
    <w:rsid w:val="00EA4F78"/>
    <w:rsid w:val="00EB580F"/>
    <w:rsid w:val="00ED1EAB"/>
    <w:rsid w:val="00EE2970"/>
    <w:rsid w:val="00EE2EF2"/>
    <w:rsid w:val="00EE4368"/>
    <w:rsid w:val="00EF40BE"/>
    <w:rsid w:val="00F04F2C"/>
    <w:rsid w:val="00F355E6"/>
    <w:rsid w:val="00F5417D"/>
    <w:rsid w:val="00F56EF5"/>
    <w:rsid w:val="00FA3354"/>
    <w:rsid w:val="00FA5BAD"/>
    <w:rsid w:val="00FB0BBD"/>
    <w:rsid w:val="00FB22A8"/>
    <w:rsid w:val="00FB4234"/>
    <w:rsid w:val="00FB4A29"/>
    <w:rsid w:val="00FB7DBC"/>
    <w:rsid w:val="00FC5904"/>
    <w:rsid w:val="00FC5E61"/>
    <w:rsid w:val="00FF0C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759"/>
    <w:pPr>
      <w:spacing w:after="200" w:line="276" w:lineRule="auto"/>
    </w:pPr>
    <w:rPr>
      <w:lang w:eastAsia="en-US"/>
    </w:rPr>
  </w:style>
  <w:style w:type="paragraph" w:styleId="Heading1">
    <w:name w:val="heading 1"/>
    <w:basedOn w:val="Normal"/>
    <w:link w:val="Heading1Char"/>
    <w:uiPriority w:val="99"/>
    <w:qFormat/>
    <w:locked/>
    <w:rsid w:val="000F2E3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Heading3">
    <w:name w:val="heading 3"/>
    <w:basedOn w:val="Normal"/>
    <w:next w:val="Normal"/>
    <w:link w:val="Heading3Char"/>
    <w:uiPriority w:val="99"/>
    <w:qFormat/>
    <w:locked/>
    <w:rsid w:val="00EF40BE"/>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locked/>
    <w:rsid w:val="004D2A13"/>
    <w:pPr>
      <w:spacing w:before="240" w:after="60" w:line="240" w:lineRule="auto"/>
      <w:outlineLvl w:val="5"/>
    </w:pPr>
    <w:rPr>
      <w:rFonts w:ascii="Times New Roman" w:hAnsi="Times New Roman"/>
      <w:b/>
      <w:bCs/>
      <w:shadow/>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7747"/>
    <w:rPr>
      <w:rFonts w:ascii="Cambria" w:hAnsi="Cambria" w:cs="Times New Roman"/>
      <w:b/>
      <w:bCs/>
      <w:kern w:val="32"/>
      <w:sz w:val="32"/>
      <w:szCs w:val="32"/>
      <w:lang w:eastAsia="en-US"/>
    </w:rPr>
  </w:style>
  <w:style w:type="character" w:customStyle="1" w:styleId="Heading3Char">
    <w:name w:val="Heading 3 Char"/>
    <w:basedOn w:val="DefaultParagraphFont"/>
    <w:link w:val="Heading3"/>
    <w:uiPriority w:val="99"/>
    <w:semiHidden/>
    <w:locked/>
    <w:rsid w:val="000A7747"/>
    <w:rPr>
      <w:rFonts w:ascii="Cambria" w:hAnsi="Cambria" w:cs="Times New Roman"/>
      <w:b/>
      <w:bCs/>
      <w:sz w:val="26"/>
      <w:szCs w:val="26"/>
      <w:lang w:eastAsia="en-US"/>
    </w:rPr>
  </w:style>
  <w:style w:type="character" w:customStyle="1" w:styleId="Heading6Char">
    <w:name w:val="Heading 6 Char"/>
    <w:basedOn w:val="DefaultParagraphFont"/>
    <w:link w:val="Heading6"/>
    <w:uiPriority w:val="99"/>
    <w:semiHidden/>
    <w:locked/>
    <w:rsid w:val="00630029"/>
    <w:rPr>
      <w:rFonts w:ascii="Calibri" w:hAnsi="Calibri" w:cs="Times New Roman"/>
      <w:b/>
      <w:bCs/>
      <w:lang w:eastAsia="en-US"/>
    </w:rPr>
  </w:style>
  <w:style w:type="paragraph" w:styleId="ListParagraph">
    <w:name w:val="List Paragraph"/>
    <w:basedOn w:val="Normal"/>
    <w:uiPriority w:val="99"/>
    <w:qFormat/>
    <w:rsid w:val="00894C48"/>
    <w:pPr>
      <w:ind w:left="720"/>
      <w:contextualSpacing/>
    </w:pPr>
  </w:style>
  <w:style w:type="paragraph" w:styleId="Header">
    <w:name w:val="header"/>
    <w:basedOn w:val="Normal"/>
    <w:link w:val="HeaderChar"/>
    <w:uiPriority w:val="99"/>
    <w:semiHidden/>
    <w:rsid w:val="00B771A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B771A3"/>
    <w:rPr>
      <w:rFonts w:cs="Times New Roman"/>
    </w:rPr>
  </w:style>
  <w:style w:type="paragraph" w:styleId="Footer">
    <w:name w:val="footer"/>
    <w:basedOn w:val="Normal"/>
    <w:link w:val="FooterChar"/>
    <w:uiPriority w:val="99"/>
    <w:semiHidden/>
    <w:rsid w:val="00B771A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B771A3"/>
    <w:rPr>
      <w:rFonts w:cs="Times New Roman"/>
    </w:rPr>
  </w:style>
  <w:style w:type="character" w:styleId="Hyperlink">
    <w:name w:val="Hyperlink"/>
    <w:basedOn w:val="DefaultParagraphFont"/>
    <w:uiPriority w:val="99"/>
    <w:rsid w:val="000F2E38"/>
    <w:rPr>
      <w:rFonts w:cs="Times New Roman"/>
      <w:color w:val="0000FF"/>
      <w:u w:val="single"/>
    </w:rPr>
  </w:style>
  <w:style w:type="paragraph" w:styleId="NormalWeb">
    <w:name w:val="Normal (Web)"/>
    <w:basedOn w:val="Normal"/>
    <w:uiPriority w:val="99"/>
    <w:rsid w:val="000F2E38"/>
    <w:pPr>
      <w:spacing w:before="100" w:beforeAutospacing="1" w:after="100" w:afterAutospacing="1" w:line="240" w:lineRule="auto"/>
    </w:pPr>
    <w:rPr>
      <w:rFonts w:ascii="Times New Roman" w:hAnsi="Times New Roman"/>
      <w:sz w:val="24"/>
      <w:szCs w:val="24"/>
      <w:lang w:eastAsia="ru-RU"/>
    </w:rPr>
  </w:style>
  <w:style w:type="character" w:styleId="Strong">
    <w:name w:val="Strong"/>
    <w:basedOn w:val="DefaultParagraphFont"/>
    <w:uiPriority w:val="99"/>
    <w:qFormat/>
    <w:locked/>
    <w:rsid w:val="000F2E38"/>
    <w:rPr>
      <w:rFonts w:cs="Times New Roman"/>
      <w:b/>
      <w:bCs/>
    </w:rPr>
  </w:style>
  <w:style w:type="character" w:styleId="Emphasis">
    <w:name w:val="Emphasis"/>
    <w:basedOn w:val="DefaultParagraphFont"/>
    <w:uiPriority w:val="99"/>
    <w:qFormat/>
    <w:locked/>
    <w:rsid w:val="00EF40BE"/>
    <w:rPr>
      <w:rFonts w:cs="Times New Roman"/>
      <w:i/>
      <w:iCs/>
    </w:rPr>
  </w:style>
  <w:style w:type="character" w:customStyle="1" w:styleId="a0">
    <w:name w:val="a0"/>
    <w:basedOn w:val="DefaultParagraphFont"/>
    <w:uiPriority w:val="99"/>
    <w:rsid w:val="00AE44E8"/>
    <w:rPr>
      <w:rFonts w:cs="Times New Roman"/>
    </w:rPr>
  </w:style>
  <w:style w:type="character" w:customStyle="1" w:styleId="apple-converted-space">
    <w:name w:val="apple-converted-space"/>
    <w:basedOn w:val="DefaultParagraphFont"/>
    <w:uiPriority w:val="99"/>
    <w:rsid w:val="00E501A9"/>
    <w:rPr>
      <w:rFonts w:cs="Times New Roman"/>
    </w:rPr>
  </w:style>
  <w:style w:type="character" w:customStyle="1" w:styleId="submenu-table">
    <w:name w:val="submenu-table"/>
    <w:basedOn w:val="DefaultParagraphFont"/>
    <w:uiPriority w:val="99"/>
    <w:rsid w:val="00E501A9"/>
    <w:rPr>
      <w:rFonts w:cs="Times New Roman"/>
    </w:rPr>
  </w:style>
  <w:style w:type="paragraph" w:customStyle="1" w:styleId="c2">
    <w:name w:val="c2"/>
    <w:basedOn w:val="Normal"/>
    <w:uiPriority w:val="99"/>
    <w:rsid w:val="0096263D"/>
    <w:pPr>
      <w:spacing w:before="100" w:beforeAutospacing="1" w:after="100" w:afterAutospacing="1" w:line="240" w:lineRule="auto"/>
    </w:pPr>
    <w:rPr>
      <w:rFonts w:ascii="Times New Roman" w:hAnsi="Times New Roman"/>
      <w:sz w:val="24"/>
      <w:szCs w:val="24"/>
      <w:lang w:eastAsia="ru-RU"/>
    </w:rPr>
  </w:style>
  <w:style w:type="character" w:customStyle="1" w:styleId="c0c1">
    <w:name w:val="c0 c1"/>
    <w:basedOn w:val="DefaultParagraphFont"/>
    <w:uiPriority w:val="99"/>
    <w:rsid w:val="0096263D"/>
    <w:rPr>
      <w:rFonts w:cs="Times New Roman"/>
    </w:rPr>
  </w:style>
  <w:style w:type="character" w:customStyle="1" w:styleId="c0">
    <w:name w:val="c0"/>
    <w:basedOn w:val="DefaultParagraphFont"/>
    <w:uiPriority w:val="99"/>
    <w:rsid w:val="00DB34E4"/>
    <w:rPr>
      <w:rFonts w:cs="Times New Roman"/>
    </w:rPr>
  </w:style>
  <w:style w:type="paragraph" w:customStyle="1" w:styleId="c19c34">
    <w:name w:val="c19 c34"/>
    <w:basedOn w:val="Normal"/>
    <w:uiPriority w:val="99"/>
    <w:rsid w:val="00FA5BAD"/>
    <w:pPr>
      <w:spacing w:before="100" w:beforeAutospacing="1" w:after="100" w:afterAutospacing="1" w:line="240" w:lineRule="auto"/>
    </w:pPr>
    <w:rPr>
      <w:rFonts w:ascii="Times New Roman" w:hAnsi="Times New Roman"/>
      <w:sz w:val="24"/>
      <w:szCs w:val="24"/>
      <w:lang w:eastAsia="ru-RU"/>
    </w:rPr>
  </w:style>
  <w:style w:type="paragraph" w:customStyle="1" w:styleId="c19c53">
    <w:name w:val="c19 c53"/>
    <w:basedOn w:val="Normal"/>
    <w:uiPriority w:val="99"/>
    <w:rsid w:val="00FA5BAD"/>
    <w:pPr>
      <w:spacing w:before="100" w:beforeAutospacing="1" w:after="100" w:afterAutospacing="1" w:line="240" w:lineRule="auto"/>
    </w:pPr>
    <w:rPr>
      <w:rFonts w:ascii="Times New Roman" w:hAnsi="Times New Roman"/>
      <w:sz w:val="24"/>
      <w:szCs w:val="24"/>
      <w:lang w:eastAsia="ru-RU"/>
    </w:rPr>
  </w:style>
  <w:style w:type="paragraph" w:customStyle="1" w:styleId="c19c20">
    <w:name w:val="c19 c20"/>
    <w:basedOn w:val="Normal"/>
    <w:uiPriority w:val="99"/>
    <w:rsid w:val="00FA5BAD"/>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Normal"/>
    <w:uiPriority w:val="99"/>
    <w:rsid w:val="00FA5BAD"/>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DefaultParagraphFont"/>
    <w:uiPriority w:val="99"/>
    <w:rsid w:val="00FA5BAD"/>
    <w:rPr>
      <w:rFonts w:cs="Times New Roman"/>
    </w:rPr>
  </w:style>
  <w:style w:type="character" w:customStyle="1" w:styleId="c0c14">
    <w:name w:val="c0 c14"/>
    <w:basedOn w:val="DefaultParagraphFont"/>
    <w:uiPriority w:val="99"/>
    <w:rsid w:val="00FA5BAD"/>
    <w:rPr>
      <w:rFonts w:cs="Times New Roman"/>
    </w:rPr>
  </w:style>
  <w:style w:type="paragraph" w:customStyle="1" w:styleId="c11">
    <w:name w:val="c11"/>
    <w:basedOn w:val="Normal"/>
    <w:uiPriority w:val="99"/>
    <w:rsid w:val="0010702C"/>
    <w:pPr>
      <w:spacing w:before="100" w:beforeAutospacing="1" w:after="100" w:afterAutospacing="1" w:line="240" w:lineRule="auto"/>
    </w:pPr>
    <w:rPr>
      <w:rFonts w:ascii="Times New Roman" w:hAnsi="Times New Roman"/>
      <w:sz w:val="24"/>
      <w:szCs w:val="24"/>
      <w:lang w:eastAsia="ru-RU"/>
    </w:rPr>
  </w:style>
  <w:style w:type="character" w:customStyle="1" w:styleId="c0c5">
    <w:name w:val="c0 c5"/>
    <w:basedOn w:val="DefaultParagraphFont"/>
    <w:uiPriority w:val="99"/>
    <w:rsid w:val="0010702C"/>
    <w:rPr>
      <w:rFonts w:cs="Times New Roman"/>
    </w:rPr>
  </w:style>
  <w:style w:type="paragraph" w:customStyle="1" w:styleId="c15">
    <w:name w:val="c15"/>
    <w:basedOn w:val="Normal"/>
    <w:uiPriority w:val="99"/>
    <w:rsid w:val="0010702C"/>
    <w:pPr>
      <w:spacing w:before="100" w:beforeAutospacing="1" w:after="100" w:afterAutospacing="1" w:line="240" w:lineRule="auto"/>
    </w:pPr>
    <w:rPr>
      <w:rFonts w:ascii="Times New Roman" w:hAnsi="Times New Roman"/>
      <w:sz w:val="24"/>
      <w:szCs w:val="24"/>
      <w:lang w:eastAsia="ru-RU"/>
    </w:rPr>
  </w:style>
  <w:style w:type="character" w:customStyle="1" w:styleId="c0c2">
    <w:name w:val="c0 c2"/>
    <w:basedOn w:val="DefaultParagraphFont"/>
    <w:uiPriority w:val="99"/>
    <w:rsid w:val="0010702C"/>
    <w:rPr>
      <w:rFonts w:cs="Times New Roman"/>
    </w:rPr>
  </w:style>
  <w:style w:type="character" w:customStyle="1" w:styleId="c2c0">
    <w:name w:val="c2 c0"/>
    <w:basedOn w:val="DefaultParagraphFont"/>
    <w:uiPriority w:val="99"/>
    <w:rsid w:val="0010702C"/>
    <w:rPr>
      <w:rFonts w:cs="Times New Roman"/>
    </w:rPr>
  </w:style>
</w:styles>
</file>

<file path=word/webSettings.xml><?xml version="1.0" encoding="utf-8"?>
<w:webSettings xmlns:r="http://schemas.openxmlformats.org/officeDocument/2006/relationships" xmlns:w="http://schemas.openxmlformats.org/wordprocessingml/2006/main">
  <w:divs>
    <w:div w:id="219093068">
      <w:marLeft w:val="0"/>
      <w:marRight w:val="0"/>
      <w:marTop w:val="0"/>
      <w:marBottom w:val="0"/>
      <w:divBdr>
        <w:top w:val="none" w:sz="0" w:space="0" w:color="auto"/>
        <w:left w:val="none" w:sz="0" w:space="0" w:color="auto"/>
        <w:bottom w:val="none" w:sz="0" w:space="0" w:color="auto"/>
        <w:right w:val="none" w:sz="0" w:space="0" w:color="auto"/>
      </w:divBdr>
      <w:divsChild>
        <w:div w:id="219093070">
          <w:marLeft w:val="225"/>
          <w:marRight w:val="0"/>
          <w:marTop w:val="0"/>
          <w:marBottom w:val="150"/>
          <w:divBdr>
            <w:top w:val="none" w:sz="0" w:space="0" w:color="auto"/>
            <w:left w:val="none" w:sz="0" w:space="0" w:color="auto"/>
            <w:bottom w:val="none" w:sz="0" w:space="0" w:color="auto"/>
            <w:right w:val="none" w:sz="0" w:space="0" w:color="auto"/>
          </w:divBdr>
          <w:divsChild>
            <w:div w:id="219093066">
              <w:marLeft w:val="0"/>
              <w:marRight w:val="0"/>
              <w:marTop w:val="0"/>
              <w:marBottom w:val="0"/>
              <w:divBdr>
                <w:top w:val="none" w:sz="0" w:space="0" w:color="auto"/>
                <w:left w:val="none" w:sz="0" w:space="0" w:color="auto"/>
                <w:bottom w:val="none" w:sz="0" w:space="0" w:color="auto"/>
                <w:right w:val="none" w:sz="0" w:space="0" w:color="auto"/>
              </w:divBdr>
              <w:divsChild>
                <w:div w:id="219093074">
                  <w:marLeft w:val="0"/>
                  <w:marRight w:val="0"/>
                  <w:marTop w:val="0"/>
                  <w:marBottom w:val="0"/>
                  <w:divBdr>
                    <w:top w:val="none" w:sz="0" w:space="0" w:color="auto"/>
                    <w:left w:val="none" w:sz="0" w:space="0" w:color="auto"/>
                    <w:bottom w:val="none" w:sz="0" w:space="0" w:color="auto"/>
                    <w:right w:val="none" w:sz="0" w:space="0" w:color="auto"/>
                  </w:divBdr>
                  <w:divsChild>
                    <w:div w:id="2190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3069">
      <w:marLeft w:val="0"/>
      <w:marRight w:val="0"/>
      <w:marTop w:val="0"/>
      <w:marBottom w:val="0"/>
      <w:divBdr>
        <w:top w:val="none" w:sz="0" w:space="0" w:color="auto"/>
        <w:left w:val="none" w:sz="0" w:space="0" w:color="auto"/>
        <w:bottom w:val="none" w:sz="0" w:space="0" w:color="auto"/>
        <w:right w:val="none" w:sz="0" w:space="0" w:color="auto"/>
      </w:divBdr>
      <w:divsChild>
        <w:div w:id="219093064">
          <w:marLeft w:val="0"/>
          <w:marRight w:val="0"/>
          <w:marTop w:val="0"/>
          <w:marBottom w:val="0"/>
          <w:divBdr>
            <w:top w:val="none" w:sz="0" w:space="0" w:color="auto"/>
            <w:left w:val="none" w:sz="0" w:space="0" w:color="auto"/>
            <w:bottom w:val="none" w:sz="0" w:space="0" w:color="auto"/>
            <w:right w:val="none" w:sz="0" w:space="0" w:color="auto"/>
          </w:divBdr>
          <w:divsChild>
            <w:div w:id="219093075">
              <w:marLeft w:val="0"/>
              <w:marRight w:val="0"/>
              <w:marTop w:val="0"/>
              <w:marBottom w:val="0"/>
              <w:divBdr>
                <w:top w:val="none" w:sz="0" w:space="0" w:color="auto"/>
                <w:left w:val="none" w:sz="0" w:space="0" w:color="auto"/>
                <w:bottom w:val="none" w:sz="0" w:space="0" w:color="auto"/>
                <w:right w:val="none" w:sz="0" w:space="0" w:color="auto"/>
              </w:divBdr>
              <w:divsChild>
                <w:div w:id="219093080">
                  <w:marLeft w:val="0"/>
                  <w:marRight w:val="0"/>
                  <w:marTop w:val="0"/>
                  <w:marBottom w:val="0"/>
                  <w:divBdr>
                    <w:top w:val="none" w:sz="0" w:space="0" w:color="auto"/>
                    <w:left w:val="none" w:sz="0" w:space="0" w:color="auto"/>
                    <w:bottom w:val="none" w:sz="0" w:space="0" w:color="auto"/>
                    <w:right w:val="none" w:sz="0" w:space="0" w:color="auto"/>
                  </w:divBdr>
                  <w:divsChild>
                    <w:div w:id="219093085">
                      <w:marLeft w:val="0"/>
                      <w:marRight w:val="0"/>
                      <w:marTop w:val="0"/>
                      <w:marBottom w:val="0"/>
                      <w:divBdr>
                        <w:top w:val="none" w:sz="0" w:space="0" w:color="auto"/>
                        <w:left w:val="none" w:sz="0" w:space="0" w:color="auto"/>
                        <w:bottom w:val="none" w:sz="0" w:space="0" w:color="auto"/>
                        <w:right w:val="none" w:sz="0" w:space="0" w:color="auto"/>
                      </w:divBdr>
                      <w:divsChild>
                        <w:div w:id="219093079">
                          <w:marLeft w:val="0"/>
                          <w:marRight w:val="0"/>
                          <w:marTop w:val="0"/>
                          <w:marBottom w:val="0"/>
                          <w:divBdr>
                            <w:top w:val="none" w:sz="0" w:space="0" w:color="auto"/>
                            <w:left w:val="none" w:sz="0" w:space="0" w:color="auto"/>
                            <w:bottom w:val="none" w:sz="0" w:space="0" w:color="auto"/>
                            <w:right w:val="none" w:sz="0" w:space="0" w:color="auto"/>
                          </w:divBdr>
                          <w:divsChild>
                            <w:div w:id="219093065">
                              <w:marLeft w:val="0"/>
                              <w:marRight w:val="0"/>
                              <w:marTop w:val="0"/>
                              <w:marBottom w:val="0"/>
                              <w:divBdr>
                                <w:top w:val="none" w:sz="0" w:space="0" w:color="auto"/>
                                <w:left w:val="none" w:sz="0" w:space="0" w:color="auto"/>
                                <w:bottom w:val="none" w:sz="0" w:space="0" w:color="auto"/>
                                <w:right w:val="none" w:sz="0" w:space="0" w:color="auto"/>
                              </w:divBdr>
                              <w:divsChild>
                                <w:div w:id="219093063">
                                  <w:marLeft w:val="0"/>
                                  <w:marRight w:val="0"/>
                                  <w:marTop w:val="0"/>
                                  <w:marBottom w:val="0"/>
                                  <w:divBdr>
                                    <w:top w:val="none" w:sz="0" w:space="0" w:color="auto"/>
                                    <w:left w:val="none" w:sz="0" w:space="0" w:color="auto"/>
                                    <w:bottom w:val="none" w:sz="0" w:space="0" w:color="auto"/>
                                    <w:right w:val="none" w:sz="0" w:space="0" w:color="auto"/>
                                  </w:divBdr>
                                  <w:divsChild>
                                    <w:div w:id="219093072">
                                      <w:marLeft w:val="0"/>
                                      <w:marRight w:val="0"/>
                                      <w:marTop w:val="0"/>
                                      <w:marBottom w:val="0"/>
                                      <w:divBdr>
                                        <w:top w:val="none" w:sz="0" w:space="0" w:color="auto"/>
                                        <w:left w:val="none" w:sz="0" w:space="0" w:color="auto"/>
                                        <w:bottom w:val="none" w:sz="0" w:space="0" w:color="auto"/>
                                        <w:right w:val="none" w:sz="0" w:space="0" w:color="auto"/>
                                      </w:divBdr>
                                      <w:divsChild>
                                        <w:div w:id="219093081">
                                          <w:marLeft w:val="0"/>
                                          <w:marRight w:val="0"/>
                                          <w:marTop w:val="0"/>
                                          <w:marBottom w:val="0"/>
                                          <w:divBdr>
                                            <w:top w:val="none" w:sz="0" w:space="0" w:color="auto"/>
                                            <w:left w:val="none" w:sz="0" w:space="0" w:color="auto"/>
                                            <w:bottom w:val="none" w:sz="0" w:space="0" w:color="auto"/>
                                            <w:right w:val="none" w:sz="0" w:space="0" w:color="auto"/>
                                          </w:divBdr>
                                        </w:div>
                                        <w:div w:id="219093083">
                                          <w:marLeft w:val="0"/>
                                          <w:marRight w:val="0"/>
                                          <w:marTop w:val="0"/>
                                          <w:marBottom w:val="0"/>
                                          <w:divBdr>
                                            <w:top w:val="none" w:sz="0" w:space="0" w:color="auto"/>
                                            <w:left w:val="none" w:sz="0" w:space="0" w:color="auto"/>
                                            <w:bottom w:val="none" w:sz="0" w:space="0" w:color="auto"/>
                                            <w:right w:val="none" w:sz="0" w:space="0" w:color="auto"/>
                                          </w:divBdr>
                                          <w:divsChild>
                                            <w:div w:id="219093067">
                                              <w:marLeft w:val="0"/>
                                              <w:marRight w:val="0"/>
                                              <w:marTop w:val="0"/>
                                              <w:marBottom w:val="0"/>
                                              <w:divBdr>
                                                <w:top w:val="none" w:sz="0" w:space="0" w:color="auto"/>
                                                <w:left w:val="none" w:sz="0" w:space="0" w:color="auto"/>
                                                <w:bottom w:val="none" w:sz="0" w:space="0" w:color="auto"/>
                                                <w:right w:val="none" w:sz="0" w:space="0" w:color="auto"/>
                                              </w:divBdr>
                                              <w:divsChild>
                                                <w:div w:id="219093077">
                                                  <w:marLeft w:val="0"/>
                                                  <w:marRight w:val="0"/>
                                                  <w:marTop w:val="0"/>
                                                  <w:marBottom w:val="0"/>
                                                  <w:divBdr>
                                                    <w:top w:val="none" w:sz="0" w:space="0" w:color="auto"/>
                                                    <w:left w:val="none" w:sz="0" w:space="0" w:color="auto"/>
                                                    <w:bottom w:val="none" w:sz="0" w:space="0" w:color="auto"/>
                                                    <w:right w:val="none" w:sz="0" w:space="0" w:color="auto"/>
                                                  </w:divBdr>
                                                  <w:divsChild>
                                                    <w:div w:id="2190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9093073">
      <w:marLeft w:val="0"/>
      <w:marRight w:val="0"/>
      <w:marTop w:val="0"/>
      <w:marBottom w:val="0"/>
      <w:divBdr>
        <w:top w:val="none" w:sz="0" w:space="0" w:color="auto"/>
        <w:left w:val="none" w:sz="0" w:space="0" w:color="auto"/>
        <w:bottom w:val="none" w:sz="0" w:space="0" w:color="auto"/>
        <w:right w:val="none" w:sz="0" w:space="0" w:color="auto"/>
      </w:divBdr>
    </w:div>
    <w:div w:id="219093078">
      <w:marLeft w:val="0"/>
      <w:marRight w:val="0"/>
      <w:marTop w:val="0"/>
      <w:marBottom w:val="0"/>
      <w:divBdr>
        <w:top w:val="none" w:sz="0" w:space="0" w:color="auto"/>
        <w:left w:val="none" w:sz="0" w:space="0" w:color="auto"/>
        <w:bottom w:val="none" w:sz="0" w:space="0" w:color="auto"/>
        <w:right w:val="none" w:sz="0" w:space="0" w:color="auto"/>
      </w:divBdr>
    </w:div>
    <w:div w:id="219093082">
      <w:marLeft w:val="0"/>
      <w:marRight w:val="0"/>
      <w:marTop w:val="0"/>
      <w:marBottom w:val="0"/>
      <w:divBdr>
        <w:top w:val="none" w:sz="0" w:space="0" w:color="auto"/>
        <w:left w:val="none" w:sz="0" w:space="0" w:color="auto"/>
        <w:bottom w:val="none" w:sz="0" w:space="0" w:color="auto"/>
        <w:right w:val="none" w:sz="0" w:space="0" w:color="auto"/>
      </w:divBdr>
    </w:div>
    <w:div w:id="219093084">
      <w:marLeft w:val="0"/>
      <w:marRight w:val="0"/>
      <w:marTop w:val="0"/>
      <w:marBottom w:val="0"/>
      <w:divBdr>
        <w:top w:val="none" w:sz="0" w:space="0" w:color="auto"/>
        <w:left w:val="none" w:sz="0" w:space="0" w:color="auto"/>
        <w:bottom w:val="none" w:sz="0" w:space="0" w:color="auto"/>
        <w:right w:val="none" w:sz="0" w:space="0" w:color="auto"/>
      </w:divBdr>
    </w:div>
    <w:div w:id="219093086">
      <w:marLeft w:val="0"/>
      <w:marRight w:val="0"/>
      <w:marTop w:val="0"/>
      <w:marBottom w:val="0"/>
      <w:divBdr>
        <w:top w:val="none" w:sz="0" w:space="0" w:color="auto"/>
        <w:left w:val="none" w:sz="0" w:space="0" w:color="auto"/>
        <w:bottom w:val="none" w:sz="0" w:space="0" w:color="auto"/>
        <w:right w:val="none" w:sz="0" w:space="0" w:color="auto"/>
      </w:divBdr>
    </w:div>
    <w:div w:id="219093087">
      <w:marLeft w:val="0"/>
      <w:marRight w:val="0"/>
      <w:marTop w:val="0"/>
      <w:marBottom w:val="0"/>
      <w:divBdr>
        <w:top w:val="none" w:sz="0" w:space="0" w:color="auto"/>
        <w:left w:val="none" w:sz="0" w:space="0" w:color="auto"/>
        <w:bottom w:val="none" w:sz="0" w:space="0" w:color="auto"/>
        <w:right w:val="none" w:sz="0" w:space="0" w:color="auto"/>
      </w:divBdr>
    </w:div>
    <w:div w:id="219093088">
      <w:marLeft w:val="0"/>
      <w:marRight w:val="0"/>
      <w:marTop w:val="0"/>
      <w:marBottom w:val="0"/>
      <w:divBdr>
        <w:top w:val="none" w:sz="0" w:space="0" w:color="auto"/>
        <w:left w:val="none" w:sz="0" w:space="0" w:color="auto"/>
        <w:bottom w:val="none" w:sz="0" w:space="0" w:color="auto"/>
        <w:right w:val="none" w:sz="0" w:space="0" w:color="auto"/>
      </w:divBdr>
      <w:divsChild>
        <w:div w:id="219093090">
          <w:marLeft w:val="720"/>
          <w:marRight w:val="720"/>
          <w:marTop w:val="100"/>
          <w:marBottom w:val="100"/>
          <w:divBdr>
            <w:top w:val="none" w:sz="0" w:space="0" w:color="auto"/>
            <w:left w:val="none" w:sz="0" w:space="0" w:color="auto"/>
            <w:bottom w:val="none" w:sz="0" w:space="0" w:color="auto"/>
            <w:right w:val="none" w:sz="0" w:space="0" w:color="auto"/>
          </w:divBdr>
        </w:div>
      </w:divsChild>
    </w:div>
    <w:div w:id="219093089">
      <w:marLeft w:val="0"/>
      <w:marRight w:val="0"/>
      <w:marTop w:val="0"/>
      <w:marBottom w:val="0"/>
      <w:divBdr>
        <w:top w:val="none" w:sz="0" w:space="0" w:color="auto"/>
        <w:left w:val="none" w:sz="0" w:space="0" w:color="auto"/>
        <w:bottom w:val="none" w:sz="0" w:space="0" w:color="auto"/>
        <w:right w:val="none" w:sz="0" w:space="0" w:color="auto"/>
      </w:divBdr>
    </w:div>
    <w:div w:id="219093091">
      <w:marLeft w:val="0"/>
      <w:marRight w:val="0"/>
      <w:marTop w:val="0"/>
      <w:marBottom w:val="0"/>
      <w:divBdr>
        <w:top w:val="none" w:sz="0" w:space="0" w:color="auto"/>
        <w:left w:val="none" w:sz="0" w:space="0" w:color="auto"/>
        <w:bottom w:val="none" w:sz="0" w:space="0" w:color="auto"/>
        <w:right w:val="none" w:sz="0" w:space="0" w:color="auto"/>
      </w:divBdr>
    </w:div>
    <w:div w:id="219093092">
      <w:marLeft w:val="0"/>
      <w:marRight w:val="0"/>
      <w:marTop w:val="0"/>
      <w:marBottom w:val="0"/>
      <w:divBdr>
        <w:top w:val="none" w:sz="0" w:space="0" w:color="auto"/>
        <w:left w:val="none" w:sz="0" w:space="0" w:color="auto"/>
        <w:bottom w:val="none" w:sz="0" w:space="0" w:color="auto"/>
        <w:right w:val="none" w:sz="0" w:space="0" w:color="auto"/>
      </w:divBdr>
    </w:div>
    <w:div w:id="219093093">
      <w:marLeft w:val="0"/>
      <w:marRight w:val="0"/>
      <w:marTop w:val="0"/>
      <w:marBottom w:val="0"/>
      <w:divBdr>
        <w:top w:val="none" w:sz="0" w:space="0" w:color="auto"/>
        <w:left w:val="none" w:sz="0" w:space="0" w:color="auto"/>
        <w:bottom w:val="none" w:sz="0" w:space="0" w:color="auto"/>
        <w:right w:val="none" w:sz="0" w:space="0" w:color="auto"/>
      </w:divBdr>
    </w:div>
    <w:div w:id="219093094">
      <w:marLeft w:val="0"/>
      <w:marRight w:val="0"/>
      <w:marTop w:val="0"/>
      <w:marBottom w:val="0"/>
      <w:divBdr>
        <w:top w:val="none" w:sz="0" w:space="0" w:color="auto"/>
        <w:left w:val="none" w:sz="0" w:space="0" w:color="auto"/>
        <w:bottom w:val="none" w:sz="0" w:space="0" w:color="auto"/>
        <w:right w:val="none" w:sz="0" w:space="0" w:color="auto"/>
      </w:divBdr>
    </w:div>
    <w:div w:id="219093095">
      <w:marLeft w:val="0"/>
      <w:marRight w:val="0"/>
      <w:marTop w:val="0"/>
      <w:marBottom w:val="0"/>
      <w:divBdr>
        <w:top w:val="none" w:sz="0" w:space="0" w:color="auto"/>
        <w:left w:val="none" w:sz="0" w:space="0" w:color="auto"/>
        <w:bottom w:val="none" w:sz="0" w:space="0" w:color="auto"/>
        <w:right w:val="none" w:sz="0" w:space="0" w:color="auto"/>
      </w:divBdr>
    </w:div>
    <w:div w:id="219093096">
      <w:marLeft w:val="0"/>
      <w:marRight w:val="0"/>
      <w:marTop w:val="0"/>
      <w:marBottom w:val="0"/>
      <w:divBdr>
        <w:top w:val="none" w:sz="0" w:space="0" w:color="auto"/>
        <w:left w:val="none" w:sz="0" w:space="0" w:color="auto"/>
        <w:bottom w:val="none" w:sz="0" w:space="0" w:color="auto"/>
        <w:right w:val="none" w:sz="0" w:space="0" w:color="auto"/>
      </w:divBdr>
    </w:div>
    <w:div w:id="219093097">
      <w:marLeft w:val="0"/>
      <w:marRight w:val="0"/>
      <w:marTop w:val="0"/>
      <w:marBottom w:val="0"/>
      <w:divBdr>
        <w:top w:val="none" w:sz="0" w:space="0" w:color="auto"/>
        <w:left w:val="none" w:sz="0" w:space="0" w:color="auto"/>
        <w:bottom w:val="none" w:sz="0" w:space="0" w:color="auto"/>
        <w:right w:val="none" w:sz="0" w:space="0" w:color="auto"/>
      </w:divBdr>
    </w:div>
    <w:div w:id="219093098">
      <w:marLeft w:val="0"/>
      <w:marRight w:val="0"/>
      <w:marTop w:val="0"/>
      <w:marBottom w:val="0"/>
      <w:divBdr>
        <w:top w:val="none" w:sz="0" w:space="0" w:color="auto"/>
        <w:left w:val="none" w:sz="0" w:space="0" w:color="auto"/>
        <w:bottom w:val="none" w:sz="0" w:space="0" w:color="auto"/>
        <w:right w:val="none" w:sz="0" w:space="0" w:color="auto"/>
      </w:divBdr>
    </w:div>
    <w:div w:id="219093099">
      <w:marLeft w:val="0"/>
      <w:marRight w:val="0"/>
      <w:marTop w:val="0"/>
      <w:marBottom w:val="0"/>
      <w:divBdr>
        <w:top w:val="none" w:sz="0" w:space="0" w:color="auto"/>
        <w:left w:val="none" w:sz="0" w:space="0" w:color="auto"/>
        <w:bottom w:val="none" w:sz="0" w:space="0" w:color="auto"/>
        <w:right w:val="none" w:sz="0" w:space="0" w:color="auto"/>
      </w:divBdr>
    </w:div>
    <w:div w:id="219093100">
      <w:marLeft w:val="0"/>
      <w:marRight w:val="0"/>
      <w:marTop w:val="0"/>
      <w:marBottom w:val="0"/>
      <w:divBdr>
        <w:top w:val="none" w:sz="0" w:space="0" w:color="auto"/>
        <w:left w:val="none" w:sz="0" w:space="0" w:color="auto"/>
        <w:bottom w:val="none" w:sz="0" w:space="0" w:color="auto"/>
        <w:right w:val="none" w:sz="0" w:space="0" w:color="auto"/>
      </w:divBdr>
    </w:div>
    <w:div w:id="219093101">
      <w:marLeft w:val="0"/>
      <w:marRight w:val="0"/>
      <w:marTop w:val="0"/>
      <w:marBottom w:val="0"/>
      <w:divBdr>
        <w:top w:val="none" w:sz="0" w:space="0" w:color="auto"/>
        <w:left w:val="none" w:sz="0" w:space="0" w:color="auto"/>
        <w:bottom w:val="none" w:sz="0" w:space="0" w:color="auto"/>
        <w:right w:val="none" w:sz="0" w:space="0" w:color="auto"/>
      </w:divBdr>
    </w:div>
    <w:div w:id="219093102">
      <w:marLeft w:val="0"/>
      <w:marRight w:val="0"/>
      <w:marTop w:val="0"/>
      <w:marBottom w:val="0"/>
      <w:divBdr>
        <w:top w:val="none" w:sz="0" w:space="0" w:color="auto"/>
        <w:left w:val="none" w:sz="0" w:space="0" w:color="auto"/>
        <w:bottom w:val="none" w:sz="0" w:space="0" w:color="auto"/>
        <w:right w:val="none" w:sz="0" w:space="0" w:color="auto"/>
      </w:divBdr>
    </w:div>
    <w:div w:id="219093103">
      <w:marLeft w:val="0"/>
      <w:marRight w:val="0"/>
      <w:marTop w:val="0"/>
      <w:marBottom w:val="0"/>
      <w:divBdr>
        <w:top w:val="none" w:sz="0" w:space="0" w:color="auto"/>
        <w:left w:val="none" w:sz="0" w:space="0" w:color="auto"/>
        <w:bottom w:val="none" w:sz="0" w:space="0" w:color="auto"/>
        <w:right w:val="none" w:sz="0" w:space="0" w:color="auto"/>
      </w:divBdr>
    </w:div>
    <w:div w:id="219093104">
      <w:marLeft w:val="0"/>
      <w:marRight w:val="0"/>
      <w:marTop w:val="0"/>
      <w:marBottom w:val="0"/>
      <w:divBdr>
        <w:top w:val="none" w:sz="0" w:space="0" w:color="auto"/>
        <w:left w:val="none" w:sz="0" w:space="0" w:color="auto"/>
        <w:bottom w:val="none" w:sz="0" w:space="0" w:color="auto"/>
        <w:right w:val="none" w:sz="0" w:space="0" w:color="auto"/>
      </w:divBdr>
    </w:div>
    <w:div w:id="219093105">
      <w:marLeft w:val="0"/>
      <w:marRight w:val="0"/>
      <w:marTop w:val="0"/>
      <w:marBottom w:val="0"/>
      <w:divBdr>
        <w:top w:val="none" w:sz="0" w:space="0" w:color="auto"/>
        <w:left w:val="none" w:sz="0" w:space="0" w:color="auto"/>
        <w:bottom w:val="none" w:sz="0" w:space="0" w:color="auto"/>
        <w:right w:val="none" w:sz="0" w:space="0" w:color="auto"/>
      </w:divBdr>
    </w:div>
    <w:div w:id="219093106">
      <w:marLeft w:val="0"/>
      <w:marRight w:val="0"/>
      <w:marTop w:val="0"/>
      <w:marBottom w:val="0"/>
      <w:divBdr>
        <w:top w:val="none" w:sz="0" w:space="0" w:color="auto"/>
        <w:left w:val="none" w:sz="0" w:space="0" w:color="auto"/>
        <w:bottom w:val="none" w:sz="0" w:space="0" w:color="auto"/>
        <w:right w:val="none" w:sz="0" w:space="0" w:color="auto"/>
      </w:divBdr>
    </w:div>
    <w:div w:id="219093107">
      <w:marLeft w:val="0"/>
      <w:marRight w:val="0"/>
      <w:marTop w:val="0"/>
      <w:marBottom w:val="0"/>
      <w:divBdr>
        <w:top w:val="none" w:sz="0" w:space="0" w:color="auto"/>
        <w:left w:val="none" w:sz="0" w:space="0" w:color="auto"/>
        <w:bottom w:val="none" w:sz="0" w:space="0" w:color="auto"/>
        <w:right w:val="none" w:sz="0" w:space="0" w:color="auto"/>
      </w:divBdr>
    </w:div>
    <w:div w:id="219093108">
      <w:marLeft w:val="0"/>
      <w:marRight w:val="0"/>
      <w:marTop w:val="0"/>
      <w:marBottom w:val="0"/>
      <w:divBdr>
        <w:top w:val="none" w:sz="0" w:space="0" w:color="auto"/>
        <w:left w:val="none" w:sz="0" w:space="0" w:color="auto"/>
        <w:bottom w:val="none" w:sz="0" w:space="0" w:color="auto"/>
        <w:right w:val="none" w:sz="0" w:space="0" w:color="auto"/>
      </w:divBdr>
    </w:div>
    <w:div w:id="219093109">
      <w:marLeft w:val="0"/>
      <w:marRight w:val="0"/>
      <w:marTop w:val="0"/>
      <w:marBottom w:val="0"/>
      <w:divBdr>
        <w:top w:val="none" w:sz="0" w:space="0" w:color="auto"/>
        <w:left w:val="none" w:sz="0" w:space="0" w:color="auto"/>
        <w:bottom w:val="none" w:sz="0" w:space="0" w:color="auto"/>
        <w:right w:val="none" w:sz="0" w:space="0" w:color="auto"/>
      </w:divBdr>
    </w:div>
    <w:div w:id="219093110">
      <w:marLeft w:val="0"/>
      <w:marRight w:val="0"/>
      <w:marTop w:val="0"/>
      <w:marBottom w:val="0"/>
      <w:divBdr>
        <w:top w:val="none" w:sz="0" w:space="0" w:color="auto"/>
        <w:left w:val="none" w:sz="0" w:space="0" w:color="auto"/>
        <w:bottom w:val="none" w:sz="0" w:space="0" w:color="auto"/>
        <w:right w:val="none" w:sz="0" w:space="0" w:color="auto"/>
      </w:divBdr>
    </w:div>
    <w:div w:id="219093111">
      <w:marLeft w:val="0"/>
      <w:marRight w:val="0"/>
      <w:marTop w:val="0"/>
      <w:marBottom w:val="0"/>
      <w:divBdr>
        <w:top w:val="none" w:sz="0" w:space="0" w:color="auto"/>
        <w:left w:val="none" w:sz="0" w:space="0" w:color="auto"/>
        <w:bottom w:val="none" w:sz="0" w:space="0" w:color="auto"/>
        <w:right w:val="none" w:sz="0" w:space="0" w:color="auto"/>
      </w:divBdr>
    </w:div>
    <w:div w:id="219093112">
      <w:marLeft w:val="0"/>
      <w:marRight w:val="0"/>
      <w:marTop w:val="0"/>
      <w:marBottom w:val="0"/>
      <w:divBdr>
        <w:top w:val="none" w:sz="0" w:space="0" w:color="auto"/>
        <w:left w:val="none" w:sz="0" w:space="0" w:color="auto"/>
        <w:bottom w:val="none" w:sz="0" w:space="0" w:color="auto"/>
        <w:right w:val="none" w:sz="0" w:space="0" w:color="auto"/>
      </w:divBdr>
    </w:div>
    <w:div w:id="2190931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wallpage.ru/imgbig/wallpapers_75143.jpg" TargetMode="External"/><Relationship Id="rId13" Type="http://schemas.openxmlformats.org/officeDocument/2006/relationships/hyperlink" Target="http://nsportal.ru/roslovtseva" TargetMode="External"/><Relationship Id="rId18" Type="http://schemas.openxmlformats.org/officeDocument/2006/relationships/image" Target="media/image2.jpeg"/><Relationship Id="rId26" Type="http://schemas.openxmlformats.org/officeDocument/2006/relationships/hyperlink" Target="http://50ds.ru/metodist/10067-formirovanie-chuvstva-patriotizma--lyubvi-k-rodnomu-gorodu-u-doshkolnikov.html" TargetMode="External"/><Relationship Id="rId3" Type="http://schemas.openxmlformats.org/officeDocument/2006/relationships/settings" Target="settings.xml"/><Relationship Id="rId21" Type="http://schemas.openxmlformats.org/officeDocument/2006/relationships/image" Target="http://ppt4web.ru/images/288/18670/640/img17.jpg" TargetMode="External"/><Relationship Id="rId34" Type="http://schemas.openxmlformats.org/officeDocument/2006/relationships/hyperlink" Target="http://www.sotmarket.ru/product/novyj-god-azbukvarik.html" TargetMode="External"/><Relationship Id="rId7" Type="http://schemas.openxmlformats.org/officeDocument/2006/relationships/image" Target="media/image1.jpeg"/><Relationship Id="rId12" Type="http://schemas.openxmlformats.org/officeDocument/2006/relationships/hyperlink" Target="http://www.sotmarket.ru/product/chto-eto-rosmen-isbn-978-5-353-03412-4.html" TargetMode="External"/><Relationship Id="rId17" Type="http://schemas.openxmlformats.org/officeDocument/2006/relationships/hyperlink" Target="http://ppt4web.ru/images/288/18670/640/img17.jpg" TargetMode="External"/><Relationship Id="rId25" Type="http://schemas.openxmlformats.org/officeDocument/2006/relationships/hyperlink" Target="http://50ds.ru/metodist/10067-formirovanie-chuvstva-patriotizma--lyubvi-k-rodnomu-gorodu-u-doshkolnikov.html" TargetMode="External"/><Relationship Id="rId33" Type="http://schemas.openxmlformats.org/officeDocument/2006/relationships/hyperlink" Target="http://www.sotmarket.ru/product/chto-eto-rosmen-isbn-978-5-353-03412-4.html" TargetMode="External"/><Relationship Id="rId2" Type="http://schemas.openxmlformats.org/officeDocument/2006/relationships/styles" Target="styles.xml"/><Relationship Id="rId16" Type="http://schemas.openxmlformats.org/officeDocument/2006/relationships/hyperlink" Target="http://www.dostavka.ru/Gross-14070-id_6786100?partner_id=admitad&amp;utm_source=admitad&amp;utm_medium=cpa&amp;utm_campaign=&amp;utm_content=6786100" TargetMode="External"/><Relationship Id="rId20" Type="http://schemas.openxmlformats.org/officeDocument/2006/relationships/image" Target="media/image3.jpeg"/><Relationship Id="rId29" Type="http://schemas.openxmlformats.org/officeDocument/2006/relationships/hyperlink" Target="http://www.sotmarket.ru/product/novyj-god-azbukvari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ter.ru/reg/14974/product/children/tsentr-little-tikes-volshebniy-domik-2010105008878" TargetMode="External"/><Relationship Id="rId24" Type="http://schemas.openxmlformats.org/officeDocument/2006/relationships/hyperlink" Target="http://50ds.ru/psiholog/6238-patrioticheskoe-vospitanie--odna-iz-glavnykh-zadach-doshkolnogo-obrazovatelnogo-uchrezhdeniya.html" TargetMode="External"/><Relationship Id="rId32" Type="http://schemas.openxmlformats.org/officeDocument/2006/relationships/hyperlink" Target="http://www.dostavka.ru/Rondell-Weser-RD-198-id_6688265?partner_id=admitad&amp;utm_source=admitad&amp;utm_medium=cpa&amp;utm_campaign=&amp;utm_content=6688265" TargetMode="External"/><Relationship Id="rId5" Type="http://schemas.openxmlformats.org/officeDocument/2006/relationships/footnotes" Target="footnotes.xml"/><Relationship Id="rId15" Type="http://schemas.openxmlformats.org/officeDocument/2006/relationships/hyperlink" Target="http://www.wildberries.ru/catalog/1188499/detail.aspx" TargetMode="External"/><Relationship Id="rId23" Type="http://schemas.openxmlformats.org/officeDocument/2006/relationships/hyperlink" Target="http://www.dostavka.ru/Rondell-Weser-RD-198-id_6688265?partner_id=admitad&amp;utm_source=admitad&amp;utm_medium=cpa&amp;utm_campaign=&amp;utm_content=6688265" TargetMode="External"/><Relationship Id="rId28" Type="http://schemas.openxmlformats.org/officeDocument/2006/relationships/hyperlink" Target="http://50ds.ru/psiholog/2011-igra-viktorina-chto--gde--kogda-.html" TargetMode="External"/><Relationship Id="rId36" Type="http://schemas.openxmlformats.org/officeDocument/2006/relationships/theme" Target="theme/theme1.xml"/><Relationship Id="rId10" Type="http://schemas.openxmlformats.org/officeDocument/2006/relationships/hyperlink" Target="http://www.wildberries.ru/catalog/1132879/detail.aspx" TargetMode="External"/><Relationship Id="rId19" Type="http://schemas.openxmlformats.org/officeDocument/2006/relationships/image" Target="http://ppt4web.ru/images/288/18670/640/img16.jpg" TargetMode="External"/><Relationship Id="rId31" Type="http://schemas.openxmlformats.org/officeDocument/2006/relationships/hyperlink" Target="http://www.enter.ru/reg/14974/product/doityourself/dush-sadoviy-na-odnoy-opore-210-sm-2080203001248" TargetMode="External"/><Relationship Id="rId4" Type="http://schemas.openxmlformats.org/officeDocument/2006/relationships/webSettings" Target="webSettings.xml"/><Relationship Id="rId9" Type="http://schemas.openxmlformats.org/officeDocument/2006/relationships/hyperlink" Target="http://www.sotmarket.ru/product/chto-eto-rosmen-isbn-978-5-353-03412-4.html" TargetMode="External"/><Relationship Id="rId14" Type="http://schemas.openxmlformats.org/officeDocument/2006/relationships/hyperlink" Target="http://www.dostavka.ru/Bosch-dlya-myasorubok-MUZ45LS1-id_6773466?partner_id=admitad&amp;utm_source=admitad&amp;utm_medium=cpa&amp;utm_campaign=&amp;utm_content=6773466" TargetMode="External"/><Relationship Id="rId22" Type="http://schemas.openxmlformats.org/officeDocument/2006/relationships/hyperlink" Target="http://www.enter.ru/reg/14974/product/doityourself/dush-sadoviy-na-odnoy-opore-210-sm-2080203001248" TargetMode="External"/><Relationship Id="rId27" Type="http://schemas.openxmlformats.org/officeDocument/2006/relationships/hyperlink" Target="http://50ds.ru/vospitatel/1006-zanyatie-v-podgotovitelnoy-gruppe-na-ulitsakh-nashego-goroda.html" TargetMode="External"/><Relationship Id="rId30" Type="http://schemas.openxmlformats.org/officeDocument/2006/relationships/hyperlink" Target="http://www.sotmarket.ru/product/samye-dobrye-skazki-rosmen.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1587</TotalTime>
  <Pages>65</Pages>
  <Words>16010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Admin</cp:lastModifiedBy>
  <cp:revision>34</cp:revision>
  <cp:lastPrinted>2014-02-25T11:16:00Z</cp:lastPrinted>
  <dcterms:created xsi:type="dcterms:W3CDTF">2012-02-06T14:47:00Z</dcterms:created>
  <dcterms:modified xsi:type="dcterms:W3CDTF">2014-03-13T19:14:00Z</dcterms:modified>
</cp:coreProperties>
</file>