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68B" w:rsidRDefault="0071368B" w:rsidP="00FE5E59">
      <w:pPr>
        <w:jc w:val="center"/>
        <w:rPr>
          <w:sz w:val="28"/>
          <w:szCs w:val="28"/>
        </w:rPr>
      </w:pPr>
      <w:r w:rsidRPr="00DA4028">
        <w:rPr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71368B" w:rsidRPr="00DA4028" w:rsidRDefault="0071368B" w:rsidP="00DA4028">
      <w:pPr>
        <w:jc w:val="center"/>
        <w:rPr>
          <w:sz w:val="28"/>
          <w:szCs w:val="28"/>
        </w:rPr>
      </w:pPr>
      <w:r w:rsidRPr="00DA4028">
        <w:rPr>
          <w:sz w:val="28"/>
          <w:szCs w:val="28"/>
        </w:rPr>
        <w:t xml:space="preserve">г. Новосибирска детский сад №16 </w:t>
      </w:r>
      <w:r>
        <w:rPr>
          <w:sz w:val="28"/>
          <w:szCs w:val="28"/>
        </w:rPr>
        <w:t xml:space="preserve"> </w:t>
      </w:r>
      <w:r w:rsidRPr="00DA4028">
        <w:rPr>
          <w:sz w:val="28"/>
          <w:szCs w:val="28"/>
        </w:rPr>
        <w:t>комбинированного вида</w:t>
      </w:r>
    </w:p>
    <w:p w:rsidR="0071368B" w:rsidRPr="00DA4028" w:rsidRDefault="0071368B" w:rsidP="00FE5E59">
      <w:pPr>
        <w:rPr>
          <w:sz w:val="28"/>
          <w:szCs w:val="28"/>
        </w:rPr>
      </w:pPr>
    </w:p>
    <w:p w:rsidR="0071368B" w:rsidRPr="00ED3DB7" w:rsidRDefault="0071368B" w:rsidP="00FE5E59">
      <w:r w:rsidRPr="00ED3DB7">
        <w:t xml:space="preserve"> </w:t>
      </w:r>
    </w:p>
    <w:p w:rsidR="0071368B" w:rsidRPr="00ED3DB7" w:rsidRDefault="0071368B" w:rsidP="00FE5E59"/>
    <w:p w:rsidR="0071368B" w:rsidRPr="00DA4028" w:rsidRDefault="0071368B" w:rsidP="00FE5E59">
      <w:r w:rsidRPr="00ED3DB7">
        <w:t xml:space="preserve"> </w:t>
      </w:r>
    </w:p>
    <w:p w:rsidR="0071368B" w:rsidRPr="00DA4028" w:rsidRDefault="0071368B" w:rsidP="00FE5E59"/>
    <w:p w:rsidR="0071368B" w:rsidRPr="00DA4028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547385">
      <w:pPr>
        <w:jc w:val="center"/>
        <w:rPr>
          <w:sz w:val="44"/>
          <w:szCs w:val="44"/>
        </w:rPr>
      </w:pPr>
      <w:r w:rsidRPr="00ED3DB7">
        <w:rPr>
          <w:sz w:val="44"/>
          <w:szCs w:val="44"/>
        </w:rPr>
        <w:t>Конспект</w:t>
      </w:r>
      <w:r>
        <w:rPr>
          <w:sz w:val="44"/>
          <w:szCs w:val="44"/>
        </w:rPr>
        <w:t xml:space="preserve"> открытого</w:t>
      </w:r>
      <w:r>
        <w:rPr>
          <w:sz w:val="44"/>
          <w:szCs w:val="44"/>
          <w:lang w:val="en-US"/>
        </w:rPr>
        <w:t xml:space="preserve"> </w:t>
      </w:r>
      <w:r w:rsidRPr="00ED3DB7">
        <w:rPr>
          <w:sz w:val="44"/>
          <w:szCs w:val="44"/>
        </w:rPr>
        <w:t>занятия</w:t>
      </w:r>
    </w:p>
    <w:p w:rsidR="0071368B" w:rsidRPr="00DA4028" w:rsidRDefault="0071368B" w:rsidP="00FE5E59">
      <w:pPr>
        <w:jc w:val="center"/>
        <w:rPr>
          <w:sz w:val="44"/>
          <w:szCs w:val="44"/>
        </w:rPr>
      </w:pPr>
      <w:r w:rsidRPr="00ED3DB7">
        <w:rPr>
          <w:sz w:val="44"/>
          <w:szCs w:val="44"/>
        </w:rPr>
        <w:t>в подготовительной группе  на тему:</w:t>
      </w:r>
    </w:p>
    <w:p w:rsidR="0071368B" w:rsidRPr="002939B6" w:rsidRDefault="0071368B" w:rsidP="002939B6">
      <w:pPr>
        <w:jc w:val="center"/>
        <w:rPr>
          <w:sz w:val="44"/>
          <w:szCs w:val="44"/>
        </w:rPr>
      </w:pPr>
      <w:r>
        <w:t>«</w:t>
      </w:r>
      <w:r>
        <w:rPr>
          <w:sz w:val="44"/>
          <w:szCs w:val="44"/>
        </w:rPr>
        <w:t>Береги свою планету!!!</w:t>
      </w:r>
      <w:r w:rsidRPr="002939B6">
        <w:rPr>
          <w:sz w:val="44"/>
          <w:szCs w:val="44"/>
        </w:rPr>
        <w:t>»</w:t>
      </w:r>
    </w:p>
    <w:p w:rsidR="0071368B" w:rsidRPr="00ED3DB7" w:rsidRDefault="0071368B" w:rsidP="00FE5E59">
      <w:pPr>
        <w:jc w:val="center"/>
        <w:rPr>
          <w:sz w:val="28"/>
          <w:szCs w:val="28"/>
        </w:rPr>
      </w:pPr>
    </w:p>
    <w:p w:rsidR="0071368B" w:rsidRPr="00ED3DB7" w:rsidRDefault="0071368B" w:rsidP="00FE5E59">
      <w:r w:rsidRPr="00ED3DB7">
        <w:t xml:space="preserve"> </w:t>
      </w:r>
    </w:p>
    <w:p w:rsidR="0071368B" w:rsidRPr="00ED3DB7" w:rsidRDefault="0071368B" w:rsidP="00FE5E59"/>
    <w:p w:rsidR="0071368B" w:rsidRPr="00ED3DB7" w:rsidRDefault="0071368B" w:rsidP="00FE5E59">
      <w:r w:rsidRPr="00ED3DB7">
        <w:t xml:space="preserve">                                       </w:t>
      </w:r>
    </w:p>
    <w:p w:rsidR="0071368B" w:rsidRPr="00ED3DB7" w:rsidRDefault="0071368B" w:rsidP="00FE5E59"/>
    <w:p w:rsidR="0071368B" w:rsidRPr="00ED3DB7" w:rsidRDefault="0071368B" w:rsidP="00FE5E59">
      <w:r w:rsidRPr="00ED3DB7">
        <w:t xml:space="preserve"> </w:t>
      </w:r>
    </w:p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097278">
      <w:pPr>
        <w:jc w:val="right"/>
        <w:rPr>
          <w:sz w:val="32"/>
          <w:szCs w:val="32"/>
        </w:rPr>
      </w:pPr>
      <w:r w:rsidRPr="00ED3DB7">
        <w:rPr>
          <w:sz w:val="32"/>
          <w:szCs w:val="32"/>
        </w:rPr>
        <w:t xml:space="preserve">Автор- составитель: </w:t>
      </w:r>
    </w:p>
    <w:p w:rsidR="0071368B" w:rsidRPr="00ED3DB7" w:rsidRDefault="0071368B" w:rsidP="00097278">
      <w:pPr>
        <w:jc w:val="right"/>
        <w:rPr>
          <w:sz w:val="32"/>
          <w:szCs w:val="32"/>
        </w:rPr>
      </w:pPr>
      <w:r w:rsidRPr="00ED3DB7">
        <w:rPr>
          <w:sz w:val="32"/>
          <w:szCs w:val="32"/>
        </w:rPr>
        <w:t xml:space="preserve">Иванова Марина Викторовна </w:t>
      </w:r>
    </w:p>
    <w:p w:rsidR="0071368B" w:rsidRPr="00ED3DB7" w:rsidRDefault="0071368B" w:rsidP="00097278">
      <w:pPr>
        <w:jc w:val="right"/>
        <w:rPr>
          <w:sz w:val="32"/>
          <w:szCs w:val="32"/>
        </w:rPr>
      </w:pPr>
      <w:r w:rsidRPr="00ED3DB7">
        <w:rPr>
          <w:sz w:val="32"/>
          <w:szCs w:val="32"/>
        </w:rPr>
        <w:t>воспитатель группы №12</w:t>
      </w:r>
    </w:p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ED3DB7" w:rsidRDefault="0071368B" w:rsidP="00FE5E59"/>
    <w:p w:rsidR="0071368B" w:rsidRPr="00DA4028" w:rsidRDefault="0071368B" w:rsidP="00FE5E59"/>
    <w:p w:rsidR="0071368B" w:rsidRPr="00DA4028" w:rsidRDefault="0071368B" w:rsidP="00FE5E59"/>
    <w:p w:rsidR="0071368B" w:rsidRPr="00DA4028" w:rsidRDefault="0071368B" w:rsidP="00FE5E59"/>
    <w:p w:rsidR="0071368B" w:rsidRPr="00DA4028" w:rsidRDefault="0071368B" w:rsidP="00FE5E59"/>
    <w:p w:rsidR="0071368B" w:rsidRDefault="0071368B" w:rsidP="00FE5E59"/>
    <w:p w:rsidR="0071368B" w:rsidRDefault="0071368B" w:rsidP="00FE5E59"/>
    <w:p w:rsidR="0071368B" w:rsidRPr="00DA4028" w:rsidRDefault="0071368B" w:rsidP="00FE5E59"/>
    <w:p w:rsidR="0071368B" w:rsidRPr="00DA4028" w:rsidRDefault="0071368B" w:rsidP="00097278">
      <w:pPr>
        <w:jc w:val="center"/>
        <w:rPr>
          <w:sz w:val="28"/>
          <w:szCs w:val="28"/>
        </w:rPr>
      </w:pPr>
      <w:r w:rsidRPr="00ED3DB7">
        <w:rPr>
          <w:sz w:val="28"/>
          <w:szCs w:val="28"/>
        </w:rPr>
        <w:t>Новосибирск 2013</w:t>
      </w:r>
    </w:p>
    <w:p w:rsidR="0071368B" w:rsidRPr="00DA4028" w:rsidRDefault="0071368B" w:rsidP="00097278">
      <w:pPr>
        <w:jc w:val="center"/>
        <w:rPr>
          <w:sz w:val="28"/>
          <w:szCs w:val="28"/>
        </w:rPr>
      </w:pPr>
    </w:p>
    <w:p w:rsidR="0071368B" w:rsidRPr="00836963" w:rsidRDefault="0071368B" w:rsidP="00BB5AE1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b/>
          <w:sz w:val="28"/>
          <w:szCs w:val="28"/>
        </w:rPr>
        <w:t>Цель</w:t>
      </w:r>
      <w:r w:rsidRPr="0083696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- д</w:t>
      </w:r>
      <w:r w:rsidRPr="00836963">
        <w:rPr>
          <w:rFonts w:ascii="Times New Roman" w:hAnsi="Times New Roman"/>
          <w:sz w:val="28"/>
          <w:szCs w:val="28"/>
        </w:rPr>
        <w:t>ать представление о взаимосвязи человека с окружающей средой, об ответственност</w:t>
      </w:r>
      <w:r>
        <w:rPr>
          <w:rFonts w:ascii="Times New Roman" w:hAnsi="Times New Roman"/>
          <w:sz w:val="28"/>
          <w:szCs w:val="28"/>
        </w:rPr>
        <w:t>и человека за состояние природы, об экологической ситуации;</w:t>
      </w:r>
      <w:r w:rsidRPr="0083696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- </w:t>
      </w:r>
      <w:r w:rsidRPr="002939B6">
        <w:rPr>
          <w:rFonts w:ascii="Times New Roman" w:hAnsi="Times New Roman"/>
          <w:sz w:val="28"/>
          <w:szCs w:val="28"/>
        </w:rPr>
        <w:t>вызвать у детей чувство необходимости заботиться о чистоте планеты, чувство собственных реальных возможностей по поддержке города в чистоте</w:t>
      </w:r>
      <w:r>
        <w:rPr>
          <w:rFonts w:ascii="Times New Roman" w:hAnsi="Times New Roman"/>
          <w:sz w:val="28"/>
          <w:szCs w:val="28"/>
        </w:rPr>
        <w:t>.</w:t>
      </w:r>
    </w:p>
    <w:p w:rsidR="0071368B" w:rsidRDefault="0071368B" w:rsidP="00BB5AE1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71368B" w:rsidRPr="00BB5AE1" w:rsidRDefault="0071368B" w:rsidP="00BB5AE1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B5AE1">
        <w:rPr>
          <w:rFonts w:ascii="Times New Roman" w:hAnsi="Times New Roman"/>
          <w:b/>
          <w:sz w:val="28"/>
          <w:szCs w:val="28"/>
        </w:rPr>
        <w:t>Образовательные задачи:</w:t>
      </w:r>
    </w:p>
    <w:p w:rsidR="0071368B" w:rsidRPr="00BB5AE1" w:rsidRDefault="0071368B" w:rsidP="00BB5AE1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B5AE1">
        <w:rPr>
          <w:rFonts w:ascii="Times New Roman" w:hAnsi="Times New Roman"/>
          <w:sz w:val="28"/>
          <w:szCs w:val="28"/>
        </w:rPr>
        <w:t>формирование начальных знаний об окружающей среде, об охране природы;</w:t>
      </w:r>
    </w:p>
    <w:p w:rsidR="0071368B" w:rsidRPr="00BB5AE1" w:rsidRDefault="0071368B" w:rsidP="00BB5AE1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 формировать понимание, что не разумное вмешательство может повлечь за собой существенные изменения как внутри экосистемы, так и за её пределами;</w:t>
      </w:r>
    </w:p>
    <w:p w:rsidR="0071368B" w:rsidRPr="00BB5AE1" w:rsidRDefault="0071368B" w:rsidP="00BB5AE1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5AE1">
        <w:rPr>
          <w:rFonts w:ascii="Times New Roman" w:hAnsi="Times New Roman"/>
          <w:sz w:val="28"/>
          <w:szCs w:val="28"/>
        </w:rPr>
        <w:t>закреплять представление о необходимости очищать воду и дать элементарное представление о процессе фильтрации;</w:t>
      </w:r>
    </w:p>
    <w:p w:rsidR="0071368B" w:rsidRPr="00BB5AE1" w:rsidRDefault="0071368B" w:rsidP="00BB5AE1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5AE1">
        <w:rPr>
          <w:rFonts w:ascii="Times New Roman" w:hAnsi="Times New Roman"/>
          <w:sz w:val="28"/>
          <w:szCs w:val="28"/>
        </w:rPr>
        <w:t>развивать навыки проведения лабораторных опытов;</w:t>
      </w:r>
    </w:p>
    <w:p w:rsidR="0071368B" w:rsidRPr="00BB5AE1" w:rsidRDefault="0071368B" w:rsidP="00BB5AE1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5AE1">
        <w:rPr>
          <w:rFonts w:ascii="Times New Roman" w:hAnsi="Times New Roman"/>
          <w:sz w:val="28"/>
          <w:szCs w:val="28"/>
        </w:rPr>
        <w:t>добиваться усвоенных знаний, ввести в словарь понятия: «утилизация», «фильтрация»;</w:t>
      </w:r>
    </w:p>
    <w:p w:rsidR="0071368B" w:rsidRPr="00BB5AE1" w:rsidRDefault="0071368B" w:rsidP="00BB5AE1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5AE1">
        <w:rPr>
          <w:rFonts w:ascii="Times New Roman" w:hAnsi="Times New Roman"/>
          <w:sz w:val="28"/>
          <w:szCs w:val="28"/>
        </w:rPr>
        <w:t>активизировать и обогащать словарь детей существительными, прилагательными, глаголами по теме.</w:t>
      </w:r>
    </w:p>
    <w:p w:rsidR="0071368B" w:rsidRDefault="0071368B" w:rsidP="00BB5AE1">
      <w:pPr>
        <w:pStyle w:val="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368B" w:rsidRPr="00BB5AE1" w:rsidRDefault="0071368B" w:rsidP="00BB5AE1">
      <w:pPr>
        <w:pStyle w:val="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B5AE1">
        <w:rPr>
          <w:rFonts w:ascii="Times New Roman" w:hAnsi="Times New Roman"/>
          <w:b/>
          <w:sz w:val="28"/>
          <w:szCs w:val="28"/>
        </w:rPr>
        <w:t>Развивающие задачи:</w:t>
      </w:r>
    </w:p>
    <w:p w:rsidR="0071368B" w:rsidRPr="00BB5AE1" w:rsidRDefault="0071368B" w:rsidP="00BB5AE1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-расширять представления об экологических проблемах и способах их устранения;</w:t>
      </w:r>
    </w:p>
    <w:p w:rsidR="0071368B" w:rsidRPr="00BB5AE1" w:rsidRDefault="0071368B" w:rsidP="00BB5AE1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-развивать умения ставить цель и добиваться результата;</w:t>
      </w:r>
    </w:p>
    <w:p w:rsidR="0071368B" w:rsidRPr="00BB5AE1" w:rsidRDefault="0071368B" w:rsidP="00BB5AE1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-развивать познавательные процессы в комплексе: внимание, память, воображение;  мелкую моторику;   согласованность действий правой и левой руки;</w:t>
      </w:r>
    </w:p>
    <w:p w:rsidR="0071368B" w:rsidRPr="00BB5AE1" w:rsidRDefault="0071368B" w:rsidP="00BB5AE1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-вызывать познавательный интерес у детей в процессе экспериментирования  с жидкостями;</w:t>
      </w:r>
    </w:p>
    <w:p w:rsidR="0071368B" w:rsidRPr="003961FD" w:rsidRDefault="0071368B" w:rsidP="00BB5AE1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-развивать</w:t>
      </w:r>
      <w:r>
        <w:rPr>
          <w:rFonts w:ascii="Times New Roman" w:hAnsi="Times New Roman"/>
          <w:sz w:val="28"/>
          <w:szCs w:val="28"/>
        </w:rPr>
        <w:t xml:space="preserve"> наблюдательность, связную речь,</w:t>
      </w:r>
      <w:r w:rsidRPr="00BB5AE1">
        <w:rPr>
          <w:rFonts w:ascii="Times New Roman" w:hAnsi="Times New Roman"/>
          <w:sz w:val="28"/>
          <w:szCs w:val="28"/>
        </w:rPr>
        <w:t xml:space="preserve"> умение размышлять, обосновывать свой ответ, анализировать и делать выводы.</w:t>
      </w:r>
    </w:p>
    <w:p w:rsidR="0071368B" w:rsidRDefault="0071368B" w:rsidP="00BB5AE1">
      <w:pPr>
        <w:pStyle w:val="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368B" w:rsidRPr="00BB5AE1" w:rsidRDefault="0071368B" w:rsidP="00343693">
      <w:pPr>
        <w:pStyle w:val="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B5AE1">
        <w:rPr>
          <w:rFonts w:ascii="Times New Roman" w:hAnsi="Times New Roman"/>
          <w:b/>
          <w:sz w:val="28"/>
          <w:szCs w:val="28"/>
        </w:rPr>
        <w:t>Воспитательные задачи:</w:t>
      </w:r>
    </w:p>
    <w:p w:rsidR="0071368B" w:rsidRPr="00BB5AE1" w:rsidRDefault="0071368B" w:rsidP="00343693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5AE1">
        <w:rPr>
          <w:rFonts w:ascii="Times New Roman" w:hAnsi="Times New Roman"/>
          <w:sz w:val="28"/>
          <w:szCs w:val="28"/>
        </w:rPr>
        <w:t>воспитывать любовь, уважительное и бережное отношение к окружающей нас природе; желание бережно относиться к ней;</w:t>
      </w:r>
    </w:p>
    <w:p w:rsidR="0071368B" w:rsidRPr="00BB5AE1" w:rsidRDefault="0071368B" w:rsidP="00343693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5AE1">
        <w:rPr>
          <w:rFonts w:ascii="Times New Roman" w:hAnsi="Times New Roman"/>
          <w:sz w:val="28"/>
          <w:szCs w:val="28"/>
        </w:rPr>
        <w:t>вызывать проявление чувства обеспокоенности, заботы и возможности выполнение реальных дел по сохранению чистоты и порядка в городе</w:t>
      </w:r>
    </w:p>
    <w:p w:rsidR="0071368B" w:rsidRPr="00937FF7" w:rsidRDefault="0071368B" w:rsidP="00343693">
      <w:pPr>
        <w:spacing w:line="360" w:lineRule="auto"/>
        <w:rPr>
          <w:sz w:val="28"/>
          <w:szCs w:val="28"/>
        </w:rPr>
      </w:pPr>
      <w:r w:rsidRPr="00343693">
        <w:rPr>
          <w:b/>
          <w:sz w:val="28"/>
          <w:szCs w:val="28"/>
        </w:rPr>
        <w:t>Тип занятия</w:t>
      </w:r>
      <w:r w:rsidRPr="00937FF7">
        <w:rPr>
          <w:sz w:val="28"/>
          <w:szCs w:val="28"/>
        </w:rPr>
        <w:t>: углублённо – познавательное</w:t>
      </w:r>
    </w:p>
    <w:p w:rsidR="0071368B" w:rsidRPr="00937FF7" w:rsidRDefault="0071368B" w:rsidP="00343693">
      <w:pPr>
        <w:spacing w:line="360" w:lineRule="auto"/>
        <w:rPr>
          <w:sz w:val="28"/>
          <w:szCs w:val="28"/>
        </w:rPr>
      </w:pPr>
      <w:r w:rsidRPr="00343693">
        <w:rPr>
          <w:b/>
          <w:sz w:val="28"/>
          <w:szCs w:val="28"/>
        </w:rPr>
        <w:t>Мотивация</w:t>
      </w:r>
      <w:r w:rsidRPr="00937FF7">
        <w:rPr>
          <w:sz w:val="28"/>
          <w:szCs w:val="28"/>
        </w:rPr>
        <w:t>: исследовательско – проблемная.</w:t>
      </w:r>
    </w:p>
    <w:p w:rsidR="0071368B" w:rsidRDefault="0071368B" w:rsidP="00343693">
      <w:pPr>
        <w:pStyle w:val="ListParagraph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BB5AE1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</w:p>
    <w:p w:rsidR="0071368B" w:rsidRDefault="0071368B" w:rsidP="00C35C86">
      <w:pPr>
        <w:pStyle w:val="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40AAC">
        <w:rPr>
          <w:rFonts w:ascii="Times New Roman" w:hAnsi="Times New Roman"/>
          <w:sz w:val="28"/>
          <w:szCs w:val="28"/>
        </w:rPr>
        <w:t>ознание</w:t>
      </w:r>
    </w:p>
    <w:p w:rsidR="0071368B" w:rsidRPr="00D40AAC" w:rsidRDefault="0071368B" w:rsidP="00C35C86">
      <w:pPr>
        <w:pStyle w:val="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худ. литературы</w:t>
      </w:r>
    </w:p>
    <w:p w:rsidR="0071368B" w:rsidRPr="00D40AAC" w:rsidRDefault="0071368B" w:rsidP="00C35C86">
      <w:pPr>
        <w:pStyle w:val="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0AAC">
        <w:rPr>
          <w:rFonts w:ascii="Times New Roman" w:hAnsi="Times New Roman"/>
          <w:sz w:val="28"/>
          <w:szCs w:val="28"/>
        </w:rPr>
        <w:t>коммуникация</w:t>
      </w:r>
    </w:p>
    <w:p w:rsidR="0071368B" w:rsidRDefault="0071368B" w:rsidP="00A643CE">
      <w:pPr>
        <w:pStyle w:val="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35C86">
        <w:rPr>
          <w:rFonts w:ascii="Times New Roman" w:hAnsi="Times New Roman"/>
          <w:sz w:val="28"/>
          <w:szCs w:val="28"/>
        </w:rPr>
        <w:t>здоровье</w:t>
      </w:r>
    </w:p>
    <w:p w:rsidR="0071368B" w:rsidRDefault="0071368B" w:rsidP="00C35C86">
      <w:pPr>
        <w:pStyle w:val="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физическая культура</w:t>
      </w:r>
    </w:p>
    <w:p w:rsidR="0071368B" w:rsidRDefault="0071368B" w:rsidP="00C35C86">
      <w:pPr>
        <w:pStyle w:val="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худ. творчество</w:t>
      </w:r>
    </w:p>
    <w:p w:rsidR="0071368B" w:rsidRDefault="0071368B" w:rsidP="00C35C86">
      <w:pPr>
        <w:pStyle w:val="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</w:t>
      </w:r>
    </w:p>
    <w:p w:rsidR="0071368B" w:rsidRDefault="0071368B" w:rsidP="00C35C86">
      <w:pPr>
        <w:pStyle w:val="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социализация</w:t>
      </w:r>
    </w:p>
    <w:p w:rsidR="0071368B" w:rsidRDefault="0071368B" w:rsidP="00A643CE">
      <w:pPr>
        <w:pStyle w:val="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368B" w:rsidRPr="0061026F" w:rsidRDefault="0071368B" w:rsidP="00A643CE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35C86">
        <w:rPr>
          <w:rFonts w:ascii="Times New Roman" w:hAnsi="Times New Roman"/>
          <w:b/>
          <w:sz w:val="28"/>
          <w:szCs w:val="28"/>
        </w:rPr>
        <w:t xml:space="preserve">Предварительная </w:t>
      </w:r>
      <w:r w:rsidRPr="00BB5AE1">
        <w:rPr>
          <w:rFonts w:ascii="Times New Roman" w:hAnsi="Times New Roman"/>
          <w:b/>
          <w:sz w:val="28"/>
          <w:szCs w:val="28"/>
        </w:rPr>
        <w:t>работа</w:t>
      </w:r>
      <w:r w:rsidRPr="0061026F">
        <w:rPr>
          <w:rFonts w:ascii="Times New Roman" w:hAnsi="Times New Roman"/>
          <w:b/>
          <w:sz w:val="28"/>
          <w:szCs w:val="28"/>
        </w:rPr>
        <w:t xml:space="preserve">: </w:t>
      </w:r>
      <w:r w:rsidRPr="0061026F">
        <w:rPr>
          <w:rFonts w:ascii="Times New Roman" w:hAnsi="Times New Roman"/>
          <w:sz w:val="28"/>
          <w:szCs w:val="28"/>
        </w:rPr>
        <w:t>рассматривание иллюстраций экологического содержания, чтение энциклопедической литературы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1026F">
        <w:rPr>
          <w:rFonts w:ascii="Times New Roman" w:hAnsi="Times New Roman"/>
          <w:sz w:val="28"/>
          <w:szCs w:val="28"/>
        </w:rPr>
        <w:t xml:space="preserve">просмотр документальных фильм экологической направленности, разучивание стихов, </w:t>
      </w:r>
      <w:r>
        <w:rPr>
          <w:rFonts w:ascii="Times New Roman" w:hAnsi="Times New Roman"/>
          <w:sz w:val="28"/>
          <w:szCs w:val="28"/>
        </w:rPr>
        <w:t>б</w:t>
      </w:r>
      <w:r w:rsidRPr="0061026F">
        <w:rPr>
          <w:rFonts w:ascii="Times New Roman" w:hAnsi="Times New Roman"/>
          <w:sz w:val="28"/>
          <w:szCs w:val="28"/>
        </w:rPr>
        <w:t xml:space="preserve">еседы с детьми  на экологические </w:t>
      </w:r>
      <w:r>
        <w:rPr>
          <w:rFonts w:ascii="Times New Roman" w:hAnsi="Times New Roman"/>
          <w:sz w:val="28"/>
          <w:szCs w:val="28"/>
        </w:rPr>
        <w:t>темы, э</w:t>
      </w:r>
      <w:r w:rsidRPr="0061026F">
        <w:rPr>
          <w:rFonts w:ascii="Times New Roman" w:hAnsi="Times New Roman"/>
          <w:sz w:val="28"/>
          <w:szCs w:val="28"/>
        </w:rPr>
        <w:t>кспериментирование с водой, с землей</w:t>
      </w:r>
      <w:r>
        <w:rPr>
          <w:rFonts w:ascii="Times New Roman" w:hAnsi="Times New Roman"/>
          <w:sz w:val="28"/>
          <w:szCs w:val="28"/>
        </w:rPr>
        <w:t>.</w:t>
      </w:r>
      <w:r w:rsidRPr="0061026F">
        <w:rPr>
          <w:rFonts w:ascii="Times New Roman" w:hAnsi="Times New Roman"/>
          <w:sz w:val="28"/>
          <w:szCs w:val="28"/>
        </w:rPr>
        <w:t xml:space="preserve">  </w:t>
      </w:r>
    </w:p>
    <w:p w:rsidR="0071368B" w:rsidRDefault="0071368B" w:rsidP="00A643CE">
      <w:pPr>
        <w:pStyle w:val="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368B" w:rsidRDefault="0071368B" w:rsidP="00A643CE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b/>
          <w:sz w:val="28"/>
          <w:szCs w:val="28"/>
        </w:rPr>
        <w:t xml:space="preserve">Материал и оборудование. </w:t>
      </w:r>
      <w:r w:rsidRPr="00A643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Письмо в конверте. Картинки с чистой и грязной планетой (разрезанные по принципу «пазл»). Напольный конструктор</w:t>
      </w:r>
      <w:r w:rsidRPr="00A643CE">
        <w:rPr>
          <w:rFonts w:ascii="Times New Roman" w:hAnsi="Times New Roman"/>
          <w:sz w:val="28"/>
          <w:szCs w:val="28"/>
        </w:rPr>
        <w:t>. Столы. Следы, круги</w:t>
      </w:r>
      <w:r>
        <w:rPr>
          <w:rFonts w:ascii="Times New Roman" w:hAnsi="Times New Roman"/>
          <w:sz w:val="28"/>
          <w:szCs w:val="28"/>
        </w:rPr>
        <w:t xml:space="preserve"> (камни)</w:t>
      </w:r>
      <w:r w:rsidRPr="00A643CE">
        <w:rPr>
          <w:rFonts w:ascii="Times New Roman" w:hAnsi="Times New Roman"/>
          <w:sz w:val="28"/>
          <w:szCs w:val="28"/>
        </w:rPr>
        <w:t>. Мелкие предметы  разного материала</w:t>
      </w:r>
      <w:r>
        <w:rPr>
          <w:rFonts w:ascii="Times New Roman" w:hAnsi="Times New Roman"/>
          <w:sz w:val="28"/>
          <w:szCs w:val="28"/>
        </w:rPr>
        <w:t xml:space="preserve"> (пластмасс, бумага, железо, пластик и др.)</w:t>
      </w:r>
      <w:r w:rsidRPr="00A643CE">
        <w:rPr>
          <w:rFonts w:ascii="Times New Roman" w:hAnsi="Times New Roman"/>
          <w:sz w:val="28"/>
          <w:szCs w:val="28"/>
        </w:rPr>
        <w:t xml:space="preserve">. Контейнеры. Оборудование для опытов: пластиковые стаканы, бутылки с жидкостью, с разным наполнением; фильтры </w:t>
      </w:r>
      <w:r>
        <w:rPr>
          <w:rFonts w:ascii="Times New Roman" w:hAnsi="Times New Roman"/>
          <w:sz w:val="28"/>
          <w:szCs w:val="28"/>
        </w:rPr>
        <w:t>(бумажный, марлевый, ватный)</w:t>
      </w:r>
      <w:r w:rsidRPr="00A643CE">
        <w:rPr>
          <w:rFonts w:ascii="Times New Roman" w:hAnsi="Times New Roman"/>
          <w:sz w:val="28"/>
          <w:szCs w:val="28"/>
        </w:rPr>
        <w:t>; водоём</w:t>
      </w:r>
      <w:r>
        <w:rPr>
          <w:rFonts w:ascii="Times New Roman" w:hAnsi="Times New Roman"/>
          <w:sz w:val="28"/>
          <w:szCs w:val="28"/>
        </w:rPr>
        <w:t xml:space="preserve"> (таз с грязной водой)</w:t>
      </w:r>
      <w:r w:rsidRPr="00A643CE">
        <w:rPr>
          <w:rFonts w:ascii="Times New Roman" w:hAnsi="Times New Roman"/>
          <w:sz w:val="28"/>
          <w:szCs w:val="28"/>
        </w:rPr>
        <w:t xml:space="preserve">. Контейнеры с землёй. Пинцет. </w:t>
      </w:r>
      <w:r>
        <w:rPr>
          <w:rFonts w:ascii="Times New Roman" w:hAnsi="Times New Roman"/>
          <w:sz w:val="28"/>
          <w:szCs w:val="28"/>
        </w:rPr>
        <w:t xml:space="preserve">Карточки для игры </w:t>
      </w:r>
      <w:r w:rsidRPr="00937FF7">
        <w:rPr>
          <w:rFonts w:ascii="Times New Roman" w:hAnsi="Times New Roman"/>
          <w:sz w:val="28"/>
          <w:szCs w:val="28"/>
        </w:rPr>
        <w:t>«Что нового полу</w:t>
      </w:r>
      <w:r>
        <w:rPr>
          <w:rFonts w:ascii="Times New Roman" w:hAnsi="Times New Roman"/>
          <w:sz w:val="28"/>
          <w:szCs w:val="28"/>
        </w:rPr>
        <w:t>чают из переработанного сырья?».</w:t>
      </w:r>
      <w:r w:rsidRPr="00A643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Кроссворд на формате А-3.</w:t>
      </w:r>
    </w:p>
    <w:p w:rsidR="0071368B" w:rsidRDefault="0071368B" w:rsidP="005000FF">
      <w:pPr>
        <w:spacing w:line="360" w:lineRule="auto"/>
        <w:rPr>
          <w:sz w:val="28"/>
          <w:szCs w:val="28"/>
        </w:rPr>
      </w:pPr>
      <w:r w:rsidRPr="00937FF7">
        <w:rPr>
          <w:b/>
          <w:sz w:val="28"/>
          <w:szCs w:val="28"/>
        </w:rPr>
        <w:t>Ожидаемые результаты</w:t>
      </w:r>
      <w:r w:rsidRPr="00937FF7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- </w:t>
      </w:r>
      <w:r w:rsidRPr="00937FF7">
        <w:rPr>
          <w:sz w:val="28"/>
          <w:szCs w:val="28"/>
        </w:rPr>
        <w:t xml:space="preserve">понимание детьми, что </w:t>
      </w:r>
      <w:r>
        <w:rPr>
          <w:sz w:val="28"/>
          <w:szCs w:val="28"/>
        </w:rPr>
        <w:t>мусор</w:t>
      </w:r>
      <w:r w:rsidRPr="00937FF7">
        <w:rPr>
          <w:sz w:val="28"/>
          <w:szCs w:val="28"/>
        </w:rPr>
        <w:t xml:space="preserve"> – это большая проблема, которую нужно решать всем людям; </w:t>
      </w:r>
    </w:p>
    <w:p w:rsidR="0071368B" w:rsidRDefault="0071368B" w:rsidP="005000F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37FF7">
        <w:rPr>
          <w:sz w:val="28"/>
          <w:szCs w:val="28"/>
        </w:rPr>
        <w:t>применение полученных знани</w:t>
      </w:r>
      <w:r>
        <w:rPr>
          <w:sz w:val="28"/>
          <w:szCs w:val="28"/>
        </w:rPr>
        <w:t xml:space="preserve">й и умений в повседневной жизни; </w:t>
      </w:r>
    </w:p>
    <w:p w:rsidR="0071368B" w:rsidRPr="00937FF7" w:rsidRDefault="0071368B" w:rsidP="005000F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</w:t>
      </w:r>
      <w:r w:rsidRPr="00937FF7">
        <w:rPr>
          <w:sz w:val="28"/>
          <w:szCs w:val="28"/>
        </w:rPr>
        <w:t>азвитие у детей интереса к самостоятельному поиску информации по данной теме, используя разные источники.</w:t>
      </w:r>
    </w:p>
    <w:p w:rsidR="0071368B" w:rsidRDefault="0071368B" w:rsidP="00937FF7">
      <w:pPr>
        <w:pStyle w:val="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Технологии, используемые педагогом в мероприятии.</w:t>
      </w:r>
    </w:p>
    <w:p w:rsidR="0071368B" w:rsidRPr="00937FF7" w:rsidRDefault="0071368B" w:rsidP="00937FF7">
      <w:pPr>
        <w:pStyle w:val="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sz w:val="28"/>
          <w:szCs w:val="28"/>
        </w:rPr>
        <w:t>Технологии личностно-ориентированного взаимодействия педагога с детьми.</w:t>
      </w:r>
    </w:p>
    <w:p w:rsidR="0071368B" w:rsidRPr="00937FF7" w:rsidRDefault="0071368B" w:rsidP="00937FF7">
      <w:pPr>
        <w:pStyle w:val="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sz w:val="28"/>
          <w:szCs w:val="28"/>
        </w:rPr>
        <w:t>Технологии исследовательской деятельности.</w:t>
      </w:r>
    </w:p>
    <w:p w:rsidR="0071368B" w:rsidRPr="00937FF7" w:rsidRDefault="0071368B" w:rsidP="00937FF7">
      <w:pPr>
        <w:pStyle w:val="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sz w:val="28"/>
          <w:szCs w:val="28"/>
        </w:rPr>
        <w:t>Здоровье</w:t>
      </w:r>
      <w:r>
        <w:rPr>
          <w:rFonts w:ascii="Times New Roman" w:hAnsi="Times New Roman"/>
          <w:sz w:val="28"/>
          <w:szCs w:val="28"/>
        </w:rPr>
        <w:t>-</w:t>
      </w:r>
      <w:r w:rsidRPr="00937FF7">
        <w:rPr>
          <w:rFonts w:ascii="Times New Roman" w:hAnsi="Times New Roman"/>
          <w:sz w:val="28"/>
          <w:szCs w:val="28"/>
        </w:rPr>
        <w:t>сберегающие технологии.</w:t>
      </w:r>
    </w:p>
    <w:p w:rsidR="0071368B" w:rsidRPr="00937FF7" w:rsidRDefault="0071368B" w:rsidP="00A643CE">
      <w:pPr>
        <w:pStyle w:val="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Технология сотрудничества (</w:t>
      </w:r>
      <w:r w:rsidRPr="00937FF7">
        <w:rPr>
          <w:rFonts w:ascii="Times New Roman" w:hAnsi="Times New Roman"/>
          <w:sz w:val="28"/>
          <w:szCs w:val="28"/>
        </w:rPr>
        <w:t>работа парами).</w:t>
      </w:r>
    </w:p>
    <w:p w:rsidR="0071368B" w:rsidRDefault="0071368B" w:rsidP="00A643CE">
      <w:pPr>
        <w:pStyle w:val="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368B" w:rsidRPr="00A643CE" w:rsidRDefault="0071368B" w:rsidP="00A643CE">
      <w:pPr>
        <w:pStyle w:val="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71368B" w:rsidRPr="00A643CE" w:rsidRDefault="0071368B" w:rsidP="00A643CE">
      <w:pPr>
        <w:pStyle w:val="a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>1. Организационный  момент.</w:t>
      </w:r>
    </w:p>
    <w:p w:rsidR="0071368B" w:rsidRPr="00A643CE" w:rsidRDefault="0071368B" w:rsidP="00A643CE">
      <w:pPr>
        <w:pStyle w:val="a"/>
        <w:numPr>
          <w:ilvl w:val="1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 xml:space="preserve"> Получение письма.  Подготовка к полёту.</w:t>
      </w:r>
    </w:p>
    <w:p w:rsidR="0071368B" w:rsidRPr="00A643CE" w:rsidRDefault="0071368B" w:rsidP="00A643CE">
      <w:pPr>
        <w:pStyle w:val="a"/>
        <w:numPr>
          <w:ilvl w:val="1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Сборы и о</w:t>
      </w:r>
      <w:r w:rsidRPr="00A643CE">
        <w:rPr>
          <w:rFonts w:ascii="Times New Roman" w:hAnsi="Times New Roman"/>
          <w:sz w:val="28"/>
          <w:szCs w:val="28"/>
        </w:rPr>
        <w:t>тлёт от Земли.</w:t>
      </w:r>
    </w:p>
    <w:p w:rsidR="0071368B" w:rsidRPr="00A643CE" w:rsidRDefault="0071368B" w:rsidP="00A643CE">
      <w:pPr>
        <w:pStyle w:val="a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>2. Основная часть.</w:t>
      </w:r>
    </w:p>
    <w:p w:rsidR="0071368B" w:rsidRPr="00A643CE" w:rsidRDefault="0071368B" w:rsidP="00A643CE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 xml:space="preserve">               2.1 Сообщение о прилёте на другую планету. Объявлен бой.</w:t>
      </w:r>
    </w:p>
    <w:p w:rsidR="0071368B" w:rsidRPr="00A643CE" w:rsidRDefault="0071368B" w:rsidP="00A643CE">
      <w:pPr>
        <w:pStyle w:val="a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 xml:space="preserve">   2.2 Игра «Сортировка мусора»</w:t>
      </w:r>
    </w:p>
    <w:p w:rsidR="0071368B" w:rsidRPr="00A643CE" w:rsidRDefault="0071368B" w:rsidP="00A643CE">
      <w:pPr>
        <w:pStyle w:val="a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 xml:space="preserve">   2.3 Фильтрация воды.</w:t>
      </w:r>
    </w:p>
    <w:p w:rsidR="0071368B" w:rsidRPr="00A643CE" w:rsidRDefault="0071368B" w:rsidP="00A643CE">
      <w:pPr>
        <w:pStyle w:val="a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 xml:space="preserve">   2.4 Секрет </w:t>
      </w:r>
      <w:r>
        <w:rPr>
          <w:rFonts w:ascii="Times New Roman" w:hAnsi="Times New Roman"/>
          <w:sz w:val="28"/>
          <w:szCs w:val="28"/>
        </w:rPr>
        <w:t>жителей планеты</w:t>
      </w:r>
      <w:r w:rsidRPr="00A643CE">
        <w:rPr>
          <w:rFonts w:ascii="Times New Roman" w:hAnsi="Times New Roman"/>
          <w:sz w:val="28"/>
          <w:szCs w:val="28"/>
        </w:rPr>
        <w:t>.</w:t>
      </w:r>
    </w:p>
    <w:p w:rsidR="0071368B" w:rsidRPr="00A643CE" w:rsidRDefault="0071368B" w:rsidP="00A643CE">
      <w:pPr>
        <w:pStyle w:val="a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 xml:space="preserve">   2.5 Игра «Что нового можно получать из переработанного сырья?»</w:t>
      </w:r>
    </w:p>
    <w:p w:rsidR="0071368B" w:rsidRPr="00A643CE" w:rsidRDefault="0071368B" w:rsidP="00A643CE">
      <w:pPr>
        <w:pStyle w:val="a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 xml:space="preserve">   2.6 </w:t>
      </w:r>
      <w:r>
        <w:rPr>
          <w:rFonts w:ascii="Times New Roman" w:hAnsi="Times New Roman"/>
          <w:sz w:val="28"/>
          <w:szCs w:val="28"/>
        </w:rPr>
        <w:t xml:space="preserve">Благодарность жителей планеты. </w:t>
      </w:r>
      <w:r w:rsidRPr="00A643CE">
        <w:rPr>
          <w:rFonts w:ascii="Times New Roman" w:hAnsi="Times New Roman"/>
          <w:sz w:val="28"/>
          <w:szCs w:val="28"/>
        </w:rPr>
        <w:t>Зашифрованные слова.</w:t>
      </w:r>
    </w:p>
    <w:p w:rsidR="0071368B" w:rsidRPr="00A643CE" w:rsidRDefault="0071368B" w:rsidP="00A643CE">
      <w:pPr>
        <w:pStyle w:val="a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 xml:space="preserve">   2.7 </w:t>
      </w:r>
      <w:r>
        <w:rPr>
          <w:rFonts w:ascii="Times New Roman" w:hAnsi="Times New Roman"/>
          <w:sz w:val="28"/>
          <w:szCs w:val="28"/>
        </w:rPr>
        <w:t>Прощание и напутственные слова жителям планеты</w:t>
      </w:r>
      <w:r w:rsidRPr="00A643CE">
        <w:rPr>
          <w:rFonts w:ascii="Times New Roman" w:hAnsi="Times New Roman"/>
          <w:sz w:val="28"/>
          <w:szCs w:val="28"/>
        </w:rPr>
        <w:t>.</w:t>
      </w:r>
    </w:p>
    <w:p w:rsidR="0071368B" w:rsidRPr="00A643CE" w:rsidRDefault="0071368B" w:rsidP="00A643CE">
      <w:pPr>
        <w:pStyle w:val="a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>3. Итог занятия.</w:t>
      </w:r>
    </w:p>
    <w:p w:rsidR="0071368B" w:rsidRPr="00A643CE" w:rsidRDefault="0071368B" w:rsidP="00A643CE">
      <w:pPr>
        <w:pStyle w:val="a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643CE">
        <w:rPr>
          <w:rFonts w:ascii="Times New Roman" w:hAnsi="Times New Roman"/>
          <w:sz w:val="28"/>
          <w:szCs w:val="28"/>
        </w:rPr>
        <w:t xml:space="preserve">   3.1 Обратный отсчёт. Возвращение на Землю.</w:t>
      </w:r>
    </w:p>
    <w:p w:rsidR="0071368B" w:rsidRDefault="0071368B" w:rsidP="00A643CE">
      <w:pPr>
        <w:spacing w:line="360" w:lineRule="auto"/>
        <w:rPr>
          <w:sz w:val="28"/>
          <w:szCs w:val="28"/>
        </w:rPr>
      </w:pPr>
    </w:p>
    <w:p w:rsidR="0071368B" w:rsidRDefault="0071368B" w:rsidP="00A643CE">
      <w:pPr>
        <w:spacing w:line="360" w:lineRule="auto"/>
        <w:rPr>
          <w:sz w:val="28"/>
          <w:szCs w:val="28"/>
        </w:rPr>
      </w:pPr>
    </w:p>
    <w:p w:rsidR="0071368B" w:rsidRDefault="0071368B" w:rsidP="00A643CE">
      <w:pPr>
        <w:spacing w:line="360" w:lineRule="auto"/>
        <w:rPr>
          <w:sz w:val="28"/>
          <w:szCs w:val="28"/>
        </w:rPr>
      </w:pPr>
    </w:p>
    <w:p w:rsidR="0071368B" w:rsidRDefault="0071368B" w:rsidP="00A643CE">
      <w:pPr>
        <w:spacing w:line="360" w:lineRule="auto"/>
        <w:rPr>
          <w:sz w:val="28"/>
          <w:szCs w:val="28"/>
        </w:rPr>
      </w:pPr>
    </w:p>
    <w:p w:rsidR="0071368B" w:rsidRDefault="0071368B" w:rsidP="00A643CE">
      <w:pPr>
        <w:spacing w:line="360" w:lineRule="auto"/>
        <w:rPr>
          <w:sz w:val="28"/>
          <w:szCs w:val="28"/>
        </w:rPr>
      </w:pPr>
    </w:p>
    <w:p w:rsidR="0071368B" w:rsidRPr="00730F6D" w:rsidRDefault="0071368B" w:rsidP="003961FD">
      <w:pPr>
        <w:spacing w:line="360" w:lineRule="auto"/>
        <w:jc w:val="center"/>
        <w:rPr>
          <w:b/>
          <w:sz w:val="28"/>
          <w:szCs w:val="28"/>
        </w:rPr>
      </w:pPr>
      <w:r w:rsidRPr="00730F6D">
        <w:rPr>
          <w:b/>
          <w:sz w:val="28"/>
          <w:szCs w:val="28"/>
        </w:rPr>
        <w:t>Ход занятия:</w:t>
      </w:r>
    </w:p>
    <w:p w:rsidR="0071368B" w:rsidRPr="00726643" w:rsidRDefault="0071368B" w:rsidP="00726643">
      <w:pPr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36"/>
          <w:szCs w:val="36"/>
          <w:u w:val="single"/>
        </w:rPr>
      </w:pPr>
      <w:r w:rsidRPr="00726643">
        <w:rPr>
          <w:sz w:val="36"/>
          <w:szCs w:val="36"/>
          <w:u w:val="single"/>
        </w:rPr>
        <w:t>Организационный момент.</w:t>
      </w:r>
    </w:p>
    <w:p w:rsidR="0071368B" w:rsidRPr="00726643" w:rsidRDefault="0071368B" w:rsidP="00937FF7">
      <w:pPr>
        <w:spacing w:line="360" w:lineRule="auto"/>
        <w:rPr>
          <w:sz w:val="36"/>
          <w:szCs w:val="36"/>
        </w:rPr>
      </w:pPr>
      <w:r w:rsidRPr="00726643">
        <w:rPr>
          <w:sz w:val="36"/>
          <w:szCs w:val="36"/>
        </w:rPr>
        <w:t xml:space="preserve">1.1. </w:t>
      </w:r>
      <w:r w:rsidRPr="00726643">
        <w:rPr>
          <w:i/>
          <w:sz w:val="36"/>
          <w:szCs w:val="36"/>
        </w:rPr>
        <w:t>Получение письма.  Подготовка к полёту.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Воспитатель:   </w:t>
      </w:r>
      <w:r w:rsidRPr="00937FF7">
        <w:rPr>
          <w:rFonts w:ascii="Times New Roman" w:hAnsi="Times New Roman"/>
          <w:sz w:val="28"/>
          <w:szCs w:val="28"/>
        </w:rPr>
        <w:t xml:space="preserve">Ребята, сегодня утром пришло письмо. Как вы думаете от кого? Давайте его прочитаем. </w:t>
      </w:r>
    </w:p>
    <w:p w:rsidR="0071368B" w:rsidRPr="00B95D46" w:rsidRDefault="0071368B" w:rsidP="00937FF7">
      <w:pPr>
        <w:pStyle w:val="a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37FF7">
        <w:rPr>
          <w:rFonts w:ascii="Times New Roman" w:hAnsi="Times New Roman"/>
          <w:i/>
          <w:sz w:val="28"/>
          <w:szCs w:val="28"/>
        </w:rPr>
        <w:t>«Здравствуйте,</w:t>
      </w:r>
      <w:r>
        <w:rPr>
          <w:rFonts w:ascii="Times New Roman" w:hAnsi="Times New Roman"/>
          <w:i/>
          <w:sz w:val="28"/>
          <w:szCs w:val="28"/>
        </w:rPr>
        <w:t xml:space="preserve"> дорогие</w:t>
      </w:r>
      <w:r w:rsidRPr="00937FF7">
        <w:rPr>
          <w:rFonts w:ascii="Times New Roman" w:hAnsi="Times New Roman"/>
          <w:i/>
          <w:sz w:val="28"/>
          <w:szCs w:val="28"/>
        </w:rPr>
        <w:t xml:space="preserve"> дети! Пишет вам </w:t>
      </w:r>
      <w:r>
        <w:rPr>
          <w:rFonts w:ascii="Times New Roman" w:hAnsi="Times New Roman"/>
          <w:i/>
          <w:sz w:val="28"/>
          <w:szCs w:val="28"/>
        </w:rPr>
        <w:t xml:space="preserve">юный </w:t>
      </w:r>
      <w:r w:rsidRPr="00937FF7">
        <w:rPr>
          <w:rFonts w:ascii="Times New Roman" w:hAnsi="Times New Roman"/>
          <w:i/>
          <w:sz w:val="28"/>
          <w:szCs w:val="28"/>
        </w:rPr>
        <w:t xml:space="preserve">астроном. Я очень люблю смотреть на звёзды и планеты. И вот не давно, я увидел сигнал бедствия на очень далёкой планете. </w:t>
      </w:r>
      <w:r>
        <w:rPr>
          <w:rFonts w:ascii="Times New Roman" w:hAnsi="Times New Roman"/>
          <w:i/>
          <w:sz w:val="28"/>
          <w:szCs w:val="28"/>
        </w:rPr>
        <w:t>К сожалению, я</w:t>
      </w:r>
      <w:r w:rsidRPr="00937FF7">
        <w:rPr>
          <w:rFonts w:ascii="Times New Roman" w:hAnsi="Times New Roman"/>
          <w:i/>
          <w:sz w:val="28"/>
          <w:szCs w:val="28"/>
        </w:rPr>
        <w:t xml:space="preserve"> не смогу ей помочь, у меня много дел на Земле! Я высылаю вам фрагменты частей этой далёкой планеты. Сложите их и вы узнаете, какая беда случилась на ней!</w:t>
      </w:r>
      <w:r>
        <w:rPr>
          <w:rFonts w:ascii="Times New Roman" w:hAnsi="Times New Roman"/>
          <w:i/>
          <w:sz w:val="28"/>
          <w:szCs w:val="28"/>
        </w:rPr>
        <w:t xml:space="preserve"> В</w:t>
      </w:r>
      <w:r w:rsidRPr="00937FF7">
        <w:rPr>
          <w:rFonts w:ascii="Times New Roman" w:hAnsi="Times New Roman"/>
          <w:i/>
          <w:sz w:val="28"/>
          <w:szCs w:val="28"/>
        </w:rPr>
        <w:t>ы</w:t>
      </w:r>
      <w:r>
        <w:rPr>
          <w:rFonts w:ascii="Times New Roman" w:hAnsi="Times New Roman"/>
          <w:i/>
          <w:sz w:val="28"/>
          <w:szCs w:val="28"/>
        </w:rPr>
        <w:t xml:space="preserve"> сможете мне  помочь</w:t>
      </w:r>
      <w:r w:rsidRPr="00937FF7">
        <w:rPr>
          <w:rFonts w:ascii="Times New Roman" w:hAnsi="Times New Roman"/>
          <w:i/>
          <w:sz w:val="28"/>
          <w:szCs w:val="28"/>
        </w:rPr>
        <w:t>?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37FF7">
        <w:rPr>
          <w:rFonts w:ascii="Times New Roman" w:hAnsi="Times New Roman"/>
          <w:i/>
          <w:sz w:val="28"/>
          <w:szCs w:val="28"/>
        </w:rPr>
        <w:t>Желаю вам удачи!»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37FF7">
        <w:rPr>
          <w:rFonts w:ascii="Times New Roman" w:hAnsi="Times New Roman"/>
          <w:i/>
          <w:sz w:val="28"/>
          <w:szCs w:val="28"/>
        </w:rPr>
        <w:t>(</w:t>
      </w:r>
      <w:r w:rsidRPr="00937FF7">
        <w:rPr>
          <w:rFonts w:ascii="Times New Roman" w:hAnsi="Times New Roman"/>
          <w:i/>
          <w:sz w:val="24"/>
          <w:szCs w:val="24"/>
        </w:rPr>
        <w:t xml:space="preserve">Дети из конверта достают части планеты и </w:t>
      </w:r>
      <w:r>
        <w:rPr>
          <w:rFonts w:ascii="Times New Roman" w:hAnsi="Times New Roman"/>
          <w:i/>
          <w:sz w:val="24"/>
          <w:szCs w:val="24"/>
        </w:rPr>
        <w:t>собирают «пазл»</w:t>
      </w:r>
      <w:r w:rsidRPr="00937FF7">
        <w:rPr>
          <w:rFonts w:ascii="Times New Roman" w:hAnsi="Times New Roman"/>
          <w:i/>
          <w:sz w:val="24"/>
          <w:szCs w:val="24"/>
        </w:rPr>
        <w:t>)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Итак, что случилось на планете?</w:t>
      </w:r>
    </w:p>
    <w:p w:rsidR="0071368B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>Везде валяется мусор, кругом грязь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1368B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Давайте, вместе организуем космическую спасательную экспедицию!</w:t>
      </w:r>
      <w:r>
        <w:rPr>
          <w:rFonts w:ascii="Times New Roman" w:hAnsi="Times New Roman"/>
          <w:sz w:val="28"/>
          <w:szCs w:val="28"/>
        </w:rPr>
        <w:t xml:space="preserve"> Согласны? Не побоитесь трудностей?</w:t>
      </w:r>
    </w:p>
    <w:p w:rsidR="0071368B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Дети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F75DD3"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hAnsi="Times New Roman"/>
          <w:sz w:val="28"/>
          <w:szCs w:val="28"/>
        </w:rPr>
        <w:t>!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37FF7">
        <w:rPr>
          <w:rFonts w:ascii="Times New Roman" w:hAnsi="Times New Roman"/>
          <w:sz w:val="28"/>
          <w:szCs w:val="28"/>
        </w:rPr>
        <w:t>Ребята, а кто такие спасатели?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>Это люди, которые приходят на помощь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К планете нам надо быстро добраться, так на чём мы полетим?</w:t>
      </w:r>
    </w:p>
    <w:p w:rsidR="0071368B" w:rsidRDefault="0071368B" w:rsidP="00DB6373">
      <w:pPr>
        <w:pStyle w:val="a"/>
        <w:tabs>
          <w:tab w:val="right" w:pos="935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Дети:</w:t>
      </w:r>
      <w:r w:rsidRPr="00937FF7">
        <w:rPr>
          <w:rFonts w:ascii="Times New Roman" w:hAnsi="Times New Roman"/>
          <w:sz w:val="28"/>
          <w:szCs w:val="28"/>
        </w:rPr>
        <w:t xml:space="preserve"> На ракете, на космическом корабле, на сверхскоростной ракете.</w:t>
      </w:r>
      <w:r>
        <w:rPr>
          <w:rFonts w:ascii="Times New Roman" w:hAnsi="Times New Roman"/>
          <w:sz w:val="28"/>
          <w:szCs w:val="28"/>
        </w:rPr>
        <w:tab/>
      </w:r>
    </w:p>
    <w:p w:rsidR="0071368B" w:rsidRPr="00726643" w:rsidRDefault="0071368B" w:rsidP="00D64BB7">
      <w:pPr>
        <w:pStyle w:val="a"/>
        <w:numPr>
          <w:ilvl w:val="1"/>
          <w:numId w:val="12"/>
        </w:numPr>
        <w:spacing w:line="360" w:lineRule="auto"/>
        <w:jc w:val="both"/>
        <w:rPr>
          <w:rFonts w:ascii="Times New Roman" w:hAnsi="Times New Roman"/>
          <w:i/>
          <w:sz w:val="32"/>
          <w:szCs w:val="32"/>
        </w:rPr>
      </w:pPr>
      <w:r w:rsidRPr="00726643">
        <w:rPr>
          <w:rFonts w:ascii="Times New Roman" w:hAnsi="Times New Roman"/>
          <w:i/>
          <w:sz w:val="32"/>
          <w:szCs w:val="32"/>
        </w:rPr>
        <w:t>Сборы и отлёт от Земли.</w:t>
      </w:r>
    </w:p>
    <w:p w:rsidR="0071368B" w:rsidRPr="00F75DD3" w:rsidRDefault="0071368B" w:rsidP="00F75DD3">
      <w:pPr>
        <w:spacing w:line="360" w:lineRule="auto"/>
        <w:rPr>
          <w:sz w:val="28"/>
          <w:szCs w:val="28"/>
        </w:rPr>
      </w:pPr>
      <w:r w:rsidRPr="00937FF7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П</w:t>
      </w:r>
      <w:r w:rsidRPr="00F75DD3">
        <w:rPr>
          <w:sz w:val="28"/>
          <w:szCs w:val="28"/>
        </w:rPr>
        <w:t xml:space="preserve">редлагаю полететь на сверхскоростной ракете. Для этого нам надо пройти в конструкторское бюро и подготовить ракету к полету. </w:t>
      </w:r>
    </w:p>
    <w:p w:rsidR="0071368B" w:rsidRPr="00F75DD3" w:rsidRDefault="0071368B" w:rsidP="00F75DD3">
      <w:pPr>
        <w:spacing w:line="360" w:lineRule="auto"/>
        <w:rPr>
          <w:sz w:val="28"/>
          <w:szCs w:val="28"/>
        </w:rPr>
      </w:pPr>
      <w:r w:rsidRPr="00F75DD3">
        <w:rPr>
          <w:sz w:val="28"/>
          <w:szCs w:val="28"/>
        </w:rPr>
        <w:t>Возьмите каждый по одной детали.</w:t>
      </w:r>
      <w:r>
        <w:rPr>
          <w:sz w:val="28"/>
          <w:szCs w:val="28"/>
        </w:rPr>
        <w:t xml:space="preserve"> Внимательно посмотрите на них и с помощью подсказок соберите нашу ракету. </w:t>
      </w:r>
      <w:r w:rsidRPr="00F75DD3">
        <w:rPr>
          <w:sz w:val="28"/>
          <w:szCs w:val="28"/>
        </w:rPr>
        <w:t>(</w:t>
      </w:r>
      <w:r w:rsidRPr="00F75DD3">
        <w:t>Дети собирают ракету из напольного конструктора</w:t>
      </w:r>
      <w:r w:rsidRPr="00F75DD3">
        <w:rPr>
          <w:sz w:val="28"/>
          <w:szCs w:val="28"/>
        </w:rPr>
        <w:t>).</w:t>
      </w:r>
    </w:p>
    <w:p w:rsidR="0071368B" w:rsidRPr="00DB6373" w:rsidRDefault="0071368B" w:rsidP="00DB6373">
      <w:pPr>
        <w:spacing w:line="360" w:lineRule="auto"/>
        <w:rPr>
          <w:sz w:val="28"/>
          <w:szCs w:val="28"/>
        </w:rPr>
      </w:pPr>
      <w:r w:rsidRPr="00937FF7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DB6373">
        <w:rPr>
          <w:sz w:val="28"/>
          <w:szCs w:val="28"/>
        </w:rPr>
        <w:t xml:space="preserve">Ну что же, ракета к полету готова.  Давайте проверим вашу выносливость </w:t>
      </w:r>
      <w:r>
        <w:rPr>
          <w:sz w:val="28"/>
          <w:szCs w:val="28"/>
        </w:rPr>
        <w:t>, сможете ли вы преодолеть все трудности и помочь Юному Астроному</w:t>
      </w:r>
      <w:r w:rsidRPr="00DB637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Надо </w:t>
      </w:r>
      <w:r w:rsidRPr="00DB6373">
        <w:rPr>
          <w:sz w:val="28"/>
          <w:szCs w:val="28"/>
        </w:rPr>
        <w:t>стоять на одной ноге с разведенными в стороны руками. Кто сколько сможет простоять? Считаем: 1,2,3….. Теперь на другой ноге. (</w:t>
      </w:r>
      <w:r w:rsidRPr="00DB6373">
        <w:t>Дети выполняют</w:t>
      </w:r>
      <w:r w:rsidRPr="00DB6373">
        <w:rPr>
          <w:sz w:val="28"/>
          <w:szCs w:val="28"/>
        </w:rPr>
        <w:t>).</w:t>
      </w:r>
    </w:p>
    <w:p w:rsidR="0071368B" w:rsidRPr="00DB6373" w:rsidRDefault="0071368B" w:rsidP="00DB6373">
      <w:pPr>
        <w:spacing w:line="360" w:lineRule="auto"/>
        <w:rPr>
          <w:sz w:val="28"/>
          <w:szCs w:val="28"/>
        </w:rPr>
      </w:pPr>
      <w:r w:rsidRPr="00937FF7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DB6373">
        <w:rPr>
          <w:sz w:val="28"/>
          <w:szCs w:val="28"/>
        </w:rPr>
        <w:t xml:space="preserve"> Молодцы!</w:t>
      </w:r>
      <w:r>
        <w:rPr>
          <w:sz w:val="28"/>
          <w:szCs w:val="28"/>
        </w:rPr>
        <w:t xml:space="preserve"> Т</w:t>
      </w:r>
      <w:r w:rsidRPr="00DB6373">
        <w:rPr>
          <w:sz w:val="28"/>
          <w:szCs w:val="28"/>
        </w:rPr>
        <w:t xml:space="preserve">еперь </w:t>
      </w:r>
      <w:r>
        <w:rPr>
          <w:sz w:val="28"/>
          <w:szCs w:val="28"/>
        </w:rPr>
        <w:t>надо проверить еще и</w:t>
      </w:r>
      <w:r w:rsidRPr="00DB6373">
        <w:rPr>
          <w:sz w:val="28"/>
          <w:szCs w:val="28"/>
        </w:rPr>
        <w:t xml:space="preserve"> сообразительность. Я называю предметы, а вы должны будете назвать какой из них лишний.</w:t>
      </w:r>
    </w:p>
    <w:p w:rsidR="0071368B" w:rsidRPr="00DB6373" w:rsidRDefault="0071368B" w:rsidP="00DB6373">
      <w:pPr>
        <w:spacing w:line="360" w:lineRule="auto"/>
        <w:rPr>
          <w:sz w:val="28"/>
          <w:szCs w:val="28"/>
          <w:u w:val="single"/>
        </w:rPr>
      </w:pPr>
      <w:r w:rsidRPr="00DB6373">
        <w:rPr>
          <w:sz w:val="28"/>
          <w:szCs w:val="28"/>
        </w:rPr>
        <w:t>Итак…</w:t>
      </w:r>
      <w:r>
        <w:rPr>
          <w:sz w:val="28"/>
          <w:szCs w:val="28"/>
        </w:rPr>
        <w:t xml:space="preserve"> </w:t>
      </w:r>
      <w:r w:rsidRPr="00DB6373">
        <w:rPr>
          <w:sz w:val="28"/>
          <w:szCs w:val="28"/>
          <w:u w:val="single"/>
        </w:rPr>
        <w:t xml:space="preserve">Самолет, бабочка, воздушный шар, ракета, вертолет, </w:t>
      </w:r>
      <w:r w:rsidRPr="00DB6373">
        <w:rPr>
          <w:b/>
          <w:sz w:val="28"/>
          <w:szCs w:val="28"/>
          <w:u w:val="single"/>
        </w:rPr>
        <w:t>автобус</w:t>
      </w:r>
      <w:r w:rsidRPr="00DB6373">
        <w:rPr>
          <w:sz w:val="28"/>
          <w:szCs w:val="28"/>
          <w:u w:val="single"/>
        </w:rPr>
        <w:t>.</w:t>
      </w:r>
    </w:p>
    <w:p w:rsidR="0071368B" w:rsidRPr="00DB6373" w:rsidRDefault="0071368B" w:rsidP="00DB6373">
      <w:pPr>
        <w:spacing w:line="360" w:lineRule="auto"/>
        <w:rPr>
          <w:sz w:val="28"/>
          <w:szCs w:val="28"/>
        </w:rPr>
      </w:pPr>
      <w:r w:rsidRPr="00937FF7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Автобус, потому что он не летает</w:t>
      </w:r>
    </w:p>
    <w:p w:rsidR="0071368B" w:rsidRPr="00DB6373" w:rsidRDefault="0071368B" w:rsidP="00DB6373">
      <w:pPr>
        <w:spacing w:line="360" w:lineRule="auto"/>
        <w:rPr>
          <w:sz w:val="28"/>
          <w:szCs w:val="28"/>
        </w:rPr>
      </w:pPr>
      <w:r w:rsidRPr="00937FF7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DB6373">
        <w:rPr>
          <w:sz w:val="28"/>
          <w:szCs w:val="28"/>
        </w:rPr>
        <w:t xml:space="preserve">Молодцы, все правильно назвали. Я вижу, что к сложному путешествию вы готовы. И мы с вами отправляемся </w:t>
      </w:r>
      <w:r>
        <w:rPr>
          <w:sz w:val="28"/>
          <w:szCs w:val="28"/>
        </w:rPr>
        <w:t>в путешествие! С</w:t>
      </w:r>
      <w:r w:rsidRPr="00937FF7">
        <w:rPr>
          <w:sz w:val="28"/>
          <w:szCs w:val="28"/>
        </w:rPr>
        <w:t>верхскоростная ракета нас ждёт, занимайте свои места!</w:t>
      </w:r>
    </w:p>
    <w:p w:rsidR="0071368B" w:rsidRPr="00DB6373" w:rsidRDefault="0071368B" w:rsidP="00DB6373">
      <w:pPr>
        <w:spacing w:line="360" w:lineRule="auto"/>
        <w:rPr>
          <w:sz w:val="28"/>
          <w:szCs w:val="28"/>
        </w:rPr>
      </w:pPr>
      <w:r w:rsidRPr="00DB6373">
        <w:rPr>
          <w:sz w:val="28"/>
          <w:szCs w:val="28"/>
        </w:rPr>
        <w:t>(</w:t>
      </w:r>
      <w:r w:rsidRPr="00DB6373">
        <w:t>дети и воспитатель садятся вокруг ракеты</w:t>
      </w:r>
      <w:r w:rsidRPr="00DB6373">
        <w:rPr>
          <w:sz w:val="28"/>
          <w:szCs w:val="28"/>
        </w:rPr>
        <w:t>).</w:t>
      </w:r>
    </w:p>
    <w:p w:rsidR="0071368B" w:rsidRPr="00DB6373" w:rsidRDefault="0071368B" w:rsidP="00DB637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37FF7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 w:rsidRPr="00DB6373">
        <w:rPr>
          <w:sz w:val="28"/>
          <w:szCs w:val="28"/>
        </w:rPr>
        <w:t xml:space="preserve"> Закрываем глаза и начинаем отсчет: 10,9,8,7……</w:t>
      </w:r>
    </w:p>
    <w:p w:rsidR="0071368B" w:rsidRPr="00726643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36"/>
          <w:szCs w:val="36"/>
          <w:u w:val="single"/>
        </w:rPr>
      </w:pPr>
      <w:r w:rsidRPr="00726643">
        <w:rPr>
          <w:rFonts w:ascii="Times New Roman" w:hAnsi="Times New Roman"/>
          <w:b/>
          <w:sz w:val="36"/>
          <w:szCs w:val="36"/>
          <w:u w:val="single"/>
        </w:rPr>
        <w:t>2.</w:t>
      </w:r>
      <w:r w:rsidRPr="00726643">
        <w:rPr>
          <w:rFonts w:ascii="Times New Roman" w:hAnsi="Times New Roman"/>
          <w:sz w:val="36"/>
          <w:szCs w:val="36"/>
          <w:u w:val="single"/>
        </w:rPr>
        <w:t>Основная часть.</w:t>
      </w:r>
    </w:p>
    <w:p w:rsidR="0071368B" w:rsidRPr="00726643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36"/>
          <w:szCs w:val="36"/>
        </w:rPr>
      </w:pPr>
      <w:r w:rsidRPr="00726643">
        <w:rPr>
          <w:rFonts w:ascii="Times New Roman" w:hAnsi="Times New Roman"/>
          <w:i/>
          <w:sz w:val="36"/>
          <w:szCs w:val="36"/>
        </w:rPr>
        <w:t xml:space="preserve"> 2.1    Сообщение темы занятия. Объявлен бой.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 xml:space="preserve">:  А не эта ли эта планета, на которой случилась беда!? </w:t>
      </w:r>
      <w:r>
        <w:rPr>
          <w:rFonts w:ascii="Times New Roman" w:hAnsi="Times New Roman"/>
          <w:sz w:val="28"/>
          <w:szCs w:val="28"/>
        </w:rPr>
        <w:t xml:space="preserve"> Что же здесь не так?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Дети:</w:t>
      </w:r>
      <w:r w:rsidRPr="00937FF7">
        <w:rPr>
          <w:rFonts w:ascii="Times New Roman" w:hAnsi="Times New Roman"/>
          <w:sz w:val="28"/>
          <w:szCs w:val="28"/>
        </w:rPr>
        <w:t xml:space="preserve">   Это она. На ней завяли цветы, вода вся стала грязной, везде лежит мусор.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Ой, кто это нас встречает?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Дети:</w:t>
      </w:r>
      <w:r w:rsidRPr="00937FF7">
        <w:rPr>
          <w:rFonts w:ascii="Times New Roman" w:hAnsi="Times New Roman"/>
          <w:sz w:val="28"/>
          <w:szCs w:val="28"/>
        </w:rPr>
        <w:t xml:space="preserve"> Инопланетяне и странные человечки.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Послушайте, они хотят нам что-то сказать!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37FF7">
        <w:rPr>
          <w:rFonts w:ascii="Times New Roman" w:hAnsi="Times New Roman"/>
          <w:i/>
          <w:sz w:val="28"/>
          <w:szCs w:val="28"/>
        </w:rPr>
        <w:t xml:space="preserve">«Здравствуйте, пришельцы с другой планеты! Помогите нам  научить </w:t>
      </w:r>
      <w:r>
        <w:rPr>
          <w:rFonts w:ascii="Times New Roman" w:hAnsi="Times New Roman"/>
          <w:i/>
          <w:sz w:val="28"/>
          <w:szCs w:val="28"/>
        </w:rPr>
        <w:t>жителей нашей планеты бережно относиться к природе!»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 xml:space="preserve">: Ребята, поможем инопланетным человечкам! Давайте объединимся и объявим бой </w:t>
      </w:r>
      <w:r>
        <w:rPr>
          <w:rFonts w:ascii="Times New Roman" w:hAnsi="Times New Roman"/>
          <w:sz w:val="28"/>
          <w:szCs w:val="28"/>
        </w:rPr>
        <w:t>жителям этой планеты, покажем, что и их планета может быть чистой и красивой</w:t>
      </w:r>
      <w:r w:rsidRPr="00937FF7">
        <w:rPr>
          <w:rFonts w:ascii="Times New Roman" w:hAnsi="Times New Roman"/>
          <w:sz w:val="28"/>
          <w:szCs w:val="28"/>
        </w:rPr>
        <w:t>!</w:t>
      </w:r>
    </w:p>
    <w:p w:rsidR="0071368B" w:rsidRPr="00726643" w:rsidRDefault="0071368B" w:rsidP="00937FF7">
      <w:pPr>
        <w:pStyle w:val="a"/>
        <w:spacing w:line="360" w:lineRule="auto"/>
        <w:jc w:val="both"/>
        <w:rPr>
          <w:rFonts w:ascii="Times New Roman" w:hAnsi="Times New Roman"/>
          <w:i/>
          <w:sz w:val="36"/>
          <w:szCs w:val="36"/>
        </w:rPr>
      </w:pPr>
      <w:r w:rsidRPr="00726643">
        <w:rPr>
          <w:rFonts w:ascii="Times New Roman" w:hAnsi="Times New Roman"/>
          <w:i/>
          <w:sz w:val="36"/>
          <w:szCs w:val="36"/>
        </w:rPr>
        <w:t>2.2     Игра «Сортировка мусора»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Ой, я вижу следы! Давайте пойдём по ним точно так, как они лежат.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sz w:val="28"/>
          <w:szCs w:val="28"/>
        </w:rPr>
        <w:t>Что мы видим?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Дети:</w:t>
      </w:r>
      <w:r w:rsidRPr="00937FF7">
        <w:rPr>
          <w:rFonts w:ascii="Times New Roman" w:hAnsi="Times New Roman"/>
          <w:sz w:val="28"/>
          <w:szCs w:val="28"/>
        </w:rPr>
        <w:t xml:space="preserve"> Большую кучу мусора, свалку, мусорная гора и др., выброшены разные предметы.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А кто это  натворил?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Дети:</w:t>
      </w:r>
      <w:r w:rsidRPr="00937F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Жители загрязнил планету</w:t>
      </w:r>
      <w:r w:rsidRPr="00937FF7">
        <w:rPr>
          <w:rFonts w:ascii="Times New Roman" w:hAnsi="Times New Roman"/>
          <w:sz w:val="28"/>
          <w:szCs w:val="28"/>
        </w:rPr>
        <w:t>. Они не хотят жить в чистоте.</w:t>
      </w:r>
    </w:p>
    <w:p w:rsidR="0071368B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Ребята, давайте уберём этот мусор.</w:t>
      </w:r>
      <w:r>
        <w:rPr>
          <w:rFonts w:ascii="Times New Roman" w:hAnsi="Times New Roman"/>
          <w:sz w:val="28"/>
          <w:szCs w:val="28"/>
        </w:rPr>
        <w:t xml:space="preserve"> Вот только надо потренироваться.</w:t>
      </w:r>
    </w:p>
    <w:p w:rsidR="0071368B" w:rsidRPr="00343693" w:rsidRDefault="0071368B" w:rsidP="00B9255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Ф</w:t>
      </w:r>
      <w:r w:rsidRPr="00937FF7">
        <w:rPr>
          <w:b/>
          <w:sz w:val="28"/>
          <w:szCs w:val="28"/>
        </w:rPr>
        <w:t>из. минутка</w:t>
      </w:r>
    </w:p>
    <w:p w:rsidR="0071368B" w:rsidRPr="00937FF7" w:rsidRDefault="0071368B" w:rsidP="00B925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37FF7">
        <w:rPr>
          <w:sz w:val="28"/>
          <w:szCs w:val="28"/>
        </w:rPr>
        <w:t>Мы по улице идем, на которой мы живем,</w:t>
      </w:r>
    </w:p>
    <w:p w:rsidR="0071368B" w:rsidRPr="00937FF7" w:rsidRDefault="0071368B" w:rsidP="00B92552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 xml:space="preserve"> Мы бумажки и стекляшки собираем и кладем.</w:t>
      </w:r>
    </w:p>
    <w:p w:rsidR="0071368B" w:rsidRPr="00937FF7" w:rsidRDefault="0071368B" w:rsidP="00B92552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 xml:space="preserve"> Раз в ведро, а два – в корзину,</w:t>
      </w:r>
    </w:p>
    <w:p w:rsidR="0071368B" w:rsidRPr="00937FF7" w:rsidRDefault="0071368B" w:rsidP="00B92552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 xml:space="preserve"> Наклоняем дружно спину.</w:t>
      </w:r>
    </w:p>
    <w:p w:rsidR="0071368B" w:rsidRPr="00937FF7" w:rsidRDefault="0071368B" w:rsidP="00B92552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 xml:space="preserve"> Если дружно потрудиться</w:t>
      </w:r>
    </w:p>
    <w:p w:rsidR="0071368B" w:rsidRPr="008241DE" w:rsidRDefault="0071368B" w:rsidP="00343693">
      <w:pPr>
        <w:spacing w:line="360" w:lineRule="auto"/>
        <w:rPr>
          <w:sz w:val="28"/>
          <w:szCs w:val="28"/>
        </w:rPr>
      </w:pPr>
      <w:r w:rsidRPr="008241DE">
        <w:rPr>
          <w:sz w:val="28"/>
          <w:szCs w:val="28"/>
        </w:rPr>
        <w:t xml:space="preserve"> Все вокруг преобразится!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b/>
          <w:sz w:val="28"/>
          <w:szCs w:val="28"/>
        </w:rPr>
        <w:t>:</w:t>
      </w:r>
      <w:r w:rsidRPr="00937FF7">
        <w:rPr>
          <w:rFonts w:ascii="Times New Roman" w:hAnsi="Times New Roman"/>
          <w:sz w:val="28"/>
          <w:szCs w:val="28"/>
        </w:rPr>
        <w:t xml:space="preserve"> А как </w:t>
      </w:r>
      <w:r>
        <w:rPr>
          <w:rFonts w:ascii="Times New Roman" w:hAnsi="Times New Roman"/>
          <w:sz w:val="28"/>
          <w:szCs w:val="28"/>
        </w:rPr>
        <w:t xml:space="preserve">нам распределить </w:t>
      </w:r>
      <w:r w:rsidRPr="00937FF7">
        <w:rPr>
          <w:rFonts w:ascii="Times New Roman" w:hAnsi="Times New Roman"/>
          <w:sz w:val="28"/>
          <w:szCs w:val="28"/>
        </w:rPr>
        <w:t>и рассортировать</w:t>
      </w:r>
      <w:r>
        <w:rPr>
          <w:rFonts w:ascii="Times New Roman" w:hAnsi="Times New Roman"/>
          <w:sz w:val="28"/>
          <w:szCs w:val="28"/>
        </w:rPr>
        <w:t xml:space="preserve"> весь этот мусор</w:t>
      </w:r>
      <w:r w:rsidRPr="00937FF7">
        <w:rPr>
          <w:rFonts w:ascii="Times New Roman" w:hAnsi="Times New Roman"/>
          <w:sz w:val="28"/>
          <w:szCs w:val="28"/>
        </w:rPr>
        <w:t xml:space="preserve">? </w:t>
      </w:r>
    </w:p>
    <w:p w:rsidR="0071368B" w:rsidRPr="00536C79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По материалу 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Вот вам 4 контейнера, они все обозначены специальным значком</w:t>
      </w:r>
      <w:r>
        <w:rPr>
          <w:rFonts w:ascii="Times New Roman" w:hAnsi="Times New Roman"/>
          <w:sz w:val="28"/>
          <w:szCs w:val="28"/>
        </w:rPr>
        <w:t xml:space="preserve"> («пластиковая бутылка», «дерево», «гвоздик», «бумага», «?»)</w:t>
      </w:r>
      <w:r w:rsidRPr="00937FF7">
        <w:rPr>
          <w:rFonts w:ascii="Times New Roman" w:hAnsi="Times New Roman"/>
          <w:sz w:val="28"/>
          <w:szCs w:val="28"/>
        </w:rPr>
        <w:t>. Посмотрите, а на пятом  контейнере знак «?». Подумайте сами, что вы положите сюда. Приступайте к работе!</w:t>
      </w:r>
    </w:p>
    <w:p w:rsidR="0071368B" w:rsidRPr="00937FF7" w:rsidRDefault="0071368B" w:rsidP="00536C79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FD3CB6">
        <w:rPr>
          <w:rFonts w:ascii="Times New Roman" w:hAnsi="Times New Roman"/>
          <w:sz w:val="24"/>
          <w:szCs w:val="24"/>
        </w:rPr>
        <w:t>дети сортируют мусор по разным контейнерам</w:t>
      </w:r>
      <w:r>
        <w:rPr>
          <w:rFonts w:ascii="Times New Roman" w:hAnsi="Times New Roman"/>
          <w:sz w:val="28"/>
          <w:szCs w:val="28"/>
        </w:rPr>
        <w:t>)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 xml:space="preserve">:  Молодцы! Расскажите,  какой мусор и куда вы его разложили? 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Дети:</w:t>
      </w:r>
      <w:r w:rsidRPr="00937FF7">
        <w:rPr>
          <w:rFonts w:ascii="Times New Roman" w:hAnsi="Times New Roman"/>
          <w:sz w:val="28"/>
          <w:szCs w:val="28"/>
        </w:rPr>
        <w:t xml:space="preserve"> Мусор из пластмассы  – где значок «п</w:t>
      </w:r>
      <w:r>
        <w:rPr>
          <w:rFonts w:ascii="Times New Roman" w:hAnsi="Times New Roman"/>
          <w:sz w:val="28"/>
          <w:szCs w:val="28"/>
        </w:rPr>
        <w:t>ластиковая бутылка». Д</w:t>
      </w:r>
      <w:r w:rsidRPr="00937FF7">
        <w:rPr>
          <w:rFonts w:ascii="Times New Roman" w:hAnsi="Times New Roman"/>
          <w:sz w:val="28"/>
          <w:szCs w:val="28"/>
        </w:rPr>
        <w:t>еревянный мусор – где  - «дерево». Мусор из же</w:t>
      </w:r>
      <w:r>
        <w:rPr>
          <w:rFonts w:ascii="Times New Roman" w:hAnsi="Times New Roman"/>
          <w:sz w:val="28"/>
          <w:szCs w:val="28"/>
        </w:rPr>
        <w:t>леза – где нарисован «гвоздик». А</w:t>
      </w:r>
      <w:r w:rsidRPr="00937FF7">
        <w:rPr>
          <w:rFonts w:ascii="Times New Roman" w:hAnsi="Times New Roman"/>
          <w:sz w:val="28"/>
          <w:szCs w:val="28"/>
        </w:rPr>
        <w:t xml:space="preserve"> бумажный мусор - где  «бумага».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А, что вы положили в контейнер со знаком «?»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 </w:t>
      </w:r>
      <w:r w:rsidRPr="00937FF7">
        <w:rPr>
          <w:rFonts w:ascii="Times New Roman" w:hAnsi="Times New Roman"/>
          <w:sz w:val="28"/>
          <w:szCs w:val="28"/>
        </w:rPr>
        <w:t>Весь другой мусор, который из другого материала.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А что может случиться, если  оставить  мусор, как это сделал</w:t>
      </w:r>
      <w:r>
        <w:rPr>
          <w:rFonts w:ascii="Times New Roman" w:hAnsi="Times New Roman"/>
          <w:sz w:val="28"/>
          <w:szCs w:val="28"/>
        </w:rPr>
        <w:t>и жители этой планеты</w:t>
      </w:r>
      <w:r w:rsidRPr="00937FF7">
        <w:rPr>
          <w:rFonts w:ascii="Times New Roman" w:hAnsi="Times New Roman"/>
          <w:sz w:val="28"/>
          <w:szCs w:val="28"/>
        </w:rPr>
        <w:t>?  Куда нам его деть?</w:t>
      </w:r>
    </w:p>
    <w:p w:rsidR="0071368B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>Может погибнуть всё живое: растения, животные, станет трудно дышать. Поэтому его вывозят на свалку, закапывают, сжигают, утилизируют, отправляют на перерабатывающий завод.</w:t>
      </w:r>
    </w:p>
    <w:p w:rsidR="0071368B" w:rsidRDefault="0071368B" w:rsidP="00B92552">
      <w:pPr>
        <w:spacing w:line="360" w:lineRule="auto"/>
        <w:rPr>
          <w:sz w:val="28"/>
          <w:szCs w:val="28"/>
        </w:rPr>
      </w:pPr>
      <w:r w:rsidRPr="00937FF7">
        <w:rPr>
          <w:b/>
          <w:sz w:val="28"/>
          <w:szCs w:val="28"/>
        </w:rPr>
        <w:t>Воспитатель</w:t>
      </w:r>
      <w:r w:rsidRPr="00937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: </w:t>
      </w:r>
      <w:r w:rsidRPr="00937FF7">
        <w:rPr>
          <w:sz w:val="28"/>
          <w:szCs w:val="28"/>
        </w:rPr>
        <w:t xml:space="preserve">Давайте подумаем, а как </w:t>
      </w:r>
      <w:r>
        <w:rPr>
          <w:sz w:val="28"/>
          <w:szCs w:val="28"/>
        </w:rPr>
        <w:t xml:space="preserve">еще </w:t>
      </w:r>
      <w:r w:rsidRPr="00937FF7">
        <w:rPr>
          <w:sz w:val="28"/>
          <w:szCs w:val="28"/>
        </w:rPr>
        <w:t xml:space="preserve">мы можем помочь окружающей среде? </w:t>
      </w:r>
    </w:p>
    <w:p w:rsidR="0071368B" w:rsidRPr="00726643" w:rsidRDefault="0071368B" w:rsidP="00726643">
      <w:pPr>
        <w:spacing w:line="360" w:lineRule="auto"/>
        <w:rPr>
          <w:sz w:val="28"/>
          <w:szCs w:val="28"/>
        </w:rPr>
      </w:pPr>
      <w:r w:rsidRPr="00726643">
        <w:rPr>
          <w:b/>
          <w:sz w:val="28"/>
          <w:szCs w:val="28"/>
        </w:rPr>
        <w:t xml:space="preserve">Дети: </w:t>
      </w:r>
      <w:r w:rsidRPr="00726643">
        <w:rPr>
          <w:sz w:val="28"/>
          <w:szCs w:val="28"/>
        </w:rPr>
        <w:t>Выбрасывать мусор в специально отведенные места, меньше использовать в быту изделия, изготовленные из вредных материалов, можно делать поделки из ненужных вещей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Верно, но на этой планете</w:t>
      </w:r>
      <w:r>
        <w:rPr>
          <w:rFonts w:ascii="Times New Roman" w:hAnsi="Times New Roman"/>
          <w:sz w:val="28"/>
          <w:szCs w:val="28"/>
        </w:rPr>
        <w:t>, куда еще сбрасывают мусор</w:t>
      </w:r>
      <w:r w:rsidRPr="00937FF7">
        <w:rPr>
          <w:rFonts w:ascii="Times New Roman" w:hAnsi="Times New Roman"/>
          <w:sz w:val="28"/>
          <w:szCs w:val="28"/>
        </w:rPr>
        <w:t>?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937FF7">
        <w:rPr>
          <w:rFonts w:ascii="Times New Roman" w:hAnsi="Times New Roman"/>
          <w:sz w:val="28"/>
          <w:szCs w:val="28"/>
        </w:rPr>
        <w:t xml:space="preserve"> озеру.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Да, а вот и камушки, которые ведут к озеру, но наступать можно только на круглые камушки.</w:t>
      </w:r>
    </w:p>
    <w:p w:rsidR="0071368B" w:rsidRPr="00536C79" w:rsidRDefault="0071368B" w:rsidP="00937FF7">
      <w:pPr>
        <w:pStyle w:val="a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536C79">
        <w:rPr>
          <w:rFonts w:ascii="Times New Roman" w:hAnsi="Times New Roman"/>
          <w:i/>
          <w:sz w:val="24"/>
          <w:szCs w:val="24"/>
        </w:rPr>
        <w:t>(Дети идут по камушкам и приходят к загрязнённому озеру )</w:t>
      </w:r>
    </w:p>
    <w:p w:rsidR="0071368B" w:rsidRPr="00726643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36"/>
          <w:szCs w:val="36"/>
        </w:rPr>
      </w:pPr>
      <w:r w:rsidRPr="00726643">
        <w:rPr>
          <w:rFonts w:ascii="Times New Roman" w:hAnsi="Times New Roman"/>
          <w:i/>
          <w:sz w:val="36"/>
          <w:szCs w:val="36"/>
        </w:rPr>
        <w:t>2.3     Фильтрация воды.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Ребята, что здесь произошло?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 xml:space="preserve"> Вода очень грязная, рыбы здесь не плавают, растения завяли.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Как нам спасти воду из озера?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 xml:space="preserve"> Её надо очистить, профильтровать.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Какими фильтрами мы будем очищать воду?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 xml:space="preserve"> Ватным, бумажным и марлевым.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Что ж, давайте научим короля как бережно относиться к  водоёму.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36C79">
        <w:rPr>
          <w:rFonts w:ascii="Times New Roman" w:hAnsi="Times New Roman"/>
          <w:i/>
          <w:sz w:val="24"/>
          <w:szCs w:val="24"/>
        </w:rPr>
        <w:t>(Дети выбирают фильтры. Работают парами.  Пропускают  воду через каждый из фильтров, сравнивают полученные результаты, выявляя, какой из фильтров лучше очищает  воду. Выливают  очищенную воду в озеро. Затем сравнивают, анализируют и  делают вывод</w:t>
      </w:r>
      <w:r w:rsidRPr="00937FF7">
        <w:rPr>
          <w:rFonts w:ascii="Times New Roman" w:hAnsi="Times New Roman"/>
          <w:i/>
          <w:sz w:val="28"/>
          <w:szCs w:val="28"/>
        </w:rPr>
        <w:t>)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Вы, посмотрите</w:t>
      </w:r>
      <w:r>
        <w:rPr>
          <w:rFonts w:ascii="Times New Roman" w:hAnsi="Times New Roman"/>
          <w:sz w:val="28"/>
          <w:szCs w:val="28"/>
        </w:rPr>
        <w:t>, даже цветок расцвёл! Что мы скажем жителям планеты</w:t>
      </w:r>
      <w:r w:rsidRPr="00937FF7">
        <w:rPr>
          <w:rFonts w:ascii="Times New Roman" w:hAnsi="Times New Roman"/>
          <w:sz w:val="28"/>
          <w:szCs w:val="28"/>
        </w:rPr>
        <w:t>?</w:t>
      </w:r>
    </w:p>
    <w:p w:rsidR="0071368B" w:rsidRPr="00536C79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 xml:space="preserve"> Нельзя загрязнять водоёмы, озёра. Можно всё погубить. Мусор надо убирать.</w:t>
      </w:r>
    </w:p>
    <w:p w:rsidR="0071368B" w:rsidRPr="00726643" w:rsidRDefault="0071368B" w:rsidP="00937FF7">
      <w:pPr>
        <w:pStyle w:val="a"/>
        <w:spacing w:line="360" w:lineRule="auto"/>
        <w:jc w:val="both"/>
        <w:rPr>
          <w:rFonts w:ascii="Times New Roman" w:hAnsi="Times New Roman"/>
          <w:i/>
          <w:sz w:val="36"/>
          <w:szCs w:val="36"/>
        </w:rPr>
      </w:pPr>
      <w:r w:rsidRPr="00726643">
        <w:rPr>
          <w:rFonts w:ascii="Times New Roman" w:hAnsi="Times New Roman"/>
          <w:i/>
          <w:sz w:val="36"/>
          <w:szCs w:val="36"/>
        </w:rPr>
        <w:t>2.4 Секрет жителей планеты.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Ребята, а вы любите разгадывать секреты?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 xml:space="preserve"> Очень любим.</w:t>
      </w:r>
    </w:p>
    <w:p w:rsidR="0071368B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 xml:space="preserve">:  А вы знаете, что принцесса </w:t>
      </w:r>
      <w:r>
        <w:rPr>
          <w:rFonts w:ascii="Times New Roman" w:hAnsi="Times New Roman"/>
          <w:sz w:val="28"/>
          <w:szCs w:val="28"/>
        </w:rPr>
        <w:t>этой страны</w:t>
      </w:r>
      <w:r w:rsidRPr="00937FF7">
        <w:rPr>
          <w:rFonts w:ascii="Times New Roman" w:hAnsi="Times New Roman"/>
          <w:sz w:val="28"/>
          <w:szCs w:val="28"/>
        </w:rPr>
        <w:t xml:space="preserve"> любит играть в секрет</w:t>
      </w:r>
      <w:r>
        <w:rPr>
          <w:rFonts w:ascii="Times New Roman" w:hAnsi="Times New Roman"/>
          <w:sz w:val="28"/>
          <w:szCs w:val="28"/>
        </w:rPr>
        <w:t>и</w:t>
      </w:r>
      <w:r w:rsidRPr="00937FF7">
        <w:rPr>
          <w:rFonts w:ascii="Times New Roman" w:hAnsi="Times New Roman"/>
          <w:sz w:val="28"/>
          <w:szCs w:val="28"/>
        </w:rPr>
        <w:t xml:space="preserve">ки. Она всё прячет  под землёй. Хотите посмотреть?  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Дети</w:t>
      </w:r>
      <w:r>
        <w:rPr>
          <w:rFonts w:ascii="Times New Roman" w:hAnsi="Times New Roman"/>
          <w:b/>
          <w:sz w:val="28"/>
          <w:szCs w:val="28"/>
        </w:rPr>
        <w:t>:</w:t>
      </w:r>
      <w:r w:rsidRPr="00937F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</w:t>
      </w:r>
      <w:r w:rsidRPr="00937FF7">
        <w:rPr>
          <w:rFonts w:ascii="Times New Roman" w:hAnsi="Times New Roman"/>
          <w:i/>
          <w:sz w:val="28"/>
          <w:szCs w:val="28"/>
        </w:rPr>
        <w:t xml:space="preserve">  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r w:rsidRPr="00937FF7">
        <w:rPr>
          <w:rFonts w:ascii="Times New Roman" w:hAnsi="Times New Roman"/>
          <w:sz w:val="28"/>
          <w:szCs w:val="28"/>
        </w:rPr>
        <w:t>Тогда</w:t>
      </w:r>
      <w:r w:rsidRPr="00937FF7">
        <w:rPr>
          <w:rFonts w:ascii="Times New Roman" w:hAnsi="Times New Roman"/>
          <w:i/>
          <w:sz w:val="28"/>
          <w:szCs w:val="28"/>
        </w:rPr>
        <w:t xml:space="preserve"> </w:t>
      </w:r>
      <w:r w:rsidRPr="00937FF7">
        <w:rPr>
          <w:rFonts w:ascii="Times New Roman" w:hAnsi="Times New Roman"/>
          <w:sz w:val="28"/>
          <w:szCs w:val="28"/>
        </w:rPr>
        <w:t>надо дойти до земли перекрёстными шагами.</w:t>
      </w:r>
    </w:p>
    <w:p w:rsidR="0071368B" w:rsidRPr="00114EAC" w:rsidRDefault="0071368B" w:rsidP="00114EAC">
      <w:pPr>
        <w:pStyle w:val="a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14EAC">
        <w:rPr>
          <w:rFonts w:ascii="Times New Roman" w:hAnsi="Times New Roman"/>
          <w:i/>
          <w:sz w:val="24"/>
          <w:szCs w:val="24"/>
        </w:rPr>
        <w:t xml:space="preserve"> (Дети шагают перекрёстными шагами)</w:t>
      </w:r>
    </w:p>
    <w:p w:rsidR="0071368B" w:rsidRPr="00937FF7" w:rsidRDefault="0071368B" w:rsidP="00937FF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А вот и секреты. Посмотрим, что она закопала?</w:t>
      </w:r>
    </w:p>
    <w:p w:rsidR="0071368B" w:rsidRPr="00114EAC" w:rsidRDefault="0071368B" w:rsidP="00937FF7">
      <w:pPr>
        <w:pStyle w:val="a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14EAC">
        <w:rPr>
          <w:rFonts w:ascii="Times New Roman" w:hAnsi="Times New Roman"/>
          <w:i/>
          <w:sz w:val="24"/>
          <w:szCs w:val="24"/>
        </w:rPr>
        <w:t>( Воспитатель  аккуратно достаёт пинцетом из земли секреты: деревянную щепку, пластмассовую и  железную пробку, фантик. Дети рассказывают, что они увидели )</w:t>
      </w:r>
    </w:p>
    <w:p w:rsidR="0071368B" w:rsidRPr="00937FF7" w:rsidRDefault="0071368B" w:rsidP="00937FF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А как вы думаете, сможет ли вырасти на этом месте растение? Почему?</w:t>
      </w:r>
    </w:p>
    <w:p w:rsidR="0071368B" w:rsidRPr="00937FF7" w:rsidRDefault="0071368B" w:rsidP="00937FF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 xml:space="preserve"> Где пластмасса и железо – нет, они очень твёрдые, они не гниют в земле. Пользы от них нет. А где бумага и дерево – смогут вырасти растения.</w:t>
      </w:r>
    </w:p>
    <w:p w:rsidR="0071368B" w:rsidRPr="00937FF7" w:rsidRDefault="0071368B" w:rsidP="00937FF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Значит, какой можно сделать вывод?</w:t>
      </w:r>
    </w:p>
    <w:p w:rsidR="0071368B" w:rsidRPr="00937FF7" w:rsidRDefault="0071368B" w:rsidP="00937FF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 xml:space="preserve"> Закапывать только то, что будет  перерабатываться землёй.</w:t>
      </w:r>
    </w:p>
    <w:p w:rsidR="0071368B" w:rsidRPr="00937FF7" w:rsidRDefault="0071368B" w:rsidP="00937FF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 Итак, ребята, если вы помните, вы сказали, что мусор надо отвозить куда?</w:t>
      </w:r>
    </w:p>
    <w:p w:rsidR="0071368B" w:rsidRPr="00937FF7" w:rsidRDefault="0071368B" w:rsidP="00937FF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 xml:space="preserve"> На перерабатывающий завод.</w:t>
      </w:r>
    </w:p>
    <w:p w:rsidR="0071368B" w:rsidRPr="00937FF7" w:rsidRDefault="0071368B" w:rsidP="00937FF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 xml:space="preserve">: Верно, и на этой планете есть такой завод, посмотрите:  </w:t>
      </w:r>
    </w:p>
    <w:p w:rsidR="0071368B" w:rsidRPr="00726643" w:rsidRDefault="0071368B" w:rsidP="00937FF7">
      <w:pPr>
        <w:pStyle w:val="a"/>
        <w:spacing w:line="360" w:lineRule="auto"/>
        <w:rPr>
          <w:rFonts w:ascii="Times New Roman" w:hAnsi="Times New Roman"/>
          <w:i/>
          <w:sz w:val="24"/>
          <w:szCs w:val="24"/>
        </w:rPr>
      </w:pPr>
      <w:r w:rsidRPr="00726643">
        <w:rPr>
          <w:rFonts w:ascii="Times New Roman" w:hAnsi="Times New Roman"/>
          <w:i/>
          <w:sz w:val="24"/>
          <w:szCs w:val="24"/>
        </w:rPr>
        <w:t>(дети видят  на экране  завод, как происходит сортировка мусора)</w:t>
      </w:r>
    </w:p>
    <w:p w:rsidR="0071368B" w:rsidRPr="00726643" w:rsidRDefault="0071368B" w:rsidP="00937FF7">
      <w:pPr>
        <w:pStyle w:val="a"/>
        <w:spacing w:line="360" w:lineRule="auto"/>
        <w:jc w:val="both"/>
        <w:rPr>
          <w:rFonts w:ascii="Times New Roman" w:hAnsi="Times New Roman"/>
          <w:i/>
          <w:sz w:val="36"/>
          <w:szCs w:val="36"/>
        </w:rPr>
      </w:pPr>
      <w:r w:rsidRPr="00726643">
        <w:rPr>
          <w:rFonts w:ascii="Times New Roman" w:hAnsi="Times New Roman"/>
          <w:i/>
          <w:sz w:val="36"/>
          <w:szCs w:val="36"/>
        </w:rPr>
        <w:t xml:space="preserve">  2.5 Игра «Что нового можно получать из переработанного сырья?»</w:t>
      </w:r>
    </w:p>
    <w:p w:rsidR="0071368B" w:rsidRPr="00937FF7" w:rsidRDefault="0071368B" w:rsidP="00937FF7">
      <w:pPr>
        <w:pStyle w:val="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>: И сейчас я вам предлагаю поиграть в игру «Что нового получают из переработанного сырья?»</w:t>
      </w:r>
    </w:p>
    <w:p w:rsidR="0071368B" w:rsidRPr="00114EAC" w:rsidRDefault="0071368B" w:rsidP="00937FF7">
      <w:pPr>
        <w:pStyle w:val="a"/>
        <w:spacing w:line="360" w:lineRule="auto"/>
        <w:rPr>
          <w:rFonts w:ascii="Times New Roman" w:hAnsi="Times New Roman"/>
          <w:i/>
          <w:sz w:val="24"/>
          <w:szCs w:val="24"/>
        </w:rPr>
      </w:pPr>
      <w:r w:rsidRPr="00114EAC">
        <w:rPr>
          <w:rFonts w:ascii="Times New Roman" w:hAnsi="Times New Roman"/>
          <w:i/>
          <w:sz w:val="24"/>
          <w:szCs w:val="24"/>
        </w:rPr>
        <w:t>(дети выкладывают карточки)</w:t>
      </w:r>
    </w:p>
    <w:p w:rsidR="0071368B" w:rsidRPr="00114EAC" w:rsidRDefault="0071368B" w:rsidP="00114EAC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 xml:space="preserve">: Молодцы ребята! Много новых предметов получают из вторичного сырья и надеемся, </w:t>
      </w:r>
      <w:r>
        <w:rPr>
          <w:rFonts w:ascii="Times New Roman" w:hAnsi="Times New Roman"/>
          <w:sz w:val="28"/>
          <w:szCs w:val="28"/>
        </w:rPr>
        <w:t>жители этой планеты</w:t>
      </w:r>
      <w:r w:rsidRPr="00937FF7">
        <w:rPr>
          <w:rFonts w:ascii="Times New Roman" w:hAnsi="Times New Roman"/>
          <w:sz w:val="28"/>
          <w:szCs w:val="28"/>
        </w:rPr>
        <w:t xml:space="preserve"> больше не будут смешивать мусор.</w:t>
      </w:r>
    </w:p>
    <w:p w:rsidR="0071368B" w:rsidRPr="00726643" w:rsidRDefault="0071368B" w:rsidP="00937FF7">
      <w:pPr>
        <w:pStyle w:val="a"/>
        <w:spacing w:line="360" w:lineRule="auto"/>
        <w:jc w:val="both"/>
        <w:rPr>
          <w:rFonts w:ascii="Times New Roman" w:hAnsi="Times New Roman"/>
          <w:i/>
          <w:sz w:val="36"/>
          <w:szCs w:val="36"/>
        </w:rPr>
      </w:pPr>
      <w:r w:rsidRPr="00726643">
        <w:rPr>
          <w:rFonts w:ascii="Times New Roman" w:hAnsi="Times New Roman"/>
          <w:i/>
          <w:sz w:val="36"/>
          <w:szCs w:val="36"/>
        </w:rPr>
        <w:t xml:space="preserve">2.6  </w:t>
      </w:r>
      <w:r>
        <w:rPr>
          <w:rFonts w:ascii="Times New Roman" w:hAnsi="Times New Roman"/>
          <w:i/>
          <w:sz w:val="36"/>
          <w:szCs w:val="36"/>
        </w:rPr>
        <w:t xml:space="preserve">Благодарность жителей планеты. </w:t>
      </w:r>
      <w:r w:rsidRPr="00726643">
        <w:rPr>
          <w:rFonts w:ascii="Times New Roman" w:hAnsi="Times New Roman"/>
          <w:i/>
          <w:sz w:val="36"/>
          <w:szCs w:val="36"/>
        </w:rPr>
        <w:t>Зашифрованные слова.</w:t>
      </w:r>
    </w:p>
    <w:p w:rsidR="0071368B" w:rsidRPr="00114EAC" w:rsidRDefault="0071368B" w:rsidP="00937FF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 xml:space="preserve">: Смотрите, ребята я вижу от инопланетных человечков какое-то послание! Но слова в нём зашифрованы. Предлагаю вам слова разгадать </w:t>
      </w:r>
      <w:r>
        <w:rPr>
          <w:rFonts w:ascii="Times New Roman" w:hAnsi="Times New Roman"/>
          <w:sz w:val="28"/>
          <w:szCs w:val="28"/>
        </w:rPr>
        <w:t xml:space="preserve">кроссворд </w:t>
      </w:r>
      <w:r w:rsidRPr="00937FF7">
        <w:rPr>
          <w:rFonts w:ascii="Times New Roman" w:hAnsi="Times New Roman"/>
          <w:sz w:val="28"/>
          <w:szCs w:val="28"/>
        </w:rPr>
        <w:t>и прочесть вместе послание</w:t>
      </w:r>
      <w:r>
        <w:rPr>
          <w:rFonts w:ascii="Times New Roman" w:hAnsi="Times New Roman"/>
          <w:sz w:val="28"/>
          <w:szCs w:val="28"/>
        </w:rPr>
        <w:t>.</w:t>
      </w:r>
    </w:p>
    <w:p w:rsidR="0071368B" w:rsidRPr="00114EAC" w:rsidRDefault="0071368B" w:rsidP="00114EAC">
      <w:pPr>
        <w:pStyle w:val="a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37FF7">
        <w:rPr>
          <w:rFonts w:ascii="Times New Roman" w:hAnsi="Times New Roman"/>
          <w:i/>
          <w:sz w:val="28"/>
          <w:szCs w:val="28"/>
        </w:rPr>
        <w:t>(Дети разгады</w:t>
      </w:r>
      <w:r>
        <w:rPr>
          <w:rFonts w:ascii="Times New Roman" w:hAnsi="Times New Roman"/>
          <w:i/>
          <w:sz w:val="28"/>
          <w:szCs w:val="28"/>
        </w:rPr>
        <w:t>вают кроссворд, читают слово по вертикали «СПАСИБО»</w:t>
      </w:r>
      <w:r w:rsidRPr="00937FF7">
        <w:rPr>
          <w:rFonts w:ascii="Times New Roman" w:hAnsi="Times New Roman"/>
          <w:i/>
          <w:sz w:val="28"/>
          <w:szCs w:val="28"/>
        </w:rPr>
        <w:t xml:space="preserve"> )</w:t>
      </w:r>
    </w:p>
    <w:p w:rsidR="0071368B" w:rsidRPr="00726643" w:rsidRDefault="0071368B" w:rsidP="00114EAC">
      <w:pPr>
        <w:pStyle w:val="a"/>
        <w:spacing w:line="360" w:lineRule="auto"/>
        <w:rPr>
          <w:rFonts w:ascii="Times New Roman" w:hAnsi="Times New Roman"/>
          <w:sz w:val="36"/>
          <w:szCs w:val="36"/>
          <w:u w:val="single"/>
        </w:rPr>
      </w:pPr>
      <w:r w:rsidRPr="00726643">
        <w:rPr>
          <w:rFonts w:ascii="Times New Roman" w:hAnsi="Times New Roman"/>
          <w:sz w:val="36"/>
          <w:szCs w:val="36"/>
          <w:u w:val="single"/>
        </w:rPr>
        <w:t>3. Итог занятия.</w:t>
      </w:r>
    </w:p>
    <w:p w:rsidR="0071368B" w:rsidRPr="00726643" w:rsidRDefault="0071368B" w:rsidP="00114EAC">
      <w:pPr>
        <w:pStyle w:val="a"/>
        <w:spacing w:line="360" w:lineRule="auto"/>
        <w:rPr>
          <w:rFonts w:ascii="Times New Roman" w:hAnsi="Times New Roman"/>
          <w:i/>
          <w:sz w:val="36"/>
          <w:szCs w:val="36"/>
        </w:rPr>
      </w:pPr>
      <w:r w:rsidRPr="00726643">
        <w:rPr>
          <w:rFonts w:ascii="Times New Roman" w:hAnsi="Times New Roman"/>
          <w:i/>
          <w:sz w:val="36"/>
          <w:szCs w:val="36"/>
        </w:rPr>
        <w:t>3.1. Прощание и напутственные слова жителям планеты.</w:t>
      </w:r>
    </w:p>
    <w:p w:rsidR="0071368B" w:rsidRPr="00937FF7" w:rsidRDefault="0071368B" w:rsidP="00937FF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 xml:space="preserve">: Смотрите, </w:t>
      </w:r>
      <w:r>
        <w:rPr>
          <w:rFonts w:ascii="Times New Roman" w:hAnsi="Times New Roman"/>
          <w:sz w:val="28"/>
          <w:szCs w:val="28"/>
        </w:rPr>
        <w:t>жители планеты</w:t>
      </w:r>
      <w:r w:rsidRPr="00937FF7">
        <w:rPr>
          <w:rFonts w:ascii="Times New Roman" w:hAnsi="Times New Roman"/>
          <w:sz w:val="28"/>
          <w:szCs w:val="28"/>
        </w:rPr>
        <w:t xml:space="preserve"> улыбаются. А почему? </w:t>
      </w:r>
    </w:p>
    <w:p w:rsidR="0071368B" w:rsidRDefault="0071368B" w:rsidP="00114EAC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 xml:space="preserve">Дети: </w:t>
      </w:r>
      <w:r w:rsidRPr="00937FF7">
        <w:rPr>
          <w:rFonts w:ascii="Times New Roman" w:hAnsi="Times New Roman"/>
          <w:sz w:val="28"/>
          <w:szCs w:val="28"/>
        </w:rPr>
        <w:t xml:space="preserve"> Они поняли, что жить в чистоте  лучше. Природу надо беречь.</w:t>
      </w:r>
    </w:p>
    <w:p w:rsidR="0071368B" w:rsidRDefault="0071368B" w:rsidP="00114EAC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Давайте расскажем жителям этой планеты стихи о том, что может случиться с их планетой, если не убирать, а раскидывать мусор.</w:t>
      </w:r>
    </w:p>
    <w:p w:rsidR="0071368B" w:rsidRPr="008D419E" w:rsidRDefault="0071368B" w:rsidP="00114EAC">
      <w:pPr>
        <w:pStyle w:val="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419E">
        <w:rPr>
          <w:rFonts w:ascii="Times New Roman" w:hAnsi="Times New Roman"/>
          <w:b/>
          <w:sz w:val="24"/>
          <w:szCs w:val="24"/>
        </w:rPr>
        <w:t>Дети рассказывают стихи</w:t>
      </w:r>
    </w:p>
    <w:p w:rsidR="0071368B" w:rsidRPr="00937FF7" w:rsidRDefault="0071368B" w:rsidP="008D419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37FF7">
        <w:rPr>
          <w:sz w:val="28"/>
          <w:szCs w:val="28"/>
        </w:rPr>
        <w:t xml:space="preserve">Чахнуть липы </w:t>
      </w:r>
      <w:r>
        <w:rPr>
          <w:sz w:val="28"/>
          <w:szCs w:val="28"/>
        </w:rPr>
        <w:t xml:space="preserve">и березы </w:t>
      </w:r>
      <w:r w:rsidRPr="00937FF7">
        <w:rPr>
          <w:sz w:val="28"/>
          <w:szCs w:val="28"/>
        </w:rPr>
        <w:t>на обочинах дорог.</w:t>
      </w:r>
    </w:p>
    <w:p w:rsidR="0071368B" w:rsidRPr="00937FF7" w:rsidRDefault="0071368B" w:rsidP="008D419E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Чистый воздух загрязняет</w:t>
      </w:r>
      <w:r>
        <w:rPr>
          <w:sz w:val="28"/>
          <w:szCs w:val="28"/>
        </w:rPr>
        <w:t xml:space="preserve"> ф</w:t>
      </w:r>
      <w:r w:rsidRPr="00937FF7">
        <w:rPr>
          <w:sz w:val="28"/>
          <w:szCs w:val="28"/>
        </w:rPr>
        <w:t>абрик и заводов смог.</w:t>
      </w:r>
    </w:p>
    <w:p w:rsidR="0071368B" w:rsidRPr="00937FF7" w:rsidRDefault="0071368B" w:rsidP="008D419E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2. В море гибнут кит и рыба,</w:t>
      </w:r>
      <w:r>
        <w:rPr>
          <w:sz w:val="28"/>
          <w:szCs w:val="28"/>
        </w:rPr>
        <w:t xml:space="preserve"> з</w:t>
      </w:r>
      <w:r w:rsidRPr="00937FF7">
        <w:rPr>
          <w:sz w:val="28"/>
          <w:szCs w:val="28"/>
        </w:rPr>
        <w:t>агрязняется Байкал,</w:t>
      </w:r>
    </w:p>
    <w:p w:rsidR="0071368B" w:rsidRPr="00937FF7" w:rsidRDefault="0071368B" w:rsidP="008D419E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И становится всё мельче</w:t>
      </w:r>
      <w:r>
        <w:rPr>
          <w:sz w:val="28"/>
          <w:szCs w:val="28"/>
        </w:rPr>
        <w:t xml:space="preserve"> м</w:t>
      </w:r>
      <w:r w:rsidRPr="00937FF7">
        <w:rPr>
          <w:sz w:val="28"/>
          <w:szCs w:val="28"/>
        </w:rPr>
        <w:t>оре дивное Арал.</w:t>
      </w:r>
    </w:p>
    <w:p w:rsidR="0071368B" w:rsidRPr="00937FF7" w:rsidRDefault="0071368B" w:rsidP="008D419E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3. Да, мы говорим о самом важном,</w:t>
      </w:r>
      <w:r>
        <w:rPr>
          <w:sz w:val="28"/>
          <w:szCs w:val="28"/>
        </w:rPr>
        <w:t xml:space="preserve"> в</w:t>
      </w:r>
      <w:r w:rsidRPr="00937FF7">
        <w:rPr>
          <w:sz w:val="28"/>
          <w:szCs w:val="28"/>
        </w:rPr>
        <w:t>зглянуть на землю стало страшно,</w:t>
      </w:r>
    </w:p>
    <w:p w:rsidR="0071368B" w:rsidRPr="00937FF7" w:rsidRDefault="0071368B" w:rsidP="008D419E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Вода мутнеет с каждым днем,</w:t>
      </w:r>
      <w:r>
        <w:rPr>
          <w:sz w:val="28"/>
          <w:szCs w:val="28"/>
        </w:rPr>
        <w:t xml:space="preserve"> а</w:t>
      </w:r>
      <w:r w:rsidRPr="00937FF7">
        <w:rPr>
          <w:sz w:val="28"/>
          <w:szCs w:val="28"/>
        </w:rPr>
        <w:t xml:space="preserve"> воздух - сколько грязи в нем!</w:t>
      </w:r>
    </w:p>
    <w:p w:rsidR="0071368B" w:rsidRPr="00937FF7" w:rsidRDefault="0071368B" w:rsidP="008D419E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4. Когда-то чистый, голубой,</w:t>
      </w:r>
      <w:r>
        <w:rPr>
          <w:sz w:val="28"/>
          <w:szCs w:val="28"/>
        </w:rPr>
        <w:t xml:space="preserve"> т</w:t>
      </w:r>
      <w:r w:rsidRPr="00937FF7">
        <w:rPr>
          <w:sz w:val="28"/>
          <w:szCs w:val="28"/>
        </w:rPr>
        <w:t>еперь он грязный и больной,</w:t>
      </w:r>
    </w:p>
    <w:p w:rsidR="0071368B" w:rsidRPr="00937FF7" w:rsidRDefault="0071368B" w:rsidP="008D419E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Погибнуть может всё живое,</w:t>
      </w:r>
      <w:r>
        <w:rPr>
          <w:sz w:val="28"/>
          <w:szCs w:val="28"/>
        </w:rPr>
        <w:t xml:space="preserve"> </w:t>
      </w:r>
      <w:r w:rsidRPr="00937FF7">
        <w:rPr>
          <w:sz w:val="28"/>
          <w:szCs w:val="28"/>
        </w:rPr>
        <w:t>Земля, - что сделали с тобою?</w:t>
      </w:r>
    </w:p>
    <w:p w:rsidR="0071368B" w:rsidRPr="00937FF7" w:rsidRDefault="0071368B" w:rsidP="008D419E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5.Давайте, дошколята, природу охранять!</w:t>
      </w:r>
    </w:p>
    <w:p w:rsidR="0071368B" w:rsidRPr="00937FF7" w:rsidRDefault="0071368B" w:rsidP="008D419E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О ней ни на минуту не надо забывать.</w:t>
      </w:r>
    </w:p>
    <w:p w:rsidR="0071368B" w:rsidRPr="00937FF7" w:rsidRDefault="0071368B" w:rsidP="008D419E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Ведь цветы, леса, поля и речки,</w:t>
      </w:r>
    </w:p>
    <w:p w:rsidR="0071368B" w:rsidRPr="008241DE" w:rsidRDefault="0071368B" w:rsidP="008D419E">
      <w:pPr>
        <w:spacing w:line="360" w:lineRule="auto"/>
        <w:rPr>
          <w:sz w:val="28"/>
          <w:szCs w:val="28"/>
        </w:rPr>
      </w:pPr>
      <w:r w:rsidRPr="008241DE">
        <w:rPr>
          <w:sz w:val="28"/>
          <w:szCs w:val="28"/>
        </w:rPr>
        <w:t>Это все для нас навечно!</w:t>
      </w:r>
    </w:p>
    <w:p w:rsidR="0071368B" w:rsidRPr="00726643" w:rsidRDefault="0071368B" w:rsidP="00114EAC">
      <w:pPr>
        <w:pStyle w:val="a"/>
        <w:spacing w:line="360" w:lineRule="auto"/>
        <w:jc w:val="both"/>
        <w:rPr>
          <w:rFonts w:ascii="Times New Roman" w:hAnsi="Times New Roman"/>
          <w:i/>
          <w:sz w:val="36"/>
          <w:szCs w:val="36"/>
        </w:rPr>
      </w:pPr>
      <w:r w:rsidRPr="00726643">
        <w:rPr>
          <w:rFonts w:ascii="Times New Roman" w:hAnsi="Times New Roman"/>
          <w:i/>
          <w:sz w:val="36"/>
          <w:szCs w:val="36"/>
        </w:rPr>
        <w:t>3.2. Обратный отсчёт.  Возвращение на Землю.</w:t>
      </w:r>
    </w:p>
    <w:p w:rsidR="0071368B" w:rsidRPr="00937FF7" w:rsidRDefault="0071368B" w:rsidP="00937FF7">
      <w:pPr>
        <w:pStyle w:val="a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37FF7">
        <w:rPr>
          <w:rFonts w:ascii="Times New Roman" w:hAnsi="Times New Roman"/>
          <w:b/>
          <w:sz w:val="28"/>
          <w:szCs w:val="28"/>
        </w:rPr>
        <w:t>Воспитатель</w:t>
      </w:r>
      <w:r w:rsidRPr="00937FF7">
        <w:rPr>
          <w:rFonts w:ascii="Times New Roman" w:hAnsi="Times New Roman"/>
          <w:sz w:val="28"/>
          <w:szCs w:val="28"/>
        </w:rPr>
        <w:t xml:space="preserve">: Ребята, а  нам пора возвращаться на землю.  Начинаем отсчёт. На экране слайды с движением </w:t>
      </w:r>
      <w:r w:rsidRPr="00937FF7">
        <w:rPr>
          <w:rFonts w:ascii="Times New Roman" w:hAnsi="Times New Roman"/>
          <w:i/>
          <w:sz w:val="28"/>
          <w:szCs w:val="28"/>
        </w:rPr>
        <w:t>(гимнастика для укрепления глазных мышц)</w:t>
      </w:r>
    </w:p>
    <w:p w:rsidR="0071368B" w:rsidRDefault="0071368B" w:rsidP="00937FF7">
      <w:pPr>
        <w:pStyle w:val="a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37FF7">
        <w:rPr>
          <w:rFonts w:ascii="Times New Roman" w:hAnsi="Times New Roman"/>
          <w:sz w:val="28"/>
          <w:szCs w:val="28"/>
        </w:rPr>
        <w:t>Молодцы, вот мы и на Земле. Наша спасательная экспедиция завершена. Какое у вас настроение? А почему</w:t>
      </w:r>
      <w:r w:rsidRPr="00937FF7">
        <w:rPr>
          <w:rFonts w:ascii="Times New Roman" w:hAnsi="Times New Roman"/>
          <w:i/>
          <w:sz w:val="28"/>
          <w:szCs w:val="28"/>
        </w:rPr>
        <w:t>?</w:t>
      </w:r>
    </w:p>
    <w:p w:rsidR="0071368B" w:rsidRPr="008D419E" w:rsidRDefault="0071368B" w:rsidP="00937FF7">
      <w:pPr>
        <w:pStyle w:val="a"/>
        <w:spacing w:line="360" w:lineRule="auto"/>
        <w:rPr>
          <w:rFonts w:ascii="Times New Roman" w:hAnsi="Times New Roman"/>
          <w:i/>
          <w:sz w:val="24"/>
          <w:szCs w:val="24"/>
        </w:rPr>
      </w:pPr>
      <w:r w:rsidRPr="008D419E">
        <w:rPr>
          <w:rFonts w:ascii="Times New Roman" w:hAnsi="Times New Roman"/>
          <w:i/>
          <w:sz w:val="24"/>
          <w:szCs w:val="24"/>
        </w:rPr>
        <w:t>( ответы детей)</w:t>
      </w:r>
    </w:p>
    <w:p w:rsidR="0071368B" w:rsidRDefault="0071368B" w:rsidP="00937FF7">
      <w:pPr>
        <w:spacing w:line="360" w:lineRule="auto"/>
        <w:rPr>
          <w:sz w:val="28"/>
          <w:szCs w:val="28"/>
        </w:rPr>
      </w:pPr>
      <w:r w:rsidRPr="00937FF7">
        <w:rPr>
          <w:i/>
          <w:sz w:val="28"/>
          <w:szCs w:val="28"/>
        </w:rPr>
        <w:t xml:space="preserve"> </w:t>
      </w:r>
      <w:r w:rsidRPr="00937FF7">
        <w:rPr>
          <w:sz w:val="28"/>
          <w:szCs w:val="28"/>
        </w:rPr>
        <w:t>Помогать другим и совершать добрые дела всегда приятно</w:t>
      </w:r>
      <w:r>
        <w:rPr>
          <w:sz w:val="28"/>
          <w:szCs w:val="28"/>
        </w:rPr>
        <w:t>.</w:t>
      </w:r>
    </w:p>
    <w:p w:rsidR="0071368B" w:rsidRPr="008D419E" w:rsidRDefault="0071368B" w:rsidP="00937FF7">
      <w:pPr>
        <w:spacing w:line="360" w:lineRule="auto"/>
        <w:rPr>
          <w:b/>
        </w:rPr>
      </w:pPr>
      <w:r w:rsidRPr="008D419E">
        <w:rPr>
          <w:b/>
        </w:rPr>
        <w:t>Стихотворение читает наизусть воспитатель</w:t>
      </w:r>
    </w:p>
    <w:p w:rsidR="0071368B" w:rsidRPr="00937FF7" w:rsidRDefault="0071368B" w:rsidP="00937FF7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Наш дом родной, наш общий дом -</w:t>
      </w:r>
      <w:r>
        <w:rPr>
          <w:sz w:val="28"/>
          <w:szCs w:val="28"/>
        </w:rPr>
        <w:t xml:space="preserve"> </w:t>
      </w:r>
      <w:r w:rsidRPr="00937FF7">
        <w:rPr>
          <w:sz w:val="28"/>
          <w:szCs w:val="28"/>
        </w:rPr>
        <w:t>Земля, где мы с тобой живем!</w:t>
      </w:r>
    </w:p>
    <w:p w:rsidR="0071368B" w:rsidRPr="00937FF7" w:rsidRDefault="0071368B" w:rsidP="00937FF7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Ты только посмотри вокруг -</w:t>
      </w:r>
      <w:r>
        <w:rPr>
          <w:sz w:val="28"/>
          <w:szCs w:val="28"/>
        </w:rPr>
        <w:t xml:space="preserve"> </w:t>
      </w:r>
      <w:r w:rsidRPr="00937FF7">
        <w:rPr>
          <w:sz w:val="28"/>
          <w:szCs w:val="28"/>
        </w:rPr>
        <w:t>Тут речка, там зеленый луг.</w:t>
      </w:r>
    </w:p>
    <w:p w:rsidR="0071368B" w:rsidRPr="00937FF7" w:rsidRDefault="0071368B" w:rsidP="00937FF7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В лесу дремучем не пройдешь,</w:t>
      </w:r>
      <w:r>
        <w:rPr>
          <w:sz w:val="28"/>
          <w:szCs w:val="28"/>
        </w:rPr>
        <w:t xml:space="preserve"> </w:t>
      </w:r>
      <w:r w:rsidRPr="00937FF7">
        <w:rPr>
          <w:sz w:val="28"/>
          <w:szCs w:val="28"/>
        </w:rPr>
        <w:t>Воды в пустыне не найдешь!</w:t>
      </w:r>
    </w:p>
    <w:p w:rsidR="0071368B" w:rsidRPr="00937FF7" w:rsidRDefault="0071368B" w:rsidP="00937FF7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А где-то снег лежит горой,</w:t>
      </w:r>
      <w:r>
        <w:rPr>
          <w:sz w:val="28"/>
          <w:szCs w:val="28"/>
        </w:rPr>
        <w:t xml:space="preserve"> </w:t>
      </w:r>
      <w:r w:rsidRPr="00937FF7">
        <w:rPr>
          <w:sz w:val="28"/>
          <w:szCs w:val="28"/>
        </w:rPr>
        <w:t>А где-то жарко и зимой.</w:t>
      </w:r>
    </w:p>
    <w:p w:rsidR="0071368B" w:rsidRPr="00937FF7" w:rsidRDefault="0071368B" w:rsidP="00937FF7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Чудес нам всех не перечесть,</w:t>
      </w:r>
      <w:r>
        <w:rPr>
          <w:sz w:val="28"/>
          <w:szCs w:val="28"/>
        </w:rPr>
        <w:t xml:space="preserve"> </w:t>
      </w:r>
      <w:r w:rsidRPr="00937FF7">
        <w:rPr>
          <w:sz w:val="28"/>
          <w:szCs w:val="28"/>
        </w:rPr>
        <w:t>Одно у них названье есть:</w:t>
      </w:r>
    </w:p>
    <w:p w:rsidR="0071368B" w:rsidRPr="00937FF7" w:rsidRDefault="0071368B" w:rsidP="00937FF7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Леса, и горы, и моря, -</w:t>
      </w:r>
      <w:r>
        <w:rPr>
          <w:sz w:val="28"/>
          <w:szCs w:val="28"/>
        </w:rPr>
        <w:t xml:space="preserve"> </w:t>
      </w:r>
      <w:r w:rsidRPr="00937FF7">
        <w:rPr>
          <w:sz w:val="28"/>
          <w:szCs w:val="28"/>
        </w:rPr>
        <w:t>Всё называется Земля!</w:t>
      </w:r>
    </w:p>
    <w:p w:rsidR="0071368B" w:rsidRPr="00937FF7" w:rsidRDefault="0071368B" w:rsidP="00937FF7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А если в космос ты взлетишь,</w:t>
      </w:r>
      <w:r>
        <w:rPr>
          <w:sz w:val="28"/>
          <w:szCs w:val="28"/>
        </w:rPr>
        <w:t xml:space="preserve"> </w:t>
      </w:r>
      <w:r w:rsidRPr="00937FF7">
        <w:rPr>
          <w:sz w:val="28"/>
          <w:szCs w:val="28"/>
        </w:rPr>
        <w:t>То из окна ракеты</w:t>
      </w:r>
    </w:p>
    <w:p w:rsidR="0071368B" w:rsidRPr="00937FF7" w:rsidRDefault="0071368B" w:rsidP="00937FF7">
      <w:pPr>
        <w:spacing w:line="360" w:lineRule="auto"/>
        <w:rPr>
          <w:sz w:val="28"/>
          <w:szCs w:val="28"/>
        </w:rPr>
      </w:pPr>
      <w:r w:rsidRPr="00937FF7">
        <w:rPr>
          <w:sz w:val="28"/>
          <w:szCs w:val="28"/>
        </w:rPr>
        <w:t>Увидишь шар наш голубой -</w:t>
      </w:r>
      <w:r>
        <w:rPr>
          <w:sz w:val="28"/>
          <w:szCs w:val="28"/>
        </w:rPr>
        <w:t xml:space="preserve"> </w:t>
      </w:r>
      <w:r w:rsidRPr="00937FF7">
        <w:rPr>
          <w:sz w:val="28"/>
          <w:szCs w:val="28"/>
        </w:rPr>
        <w:t>Любимую планету!</w:t>
      </w:r>
    </w:p>
    <w:p w:rsidR="0071368B" w:rsidRPr="00937FF7" w:rsidRDefault="0071368B" w:rsidP="00937FF7">
      <w:pPr>
        <w:spacing w:line="360" w:lineRule="auto"/>
        <w:rPr>
          <w:sz w:val="28"/>
          <w:szCs w:val="28"/>
        </w:rPr>
      </w:pPr>
    </w:p>
    <w:p w:rsidR="0071368B" w:rsidRPr="00726643" w:rsidRDefault="0071368B" w:rsidP="00937FF7">
      <w:pPr>
        <w:spacing w:line="360" w:lineRule="auto"/>
        <w:rPr>
          <w:b/>
          <w:sz w:val="36"/>
          <w:szCs w:val="36"/>
        </w:rPr>
      </w:pPr>
      <w:r w:rsidRPr="00726643">
        <w:rPr>
          <w:b/>
          <w:sz w:val="36"/>
          <w:szCs w:val="36"/>
        </w:rPr>
        <w:t xml:space="preserve">Приложение </w:t>
      </w:r>
    </w:p>
    <w:p w:rsidR="0071368B" w:rsidRDefault="0071368B" w:rsidP="00937FF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Письмо Астронома</w:t>
      </w:r>
    </w:p>
    <w:p w:rsidR="0071368B" w:rsidRPr="00F75DD3" w:rsidRDefault="0071368B" w:rsidP="00937FF7">
      <w:pPr>
        <w:spacing w:line="360" w:lineRule="auto"/>
        <w:rPr>
          <w:i/>
          <w:sz w:val="40"/>
          <w:szCs w:val="40"/>
        </w:rPr>
      </w:pPr>
      <w:r w:rsidRPr="00F75DD3">
        <w:rPr>
          <w:i/>
          <w:sz w:val="40"/>
          <w:szCs w:val="40"/>
        </w:rPr>
        <w:t>«Здравствуйте, дорогие дети! Пишет вам юный астроном. Я очень люблю смотреть на звёзды и планеты. И вот не давно, я увидел сигнал бедствия на очень далёкой планете. К сожалению, я не смогу ей помочь, у меня много дел на Земле! Я высылаю вам фрагменты частей этой далёкой планеты. Сложите их и вы узнаете, какая беда случилась на ней! Вы сможете мне  помочь?</w:t>
      </w:r>
      <w:r w:rsidRPr="00F75DD3">
        <w:rPr>
          <w:b/>
          <w:i/>
          <w:sz w:val="40"/>
          <w:szCs w:val="40"/>
        </w:rPr>
        <w:t xml:space="preserve"> </w:t>
      </w:r>
      <w:r w:rsidRPr="00F75DD3">
        <w:rPr>
          <w:i/>
          <w:sz w:val="40"/>
          <w:szCs w:val="40"/>
        </w:rPr>
        <w:t>Желаю вам удачи!»</w:t>
      </w:r>
    </w:p>
    <w:p w:rsidR="0071368B" w:rsidRDefault="0071368B" w:rsidP="00937FF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</w:p>
    <w:p w:rsidR="0071368B" w:rsidRDefault="0071368B" w:rsidP="00937FF7">
      <w:pPr>
        <w:spacing w:line="360" w:lineRule="auto"/>
        <w:rPr>
          <w:sz w:val="28"/>
          <w:szCs w:val="28"/>
        </w:rPr>
      </w:pPr>
      <w:r w:rsidRPr="007E440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10.5pt;mso-position-horizontal-relative:char;mso-position-vertical-relative:line">
            <v:imagedata r:id="rId5" o:title=""/>
          </v:shape>
        </w:pict>
      </w:r>
    </w:p>
    <w:p w:rsidR="0071368B" w:rsidRDefault="0071368B" w:rsidP="00937FF7">
      <w:pPr>
        <w:spacing w:line="360" w:lineRule="auto"/>
        <w:rPr>
          <w:sz w:val="28"/>
          <w:szCs w:val="28"/>
        </w:rPr>
      </w:pPr>
      <w:r w:rsidRPr="007E4409">
        <w:rPr>
          <w:sz w:val="28"/>
          <w:szCs w:val="28"/>
        </w:rPr>
        <w:pict>
          <v:shape id="_x0000_i1026" type="#_x0000_t75" style="width:466.5pt;height:518.25pt;mso-position-horizontal-relative:char;mso-position-vertical-relative:line">
            <v:imagedata r:id="rId6" o:title=""/>
          </v:shape>
        </w:pict>
      </w:r>
    </w:p>
    <w:p w:rsidR="0071368B" w:rsidRDefault="0071368B" w:rsidP="00937FF7">
      <w:pPr>
        <w:spacing w:line="360" w:lineRule="auto"/>
        <w:rPr>
          <w:sz w:val="28"/>
          <w:szCs w:val="28"/>
        </w:rPr>
      </w:pPr>
    </w:p>
    <w:p w:rsidR="0071368B" w:rsidRDefault="0071368B" w:rsidP="00937FF7">
      <w:pPr>
        <w:spacing w:line="360" w:lineRule="auto"/>
        <w:rPr>
          <w:sz w:val="28"/>
          <w:szCs w:val="28"/>
        </w:rPr>
      </w:pPr>
      <w:r w:rsidRPr="007E4409">
        <w:rPr>
          <w:sz w:val="28"/>
          <w:szCs w:val="28"/>
        </w:rPr>
        <w:pict>
          <v:shape id="_x0000_i1027" type="#_x0000_t75" style="width:464.25pt;height:619.5pt;mso-position-horizontal-relative:char;mso-position-vertical-relative:line">
            <v:imagedata r:id="rId7" o:title=""/>
          </v:shape>
        </w:pict>
      </w:r>
    </w:p>
    <w:p w:rsidR="0071368B" w:rsidRDefault="0071368B" w:rsidP="00937FF7">
      <w:pPr>
        <w:spacing w:line="360" w:lineRule="auto"/>
        <w:rPr>
          <w:sz w:val="28"/>
          <w:szCs w:val="28"/>
        </w:rPr>
      </w:pPr>
    </w:p>
    <w:p w:rsidR="0071368B" w:rsidRDefault="0071368B" w:rsidP="00937FF7">
      <w:pPr>
        <w:spacing w:line="360" w:lineRule="auto"/>
        <w:rPr>
          <w:sz w:val="28"/>
          <w:szCs w:val="28"/>
        </w:rPr>
      </w:pPr>
      <w:r w:rsidRPr="007E4409">
        <w:rPr>
          <w:sz w:val="28"/>
          <w:szCs w:val="28"/>
        </w:rPr>
        <w:pict>
          <v:shape id="_x0000_i1028" type="#_x0000_t75" style="width:453.75pt;height:567pt;mso-position-horizontal-relative:char;mso-position-vertical-relative:line">
            <v:imagedata r:id="rId8" o:title=""/>
          </v:shape>
        </w:pict>
      </w:r>
    </w:p>
    <w:p w:rsidR="0071368B" w:rsidRDefault="0071368B" w:rsidP="00937FF7">
      <w:pPr>
        <w:spacing w:line="360" w:lineRule="auto"/>
        <w:rPr>
          <w:sz w:val="28"/>
          <w:szCs w:val="28"/>
        </w:rPr>
      </w:pPr>
    </w:p>
    <w:p w:rsidR="0071368B" w:rsidRDefault="0071368B" w:rsidP="00937FF7">
      <w:pPr>
        <w:spacing w:line="360" w:lineRule="auto"/>
        <w:rPr>
          <w:sz w:val="28"/>
          <w:szCs w:val="28"/>
        </w:rPr>
      </w:pPr>
      <w:r w:rsidRPr="007E4409">
        <w:rPr>
          <w:sz w:val="28"/>
          <w:szCs w:val="28"/>
        </w:rPr>
        <w:pict>
          <v:shape id="_x0000_i1029" type="#_x0000_t75" style="width:468pt;height:612pt;mso-position-horizontal-relative:char;mso-position-vertical-relative:line">
            <v:imagedata r:id="rId9" o:title=""/>
          </v:shape>
        </w:pict>
      </w:r>
    </w:p>
    <w:p w:rsidR="0071368B" w:rsidRDefault="0071368B" w:rsidP="00937FF7">
      <w:pPr>
        <w:spacing w:line="360" w:lineRule="auto"/>
        <w:rPr>
          <w:sz w:val="28"/>
          <w:szCs w:val="28"/>
        </w:rPr>
      </w:pPr>
    </w:p>
    <w:p w:rsidR="0071368B" w:rsidRDefault="0071368B" w:rsidP="00937FF7">
      <w:pPr>
        <w:spacing w:line="360" w:lineRule="auto"/>
        <w:rPr>
          <w:sz w:val="28"/>
          <w:szCs w:val="28"/>
        </w:rPr>
      </w:pPr>
    </w:p>
    <w:p w:rsidR="0071368B" w:rsidRDefault="0071368B" w:rsidP="00937FF7">
      <w:pPr>
        <w:spacing w:line="360" w:lineRule="auto"/>
        <w:rPr>
          <w:sz w:val="28"/>
          <w:szCs w:val="28"/>
        </w:rPr>
      </w:pPr>
    </w:p>
    <w:p w:rsidR="0071368B" w:rsidRDefault="0071368B" w:rsidP="00937FF7">
      <w:pPr>
        <w:spacing w:line="360" w:lineRule="auto"/>
        <w:rPr>
          <w:sz w:val="28"/>
          <w:szCs w:val="28"/>
        </w:rPr>
      </w:pPr>
    </w:p>
    <w:p w:rsidR="0071368B" w:rsidRDefault="0071368B" w:rsidP="00937FF7">
      <w:pPr>
        <w:spacing w:line="360" w:lineRule="auto"/>
        <w:rPr>
          <w:sz w:val="28"/>
          <w:szCs w:val="28"/>
        </w:rPr>
      </w:pPr>
    </w:p>
    <w:p w:rsidR="0071368B" w:rsidRDefault="0071368B" w:rsidP="00937FF7">
      <w:pPr>
        <w:spacing w:line="360" w:lineRule="auto"/>
        <w:rPr>
          <w:sz w:val="28"/>
          <w:szCs w:val="28"/>
        </w:rPr>
      </w:pPr>
    </w:p>
    <w:p w:rsidR="0071368B" w:rsidRDefault="0071368B" w:rsidP="00937FF7">
      <w:pPr>
        <w:spacing w:line="360" w:lineRule="auto"/>
        <w:rPr>
          <w:sz w:val="28"/>
          <w:szCs w:val="28"/>
        </w:rPr>
      </w:pPr>
    </w:p>
    <w:p w:rsidR="0071368B" w:rsidRDefault="0071368B" w:rsidP="00937FF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Кроссворд</w:t>
      </w:r>
    </w:p>
    <w:p w:rsidR="0071368B" w:rsidRDefault="0071368B" w:rsidP="008241D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ЗАГАДКИ НА КРОССВОРД (СПАСИБО)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>Как зовут меня, скажи: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Часто прячусь я во ржи,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Скромный полевой цветок,</w:t>
      </w:r>
    </w:p>
    <w:p w:rsidR="0071368B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Синеглазый?..</w:t>
      </w:r>
      <w:r>
        <w:rPr>
          <w:sz w:val="28"/>
          <w:szCs w:val="28"/>
        </w:rPr>
        <w:t xml:space="preserve"> (ваСилек) 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Удивительное солнце: 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В этом солнце сто оконцев, 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Из оконцев тех глядят </w:t>
      </w:r>
    </w:p>
    <w:p w:rsidR="0071368B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Сотни черненьких галчат.</w:t>
      </w:r>
      <w:r>
        <w:rPr>
          <w:sz w:val="28"/>
          <w:szCs w:val="28"/>
        </w:rPr>
        <w:t xml:space="preserve"> (Подсолнух)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Белые звоночки 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У меня в садочке, 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На зеленом стебельке </w:t>
      </w:r>
    </w:p>
    <w:p w:rsidR="0071368B" w:rsidRDefault="0071368B" w:rsidP="008241DE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Прячутся в тенёчке.</w:t>
      </w:r>
      <w:r>
        <w:rPr>
          <w:sz w:val="28"/>
          <w:szCs w:val="28"/>
        </w:rPr>
        <w:t xml:space="preserve"> (лАндыш)</w:t>
      </w:r>
    </w:p>
    <w:p w:rsidR="0071368B" w:rsidRPr="008E3034" w:rsidRDefault="0071368B" w:rsidP="008E3034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Пробивался сквозь снежок, </w:t>
      </w:r>
    </w:p>
    <w:p w:rsidR="0071368B" w:rsidRPr="008E3034" w:rsidRDefault="0071368B" w:rsidP="008E3034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Удивительный росток. </w:t>
      </w:r>
    </w:p>
    <w:p w:rsidR="0071368B" w:rsidRPr="008E3034" w:rsidRDefault="0071368B" w:rsidP="008E3034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Самый первый, самый нежный, </w:t>
      </w:r>
    </w:p>
    <w:p w:rsidR="0071368B" w:rsidRDefault="0071368B" w:rsidP="008E3034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Самый бархатный цветок!</w:t>
      </w:r>
      <w:r>
        <w:rPr>
          <w:sz w:val="28"/>
          <w:szCs w:val="28"/>
        </w:rPr>
        <w:t xml:space="preserve"> (подСнежник)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>Эй, звоночки,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Синий цвет, -</w:t>
      </w:r>
    </w:p>
    <w:p w:rsidR="0071368B" w:rsidRPr="008E3034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С язычком,</w:t>
      </w:r>
    </w:p>
    <w:p w:rsidR="0071368B" w:rsidRDefault="0071368B" w:rsidP="00072033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А звону нет!</w:t>
      </w:r>
      <w:r>
        <w:rPr>
          <w:sz w:val="28"/>
          <w:szCs w:val="28"/>
        </w:rPr>
        <w:t xml:space="preserve"> (колокольчИк)</w:t>
      </w:r>
    </w:p>
    <w:p w:rsidR="0071368B" w:rsidRPr="005838E1" w:rsidRDefault="0071368B" w:rsidP="000720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Кто там смотрит из межи</w:t>
      </w:r>
    </w:p>
    <w:p w:rsidR="0071368B" w:rsidRPr="005838E1" w:rsidRDefault="0071368B" w:rsidP="00072033">
      <w:pPr>
        <w:spacing w:line="360" w:lineRule="auto"/>
        <w:rPr>
          <w:sz w:val="28"/>
          <w:szCs w:val="28"/>
        </w:rPr>
      </w:pPr>
      <w:r w:rsidRPr="005838E1">
        <w:rPr>
          <w:sz w:val="28"/>
          <w:szCs w:val="28"/>
        </w:rPr>
        <w:t>Посреди колосьев ржи?</w:t>
      </w:r>
    </w:p>
    <w:p w:rsidR="0071368B" w:rsidRPr="005838E1" w:rsidRDefault="0071368B" w:rsidP="000720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Это цветики-малютки,</w:t>
      </w:r>
    </w:p>
    <w:p w:rsidR="0071368B" w:rsidRDefault="0071368B" w:rsidP="008E30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Голубые... (незаБ</w:t>
      </w:r>
      <w:r w:rsidRPr="005838E1">
        <w:rPr>
          <w:sz w:val="28"/>
          <w:szCs w:val="28"/>
        </w:rPr>
        <w:t>удки)</w:t>
      </w:r>
    </w:p>
    <w:p w:rsidR="0071368B" w:rsidRPr="008E3034" w:rsidRDefault="0071368B" w:rsidP="008E30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E3034">
        <w:rPr>
          <w:sz w:val="28"/>
          <w:szCs w:val="28"/>
        </w:rPr>
        <w:t>Вот чудесные цветы -</w:t>
      </w:r>
    </w:p>
    <w:p w:rsidR="0071368B" w:rsidRPr="008E3034" w:rsidRDefault="0071368B" w:rsidP="008E3034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Небывалой красоты.</w:t>
      </w:r>
    </w:p>
    <w:p w:rsidR="0071368B" w:rsidRPr="008E3034" w:rsidRDefault="0071368B" w:rsidP="008E3034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Яркие, пахучие -</w:t>
      </w:r>
    </w:p>
    <w:p w:rsidR="0071368B" w:rsidRDefault="0071368B" w:rsidP="008E3034">
      <w:pPr>
        <w:spacing w:line="360" w:lineRule="auto"/>
        <w:rPr>
          <w:sz w:val="28"/>
          <w:szCs w:val="28"/>
        </w:rPr>
      </w:pPr>
      <w:r w:rsidRPr="008E3034">
        <w:rPr>
          <w:sz w:val="28"/>
          <w:szCs w:val="28"/>
        </w:rPr>
        <w:t xml:space="preserve"> Ай-ай-ай! Колючие!</w:t>
      </w:r>
      <w:r>
        <w:rPr>
          <w:sz w:val="28"/>
          <w:szCs w:val="28"/>
        </w:rPr>
        <w:t xml:space="preserve"> (рОза)</w:t>
      </w:r>
    </w:p>
    <w:p w:rsidR="0071368B" w:rsidRPr="008E3034" w:rsidRDefault="0071368B" w:rsidP="008E3034">
      <w:pPr>
        <w:spacing w:line="360" w:lineRule="auto"/>
        <w:rPr>
          <w:sz w:val="28"/>
          <w:szCs w:val="28"/>
        </w:rPr>
      </w:pPr>
    </w:p>
    <w:sectPr w:rsidR="0071368B" w:rsidRPr="008E3034" w:rsidSect="00B95D46">
      <w:pgSz w:w="11906" w:h="16838"/>
      <w:pgMar w:top="54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A2A9F"/>
    <w:multiLevelType w:val="hybridMultilevel"/>
    <w:tmpl w:val="4C7CA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ECB7C8D"/>
    <w:multiLevelType w:val="multilevel"/>
    <w:tmpl w:val="19B814A4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2">
    <w:nsid w:val="24DA0AE7"/>
    <w:multiLevelType w:val="multilevel"/>
    <w:tmpl w:val="2064F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383F0B96"/>
    <w:multiLevelType w:val="hybridMultilevel"/>
    <w:tmpl w:val="E6AE57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C3F0C58"/>
    <w:multiLevelType w:val="hybridMultilevel"/>
    <w:tmpl w:val="3614E66A"/>
    <w:lvl w:ilvl="0" w:tplc="2BAA81C8">
      <w:start w:val="1"/>
      <w:numFmt w:val="decimal"/>
      <w:lvlText w:val="%1."/>
      <w:lvlJc w:val="left"/>
      <w:pPr>
        <w:tabs>
          <w:tab w:val="num" w:pos="2025"/>
        </w:tabs>
        <w:ind w:left="20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65"/>
        </w:tabs>
        <w:ind w:left="34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185"/>
        </w:tabs>
        <w:ind w:left="41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625"/>
        </w:tabs>
        <w:ind w:left="56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345"/>
        </w:tabs>
        <w:ind w:left="63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065"/>
        </w:tabs>
        <w:ind w:left="70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785"/>
        </w:tabs>
        <w:ind w:left="7785" w:hanging="180"/>
      </w:pPr>
      <w:rPr>
        <w:rFonts w:cs="Times New Roman"/>
      </w:rPr>
    </w:lvl>
  </w:abstractNum>
  <w:abstractNum w:abstractNumId="5">
    <w:nsid w:val="42B5604D"/>
    <w:multiLevelType w:val="hybridMultilevel"/>
    <w:tmpl w:val="CC428B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97336"/>
    <w:multiLevelType w:val="multilevel"/>
    <w:tmpl w:val="65F86BE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5BBB5318"/>
    <w:multiLevelType w:val="hybridMultilevel"/>
    <w:tmpl w:val="30FA37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303A43"/>
    <w:multiLevelType w:val="hybridMultilevel"/>
    <w:tmpl w:val="FC46B2F2"/>
    <w:lvl w:ilvl="0" w:tplc="1DD25004">
      <w:start w:val="8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9">
    <w:nsid w:val="77CE5C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>
    <w:nsid w:val="79724D6F"/>
    <w:multiLevelType w:val="multilevel"/>
    <w:tmpl w:val="A51EFEC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5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7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95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880" w:hanging="1440"/>
      </w:pPr>
      <w:rPr>
        <w:rFonts w:cs="Times New Roman" w:hint="default"/>
      </w:rPr>
    </w:lvl>
  </w:abstractNum>
  <w:abstractNum w:abstractNumId="11">
    <w:nsid w:val="7D3D71A3"/>
    <w:multiLevelType w:val="hybridMultilevel"/>
    <w:tmpl w:val="C2EC6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0"/>
  </w:num>
  <w:num w:numId="5">
    <w:abstractNumId w:val="8"/>
  </w:num>
  <w:num w:numId="6">
    <w:abstractNumId w:val="0"/>
  </w:num>
  <w:num w:numId="7">
    <w:abstractNumId w:val="11"/>
  </w:num>
  <w:num w:numId="8">
    <w:abstractNumId w:val="3"/>
  </w:num>
  <w:num w:numId="9">
    <w:abstractNumId w:val="9"/>
  </w:num>
  <w:num w:numId="10">
    <w:abstractNumId w:val="1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5E59"/>
    <w:rsid w:val="00072033"/>
    <w:rsid w:val="000945B1"/>
    <w:rsid w:val="00097278"/>
    <w:rsid w:val="000A2A20"/>
    <w:rsid w:val="0011416C"/>
    <w:rsid w:val="00114EAC"/>
    <w:rsid w:val="00133EEE"/>
    <w:rsid w:val="002939B6"/>
    <w:rsid w:val="002A59CD"/>
    <w:rsid w:val="00343693"/>
    <w:rsid w:val="003961FD"/>
    <w:rsid w:val="0044614D"/>
    <w:rsid w:val="0046699C"/>
    <w:rsid w:val="00485500"/>
    <w:rsid w:val="004D6297"/>
    <w:rsid w:val="005000FF"/>
    <w:rsid w:val="00536C79"/>
    <w:rsid w:val="00537BE5"/>
    <w:rsid w:val="00547385"/>
    <w:rsid w:val="005838E1"/>
    <w:rsid w:val="0061026F"/>
    <w:rsid w:val="00640EA7"/>
    <w:rsid w:val="00703FA0"/>
    <w:rsid w:val="0071368B"/>
    <w:rsid w:val="00726643"/>
    <w:rsid w:val="00730F6D"/>
    <w:rsid w:val="007407BF"/>
    <w:rsid w:val="00751439"/>
    <w:rsid w:val="007E4409"/>
    <w:rsid w:val="008241DE"/>
    <w:rsid w:val="00836963"/>
    <w:rsid w:val="00887D2F"/>
    <w:rsid w:val="008D419E"/>
    <w:rsid w:val="008E3034"/>
    <w:rsid w:val="0091007A"/>
    <w:rsid w:val="00937FF7"/>
    <w:rsid w:val="009714F2"/>
    <w:rsid w:val="00A50986"/>
    <w:rsid w:val="00A643CE"/>
    <w:rsid w:val="00B92552"/>
    <w:rsid w:val="00B95D46"/>
    <w:rsid w:val="00BB5AE1"/>
    <w:rsid w:val="00C35C86"/>
    <w:rsid w:val="00D40AAC"/>
    <w:rsid w:val="00D440A7"/>
    <w:rsid w:val="00D64BB7"/>
    <w:rsid w:val="00D900F4"/>
    <w:rsid w:val="00D9185B"/>
    <w:rsid w:val="00DA4028"/>
    <w:rsid w:val="00DB6373"/>
    <w:rsid w:val="00ED3DB7"/>
    <w:rsid w:val="00F75DD3"/>
    <w:rsid w:val="00FD3CB6"/>
    <w:rsid w:val="00FE5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4F2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3696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">
    <w:name w:val="Без интервала"/>
    <w:uiPriority w:val="99"/>
    <w:rsid w:val="00BB5AE1"/>
    <w:rPr>
      <w:rFonts w:ascii="Calibri" w:hAnsi="Calibri"/>
    </w:rPr>
  </w:style>
  <w:style w:type="character" w:styleId="Hyperlink">
    <w:name w:val="Hyperlink"/>
    <w:basedOn w:val="DefaultParagraphFont"/>
    <w:uiPriority w:val="99"/>
    <w:semiHidden/>
    <w:rsid w:val="00C35C8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958</TotalTime>
  <Pages>17</Pages>
  <Words>2180</Words>
  <Characters>12426</Characters>
  <Application>Microsoft Office Outlook</Application>
  <DocSecurity>0</DocSecurity>
  <Lines>0</Lines>
  <Paragraphs>0</Paragraphs>
  <ScaleCrop>false</ScaleCrop>
  <Company>MoBIL GROUP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МКДОУ г</dc:title>
  <dc:subject/>
  <dc:creator>Admin</dc:creator>
  <cp:keywords/>
  <dc:description/>
  <cp:lastModifiedBy>Admin</cp:lastModifiedBy>
  <cp:revision>25</cp:revision>
  <dcterms:created xsi:type="dcterms:W3CDTF">2013-04-28T04:38:00Z</dcterms:created>
  <dcterms:modified xsi:type="dcterms:W3CDTF">2015-10-17T08:12:00Z</dcterms:modified>
</cp:coreProperties>
</file>