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1A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1A1"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7737DF" w:rsidRDefault="004F335A" w:rsidP="006F71A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737DF">
        <w:rPr>
          <w:rFonts w:ascii="Times New Roman" w:hAnsi="Times New Roman" w:cs="Times New Roman"/>
          <w:b/>
          <w:bCs/>
          <w:sz w:val="36"/>
          <w:szCs w:val="36"/>
        </w:rPr>
        <w:t>Проект: «Безопасность на дороге»</w:t>
      </w: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6F71A1">
      <w:pPr>
        <w:jc w:val="right"/>
        <w:rPr>
          <w:rFonts w:ascii="Times New Roman" w:hAnsi="Times New Roman" w:cs="Times New Roman"/>
          <w:sz w:val="28"/>
          <w:szCs w:val="28"/>
        </w:rPr>
      </w:pPr>
      <w:r w:rsidRPr="006F71A1">
        <w:rPr>
          <w:rFonts w:ascii="Times New Roman" w:hAnsi="Times New Roman" w:cs="Times New Roman"/>
          <w:sz w:val="28"/>
          <w:szCs w:val="28"/>
        </w:rPr>
        <w:t>Козлова Ирина Ивановна</w:t>
      </w: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5A" w:rsidRPr="006F71A1" w:rsidRDefault="004F335A" w:rsidP="007737D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1A1">
        <w:rPr>
          <w:rFonts w:ascii="Times New Roman" w:hAnsi="Times New Roman" w:cs="Times New Roman"/>
          <w:sz w:val="28"/>
          <w:szCs w:val="28"/>
        </w:rPr>
        <w:t>с. Леуши</w:t>
      </w:r>
    </w:p>
    <w:p w:rsidR="004F335A" w:rsidRPr="006F71A1" w:rsidRDefault="004F335A" w:rsidP="006F7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1A1">
        <w:rPr>
          <w:rFonts w:ascii="Times New Roman" w:hAnsi="Times New Roman" w:cs="Times New Roman"/>
          <w:sz w:val="28"/>
          <w:szCs w:val="28"/>
        </w:rPr>
        <w:t>2014</w:t>
      </w:r>
    </w:p>
    <w:p w:rsidR="004F335A" w:rsidRDefault="004F335A" w:rsidP="00D6769D">
      <w:pPr>
        <w:jc w:val="both"/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D6769D">
        <w:rPr>
          <w:rFonts w:ascii="Times New Roman" w:hAnsi="Times New Roman" w:cs="Times New Roman"/>
          <w:sz w:val="28"/>
          <w:szCs w:val="28"/>
        </w:rPr>
        <w:t>: Расширить представления и знания детей о правилах безопасного поведения на дорогах и на улице, посредством  ведущих образовательных областей «познание» и «безопасность», а также таких форм как игры и проблемные ситуации.</w:t>
      </w:r>
    </w:p>
    <w:p w:rsidR="004F335A" w:rsidRDefault="004F335A" w:rsidP="00D676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Pr="00D6769D" w:rsidRDefault="004F335A" w:rsidP="00D676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69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4F335A" w:rsidRPr="00D6769D" w:rsidRDefault="004F335A" w:rsidP="00D676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35A" w:rsidRPr="00D6769D" w:rsidRDefault="004F335A" w:rsidP="00D6769D">
      <w:pPr>
        <w:jc w:val="both"/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Разнообразие легковых машин с каждым годом увеличивается и будет продолжать расти. Все чаще на дорогах происходят дорожно-транспортные происшествия. Люди теряют свои ценности и самое страшное что участниками ДТП являются дети. Чтобы меньше детей погибало мы  педагоги призваны решать эту актуальную проблему. В тесном сотрудничестве с родителями мы должны обучать детей правилам дорожного движения. Развивать у детей внимание и мышление в связи с тем что очень часто в ДТП виновниками являются водители, а жертвами –ДЕТИ. Педагоги обучают в основном теоретически, а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6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69D">
        <w:rPr>
          <w:rFonts w:ascii="Times New Roman" w:hAnsi="Times New Roman" w:cs="Times New Roman"/>
          <w:sz w:val="28"/>
          <w:szCs w:val="28"/>
        </w:rPr>
        <w:t>практически. Только таким образом можем достичь желаемой цели!</w:t>
      </w:r>
    </w:p>
    <w:p w:rsidR="004F335A" w:rsidRPr="00D6769D" w:rsidRDefault="004F335A" w:rsidP="00D676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Тип проекта –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69D">
        <w:rPr>
          <w:rFonts w:ascii="Times New Roman" w:hAnsi="Times New Roman" w:cs="Times New Roman"/>
          <w:sz w:val="28"/>
          <w:szCs w:val="28"/>
        </w:rPr>
        <w:t xml:space="preserve">-практико-ориентированный </w:t>
      </w:r>
    </w:p>
    <w:p w:rsidR="004F335A" w:rsidRPr="00D6769D" w:rsidRDefault="004F335A" w:rsidP="00D676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характеру участия – дети старшей группы</w:t>
      </w:r>
      <w:r w:rsidRPr="00D6769D">
        <w:rPr>
          <w:rFonts w:ascii="Times New Roman" w:hAnsi="Times New Roman" w:cs="Times New Roman"/>
          <w:sz w:val="28"/>
          <w:szCs w:val="28"/>
        </w:rPr>
        <w:t>, воспитатели ,родители</w:t>
      </w:r>
    </w:p>
    <w:p w:rsidR="004F335A" w:rsidRPr="00D6769D" w:rsidRDefault="004F335A" w:rsidP="00D676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По продолжительности –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4F335A" w:rsidRPr="00460D83" w:rsidRDefault="004F335A" w:rsidP="00460D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По количеству участников – групповой</w:t>
      </w:r>
    </w:p>
    <w:p w:rsidR="004F335A" w:rsidRDefault="004F335A" w:rsidP="00897D00"/>
    <w:p w:rsidR="004F335A" w:rsidRPr="00D6769D" w:rsidRDefault="004F335A" w:rsidP="00D6769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6769D">
        <w:rPr>
          <w:rFonts w:ascii="Times New Roman" w:hAnsi="Times New Roman" w:cs="Times New Roman"/>
          <w:b/>
          <w:bCs/>
          <w:sz w:val="28"/>
          <w:szCs w:val="28"/>
          <w:u w:val="single"/>
        </w:rPr>
        <w:t>Действия: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D6769D">
        <w:rPr>
          <w:rFonts w:ascii="Times New Roman" w:hAnsi="Times New Roman" w:cs="Times New Roman"/>
          <w:sz w:val="28"/>
          <w:szCs w:val="28"/>
        </w:rPr>
        <w:t>Специально организованное обучение: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-непосредственная образовательная деятельность, направленная на социальное развитие личности;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-экскурсии;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-продуктивные виды деятельности.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D6769D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-беседы;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-игровые ситуации на образовательной основе;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-чтение художественной литературы;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-заучивание стихотворений;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-игры: подвижные, творческие, дидактические;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>-просмотр мультфильмов;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-досуг</w:t>
      </w:r>
      <w:r w:rsidRPr="00D6769D">
        <w:rPr>
          <w:rFonts w:ascii="Times New Roman" w:hAnsi="Times New Roman" w:cs="Times New Roman"/>
          <w:sz w:val="28"/>
          <w:szCs w:val="28"/>
        </w:rPr>
        <w:t>.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D6769D">
        <w:rPr>
          <w:rFonts w:ascii="Times New Roman" w:hAnsi="Times New Roman" w:cs="Times New Roman"/>
          <w:sz w:val="28"/>
          <w:szCs w:val="28"/>
        </w:rPr>
        <w:t>Самостоятельная деятельность: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    -игры,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   -продуктивная деятельность.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D6769D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-памятки</w:t>
      </w:r>
      <w:r w:rsidRPr="00D6769D">
        <w:rPr>
          <w:rFonts w:ascii="Times New Roman" w:hAnsi="Times New Roman" w:cs="Times New Roman"/>
          <w:sz w:val="28"/>
          <w:szCs w:val="28"/>
        </w:rPr>
        <w:t>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-консультации</w:t>
      </w:r>
      <w:r w:rsidRPr="00D6769D">
        <w:rPr>
          <w:rFonts w:ascii="Times New Roman" w:hAnsi="Times New Roman" w:cs="Times New Roman"/>
          <w:sz w:val="28"/>
          <w:szCs w:val="28"/>
        </w:rPr>
        <w:t>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 -наглядно-текстовая информация;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D6769D">
        <w:rPr>
          <w:rFonts w:ascii="Times New Roman" w:hAnsi="Times New Roman" w:cs="Times New Roman"/>
          <w:sz w:val="28"/>
          <w:szCs w:val="28"/>
        </w:rPr>
        <w:t>Работа с педагогами:</w:t>
      </w:r>
    </w:p>
    <w:p w:rsidR="004F335A" w:rsidRPr="00D6769D" w:rsidRDefault="004F335A" w:rsidP="00D6769D">
      <w:pPr>
        <w:rPr>
          <w:rFonts w:ascii="Times New Roman" w:hAnsi="Times New Roman" w:cs="Times New Roman"/>
          <w:sz w:val="28"/>
          <w:szCs w:val="28"/>
        </w:rPr>
      </w:pPr>
      <w:r w:rsidRPr="00D6769D">
        <w:rPr>
          <w:rFonts w:ascii="Times New Roman" w:hAnsi="Times New Roman" w:cs="Times New Roman"/>
          <w:sz w:val="28"/>
          <w:szCs w:val="28"/>
        </w:rPr>
        <w:t xml:space="preserve">   - открытые просмотры.</w:t>
      </w:r>
    </w:p>
    <w:p w:rsidR="004F335A" w:rsidRDefault="004F335A" w:rsidP="00897D00"/>
    <w:p w:rsidR="004F335A" w:rsidRPr="00651DE8" w:rsidRDefault="004F335A" w:rsidP="00460D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1DE8">
        <w:rPr>
          <w:rFonts w:ascii="Times New Roman" w:hAnsi="Times New Roman" w:cs="Times New Roman"/>
          <w:b/>
          <w:bCs/>
          <w:sz w:val="28"/>
          <w:szCs w:val="28"/>
        </w:rPr>
        <w:t>Основная деятельность с детьми: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 «Дорожная азбука», «Безопасность на дороге»,</w:t>
      </w:r>
      <w:r>
        <w:t>«</w:t>
      </w:r>
      <w:r w:rsidRPr="00205700">
        <w:rPr>
          <w:rFonts w:ascii="Times New Roman" w:hAnsi="Times New Roman" w:cs="Times New Roman"/>
          <w:sz w:val="28"/>
          <w:szCs w:val="28"/>
        </w:rPr>
        <w:t>Обязанности пассажира»</w:t>
      </w:r>
    </w:p>
    <w:p w:rsidR="004F335A" w:rsidRPr="00BD45F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51DE8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</w:t>
      </w:r>
      <w:r w:rsidRPr="00BD45F8">
        <w:rPr>
          <w:rFonts w:ascii="Times New Roman" w:hAnsi="Times New Roman" w:cs="Times New Roman"/>
          <w:sz w:val="28"/>
          <w:szCs w:val="28"/>
        </w:rPr>
        <w:t>Волков С. «</w:t>
      </w:r>
      <w:r>
        <w:rPr>
          <w:rFonts w:ascii="Times New Roman" w:hAnsi="Times New Roman" w:cs="Times New Roman"/>
          <w:sz w:val="28"/>
          <w:szCs w:val="28"/>
        </w:rPr>
        <w:t xml:space="preserve">Про правила дорожного движения»: </w:t>
      </w:r>
      <w:r w:rsidRPr="00BD45F8">
        <w:rPr>
          <w:rFonts w:ascii="Times New Roman" w:hAnsi="Times New Roman" w:cs="Times New Roman"/>
          <w:sz w:val="28"/>
          <w:szCs w:val="28"/>
        </w:rPr>
        <w:t>Дружинина М. «Наш друг светофор»</w:t>
      </w:r>
      <w:r>
        <w:rPr>
          <w:rFonts w:ascii="Times New Roman" w:hAnsi="Times New Roman" w:cs="Times New Roman"/>
          <w:sz w:val="28"/>
          <w:szCs w:val="28"/>
        </w:rPr>
        <w:t xml:space="preserve">, Зотов В. «Дорожные приключения», </w:t>
      </w:r>
      <w:r w:rsidRPr="00BD45F8">
        <w:rPr>
          <w:rFonts w:ascii="Times New Roman" w:hAnsi="Times New Roman" w:cs="Times New Roman"/>
          <w:sz w:val="28"/>
          <w:szCs w:val="28"/>
        </w:rPr>
        <w:t xml:space="preserve">Извекова </w:t>
      </w:r>
      <w:r>
        <w:rPr>
          <w:rFonts w:ascii="Times New Roman" w:hAnsi="Times New Roman" w:cs="Times New Roman"/>
          <w:sz w:val="28"/>
          <w:szCs w:val="28"/>
        </w:rPr>
        <w:t xml:space="preserve">Н. «Правила дорожного движения», </w:t>
      </w:r>
      <w:r w:rsidRPr="00BD45F8">
        <w:rPr>
          <w:rFonts w:ascii="Times New Roman" w:hAnsi="Times New Roman" w:cs="Times New Roman"/>
          <w:sz w:val="28"/>
          <w:szCs w:val="28"/>
        </w:rPr>
        <w:t>Коган М. «Правила д</w:t>
      </w:r>
      <w:r>
        <w:rPr>
          <w:rFonts w:ascii="Times New Roman" w:hAnsi="Times New Roman" w:cs="Times New Roman"/>
          <w:sz w:val="28"/>
          <w:szCs w:val="28"/>
        </w:rPr>
        <w:t xml:space="preserve">орожные знать каждому положено», </w:t>
      </w:r>
      <w:r w:rsidRPr="00BD45F8">
        <w:rPr>
          <w:rFonts w:ascii="Times New Roman" w:hAnsi="Times New Roman" w:cs="Times New Roman"/>
          <w:sz w:val="28"/>
          <w:szCs w:val="28"/>
        </w:rPr>
        <w:t>Михалков С. «Моя улица»</w:t>
      </w:r>
    </w:p>
    <w:p w:rsidR="004F335A" w:rsidRPr="00BD45F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Михалков С. «Дядя Степа милиционер</w:t>
      </w:r>
      <w:r w:rsidRPr="00BD45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45F8">
        <w:rPr>
          <w:rFonts w:ascii="Times New Roman" w:hAnsi="Times New Roman" w:cs="Times New Roman"/>
          <w:sz w:val="28"/>
          <w:szCs w:val="28"/>
        </w:rPr>
        <w:t>Михалков С. «Бездельник светофор»</w:t>
      </w:r>
    </w:p>
    <w:p w:rsidR="004F335A" w:rsidRPr="00BD45F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Носов Н. «Автомобиль», </w:t>
      </w:r>
      <w:r w:rsidRPr="00BD45F8">
        <w:rPr>
          <w:rFonts w:ascii="Times New Roman" w:hAnsi="Times New Roman" w:cs="Times New Roman"/>
          <w:sz w:val="28"/>
          <w:szCs w:val="28"/>
        </w:rPr>
        <w:t>Нефёдова К. «Транспорт, какой он? »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51DE8">
        <w:rPr>
          <w:rFonts w:ascii="Times New Roman" w:hAnsi="Times New Roman" w:cs="Times New Roman"/>
          <w:sz w:val="28"/>
          <w:szCs w:val="28"/>
        </w:rPr>
        <w:t>Просмотр презентаций «</w:t>
      </w:r>
      <w:r>
        <w:rPr>
          <w:rFonts w:ascii="Times New Roman" w:hAnsi="Times New Roman" w:cs="Times New Roman"/>
          <w:sz w:val="28"/>
          <w:szCs w:val="28"/>
        </w:rPr>
        <w:t>Про Торопышку».</w:t>
      </w:r>
    </w:p>
    <w:p w:rsidR="004F335A" w:rsidRPr="00BD45F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4.Подвижные игры:</w:t>
      </w:r>
      <w:r w:rsidRPr="00BD45F8">
        <w:rPr>
          <w:rFonts w:ascii="Times New Roman" w:hAnsi="Times New Roman" w:cs="Times New Roman"/>
          <w:sz w:val="28"/>
          <w:szCs w:val="28"/>
        </w:rPr>
        <w:t xml:space="preserve"> «Светофор»</w:t>
      </w:r>
      <w:r>
        <w:rPr>
          <w:rFonts w:ascii="Times New Roman" w:hAnsi="Times New Roman" w:cs="Times New Roman"/>
          <w:sz w:val="28"/>
          <w:szCs w:val="28"/>
        </w:rPr>
        <w:t>, «Необычные дорож</w:t>
      </w:r>
      <w:r w:rsidRPr="00BD45F8">
        <w:rPr>
          <w:rFonts w:ascii="Times New Roman" w:hAnsi="Times New Roman" w:cs="Times New Roman"/>
          <w:sz w:val="28"/>
          <w:szCs w:val="28"/>
        </w:rPr>
        <w:t>ные знаки»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F335A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 w:rsidRPr="00BD45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Запомни сигнала регулировщика», «Поиски жезла», «Грузовик», «Разные машины», «Цветные автомобили»,</w:t>
      </w:r>
      <w:r w:rsidRPr="00BD45F8">
        <w:rPr>
          <w:rFonts w:ascii="Times New Roman" w:hAnsi="Times New Roman" w:cs="Times New Roman"/>
          <w:sz w:val="28"/>
          <w:szCs w:val="28"/>
        </w:rPr>
        <w:t>«Да или нет»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51DE8">
        <w:rPr>
          <w:rFonts w:ascii="Times New Roman" w:hAnsi="Times New Roman" w:cs="Times New Roman"/>
          <w:sz w:val="28"/>
          <w:szCs w:val="28"/>
        </w:rPr>
        <w:t>Дидактические игры «</w:t>
      </w:r>
      <w:r>
        <w:rPr>
          <w:rFonts w:ascii="Times New Roman" w:hAnsi="Times New Roman" w:cs="Times New Roman"/>
          <w:sz w:val="28"/>
          <w:szCs w:val="28"/>
        </w:rPr>
        <w:t>Дорожные знаки</w:t>
      </w:r>
      <w:r w:rsidRPr="00651DE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 xml:space="preserve">Красный, желтый, зеленый», </w:t>
      </w:r>
      <w:r w:rsidRPr="00205700">
        <w:rPr>
          <w:rFonts w:ascii="Times New Roman" w:hAnsi="Times New Roman" w:cs="Times New Roman"/>
          <w:sz w:val="28"/>
          <w:szCs w:val="28"/>
        </w:rPr>
        <w:t>«Кто быстрее соберёт светофор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6.Сюжетно ролевая игра: «Водитель и пешеход»</w:t>
      </w:r>
      <w:r w:rsidRPr="00651DE8">
        <w:rPr>
          <w:rFonts w:ascii="Times New Roman" w:hAnsi="Times New Roman" w:cs="Times New Roman"/>
          <w:sz w:val="28"/>
          <w:szCs w:val="28"/>
        </w:rPr>
        <w:t>.</w:t>
      </w:r>
    </w:p>
    <w:p w:rsidR="004F335A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51D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Рисование: тема </w:t>
      </w:r>
      <w:r w:rsidRPr="00205700">
        <w:rPr>
          <w:rFonts w:ascii="Times New Roman" w:hAnsi="Times New Roman" w:cs="Times New Roman"/>
          <w:sz w:val="28"/>
          <w:szCs w:val="28"/>
        </w:rPr>
        <w:t>«Островок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35A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Лепка: тема «Дорожные знаки»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Моделирование: «Перекресток»</w:t>
      </w:r>
    </w:p>
    <w:p w:rsidR="004F335A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651DE8">
        <w:rPr>
          <w:rFonts w:ascii="Times New Roman" w:hAnsi="Times New Roman" w:cs="Times New Roman"/>
          <w:sz w:val="28"/>
          <w:szCs w:val="28"/>
        </w:rPr>
        <w:t>Работа с родителями: Консультация для родителей «</w:t>
      </w:r>
      <w:r>
        <w:rPr>
          <w:rFonts w:ascii="Times New Roman" w:hAnsi="Times New Roman" w:cs="Times New Roman"/>
          <w:sz w:val="28"/>
          <w:szCs w:val="28"/>
        </w:rPr>
        <w:t>Что должен знать ваш ребенок», памятки «Дисциплина на дороге»</w:t>
      </w:r>
      <w:r w:rsidRPr="00651DE8">
        <w:rPr>
          <w:rFonts w:ascii="Times New Roman" w:hAnsi="Times New Roman" w:cs="Times New Roman"/>
          <w:sz w:val="28"/>
          <w:szCs w:val="28"/>
        </w:rPr>
        <w:t xml:space="preserve">, </w:t>
      </w:r>
      <w:r w:rsidRPr="00861F67">
        <w:rPr>
          <w:rFonts w:ascii="Times New Roman" w:hAnsi="Times New Roman" w:cs="Times New Roman"/>
          <w:sz w:val="28"/>
          <w:szCs w:val="28"/>
        </w:rPr>
        <w:t xml:space="preserve">совместное с родителями заучивание стихотворений </w:t>
      </w:r>
      <w:r>
        <w:rPr>
          <w:rFonts w:ascii="Times New Roman" w:hAnsi="Times New Roman" w:cs="Times New Roman"/>
          <w:sz w:val="28"/>
          <w:szCs w:val="28"/>
        </w:rPr>
        <w:t xml:space="preserve">и загадок </w:t>
      </w:r>
      <w:r w:rsidRPr="00861F67">
        <w:rPr>
          <w:rFonts w:ascii="Times New Roman" w:hAnsi="Times New Roman" w:cs="Times New Roman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35A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11.Занятие с инспектором ГАИ «Дорожная безопасность»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12.Досуг «В стране дорожных знаков</w:t>
      </w:r>
      <w:r w:rsidRPr="00651DE8">
        <w:rPr>
          <w:rFonts w:ascii="Times New Roman" w:hAnsi="Times New Roman" w:cs="Times New Roman"/>
          <w:sz w:val="28"/>
          <w:szCs w:val="28"/>
        </w:rPr>
        <w:t>».</w:t>
      </w:r>
    </w:p>
    <w:p w:rsidR="004F335A" w:rsidRPr="00651DE8" w:rsidRDefault="004F335A" w:rsidP="00460D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35A" w:rsidRDefault="004F335A" w:rsidP="00460D83">
      <w:pPr>
        <w:jc w:val="both"/>
      </w:pPr>
    </w:p>
    <w:p w:rsidR="004F335A" w:rsidRDefault="004F335A" w:rsidP="00460D83">
      <w:pPr>
        <w:jc w:val="both"/>
      </w:pPr>
    </w:p>
    <w:p w:rsidR="004F335A" w:rsidRDefault="004F335A" w:rsidP="00460D83">
      <w:pPr>
        <w:jc w:val="both"/>
      </w:pPr>
    </w:p>
    <w:p w:rsidR="004F335A" w:rsidRDefault="004F335A" w:rsidP="00460D83">
      <w:pPr>
        <w:jc w:val="both"/>
      </w:pPr>
    </w:p>
    <w:p w:rsidR="004F335A" w:rsidRDefault="004F335A" w:rsidP="00897D00"/>
    <w:p w:rsidR="004F335A" w:rsidRDefault="004F335A" w:rsidP="00897D00"/>
    <w:p w:rsidR="004F335A" w:rsidRDefault="004F335A" w:rsidP="00897D00"/>
    <w:p w:rsidR="004F335A" w:rsidRDefault="004F335A" w:rsidP="00897D00"/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pPr>
        <w:rPr>
          <w:noProof/>
          <w:lang w:eastAsia="ru-RU"/>
        </w:rPr>
      </w:pPr>
    </w:p>
    <w:p w:rsidR="004F335A" w:rsidRDefault="004F335A" w:rsidP="00897D00">
      <w:r w:rsidRPr="002C255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8.75pt;height:171.75pt;visibility:visible">
            <v:imagedata r:id="rId5" o:title=""/>
          </v:shape>
        </w:pict>
      </w:r>
      <w:r w:rsidRPr="002C2551">
        <w:rPr>
          <w:noProof/>
          <w:lang w:eastAsia="ru-RU"/>
        </w:rPr>
        <w:pict>
          <v:shape id="Рисунок 5" o:spid="_x0000_i1026" type="#_x0000_t75" style="width:231.75pt;height:174pt;visibility:visible">
            <v:imagedata r:id="rId6" o:title=""/>
          </v:shape>
        </w:pict>
      </w:r>
    </w:p>
    <w:p w:rsidR="004F335A" w:rsidRDefault="004F335A" w:rsidP="00897D00"/>
    <w:p w:rsidR="004F335A" w:rsidRDefault="004F335A" w:rsidP="00897D00">
      <w:r w:rsidRPr="002C2551">
        <w:rPr>
          <w:noProof/>
          <w:lang w:eastAsia="ru-RU"/>
        </w:rPr>
        <w:pict>
          <v:shape id="Рисунок 6" o:spid="_x0000_i1027" type="#_x0000_t75" style="width:234.75pt;height:149.25pt;visibility:visible">
            <v:imagedata r:id="rId7" o:title="" cropbottom="8131f" cropright="-833f"/>
          </v:shape>
        </w:pict>
      </w:r>
      <w:r w:rsidRPr="002C2551">
        <w:rPr>
          <w:noProof/>
          <w:lang w:eastAsia="ru-RU"/>
        </w:rPr>
        <w:pict>
          <v:shape id="Рисунок 1" o:spid="_x0000_i1028" type="#_x0000_t75" style="width:231pt;height:150.75pt;visibility:visible">
            <v:imagedata r:id="rId8" o:title="" cropbottom="7538f"/>
          </v:shape>
        </w:pict>
      </w:r>
    </w:p>
    <w:p w:rsidR="004F335A" w:rsidRDefault="004F335A" w:rsidP="00897D00"/>
    <w:p w:rsidR="004F335A" w:rsidRDefault="004F335A" w:rsidP="00897D00">
      <w:r w:rsidRPr="002C2551">
        <w:rPr>
          <w:noProof/>
          <w:lang w:eastAsia="ru-RU"/>
        </w:rPr>
        <w:pict>
          <v:shape id="Рисунок 3" o:spid="_x0000_i1029" type="#_x0000_t75" style="width:231pt;height:158.25pt;visibility:visible">
            <v:imagedata r:id="rId9" o:title="" cropbottom="7615f" cropright="893f"/>
          </v:shape>
        </w:pict>
      </w:r>
      <w:r w:rsidRPr="002C2551">
        <w:rPr>
          <w:noProof/>
          <w:lang w:eastAsia="ru-RU"/>
        </w:rPr>
        <w:pict>
          <v:shape id="Рисунок 9" o:spid="_x0000_i1030" type="#_x0000_t75" style="width:213pt;height:159.75pt;visibility:visible">
            <v:imagedata r:id="rId10" o:title=""/>
          </v:shape>
        </w:pict>
      </w:r>
    </w:p>
    <w:p w:rsidR="004F335A" w:rsidRDefault="004F335A" w:rsidP="00897D00"/>
    <w:p w:rsidR="004F335A" w:rsidRDefault="004F335A" w:rsidP="00897D00"/>
    <w:p w:rsidR="004F335A" w:rsidRDefault="004F335A" w:rsidP="00897D00"/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F335A" w:rsidRPr="00A36820" w:rsidRDefault="004F335A" w:rsidP="00711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6820">
        <w:rPr>
          <w:rFonts w:ascii="Times New Roman" w:hAnsi="Times New Roman" w:cs="Times New Roman"/>
          <w:b/>
          <w:bCs/>
          <w:sz w:val="28"/>
          <w:szCs w:val="28"/>
        </w:rPr>
        <w:t>Развлечение</w:t>
      </w:r>
    </w:p>
    <w:p w:rsidR="004F335A" w:rsidRPr="00A36820" w:rsidRDefault="004F335A" w:rsidP="00711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«Путешествие в город</w:t>
      </w:r>
      <w:r w:rsidRPr="00A36820">
        <w:rPr>
          <w:rFonts w:ascii="Times New Roman" w:hAnsi="Times New Roman" w:cs="Times New Roman"/>
          <w:b/>
          <w:bCs/>
          <w:sz w:val="28"/>
          <w:szCs w:val="28"/>
        </w:rPr>
        <w:t xml:space="preserve"> Дорожных знаков»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62045C">
        <w:rPr>
          <w:rFonts w:ascii="Times New Roman" w:hAnsi="Times New Roman" w:cs="Times New Roman"/>
          <w:sz w:val="28"/>
          <w:szCs w:val="28"/>
        </w:rPr>
        <w:t>Всем на удивление сегодня развлечение!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По правилам движения смотрите представление!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r w:rsidRPr="0062045C">
        <w:rPr>
          <w:rFonts w:ascii="Times New Roman" w:hAnsi="Times New Roman" w:cs="Times New Roman"/>
          <w:sz w:val="28"/>
          <w:szCs w:val="28"/>
        </w:rPr>
        <w:t>. Дорожные знаки все очень хороши.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 взрослые, и дети их уважать должны.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b/>
          <w:bCs/>
          <w:sz w:val="28"/>
          <w:szCs w:val="28"/>
        </w:rPr>
        <w:t>2 ребенок</w:t>
      </w:r>
      <w:r w:rsidRPr="0062045C">
        <w:rPr>
          <w:rFonts w:ascii="Times New Roman" w:hAnsi="Times New Roman" w:cs="Times New Roman"/>
          <w:sz w:val="28"/>
          <w:szCs w:val="28"/>
        </w:rPr>
        <w:t>. Каждый знает, что без правил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Без дорожных не прожить.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Все должны мы на дорогах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Осмотрительными быть.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F54463">
        <w:rPr>
          <w:rFonts w:ascii="Times New Roman" w:hAnsi="Times New Roman" w:cs="Times New Roman"/>
          <w:sz w:val="28"/>
          <w:szCs w:val="28"/>
        </w:rPr>
        <w:t>Ребята, я предлагаю всем отправится в город «Дорожных знаков»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35A" w:rsidRPr="00F5446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54463">
        <w:rPr>
          <w:rFonts w:ascii="Times New Roman" w:hAnsi="Times New Roman" w:cs="Times New Roman"/>
          <w:i/>
          <w:iCs/>
          <w:sz w:val="28"/>
          <w:szCs w:val="28"/>
        </w:rPr>
        <w:t>Дети встают друг за другом и отправляются в путь</w:t>
      </w:r>
    </w:p>
    <w:p w:rsidR="004F335A" w:rsidRPr="0062045C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2045C">
        <w:rPr>
          <w:rFonts w:ascii="Times New Roman" w:hAnsi="Times New Roman" w:cs="Times New Roman"/>
          <w:i/>
          <w:iCs/>
          <w:sz w:val="28"/>
          <w:szCs w:val="28"/>
        </w:rPr>
        <w:t>Звучит музыка в зале появляется старуха Шапокляк с крысой Лариской и поет.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b/>
          <w:bCs/>
          <w:sz w:val="28"/>
          <w:szCs w:val="28"/>
        </w:rPr>
        <w:t>Шапокляк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2045C">
        <w:rPr>
          <w:rFonts w:ascii="Times New Roman" w:hAnsi="Times New Roman" w:cs="Times New Roman"/>
          <w:sz w:val="28"/>
          <w:szCs w:val="28"/>
        </w:rPr>
        <w:t>Гуляю я с Лариской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Хожу куда хочу.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О правилах дорожных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 слышать не хочу!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Идти по переходу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Какая чепуха.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Из вредности устрою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Аварию. Ха! Ха!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Мне правил не читали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На знаки не гляжу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Меня не воспитали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Где хочется хожу!</w:t>
      </w:r>
    </w:p>
    <w:p w:rsidR="004F335A" w:rsidRPr="0062045C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2045C">
        <w:rPr>
          <w:rFonts w:ascii="Times New Roman" w:hAnsi="Times New Roman" w:cs="Times New Roman"/>
          <w:i/>
          <w:iCs/>
          <w:sz w:val="28"/>
          <w:szCs w:val="28"/>
        </w:rPr>
        <w:t>Шапокляк идет по дороге навстречу машине, натыкается на н</w:t>
      </w:r>
      <w:r>
        <w:rPr>
          <w:rFonts w:ascii="Times New Roman" w:hAnsi="Times New Roman" w:cs="Times New Roman"/>
          <w:i/>
          <w:iCs/>
          <w:sz w:val="28"/>
          <w:szCs w:val="28"/>
        </w:rPr>
        <w:t>её и падает. Ведущая помогает ей</w:t>
      </w:r>
      <w:r w:rsidRPr="0062045C">
        <w:rPr>
          <w:rFonts w:ascii="Times New Roman" w:hAnsi="Times New Roman" w:cs="Times New Roman"/>
          <w:i/>
          <w:iCs/>
          <w:sz w:val="28"/>
          <w:szCs w:val="28"/>
        </w:rPr>
        <w:t xml:space="preserve"> подняться.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2045C">
        <w:rPr>
          <w:rFonts w:ascii="Times New Roman" w:hAnsi="Times New Roman" w:cs="Times New Roman"/>
          <w:sz w:val="28"/>
          <w:szCs w:val="28"/>
        </w:rPr>
        <w:t>Движеньем полон город, бегут машины в ряд.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Цветные светофоры и день, и ночь горят!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 там, где днем трамваи звенят со всех сторон,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Нельзя ходить зевая, нельзя считать ворон!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Свернул водит</w:t>
      </w:r>
      <w:r>
        <w:rPr>
          <w:rFonts w:ascii="Times New Roman" w:hAnsi="Times New Roman" w:cs="Times New Roman"/>
          <w:sz w:val="28"/>
          <w:szCs w:val="28"/>
        </w:rPr>
        <w:t>ель круто, вспотел как никогда.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Еще одна минута – случилась бы беда!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62045C">
        <w:rPr>
          <w:rFonts w:ascii="Times New Roman" w:hAnsi="Times New Roman" w:cs="Times New Roman"/>
          <w:sz w:val="28"/>
          <w:szCs w:val="28"/>
        </w:rPr>
        <w:t xml:space="preserve"> (</w:t>
      </w:r>
      <w:r w:rsidRPr="0062045C">
        <w:rPr>
          <w:rFonts w:ascii="Times New Roman" w:hAnsi="Times New Roman" w:cs="Times New Roman"/>
          <w:i/>
          <w:iCs/>
          <w:sz w:val="28"/>
          <w:szCs w:val="28"/>
        </w:rPr>
        <w:t>испуганно)</w:t>
      </w:r>
      <w:r w:rsidRPr="0062045C">
        <w:rPr>
          <w:rFonts w:ascii="Times New Roman" w:hAnsi="Times New Roman" w:cs="Times New Roman"/>
          <w:sz w:val="28"/>
          <w:szCs w:val="28"/>
        </w:rPr>
        <w:t xml:space="preserve"> Ой-ей-ей! Я не хочу, чтоб со мной случилась беда. Но я старуха Шапокляк, я без вредности никак!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62045C">
        <w:rPr>
          <w:rFonts w:ascii="Times New Roman" w:hAnsi="Times New Roman" w:cs="Times New Roman"/>
          <w:sz w:val="28"/>
          <w:szCs w:val="28"/>
        </w:rPr>
        <w:t xml:space="preserve"> Ты б с ребятами сыграла,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Много нового узнала.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Правила дорожные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Учить, играя, можно!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F54463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>Мы предлагаем тебе отправится с нами в город Дорожных знаков</w:t>
      </w:r>
    </w:p>
    <w:p w:rsidR="004F335A" w:rsidRPr="00F5446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54463">
        <w:rPr>
          <w:rFonts w:ascii="Times New Roman" w:hAnsi="Times New Roman" w:cs="Times New Roman"/>
          <w:i/>
          <w:iCs/>
          <w:sz w:val="28"/>
          <w:szCs w:val="28"/>
        </w:rPr>
        <w:t>Дети поют «Песенку дорожных знаков» сл. В. Мурзина, муз. С. Миролюбова</w:t>
      </w:r>
    </w:p>
    <w:p w:rsidR="004F335A" w:rsidRPr="00F5446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54463">
        <w:rPr>
          <w:rFonts w:ascii="Times New Roman" w:hAnsi="Times New Roman" w:cs="Times New Roman"/>
          <w:i/>
          <w:iCs/>
          <w:sz w:val="28"/>
          <w:szCs w:val="28"/>
        </w:rPr>
        <w:t>Выходит Светофор.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Светофор:</w:t>
      </w:r>
      <w:r w:rsidRPr="0062045C">
        <w:rPr>
          <w:rFonts w:ascii="Times New Roman" w:hAnsi="Times New Roman" w:cs="Times New Roman"/>
          <w:sz w:val="28"/>
          <w:szCs w:val="28"/>
        </w:rPr>
        <w:t xml:space="preserve"> Здравствуйте, </w:t>
      </w:r>
      <w:r>
        <w:rPr>
          <w:rFonts w:ascii="Times New Roman" w:hAnsi="Times New Roman" w:cs="Times New Roman"/>
          <w:sz w:val="28"/>
          <w:szCs w:val="28"/>
        </w:rPr>
        <w:t xml:space="preserve">ребята. Здравствуй </w:t>
      </w:r>
      <w:r w:rsidRPr="0062045C">
        <w:rPr>
          <w:rFonts w:ascii="Times New Roman" w:hAnsi="Times New Roman" w:cs="Times New Roman"/>
          <w:sz w:val="28"/>
          <w:szCs w:val="28"/>
        </w:rPr>
        <w:t>Шапокляк!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Шапокляк:</w:t>
      </w:r>
      <w:r w:rsidRPr="0062045C">
        <w:rPr>
          <w:rFonts w:ascii="Times New Roman" w:hAnsi="Times New Roman" w:cs="Times New Roman"/>
          <w:sz w:val="28"/>
          <w:szCs w:val="28"/>
        </w:rPr>
        <w:t xml:space="preserve"> А ты кто такой?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 w:rsidRPr="0062045C">
        <w:rPr>
          <w:rFonts w:ascii="Times New Roman" w:hAnsi="Times New Roman" w:cs="Times New Roman"/>
          <w:sz w:val="28"/>
          <w:szCs w:val="28"/>
        </w:rPr>
        <w:t>Я с виду грозный и серьезный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Очень важный светофор.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 перекрестка, с перекрестка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На тебя гляжу в упор.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Все, что я хочу сказать,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Нужно по глазам читать.</w:t>
      </w:r>
    </w:p>
    <w:p w:rsidR="004F335A" w:rsidRPr="001D1916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Светофор:</w:t>
      </w:r>
      <w:r w:rsidRPr="001D1916">
        <w:rPr>
          <w:rFonts w:ascii="Times New Roman" w:hAnsi="Times New Roman" w:cs="Times New Roman"/>
          <w:sz w:val="28"/>
          <w:szCs w:val="28"/>
        </w:rPr>
        <w:t>Нам всем необходимо знать правила дорожного движения, а кто знает для чего?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1D1916">
        <w:rPr>
          <w:rFonts w:ascii="Times New Roman" w:hAnsi="Times New Roman" w:cs="Times New Roman"/>
          <w:b/>
          <w:bCs/>
          <w:sz w:val="28"/>
          <w:szCs w:val="28"/>
        </w:rPr>
        <w:t>1-ребенок.</w:t>
      </w:r>
      <w:r w:rsidRPr="0062045C">
        <w:rPr>
          <w:rFonts w:ascii="Times New Roman" w:hAnsi="Times New Roman" w:cs="Times New Roman"/>
          <w:sz w:val="28"/>
          <w:szCs w:val="28"/>
        </w:rPr>
        <w:t xml:space="preserve"> Город, в котором мы с вами живем,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Можно по праву сравнить с букварем.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Вот она азбука вдоль мостовой,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Знаки развешаны над головой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1D1916">
        <w:rPr>
          <w:rFonts w:ascii="Times New Roman" w:hAnsi="Times New Roman" w:cs="Times New Roman"/>
          <w:b/>
          <w:bCs/>
          <w:sz w:val="28"/>
          <w:szCs w:val="28"/>
        </w:rPr>
        <w:t>2-ребенок</w:t>
      </w:r>
      <w:r w:rsidRPr="0062045C">
        <w:rPr>
          <w:rFonts w:ascii="Times New Roman" w:hAnsi="Times New Roman" w:cs="Times New Roman"/>
          <w:sz w:val="28"/>
          <w:szCs w:val="28"/>
        </w:rPr>
        <w:t>. Азбука улиц проспектов, дорог.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Город дает нам все время урок!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Азбуку города помни всегда,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Чтоб не случилась с тобою беда!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>
        <w:rPr>
          <w:rFonts w:ascii="Times New Roman" w:hAnsi="Times New Roman" w:cs="Times New Roman"/>
          <w:sz w:val="28"/>
          <w:szCs w:val="28"/>
        </w:rPr>
        <w:t>А вот м</w:t>
      </w:r>
      <w:r w:rsidRPr="0062045C">
        <w:rPr>
          <w:rFonts w:ascii="Times New Roman" w:hAnsi="Times New Roman" w:cs="Times New Roman"/>
          <w:sz w:val="28"/>
          <w:szCs w:val="28"/>
        </w:rPr>
        <w:t>ои главные помощники – огоньки. Различать должна ты ясно цвет зеленый, желтый, красный. Познакомься с ними.</w:t>
      </w:r>
    </w:p>
    <w:p w:rsidR="004F335A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D1916">
        <w:rPr>
          <w:rFonts w:ascii="Times New Roman" w:hAnsi="Times New Roman" w:cs="Times New Roman"/>
          <w:i/>
          <w:iCs/>
          <w:sz w:val="28"/>
          <w:szCs w:val="28"/>
        </w:rPr>
        <w:t>Выходят дети с цветными кругами в руках</w:t>
      </w:r>
    </w:p>
    <w:p w:rsidR="004F335A" w:rsidRPr="001D1916" w:rsidRDefault="004F335A" w:rsidP="00495D7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E6255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8" o:spid="_x0000_i1031" type="#_x0000_t75" style="width:255.75pt;height:192pt;visibility:visible">
            <v:imagedata r:id="rId11" o:title=""/>
          </v:shape>
        </w:pic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Красный:</w:t>
      </w:r>
      <w:r w:rsidRPr="0062045C">
        <w:rPr>
          <w:rFonts w:ascii="Times New Roman" w:hAnsi="Times New Roman" w:cs="Times New Roman"/>
          <w:sz w:val="28"/>
          <w:szCs w:val="28"/>
        </w:rPr>
        <w:t xml:space="preserve"> Если свет зажегся красный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Значит двигаться опасно!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Желтый:</w:t>
      </w:r>
      <w:r w:rsidRPr="0062045C">
        <w:rPr>
          <w:rFonts w:ascii="Times New Roman" w:hAnsi="Times New Roman" w:cs="Times New Roman"/>
          <w:sz w:val="28"/>
          <w:szCs w:val="28"/>
        </w:rPr>
        <w:t xml:space="preserve"> Желтый свет – предупрежденье,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1E262E">
        <w:rPr>
          <w:rFonts w:ascii="Times New Roman" w:hAnsi="Times New Roman" w:cs="Times New Roman"/>
          <w:b/>
          <w:bCs/>
          <w:sz w:val="28"/>
          <w:szCs w:val="28"/>
        </w:rPr>
        <w:t>Зеленый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2045C">
        <w:rPr>
          <w:rFonts w:ascii="Times New Roman" w:hAnsi="Times New Roman" w:cs="Times New Roman"/>
          <w:sz w:val="28"/>
          <w:szCs w:val="28"/>
        </w:rPr>
        <w:t xml:space="preserve"> Свет зеленый говорит: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Пешеходам путь открыт!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2045C">
        <w:rPr>
          <w:rFonts w:ascii="Times New Roman" w:hAnsi="Times New Roman" w:cs="Times New Roman"/>
          <w:sz w:val="28"/>
          <w:szCs w:val="28"/>
        </w:rPr>
        <w:t>Спасибо огоньки. А теперь давайте покажем Шапокляк, как это происходит на дороге.</w:t>
      </w:r>
    </w:p>
    <w:p w:rsidR="004F335A" w:rsidRPr="001E262E" w:rsidRDefault="004F335A" w:rsidP="00711D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62E">
        <w:rPr>
          <w:rFonts w:ascii="Times New Roman" w:hAnsi="Times New Roman" w:cs="Times New Roman"/>
          <w:sz w:val="28"/>
          <w:szCs w:val="28"/>
        </w:rPr>
        <w:t>Игра «Светофор»</w:t>
      </w:r>
    </w:p>
    <w:p w:rsidR="004F335A" w:rsidRPr="001E262E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E262E">
        <w:rPr>
          <w:rFonts w:ascii="Times New Roman" w:hAnsi="Times New Roman" w:cs="Times New Roman"/>
          <w:i/>
          <w:iCs/>
          <w:sz w:val="28"/>
          <w:szCs w:val="28"/>
        </w:rPr>
        <w:t>Дети становятся в круг, в центре ведущие дети «огоньки светофора». Все вместе говорят слова: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Три цвета есть у светофора.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Они понятны для шофера: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Красный свет - проезда нет.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Желтый - будь готов к пути,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А зеленый свет - кати.</w:t>
      </w:r>
    </w:p>
    <w:p w:rsidR="004F335A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Ведущий</w:t>
      </w:r>
      <w:r w:rsidRPr="001E262E">
        <w:rPr>
          <w:rFonts w:ascii="Times New Roman" w:hAnsi="Times New Roman" w:cs="Times New Roman"/>
          <w:i/>
          <w:iCs/>
          <w:sz w:val="28"/>
          <w:szCs w:val="28"/>
        </w:rPr>
        <w:t xml:space="preserve"> по очереди поднимают свои круги вверх - красный, желтый, зеленый, сигналы светофора. На красный свет дети сидят на корточках, на желтый - встают, на зеленый - бегут по кругу, на желтый - останавливаются.</w:t>
      </w:r>
    </w:p>
    <w:p w:rsidR="004F335A" w:rsidRPr="00BA73F2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BA73F2">
        <w:rPr>
          <w:rFonts w:ascii="Times New Roman" w:hAnsi="Times New Roman" w:cs="Times New Roman"/>
          <w:b/>
          <w:bCs/>
          <w:sz w:val="28"/>
          <w:szCs w:val="28"/>
        </w:rPr>
        <w:t>Светофор:</w:t>
      </w:r>
      <w:r w:rsidRPr="00BA73F2">
        <w:rPr>
          <w:rFonts w:ascii="Times New Roman" w:hAnsi="Times New Roman" w:cs="Times New Roman"/>
          <w:sz w:val="28"/>
          <w:szCs w:val="28"/>
        </w:rPr>
        <w:t>А ещё все должны знать дорожные знаки, знаки бывают информационные и запрещающие.</w:t>
      </w:r>
    </w:p>
    <w:p w:rsidR="004F335A" w:rsidRPr="00BA73F2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BA73F2">
        <w:rPr>
          <w:rFonts w:ascii="Times New Roman" w:hAnsi="Times New Roman" w:cs="Times New Roman"/>
          <w:b/>
          <w:bCs/>
          <w:sz w:val="28"/>
          <w:szCs w:val="28"/>
        </w:rPr>
        <w:t>Шапокляк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A73F2">
        <w:rPr>
          <w:rFonts w:ascii="Times New Roman" w:hAnsi="Times New Roman" w:cs="Times New Roman"/>
          <w:sz w:val="28"/>
          <w:szCs w:val="28"/>
        </w:rPr>
        <w:t>Да кому они нужны, большинство детей их тоже не знают. При этом они себя прекрасно чувствуют. Правда, дети?</w:t>
      </w:r>
    </w:p>
    <w:p w:rsidR="004F335A" w:rsidRDefault="004F335A" w:rsidP="00495D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Pr="00BA73F2">
        <w:rPr>
          <w:rFonts w:ascii="Times New Roman" w:hAnsi="Times New Roman" w:cs="Times New Roman"/>
          <w:sz w:val="28"/>
          <w:szCs w:val="28"/>
        </w:rPr>
        <w:t>Нет, мы их знаем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BA73F2">
        <w:rPr>
          <w:rFonts w:ascii="Times New Roman" w:hAnsi="Times New Roman" w:cs="Times New Roman"/>
          <w:b/>
          <w:bCs/>
          <w:sz w:val="28"/>
          <w:szCs w:val="28"/>
        </w:rPr>
        <w:t xml:space="preserve">Шапокляк: </w:t>
      </w:r>
      <w:r w:rsidRPr="00FB1519">
        <w:rPr>
          <w:rFonts w:ascii="Times New Roman" w:hAnsi="Times New Roman" w:cs="Times New Roman"/>
          <w:sz w:val="28"/>
          <w:szCs w:val="28"/>
        </w:rPr>
        <w:t>Проверим. Я пока сюда шла прихватила несколько знаков на дороге. Попробуйте определить, как</w:t>
      </w:r>
      <w:r>
        <w:rPr>
          <w:rFonts w:ascii="Times New Roman" w:hAnsi="Times New Roman" w:cs="Times New Roman"/>
          <w:sz w:val="28"/>
          <w:szCs w:val="28"/>
        </w:rPr>
        <w:t>ие информационные, а какие запре</w:t>
      </w:r>
      <w:r w:rsidRPr="00FB1519">
        <w:rPr>
          <w:rFonts w:ascii="Times New Roman" w:hAnsi="Times New Roman" w:cs="Times New Roman"/>
          <w:sz w:val="28"/>
          <w:szCs w:val="28"/>
        </w:rPr>
        <w:t>щающие.</w:t>
      </w:r>
    </w:p>
    <w:p w:rsidR="004F335A" w:rsidRDefault="004F335A" w:rsidP="00495D7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519">
        <w:rPr>
          <w:rFonts w:ascii="Times New Roman" w:hAnsi="Times New Roman" w:cs="Times New Roman"/>
          <w:i/>
          <w:iCs/>
          <w:sz w:val="28"/>
          <w:szCs w:val="28"/>
        </w:rPr>
        <w:t>Два игрока сортируют знаки, на один стол кладут запрещающие на другой информационные</w:t>
      </w:r>
    </w:p>
    <w:p w:rsidR="004F335A" w:rsidRDefault="004F335A" w:rsidP="00495D7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E6255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10" o:spid="_x0000_i1032" type="#_x0000_t75" style="width:247.5pt;height:183.75pt;visibility:visible">
            <v:imagedata r:id="rId12" o:title=""/>
          </v:shape>
        </w:pict>
      </w:r>
    </w:p>
    <w:p w:rsidR="004F335A" w:rsidRPr="00495D73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 w:rsidRPr="00495D73">
        <w:rPr>
          <w:rFonts w:ascii="Times New Roman" w:hAnsi="Times New Roman" w:cs="Times New Roman"/>
          <w:sz w:val="28"/>
          <w:szCs w:val="28"/>
        </w:rPr>
        <w:t>Самый малый знак дорожный -</w:t>
      </w:r>
    </w:p>
    <w:p w:rsidR="004F335A" w:rsidRPr="00495D73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495D73">
        <w:rPr>
          <w:rFonts w:ascii="Times New Roman" w:hAnsi="Times New Roman" w:cs="Times New Roman"/>
          <w:sz w:val="28"/>
          <w:szCs w:val="28"/>
        </w:rPr>
        <w:t>Он стоит не просто так!</w:t>
      </w:r>
    </w:p>
    <w:p w:rsidR="004F335A" w:rsidRPr="00495D73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495D73">
        <w:rPr>
          <w:rFonts w:ascii="Times New Roman" w:hAnsi="Times New Roman" w:cs="Times New Roman"/>
          <w:sz w:val="28"/>
          <w:szCs w:val="28"/>
        </w:rPr>
        <w:t>Будьте, будьте осторожны!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495D73">
        <w:rPr>
          <w:rFonts w:ascii="Times New Roman" w:hAnsi="Times New Roman" w:cs="Times New Roman"/>
          <w:sz w:val="28"/>
          <w:szCs w:val="28"/>
        </w:rPr>
        <w:t>Уважайте каждый знак!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25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3" type="#_x0000_t75" style="width:238.5pt;height:179.25pt;visibility:visible">
            <v:imagedata r:id="rId13" o:title=""/>
          </v:shape>
        </w:pict>
      </w:r>
    </w:p>
    <w:p w:rsidR="004F335A" w:rsidRPr="00FB1519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495D73">
        <w:rPr>
          <w:rFonts w:ascii="Times New Roman" w:hAnsi="Times New Roman" w:cs="Times New Roman"/>
          <w:sz w:val="28"/>
          <w:szCs w:val="28"/>
        </w:rPr>
        <w:t>А сейчас повторим, все, что вы знаете о правилах дорожного движения.</w:t>
      </w:r>
    </w:p>
    <w:p w:rsidR="004F335A" w:rsidRPr="0062045C" w:rsidRDefault="004F335A" w:rsidP="00711D9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«Игра с мячом»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D73">
        <w:rPr>
          <w:rFonts w:ascii="Times New Roman" w:hAnsi="Times New Roman" w:cs="Times New Roman"/>
          <w:i/>
          <w:iCs/>
          <w:sz w:val="28"/>
          <w:szCs w:val="28"/>
        </w:rPr>
        <w:t>Светофор с мячом встает в центр круга и бросает ребенку мяч, одновременно задавая вопрос. Тот отвечает и бросает мяч обратно Светофору.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1. По дороге кто идет? (Пешеход)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2. Кто ведет машину? (Водитель)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3. Сколько «глаз» у светофора? (Три глаза)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4. Если красный «глаз» горит, то о чем он говорит? (Стой и жди)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5. Если желтый «глаз» горит, то о чем он говорит? (Подожди)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6. Если зеленый «глаз» горит, то о чем он говорит? (Можете идти)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7. Где можно переходить проезжую часть? (По пешеходному переходу)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8. Где нужно ожидать автобус? (На остановке)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9. Где можно играть детям? (Во дворе, на детской площадке)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 w:rsidRPr="0062045C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1D91">
        <w:rPr>
          <w:rFonts w:ascii="Times New Roman" w:hAnsi="Times New Roman" w:cs="Times New Roman"/>
          <w:sz w:val="28"/>
          <w:szCs w:val="28"/>
        </w:rPr>
        <w:t>Шапокляк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045C">
        <w:rPr>
          <w:rFonts w:ascii="Times New Roman" w:hAnsi="Times New Roman" w:cs="Times New Roman"/>
          <w:sz w:val="28"/>
          <w:szCs w:val="28"/>
        </w:rPr>
        <w:t>дети покажут, как пешеходы должны вести себя на улицах.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D73">
        <w:rPr>
          <w:rFonts w:ascii="Times New Roman" w:hAnsi="Times New Roman" w:cs="Times New Roman"/>
          <w:i/>
          <w:iCs/>
          <w:sz w:val="28"/>
          <w:szCs w:val="28"/>
        </w:rPr>
        <w:t>Двигательное упражнение «Машины» Я. Тайц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D73">
        <w:rPr>
          <w:rFonts w:ascii="Times New Roman" w:hAnsi="Times New Roman" w:cs="Times New Roman"/>
          <w:i/>
          <w:iCs/>
          <w:sz w:val="28"/>
          <w:szCs w:val="28"/>
        </w:rPr>
        <w:t>Развитие общих речевых навыков, координации речи с движением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На улице нашей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Машины, машины,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Машины малютки,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Машины большие.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D73">
        <w:rPr>
          <w:rFonts w:ascii="Times New Roman" w:hAnsi="Times New Roman" w:cs="Times New Roman"/>
          <w:i/>
          <w:iCs/>
          <w:sz w:val="28"/>
          <w:szCs w:val="28"/>
        </w:rPr>
        <w:t>Дети двигаются из одного конца группы в другой, держа в руках воображаемый руль.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Спешат грузовые,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Фырчат легковые.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Торопятся, мчатся,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Как будто живые.</w:t>
      </w:r>
    </w:p>
    <w:p w:rsidR="004F335A" w:rsidRPr="00711D91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11D91">
        <w:rPr>
          <w:rFonts w:ascii="Times New Roman" w:hAnsi="Times New Roman" w:cs="Times New Roman"/>
          <w:i/>
          <w:iCs/>
          <w:sz w:val="28"/>
          <w:szCs w:val="28"/>
        </w:rPr>
        <w:t>Сделав разворот, двигаются в другую сторону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Эй, машины, полный ход,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Я — примерный пешеход: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Торопиться не люблю,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Вам дорогу уступлю.</w:t>
      </w:r>
    </w:p>
    <w:p w:rsidR="004F335A" w:rsidRPr="00495D73" w:rsidRDefault="004F335A" w:rsidP="00711D9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95D73">
        <w:rPr>
          <w:rFonts w:ascii="Times New Roman" w:hAnsi="Times New Roman" w:cs="Times New Roman"/>
          <w:i/>
          <w:iCs/>
          <w:sz w:val="28"/>
          <w:szCs w:val="28"/>
        </w:rPr>
        <w:t>Когда все «машины проехали», один из детей — пешеход, «переходя улицу», произносит эти слова. Пешеходы — все дети по очереди.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Светофор: </w:t>
      </w:r>
      <w:r w:rsidRPr="0062045C">
        <w:rPr>
          <w:rFonts w:ascii="Times New Roman" w:hAnsi="Times New Roman" w:cs="Times New Roman"/>
          <w:sz w:val="28"/>
          <w:szCs w:val="28"/>
        </w:rPr>
        <w:t xml:space="preserve"> У меня для вас, ребятки, приготовлены загадки на моемволшебном экране, если вы правильно отгадаете, то на экране появятся отгадки.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1. Чтоб дорога для тебя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Стала безопасной,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 ночь горят огни —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Зеленый, желтый, красный.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(Светофор)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Веселая работа,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Завидно от души!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Свисти, когда охота,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Да палочкой маши.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(Регулировщик)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3. Несется и стреляет,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Ворчит скороговоркой,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Трамваю не угнаться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За этой тараторкой.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(Мотоцикл)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4. Что за чудо — едет дом,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Окна светлые кругом,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И питается бензином.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(Автобус)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5. Этот конь не ест овса,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Вместо ног два колеса.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Сядь верхом и мчись на нем,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Только лучше правь рулем.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(Велосипед)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этого коня еда</w:t>
      </w:r>
    </w:p>
    <w:p w:rsidR="004F335A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Бензин, и масло, и вода.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На лугу он не пасется,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По дороге он несется.</w:t>
      </w:r>
    </w:p>
    <w:p w:rsidR="004F335A" w:rsidRPr="0062045C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62045C">
        <w:rPr>
          <w:rFonts w:ascii="Times New Roman" w:hAnsi="Times New Roman" w:cs="Times New Roman"/>
          <w:sz w:val="28"/>
          <w:szCs w:val="28"/>
        </w:rPr>
        <w:t>(Автомобиль)</w:t>
      </w:r>
    </w:p>
    <w:p w:rsidR="004F335A" w:rsidRPr="00A36820" w:rsidRDefault="004F335A" w:rsidP="00495D73">
      <w:pPr>
        <w:jc w:val="both"/>
        <w:rPr>
          <w:rFonts w:ascii="Times New Roman" w:hAnsi="Times New Roman" w:cs="Times New Roman"/>
          <w:sz w:val="28"/>
          <w:szCs w:val="28"/>
        </w:rPr>
      </w:pPr>
      <w:r w:rsidRPr="00495D73">
        <w:rPr>
          <w:rFonts w:ascii="Times New Roman" w:hAnsi="Times New Roman" w:cs="Times New Roman"/>
          <w:b/>
          <w:bCs/>
          <w:sz w:val="28"/>
          <w:szCs w:val="28"/>
        </w:rPr>
        <w:t>Шапокляк.</w:t>
      </w:r>
      <w:r w:rsidRPr="0062045C">
        <w:rPr>
          <w:rFonts w:ascii="Times New Roman" w:hAnsi="Times New Roman" w:cs="Times New Roman"/>
          <w:sz w:val="28"/>
          <w:szCs w:val="28"/>
        </w:rPr>
        <w:t xml:space="preserve"> Спасибо тебе</w:t>
      </w:r>
      <w:r>
        <w:rPr>
          <w:rFonts w:ascii="Times New Roman" w:hAnsi="Times New Roman" w:cs="Times New Roman"/>
          <w:sz w:val="28"/>
          <w:szCs w:val="28"/>
        </w:rPr>
        <w:t>, Светофор, и вам ребята</w:t>
      </w:r>
      <w:r w:rsidRPr="0062045C">
        <w:rPr>
          <w:rFonts w:ascii="Times New Roman" w:hAnsi="Times New Roman" w:cs="Times New Roman"/>
          <w:sz w:val="28"/>
          <w:szCs w:val="28"/>
        </w:rPr>
        <w:t>, за то, что познакомили меня с правилами дорожного движения. Теперь со мной 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62045C">
        <w:rPr>
          <w:rFonts w:ascii="Times New Roman" w:hAnsi="Times New Roman" w:cs="Times New Roman"/>
          <w:sz w:val="28"/>
          <w:szCs w:val="28"/>
        </w:rPr>
        <w:t xml:space="preserve"> моей Лариской не случиться беда.</w:t>
      </w:r>
    </w:p>
    <w:sectPr w:rsidR="004F335A" w:rsidRPr="00A36820" w:rsidSect="00897D00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516F"/>
    <w:multiLevelType w:val="hybridMultilevel"/>
    <w:tmpl w:val="C380A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B8B"/>
    <w:rsid w:val="000049EC"/>
    <w:rsid w:val="00011198"/>
    <w:rsid w:val="00012BEB"/>
    <w:rsid w:val="00013A86"/>
    <w:rsid w:val="00050290"/>
    <w:rsid w:val="00050A0D"/>
    <w:rsid w:val="00051912"/>
    <w:rsid w:val="0006207B"/>
    <w:rsid w:val="00096E4A"/>
    <w:rsid w:val="000B2EAB"/>
    <w:rsid w:val="000B7CF1"/>
    <w:rsid w:val="000C2608"/>
    <w:rsid w:val="000D0E88"/>
    <w:rsid w:val="000D57B2"/>
    <w:rsid w:val="000E1EDE"/>
    <w:rsid w:val="000E2295"/>
    <w:rsid w:val="000E35FF"/>
    <w:rsid w:val="000E533A"/>
    <w:rsid w:val="001110E4"/>
    <w:rsid w:val="001137F4"/>
    <w:rsid w:val="001202CE"/>
    <w:rsid w:val="00125CF9"/>
    <w:rsid w:val="00136D38"/>
    <w:rsid w:val="00142F7C"/>
    <w:rsid w:val="00145093"/>
    <w:rsid w:val="00157DC3"/>
    <w:rsid w:val="0016352C"/>
    <w:rsid w:val="00164CB3"/>
    <w:rsid w:val="001B4A84"/>
    <w:rsid w:val="001C29F1"/>
    <w:rsid w:val="001C4B70"/>
    <w:rsid w:val="001D1916"/>
    <w:rsid w:val="001D766D"/>
    <w:rsid w:val="001E133B"/>
    <w:rsid w:val="001E262E"/>
    <w:rsid w:val="001F48C7"/>
    <w:rsid w:val="001F59FD"/>
    <w:rsid w:val="00205700"/>
    <w:rsid w:val="00205AA2"/>
    <w:rsid w:val="00216D10"/>
    <w:rsid w:val="0022124B"/>
    <w:rsid w:val="002263DD"/>
    <w:rsid w:val="00236E6A"/>
    <w:rsid w:val="002532CA"/>
    <w:rsid w:val="0026442F"/>
    <w:rsid w:val="002731F2"/>
    <w:rsid w:val="00290653"/>
    <w:rsid w:val="002C2551"/>
    <w:rsid w:val="002C27D4"/>
    <w:rsid w:val="002D72AB"/>
    <w:rsid w:val="002E3F8B"/>
    <w:rsid w:val="002F5EB8"/>
    <w:rsid w:val="00300B30"/>
    <w:rsid w:val="003078D8"/>
    <w:rsid w:val="00341FF4"/>
    <w:rsid w:val="00354E1F"/>
    <w:rsid w:val="003613B1"/>
    <w:rsid w:val="003625A9"/>
    <w:rsid w:val="003702B3"/>
    <w:rsid w:val="00387593"/>
    <w:rsid w:val="003A6E52"/>
    <w:rsid w:val="003B4E8C"/>
    <w:rsid w:val="003D4F8D"/>
    <w:rsid w:val="003D50D1"/>
    <w:rsid w:val="003E012E"/>
    <w:rsid w:val="003E3973"/>
    <w:rsid w:val="003E417D"/>
    <w:rsid w:val="00400F3E"/>
    <w:rsid w:val="00404360"/>
    <w:rsid w:val="004067C1"/>
    <w:rsid w:val="00445D7D"/>
    <w:rsid w:val="00455C7A"/>
    <w:rsid w:val="00457754"/>
    <w:rsid w:val="00460D83"/>
    <w:rsid w:val="004645F6"/>
    <w:rsid w:val="004655A2"/>
    <w:rsid w:val="00485367"/>
    <w:rsid w:val="004860D7"/>
    <w:rsid w:val="004876D0"/>
    <w:rsid w:val="00495D73"/>
    <w:rsid w:val="00497768"/>
    <w:rsid w:val="004977BC"/>
    <w:rsid w:val="004A1B4D"/>
    <w:rsid w:val="004B2D28"/>
    <w:rsid w:val="004F335A"/>
    <w:rsid w:val="00502627"/>
    <w:rsid w:val="00532A4C"/>
    <w:rsid w:val="00536422"/>
    <w:rsid w:val="00543A3C"/>
    <w:rsid w:val="00543DD4"/>
    <w:rsid w:val="005736B2"/>
    <w:rsid w:val="00580FF6"/>
    <w:rsid w:val="005813BB"/>
    <w:rsid w:val="00596F2F"/>
    <w:rsid w:val="005A7E81"/>
    <w:rsid w:val="005C1FE6"/>
    <w:rsid w:val="005C6316"/>
    <w:rsid w:val="005D304B"/>
    <w:rsid w:val="005F3C98"/>
    <w:rsid w:val="005F4BB9"/>
    <w:rsid w:val="00610215"/>
    <w:rsid w:val="006110EE"/>
    <w:rsid w:val="006172DD"/>
    <w:rsid w:val="0062045C"/>
    <w:rsid w:val="00625396"/>
    <w:rsid w:val="00634529"/>
    <w:rsid w:val="00651DE8"/>
    <w:rsid w:val="006574BF"/>
    <w:rsid w:val="0067528E"/>
    <w:rsid w:val="00680B1F"/>
    <w:rsid w:val="0069738D"/>
    <w:rsid w:val="006A0EA6"/>
    <w:rsid w:val="006B775E"/>
    <w:rsid w:val="006C2923"/>
    <w:rsid w:val="006C4A5C"/>
    <w:rsid w:val="006F71A1"/>
    <w:rsid w:val="00711D91"/>
    <w:rsid w:val="007322BA"/>
    <w:rsid w:val="007359DA"/>
    <w:rsid w:val="00752078"/>
    <w:rsid w:val="00760463"/>
    <w:rsid w:val="007737DF"/>
    <w:rsid w:val="00784595"/>
    <w:rsid w:val="007B6882"/>
    <w:rsid w:val="007C15E2"/>
    <w:rsid w:val="007D7D4D"/>
    <w:rsid w:val="007E1ED4"/>
    <w:rsid w:val="007E4C07"/>
    <w:rsid w:val="00833C1A"/>
    <w:rsid w:val="00861F67"/>
    <w:rsid w:val="00865690"/>
    <w:rsid w:val="00874FDC"/>
    <w:rsid w:val="00884E20"/>
    <w:rsid w:val="0089619F"/>
    <w:rsid w:val="00897D00"/>
    <w:rsid w:val="008A1D12"/>
    <w:rsid w:val="008B5A4D"/>
    <w:rsid w:val="008C3D42"/>
    <w:rsid w:val="008D0202"/>
    <w:rsid w:val="008E5AFA"/>
    <w:rsid w:val="008E6A06"/>
    <w:rsid w:val="008E7D37"/>
    <w:rsid w:val="008F2B1A"/>
    <w:rsid w:val="008F5778"/>
    <w:rsid w:val="008F5B00"/>
    <w:rsid w:val="00900290"/>
    <w:rsid w:val="0090079A"/>
    <w:rsid w:val="0091330D"/>
    <w:rsid w:val="00923D65"/>
    <w:rsid w:val="009402E8"/>
    <w:rsid w:val="009708BF"/>
    <w:rsid w:val="0097283A"/>
    <w:rsid w:val="00982700"/>
    <w:rsid w:val="00983641"/>
    <w:rsid w:val="009974A2"/>
    <w:rsid w:val="009A1452"/>
    <w:rsid w:val="009B0CCC"/>
    <w:rsid w:val="009B424B"/>
    <w:rsid w:val="009C10FA"/>
    <w:rsid w:val="009D2B8B"/>
    <w:rsid w:val="009D7040"/>
    <w:rsid w:val="009E2DCA"/>
    <w:rsid w:val="009F3DCE"/>
    <w:rsid w:val="00A02D65"/>
    <w:rsid w:val="00A0448F"/>
    <w:rsid w:val="00A17A94"/>
    <w:rsid w:val="00A3196F"/>
    <w:rsid w:val="00A36820"/>
    <w:rsid w:val="00A43F61"/>
    <w:rsid w:val="00A60C3F"/>
    <w:rsid w:val="00A71CB5"/>
    <w:rsid w:val="00A82A00"/>
    <w:rsid w:val="00A83426"/>
    <w:rsid w:val="00A84C32"/>
    <w:rsid w:val="00A922E8"/>
    <w:rsid w:val="00A93B2E"/>
    <w:rsid w:val="00AA796C"/>
    <w:rsid w:val="00AC39C6"/>
    <w:rsid w:val="00AC5453"/>
    <w:rsid w:val="00AD3E16"/>
    <w:rsid w:val="00AD53BF"/>
    <w:rsid w:val="00AE2F3F"/>
    <w:rsid w:val="00AE5F92"/>
    <w:rsid w:val="00AF0BE9"/>
    <w:rsid w:val="00AF296C"/>
    <w:rsid w:val="00AF332B"/>
    <w:rsid w:val="00AF3864"/>
    <w:rsid w:val="00AF3C74"/>
    <w:rsid w:val="00AF542A"/>
    <w:rsid w:val="00B21EEA"/>
    <w:rsid w:val="00B233DB"/>
    <w:rsid w:val="00B271AE"/>
    <w:rsid w:val="00B4381D"/>
    <w:rsid w:val="00B64BA3"/>
    <w:rsid w:val="00B76E7F"/>
    <w:rsid w:val="00B775AE"/>
    <w:rsid w:val="00B83D80"/>
    <w:rsid w:val="00BA1CA9"/>
    <w:rsid w:val="00BA73F2"/>
    <w:rsid w:val="00BB3518"/>
    <w:rsid w:val="00BB566D"/>
    <w:rsid w:val="00BB606C"/>
    <w:rsid w:val="00BC0C72"/>
    <w:rsid w:val="00BC0FD1"/>
    <w:rsid w:val="00BD45F8"/>
    <w:rsid w:val="00BD5865"/>
    <w:rsid w:val="00C02698"/>
    <w:rsid w:val="00C16735"/>
    <w:rsid w:val="00C20D12"/>
    <w:rsid w:val="00C271DE"/>
    <w:rsid w:val="00C400B1"/>
    <w:rsid w:val="00C402DB"/>
    <w:rsid w:val="00C437EF"/>
    <w:rsid w:val="00C5038C"/>
    <w:rsid w:val="00C5148E"/>
    <w:rsid w:val="00C5694E"/>
    <w:rsid w:val="00C60FCD"/>
    <w:rsid w:val="00C65F52"/>
    <w:rsid w:val="00C72575"/>
    <w:rsid w:val="00C75BA8"/>
    <w:rsid w:val="00C804BB"/>
    <w:rsid w:val="00C84010"/>
    <w:rsid w:val="00CD7013"/>
    <w:rsid w:val="00D052B0"/>
    <w:rsid w:val="00D12976"/>
    <w:rsid w:val="00D15930"/>
    <w:rsid w:val="00D2462E"/>
    <w:rsid w:val="00D37910"/>
    <w:rsid w:val="00D452F3"/>
    <w:rsid w:val="00D511A6"/>
    <w:rsid w:val="00D56E43"/>
    <w:rsid w:val="00D6769D"/>
    <w:rsid w:val="00D71C71"/>
    <w:rsid w:val="00D956BD"/>
    <w:rsid w:val="00DA0655"/>
    <w:rsid w:val="00DB0A30"/>
    <w:rsid w:val="00DD4EBF"/>
    <w:rsid w:val="00DE1D25"/>
    <w:rsid w:val="00DE4043"/>
    <w:rsid w:val="00DF250F"/>
    <w:rsid w:val="00DF6F55"/>
    <w:rsid w:val="00E06870"/>
    <w:rsid w:val="00E21CB0"/>
    <w:rsid w:val="00E26D9C"/>
    <w:rsid w:val="00E34201"/>
    <w:rsid w:val="00E35520"/>
    <w:rsid w:val="00E36F47"/>
    <w:rsid w:val="00E42219"/>
    <w:rsid w:val="00E562EF"/>
    <w:rsid w:val="00E753C3"/>
    <w:rsid w:val="00E77DAF"/>
    <w:rsid w:val="00EB1D98"/>
    <w:rsid w:val="00EB7536"/>
    <w:rsid w:val="00ED5E9A"/>
    <w:rsid w:val="00EE3561"/>
    <w:rsid w:val="00EF4815"/>
    <w:rsid w:val="00F03245"/>
    <w:rsid w:val="00F06A87"/>
    <w:rsid w:val="00F1172C"/>
    <w:rsid w:val="00F4014E"/>
    <w:rsid w:val="00F530F8"/>
    <w:rsid w:val="00F54463"/>
    <w:rsid w:val="00F564ED"/>
    <w:rsid w:val="00F61F5D"/>
    <w:rsid w:val="00F67794"/>
    <w:rsid w:val="00F73DEC"/>
    <w:rsid w:val="00F747E7"/>
    <w:rsid w:val="00FB1519"/>
    <w:rsid w:val="00FB36D6"/>
    <w:rsid w:val="00FB3EBF"/>
    <w:rsid w:val="00FB48A8"/>
    <w:rsid w:val="00FB4BA7"/>
    <w:rsid w:val="00FB7EEC"/>
    <w:rsid w:val="00FD1D00"/>
    <w:rsid w:val="00FE0576"/>
    <w:rsid w:val="00FE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Mang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B00"/>
    <w:pPr>
      <w:widowControl w:val="0"/>
      <w:suppressAutoHyphens/>
      <w:autoSpaceDN w:val="0"/>
      <w:textAlignment w:val="baseline"/>
    </w:pPr>
    <w:rPr>
      <w:rFonts w:cs="Arial"/>
      <w:kern w:val="3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3613B1"/>
    <w:rPr>
      <w:b/>
      <w:bCs/>
    </w:rPr>
  </w:style>
  <w:style w:type="character" w:styleId="Emphasis">
    <w:name w:val="Emphasis"/>
    <w:basedOn w:val="DefaultParagraphFont"/>
    <w:uiPriority w:val="99"/>
    <w:qFormat/>
    <w:rsid w:val="003613B1"/>
    <w:rPr>
      <w:i/>
      <w:iCs/>
    </w:rPr>
  </w:style>
  <w:style w:type="paragraph" w:styleId="NoSpacing">
    <w:name w:val="No Spacing"/>
    <w:uiPriority w:val="99"/>
    <w:qFormat/>
    <w:rsid w:val="008F5B00"/>
    <w:pPr>
      <w:widowControl w:val="0"/>
      <w:suppressAutoHyphens/>
      <w:autoSpaceDN w:val="0"/>
      <w:textAlignment w:val="baseline"/>
    </w:pPr>
    <w:rPr>
      <w:rFonts w:cs="Arial"/>
      <w:kern w:val="3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D6769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651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1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236</TotalTime>
  <Pages>9</Pages>
  <Words>1350</Words>
  <Characters>7695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</dc:creator>
  <cp:keywords/>
  <dc:description/>
  <cp:lastModifiedBy>Admin</cp:lastModifiedBy>
  <cp:revision>8</cp:revision>
  <dcterms:created xsi:type="dcterms:W3CDTF">2015-09-29T09:26:00Z</dcterms:created>
  <dcterms:modified xsi:type="dcterms:W3CDTF">2015-10-06T15:38:00Z</dcterms:modified>
</cp:coreProperties>
</file>