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CB" w:rsidRPr="00BB6BCA" w:rsidRDefault="00F029CB" w:rsidP="00615D9C">
      <w:pPr>
        <w:spacing w:line="240" w:lineRule="atLeast"/>
        <w:ind w:left="-284" w:right="-314"/>
        <w:jc w:val="center"/>
        <w:rPr>
          <w:rFonts w:cs="Calibri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2pt;margin-top:162pt;width:308pt;height:108pt;z-index:251657728;mso-wrap-style:none" filled="f" fillcolor="#c9f" stroked="f">
            <v:textbox style="mso-next-textbox:#_x0000_s1026;mso-fit-shape-to-text:t">
              <w:txbxContent>
                <w:p w:rsidR="00F029CB" w:rsidRPr="00F8651B" w:rsidRDefault="00F029CB" w:rsidP="00F8651B">
                  <w:pPr>
                    <w:rPr>
                      <w:szCs w:val="48"/>
                    </w:rPr>
                  </w:pPr>
                  <w:r w:rsidRPr="00831714">
                    <w:rPr>
                      <w:sz w:val="48"/>
                      <w:szCs w:val="48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6" type="#_x0000_t152" style="width:7in;height:99.75pt" adj="8717" fillcolor="yellow" strokeweight="1pt">
                        <v:fill color2="yellow"/>
                        <v:shadow on="t" opacity="52429f" offset="3pt"/>
                        <v:textpath style="font-family:&quot;Arial&quot;;font-weight:bold;v-text-kern:t" trim="t" fitpath="t" xscale="f" string="ПРОЕКТ «БУДЬ ЗДОРОВ»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506pt;margin-top:6in;width:198pt;height:54pt;z-index:251658752" filled="f" stroked="f">
            <v:textbox>
              <w:txbxContent>
                <w:p w:rsidR="00F029CB" w:rsidRPr="00F8651B" w:rsidRDefault="00F029CB" w:rsidP="00F8651B">
                  <w:pPr>
                    <w:rPr>
                      <w:b/>
                      <w:bCs/>
                    </w:rPr>
                  </w:pPr>
                  <w:r w:rsidRPr="00F8651B">
                    <w:rPr>
                      <w:b/>
                      <w:bCs/>
                    </w:rPr>
                    <w:t>Составители: Козлова Т.С.</w:t>
                  </w:r>
                </w:p>
                <w:p w:rsidR="00F029CB" w:rsidRPr="00F8651B" w:rsidRDefault="00F029CB" w:rsidP="00F8651B">
                  <w:pPr>
                    <w:rPr>
                      <w:b/>
                      <w:bCs/>
                    </w:rPr>
                  </w:pPr>
                  <w:r w:rsidRPr="00F8651B">
                    <w:rPr>
                      <w:b/>
                      <w:bCs/>
                    </w:rPr>
                    <w:t xml:space="preserve">                        Никитина О.В.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0;margin-top:0;width:731.5pt;height:61.15pt;z-index:251656704" filled="f" fillcolor="#c9f" stroked="f">
            <v:textbox style="mso-next-textbox:#_x0000_s1028">
              <w:txbxContent>
                <w:p w:rsidR="00F029CB" w:rsidRPr="005C6880" w:rsidRDefault="00F029CB" w:rsidP="005C6880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871CA3">
                    <w:rPr>
                      <w:b/>
                      <w:bCs/>
                      <w:color w:val="632423"/>
                      <w:sz w:val="44"/>
                      <w:szCs w:val="44"/>
                    </w:rPr>
                    <w:t>Физическое воспитание – это то, что обеспечивает здоровье и доставляет радость.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29pt;height:494.25pt">
            <v:imagedata r:id="rId7" r:href="rId8" cropbottom="4565f" gain="1.25" blacklevel="3932f"/>
          </v:shape>
        </w:pict>
      </w:r>
    </w:p>
    <w:p w:rsidR="00F029CB" w:rsidRPr="008776B3" w:rsidRDefault="00F029CB" w:rsidP="00CD4882">
      <w:pPr>
        <w:jc w:val="center"/>
        <w:outlineLvl w:val="0"/>
        <w:rPr>
          <w:b/>
          <w:sz w:val="40"/>
          <w:szCs w:val="40"/>
        </w:rPr>
      </w:pPr>
      <w:r w:rsidRPr="008776B3">
        <w:rPr>
          <w:b/>
          <w:sz w:val="40"/>
          <w:szCs w:val="40"/>
        </w:rPr>
        <w:t>Пояснительная записка</w:t>
      </w:r>
    </w:p>
    <w:p w:rsidR="00F029CB" w:rsidRDefault="00F029CB" w:rsidP="002E1786">
      <w:pPr>
        <w:jc w:val="center"/>
      </w:pPr>
    </w:p>
    <w:p w:rsidR="00F029CB" w:rsidRPr="00B10250" w:rsidRDefault="00F029CB" w:rsidP="0095122F">
      <w:pPr>
        <w:ind w:firstLine="709"/>
        <w:rPr>
          <w:szCs w:val="28"/>
        </w:rPr>
      </w:pPr>
      <w:r w:rsidRPr="0061597B">
        <w:rPr>
          <w:b/>
          <w:i/>
          <w:sz w:val="36"/>
          <w:szCs w:val="36"/>
        </w:rPr>
        <w:t>Тип про</w:t>
      </w:r>
      <w:r>
        <w:rPr>
          <w:b/>
          <w:i/>
          <w:sz w:val="36"/>
          <w:szCs w:val="36"/>
        </w:rPr>
        <w:t>екта</w:t>
      </w:r>
      <w:r w:rsidRPr="0061597B">
        <w:rPr>
          <w:b/>
          <w:i/>
          <w:sz w:val="36"/>
          <w:szCs w:val="36"/>
        </w:rPr>
        <w:t xml:space="preserve">: </w:t>
      </w:r>
      <w:r w:rsidRPr="00B10250">
        <w:rPr>
          <w:szCs w:val="28"/>
        </w:rPr>
        <w:t>оздоровительно - информационно- творческий.</w:t>
      </w:r>
    </w:p>
    <w:p w:rsidR="00F029CB" w:rsidRPr="00B10250" w:rsidRDefault="00F029CB" w:rsidP="00CD4882">
      <w:pPr>
        <w:ind w:firstLine="709"/>
        <w:outlineLvl w:val="0"/>
        <w:rPr>
          <w:szCs w:val="28"/>
        </w:rPr>
      </w:pPr>
      <w:r w:rsidRPr="0061597B">
        <w:rPr>
          <w:b/>
          <w:i/>
          <w:sz w:val="36"/>
          <w:szCs w:val="36"/>
        </w:rPr>
        <w:t>Вид про</w:t>
      </w:r>
      <w:r>
        <w:rPr>
          <w:b/>
          <w:i/>
          <w:sz w:val="36"/>
          <w:szCs w:val="36"/>
        </w:rPr>
        <w:t>екта</w:t>
      </w:r>
      <w:r w:rsidRPr="0061597B">
        <w:rPr>
          <w:b/>
          <w:i/>
          <w:sz w:val="36"/>
          <w:szCs w:val="36"/>
        </w:rPr>
        <w:t xml:space="preserve">: </w:t>
      </w:r>
      <w:r w:rsidRPr="00B10250">
        <w:rPr>
          <w:szCs w:val="28"/>
        </w:rPr>
        <w:t>фронтальный.</w:t>
      </w:r>
    </w:p>
    <w:p w:rsidR="00F029CB" w:rsidRPr="00B10250" w:rsidRDefault="00F029CB" w:rsidP="0095122F">
      <w:pPr>
        <w:ind w:firstLine="709"/>
        <w:rPr>
          <w:szCs w:val="28"/>
        </w:rPr>
      </w:pPr>
      <w:r>
        <w:rPr>
          <w:b/>
          <w:i/>
          <w:sz w:val="36"/>
          <w:szCs w:val="36"/>
        </w:rPr>
        <w:t xml:space="preserve">Участники проекта: </w:t>
      </w:r>
      <w:r w:rsidRPr="00B10250">
        <w:rPr>
          <w:szCs w:val="28"/>
        </w:rPr>
        <w:t>дети 4-5 лет, воспитатели, родители.</w:t>
      </w:r>
    </w:p>
    <w:p w:rsidR="00F029CB" w:rsidRPr="00B10250" w:rsidRDefault="00F029CB" w:rsidP="0095122F">
      <w:pPr>
        <w:ind w:firstLine="709"/>
        <w:rPr>
          <w:szCs w:val="28"/>
        </w:rPr>
      </w:pPr>
      <w:r w:rsidRPr="0061597B">
        <w:rPr>
          <w:b/>
          <w:i/>
          <w:sz w:val="36"/>
          <w:szCs w:val="36"/>
        </w:rPr>
        <w:t>Срок реализации:</w:t>
      </w:r>
      <w:r>
        <w:rPr>
          <w:sz w:val="36"/>
          <w:szCs w:val="36"/>
        </w:rPr>
        <w:t xml:space="preserve"> </w:t>
      </w:r>
      <w:r w:rsidRPr="00B10250">
        <w:rPr>
          <w:szCs w:val="28"/>
        </w:rPr>
        <w:t xml:space="preserve">1 июня – </w:t>
      </w:r>
      <w:smartTag w:uri="urn:schemas-microsoft-com:office:smarttags" w:element="date">
        <w:smartTagPr>
          <w:attr w:name="Year" w:val="2015"/>
          <w:attr w:name="Day" w:val="31"/>
          <w:attr w:name="Month" w:val="8"/>
          <w:attr w:name="ls" w:val="trans"/>
        </w:smartTagPr>
        <w:r w:rsidRPr="00B10250">
          <w:rPr>
            <w:szCs w:val="28"/>
          </w:rPr>
          <w:t>31 августа 2015г.</w:t>
        </w:r>
      </w:smartTag>
    </w:p>
    <w:p w:rsidR="00F029CB" w:rsidRDefault="00F029CB" w:rsidP="00BB6BCA">
      <w:pPr>
        <w:jc w:val="center"/>
        <w:rPr>
          <w:b/>
          <w:i/>
          <w:sz w:val="32"/>
          <w:szCs w:val="32"/>
        </w:rPr>
      </w:pPr>
    </w:p>
    <w:p w:rsidR="00F029CB" w:rsidRPr="00B10250" w:rsidRDefault="00F029CB" w:rsidP="00CD4882">
      <w:pPr>
        <w:jc w:val="center"/>
        <w:outlineLvl w:val="0"/>
        <w:rPr>
          <w:b/>
          <w:i/>
          <w:sz w:val="36"/>
          <w:szCs w:val="36"/>
        </w:rPr>
      </w:pPr>
      <w:r w:rsidRPr="00B10250">
        <w:rPr>
          <w:b/>
          <w:i/>
          <w:sz w:val="36"/>
          <w:szCs w:val="36"/>
        </w:rPr>
        <w:t>Актуальность.</w:t>
      </w:r>
    </w:p>
    <w:p w:rsidR="00F029CB" w:rsidRDefault="00F029CB" w:rsidP="002816D4">
      <w:pPr>
        <w:spacing w:line="240" w:lineRule="atLeast"/>
        <w:jc w:val="both"/>
        <w:rPr>
          <w:b/>
          <w:szCs w:val="28"/>
        </w:rPr>
      </w:pPr>
    </w:p>
    <w:p w:rsidR="00F029CB" w:rsidRPr="001D1826" w:rsidRDefault="00F029CB" w:rsidP="00B10250">
      <w:pPr>
        <w:ind w:firstLine="709"/>
        <w:jc w:val="both"/>
        <w:rPr>
          <w:szCs w:val="28"/>
        </w:rPr>
      </w:pPr>
      <w:r w:rsidRPr="001D1826">
        <w:rPr>
          <w:szCs w:val="28"/>
        </w:rPr>
        <w:t>На современном этапе развития общества острыми проблемами являются: ухудшение экологической ситуации, социальная неустойчивость, снижение уровня жизни, что способствует ухудшению здоровья детей, его физического, психического и социального компонентов.</w:t>
      </w:r>
    </w:p>
    <w:p w:rsidR="00F029CB" w:rsidRPr="001D1826" w:rsidRDefault="00F029CB" w:rsidP="00B10250">
      <w:pPr>
        <w:ind w:firstLine="709"/>
        <w:jc w:val="both"/>
        <w:rPr>
          <w:szCs w:val="28"/>
        </w:rPr>
      </w:pPr>
      <w:r w:rsidRPr="001D1826">
        <w:rPr>
          <w:szCs w:val="28"/>
        </w:rPr>
        <w:t>Таки</w:t>
      </w:r>
      <w:r>
        <w:rPr>
          <w:szCs w:val="28"/>
        </w:rPr>
        <w:t xml:space="preserve">е проблемы затрагивают детей </w:t>
      </w:r>
      <w:r w:rsidRPr="001D1826">
        <w:rPr>
          <w:szCs w:val="28"/>
        </w:rPr>
        <w:t xml:space="preserve"> в дошкольном возрасте. Следовательно, именно ДОУ необходимо активно использовать здоровьесберегающие технологии, их оптимальную и рациональную организацию в решении воспитательных, развивающих, оздоровительно-профилактических задач.</w:t>
      </w:r>
    </w:p>
    <w:p w:rsidR="00F029CB" w:rsidRPr="001D1826" w:rsidRDefault="00F029CB" w:rsidP="00B10250">
      <w:pPr>
        <w:ind w:firstLine="709"/>
        <w:jc w:val="both"/>
        <w:rPr>
          <w:szCs w:val="28"/>
        </w:rPr>
      </w:pPr>
      <w:r w:rsidRPr="001D1826">
        <w:rPr>
          <w:szCs w:val="28"/>
        </w:rPr>
        <w:t>Одной из наиболее эффективных форм их реализации является организация отдыха воспитанников в летний период.</w:t>
      </w:r>
    </w:p>
    <w:p w:rsidR="00F029CB" w:rsidRPr="001D1826" w:rsidRDefault="00F029CB" w:rsidP="00B10250">
      <w:pPr>
        <w:ind w:firstLine="709"/>
        <w:jc w:val="both"/>
        <w:rPr>
          <w:szCs w:val="28"/>
        </w:rPr>
      </w:pPr>
      <w:r w:rsidRPr="001D1826">
        <w:rPr>
          <w:szCs w:val="28"/>
        </w:rPr>
        <w:t>Лето – самое плодотворное время для укрепления здоровья детей, формирования у них привычки к здоровому образу жизни, а также навыков безопасного поведения в природе.</w:t>
      </w:r>
    </w:p>
    <w:p w:rsidR="00F029CB" w:rsidRPr="001D1826" w:rsidRDefault="00F029CB" w:rsidP="00B10250">
      <w:pPr>
        <w:ind w:firstLine="709"/>
        <w:jc w:val="both"/>
        <w:rPr>
          <w:szCs w:val="28"/>
        </w:rPr>
      </w:pPr>
      <w:r>
        <w:rPr>
          <w:szCs w:val="28"/>
        </w:rPr>
        <w:t>Учитывая, ч</w:t>
      </w:r>
      <w:r w:rsidRPr="001D1826">
        <w:rPr>
          <w:szCs w:val="28"/>
        </w:rPr>
        <w:t>то в летний период дошкольники максимальное количество времени проводят на свежем воздухе вовне</w:t>
      </w:r>
      <w:r>
        <w:rPr>
          <w:szCs w:val="28"/>
        </w:rPr>
        <w:t xml:space="preserve"> непосредственной образовательной деятельности</w:t>
      </w:r>
      <w:r w:rsidRPr="001D1826">
        <w:rPr>
          <w:szCs w:val="28"/>
        </w:rPr>
        <w:t xml:space="preserve">, </w:t>
      </w:r>
      <w:r>
        <w:rPr>
          <w:szCs w:val="28"/>
        </w:rPr>
        <w:t>был разработан</w:t>
      </w:r>
      <w:r w:rsidRPr="001D1826">
        <w:rPr>
          <w:szCs w:val="28"/>
        </w:rPr>
        <w:t xml:space="preserve"> про</w:t>
      </w:r>
      <w:r>
        <w:rPr>
          <w:szCs w:val="28"/>
        </w:rPr>
        <w:t>ект</w:t>
      </w:r>
      <w:r w:rsidRPr="001D1826">
        <w:rPr>
          <w:szCs w:val="28"/>
        </w:rPr>
        <w:t xml:space="preserve"> «</w:t>
      </w:r>
      <w:r>
        <w:rPr>
          <w:szCs w:val="28"/>
        </w:rPr>
        <w:t xml:space="preserve">Будь здоров». </w:t>
      </w:r>
      <w:r w:rsidRPr="001D1826">
        <w:rPr>
          <w:szCs w:val="28"/>
        </w:rPr>
        <w:t>Он охватывает всех участников образовательного процесса, предоставляет широкие возможности для укрепления физического, психического и социального здоровья воспитанников, развития у них познавательных, коммуникативных, творческих способностей, а также повышения информационной компетентности родителей в области организации летнего отдыха детей.</w:t>
      </w:r>
    </w:p>
    <w:p w:rsidR="00F029CB" w:rsidRDefault="00F029CB" w:rsidP="00BB6BCA">
      <w:pPr>
        <w:spacing w:before="120" w:line="360" w:lineRule="atLeast"/>
        <w:ind w:left="850" w:right="850"/>
        <w:jc w:val="both"/>
        <w:rPr>
          <w:szCs w:val="28"/>
        </w:rPr>
      </w:pPr>
    </w:p>
    <w:p w:rsidR="00F029CB" w:rsidRDefault="00F029CB" w:rsidP="005B1E36">
      <w:pPr>
        <w:spacing w:before="34" w:after="34"/>
        <w:rPr>
          <w:b/>
          <w:i/>
          <w:szCs w:val="28"/>
        </w:rPr>
      </w:pPr>
    </w:p>
    <w:p w:rsidR="00F029CB" w:rsidRDefault="00F029CB" w:rsidP="005B1E36">
      <w:pPr>
        <w:spacing w:before="34" w:after="34"/>
        <w:rPr>
          <w:b/>
          <w:i/>
          <w:szCs w:val="28"/>
        </w:rPr>
      </w:pPr>
    </w:p>
    <w:p w:rsidR="00F029CB" w:rsidRPr="005B1E36" w:rsidRDefault="00F029CB" w:rsidP="00CD4882">
      <w:pPr>
        <w:ind w:firstLine="709"/>
        <w:outlineLvl w:val="0"/>
        <w:rPr>
          <w:szCs w:val="28"/>
        </w:rPr>
      </w:pPr>
      <w:r w:rsidRPr="009D08A7">
        <w:rPr>
          <w:b/>
          <w:i/>
          <w:sz w:val="36"/>
          <w:szCs w:val="36"/>
        </w:rPr>
        <w:t>Цель</w:t>
      </w:r>
      <w:r w:rsidRPr="001D1826">
        <w:rPr>
          <w:b/>
          <w:i/>
          <w:szCs w:val="28"/>
        </w:rPr>
        <w:t>:</w:t>
      </w:r>
      <w:r>
        <w:rPr>
          <w:szCs w:val="28"/>
        </w:rPr>
        <w:t xml:space="preserve"> Ф</w:t>
      </w:r>
      <w:r w:rsidRPr="005B1E36">
        <w:rPr>
          <w:szCs w:val="28"/>
        </w:rPr>
        <w:t>ормирование навыков здорового образа жизни у детей и родителей.</w:t>
      </w:r>
    </w:p>
    <w:p w:rsidR="00F029CB" w:rsidRDefault="00F029CB" w:rsidP="00B10250">
      <w:pPr>
        <w:ind w:firstLine="709"/>
        <w:rPr>
          <w:szCs w:val="28"/>
        </w:rPr>
      </w:pPr>
      <w:r w:rsidRPr="005B1E36">
        <w:rPr>
          <w:szCs w:val="28"/>
        </w:rPr>
        <w:t> </w:t>
      </w:r>
    </w:p>
    <w:p w:rsidR="00F029CB" w:rsidRPr="008B23CE" w:rsidRDefault="00F029CB" w:rsidP="00CD4882">
      <w:pPr>
        <w:ind w:firstLine="709"/>
        <w:outlineLvl w:val="0"/>
        <w:rPr>
          <w:i/>
          <w:sz w:val="32"/>
          <w:szCs w:val="28"/>
        </w:rPr>
      </w:pPr>
      <w:r w:rsidRPr="008B23CE">
        <w:rPr>
          <w:b/>
          <w:i/>
          <w:sz w:val="36"/>
          <w:szCs w:val="32"/>
        </w:rPr>
        <w:t>Задачи:</w:t>
      </w:r>
    </w:p>
    <w:p w:rsidR="00F029CB" w:rsidRPr="009D08A7" w:rsidRDefault="00F029CB" w:rsidP="00B10250">
      <w:pPr>
        <w:pStyle w:val="ListParagraph"/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>  </w:t>
      </w:r>
      <w:r w:rsidRPr="009D08A7">
        <w:rPr>
          <w:szCs w:val="28"/>
        </w:rPr>
        <w:t>Формировать у детей потреб</w:t>
      </w:r>
      <w:r>
        <w:rPr>
          <w:szCs w:val="28"/>
        </w:rPr>
        <w:t>ность к здоровому образу жизни.</w:t>
      </w:r>
    </w:p>
    <w:p w:rsidR="00F029CB" w:rsidRDefault="00F029CB" w:rsidP="00B10250">
      <w:pPr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 xml:space="preserve">   </w:t>
      </w:r>
      <w:r w:rsidRPr="005B1E36">
        <w:rPr>
          <w:szCs w:val="28"/>
        </w:rPr>
        <w:t>Способствоват</w:t>
      </w:r>
      <w:r>
        <w:rPr>
          <w:szCs w:val="28"/>
        </w:rPr>
        <w:t>ь укреплению здоровья детей.</w:t>
      </w:r>
    </w:p>
    <w:p w:rsidR="00F029CB" w:rsidRPr="005B1E36" w:rsidRDefault="00F029CB" w:rsidP="00B10250">
      <w:pPr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 xml:space="preserve">   </w:t>
      </w:r>
      <w:r w:rsidRPr="005B1E36">
        <w:rPr>
          <w:szCs w:val="28"/>
        </w:rPr>
        <w:t xml:space="preserve">Развивать двигательные, психические, интеллектуальные, творческие способности воспитанников в </w:t>
      </w:r>
      <w:r>
        <w:rPr>
          <w:szCs w:val="28"/>
        </w:rPr>
        <w:t xml:space="preserve">    </w:t>
      </w:r>
      <w:r w:rsidRPr="005B1E36">
        <w:rPr>
          <w:szCs w:val="28"/>
        </w:rPr>
        <w:t>разнообразных видах деятельности.</w:t>
      </w:r>
    </w:p>
    <w:p w:rsidR="00F029CB" w:rsidRPr="001D1826" w:rsidRDefault="00F029CB" w:rsidP="00B10250">
      <w:pPr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 xml:space="preserve">   </w:t>
      </w:r>
      <w:r w:rsidRPr="001D1826">
        <w:rPr>
          <w:szCs w:val="28"/>
        </w:rPr>
        <w:t>Создавать атмосферу радости, формировать положительное эмоциональное состояние всех участников образовательного процесса.</w:t>
      </w:r>
    </w:p>
    <w:p w:rsidR="00F029CB" w:rsidRPr="001D1826" w:rsidRDefault="00F029CB" w:rsidP="00B10250">
      <w:pPr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 xml:space="preserve">   </w:t>
      </w:r>
      <w:r w:rsidRPr="001D1826">
        <w:rPr>
          <w:szCs w:val="28"/>
        </w:rPr>
        <w:t>Развивать и поддерживать интерес к художественной литературе на материалах произведений русских поэтов и писателей.</w:t>
      </w:r>
    </w:p>
    <w:p w:rsidR="00F029CB" w:rsidRDefault="00F029CB" w:rsidP="00B10250">
      <w:pPr>
        <w:numPr>
          <w:ilvl w:val="0"/>
          <w:numId w:val="1"/>
        </w:numPr>
        <w:ind w:left="0" w:firstLine="709"/>
        <w:rPr>
          <w:szCs w:val="28"/>
        </w:rPr>
      </w:pPr>
      <w:r>
        <w:rPr>
          <w:szCs w:val="28"/>
        </w:rPr>
        <w:t xml:space="preserve">   </w:t>
      </w:r>
      <w:r w:rsidRPr="001D1826">
        <w:rPr>
          <w:szCs w:val="28"/>
        </w:rPr>
        <w:t xml:space="preserve">Обеспечить содержательную и технологическую интеграцию деятельности детей, </w:t>
      </w:r>
      <w:r>
        <w:rPr>
          <w:szCs w:val="28"/>
        </w:rPr>
        <w:t xml:space="preserve">воспитателей </w:t>
      </w:r>
      <w:r w:rsidRPr="001D1826">
        <w:rPr>
          <w:szCs w:val="28"/>
        </w:rPr>
        <w:t>и родителей.</w:t>
      </w:r>
    </w:p>
    <w:p w:rsidR="00F029CB" w:rsidRPr="001D1826" w:rsidRDefault="00F029CB" w:rsidP="00B10250">
      <w:pPr>
        <w:ind w:firstLine="709"/>
        <w:rPr>
          <w:szCs w:val="28"/>
        </w:rPr>
      </w:pPr>
    </w:p>
    <w:p w:rsidR="00F029CB" w:rsidRDefault="00F029CB" w:rsidP="00CD4882">
      <w:pPr>
        <w:ind w:firstLine="709"/>
        <w:outlineLvl w:val="0"/>
        <w:rPr>
          <w:b/>
          <w:i/>
          <w:sz w:val="36"/>
          <w:szCs w:val="36"/>
        </w:rPr>
      </w:pPr>
      <w:r w:rsidRPr="008B23CE">
        <w:rPr>
          <w:b/>
          <w:i/>
          <w:sz w:val="36"/>
          <w:szCs w:val="36"/>
        </w:rPr>
        <w:t>Формы и методы оздоровления детей:</w:t>
      </w:r>
    </w:p>
    <w:p w:rsidR="00F029CB" w:rsidRDefault="00F029CB" w:rsidP="00B10250">
      <w:pPr>
        <w:ind w:firstLine="709"/>
        <w:rPr>
          <w:b/>
          <w:i/>
          <w:sz w:val="36"/>
          <w:szCs w:val="36"/>
        </w:rPr>
      </w:pPr>
    </w:p>
    <w:p w:rsidR="00F029CB" w:rsidRDefault="00F029CB" w:rsidP="00B10250">
      <w:pPr>
        <w:pStyle w:val="ListParagraph"/>
        <w:numPr>
          <w:ilvl w:val="0"/>
          <w:numId w:val="2"/>
        </w:numPr>
        <w:ind w:left="0" w:firstLine="709"/>
        <w:rPr>
          <w:szCs w:val="28"/>
        </w:rPr>
        <w:sectPr w:rsidR="00F029CB" w:rsidSect="00520277">
          <w:footerReference w:type="default" r:id="rId9"/>
          <w:pgSz w:w="16838" w:h="11906" w:orient="landscape"/>
          <w:pgMar w:top="851" w:right="1134" w:bottom="709" w:left="1134" w:header="708" w:footer="458" w:gutter="0"/>
          <w:cols w:space="708"/>
          <w:docGrid w:linePitch="360"/>
        </w:sectPr>
      </w:pP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Обеспечение здорового ритма жизни.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Физические упражнения.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Гигиенические и водные процедуры.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Световоздушные ванны.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Активный отдых.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Свето - и цветотерапия.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Музыкотерапия.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Аутотренинг и психогимнастика.</w:t>
      </w:r>
    </w:p>
    <w:p w:rsidR="00F029CB" w:rsidRPr="00B10250" w:rsidRDefault="00F029CB" w:rsidP="00B10250">
      <w:pPr>
        <w:numPr>
          <w:ilvl w:val="0"/>
          <w:numId w:val="2"/>
        </w:numPr>
      </w:pPr>
      <w:r w:rsidRPr="00B10250">
        <w:t>Закаливание.</w:t>
      </w:r>
    </w:p>
    <w:p w:rsidR="00F029CB" w:rsidRPr="00B10250" w:rsidRDefault="00F029CB" w:rsidP="00B10250">
      <w:pPr>
        <w:numPr>
          <w:ilvl w:val="0"/>
          <w:numId w:val="2"/>
        </w:numPr>
      </w:pPr>
      <w:r>
        <w:t xml:space="preserve">  </w:t>
      </w:r>
      <w:r w:rsidRPr="00B10250">
        <w:t>Пропаганда ЗОЖ.</w:t>
      </w:r>
    </w:p>
    <w:p w:rsidR="00F029CB" w:rsidRPr="00B10250" w:rsidRDefault="00F029CB" w:rsidP="00B10250">
      <w:pPr>
        <w:numPr>
          <w:ilvl w:val="0"/>
          <w:numId w:val="2"/>
        </w:numPr>
      </w:pPr>
      <w:r>
        <w:t xml:space="preserve">  </w:t>
      </w:r>
      <w:r w:rsidRPr="00B10250">
        <w:t>Витаминотерапия.</w:t>
      </w:r>
    </w:p>
    <w:p w:rsidR="00F029CB" w:rsidRPr="00B10250" w:rsidRDefault="00F029CB" w:rsidP="00B10250">
      <w:pPr>
        <w:numPr>
          <w:ilvl w:val="0"/>
          <w:numId w:val="2"/>
        </w:numPr>
        <w:sectPr w:rsidR="00F029CB" w:rsidRPr="00B10250" w:rsidSect="00B10250">
          <w:type w:val="continuous"/>
          <w:pgSz w:w="16838" w:h="11906" w:orient="landscape"/>
          <w:pgMar w:top="851" w:right="1134" w:bottom="709" w:left="1134" w:header="708" w:footer="458" w:gutter="0"/>
          <w:cols w:space="708"/>
          <w:docGrid w:linePitch="360"/>
        </w:sectPr>
      </w:pPr>
      <w:r>
        <w:t xml:space="preserve">  </w:t>
      </w:r>
      <w:r w:rsidRPr="00B10250">
        <w:t>Ароматерапия.</w:t>
      </w:r>
    </w:p>
    <w:p w:rsidR="00F029CB" w:rsidRDefault="00F029CB" w:rsidP="002816D4">
      <w:pPr>
        <w:spacing w:line="240" w:lineRule="atLeast"/>
        <w:jc w:val="both"/>
        <w:rPr>
          <w:b/>
          <w:i/>
          <w:sz w:val="36"/>
          <w:szCs w:val="36"/>
        </w:rPr>
      </w:pPr>
    </w:p>
    <w:p w:rsidR="00F029CB" w:rsidRPr="008B23CE" w:rsidRDefault="00F029CB" w:rsidP="00CD4882">
      <w:pPr>
        <w:ind w:firstLine="709"/>
        <w:outlineLvl w:val="0"/>
        <w:rPr>
          <w:b/>
          <w:i/>
          <w:sz w:val="36"/>
          <w:szCs w:val="36"/>
        </w:rPr>
      </w:pPr>
      <w:r w:rsidRPr="008B23CE">
        <w:rPr>
          <w:b/>
          <w:i/>
          <w:sz w:val="36"/>
          <w:szCs w:val="36"/>
        </w:rPr>
        <w:t>Целевые ориентиры:</w:t>
      </w:r>
    </w:p>
    <w:p w:rsidR="00F029CB" w:rsidRDefault="00F029CB" w:rsidP="00B10250">
      <w:pPr>
        <w:ind w:firstLine="709"/>
        <w:rPr>
          <w:szCs w:val="28"/>
        </w:rPr>
      </w:pPr>
    </w:p>
    <w:p w:rsidR="00F029CB" w:rsidRPr="00131F33" w:rsidRDefault="00F029CB" w:rsidP="00B10250">
      <w:pPr>
        <w:pStyle w:val="ListParagraph"/>
        <w:numPr>
          <w:ilvl w:val="0"/>
          <w:numId w:val="4"/>
        </w:numPr>
        <w:rPr>
          <w:szCs w:val="28"/>
        </w:rPr>
      </w:pPr>
      <w:r w:rsidRPr="00131F33">
        <w:rPr>
          <w:szCs w:val="28"/>
        </w:rPr>
        <w:t>Введение оптимального двигательного режима детей в летний период.</w:t>
      </w:r>
    </w:p>
    <w:p w:rsidR="00F029CB" w:rsidRPr="00131F33" w:rsidRDefault="00F029CB" w:rsidP="00B10250">
      <w:pPr>
        <w:pStyle w:val="ListParagraph"/>
        <w:numPr>
          <w:ilvl w:val="0"/>
          <w:numId w:val="4"/>
        </w:numPr>
        <w:rPr>
          <w:szCs w:val="28"/>
        </w:rPr>
      </w:pPr>
      <w:r w:rsidRPr="00131F33">
        <w:rPr>
          <w:szCs w:val="28"/>
        </w:rPr>
        <w:t>Снижение уровня заболеваемости в летний период.</w:t>
      </w:r>
    </w:p>
    <w:p w:rsidR="00F029CB" w:rsidRPr="00131F33" w:rsidRDefault="00F029CB" w:rsidP="00B10250">
      <w:pPr>
        <w:pStyle w:val="ListParagraph"/>
        <w:numPr>
          <w:ilvl w:val="0"/>
          <w:numId w:val="4"/>
        </w:numPr>
        <w:rPr>
          <w:szCs w:val="28"/>
        </w:rPr>
      </w:pPr>
      <w:r w:rsidRPr="00131F33">
        <w:rPr>
          <w:szCs w:val="28"/>
        </w:rPr>
        <w:t>Повышение уровня адаптации к современным условиям жизни.</w:t>
      </w:r>
    </w:p>
    <w:p w:rsidR="00F029CB" w:rsidRPr="00131F33" w:rsidRDefault="00F029CB" w:rsidP="00B10250">
      <w:pPr>
        <w:pStyle w:val="ListParagraph"/>
        <w:numPr>
          <w:ilvl w:val="0"/>
          <w:numId w:val="4"/>
        </w:numPr>
        <w:rPr>
          <w:szCs w:val="28"/>
        </w:rPr>
      </w:pPr>
      <w:r w:rsidRPr="00131F33">
        <w:rPr>
          <w:szCs w:val="28"/>
        </w:rPr>
        <w:t>Овладение навыками самооздоровления.</w:t>
      </w:r>
    </w:p>
    <w:p w:rsidR="00F029CB" w:rsidRDefault="00F029CB" w:rsidP="00B10250">
      <w:pPr>
        <w:ind w:firstLine="709"/>
        <w:rPr>
          <w:i/>
          <w:color w:val="002060"/>
          <w:szCs w:val="28"/>
        </w:rPr>
      </w:pPr>
      <w:r w:rsidRPr="000E3855">
        <w:rPr>
          <w:i/>
          <w:color w:val="002060"/>
          <w:szCs w:val="28"/>
        </w:rPr>
        <w:t xml:space="preserve"> </w:t>
      </w:r>
    </w:p>
    <w:p w:rsidR="00F029CB" w:rsidRDefault="00F029CB" w:rsidP="00CD4882">
      <w:pPr>
        <w:ind w:firstLine="709"/>
        <w:outlineLvl w:val="0"/>
        <w:rPr>
          <w:b/>
          <w:i/>
          <w:sz w:val="36"/>
          <w:szCs w:val="36"/>
        </w:rPr>
      </w:pPr>
      <w:r w:rsidRPr="000E3855">
        <w:rPr>
          <w:b/>
          <w:i/>
          <w:sz w:val="36"/>
          <w:szCs w:val="36"/>
        </w:rPr>
        <w:t>Этапы  проекта</w:t>
      </w:r>
      <w:r>
        <w:rPr>
          <w:b/>
          <w:i/>
          <w:sz w:val="36"/>
          <w:szCs w:val="36"/>
        </w:rPr>
        <w:t>:</w:t>
      </w:r>
    </w:p>
    <w:p w:rsidR="00F029CB" w:rsidRPr="000E3855" w:rsidRDefault="00F029CB" w:rsidP="00B10250">
      <w:pPr>
        <w:ind w:firstLine="709"/>
        <w:rPr>
          <w:b/>
          <w:i/>
          <w:sz w:val="36"/>
          <w:szCs w:val="36"/>
        </w:rPr>
      </w:pPr>
    </w:p>
    <w:p w:rsidR="00F029CB" w:rsidRDefault="00F029CB" w:rsidP="00CD4882">
      <w:pPr>
        <w:ind w:firstLine="709"/>
        <w:outlineLvl w:val="0"/>
        <w:rPr>
          <w:i/>
          <w:szCs w:val="28"/>
          <w:u w:val="single"/>
        </w:rPr>
      </w:pPr>
      <w:r w:rsidRPr="000E3855">
        <w:rPr>
          <w:i/>
          <w:szCs w:val="28"/>
          <w:u w:val="single"/>
        </w:rPr>
        <w:t>Подготовительный этап:</w:t>
      </w:r>
    </w:p>
    <w:p w:rsidR="00F029CB" w:rsidRPr="000E3855" w:rsidRDefault="00F029CB" w:rsidP="00B10250">
      <w:pPr>
        <w:ind w:firstLine="709"/>
        <w:rPr>
          <w:i/>
          <w:szCs w:val="28"/>
          <w:u w:val="single"/>
        </w:rPr>
      </w:pPr>
    </w:p>
    <w:p w:rsidR="00F029CB" w:rsidRPr="00131F33" w:rsidRDefault="00F029CB" w:rsidP="00B10250">
      <w:pPr>
        <w:pStyle w:val="ListParagraph"/>
        <w:numPr>
          <w:ilvl w:val="0"/>
          <w:numId w:val="3"/>
        </w:numPr>
        <w:ind w:left="0" w:firstLine="709"/>
      </w:pPr>
      <w:r w:rsidRPr="00131F33">
        <w:t>Обсуждение цели, задач с детьми и родителями</w:t>
      </w:r>
      <w:r>
        <w:t>.</w:t>
      </w:r>
    </w:p>
    <w:p w:rsidR="00F029CB" w:rsidRPr="00131F33" w:rsidRDefault="00F029CB" w:rsidP="00B10250">
      <w:pPr>
        <w:pStyle w:val="ListParagraph"/>
        <w:numPr>
          <w:ilvl w:val="0"/>
          <w:numId w:val="3"/>
        </w:numPr>
        <w:ind w:left="0" w:firstLine="709"/>
      </w:pPr>
      <w:r w:rsidRPr="00131F33">
        <w:t>Создание необходимых условий</w:t>
      </w:r>
      <w:r>
        <w:t xml:space="preserve"> для реализации проекта.</w:t>
      </w:r>
    </w:p>
    <w:p w:rsidR="00F029CB" w:rsidRPr="00131F33" w:rsidRDefault="00F029CB" w:rsidP="00B10250">
      <w:pPr>
        <w:pStyle w:val="ListParagraph"/>
        <w:numPr>
          <w:ilvl w:val="0"/>
          <w:numId w:val="3"/>
        </w:numPr>
        <w:ind w:left="0" w:firstLine="709"/>
      </w:pPr>
      <w:r w:rsidRPr="00131F33">
        <w:t>Перспективное планирование проекта (подбор дидактического материала, книг, публикаций по теме)</w:t>
      </w:r>
      <w:r>
        <w:t>.</w:t>
      </w:r>
    </w:p>
    <w:p w:rsidR="00F029CB" w:rsidRPr="00131F33" w:rsidRDefault="00F029CB" w:rsidP="00B10250">
      <w:pPr>
        <w:pStyle w:val="ListParagraph"/>
        <w:numPr>
          <w:ilvl w:val="0"/>
          <w:numId w:val="3"/>
        </w:numPr>
        <w:ind w:left="0" w:firstLine="709"/>
      </w:pPr>
      <w:r w:rsidRPr="00131F33">
        <w:t>Накопление и разработка методических материалов для реализации проекта.</w:t>
      </w:r>
    </w:p>
    <w:p w:rsidR="00F029CB" w:rsidRDefault="00F029CB" w:rsidP="00B10250">
      <w:pPr>
        <w:pStyle w:val="ListParagraph"/>
        <w:rPr>
          <w:szCs w:val="28"/>
        </w:rPr>
      </w:pPr>
    </w:p>
    <w:p w:rsidR="00F029CB" w:rsidRDefault="00F029CB" w:rsidP="00B10250">
      <w:pPr>
        <w:ind w:firstLine="709"/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5C58C4">
      <w:pPr>
        <w:rPr>
          <w:b/>
          <w:i/>
          <w:sz w:val="36"/>
          <w:szCs w:val="36"/>
        </w:rPr>
      </w:pPr>
    </w:p>
    <w:p w:rsidR="00F029CB" w:rsidRDefault="00F029CB" w:rsidP="00CD4882">
      <w:pPr>
        <w:outlineLvl w:val="0"/>
        <w:rPr>
          <w:i/>
          <w:szCs w:val="28"/>
          <w:u w:val="single"/>
        </w:rPr>
      </w:pPr>
    </w:p>
    <w:p w:rsidR="00F029CB" w:rsidRPr="005C6880" w:rsidRDefault="00F029CB" w:rsidP="00CD4882">
      <w:pPr>
        <w:outlineLvl w:val="0"/>
        <w:rPr>
          <w:szCs w:val="28"/>
          <w:u w:val="single"/>
        </w:rPr>
      </w:pPr>
      <w:r w:rsidRPr="005C6880">
        <w:rPr>
          <w:i/>
          <w:szCs w:val="28"/>
        </w:rPr>
        <w:t xml:space="preserve">       </w:t>
      </w:r>
      <w:r>
        <w:rPr>
          <w:i/>
          <w:szCs w:val="28"/>
          <w:u w:val="single"/>
        </w:rPr>
        <w:t xml:space="preserve"> </w:t>
      </w:r>
      <w:r w:rsidRPr="005C6880">
        <w:rPr>
          <w:i/>
          <w:szCs w:val="28"/>
          <w:u w:val="single"/>
        </w:rPr>
        <w:t>Основной этап:</w:t>
      </w:r>
      <w:r w:rsidRPr="005C6880">
        <w:rPr>
          <w:szCs w:val="28"/>
          <w:u w:val="single"/>
        </w:rPr>
        <w:t xml:space="preserve"> </w:t>
      </w:r>
    </w:p>
    <w:p w:rsidR="00F029CB" w:rsidRDefault="00F029CB" w:rsidP="00CD4882">
      <w:pPr>
        <w:jc w:val="center"/>
        <w:outlineLvl w:val="0"/>
        <w:rPr>
          <w:b/>
          <w:sz w:val="36"/>
          <w:szCs w:val="36"/>
        </w:rPr>
      </w:pPr>
      <w:r w:rsidRPr="0046157D">
        <w:rPr>
          <w:b/>
          <w:sz w:val="36"/>
          <w:szCs w:val="36"/>
        </w:rPr>
        <w:t>Июнь</w:t>
      </w:r>
    </w:p>
    <w:p w:rsidR="00F029CB" w:rsidRPr="0046157D" w:rsidRDefault="00F029CB" w:rsidP="0046157D">
      <w:pPr>
        <w:jc w:val="center"/>
        <w:rPr>
          <w:b/>
          <w:i/>
          <w:sz w:val="36"/>
          <w:szCs w:val="36"/>
        </w:rPr>
      </w:pPr>
    </w:p>
    <w:tbl>
      <w:tblPr>
        <w:tblW w:w="15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30"/>
        <w:gridCol w:w="2823"/>
        <w:gridCol w:w="2835"/>
        <w:gridCol w:w="2977"/>
        <w:gridCol w:w="65"/>
        <w:gridCol w:w="2486"/>
        <w:gridCol w:w="65"/>
        <w:gridCol w:w="2487"/>
        <w:gridCol w:w="12"/>
      </w:tblGrid>
      <w:tr w:rsidR="00F029CB" w:rsidRPr="00C50842" w:rsidTr="003B5B32">
        <w:tc>
          <w:tcPr>
            <w:tcW w:w="1430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День недели</w:t>
            </w:r>
          </w:p>
        </w:tc>
        <w:tc>
          <w:tcPr>
            <w:tcW w:w="2823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1 неделя</w:t>
            </w:r>
          </w:p>
        </w:tc>
        <w:tc>
          <w:tcPr>
            <w:tcW w:w="2835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2 неделя</w:t>
            </w:r>
          </w:p>
        </w:tc>
        <w:tc>
          <w:tcPr>
            <w:tcW w:w="2977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3 неделя</w:t>
            </w:r>
          </w:p>
        </w:tc>
        <w:tc>
          <w:tcPr>
            <w:tcW w:w="2551" w:type="dxa"/>
            <w:gridSpan w:val="2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4 неделя</w:t>
            </w:r>
          </w:p>
        </w:tc>
        <w:tc>
          <w:tcPr>
            <w:tcW w:w="2564" w:type="dxa"/>
            <w:gridSpan w:val="3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5 неделя</w:t>
            </w:r>
          </w:p>
        </w:tc>
      </w:tr>
      <w:tr w:rsidR="00F029CB" w:rsidRPr="00C50842" w:rsidTr="003B5B32">
        <w:tc>
          <w:tcPr>
            <w:tcW w:w="1430" w:type="dxa"/>
          </w:tcPr>
          <w:p w:rsidR="00F029CB" w:rsidRPr="00C50842" w:rsidRDefault="00F029CB" w:rsidP="00C50842">
            <w:pPr>
              <w:jc w:val="center"/>
            </w:pPr>
            <w:r w:rsidRPr="00C50842">
              <w:t>Темы</w:t>
            </w:r>
          </w:p>
        </w:tc>
        <w:tc>
          <w:tcPr>
            <w:tcW w:w="2823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>
              <w:t>«</w:t>
            </w:r>
            <w:r w:rsidRPr="00C50842">
              <w:t>Летняя Олимпиада</w:t>
            </w:r>
            <w:r>
              <w:t>»</w:t>
            </w:r>
          </w:p>
        </w:tc>
        <w:tc>
          <w:tcPr>
            <w:tcW w:w="2835" w:type="dxa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>
              <w:t>«</w:t>
            </w:r>
            <w:r w:rsidRPr="00C50842">
              <w:t>ПДД</w:t>
            </w:r>
            <w:r>
              <w:t>»</w:t>
            </w:r>
          </w:p>
        </w:tc>
        <w:tc>
          <w:tcPr>
            <w:tcW w:w="2977" w:type="dxa"/>
          </w:tcPr>
          <w:p w:rsidR="00F029CB" w:rsidRPr="00C50842" w:rsidRDefault="00F029CB" w:rsidP="00C50842">
            <w:pPr>
              <w:jc w:val="center"/>
            </w:pPr>
            <w:r w:rsidRPr="00C50842">
              <w:t>«Там на неведомых дорожках»</w:t>
            </w:r>
          </w:p>
        </w:tc>
        <w:tc>
          <w:tcPr>
            <w:tcW w:w="2551" w:type="dxa"/>
            <w:gridSpan w:val="2"/>
          </w:tcPr>
          <w:p w:rsidR="00F029CB" w:rsidRPr="00C50842" w:rsidRDefault="00F029CB" w:rsidP="00C50842">
            <w:pPr>
              <w:jc w:val="center"/>
            </w:pPr>
            <w:r w:rsidRPr="00C50842">
              <w:t>«Азбука безопасности»</w:t>
            </w:r>
          </w:p>
        </w:tc>
        <w:tc>
          <w:tcPr>
            <w:tcW w:w="2564" w:type="dxa"/>
            <w:gridSpan w:val="3"/>
          </w:tcPr>
          <w:p w:rsidR="00F029CB" w:rsidRPr="00C50842" w:rsidRDefault="00F029CB" w:rsidP="00C50842">
            <w:pPr>
              <w:jc w:val="center"/>
              <w:rPr>
                <w:i/>
              </w:rPr>
            </w:pPr>
            <w:r w:rsidRPr="00C50842">
              <w:t>«Мир этикета»</w:t>
            </w:r>
          </w:p>
        </w:tc>
      </w:tr>
      <w:tr w:rsidR="00F029CB" w:rsidRPr="00C50842" w:rsidTr="003B5B32">
        <w:tc>
          <w:tcPr>
            <w:tcW w:w="143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Понедельник</w:t>
            </w:r>
          </w:p>
        </w:tc>
        <w:tc>
          <w:tcPr>
            <w:tcW w:w="2823" w:type="dxa"/>
          </w:tcPr>
          <w:p w:rsidR="00F029CB" w:rsidRPr="00C50842" w:rsidRDefault="00F029CB" w:rsidP="003A7B7D">
            <w:pPr>
              <w:rPr>
                <w:i/>
              </w:rPr>
            </w:pPr>
            <w:r>
              <w:t>1</w:t>
            </w:r>
            <w:r w:rsidRPr="00C50842">
              <w:t>.</w:t>
            </w:r>
            <w:r>
              <w:t xml:space="preserve"> </w:t>
            </w:r>
            <w:r w:rsidRPr="00C50842">
              <w:t>Беседа «История возникновени</w:t>
            </w:r>
            <w:r>
              <w:t>я</w:t>
            </w:r>
            <w:r w:rsidRPr="00C50842">
              <w:t xml:space="preserve"> Олимпийских игр»</w:t>
            </w:r>
            <w:r>
              <w:t xml:space="preserve"> </w:t>
            </w:r>
            <w:r w:rsidRPr="00C50842">
              <w:t>(</w:t>
            </w:r>
            <w:r>
              <w:t>7</w:t>
            </w:r>
            <w:r w:rsidRPr="00C50842">
              <w:t>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2. Открытие Олимпийских игр.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3. Соревнования на велосипедах и самокатах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835" w:type="dxa"/>
          </w:tcPr>
          <w:p w:rsidR="00F029CB" w:rsidRPr="00C50842" w:rsidRDefault="00F029CB" w:rsidP="003A7B7D">
            <w:pPr>
              <w:rPr>
                <w:i/>
              </w:rPr>
            </w:pPr>
            <w:r>
              <w:t xml:space="preserve">1. </w:t>
            </w:r>
            <w:r w:rsidRPr="00C50842">
              <w:t>Беседа «Знай и выполняй ПДД</w:t>
            </w:r>
            <w:r>
              <w:t xml:space="preserve">»     </w:t>
            </w:r>
            <w:r w:rsidRPr="00C50842">
              <w:t>(</w:t>
            </w:r>
            <w:r>
              <w:t>17</w:t>
            </w:r>
            <w:r w:rsidRPr="00C50842">
              <w:t>, стр</w:t>
            </w:r>
            <w:r>
              <w:t>.</w:t>
            </w:r>
            <w:r w:rsidRPr="00C50842">
              <w:t xml:space="preserve"> 24)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Рассматривание картинок «Правила дорожного движения»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Д</w:t>
            </w:r>
            <w:r>
              <w:t>/</w:t>
            </w:r>
            <w:r w:rsidRPr="00C50842">
              <w:t xml:space="preserve"> игра «Лото» </w:t>
            </w:r>
            <w:r w:rsidRPr="006B4C7B">
              <w:t>–</w:t>
            </w:r>
            <w:r w:rsidRPr="00C50842">
              <w:t>дорожные знаки.</w:t>
            </w:r>
          </w:p>
        </w:tc>
        <w:tc>
          <w:tcPr>
            <w:tcW w:w="2977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День с Пушкиным.</w:t>
            </w:r>
          </w:p>
          <w:p w:rsidR="00F029CB" w:rsidRPr="00C50842" w:rsidRDefault="00F029CB" w:rsidP="003A7B7D">
            <w:pPr>
              <w:rPr>
                <w:i/>
              </w:rPr>
            </w:pPr>
            <w:r w:rsidRPr="00C50842">
              <w:t>Беседа о творчестве Пушкина</w:t>
            </w:r>
            <w:r>
              <w:t xml:space="preserve"> </w:t>
            </w:r>
            <w:r w:rsidRPr="00C50842">
              <w:t>(</w:t>
            </w:r>
            <w:r>
              <w:t>7</w:t>
            </w:r>
            <w:r w:rsidRPr="00C50842">
              <w:t>)</w:t>
            </w:r>
            <w:r>
              <w:t xml:space="preserve">. </w:t>
            </w:r>
          </w:p>
          <w:p w:rsidR="00F029CB" w:rsidRPr="00C50842" w:rsidRDefault="00F029CB" w:rsidP="003A7B7D">
            <w:pPr>
              <w:rPr>
                <w:i/>
              </w:rPr>
            </w:pPr>
            <w:r>
              <w:t xml:space="preserve">2. </w:t>
            </w:r>
            <w:r w:rsidRPr="00C50842">
              <w:t>Рассматривание иллюстраций к сказкам Пушкина.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Чтение</w:t>
            </w:r>
            <w:r>
              <w:t xml:space="preserve"> </w:t>
            </w:r>
            <w:r w:rsidRPr="00C50842">
              <w:t xml:space="preserve">сказки </w:t>
            </w:r>
            <w:r>
              <w:t xml:space="preserve">«Сказка </w:t>
            </w:r>
            <w:r w:rsidRPr="00C50842">
              <w:t>о рыбаке и рыбке</w:t>
            </w:r>
            <w:r>
              <w:t>»</w:t>
            </w:r>
            <w:r w:rsidRPr="00C50842">
              <w:t>.</w:t>
            </w:r>
          </w:p>
        </w:tc>
        <w:tc>
          <w:tcPr>
            <w:tcW w:w="2551" w:type="dxa"/>
            <w:gridSpan w:val="2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Пожарная безопасность.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Беседа о пожарной безопасности.</w:t>
            </w:r>
          </w:p>
          <w:p w:rsidR="00F029CB" w:rsidRPr="00C50842" w:rsidRDefault="00F029CB" w:rsidP="003A7B7D">
            <w:pPr>
              <w:rPr>
                <w:i/>
              </w:rPr>
            </w:pPr>
            <w:r w:rsidRPr="00C50842">
              <w:t>(</w:t>
            </w:r>
            <w:r>
              <w:t>5</w:t>
            </w:r>
            <w:r w:rsidRPr="00C50842">
              <w:t>, стр</w:t>
            </w:r>
            <w:r>
              <w:t>.</w:t>
            </w:r>
            <w:r w:rsidRPr="00C50842">
              <w:t xml:space="preserve"> 12)</w:t>
            </w:r>
          </w:p>
          <w:p w:rsidR="00F029CB" w:rsidRDefault="00F029CB" w:rsidP="0046157D">
            <w:r>
              <w:t xml:space="preserve">2. </w:t>
            </w:r>
            <w:r w:rsidRPr="00C50842">
              <w:t xml:space="preserve">Рассматривание иллюстраций по </w:t>
            </w:r>
            <w:r>
              <w:t xml:space="preserve">  </w:t>
            </w:r>
            <w:r w:rsidRPr="00C50842">
              <w:t>п. безопасности.</w:t>
            </w:r>
          </w:p>
          <w:p w:rsidR="00F029CB" w:rsidRPr="00C50842" w:rsidRDefault="00F029CB" w:rsidP="003A7B7D">
            <w:pPr>
              <w:rPr>
                <w:i/>
              </w:rPr>
            </w:pPr>
            <w:r>
              <w:t xml:space="preserve">3. </w:t>
            </w:r>
            <w:r w:rsidRPr="00C50842">
              <w:t>С</w:t>
            </w:r>
            <w:r>
              <w:t>/</w:t>
            </w:r>
            <w:r w:rsidRPr="00C50842">
              <w:t>р игра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 «Мы пожарные»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564" w:type="dxa"/>
            <w:gridSpan w:val="3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Беседа «Что значит быть вежливым?»</w:t>
            </w:r>
          </w:p>
          <w:p w:rsidR="00F029CB" w:rsidRPr="00C50842" w:rsidRDefault="00F029CB" w:rsidP="00C13C0A">
            <w:pPr>
              <w:rPr>
                <w:i/>
              </w:rPr>
            </w:pPr>
            <w:r w:rsidRPr="00C50842">
              <w:t>(</w:t>
            </w:r>
            <w:r>
              <w:t>7</w:t>
            </w:r>
            <w:r w:rsidRPr="00C50842">
              <w:t>)</w:t>
            </w:r>
          </w:p>
          <w:p w:rsidR="00F029CB" w:rsidRPr="00C50842" w:rsidRDefault="00F029CB" w:rsidP="00C13C0A">
            <w:pPr>
              <w:rPr>
                <w:i/>
              </w:rPr>
            </w:pPr>
            <w:r>
              <w:t xml:space="preserve">2. </w:t>
            </w:r>
            <w:r w:rsidRPr="00C50842">
              <w:t xml:space="preserve">Игра </w:t>
            </w:r>
            <w:r w:rsidRPr="006B4C7B">
              <w:t>–</w:t>
            </w:r>
            <w:r>
              <w:t xml:space="preserve"> д</w:t>
            </w:r>
            <w:r w:rsidRPr="00C50842">
              <w:t>раматизация «</w:t>
            </w:r>
            <w:r>
              <w:t>Д</w:t>
            </w:r>
            <w:r w:rsidRPr="00C50842">
              <w:t>обрый день»</w:t>
            </w:r>
          </w:p>
          <w:p w:rsidR="00F029CB" w:rsidRPr="00C50842" w:rsidRDefault="00F029CB" w:rsidP="0046157D">
            <w:r>
              <w:t xml:space="preserve">3. </w:t>
            </w:r>
            <w:r w:rsidRPr="00C50842">
              <w:t>Творческая мастерская: лепка «Птичий двор»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</w:t>
            </w:r>
            <w:r w:rsidRPr="00C50842">
              <w:t>1</w:t>
            </w:r>
            <w:r>
              <w:t>4,</w:t>
            </w:r>
            <w:r w:rsidRPr="00C50842">
              <w:t xml:space="preserve"> стр</w:t>
            </w:r>
            <w:r>
              <w:t>.</w:t>
            </w:r>
            <w:r w:rsidRPr="00C50842">
              <w:t xml:space="preserve"> 231)</w:t>
            </w:r>
          </w:p>
        </w:tc>
      </w:tr>
      <w:tr w:rsidR="00F029CB" w:rsidRPr="00C50842" w:rsidTr="003B5B32">
        <w:trPr>
          <w:gridAfter w:val="1"/>
          <w:wAfter w:w="12" w:type="dxa"/>
        </w:trPr>
        <w:tc>
          <w:tcPr>
            <w:tcW w:w="143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Вторник</w:t>
            </w:r>
          </w:p>
        </w:tc>
        <w:tc>
          <w:tcPr>
            <w:tcW w:w="2823" w:type="dxa"/>
          </w:tcPr>
          <w:p w:rsidR="00F029CB" w:rsidRDefault="00F029CB" w:rsidP="0046157D">
            <w:r>
              <w:t xml:space="preserve">1. </w:t>
            </w:r>
            <w:r w:rsidRPr="00C50842">
              <w:t>Беседа о правилах поведения и спортивной этике</w:t>
            </w:r>
            <w:r>
              <w:t xml:space="preserve">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(5, стр</w:t>
            </w:r>
            <w:r w:rsidRPr="00C50842">
              <w:t>.</w:t>
            </w:r>
            <w:r>
              <w:t>14).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Соревнования «Веселые старты»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>1. Б</w:t>
            </w:r>
            <w:r w:rsidRPr="00C50842">
              <w:t>еседа «Как перейти улицу?»</w:t>
            </w:r>
            <w:r>
              <w:t xml:space="preserve">   (12, стр. 17)</w:t>
            </w:r>
          </w:p>
          <w:p w:rsidR="00F029CB" w:rsidRPr="00C50842" w:rsidRDefault="00F029CB" w:rsidP="00C13C0A">
            <w:pPr>
              <w:rPr>
                <w:i/>
              </w:rPr>
            </w:pPr>
            <w:r>
              <w:t xml:space="preserve">2. </w:t>
            </w:r>
            <w:r w:rsidRPr="00C50842">
              <w:t>Чтение произведения Михалкова «Если свет зажегся красный»</w:t>
            </w:r>
            <w:r>
              <w:t xml:space="preserve"> (3, стр. 65).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творчество «Мчат машины по дороге» </w:t>
            </w:r>
            <w:r>
              <w:t>(8</w:t>
            </w:r>
            <w:r w:rsidRPr="00C50842">
              <w:t>, стр</w:t>
            </w:r>
            <w:r>
              <w:t>.</w:t>
            </w:r>
            <w:r w:rsidRPr="00C50842">
              <w:t xml:space="preserve"> 354)</w:t>
            </w:r>
            <w:r>
              <w:t>.</w:t>
            </w:r>
          </w:p>
        </w:tc>
        <w:tc>
          <w:tcPr>
            <w:tcW w:w="3042" w:type="dxa"/>
            <w:gridSpan w:val="2"/>
          </w:tcPr>
          <w:p w:rsidR="00F029CB" w:rsidRPr="00C50842" w:rsidRDefault="00F029CB" w:rsidP="00C13C0A">
            <w:pPr>
              <w:rPr>
                <w:i/>
              </w:rPr>
            </w:pPr>
            <w:r>
              <w:t xml:space="preserve">1. </w:t>
            </w:r>
            <w:r w:rsidRPr="00C50842">
              <w:t>«Умники и умницы»</w:t>
            </w:r>
            <w:r>
              <w:t xml:space="preserve"> </w:t>
            </w:r>
            <w:r w:rsidRPr="00C50842">
              <w:t>Литературная викторина по сказочным страницам.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2.</w:t>
            </w:r>
            <w:r>
              <w:t xml:space="preserve"> </w:t>
            </w:r>
            <w:r w:rsidRPr="00C50842">
              <w:t>Д</w:t>
            </w:r>
            <w:r>
              <w:t>/</w:t>
            </w:r>
            <w:r w:rsidRPr="00C50842">
              <w:t xml:space="preserve"> игра «Угадай сказку»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3. Рисуем сказочных героев. (</w:t>
            </w:r>
            <w:r>
              <w:t>2</w:t>
            </w:r>
            <w:r w:rsidRPr="00C50842">
              <w:t>, стр</w:t>
            </w:r>
            <w:r>
              <w:t>.</w:t>
            </w:r>
            <w:r w:rsidRPr="00C50842">
              <w:t xml:space="preserve"> 38)</w:t>
            </w:r>
            <w:r>
              <w:t>.</w:t>
            </w:r>
          </w:p>
        </w:tc>
        <w:tc>
          <w:tcPr>
            <w:tcW w:w="2551" w:type="dxa"/>
            <w:gridSpan w:val="2"/>
          </w:tcPr>
          <w:p w:rsidR="00F029CB" w:rsidRPr="00C50842" w:rsidRDefault="00F029CB" w:rsidP="00C13C0A">
            <w:pPr>
              <w:rPr>
                <w:i/>
              </w:rPr>
            </w:pPr>
            <w:r>
              <w:t xml:space="preserve">1. </w:t>
            </w:r>
            <w:r w:rsidRPr="00C50842">
              <w:t>«Мир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безопасности».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Беседа «Внешность может быть обманчива».</w:t>
            </w:r>
          </w:p>
          <w:p w:rsidR="00F029CB" w:rsidRPr="00C50842" w:rsidRDefault="00F029CB" w:rsidP="00C13C0A">
            <w:pPr>
              <w:rPr>
                <w:i/>
              </w:rPr>
            </w:pPr>
            <w:r w:rsidRPr="00C50842">
              <w:t>(</w:t>
            </w:r>
            <w:r>
              <w:t>5, стр. 19</w:t>
            </w:r>
            <w:r w:rsidRPr="00C50842">
              <w:t>)</w:t>
            </w:r>
          </w:p>
          <w:p w:rsidR="00F029CB" w:rsidRPr="00C50842" w:rsidRDefault="00F029CB" w:rsidP="00C13C0A"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«Знакомый, свой, чужой» 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487" w:type="dxa"/>
          </w:tcPr>
          <w:p w:rsidR="00F029CB" w:rsidRPr="00605F88" w:rsidRDefault="00F029CB" w:rsidP="0046157D">
            <w:pPr>
              <w:rPr>
                <w:b/>
                <w:bCs/>
                <w:i/>
              </w:rPr>
            </w:pPr>
            <w:r>
              <w:t xml:space="preserve">1. </w:t>
            </w:r>
            <w:r w:rsidRPr="00C50842">
              <w:t>Практическое занятие «За столом»</w:t>
            </w:r>
            <w:r>
              <w:t xml:space="preserve">. </w:t>
            </w:r>
          </w:p>
          <w:p w:rsidR="00F029CB" w:rsidRPr="00C50842" w:rsidRDefault="00F029CB" w:rsidP="00605F88">
            <w:pPr>
              <w:rPr>
                <w:i/>
              </w:rPr>
            </w:pPr>
            <w:r>
              <w:t xml:space="preserve">2. </w:t>
            </w:r>
            <w:r w:rsidRPr="00C50842">
              <w:t>С</w:t>
            </w:r>
            <w:r>
              <w:t>/</w:t>
            </w:r>
            <w:r w:rsidRPr="00C50842">
              <w:t>р игра «Семья», сюжет «У нас гости»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</w:tc>
      </w:tr>
    </w:tbl>
    <w:p w:rsidR="00F029CB" w:rsidRPr="0046157D" w:rsidRDefault="00F029CB" w:rsidP="0046157D">
      <w:pPr>
        <w:rPr>
          <w:i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2977"/>
        <w:gridCol w:w="2835"/>
        <w:gridCol w:w="2835"/>
        <w:gridCol w:w="2693"/>
        <w:gridCol w:w="2552"/>
      </w:tblGrid>
      <w:tr w:rsidR="00F029CB" w:rsidRPr="00C50842" w:rsidTr="003B5B32">
        <w:tc>
          <w:tcPr>
            <w:tcW w:w="1276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Среда</w:t>
            </w:r>
          </w:p>
        </w:tc>
        <w:tc>
          <w:tcPr>
            <w:tcW w:w="2977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Олимпиада.</w:t>
            </w:r>
            <w:r>
              <w:t xml:space="preserve"> </w:t>
            </w:r>
            <w:r w:rsidRPr="00C50842">
              <w:t>Соревнования по легкой атлетике (мальчики)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2.</w:t>
            </w:r>
            <w:r>
              <w:t xml:space="preserve"> </w:t>
            </w:r>
            <w:r w:rsidRPr="00C50842">
              <w:t>Игры м</w:t>
            </w:r>
            <w:r>
              <w:t>/</w:t>
            </w:r>
            <w:r w:rsidRPr="00C50842">
              <w:t xml:space="preserve"> подвижности «Кто ушел», «Откуда позвали», «Съедобное несъедобное»</w:t>
            </w:r>
            <w:r>
              <w:t>.</w:t>
            </w: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 xml:space="preserve">Экскурсия в уголок </w:t>
            </w:r>
            <w:r>
              <w:t>«</w:t>
            </w:r>
            <w:r w:rsidRPr="00C50842">
              <w:t>Дорожного движения</w:t>
            </w:r>
            <w:r>
              <w:t>»</w:t>
            </w:r>
            <w:r w:rsidRPr="00C50842">
              <w:t>.</w:t>
            </w:r>
          </w:p>
          <w:p w:rsidR="00F029CB" w:rsidRPr="00C50842" w:rsidRDefault="00F029CB" w:rsidP="0046157D">
            <w:r>
              <w:t xml:space="preserve">2. </w:t>
            </w:r>
            <w:r w:rsidRPr="00C50842">
              <w:t>Викторина «Правила дорожного движения»</w:t>
            </w:r>
          </w:p>
          <w:p w:rsidR="00F029CB" w:rsidRPr="00C50842" w:rsidRDefault="00F029CB" w:rsidP="0046157D">
            <w:r w:rsidRPr="00C50842">
              <w:t>(</w:t>
            </w:r>
            <w:r>
              <w:t>5</w:t>
            </w:r>
            <w:r w:rsidRPr="00C50842">
              <w:t>, стр</w:t>
            </w:r>
            <w:r>
              <w:t>.</w:t>
            </w:r>
            <w:r w:rsidRPr="00C50842">
              <w:t xml:space="preserve"> 106)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П</w:t>
            </w:r>
            <w:r>
              <w:t>/</w:t>
            </w:r>
            <w:r w:rsidRPr="00C50842">
              <w:t xml:space="preserve"> игра «Цветные автомобили».</w:t>
            </w: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День русских народных сказок.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Чтение р. н. сказок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 2. </w:t>
            </w:r>
            <w:r w:rsidRPr="00C50842">
              <w:t>Драматизация      сказки «Репка».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3.</w:t>
            </w:r>
            <w:r>
              <w:t xml:space="preserve"> </w:t>
            </w:r>
            <w:r w:rsidRPr="00C50842">
              <w:t>Конструктивная деятельность «Теремок»</w:t>
            </w:r>
          </w:p>
          <w:p w:rsidR="00F029CB" w:rsidRPr="00C50842" w:rsidRDefault="00F029CB" w:rsidP="0046157D">
            <w:r>
              <w:t>(2</w:t>
            </w:r>
            <w:r w:rsidRPr="00C50842">
              <w:t>, стр 456)</w:t>
            </w:r>
            <w:r>
              <w:t>.</w:t>
            </w:r>
          </w:p>
        </w:tc>
        <w:tc>
          <w:tcPr>
            <w:tcW w:w="2693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Беседа </w:t>
            </w:r>
            <w:r w:rsidRPr="00C50842">
              <w:t>«Будем дружить с лесом»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Чтение стихов о природе (</w:t>
            </w:r>
            <w:r>
              <w:t>3</w:t>
            </w:r>
            <w:r w:rsidRPr="00C50842">
              <w:t>, 56)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 xml:space="preserve">Д </w:t>
            </w:r>
            <w:r>
              <w:t>/</w:t>
            </w:r>
            <w:r w:rsidRPr="00C50842">
              <w:t>игра «Назови животных и их детенышей»</w:t>
            </w:r>
            <w:r>
              <w:t>.</w:t>
            </w:r>
          </w:p>
        </w:tc>
        <w:tc>
          <w:tcPr>
            <w:tcW w:w="2552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Чтение стихотворения «Спасибо» Токмаковой,</w:t>
            </w:r>
          </w:p>
          <w:p w:rsidR="00F029CB" w:rsidRPr="00C50842" w:rsidRDefault="00F029CB" w:rsidP="003B5B32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творческая деятельность </w:t>
            </w:r>
            <w:r>
              <w:t xml:space="preserve">-  </w:t>
            </w:r>
            <w:r w:rsidRPr="00C50842">
              <w:t>рисование «Добрые слова» (</w:t>
            </w:r>
            <w:r>
              <w:t>6</w:t>
            </w:r>
            <w:r w:rsidRPr="00C50842">
              <w:t>, стр</w:t>
            </w:r>
            <w:r>
              <w:t>.</w:t>
            </w:r>
            <w:r w:rsidRPr="00C50842">
              <w:t xml:space="preserve">  98)</w:t>
            </w:r>
            <w:r>
              <w:t>.</w:t>
            </w:r>
          </w:p>
        </w:tc>
      </w:tr>
      <w:tr w:rsidR="00F029CB" w:rsidRPr="00C50842" w:rsidTr="003B5B32">
        <w:tc>
          <w:tcPr>
            <w:tcW w:w="1276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Четверг </w:t>
            </w:r>
          </w:p>
        </w:tc>
        <w:tc>
          <w:tcPr>
            <w:tcW w:w="2977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Олимпиада.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Соревнования по легкой атлетике (девочки).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Чтение стихотворений о лете</w:t>
            </w:r>
            <w:r>
              <w:t xml:space="preserve"> (3)</w:t>
            </w:r>
            <w:r w:rsidRPr="00C50842">
              <w:t>.</w:t>
            </w:r>
          </w:p>
          <w:p w:rsidR="00F029CB" w:rsidRPr="00C50842" w:rsidRDefault="00F029CB" w:rsidP="003B5B32">
            <w:pPr>
              <w:rPr>
                <w:i/>
              </w:rPr>
            </w:pPr>
          </w:p>
        </w:tc>
        <w:tc>
          <w:tcPr>
            <w:tcW w:w="2835" w:type="dxa"/>
          </w:tcPr>
          <w:p w:rsidR="00F029CB" w:rsidRPr="00C50842" w:rsidRDefault="00F029CB" w:rsidP="0046157D">
            <w:r>
              <w:t xml:space="preserve">1. </w:t>
            </w:r>
            <w:r w:rsidRPr="00C50842">
              <w:t>Беседа «Улицы без опасностей</w:t>
            </w:r>
            <w:r>
              <w:t xml:space="preserve">» </w:t>
            </w:r>
            <w:r w:rsidRPr="00C50842">
              <w:t xml:space="preserve">(11, </w:t>
            </w:r>
            <w:r>
              <w:t xml:space="preserve">  </w:t>
            </w:r>
            <w:r w:rsidRPr="00C50842">
              <w:t>стр</w:t>
            </w:r>
            <w:r>
              <w:t>.</w:t>
            </w:r>
            <w:r w:rsidRPr="00C50842">
              <w:t xml:space="preserve"> 87)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творческая деятельность</w:t>
            </w:r>
            <w:r>
              <w:t xml:space="preserve"> </w:t>
            </w:r>
            <w:r w:rsidRPr="00C50842">
              <w:t>«Конструирование дороги с мостовой частью и переходами»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(2</w:t>
            </w:r>
            <w:r w:rsidRPr="00C50842">
              <w:t>,  стр</w:t>
            </w:r>
            <w:r>
              <w:t>.</w:t>
            </w:r>
            <w:r w:rsidRPr="00C50842">
              <w:t xml:space="preserve"> 306)</w:t>
            </w:r>
            <w:r>
              <w:t>.</w:t>
            </w: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Русские народные игры</w:t>
            </w:r>
            <w:r>
              <w:t>: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«Гуси – лебеди»,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«</w:t>
            </w:r>
            <w:r w:rsidRPr="00C50842">
              <w:t>Кошки – мышки»,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«Волк и лиса»,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«Хитрая лиса»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творческая деятельность: «Белка» аппликация</w:t>
            </w:r>
          </w:p>
          <w:p w:rsidR="00F029CB" w:rsidRPr="00C50842" w:rsidRDefault="00F029CB" w:rsidP="005A7F32">
            <w:pPr>
              <w:rPr>
                <w:i/>
              </w:rPr>
            </w:pPr>
            <w:r>
              <w:t>(2</w:t>
            </w:r>
            <w:r w:rsidRPr="00C50842">
              <w:t>,  стр</w:t>
            </w:r>
            <w:r>
              <w:t>.</w:t>
            </w:r>
            <w:r w:rsidRPr="00C50842">
              <w:t xml:space="preserve"> 159 )</w:t>
            </w:r>
            <w:r>
              <w:t>.</w:t>
            </w:r>
          </w:p>
        </w:tc>
        <w:tc>
          <w:tcPr>
            <w:tcW w:w="2693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«Аптека в природе»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Знакомство детей с лекарственными растениями</w:t>
            </w:r>
            <w:r>
              <w:t xml:space="preserve"> (17</w:t>
            </w:r>
            <w:r w:rsidRPr="00C50842">
              <w:t xml:space="preserve">, </w:t>
            </w:r>
            <w:r>
              <w:t xml:space="preserve">    </w:t>
            </w:r>
            <w:r w:rsidRPr="00C50842">
              <w:t>стр</w:t>
            </w:r>
            <w:r>
              <w:t>.</w:t>
            </w:r>
            <w:r w:rsidRPr="00C50842">
              <w:t xml:space="preserve"> 54)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Изодеятельность «Кузовок с ягодами</w:t>
            </w:r>
            <w:r>
              <w:t>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(1</w:t>
            </w:r>
            <w:r w:rsidRPr="00C50842">
              <w:t>,стр</w:t>
            </w:r>
            <w:r>
              <w:t>.</w:t>
            </w:r>
            <w:r w:rsidRPr="00C50842">
              <w:t xml:space="preserve"> 145)</w:t>
            </w:r>
            <w:r>
              <w:t>.</w:t>
            </w:r>
          </w:p>
        </w:tc>
        <w:tc>
          <w:tcPr>
            <w:tcW w:w="2552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Беседа «Давайте поговорим</w:t>
            </w:r>
            <w:r>
              <w:t>»</w:t>
            </w:r>
            <w:r w:rsidRPr="00C50842">
              <w:t xml:space="preserve"> (</w:t>
            </w:r>
            <w:r>
              <w:t>6</w:t>
            </w:r>
            <w:r w:rsidRPr="00C50842">
              <w:t xml:space="preserve">, </w:t>
            </w:r>
            <w:r>
              <w:t xml:space="preserve">   </w:t>
            </w:r>
            <w:r w:rsidRPr="00C50842">
              <w:t>стр</w:t>
            </w:r>
            <w:r>
              <w:t>.</w:t>
            </w:r>
            <w:r w:rsidRPr="00C50842">
              <w:t xml:space="preserve"> 102)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 </w:t>
            </w: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«У нас в гостях кукла Таня»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D97F96">
              <w:t>Конструирование   из бумаги</w:t>
            </w:r>
            <w:r w:rsidRPr="00C50842">
              <w:t xml:space="preserve"> «Кораблик»</w:t>
            </w:r>
          </w:p>
          <w:p w:rsidR="00F029CB" w:rsidRPr="00C50842" w:rsidRDefault="00F029CB" w:rsidP="00D97F96">
            <w:pPr>
              <w:rPr>
                <w:i/>
              </w:rPr>
            </w:pPr>
            <w:r w:rsidRPr="00C50842">
              <w:t>(</w:t>
            </w:r>
            <w:r>
              <w:t xml:space="preserve">2, </w:t>
            </w:r>
            <w:r w:rsidRPr="00C50842">
              <w:t>стр</w:t>
            </w:r>
            <w:r>
              <w:t>.</w:t>
            </w:r>
            <w:r w:rsidRPr="00C50842">
              <w:t xml:space="preserve"> 348)</w:t>
            </w:r>
            <w:r>
              <w:t>.</w:t>
            </w:r>
          </w:p>
        </w:tc>
      </w:tr>
      <w:tr w:rsidR="00F029CB" w:rsidRPr="00C50842" w:rsidTr="003B5B32">
        <w:trPr>
          <w:trHeight w:val="3362"/>
        </w:trPr>
        <w:tc>
          <w:tcPr>
            <w:tcW w:w="1276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Пятница</w:t>
            </w:r>
          </w:p>
        </w:tc>
        <w:tc>
          <w:tcPr>
            <w:tcW w:w="2977" w:type="dxa"/>
          </w:tcPr>
          <w:p w:rsidR="00F029CB" w:rsidRPr="00C50842" w:rsidRDefault="00F029CB" w:rsidP="0046157D">
            <w:pPr>
              <w:rPr>
                <w:i/>
              </w:rPr>
            </w:pPr>
            <w:r w:rsidRPr="00D97F96">
              <w:t>1</w:t>
            </w:r>
            <w:r>
              <w:rPr>
                <w:i/>
              </w:rPr>
              <w:t xml:space="preserve">. </w:t>
            </w:r>
            <w:r w:rsidRPr="00C50842">
              <w:rPr>
                <w:i/>
              </w:rPr>
              <w:t xml:space="preserve"> </w:t>
            </w:r>
            <w:r w:rsidRPr="00C50842">
              <w:t>Олимпиада. Соревнования «Папа, мама и я – спортивная семья»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Закрытие Олимпийских игр, награждение.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Презентация «Олимпийские игры!</w:t>
            </w: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83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Драматизация сказки «Заюшкина избушка»</w:t>
            </w:r>
            <w:r>
              <w:t>.</w:t>
            </w:r>
          </w:p>
          <w:p w:rsidR="00F029CB" w:rsidRPr="00C50842" w:rsidRDefault="00F029CB" w:rsidP="00D97F96">
            <w:pPr>
              <w:rPr>
                <w:i/>
              </w:rPr>
            </w:pPr>
            <w:r>
              <w:t xml:space="preserve">2. </w:t>
            </w:r>
            <w:r w:rsidRPr="00C50842">
              <w:t>Веселые под</w:t>
            </w:r>
            <w:r>
              <w:t>вижные</w:t>
            </w:r>
            <w:r w:rsidRPr="00C50842">
              <w:t xml:space="preserve"> игры.</w:t>
            </w:r>
          </w:p>
        </w:tc>
        <w:tc>
          <w:tcPr>
            <w:tcW w:w="2693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«Расти здоровым»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Беседы о пользе витамин, как себя вести в различных ситуациях, чтобы быть здоровыми</w:t>
            </w:r>
            <w:r>
              <w:t xml:space="preserve"> </w:t>
            </w:r>
            <w:r w:rsidRPr="00C50842">
              <w:t>(</w:t>
            </w:r>
            <w:r>
              <w:t>7</w:t>
            </w:r>
            <w:r w:rsidRPr="00C50842">
              <w:t>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2552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 xml:space="preserve">Диалог </w:t>
            </w:r>
            <w:r>
              <w:t>- р</w:t>
            </w:r>
            <w:r w:rsidRPr="00C50842">
              <w:t>ассуждения</w:t>
            </w:r>
            <w:r>
              <w:t xml:space="preserve"> </w:t>
            </w:r>
            <w:r w:rsidRPr="00C50842">
              <w:t xml:space="preserve"> «Почему так надо делать?»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 xml:space="preserve">Конкурс «Отгадай-ка» </w:t>
            </w:r>
          </w:p>
          <w:p w:rsidR="00F029CB" w:rsidRPr="005A7F32" w:rsidRDefault="00F029CB" w:rsidP="005A7F32">
            <w:r w:rsidRPr="005A7F32">
              <w:t>(7)</w:t>
            </w:r>
            <w:r>
              <w:t>.</w:t>
            </w:r>
          </w:p>
        </w:tc>
      </w:tr>
    </w:tbl>
    <w:p w:rsidR="00F029CB" w:rsidRPr="0046157D" w:rsidRDefault="00F029CB" w:rsidP="0046157D">
      <w:pPr>
        <w:rPr>
          <w:i/>
        </w:rPr>
      </w:pPr>
    </w:p>
    <w:p w:rsidR="00F029CB" w:rsidRDefault="00F029CB" w:rsidP="005A7F32">
      <w:pPr>
        <w:jc w:val="center"/>
        <w:outlineLvl w:val="0"/>
        <w:rPr>
          <w:b/>
          <w:sz w:val="36"/>
          <w:szCs w:val="36"/>
        </w:rPr>
      </w:pPr>
      <w:r w:rsidRPr="005A7F32">
        <w:rPr>
          <w:b/>
          <w:sz w:val="36"/>
          <w:szCs w:val="36"/>
        </w:rPr>
        <w:t>Июль</w:t>
      </w:r>
    </w:p>
    <w:p w:rsidR="00F029CB" w:rsidRPr="005A7F32" w:rsidRDefault="00F029CB" w:rsidP="005A7F32">
      <w:pPr>
        <w:jc w:val="center"/>
        <w:outlineLvl w:val="0"/>
        <w:rPr>
          <w:b/>
          <w:i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2"/>
        <w:gridCol w:w="3344"/>
        <w:gridCol w:w="3364"/>
        <w:gridCol w:w="3295"/>
        <w:gridCol w:w="3260"/>
      </w:tblGrid>
      <w:tr w:rsidR="00F029CB" w:rsidRPr="00C50842" w:rsidTr="00C20984">
        <w:tc>
          <w:tcPr>
            <w:tcW w:w="1982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Дни недели</w:t>
            </w:r>
          </w:p>
        </w:tc>
        <w:tc>
          <w:tcPr>
            <w:tcW w:w="3344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1 неделя</w:t>
            </w:r>
          </w:p>
        </w:tc>
        <w:tc>
          <w:tcPr>
            <w:tcW w:w="3364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2 неделя</w:t>
            </w:r>
          </w:p>
        </w:tc>
        <w:tc>
          <w:tcPr>
            <w:tcW w:w="3295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3 неделя</w:t>
            </w:r>
          </w:p>
        </w:tc>
        <w:tc>
          <w:tcPr>
            <w:tcW w:w="3260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4 неделя</w:t>
            </w:r>
          </w:p>
        </w:tc>
      </w:tr>
      <w:tr w:rsidR="00F029CB" w:rsidRPr="00C50842" w:rsidTr="00C20984">
        <w:tc>
          <w:tcPr>
            <w:tcW w:w="1982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 w:rsidRPr="00C50842">
              <w:t>Темы</w:t>
            </w:r>
          </w:p>
        </w:tc>
        <w:tc>
          <w:tcPr>
            <w:tcW w:w="3344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>
              <w:t>«</w:t>
            </w:r>
            <w:r w:rsidRPr="00C50842">
              <w:t>День семьи</w:t>
            </w:r>
            <w:r>
              <w:t>»</w:t>
            </w:r>
          </w:p>
        </w:tc>
        <w:tc>
          <w:tcPr>
            <w:tcW w:w="3364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>
              <w:t>«</w:t>
            </w:r>
            <w:r w:rsidRPr="00C50842">
              <w:t>Постигая мир</w:t>
            </w:r>
            <w:r>
              <w:t>»</w:t>
            </w:r>
          </w:p>
        </w:tc>
        <w:tc>
          <w:tcPr>
            <w:tcW w:w="3295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>
              <w:t>«</w:t>
            </w:r>
            <w:r w:rsidRPr="00C50842">
              <w:t>Если хочешь быть здоров – будь</w:t>
            </w:r>
            <w:r>
              <w:t>»</w:t>
            </w:r>
          </w:p>
        </w:tc>
        <w:tc>
          <w:tcPr>
            <w:tcW w:w="3260" w:type="dxa"/>
          </w:tcPr>
          <w:p w:rsidR="00F029CB" w:rsidRPr="00C50842" w:rsidRDefault="00F029CB" w:rsidP="005A7F32">
            <w:pPr>
              <w:jc w:val="center"/>
              <w:rPr>
                <w:i/>
              </w:rPr>
            </w:pPr>
            <w:r>
              <w:t>«</w:t>
            </w:r>
            <w:r w:rsidRPr="00C50842">
              <w:t>Чудеса на грядке</w:t>
            </w:r>
            <w:r>
              <w:t>»</w:t>
            </w:r>
          </w:p>
        </w:tc>
      </w:tr>
      <w:tr w:rsidR="00F029CB" w:rsidRPr="00C50842" w:rsidTr="00C20984">
        <w:tc>
          <w:tcPr>
            <w:tcW w:w="1982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Понедельник</w:t>
            </w:r>
          </w:p>
        </w:tc>
        <w:tc>
          <w:tcPr>
            <w:tcW w:w="334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«Моя семья»</w:t>
            </w:r>
          </w:p>
          <w:p w:rsidR="00F029CB" w:rsidRPr="00C50842" w:rsidRDefault="00F029CB" w:rsidP="0046157D">
            <w:r w:rsidRPr="00C50842">
              <w:t xml:space="preserve">Беседы о семье  </w:t>
            </w:r>
          </w:p>
          <w:p w:rsidR="00F029CB" w:rsidRPr="00C50842" w:rsidRDefault="00F029CB" w:rsidP="00C01A00">
            <w:pPr>
              <w:rPr>
                <w:i/>
              </w:rPr>
            </w:pPr>
            <w:r w:rsidRPr="00C50842">
              <w:t>(</w:t>
            </w:r>
            <w:r>
              <w:t>4</w:t>
            </w:r>
            <w:r w:rsidRPr="00C50842">
              <w:t>, стр</w:t>
            </w:r>
            <w:r>
              <w:t>.</w:t>
            </w:r>
            <w:r w:rsidRPr="00C50842">
              <w:t xml:space="preserve"> 22)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Конкурс «Отгадай – ка»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творчество </w:t>
            </w:r>
            <w:r>
              <w:t xml:space="preserve">- </w:t>
            </w:r>
            <w:r w:rsidRPr="00C50842">
              <w:t xml:space="preserve">рисование «Я и моя семья» </w:t>
            </w:r>
            <w:r>
              <w:t>(10, стр. 12).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36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«Мир солнца»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Беседа «Солнце летом»</w:t>
            </w:r>
          </w:p>
          <w:p w:rsidR="00F029CB" w:rsidRPr="00C50842" w:rsidRDefault="00F029CB" w:rsidP="00FC6BFE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</w:t>
            </w:r>
            <w:r>
              <w:t>чество</w:t>
            </w:r>
            <w:r w:rsidRPr="00C50842">
              <w:t xml:space="preserve"> аппликация</w:t>
            </w:r>
          </w:p>
          <w:p w:rsidR="00F029CB" w:rsidRPr="00C50842" w:rsidRDefault="00F029CB" w:rsidP="00FC6BFE">
            <w:pPr>
              <w:rPr>
                <w:i/>
              </w:rPr>
            </w:pPr>
            <w:r>
              <w:t xml:space="preserve"> «</w:t>
            </w:r>
            <w:r w:rsidRPr="00C50842">
              <w:t xml:space="preserve">Солнышко лучистое» 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(1, стр</w:t>
            </w:r>
            <w:r>
              <w:t>.</w:t>
            </w:r>
            <w:r w:rsidRPr="00C50842">
              <w:t xml:space="preserve"> 68)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Игра «Календарь природы»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>6</w:t>
            </w:r>
            <w:r w:rsidRPr="00C50842">
              <w:t>,</w:t>
            </w:r>
            <w:r>
              <w:t xml:space="preserve"> </w:t>
            </w:r>
            <w:r w:rsidRPr="00C50842">
              <w:t>стр</w:t>
            </w:r>
            <w:r>
              <w:t>.</w:t>
            </w:r>
            <w:r w:rsidRPr="00C50842">
              <w:t xml:space="preserve"> 72)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295" w:type="dxa"/>
          </w:tcPr>
          <w:p w:rsidR="00F029CB" w:rsidRPr="00C50842" w:rsidRDefault="00F029CB" w:rsidP="0046157D">
            <w:r>
              <w:t xml:space="preserve">1. </w:t>
            </w:r>
            <w:r w:rsidRPr="00C50842">
              <w:t xml:space="preserve">Беседа «Витамины я люблю, быть здоровым я хочу» 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>9</w:t>
            </w:r>
            <w:r w:rsidRPr="00C50842">
              <w:t>, стр</w:t>
            </w:r>
            <w:r>
              <w:t>.</w:t>
            </w:r>
            <w:r w:rsidRPr="00C50842">
              <w:t xml:space="preserve"> 78)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«Фрукты, овощи – это полезно»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</w:t>
            </w:r>
            <w:r>
              <w:t>чество</w:t>
            </w:r>
            <w:r w:rsidRPr="00C50842">
              <w:t xml:space="preserve"> «Овощи в банке» лепка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(2</w:t>
            </w:r>
            <w:r w:rsidRPr="00C50842">
              <w:t>, стр</w:t>
            </w:r>
            <w:r>
              <w:t>.</w:t>
            </w:r>
            <w:r w:rsidRPr="00C50842">
              <w:t xml:space="preserve"> 86)</w:t>
            </w:r>
            <w:r>
              <w:t>.</w:t>
            </w:r>
          </w:p>
        </w:tc>
        <w:tc>
          <w:tcPr>
            <w:tcW w:w="326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Фруктовые забавы</w:t>
            </w:r>
            <w:r>
              <w:t>.</w:t>
            </w:r>
          </w:p>
          <w:p w:rsidR="00F029CB" w:rsidRPr="00C50842" w:rsidRDefault="00F029CB" w:rsidP="0046157D">
            <w:r w:rsidRPr="00C50842">
              <w:t>Беседы о фруктах, их внешнем виде, полезных веществах.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>17,</w:t>
            </w:r>
            <w:r w:rsidRPr="00C50842">
              <w:t xml:space="preserve"> стр</w:t>
            </w:r>
            <w:r>
              <w:t>.</w:t>
            </w:r>
            <w:r w:rsidRPr="00C50842">
              <w:t xml:space="preserve"> 67)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Народные пословицы, поговорки, стихи и загадки. (</w:t>
            </w:r>
            <w:r>
              <w:t>7</w:t>
            </w:r>
            <w:r w:rsidRPr="00C50842">
              <w:t>)</w:t>
            </w:r>
          </w:p>
          <w:p w:rsidR="00F029CB" w:rsidRDefault="00F029CB" w:rsidP="00C70EA5"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</w:t>
            </w:r>
            <w:r>
              <w:t>чест</w:t>
            </w:r>
            <w:r w:rsidRPr="00C50842">
              <w:t xml:space="preserve">во рисование «Любимые фрукты» </w:t>
            </w:r>
            <w:r>
              <w:t xml:space="preserve"> (2</w:t>
            </w:r>
            <w:r w:rsidRPr="00C50842">
              <w:t>, стр</w:t>
            </w:r>
            <w:r>
              <w:t>.</w:t>
            </w:r>
            <w:r w:rsidRPr="00C50842">
              <w:t xml:space="preserve"> 41)</w:t>
            </w:r>
            <w:r>
              <w:t>.</w:t>
            </w:r>
          </w:p>
          <w:p w:rsidR="00F029CB" w:rsidRPr="00C50842" w:rsidRDefault="00F029CB" w:rsidP="00C70EA5">
            <w:pPr>
              <w:rPr>
                <w:i/>
              </w:rPr>
            </w:pPr>
          </w:p>
        </w:tc>
      </w:tr>
      <w:tr w:rsidR="00F029CB" w:rsidRPr="00C50842" w:rsidTr="00C20984">
        <w:tc>
          <w:tcPr>
            <w:tcW w:w="1982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Вторник</w:t>
            </w:r>
          </w:p>
        </w:tc>
        <w:tc>
          <w:tcPr>
            <w:tcW w:w="334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«Вместе тесно, а врозь скучно»</w:t>
            </w:r>
            <w:r>
              <w:t xml:space="preserve"> - п</w:t>
            </w:r>
            <w:r w:rsidRPr="00C50842">
              <w:t>ословицы о семье</w:t>
            </w:r>
            <w:r>
              <w:t xml:space="preserve"> </w:t>
            </w:r>
            <w:r w:rsidRPr="00C50842">
              <w:t>(</w:t>
            </w:r>
            <w:r>
              <w:t>7</w:t>
            </w:r>
            <w:r w:rsidRPr="00C50842">
              <w:t>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С</w:t>
            </w:r>
            <w:r>
              <w:t>/</w:t>
            </w:r>
            <w:r w:rsidRPr="00C50842">
              <w:t xml:space="preserve"> рол игра «Семья»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 xml:space="preserve">Конструирование </w:t>
            </w:r>
            <w:r>
              <w:t>«</w:t>
            </w:r>
            <w:r w:rsidRPr="00C50842">
              <w:t>Мебель для 3</w:t>
            </w:r>
            <w:r>
              <w:t>-</w:t>
            </w:r>
            <w:r w:rsidRPr="00C50842">
              <w:t>х медведей»</w:t>
            </w:r>
            <w:r>
              <w:t xml:space="preserve"> </w:t>
            </w:r>
            <w:r w:rsidRPr="00C50842">
              <w:t>(</w:t>
            </w:r>
            <w:r>
              <w:t>6</w:t>
            </w:r>
            <w:r w:rsidRPr="00C50842">
              <w:t>, стр</w:t>
            </w:r>
            <w:r>
              <w:t>.</w:t>
            </w:r>
            <w:r w:rsidRPr="00C50842">
              <w:t xml:space="preserve"> 68)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36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 </w:t>
            </w:r>
            <w:r w:rsidRPr="00C50842">
              <w:t>«Мир цветов»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Беседа рассматривание «Цветы нашего участка»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(17</w:t>
            </w:r>
            <w:r w:rsidRPr="00C50842">
              <w:t>, стр</w:t>
            </w:r>
            <w:r>
              <w:t>.</w:t>
            </w:r>
            <w:r w:rsidRPr="00C50842">
              <w:t xml:space="preserve"> 67)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П</w:t>
            </w:r>
            <w:r>
              <w:t>/</w:t>
            </w:r>
            <w:r w:rsidRPr="00C50842">
              <w:t xml:space="preserve"> игра «Найди такой же цветок»</w:t>
            </w:r>
            <w:r>
              <w:t>.</w:t>
            </w:r>
          </w:p>
        </w:tc>
        <w:tc>
          <w:tcPr>
            <w:tcW w:w="329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Тематический праздник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«Берегите зубы с детства»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 xml:space="preserve">6, </w:t>
            </w:r>
            <w:r w:rsidRPr="00C50842">
              <w:t>стр</w:t>
            </w:r>
            <w:r>
              <w:t>.</w:t>
            </w:r>
            <w:r w:rsidRPr="00C50842">
              <w:t xml:space="preserve"> 110)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«Покажи, где, что находится»</w:t>
            </w:r>
          </w:p>
          <w:p w:rsidR="00F029CB" w:rsidRDefault="00F029CB" w:rsidP="0046157D">
            <w:r w:rsidRPr="00C50842">
              <w:t>(</w:t>
            </w:r>
            <w:r>
              <w:t>6</w:t>
            </w:r>
            <w:r w:rsidRPr="00C50842">
              <w:t>, стр</w:t>
            </w:r>
            <w:r>
              <w:t>.</w:t>
            </w:r>
            <w:r w:rsidRPr="00C50842">
              <w:t xml:space="preserve"> 110)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26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126153">
              <w:rPr>
                <w:bCs/>
              </w:rPr>
              <w:t>«Во саду ли, в огороде»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Организация деят</w:t>
            </w:r>
            <w:r>
              <w:t>ельности</w:t>
            </w:r>
            <w:r w:rsidRPr="00C50842">
              <w:t xml:space="preserve"> детей в цветнике, огороде.</w:t>
            </w:r>
          </w:p>
          <w:p w:rsidR="00F029CB" w:rsidRPr="00C50842" w:rsidRDefault="00F029CB" w:rsidP="0046157D">
            <w:r>
              <w:t xml:space="preserve">2. </w:t>
            </w:r>
            <w:r w:rsidRPr="00C50842">
              <w:t>Чтение р.н. с «Вершки и корешки»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>3</w:t>
            </w:r>
            <w:r w:rsidRPr="00C50842">
              <w:t>, стр</w:t>
            </w:r>
            <w:r>
              <w:t>.</w:t>
            </w:r>
            <w:r w:rsidRPr="00C50842">
              <w:t xml:space="preserve"> 59)</w:t>
            </w:r>
            <w:r>
              <w:t>.</w:t>
            </w:r>
          </w:p>
        </w:tc>
      </w:tr>
      <w:tr w:rsidR="00F029CB" w:rsidRPr="00C50842" w:rsidTr="00C20984">
        <w:tc>
          <w:tcPr>
            <w:tcW w:w="1982" w:type="dxa"/>
          </w:tcPr>
          <w:p w:rsidR="00F029CB" w:rsidRDefault="00F029CB" w:rsidP="0046157D">
            <w:r w:rsidRPr="00C50842">
              <w:t>Среда</w:t>
            </w:r>
          </w:p>
          <w:p w:rsidR="00F029CB" w:rsidRDefault="00F029CB" w:rsidP="0046157D"/>
          <w:p w:rsidR="00F029CB" w:rsidRDefault="00F029CB" w:rsidP="0046157D"/>
          <w:p w:rsidR="00F029CB" w:rsidRDefault="00F029CB" w:rsidP="0046157D"/>
          <w:p w:rsidR="00F029CB" w:rsidRPr="00C50842" w:rsidRDefault="00F029CB" w:rsidP="0046157D">
            <w:pPr>
              <w:rPr>
                <w:i/>
              </w:rPr>
            </w:pPr>
            <w:r>
              <w:t>Среда</w:t>
            </w:r>
          </w:p>
        </w:tc>
        <w:tc>
          <w:tcPr>
            <w:tcW w:w="3344" w:type="dxa"/>
          </w:tcPr>
          <w:p w:rsidR="00F029CB" w:rsidRPr="00C50842" w:rsidRDefault="00F029CB" w:rsidP="0046157D">
            <w:r>
              <w:t xml:space="preserve">1. </w:t>
            </w:r>
            <w:r w:rsidRPr="00C50842">
              <w:t xml:space="preserve">Беседа «Что можно подарить своим родным и близким» </w:t>
            </w:r>
          </w:p>
          <w:p w:rsidR="00F029CB" w:rsidRPr="00C50842" w:rsidRDefault="00F029CB" w:rsidP="00126153">
            <w:pPr>
              <w:rPr>
                <w:i/>
              </w:rPr>
            </w:pPr>
            <w:r>
              <w:t xml:space="preserve">(6, </w:t>
            </w:r>
            <w:r w:rsidRPr="00C50842">
              <w:t xml:space="preserve"> стр</w:t>
            </w:r>
            <w:r>
              <w:t>.</w:t>
            </w:r>
            <w:r w:rsidRPr="00C50842">
              <w:t xml:space="preserve"> 67)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творчество аппликация «Радуга настроения» </w:t>
            </w:r>
            <w:r>
              <w:t>(6</w:t>
            </w:r>
            <w:r w:rsidRPr="00C50842">
              <w:t>, стр</w:t>
            </w:r>
            <w:r>
              <w:t>.</w:t>
            </w:r>
            <w:r w:rsidRPr="00C50842">
              <w:t xml:space="preserve"> 184)</w:t>
            </w:r>
          </w:p>
        </w:tc>
        <w:tc>
          <w:tcPr>
            <w:tcW w:w="336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«Мир бумаги»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Чтение худ</w:t>
            </w:r>
            <w:r>
              <w:t>.</w:t>
            </w:r>
            <w:r w:rsidRPr="00C50842">
              <w:t xml:space="preserve"> литературы «Чистый лист» Маршак</w:t>
            </w:r>
          </w:p>
          <w:p w:rsidR="00F029CB" w:rsidRDefault="00F029CB" w:rsidP="0046157D"/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творчество  «Игрушки из бумаги»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(6, </w:t>
            </w:r>
            <w:r w:rsidRPr="00C50842">
              <w:t>стр</w:t>
            </w:r>
            <w:r>
              <w:t xml:space="preserve">. </w:t>
            </w:r>
            <w:r w:rsidRPr="00C50842">
              <w:t>84)</w:t>
            </w:r>
          </w:p>
        </w:tc>
        <w:tc>
          <w:tcPr>
            <w:tcW w:w="3295" w:type="dxa"/>
          </w:tcPr>
          <w:p w:rsidR="00F029CB" w:rsidRPr="00C50842" w:rsidRDefault="00F029CB" w:rsidP="00126153">
            <w:pPr>
              <w:rPr>
                <w:i/>
              </w:rPr>
            </w:pPr>
            <w:r>
              <w:t xml:space="preserve">1. </w:t>
            </w:r>
            <w:r w:rsidRPr="00C50842">
              <w:t>Чтение худ</w:t>
            </w:r>
            <w:r>
              <w:t>.</w:t>
            </w:r>
            <w:r w:rsidRPr="00C50842">
              <w:t xml:space="preserve"> лит</w:t>
            </w:r>
            <w:r>
              <w:t>ерату</w:t>
            </w:r>
            <w:r w:rsidRPr="00C50842">
              <w:t>ры  «Девочка чумазая» А</w:t>
            </w:r>
            <w:r>
              <w:t>.</w:t>
            </w:r>
            <w:r w:rsidRPr="00C50842">
              <w:t xml:space="preserve"> Барто.</w:t>
            </w:r>
          </w:p>
          <w:p w:rsidR="00F029CB" w:rsidRDefault="00F029CB" w:rsidP="00126153"/>
          <w:p w:rsidR="00F029CB" w:rsidRPr="00C50842" w:rsidRDefault="00F029CB" w:rsidP="00126153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 xml:space="preserve">. творчество </w:t>
            </w:r>
            <w:r w:rsidRPr="00C50842">
              <w:t>рисование «Всех полезней солнце, воздух и вода» (</w:t>
            </w:r>
            <w:r>
              <w:t>2</w:t>
            </w:r>
            <w:r w:rsidRPr="00C50842">
              <w:t>, стр</w:t>
            </w:r>
            <w:r>
              <w:t>.</w:t>
            </w:r>
            <w:r w:rsidRPr="00C50842">
              <w:t xml:space="preserve"> 459)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 xml:space="preserve">Игры с водой </w:t>
            </w:r>
          </w:p>
        </w:tc>
        <w:tc>
          <w:tcPr>
            <w:tcW w:w="326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Рассматривание муляжей овощей</w:t>
            </w:r>
            <w:r>
              <w:t>.</w:t>
            </w:r>
          </w:p>
          <w:p w:rsidR="00F029CB" w:rsidRPr="00C50842" w:rsidRDefault="00F029CB" w:rsidP="00126153">
            <w:pPr>
              <w:rPr>
                <w:i/>
              </w:rPr>
            </w:pPr>
            <w:r w:rsidRPr="00C50842">
              <w:t>Беседа об овощах.</w:t>
            </w:r>
            <w:r>
              <w:t xml:space="preserve">  </w:t>
            </w:r>
            <w:r w:rsidRPr="00C50842">
              <w:t>(</w:t>
            </w:r>
            <w:r>
              <w:t>17</w:t>
            </w:r>
            <w:r w:rsidRPr="00C50842">
              <w:t>, стр</w:t>
            </w:r>
            <w:r>
              <w:t>.</w:t>
            </w:r>
            <w:r w:rsidRPr="00C50842">
              <w:t xml:space="preserve"> 87)</w:t>
            </w:r>
            <w:r>
              <w:t>.</w:t>
            </w:r>
          </w:p>
          <w:p w:rsidR="00F029CB" w:rsidRPr="00C50842" w:rsidRDefault="00F029CB" w:rsidP="00126153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«Чудесный мешочек»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 </w:t>
            </w:r>
          </w:p>
        </w:tc>
      </w:tr>
      <w:tr w:rsidR="00F029CB" w:rsidRPr="00C50842" w:rsidTr="00C20984">
        <w:trPr>
          <w:trHeight w:val="2324"/>
        </w:trPr>
        <w:tc>
          <w:tcPr>
            <w:tcW w:w="1982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Четверг</w:t>
            </w:r>
          </w:p>
        </w:tc>
        <w:tc>
          <w:tcPr>
            <w:tcW w:w="3344" w:type="dxa"/>
          </w:tcPr>
          <w:p w:rsidR="00F029CB" w:rsidRPr="00C50842" w:rsidRDefault="00F029CB" w:rsidP="00035D3D">
            <w:pPr>
              <w:rPr>
                <w:i/>
              </w:rPr>
            </w:pPr>
            <w:r>
              <w:t xml:space="preserve">1. </w:t>
            </w:r>
            <w:r w:rsidRPr="00C50842">
              <w:t>«Папа, мама, я – дружная семья»</w:t>
            </w:r>
            <w:r>
              <w:t>.</w:t>
            </w:r>
          </w:p>
          <w:p w:rsidR="00F029CB" w:rsidRPr="00C50842" w:rsidRDefault="00F029CB" w:rsidP="00035D3D">
            <w:pPr>
              <w:rPr>
                <w:i/>
              </w:rPr>
            </w:pPr>
            <w:r w:rsidRPr="00C50842">
              <w:t>Составление рассказа о своей семье</w:t>
            </w:r>
            <w:r>
              <w:t xml:space="preserve"> </w:t>
            </w:r>
            <w:r w:rsidRPr="00C50842">
              <w:t>(</w:t>
            </w:r>
            <w:r>
              <w:t>4, стр.16).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«Угадай, о ком я говорю»</w:t>
            </w:r>
            <w:r>
              <w:t>.</w:t>
            </w:r>
            <w:r w:rsidRPr="00C50842">
              <w:t xml:space="preserve"> </w:t>
            </w:r>
          </w:p>
        </w:tc>
        <w:tc>
          <w:tcPr>
            <w:tcW w:w="336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«Мир игрушек»</w:t>
            </w:r>
          </w:p>
          <w:p w:rsidR="00F029CB" w:rsidRPr="00C50842" w:rsidRDefault="00F029CB" w:rsidP="00C20984">
            <w:pPr>
              <w:rPr>
                <w:i/>
              </w:rPr>
            </w:pPr>
            <w:r w:rsidRPr="00C50842">
              <w:t>Беседа «Мои любимые игрушки»</w:t>
            </w:r>
            <w:r>
              <w:t xml:space="preserve"> (4,стр. 23).</w:t>
            </w:r>
          </w:p>
          <w:p w:rsidR="00F029CB" w:rsidRPr="00C50842" w:rsidRDefault="00F029CB" w:rsidP="00035D3D">
            <w:pPr>
              <w:rPr>
                <w:i/>
              </w:rPr>
            </w:pPr>
            <w:r>
              <w:t>2. Д/ и</w:t>
            </w:r>
            <w:r w:rsidRPr="00C50842">
              <w:t>гра «Назови слова»</w:t>
            </w:r>
            <w:r>
              <w:t>,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Подвижные игры.</w:t>
            </w:r>
          </w:p>
        </w:tc>
        <w:tc>
          <w:tcPr>
            <w:tcW w:w="3295" w:type="dxa"/>
          </w:tcPr>
          <w:p w:rsidR="00F029CB" w:rsidRPr="00C50842" w:rsidRDefault="00F029CB" w:rsidP="00C20984">
            <w:pPr>
              <w:rPr>
                <w:i/>
              </w:rPr>
            </w:pPr>
            <w:r>
              <w:t xml:space="preserve">1. </w:t>
            </w:r>
            <w:r w:rsidRPr="00C50842">
              <w:t>Беседа о чистоте и здоровье – решение провокационных ситуаций</w:t>
            </w:r>
            <w:r>
              <w:t xml:space="preserve"> (15, стр. 4).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Рассматривание иллюстраций « Гигиена и здоровье</w:t>
            </w:r>
            <w:r>
              <w:t xml:space="preserve">» </w:t>
            </w:r>
            <w:r w:rsidRPr="00C50842">
              <w:t>(</w:t>
            </w:r>
            <w:r>
              <w:t>15</w:t>
            </w:r>
            <w:r w:rsidRPr="00C50842">
              <w:t>,</w:t>
            </w:r>
            <w:r>
              <w:t xml:space="preserve"> стр. 12</w:t>
            </w:r>
            <w:r w:rsidRPr="00C50842">
              <w:t>)</w:t>
            </w:r>
            <w:r>
              <w:t>.</w:t>
            </w:r>
          </w:p>
        </w:tc>
        <w:tc>
          <w:tcPr>
            <w:tcW w:w="3260" w:type="dxa"/>
          </w:tcPr>
          <w:p w:rsidR="00F029CB" w:rsidRPr="00C50842" w:rsidRDefault="00F029CB" w:rsidP="00C20984">
            <w:pPr>
              <w:rPr>
                <w:i/>
              </w:rPr>
            </w:pPr>
            <w:r>
              <w:t xml:space="preserve">1. </w:t>
            </w:r>
            <w:r w:rsidRPr="00C50842">
              <w:t xml:space="preserve">Конкурс «Отгадай – </w:t>
            </w:r>
            <w:r>
              <w:t>к</w:t>
            </w:r>
            <w:r w:rsidRPr="00C50842">
              <w:t>а»</w:t>
            </w:r>
            <w:r>
              <w:t>.</w:t>
            </w:r>
          </w:p>
          <w:p w:rsidR="00F029CB" w:rsidRPr="00C50842" w:rsidRDefault="00F029CB" w:rsidP="00C20984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творчество «Лепка овощей» (</w:t>
            </w:r>
            <w:r>
              <w:t>2</w:t>
            </w:r>
            <w:r w:rsidRPr="00C50842">
              <w:t xml:space="preserve">, </w:t>
            </w:r>
            <w:r>
              <w:t xml:space="preserve">   </w:t>
            </w:r>
            <w:r w:rsidRPr="00C50842">
              <w:t>стр</w:t>
            </w:r>
            <w:r>
              <w:t>.</w:t>
            </w:r>
            <w:r w:rsidRPr="00C50842">
              <w:t xml:space="preserve"> 37)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Д</w:t>
            </w:r>
            <w:r>
              <w:t>/</w:t>
            </w:r>
            <w:r w:rsidRPr="00C50842">
              <w:t xml:space="preserve"> игра «Узнай по описанию</w:t>
            </w:r>
            <w:r>
              <w:t>».</w:t>
            </w:r>
          </w:p>
        </w:tc>
      </w:tr>
      <w:tr w:rsidR="00F029CB" w:rsidRPr="00C50842" w:rsidTr="00C20984">
        <w:trPr>
          <w:trHeight w:val="2325"/>
        </w:trPr>
        <w:tc>
          <w:tcPr>
            <w:tcW w:w="1982" w:type="dxa"/>
          </w:tcPr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Пятница</w:t>
            </w:r>
          </w:p>
        </w:tc>
        <w:tc>
          <w:tcPr>
            <w:tcW w:w="3344" w:type="dxa"/>
          </w:tcPr>
          <w:p w:rsidR="00F029CB" w:rsidRPr="00C50842" w:rsidRDefault="00F029CB" w:rsidP="00C20984">
            <w:pPr>
              <w:rPr>
                <w:i/>
              </w:rPr>
            </w:pPr>
            <w:r>
              <w:t xml:space="preserve">1. </w:t>
            </w:r>
            <w:r w:rsidRPr="00C50842">
              <w:t>Чтение стих</w:t>
            </w:r>
            <w:r>
              <w:t>отворения</w:t>
            </w:r>
            <w:r w:rsidRPr="00C50842">
              <w:t xml:space="preserve"> Голя и Григорьева «Семейная фотография» (</w:t>
            </w:r>
            <w:r>
              <w:t>7, стр. 21).</w:t>
            </w:r>
          </w:p>
          <w:p w:rsidR="00F029CB" w:rsidRPr="00C50842" w:rsidRDefault="00F029CB" w:rsidP="00C20984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«Профессии»</w:t>
            </w:r>
            <w:r>
              <w:t>.</w:t>
            </w:r>
          </w:p>
          <w:p w:rsidR="00F029CB" w:rsidRPr="00C50842" w:rsidRDefault="00F029CB" w:rsidP="00C20984">
            <w:pPr>
              <w:rPr>
                <w:i/>
              </w:rPr>
            </w:pPr>
            <w:r w:rsidRPr="00C50842">
              <w:t>С</w:t>
            </w:r>
            <w:r>
              <w:t>/</w:t>
            </w:r>
            <w:r w:rsidRPr="00C50842">
              <w:t xml:space="preserve"> р игра «Всей семьей на море»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364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 xml:space="preserve">«Экспериментальная деятельность» </w:t>
            </w:r>
          </w:p>
          <w:p w:rsidR="00F029CB" w:rsidRPr="00C50842" w:rsidRDefault="00F029CB" w:rsidP="00C20984">
            <w:r w:rsidRPr="00C50842">
              <w:t>Опыт: песок и вода</w:t>
            </w:r>
          </w:p>
          <w:p w:rsidR="00F029CB" w:rsidRPr="00C50842" w:rsidRDefault="00F029CB" w:rsidP="00C20984">
            <w:pPr>
              <w:rPr>
                <w:i/>
              </w:rPr>
            </w:pPr>
            <w:r w:rsidRPr="00C50842">
              <w:t>(1</w:t>
            </w:r>
            <w:r>
              <w:t>4</w:t>
            </w:r>
            <w:r w:rsidRPr="00C50842">
              <w:t>, стр</w:t>
            </w:r>
            <w:r>
              <w:t>.</w:t>
            </w:r>
            <w:r w:rsidRPr="00C50842">
              <w:t xml:space="preserve"> 56)</w:t>
            </w:r>
            <w:r>
              <w:t>.</w:t>
            </w:r>
          </w:p>
          <w:p w:rsidR="00F029CB" w:rsidRPr="00C50842" w:rsidRDefault="00F029CB" w:rsidP="00C20984">
            <w:r>
              <w:t xml:space="preserve">2. </w:t>
            </w:r>
            <w:r w:rsidRPr="00C50842">
              <w:t>Конкурс «Отгадай –</w:t>
            </w:r>
            <w:r>
              <w:t xml:space="preserve"> </w:t>
            </w:r>
            <w:r w:rsidRPr="00C50842">
              <w:t>ка» (</w:t>
            </w:r>
            <w:r>
              <w:t>7, стр. 17</w:t>
            </w:r>
            <w:r w:rsidRPr="00C50842">
              <w:t>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Веселые подвижные игры</w:t>
            </w:r>
            <w:r>
              <w:t>.</w:t>
            </w:r>
          </w:p>
        </w:tc>
        <w:tc>
          <w:tcPr>
            <w:tcW w:w="3295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Д</w:t>
            </w:r>
            <w:r>
              <w:t>/</w:t>
            </w:r>
            <w:r w:rsidRPr="00C50842">
              <w:t xml:space="preserve"> игра «Что полезно, а что нет».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Творческая деятельность: Составление коллажа «Витаминка»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26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 xml:space="preserve">Драматизация сказки 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«Репка»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Игры – эстафеты.</w:t>
            </w:r>
          </w:p>
        </w:tc>
      </w:tr>
    </w:tbl>
    <w:p w:rsidR="00F029CB" w:rsidRPr="0046157D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Default="00F029CB" w:rsidP="0046157D">
      <w:pPr>
        <w:rPr>
          <w:i/>
        </w:rPr>
      </w:pPr>
    </w:p>
    <w:p w:rsidR="00F029CB" w:rsidRPr="0046157D" w:rsidRDefault="00F029CB" w:rsidP="0046157D">
      <w:pPr>
        <w:rPr>
          <w:i/>
        </w:rPr>
      </w:pPr>
    </w:p>
    <w:p w:rsidR="00F029CB" w:rsidRPr="0046157D" w:rsidRDefault="00F029CB" w:rsidP="0046157D">
      <w:pPr>
        <w:rPr>
          <w:i/>
        </w:rPr>
      </w:pPr>
    </w:p>
    <w:p w:rsidR="00F029CB" w:rsidRPr="00C20984" w:rsidRDefault="00F029CB" w:rsidP="00C20984">
      <w:pPr>
        <w:jc w:val="center"/>
        <w:outlineLvl w:val="0"/>
        <w:rPr>
          <w:b/>
          <w:bCs/>
          <w:sz w:val="36"/>
          <w:szCs w:val="36"/>
        </w:rPr>
      </w:pPr>
      <w:r w:rsidRPr="00C20984">
        <w:rPr>
          <w:b/>
          <w:bCs/>
          <w:sz w:val="36"/>
          <w:szCs w:val="36"/>
        </w:rPr>
        <w:t>Август</w:t>
      </w:r>
    </w:p>
    <w:p w:rsidR="00F029CB" w:rsidRPr="0046157D" w:rsidRDefault="00F029CB" w:rsidP="00CD4882">
      <w:pPr>
        <w:outlineLvl w:val="0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70"/>
        <w:gridCol w:w="3300"/>
        <w:gridCol w:w="75"/>
        <w:gridCol w:w="3402"/>
        <w:gridCol w:w="3343"/>
        <w:gridCol w:w="3080"/>
      </w:tblGrid>
      <w:tr w:rsidR="00F029CB" w:rsidRPr="00C50842" w:rsidTr="00F2720E">
        <w:tc>
          <w:tcPr>
            <w:tcW w:w="1870" w:type="dxa"/>
          </w:tcPr>
          <w:p w:rsidR="00F029CB" w:rsidRPr="00C50842" w:rsidRDefault="00F029CB" w:rsidP="002B0F4E">
            <w:pPr>
              <w:jc w:val="center"/>
            </w:pPr>
            <w:r w:rsidRPr="00C50842">
              <w:t>Дни недели</w:t>
            </w:r>
          </w:p>
        </w:tc>
        <w:tc>
          <w:tcPr>
            <w:tcW w:w="3375" w:type="dxa"/>
            <w:gridSpan w:val="2"/>
          </w:tcPr>
          <w:p w:rsidR="00F029CB" w:rsidRPr="00C50842" w:rsidRDefault="00F029CB" w:rsidP="002B0F4E">
            <w:pPr>
              <w:jc w:val="center"/>
            </w:pPr>
            <w:r w:rsidRPr="00C50842">
              <w:t>1 неделя</w:t>
            </w:r>
          </w:p>
        </w:tc>
        <w:tc>
          <w:tcPr>
            <w:tcW w:w="3402" w:type="dxa"/>
          </w:tcPr>
          <w:p w:rsidR="00F029CB" w:rsidRPr="00C50842" w:rsidRDefault="00F029CB" w:rsidP="002B0F4E">
            <w:pPr>
              <w:jc w:val="center"/>
            </w:pPr>
            <w:r w:rsidRPr="00C50842">
              <w:t>2 неделя</w:t>
            </w:r>
          </w:p>
        </w:tc>
        <w:tc>
          <w:tcPr>
            <w:tcW w:w="3343" w:type="dxa"/>
          </w:tcPr>
          <w:p w:rsidR="00F029CB" w:rsidRPr="00C50842" w:rsidRDefault="00F029CB" w:rsidP="002B0F4E">
            <w:pPr>
              <w:jc w:val="center"/>
            </w:pPr>
            <w:r w:rsidRPr="00C50842">
              <w:t>3 неделя</w:t>
            </w:r>
          </w:p>
        </w:tc>
        <w:tc>
          <w:tcPr>
            <w:tcW w:w="3080" w:type="dxa"/>
          </w:tcPr>
          <w:p w:rsidR="00F029CB" w:rsidRPr="00C50842" w:rsidRDefault="00F029CB" w:rsidP="002B0F4E">
            <w:pPr>
              <w:jc w:val="center"/>
            </w:pPr>
            <w:r w:rsidRPr="00C50842">
              <w:t>4 неделя</w:t>
            </w:r>
          </w:p>
        </w:tc>
      </w:tr>
      <w:tr w:rsidR="00F029CB" w:rsidRPr="00C50842" w:rsidTr="00F2720E">
        <w:trPr>
          <w:trHeight w:val="934"/>
        </w:trPr>
        <w:tc>
          <w:tcPr>
            <w:tcW w:w="1870" w:type="dxa"/>
          </w:tcPr>
          <w:p w:rsidR="00F029CB" w:rsidRPr="00C50842" w:rsidRDefault="00F029CB" w:rsidP="002B0F4E">
            <w:pPr>
              <w:jc w:val="center"/>
              <w:rPr>
                <w:i/>
              </w:rPr>
            </w:pPr>
            <w:r w:rsidRPr="00C50842">
              <w:t>Темы</w:t>
            </w:r>
          </w:p>
        </w:tc>
        <w:tc>
          <w:tcPr>
            <w:tcW w:w="3375" w:type="dxa"/>
            <w:gridSpan w:val="2"/>
          </w:tcPr>
          <w:p w:rsidR="00F029CB" w:rsidRPr="00C50842" w:rsidRDefault="00F029CB" w:rsidP="002B0F4E">
            <w:pPr>
              <w:jc w:val="center"/>
              <w:rPr>
                <w:i/>
              </w:rPr>
            </w:pPr>
            <w:r>
              <w:t>«</w:t>
            </w:r>
            <w:r w:rsidRPr="00C50842">
              <w:t>Любимые игры и игрушки</w:t>
            </w:r>
            <w:r>
              <w:t>»</w:t>
            </w:r>
          </w:p>
        </w:tc>
        <w:tc>
          <w:tcPr>
            <w:tcW w:w="3402" w:type="dxa"/>
          </w:tcPr>
          <w:p w:rsidR="00F029CB" w:rsidRPr="00C50842" w:rsidRDefault="00F029CB" w:rsidP="002B0F4E">
            <w:pPr>
              <w:jc w:val="center"/>
              <w:rPr>
                <w:i/>
              </w:rPr>
            </w:pPr>
            <w:r>
              <w:t>«</w:t>
            </w:r>
            <w:r w:rsidRPr="00C50842">
              <w:t>Мир математики</w:t>
            </w:r>
            <w:r>
              <w:t>»</w:t>
            </w:r>
          </w:p>
        </w:tc>
        <w:tc>
          <w:tcPr>
            <w:tcW w:w="3343" w:type="dxa"/>
          </w:tcPr>
          <w:p w:rsidR="00F029CB" w:rsidRPr="00C50842" w:rsidRDefault="00F029CB" w:rsidP="002B0F4E">
            <w:pPr>
              <w:jc w:val="center"/>
              <w:rPr>
                <w:i/>
              </w:rPr>
            </w:pPr>
            <w:r>
              <w:t>«</w:t>
            </w:r>
            <w:r w:rsidRPr="00C50842">
              <w:t>Мир дружбы и добра</w:t>
            </w:r>
            <w:r>
              <w:t>»</w:t>
            </w:r>
          </w:p>
        </w:tc>
        <w:tc>
          <w:tcPr>
            <w:tcW w:w="3080" w:type="dxa"/>
          </w:tcPr>
          <w:p w:rsidR="00F029CB" w:rsidRPr="00C50842" w:rsidRDefault="00F029CB" w:rsidP="002B0F4E">
            <w:pPr>
              <w:jc w:val="center"/>
              <w:rPr>
                <w:i/>
              </w:rPr>
            </w:pPr>
            <w:r>
              <w:t>«</w:t>
            </w:r>
            <w:r w:rsidRPr="00C50842">
              <w:t>С праздником город любимый</w:t>
            </w:r>
            <w:r>
              <w:t>»</w:t>
            </w:r>
          </w:p>
        </w:tc>
      </w:tr>
      <w:tr w:rsidR="00F029CB" w:rsidRPr="00C50842" w:rsidTr="00F2720E">
        <w:trPr>
          <w:trHeight w:val="2689"/>
        </w:trPr>
        <w:tc>
          <w:tcPr>
            <w:tcW w:w="187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Понедельник</w:t>
            </w:r>
          </w:p>
        </w:tc>
        <w:tc>
          <w:tcPr>
            <w:tcW w:w="3375" w:type="dxa"/>
            <w:gridSpan w:val="2"/>
          </w:tcPr>
          <w:p w:rsidR="00F029CB" w:rsidRPr="00C50842" w:rsidRDefault="00F029CB" w:rsidP="002B0F4E">
            <w:pPr>
              <w:rPr>
                <w:i/>
              </w:rPr>
            </w:pPr>
            <w:r>
              <w:t xml:space="preserve">1. </w:t>
            </w:r>
            <w:r w:rsidRPr="00C50842">
              <w:t>Творчество А</w:t>
            </w:r>
            <w:r>
              <w:t>.</w:t>
            </w:r>
            <w:r w:rsidRPr="00C50842">
              <w:t xml:space="preserve"> Барто</w:t>
            </w:r>
          </w:p>
          <w:p w:rsidR="00F029CB" w:rsidRPr="00C50842" w:rsidRDefault="00F029CB" w:rsidP="002B0F4E">
            <w:pPr>
              <w:rPr>
                <w:i/>
              </w:rPr>
            </w:pPr>
            <w:r w:rsidRPr="00C50842">
              <w:t>Чтение стих</w:t>
            </w:r>
            <w:r>
              <w:t xml:space="preserve">отворений  </w:t>
            </w:r>
            <w:r w:rsidRPr="00C50842">
              <w:t xml:space="preserve"> (</w:t>
            </w:r>
            <w:r>
              <w:t>3, 43</w:t>
            </w:r>
            <w:r w:rsidRPr="00C50842">
              <w:t>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Рассматривание иллюстраций</w:t>
            </w:r>
            <w:r>
              <w:t xml:space="preserve"> к стихотворениям А. Барто.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Театрализация стихов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402" w:type="dxa"/>
          </w:tcPr>
          <w:p w:rsidR="00F029CB" w:rsidRPr="00C50842" w:rsidRDefault="00F029CB" w:rsidP="002B0F4E">
            <w:pPr>
              <w:rPr>
                <w:i/>
              </w:rPr>
            </w:pPr>
            <w:r>
              <w:t xml:space="preserve">1. </w:t>
            </w:r>
            <w:r w:rsidRPr="00C50842">
              <w:t>Беседа «Мы математики»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(6</w:t>
            </w:r>
            <w:r w:rsidRPr="00C50842">
              <w:t>,</w:t>
            </w:r>
            <w:r>
              <w:t xml:space="preserve"> </w:t>
            </w:r>
            <w:r w:rsidRPr="00C50842">
              <w:t>стр</w:t>
            </w:r>
            <w:r>
              <w:t>.</w:t>
            </w:r>
            <w:r w:rsidRPr="00C50842">
              <w:t xml:space="preserve"> 99)</w:t>
            </w:r>
            <w:r>
              <w:t>.</w:t>
            </w:r>
          </w:p>
          <w:p w:rsidR="00F029CB" w:rsidRPr="00C50842" w:rsidRDefault="00F029CB" w:rsidP="002B0F4E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«Вопрос – ответ»</w:t>
            </w:r>
            <w:r>
              <w:t xml:space="preserve"> (6,</w:t>
            </w:r>
            <w:r w:rsidRPr="00C50842">
              <w:t xml:space="preserve"> стр</w:t>
            </w:r>
            <w:r>
              <w:t xml:space="preserve">. </w:t>
            </w:r>
            <w:r w:rsidRPr="00C50842">
              <w:t>100)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Игры м</w:t>
            </w:r>
            <w:r>
              <w:t>/</w:t>
            </w:r>
            <w:r w:rsidRPr="00C50842">
              <w:t xml:space="preserve"> п «Сколько скажу – сделай»</w:t>
            </w:r>
            <w:r>
              <w:t>.</w:t>
            </w:r>
          </w:p>
        </w:tc>
        <w:tc>
          <w:tcPr>
            <w:tcW w:w="3343" w:type="dxa"/>
          </w:tcPr>
          <w:p w:rsidR="00F029CB" w:rsidRPr="00C50842" w:rsidRDefault="00F029CB" w:rsidP="002B0F4E">
            <w:r>
              <w:t xml:space="preserve">1. </w:t>
            </w:r>
            <w:r w:rsidRPr="00C50842">
              <w:t>Беседа «Что такое дружба?»</w:t>
            </w:r>
            <w:r>
              <w:t xml:space="preserve"> </w:t>
            </w:r>
            <w:r w:rsidRPr="00C50842">
              <w:t xml:space="preserve"> (</w:t>
            </w:r>
            <w:r>
              <w:t>4</w:t>
            </w:r>
            <w:r w:rsidRPr="00C50842">
              <w:t>, стр</w:t>
            </w:r>
            <w:r>
              <w:t>.</w:t>
            </w:r>
            <w:r w:rsidRPr="00C50842">
              <w:t xml:space="preserve"> 48)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 xml:space="preserve">Д </w:t>
            </w:r>
            <w:r>
              <w:t>/</w:t>
            </w:r>
            <w:r w:rsidRPr="00C50842">
              <w:t>игра «Скажи хорошее о друге»</w:t>
            </w:r>
          </w:p>
          <w:p w:rsidR="00F029CB" w:rsidRPr="00C50842" w:rsidRDefault="00F029CB" w:rsidP="002B0F4E"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</w:t>
            </w:r>
            <w:r>
              <w:t xml:space="preserve">творчество </w:t>
            </w:r>
            <w:r w:rsidRPr="00C50842">
              <w:t>рисование</w:t>
            </w:r>
            <w:r>
              <w:t xml:space="preserve"> </w:t>
            </w:r>
            <w:r w:rsidRPr="00C50842">
              <w:t xml:space="preserve">«Подарок лучшему другу»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(6</w:t>
            </w:r>
            <w:r w:rsidRPr="00C50842">
              <w:t>, стр</w:t>
            </w:r>
            <w:r>
              <w:t>.</w:t>
            </w:r>
            <w:r w:rsidRPr="00C50842">
              <w:t xml:space="preserve"> 376)</w:t>
            </w:r>
            <w:r>
              <w:t>.</w:t>
            </w:r>
          </w:p>
        </w:tc>
        <w:tc>
          <w:tcPr>
            <w:tcW w:w="308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Беседа «Мой город»</w:t>
            </w:r>
          </w:p>
          <w:p w:rsidR="00F029CB" w:rsidRPr="00C50842" w:rsidRDefault="00F029CB" w:rsidP="00984608">
            <w:pPr>
              <w:rPr>
                <w:i/>
              </w:rPr>
            </w:pPr>
            <w:r w:rsidRPr="00C50842">
              <w:t>Просмотр Презентации «Я здесь живу» (</w:t>
            </w:r>
            <w:r>
              <w:t>7</w:t>
            </w:r>
            <w:r w:rsidRPr="00C50842">
              <w:t>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Творческая мастерская (рисуем, лепим, апплицируем)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Выставка детских работ.</w:t>
            </w:r>
          </w:p>
        </w:tc>
      </w:tr>
      <w:tr w:rsidR="00F029CB" w:rsidRPr="00C50842" w:rsidTr="00F2720E">
        <w:trPr>
          <w:trHeight w:val="3225"/>
        </w:trPr>
        <w:tc>
          <w:tcPr>
            <w:tcW w:w="187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Вторник</w:t>
            </w: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Среда</w:t>
            </w:r>
          </w:p>
        </w:tc>
        <w:tc>
          <w:tcPr>
            <w:tcW w:w="3375" w:type="dxa"/>
            <w:gridSpan w:val="2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Беседа «Игрушки»</w:t>
            </w:r>
          </w:p>
          <w:p w:rsidR="00F029CB" w:rsidRPr="00C50842" w:rsidRDefault="00F029CB" w:rsidP="00984608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«О какой игрушке я говорю»</w:t>
            </w:r>
          </w:p>
          <w:p w:rsidR="00F029CB" w:rsidRPr="00C50842" w:rsidRDefault="00F029CB" w:rsidP="00984608">
            <w:pPr>
              <w:rPr>
                <w:i/>
              </w:rPr>
            </w:pPr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творче</w:t>
            </w:r>
            <w:r>
              <w:t>ство</w:t>
            </w:r>
            <w:r w:rsidRPr="00C50842">
              <w:t xml:space="preserve"> «Мчат машины по дороге»</w:t>
            </w:r>
            <w:r>
              <w:t>.</w:t>
            </w:r>
          </w:p>
          <w:p w:rsidR="00F029CB" w:rsidRPr="00C50842" w:rsidRDefault="00F029CB" w:rsidP="0046157D">
            <w:r w:rsidRPr="00C50842">
              <w:t xml:space="preserve">Коллективная аппликация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(6</w:t>
            </w:r>
            <w:r w:rsidRPr="00C50842">
              <w:t>, стр</w:t>
            </w:r>
            <w:r>
              <w:t>. 43).</w:t>
            </w: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Default="00F029CB" w:rsidP="0046157D"/>
          <w:p w:rsidR="00F029CB" w:rsidRDefault="00F029CB" w:rsidP="0046157D"/>
          <w:p w:rsidR="00F029CB" w:rsidRDefault="00F029CB" w:rsidP="0046157D"/>
          <w:p w:rsidR="00F029CB" w:rsidRPr="00C50842" w:rsidRDefault="00F029CB" w:rsidP="0046157D"/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«День мяча»</w:t>
            </w:r>
          </w:p>
          <w:p w:rsidR="00F029CB" w:rsidRPr="00C50842" w:rsidRDefault="00F029CB" w:rsidP="00F2720E">
            <w:pPr>
              <w:rPr>
                <w:i/>
              </w:rPr>
            </w:pPr>
            <w:r w:rsidRPr="00C50842">
              <w:t>Заучивание произ</w:t>
            </w:r>
            <w:r>
              <w:t xml:space="preserve">ведения «Веселый мяч»        </w:t>
            </w:r>
            <w:r w:rsidRPr="00C50842">
              <w:t>(</w:t>
            </w:r>
            <w:r>
              <w:t>3</w:t>
            </w:r>
            <w:r w:rsidRPr="00C50842">
              <w:t>, стр</w:t>
            </w:r>
            <w:r>
              <w:t>.</w:t>
            </w:r>
            <w:r w:rsidRPr="00C50842">
              <w:t xml:space="preserve"> </w:t>
            </w:r>
            <w:r>
              <w:t>6</w:t>
            </w:r>
            <w:r w:rsidRPr="00C50842">
              <w:t>5)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Словесные игры с мячом.</w:t>
            </w:r>
          </w:p>
          <w:p w:rsidR="00F029CB" w:rsidRPr="00C50842" w:rsidRDefault="00F029CB" w:rsidP="00F2720E">
            <w:pPr>
              <w:rPr>
                <w:i/>
              </w:rPr>
            </w:pPr>
            <w:r>
              <w:t xml:space="preserve">3. </w:t>
            </w:r>
            <w:r w:rsidRPr="00C50842">
              <w:t>Дых</w:t>
            </w:r>
            <w:r>
              <w:t>.</w:t>
            </w:r>
            <w:r w:rsidRPr="00C50842">
              <w:t xml:space="preserve"> гим</w:t>
            </w:r>
            <w:r>
              <w:t>насти</w:t>
            </w:r>
            <w:r w:rsidRPr="00C50842">
              <w:t>ка «Мяч в ворота»</w:t>
            </w:r>
            <w:r>
              <w:t>.</w:t>
            </w:r>
          </w:p>
          <w:p w:rsidR="00F029CB" w:rsidRPr="00C50842" w:rsidRDefault="00F029CB" w:rsidP="00F2720E">
            <w:pPr>
              <w:rPr>
                <w:i/>
              </w:rPr>
            </w:pPr>
            <w:r>
              <w:t xml:space="preserve">4. </w:t>
            </w:r>
            <w:r w:rsidRPr="00C50842">
              <w:t>Подвижные игры.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402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«Формы, фигуры»</w:t>
            </w:r>
          </w:p>
          <w:p w:rsidR="00F029CB" w:rsidRPr="00C50842" w:rsidRDefault="00F029CB" w:rsidP="00984608">
            <w:pPr>
              <w:rPr>
                <w:i/>
              </w:rPr>
            </w:pPr>
            <w:r w:rsidRPr="00C50842">
              <w:t>Рассматривание иллюстраций на тему пассажирский транспорт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 (6</w:t>
            </w:r>
            <w:r w:rsidRPr="00C50842">
              <w:t>, стр</w:t>
            </w:r>
            <w:r>
              <w:t>.</w:t>
            </w:r>
            <w:r w:rsidRPr="00C50842">
              <w:t xml:space="preserve"> 101)</w:t>
            </w:r>
            <w:r>
              <w:t>.</w:t>
            </w:r>
          </w:p>
          <w:p w:rsidR="00F029CB" w:rsidRPr="00C50842" w:rsidRDefault="00F029CB" w:rsidP="00984608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игры «Назови фигуру</w:t>
            </w:r>
            <w:r>
              <w:t>»</w:t>
            </w:r>
            <w:r w:rsidRPr="00C50842">
              <w:t xml:space="preserve">, 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«Покажи предмет похожий…»</w:t>
            </w:r>
          </w:p>
          <w:p w:rsidR="00F029CB" w:rsidRPr="00C50842" w:rsidRDefault="00F029CB" w:rsidP="00984608">
            <w:pPr>
              <w:rPr>
                <w:i/>
              </w:rPr>
            </w:pPr>
            <w:r>
              <w:t xml:space="preserve">2. </w:t>
            </w:r>
            <w:r w:rsidRPr="00C50842">
              <w:t>Худ твор</w:t>
            </w:r>
            <w:r>
              <w:t>чество</w:t>
            </w:r>
            <w:r w:rsidRPr="00C50842">
              <w:t xml:space="preserve"> «Конструирование геометрических фигур»</w:t>
            </w:r>
          </w:p>
          <w:p w:rsidR="00F029CB" w:rsidRPr="00C50842" w:rsidRDefault="00F029CB" w:rsidP="00984608">
            <w:pPr>
              <w:rPr>
                <w:i/>
              </w:rPr>
            </w:pPr>
            <w:r>
              <w:t>(6</w:t>
            </w:r>
            <w:r w:rsidRPr="00C50842">
              <w:t>, стр</w:t>
            </w:r>
            <w:r>
              <w:t xml:space="preserve">. </w:t>
            </w:r>
            <w:r w:rsidRPr="00C50842">
              <w:t>101)</w:t>
            </w:r>
          </w:p>
          <w:p w:rsidR="00F029CB" w:rsidRPr="00C50842" w:rsidRDefault="00F029CB" w:rsidP="0046157D"/>
          <w:p w:rsidR="00F029CB" w:rsidRPr="00C50842" w:rsidRDefault="00F029CB" w:rsidP="0046157D"/>
          <w:p w:rsidR="00F029CB" w:rsidRPr="00C50842" w:rsidRDefault="00F029CB" w:rsidP="0046157D"/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«Цифры»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Беседа «Цифры»</w:t>
            </w:r>
          </w:p>
          <w:p w:rsidR="00F029CB" w:rsidRPr="00C50842" w:rsidRDefault="00F029CB" w:rsidP="00F2720E">
            <w:pPr>
              <w:rPr>
                <w:i/>
              </w:rPr>
            </w:pPr>
            <w:r w:rsidRPr="00C50842">
              <w:t>(</w:t>
            </w:r>
            <w:r>
              <w:t>6</w:t>
            </w:r>
            <w:r w:rsidRPr="00C50842">
              <w:t>, стр</w:t>
            </w:r>
            <w:r>
              <w:t>.</w:t>
            </w:r>
            <w:r w:rsidRPr="00C50842">
              <w:t xml:space="preserve"> 97)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 xml:space="preserve">Д </w:t>
            </w:r>
            <w:r>
              <w:t xml:space="preserve">/ </w:t>
            </w:r>
            <w:r w:rsidRPr="00C50842">
              <w:t>игра «Что изменилось»</w:t>
            </w:r>
            <w:r>
              <w:t>.</w:t>
            </w:r>
          </w:p>
          <w:p w:rsidR="00F029CB" w:rsidRDefault="00F029CB" w:rsidP="0046157D">
            <w:r>
              <w:t xml:space="preserve">3. </w:t>
            </w:r>
            <w:r w:rsidRPr="00C50842">
              <w:t>Худ</w:t>
            </w:r>
            <w:r>
              <w:t>.</w:t>
            </w:r>
            <w:r w:rsidRPr="00C50842">
              <w:t xml:space="preserve"> твор</w:t>
            </w:r>
            <w:r>
              <w:t>чество</w:t>
            </w:r>
            <w:r w:rsidRPr="00C50842">
              <w:t xml:space="preserve"> рисование «Нарисуем домик для цифры»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(6</w:t>
            </w:r>
            <w:r w:rsidRPr="00C50842">
              <w:t>, стр</w:t>
            </w:r>
            <w:r>
              <w:t>.</w:t>
            </w:r>
            <w:r w:rsidRPr="00C50842">
              <w:t xml:space="preserve"> 98)</w:t>
            </w:r>
            <w:r>
              <w:t xml:space="preserve">. </w:t>
            </w:r>
          </w:p>
        </w:tc>
        <w:tc>
          <w:tcPr>
            <w:tcW w:w="3343" w:type="dxa"/>
          </w:tcPr>
          <w:p w:rsidR="00F029CB" w:rsidRPr="00C50842" w:rsidRDefault="00F029CB" w:rsidP="00984608">
            <w:r>
              <w:t xml:space="preserve">1. </w:t>
            </w:r>
            <w:r w:rsidRPr="00C50842">
              <w:t>Чтение произведения Маяковского «Что такое хорошо, что такое плохо»</w:t>
            </w:r>
          </w:p>
          <w:p w:rsidR="00F029CB" w:rsidRPr="00C50842" w:rsidRDefault="00F029CB" w:rsidP="00984608">
            <w:pPr>
              <w:rPr>
                <w:i/>
              </w:rPr>
            </w:pPr>
            <w:r w:rsidRPr="00C50842">
              <w:t>(</w:t>
            </w:r>
            <w:r>
              <w:t>3, стр. 57</w:t>
            </w:r>
            <w:r w:rsidRPr="00C50842">
              <w:t>)</w:t>
            </w:r>
          </w:p>
          <w:p w:rsidR="00F029CB" w:rsidRPr="00C50842" w:rsidRDefault="00F029CB" w:rsidP="00F2720E">
            <w:pPr>
              <w:rPr>
                <w:i/>
              </w:rPr>
            </w:pPr>
            <w:r>
              <w:t>2. Д/ и</w:t>
            </w:r>
            <w:r w:rsidRPr="00F2720E">
              <w:t>гра</w:t>
            </w:r>
            <w:r w:rsidRPr="00984608">
              <w:rPr>
                <w:b/>
                <w:bCs/>
              </w:rPr>
              <w:t xml:space="preserve"> </w:t>
            </w:r>
            <w:r w:rsidRPr="00C50842">
              <w:t>«Хорошие и плохие поступки»</w:t>
            </w:r>
            <w:r>
              <w:t>.</w:t>
            </w:r>
          </w:p>
          <w:p w:rsidR="00F029CB" w:rsidRDefault="00F029CB" w:rsidP="00F2720E">
            <w:r>
              <w:t xml:space="preserve">3. </w:t>
            </w:r>
            <w:r w:rsidRPr="00C50842">
              <w:t>Викторина «Волшебные слова» (</w:t>
            </w:r>
            <w:r>
              <w:t>7</w:t>
            </w:r>
            <w:r w:rsidRPr="00C50842">
              <w:t>)</w:t>
            </w:r>
            <w:r>
              <w:t xml:space="preserve">. </w:t>
            </w:r>
          </w:p>
          <w:p w:rsidR="00F029CB" w:rsidRPr="00C50842" w:rsidRDefault="00F029CB" w:rsidP="00F2720E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«Добрые машины»</w:t>
            </w:r>
          </w:p>
          <w:p w:rsidR="00F029CB" w:rsidRPr="00C50842" w:rsidRDefault="00F029CB" w:rsidP="0046157D">
            <w:r w:rsidRPr="00C50842">
              <w:t>Беседа о спецтранспорте и его назначении</w:t>
            </w:r>
          </w:p>
          <w:p w:rsidR="00F029CB" w:rsidRPr="00C50842" w:rsidRDefault="00F029CB" w:rsidP="00F2720E">
            <w:pPr>
              <w:rPr>
                <w:i/>
              </w:rPr>
            </w:pPr>
            <w:r w:rsidRPr="00C50842">
              <w:t>(</w:t>
            </w:r>
            <w:r>
              <w:t xml:space="preserve">4, </w:t>
            </w:r>
            <w:r w:rsidRPr="00C50842">
              <w:t>стр</w:t>
            </w:r>
            <w:r>
              <w:t>.</w:t>
            </w:r>
            <w:r w:rsidRPr="00C50842">
              <w:t xml:space="preserve"> 154)</w:t>
            </w:r>
            <w:r>
              <w:t xml:space="preserve">. 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«Отгадай-ка»</w:t>
            </w:r>
            <w:r>
              <w:t>.</w:t>
            </w:r>
          </w:p>
          <w:p w:rsidR="00F029CB" w:rsidRPr="00C50842" w:rsidRDefault="00F029CB" w:rsidP="00F2720E">
            <w:r>
              <w:t xml:space="preserve">3. </w:t>
            </w:r>
            <w:r w:rsidRPr="00C50842">
              <w:t>Конструирование из строит</w:t>
            </w:r>
            <w:r>
              <w:t>ельного</w:t>
            </w:r>
            <w:r w:rsidRPr="00C50842">
              <w:t xml:space="preserve"> мат</w:t>
            </w:r>
            <w:r>
              <w:t>ериа</w:t>
            </w:r>
            <w:r w:rsidRPr="00C50842">
              <w:t>ла «Машина»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 (</w:t>
            </w:r>
            <w:r>
              <w:t>2</w:t>
            </w:r>
            <w:r w:rsidRPr="00C50842">
              <w:t>, стр</w:t>
            </w:r>
            <w:r>
              <w:t>.</w:t>
            </w:r>
            <w:r w:rsidRPr="00C50842">
              <w:t xml:space="preserve"> 209)</w:t>
            </w:r>
            <w:r>
              <w:t>.</w:t>
            </w:r>
          </w:p>
        </w:tc>
        <w:tc>
          <w:tcPr>
            <w:tcW w:w="308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«Построим город на песке»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День детского творчества и фантазий – постройка песочных фигур.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3. Д/ и</w:t>
            </w:r>
            <w:r w:rsidRPr="00C50842">
              <w:t>гра «Я живу»</w:t>
            </w:r>
            <w:r>
              <w:t xml:space="preserve">. </w:t>
            </w: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Конкурс юных художников «В каждом рисунке – солнце»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Рисование цветными мелками на асфальте.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«Фото очерк» предложить детям принести фотографии, где они запечатлены в разных местах города.</w:t>
            </w:r>
          </w:p>
        </w:tc>
      </w:tr>
      <w:tr w:rsidR="00F029CB" w:rsidRPr="00C50842" w:rsidTr="00F2720E">
        <w:tc>
          <w:tcPr>
            <w:tcW w:w="187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Четверг</w:t>
            </w:r>
          </w:p>
        </w:tc>
        <w:tc>
          <w:tcPr>
            <w:tcW w:w="330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Беседа</w:t>
            </w:r>
            <w:r>
              <w:t xml:space="preserve"> </w:t>
            </w:r>
            <w:r w:rsidRPr="006B4C7B">
              <w:t>–</w:t>
            </w:r>
            <w:r w:rsidRPr="00C50842">
              <w:t xml:space="preserve"> конструкторы.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Игры с конструктором.</w:t>
            </w:r>
          </w:p>
          <w:p w:rsidR="00F029CB" w:rsidRPr="00C50842" w:rsidRDefault="00F029CB" w:rsidP="0046157D">
            <w:r>
              <w:t xml:space="preserve">3. </w:t>
            </w:r>
            <w:r w:rsidRPr="00C50842">
              <w:t>Конструктивная деятельность «Устроим кукле комнату»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>(6</w:t>
            </w:r>
            <w:r w:rsidRPr="00C50842">
              <w:t>, стр</w:t>
            </w:r>
            <w:r>
              <w:t>.</w:t>
            </w:r>
            <w:r w:rsidRPr="00C50842">
              <w:t xml:space="preserve"> 304)</w:t>
            </w:r>
            <w:r>
              <w:t>.</w:t>
            </w:r>
          </w:p>
        </w:tc>
        <w:tc>
          <w:tcPr>
            <w:tcW w:w="3477" w:type="dxa"/>
            <w:gridSpan w:val="2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«Краски лета»</w:t>
            </w:r>
          </w:p>
          <w:p w:rsidR="00F029CB" w:rsidRPr="00C50842" w:rsidRDefault="00F029CB" w:rsidP="0046157D">
            <w:r w:rsidRPr="00C50842">
              <w:t>Беседы с детьми о лете.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(8, стр</w:t>
            </w:r>
            <w:r>
              <w:t>.</w:t>
            </w:r>
            <w:r w:rsidRPr="00C50842">
              <w:t xml:space="preserve"> 40)</w:t>
            </w:r>
            <w:r>
              <w:t>.</w:t>
            </w:r>
          </w:p>
          <w:p w:rsidR="00F029CB" w:rsidRPr="00C50842" w:rsidRDefault="00F029CB" w:rsidP="00711C63">
            <w:pPr>
              <w:rPr>
                <w:i/>
              </w:rPr>
            </w:pPr>
            <w:r>
              <w:t>2. С</w:t>
            </w:r>
            <w:r w:rsidRPr="00C50842">
              <w:t>южет</w:t>
            </w:r>
            <w:r>
              <w:t>ная</w:t>
            </w:r>
            <w:r w:rsidRPr="00C50842">
              <w:t xml:space="preserve"> композици</w:t>
            </w:r>
            <w:r>
              <w:t>я</w:t>
            </w:r>
            <w:r w:rsidRPr="00C50842">
              <w:t xml:space="preserve"> худ</w:t>
            </w:r>
            <w:r>
              <w:t>. творчество</w:t>
            </w:r>
            <w:r w:rsidRPr="00C50842">
              <w:t xml:space="preserve"> – аппликация. (</w:t>
            </w:r>
            <w:r>
              <w:t>10</w:t>
            </w:r>
            <w:r w:rsidRPr="00C50842">
              <w:t>, стр</w:t>
            </w:r>
            <w:r>
              <w:t>.</w:t>
            </w:r>
            <w:r w:rsidRPr="00C50842">
              <w:t xml:space="preserve"> 119)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343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Спортивное развлечение «Веселые старты»</w:t>
            </w:r>
            <w:r>
              <w:t xml:space="preserve"> </w:t>
            </w:r>
            <w:r w:rsidRPr="00C50842">
              <w:t>(</w:t>
            </w:r>
            <w:r>
              <w:t>7</w:t>
            </w:r>
            <w:r w:rsidRPr="00C50842">
              <w:t>)</w:t>
            </w:r>
            <w:r>
              <w:t xml:space="preserve">. </w:t>
            </w:r>
          </w:p>
        </w:tc>
        <w:tc>
          <w:tcPr>
            <w:tcW w:w="3080" w:type="dxa"/>
          </w:tcPr>
          <w:p w:rsidR="00F029CB" w:rsidRPr="00C50842" w:rsidRDefault="00F029CB" w:rsidP="00711C63">
            <w:pPr>
              <w:rPr>
                <w:i/>
              </w:rPr>
            </w:pPr>
            <w:r>
              <w:t xml:space="preserve">1. </w:t>
            </w:r>
            <w:r w:rsidRPr="00C50842">
              <w:t>Из чего состоит Город – улица – дом.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Город – дорога – я.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Природа в городе.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3. </w:t>
            </w:r>
            <w:r w:rsidRPr="00C50842">
              <w:t>Город опасный и безопасный.</w:t>
            </w:r>
            <w:r>
              <w:t xml:space="preserve">          </w:t>
            </w:r>
            <w:r w:rsidRPr="00C50842">
              <w:t>(</w:t>
            </w:r>
            <w:r>
              <w:t>4</w:t>
            </w:r>
            <w:r w:rsidRPr="00C50842">
              <w:t>, стр</w:t>
            </w:r>
            <w:r>
              <w:t xml:space="preserve">. </w:t>
            </w:r>
            <w:r w:rsidRPr="00C50842">
              <w:t xml:space="preserve"> 67)</w:t>
            </w:r>
            <w:r>
              <w:t>.</w:t>
            </w:r>
          </w:p>
        </w:tc>
      </w:tr>
      <w:tr w:rsidR="00F029CB" w:rsidRPr="00C50842" w:rsidTr="00F2720E">
        <w:tc>
          <w:tcPr>
            <w:tcW w:w="187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>Пятница</w:t>
            </w:r>
          </w:p>
        </w:tc>
        <w:tc>
          <w:tcPr>
            <w:tcW w:w="3300" w:type="dxa"/>
          </w:tcPr>
          <w:p w:rsidR="00F029CB" w:rsidRPr="00C50842" w:rsidRDefault="00F029CB" w:rsidP="0046157D">
            <w:pPr>
              <w:rPr>
                <w:i/>
              </w:rPr>
            </w:pPr>
            <w:r w:rsidRPr="00C50842">
              <w:t xml:space="preserve"> </w:t>
            </w:r>
            <w:r>
              <w:t xml:space="preserve">1. </w:t>
            </w:r>
            <w:r w:rsidRPr="00C50842">
              <w:t>Русские народные игры</w:t>
            </w:r>
          </w:p>
          <w:p w:rsidR="00F029CB" w:rsidRPr="00C50842" w:rsidRDefault="00F029CB" w:rsidP="00711C63">
            <w:pPr>
              <w:rPr>
                <w:i/>
              </w:rPr>
            </w:pPr>
            <w:r w:rsidRPr="00C50842">
              <w:t>«Гори, гори ясно», «Гуси лебеди»</w:t>
            </w:r>
            <w:r>
              <w:t xml:space="preserve">, </w:t>
            </w:r>
            <w:r w:rsidRPr="00C50842">
              <w:t>«Кошки мышки»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Худ</w:t>
            </w:r>
            <w:r>
              <w:t>.</w:t>
            </w:r>
            <w:r w:rsidRPr="00C50842">
              <w:t xml:space="preserve"> твор</w:t>
            </w:r>
            <w:r>
              <w:t>чество</w:t>
            </w:r>
            <w:r w:rsidRPr="00C50842">
              <w:t xml:space="preserve"> рисование «Любимая игрушка» (</w:t>
            </w:r>
            <w:r>
              <w:t>2</w:t>
            </w:r>
            <w:r w:rsidRPr="00C50842">
              <w:t>,</w:t>
            </w:r>
            <w:r>
              <w:t xml:space="preserve"> </w:t>
            </w:r>
            <w:r w:rsidRPr="00C50842">
              <w:t>стр</w:t>
            </w:r>
            <w:r>
              <w:t>.</w:t>
            </w:r>
            <w:r w:rsidRPr="00C50842">
              <w:t xml:space="preserve"> 28)</w:t>
            </w:r>
            <w:r>
              <w:t>.</w:t>
            </w:r>
          </w:p>
        </w:tc>
        <w:tc>
          <w:tcPr>
            <w:tcW w:w="3477" w:type="dxa"/>
            <w:gridSpan w:val="2"/>
          </w:tcPr>
          <w:p w:rsidR="00F029CB" w:rsidRPr="00C50842" w:rsidRDefault="00F029CB" w:rsidP="00711C63">
            <w:pPr>
              <w:rPr>
                <w:i/>
              </w:rPr>
            </w:pPr>
            <w:r>
              <w:t xml:space="preserve">1. </w:t>
            </w:r>
            <w:r w:rsidRPr="00C50842">
              <w:t>Рассматривание темат</w:t>
            </w:r>
            <w:r>
              <w:t>ического</w:t>
            </w:r>
            <w:r w:rsidRPr="00C50842">
              <w:t xml:space="preserve"> словаря в картинках «Ориентировка в пространстве» (1</w:t>
            </w:r>
            <w:r>
              <w:t>6</w:t>
            </w:r>
            <w:r w:rsidRPr="00C50842">
              <w:t>)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>
              <w:t xml:space="preserve">2. </w:t>
            </w:r>
            <w:r w:rsidRPr="00C50842">
              <w:t>Игра «Пойди, куда скажу»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</w:p>
        </w:tc>
        <w:tc>
          <w:tcPr>
            <w:tcW w:w="3343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Расскажи о своем четвероногом друге</w:t>
            </w:r>
            <w:r>
              <w:t xml:space="preserve">. </w:t>
            </w:r>
          </w:p>
          <w:p w:rsidR="00F029CB" w:rsidRPr="00C50842" w:rsidRDefault="00F029CB" w:rsidP="00084B03">
            <w:pPr>
              <w:rPr>
                <w:i/>
              </w:rPr>
            </w:pPr>
            <w:r>
              <w:t xml:space="preserve">2. </w:t>
            </w:r>
            <w:r w:rsidRPr="00C50842">
              <w:t>Д</w:t>
            </w:r>
            <w:r>
              <w:t>/</w:t>
            </w:r>
            <w:r w:rsidRPr="00C50842">
              <w:t xml:space="preserve"> игра «назови детенышей»</w:t>
            </w:r>
            <w:r>
              <w:t>.</w:t>
            </w:r>
          </w:p>
          <w:p w:rsidR="00F029CB" w:rsidRPr="00C50842" w:rsidRDefault="00F029CB" w:rsidP="00084B03">
            <w:pPr>
              <w:rPr>
                <w:i/>
              </w:rPr>
            </w:pPr>
            <w:r>
              <w:t xml:space="preserve">3. </w:t>
            </w:r>
            <w:r w:rsidRPr="00C50842">
              <w:t>Худ</w:t>
            </w:r>
            <w:r>
              <w:t xml:space="preserve">. </w:t>
            </w:r>
            <w:r w:rsidRPr="00C50842">
              <w:t xml:space="preserve"> творчес</w:t>
            </w:r>
            <w:r>
              <w:t>тво</w:t>
            </w:r>
            <w:r w:rsidRPr="00C50842">
              <w:t xml:space="preserve"> «Ферма (</w:t>
            </w:r>
            <w:r>
              <w:t>л</w:t>
            </w:r>
            <w:r w:rsidRPr="00C50842">
              <w:t>епка</w:t>
            </w:r>
            <w:r>
              <w:t xml:space="preserve"> </w:t>
            </w:r>
            <w:r w:rsidRPr="00C50842">
              <w:t>+ конструирование)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(</w:t>
            </w:r>
            <w:r>
              <w:t>6</w:t>
            </w:r>
            <w:r w:rsidRPr="00C50842">
              <w:t>, стр</w:t>
            </w:r>
            <w:r>
              <w:t>.</w:t>
            </w:r>
            <w:r w:rsidRPr="00C50842">
              <w:t xml:space="preserve"> 119)</w:t>
            </w:r>
            <w:r>
              <w:t>.</w:t>
            </w:r>
          </w:p>
        </w:tc>
        <w:tc>
          <w:tcPr>
            <w:tcW w:w="3080" w:type="dxa"/>
          </w:tcPr>
          <w:p w:rsidR="00F029CB" w:rsidRPr="00C50842" w:rsidRDefault="00F029CB" w:rsidP="0046157D">
            <w:pPr>
              <w:rPr>
                <w:i/>
              </w:rPr>
            </w:pPr>
            <w:r>
              <w:t xml:space="preserve">1. </w:t>
            </w:r>
            <w:r w:rsidRPr="00C50842">
              <w:t>Просмотр презентации «Будь здоров»</w:t>
            </w:r>
            <w:r>
              <w:t>.</w:t>
            </w:r>
          </w:p>
          <w:p w:rsidR="00F029CB" w:rsidRPr="00C50842" w:rsidRDefault="00F029CB" w:rsidP="0046157D">
            <w:pPr>
              <w:rPr>
                <w:i/>
              </w:rPr>
            </w:pPr>
            <w:r w:rsidRPr="00C50842">
              <w:t>Летние впечатления о лете.</w:t>
            </w:r>
          </w:p>
        </w:tc>
      </w:tr>
    </w:tbl>
    <w:p w:rsidR="00F029CB" w:rsidRPr="0046157D" w:rsidRDefault="00F029CB" w:rsidP="0046157D">
      <w:pPr>
        <w:rPr>
          <w:i/>
          <w:u w:val="single"/>
        </w:rPr>
      </w:pPr>
    </w:p>
    <w:p w:rsidR="00F029CB" w:rsidRPr="0046157D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B176C4">
      <w:pPr>
        <w:pStyle w:val="ListParagraph"/>
        <w:rPr>
          <w:rStyle w:val="Emphasis"/>
          <w:b/>
          <w:bCs/>
          <w:i w:val="0"/>
          <w:sz w:val="36"/>
          <w:szCs w:val="36"/>
        </w:rPr>
      </w:pPr>
      <w:r w:rsidRPr="00B176C4">
        <w:rPr>
          <w:rStyle w:val="Emphasis"/>
          <w:b/>
          <w:bCs/>
          <w:i w:val="0"/>
          <w:sz w:val="36"/>
          <w:szCs w:val="36"/>
        </w:rPr>
        <w:t>Работа с родителями:</w:t>
      </w:r>
    </w:p>
    <w:p w:rsidR="00F029CB" w:rsidRPr="00B176C4" w:rsidRDefault="00F029CB" w:rsidP="00B176C4">
      <w:pPr>
        <w:pStyle w:val="ListParagraph"/>
        <w:rPr>
          <w:rStyle w:val="Emphasis"/>
          <w:b/>
          <w:bCs/>
          <w:i w:val="0"/>
          <w:sz w:val="36"/>
          <w:szCs w:val="36"/>
        </w:rPr>
      </w:pPr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 w:rsidRPr="0046157D">
        <w:t>Консультация для родителей: «Солнце, воздух и вода – наши лучшие друзья» - пребывание на солнце, поведение на воде.</w:t>
      </w:r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 w:rsidRPr="0046157D">
        <w:t>Наглядность в виде информационных стендов «Внимание –</w:t>
      </w:r>
      <w:r>
        <w:t xml:space="preserve"> о</w:t>
      </w:r>
      <w:r w:rsidRPr="0046157D">
        <w:t>пасные насекомые»,</w:t>
      </w:r>
      <w:r>
        <w:t xml:space="preserve"> «</w:t>
      </w:r>
      <w:r w:rsidRPr="0046157D">
        <w:t>Профилактика кишечных заболеваний».</w:t>
      </w:r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 w:rsidRPr="0046157D">
        <w:t>Консультация «Воспитание физ</w:t>
      </w:r>
      <w:r>
        <w:t>ически крепкого молодого поколения - залог гармоничного развития физических и духовных сил</w:t>
      </w:r>
      <w:r w:rsidRPr="0046157D">
        <w:t>»</w:t>
      </w:r>
      <w:r>
        <w:t>.</w:t>
      </w:r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 w:rsidRPr="0046157D">
        <w:t>Помощь в организации и подготовке выставки рисунков «Путешествие в страну здоровья»</w:t>
      </w:r>
      <w:r>
        <w:t>.</w:t>
      </w:r>
      <w:bookmarkStart w:id="0" w:name="_GoBack"/>
      <w:bookmarkEnd w:id="0"/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>
        <w:t>Р</w:t>
      </w:r>
      <w:r w:rsidRPr="0046157D">
        <w:t>екомендации родителям «Профилактика нарушений осанки и плоскостопия» - раздача</w:t>
      </w:r>
      <w:r>
        <w:t xml:space="preserve"> </w:t>
      </w:r>
      <w:r w:rsidRPr="0046157D">
        <w:t>памят</w:t>
      </w:r>
      <w:r>
        <w:t>о</w:t>
      </w:r>
      <w:r w:rsidRPr="0046157D">
        <w:t>к.</w:t>
      </w:r>
    </w:p>
    <w:p w:rsidR="00F029CB" w:rsidRPr="0046157D" w:rsidRDefault="00F029CB" w:rsidP="00084B03">
      <w:pPr>
        <w:pStyle w:val="ListParagraph"/>
        <w:numPr>
          <w:ilvl w:val="0"/>
          <w:numId w:val="8"/>
        </w:numPr>
      </w:pPr>
      <w:r w:rsidRPr="0046157D">
        <w:t>Консультация</w:t>
      </w:r>
      <w:r>
        <w:t xml:space="preserve"> </w:t>
      </w:r>
      <w:r w:rsidRPr="006B4C7B">
        <w:t>–</w:t>
      </w:r>
      <w:r w:rsidRPr="0046157D">
        <w:t xml:space="preserve"> практикум «Физоборудование своими руками»</w:t>
      </w:r>
      <w:r>
        <w:t>.</w:t>
      </w:r>
      <w:r w:rsidRPr="0046157D">
        <w:t xml:space="preserve"> </w:t>
      </w:r>
    </w:p>
    <w:p w:rsidR="00F029CB" w:rsidRPr="0046157D" w:rsidRDefault="00F029CB" w:rsidP="0046157D">
      <w:pPr>
        <w:rPr>
          <w:rStyle w:val="Strong"/>
          <w:szCs w:val="28"/>
        </w:rPr>
      </w:pPr>
    </w:p>
    <w:p w:rsidR="00F029CB" w:rsidRDefault="00F029CB" w:rsidP="00B176C4">
      <w:pPr>
        <w:pStyle w:val="ListParagraph"/>
        <w:rPr>
          <w:i/>
          <w:u w:val="single"/>
        </w:rPr>
      </w:pPr>
      <w:r w:rsidRPr="00B176C4">
        <w:rPr>
          <w:i/>
          <w:u w:val="single"/>
        </w:rPr>
        <w:t>Заключительный этап:</w:t>
      </w:r>
    </w:p>
    <w:p w:rsidR="00F029CB" w:rsidRPr="00B176C4" w:rsidRDefault="00F029CB" w:rsidP="00B176C4">
      <w:pPr>
        <w:pStyle w:val="ListParagraph"/>
        <w:rPr>
          <w:i/>
          <w:u w:val="single"/>
        </w:rPr>
      </w:pPr>
    </w:p>
    <w:p w:rsidR="00F029CB" w:rsidRDefault="00F029CB" w:rsidP="00B176C4">
      <w:pPr>
        <w:pStyle w:val="ListParagraph"/>
        <w:numPr>
          <w:ilvl w:val="0"/>
          <w:numId w:val="6"/>
        </w:numPr>
      </w:pPr>
      <w:r>
        <w:t>Выставка рисунков «Путешествие в страну Здоровья».</w:t>
      </w:r>
    </w:p>
    <w:p w:rsidR="00F029CB" w:rsidRPr="0046157D" w:rsidRDefault="00F029CB" w:rsidP="00B176C4">
      <w:pPr>
        <w:pStyle w:val="ListParagraph"/>
        <w:numPr>
          <w:ilvl w:val="0"/>
          <w:numId w:val="6"/>
        </w:numPr>
      </w:pPr>
      <w:r>
        <w:t xml:space="preserve">Спортивное </w:t>
      </w:r>
      <w:r w:rsidRPr="0046157D">
        <w:t>развлечение с детьми и родителями</w:t>
      </w:r>
      <w:r w:rsidRPr="0046157D">
        <w:rPr>
          <w:rStyle w:val="apple-converted-space"/>
          <w:szCs w:val="28"/>
        </w:rPr>
        <w:t> </w:t>
      </w:r>
      <w:r w:rsidRPr="005C6880">
        <w:rPr>
          <w:rStyle w:val="Strong"/>
          <w:i/>
          <w:szCs w:val="28"/>
        </w:rPr>
        <w:t>«</w:t>
      </w:r>
      <w:r w:rsidRPr="005C6880">
        <w:rPr>
          <w:rStyle w:val="Emphasis"/>
          <w:bCs/>
          <w:i w:val="0"/>
          <w:szCs w:val="28"/>
        </w:rPr>
        <w:t>Веселые старты».</w:t>
      </w:r>
      <w:r w:rsidRPr="0046157D">
        <w:rPr>
          <w:rStyle w:val="Emphasis"/>
          <w:b/>
          <w:bCs/>
          <w:szCs w:val="28"/>
        </w:rPr>
        <w:t xml:space="preserve"> </w:t>
      </w:r>
    </w:p>
    <w:p w:rsidR="00F029CB" w:rsidRPr="0046157D" w:rsidRDefault="00F029CB" w:rsidP="00B176C4">
      <w:pPr>
        <w:pStyle w:val="ListParagraph"/>
        <w:numPr>
          <w:ilvl w:val="0"/>
          <w:numId w:val="6"/>
        </w:numPr>
      </w:pPr>
      <w:r w:rsidRPr="0046157D">
        <w:t>Оформление результата проекта в виде презентации.</w:t>
      </w:r>
    </w:p>
    <w:p w:rsidR="00F029CB" w:rsidRPr="0046157D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Default="00F029CB" w:rsidP="0046157D"/>
    <w:p w:rsidR="00F029CB" w:rsidRPr="0046157D" w:rsidRDefault="00F029CB" w:rsidP="0046157D"/>
    <w:p w:rsidR="00F029CB" w:rsidRPr="00F75DDD" w:rsidRDefault="00F029CB" w:rsidP="00CD4882">
      <w:pPr>
        <w:jc w:val="center"/>
        <w:outlineLvl w:val="0"/>
        <w:rPr>
          <w:b/>
          <w:bCs/>
          <w:sz w:val="36"/>
          <w:szCs w:val="36"/>
        </w:rPr>
      </w:pPr>
      <w:r w:rsidRPr="00F75DDD">
        <w:rPr>
          <w:b/>
          <w:bCs/>
          <w:sz w:val="36"/>
          <w:szCs w:val="36"/>
        </w:rPr>
        <w:t>Список литературы:</w:t>
      </w:r>
    </w:p>
    <w:p w:rsidR="00F029CB" w:rsidRPr="00FC5063" w:rsidRDefault="00F029CB" w:rsidP="00F75DDD">
      <w:pPr>
        <w:ind w:left="709"/>
      </w:pPr>
      <w:r w:rsidRPr="00DE31AE">
        <w:t xml:space="preserve">    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t>Богатеева З.А. Аппликация.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 w:rsidRPr="00FC5063">
        <w:t>Васильева М.А. Комплексные занятия.</w:t>
      </w:r>
    </w:p>
    <w:p w:rsidR="00F029CB" w:rsidRDefault="00F029CB" w:rsidP="00F75DDD">
      <w:pPr>
        <w:numPr>
          <w:ilvl w:val="0"/>
          <w:numId w:val="9"/>
        </w:numPr>
      </w:pPr>
      <w:r>
        <w:t>Гербова В.В. Книга для чтения детей 4</w:t>
      </w:r>
      <w:r w:rsidRPr="006B4C7B">
        <w:t>–</w:t>
      </w:r>
      <w:r>
        <w:t>5 лет.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t>Горбатенко</w:t>
      </w:r>
      <w:r w:rsidRPr="00DE31AE">
        <w:t xml:space="preserve"> </w:t>
      </w:r>
      <w:r>
        <w:t xml:space="preserve">О.Ф.  Комплексные занятия.  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t>Лыкова И.А. Азбука безопасного общения и поведения.</w:t>
      </w:r>
    </w:p>
    <w:p w:rsidR="00F029CB" w:rsidRPr="00FC5063" w:rsidRDefault="00F029CB" w:rsidP="00F75DDD">
      <w:pPr>
        <w:numPr>
          <w:ilvl w:val="0"/>
          <w:numId w:val="9"/>
        </w:numPr>
      </w:pPr>
      <w:r w:rsidRPr="00FC5063">
        <w:t>Мурченко М.А. Планирование летнего оздоровительного периода.</w:t>
      </w:r>
    </w:p>
    <w:p w:rsidR="00F029CB" w:rsidRDefault="00F029CB" w:rsidP="00F75DDD">
      <w:pPr>
        <w:numPr>
          <w:ilvl w:val="0"/>
          <w:numId w:val="9"/>
        </w:numPr>
      </w:pPr>
      <w:r>
        <w:t>Накопительная папка.</w:t>
      </w:r>
    </w:p>
    <w:p w:rsidR="00F029CB" w:rsidRDefault="00F029CB" w:rsidP="00F75DDD">
      <w:pPr>
        <w:numPr>
          <w:ilvl w:val="0"/>
          <w:numId w:val="9"/>
        </w:numPr>
      </w:pPr>
      <w:r>
        <w:t>Новикова И.В. Конструирование из бумаги.</w:t>
      </w:r>
    </w:p>
    <w:p w:rsidR="00F029CB" w:rsidRDefault="00F029CB" w:rsidP="00F75DDD">
      <w:pPr>
        <w:numPr>
          <w:ilvl w:val="0"/>
          <w:numId w:val="9"/>
        </w:numPr>
      </w:pPr>
      <w:r>
        <w:t>Новикова И.М. Формирование представлений о здоровом образе жизни у дошкольников.</w:t>
      </w:r>
    </w:p>
    <w:p w:rsidR="00F029CB" w:rsidRDefault="00F029CB" w:rsidP="00F75DDD">
      <w:pPr>
        <w:numPr>
          <w:ilvl w:val="0"/>
          <w:numId w:val="9"/>
        </w:numPr>
      </w:pPr>
      <w:r>
        <w:t xml:space="preserve"> Павлова О.В. Изодеятельность и художественный труд.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t xml:space="preserve"> Равчеева И.П. Безопасность.</w:t>
      </w:r>
    </w:p>
    <w:p w:rsidR="00F029CB" w:rsidRPr="00084B03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t xml:space="preserve"> Саупина Т.Ф. Три сигнала светофора.</w:t>
      </w:r>
    </w:p>
    <w:p w:rsidR="00F029CB" w:rsidRDefault="00F029CB" w:rsidP="00F75DDD">
      <w:pPr>
        <w:numPr>
          <w:ilvl w:val="0"/>
          <w:numId w:val="9"/>
        </w:numPr>
      </w:pPr>
      <w:r>
        <w:t xml:space="preserve"> Соломенникова О.А. Экологическое воспитание в детском саду.</w:t>
      </w:r>
    </w:p>
    <w:p w:rsidR="00F029CB" w:rsidRDefault="00F029CB" w:rsidP="00F75DDD">
      <w:pPr>
        <w:numPr>
          <w:ilvl w:val="0"/>
          <w:numId w:val="9"/>
        </w:numPr>
      </w:pPr>
      <w:r>
        <w:t xml:space="preserve"> Тимофеева Л.П. Бегомир образовательной деятельности.</w:t>
      </w:r>
    </w:p>
    <w:p w:rsidR="00F029CB" w:rsidRPr="00F75DDD" w:rsidRDefault="00F029CB" w:rsidP="00F75DDD">
      <w:pPr>
        <w:numPr>
          <w:ilvl w:val="0"/>
          <w:numId w:val="9"/>
        </w:numPr>
        <w:rPr>
          <w:i/>
          <w:u w:val="single"/>
        </w:rPr>
      </w:pPr>
      <w:r>
        <w:rPr>
          <w:iCs/>
        </w:rPr>
        <w:t xml:space="preserve"> </w:t>
      </w:r>
      <w:r>
        <w:t>Шестернина Н.Л. Тематический словарь в картинках. Гигиена и здоровье.</w:t>
      </w:r>
    </w:p>
    <w:p w:rsidR="00F029CB" w:rsidRDefault="00F029CB" w:rsidP="00F75DDD">
      <w:pPr>
        <w:numPr>
          <w:ilvl w:val="0"/>
          <w:numId w:val="9"/>
        </w:numPr>
      </w:pPr>
      <w:r>
        <w:t xml:space="preserve"> Шестернина Н.Л. Тематический словарь в картинках. Ориентировка в пространстве.</w:t>
      </w:r>
    </w:p>
    <w:p w:rsidR="00F029CB" w:rsidRDefault="00F029CB" w:rsidP="00F75DDD">
      <w:pPr>
        <w:numPr>
          <w:ilvl w:val="0"/>
          <w:numId w:val="9"/>
        </w:numPr>
      </w:pPr>
      <w:r>
        <w:t xml:space="preserve"> </w:t>
      </w:r>
      <w:r w:rsidRPr="00FC5063">
        <w:t>Шорыгина Т.А. Беседы.</w:t>
      </w:r>
    </w:p>
    <w:p w:rsidR="00F029CB" w:rsidRDefault="00F029CB" w:rsidP="00F75DDD"/>
    <w:p w:rsidR="00F029CB" w:rsidRPr="0046157D" w:rsidRDefault="00F029CB" w:rsidP="0046157D">
      <w:pPr>
        <w:rPr>
          <w:i/>
        </w:rPr>
      </w:pPr>
    </w:p>
    <w:sectPr w:rsidR="00F029CB" w:rsidRPr="0046157D" w:rsidSect="00D75683">
      <w:type w:val="continuous"/>
      <w:pgSz w:w="16838" w:h="11906" w:orient="landscape"/>
      <w:pgMar w:top="851" w:right="567" w:bottom="567" w:left="1134" w:header="709" w:footer="4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9CB" w:rsidRDefault="00F029CB" w:rsidP="002816D4">
      <w:r>
        <w:separator/>
      </w:r>
    </w:p>
  </w:endnote>
  <w:endnote w:type="continuationSeparator" w:id="0">
    <w:p w:rsidR="00F029CB" w:rsidRDefault="00F029CB" w:rsidP="0028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9CB" w:rsidRDefault="00F029CB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F029CB" w:rsidRDefault="00F029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9CB" w:rsidRDefault="00F029CB" w:rsidP="002816D4">
      <w:r>
        <w:separator/>
      </w:r>
    </w:p>
  </w:footnote>
  <w:footnote w:type="continuationSeparator" w:id="0">
    <w:p w:rsidR="00F029CB" w:rsidRDefault="00F029CB" w:rsidP="002816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3E28"/>
    <w:multiLevelType w:val="hybridMultilevel"/>
    <w:tmpl w:val="75F482DE"/>
    <w:lvl w:ilvl="0" w:tplc="041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1">
    <w:nsid w:val="25B71A4E"/>
    <w:multiLevelType w:val="hybridMultilevel"/>
    <w:tmpl w:val="6B204B54"/>
    <w:lvl w:ilvl="0" w:tplc="9D6A6FB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i w:val="0"/>
        <w:iCs/>
      </w:rPr>
    </w:lvl>
    <w:lvl w:ilvl="1" w:tplc="CB5645FE">
      <w:start w:val="1"/>
      <w:numFmt w:val="bullet"/>
      <w:lvlText w:val=""/>
      <w:lvlJc w:val="left"/>
      <w:pPr>
        <w:tabs>
          <w:tab w:val="num" w:pos="1696"/>
        </w:tabs>
        <w:ind w:left="1052" w:firstLine="737"/>
      </w:pPr>
      <w:rPr>
        <w:rFonts w:ascii="Wingdings" w:hAnsi="Wingdings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3DDB3E20"/>
    <w:multiLevelType w:val="hybridMultilevel"/>
    <w:tmpl w:val="18FA7B0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65C050D9"/>
    <w:multiLevelType w:val="hybridMultilevel"/>
    <w:tmpl w:val="E812AF3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67F27DF3"/>
    <w:multiLevelType w:val="hybridMultilevel"/>
    <w:tmpl w:val="670E1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AB296A"/>
    <w:multiLevelType w:val="hybridMultilevel"/>
    <w:tmpl w:val="19BEFC8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7956370E"/>
    <w:multiLevelType w:val="hybridMultilevel"/>
    <w:tmpl w:val="8B5E2BC0"/>
    <w:lvl w:ilvl="0" w:tplc="CB5645FE">
      <w:start w:val="1"/>
      <w:numFmt w:val="bullet"/>
      <w:lvlText w:val=""/>
      <w:lvlJc w:val="left"/>
      <w:pPr>
        <w:tabs>
          <w:tab w:val="num" w:pos="1353"/>
        </w:tabs>
        <w:ind w:left="709" w:firstLine="73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A9A4402"/>
    <w:multiLevelType w:val="hybridMultilevel"/>
    <w:tmpl w:val="7D9073B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7E9627D2"/>
    <w:multiLevelType w:val="hybridMultilevel"/>
    <w:tmpl w:val="D9AE7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A02"/>
    <w:rsid w:val="00016C76"/>
    <w:rsid w:val="00035D3D"/>
    <w:rsid w:val="00044D72"/>
    <w:rsid w:val="0004626E"/>
    <w:rsid w:val="00064935"/>
    <w:rsid w:val="00084B03"/>
    <w:rsid w:val="00093CA4"/>
    <w:rsid w:val="000E3855"/>
    <w:rsid w:val="000E54D5"/>
    <w:rsid w:val="000E5591"/>
    <w:rsid w:val="000F42DE"/>
    <w:rsid w:val="00104802"/>
    <w:rsid w:val="001055AB"/>
    <w:rsid w:val="00105A4F"/>
    <w:rsid w:val="0012610A"/>
    <w:rsid w:val="00126153"/>
    <w:rsid w:val="00131F33"/>
    <w:rsid w:val="001450EF"/>
    <w:rsid w:val="001504F2"/>
    <w:rsid w:val="00155A07"/>
    <w:rsid w:val="001827B8"/>
    <w:rsid w:val="00197F04"/>
    <w:rsid w:val="001A0D87"/>
    <w:rsid w:val="001A4C91"/>
    <w:rsid w:val="001C32AB"/>
    <w:rsid w:val="001C6640"/>
    <w:rsid w:val="001D0ECD"/>
    <w:rsid w:val="001D1611"/>
    <w:rsid w:val="001D1826"/>
    <w:rsid w:val="001D4BA1"/>
    <w:rsid w:val="002172FE"/>
    <w:rsid w:val="00222608"/>
    <w:rsid w:val="00224D45"/>
    <w:rsid w:val="002355C4"/>
    <w:rsid w:val="002442AB"/>
    <w:rsid w:val="002479C2"/>
    <w:rsid w:val="00262EE0"/>
    <w:rsid w:val="0026635A"/>
    <w:rsid w:val="002816D4"/>
    <w:rsid w:val="00283F91"/>
    <w:rsid w:val="002946A1"/>
    <w:rsid w:val="002A2D20"/>
    <w:rsid w:val="002B0F4E"/>
    <w:rsid w:val="002B4205"/>
    <w:rsid w:val="002C6E1C"/>
    <w:rsid w:val="002D7856"/>
    <w:rsid w:val="002E0CA8"/>
    <w:rsid w:val="002E1786"/>
    <w:rsid w:val="002E5FF7"/>
    <w:rsid w:val="003063DC"/>
    <w:rsid w:val="00306DD1"/>
    <w:rsid w:val="003077D7"/>
    <w:rsid w:val="00311AD2"/>
    <w:rsid w:val="003124AE"/>
    <w:rsid w:val="003165FF"/>
    <w:rsid w:val="003372B7"/>
    <w:rsid w:val="00344820"/>
    <w:rsid w:val="0034747E"/>
    <w:rsid w:val="00352023"/>
    <w:rsid w:val="00354AF0"/>
    <w:rsid w:val="00381C13"/>
    <w:rsid w:val="003824D1"/>
    <w:rsid w:val="0038356A"/>
    <w:rsid w:val="003A7B7D"/>
    <w:rsid w:val="003B5B32"/>
    <w:rsid w:val="003C2A02"/>
    <w:rsid w:val="003E020E"/>
    <w:rsid w:val="003E4861"/>
    <w:rsid w:val="003F18EE"/>
    <w:rsid w:val="0040483B"/>
    <w:rsid w:val="00406685"/>
    <w:rsid w:val="00415C3E"/>
    <w:rsid w:val="004204A7"/>
    <w:rsid w:val="00432131"/>
    <w:rsid w:val="00440267"/>
    <w:rsid w:val="0046157D"/>
    <w:rsid w:val="0046591D"/>
    <w:rsid w:val="00483070"/>
    <w:rsid w:val="004A6450"/>
    <w:rsid w:val="004B1CE9"/>
    <w:rsid w:val="004C5D53"/>
    <w:rsid w:val="004C7847"/>
    <w:rsid w:val="0051436E"/>
    <w:rsid w:val="005151F3"/>
    <w:rsid w:val="005169AA"/>
    <w:rsid w:val="00520277"/>
    <w:rsid w:val="005422BE"/>
    <w:rsid w:val="00544ED5"/>
    <w:rsid w:val="005468A4"/>
    <w:rsid w:val="00561A66"/>
    <w:rsid w:val="0058663F"/>
    <w:rsid w:val="005A7F32"/>
    <w:rsid w:val="005B1E36"/>
    <w:rsid w:val="005B2562"/>
    <w:rsid w:val="005C4CB0"/>
    <w:rsid w:val="005C58C4"/>
    <w:rsid w:val="005C6880"/>
    <w:rsid w:val="005D6847"/>
    <w:rsid w:val="005E3B2E"/>
    <w:rsid w:val="00605F88"/>
    <w:rsid w:val="006142AB"/>
    <w:rsid w:val="00615098"/>
    <w:rsid w:val="0061597B"/>
    <w:rsid w:val="00615D9C"/>
    <w:rsid w:val="00634210"/>
    <w:rsid w:val="006427FB"/>
    <w:rsid w:val="00643D84"/>
    <w:rsid w:val="00647789"/>
    <w:rsid w:val="0066057E"/>
    <w:rsid w:val="00667F8D"/>
    <w:rsid w:val="0067729C"/>
    <w:rsid w:val="0068182D"/>
    <w:rsid w:val="006B4C7B"/>
    <w:rsid w:val="006F0379"/>
    <w:rsid w:val="006F2E0E"/>
    <w:rsid w:val="0070314B"/>
    <w:rsid w:val="00711C63"/>
    <w:rsid w:val="00751C22"/>
    <w:rsid w:val="00752B58"/>
    <w:rsid w:val="00756327"/>
    <w:rsid w:val="00762F89"/>
    <w:rsid w:val="007735BE"/>
    <w:rsid w:val="00773AC0"/>
    <w:rsid w:val="0078483E"/>
    <w:rsid w:val="00785124"/>
    <w:rsid w:val="007863C6"/>
    <w:rsid w:val="007A04D0"/>
    <w:rsid w:val="007A6FDF"/>
    <w:rsid w:val="007A7F7D"/>
    <w:rsid w:val="007B174F"/>
    <w:rsid w:val="007B5611"/>
    <w:rsid w:val="007E7262"/>
    <w:rsid w:val="00802BAA"/>
    <w:rsid w:val="00820DBE"/>
    <w:rsid w:val="00831714"/>
    <w:rsid w:val="00837C57"/>
    <w:rsid w:val="008405CD"/>
    <w:rsid w:val="00846706"/>
    <w:rsid w:val="00853661"/>
    <w:rsid w:val="008704E7"/>
    <w:rsid w:val="00871CA3"/>
    <w:rsid w:val="00876D99"/>
    <w:rsid w:val="008776B3"/>
    <w:rsid w:val="00892881"/>
    <w:rsid w:val="008954E2"/>
    <w:rsid w:val="008A0FD0"/>
    <w:rsid w:val="008A7FAB"/>
    <w:rsid w:val="008B23CE"/>
    <w:rsid w:val="008B7C00"/>
    <w:rsid w:val="008C143B"/>
    <w:rsid w:val="008C26CE"/>
    <w:rsid w:val="008D39C8"/>
    <w:rsid w:val="00925388"/>
    <w:rsid w:val="00935788"/>
    <w:rsid w:val="00945C84"/>
    <w:rsid w:val="0095122F"/>
    <w:rsid w:val="009517D8"/>
    <w:rsid w:val="00953F9A"/>
    <w:rsid w:val="00984608"/>
    <w:rsid w:val="00992993"/>
    <w:rsid w:val="0099313D"/>
    <w:rsid w:val="009C7C84"/>
    <w:rsid w:val="009D08A7"/>
    <w:rsid w:val="009D3944"/>
    <w:rsid w:val="009E4A6B"/>
    <w:rsid w:val="009E531B"/>
    <w:rsid w:val="009E7D05"/>
    <w:rsid w:val="009F1C93"/>
    <w:rsid w:val="009F279D"/>
    <w:rsid w:val="009F3B4D"/>
    <w:rsid w:val="009F54BE"/>
    <w:rsid w:val="009F5C2F"/>
    <w:rsid w:val="009F76D3"/>
    <w:rsid w:val="00A01732"/>
    <w:rsid w:val="00A050CC"/>
    <w:rsid w:val="00A24409"/>
    <w:rsid w:val="00A4650D"/>
    <w:rsid w:val="00A53EF1"/>
    <w:rsid w:val="00A62E68"/>
    <w:rsid w:val="00A63CF8"/>
    <w:rsid w:val="00A72F44"/>
    <w:rsid w:val="00A80941"/>
    <w:rsid w:val="00A81347"/>
    <w:rsid w:val="00AA029F"/>
    <w:rsid w:val="00AB06D7"/>
    <w:rsid w:val="00AD4FA7"/>
    <w:rsid w:val="00AF7C17"/>
    <w:rsid w:val="00B10250"/>
    <w:rsid w:val="00B176C4"/>
    <w:rsid w:val="00B42653"/>
    <w:rsid w:val="00B4312D"/>
    <w:rsid w:val="00B500D3"/>
    <w:rsid w:val="00B54A73"/>
    <w:rsid w:val="00B62A33"/>
    <w:rsid w:val="00B86E0A"/>
    <w:rsid w:val="00B87827"/>
    <w:rsid w:val="00BB6BCA"/>
    <w:rsid w:val="00BC0970"/>
    <w:rsid w:val="00BC7F77"/>
    <w:rsid w:val="00BE0BA7"/>
    <w:rsid w:val="00BF19C7"/>
    <w:rsid w:val="00BF4F99"/>
    <w:rsid w:val="00C008F6"/>
    <w:rsid w:val="00C01A00"/>
    <w:rsid w:val="00C02455"/>
    <w:rsid w:val="00C13BC1"/>
    <w:rsid w:val="00C13C0A"/>
    <w:rsid w:val="00C20984"/>
    <w:rsid w:val="00C50842"/>
    <w:rsid w:val="00C6699E"/>
    <w:rsid w:val="00C70EA5"/>
    <w:rsid w:val="00C84872"/>
    <w:rsid w:val="00C84FC2"/>
    <w:rsid w:val="00C852D2"/>
    <w:rsid w:val="00C86646"/>
    <w:rsid w:val="00C9545C"/>
    <w:rsid w:val="00CA136E"/>
    <w:rsid w:val="00CB4478"/>
    <w:rsid w:val="00CC4BB9"/>
    <w:rsid w:val="00CC64DB"/>
    <w:rsid w:val="00CD0F84"/>
    <w:rsid w:val="00CD4882"/>
    <w:rsid w:val="00CE1489"/>
    <w:rsid w:val="00D040D1"/>
    <w:rsid w:val="00D0564E"/>
    <w:rsid w:val="00D16775"/>
    <w:rsid w:val="00D170F0"/>
    <w:rsid w:val="00D24374"/>
    <w:rsid w:val="00D32185"/>
    <w:rsid w:val="00D3576B"/>
    <w:rsid w:val="00D50A99"/>
    <w:rsid w:val="00D536C7"/>
    <w:rsid w:val="00D5650F"/>
    <w:rsid w:val="00D61A03"/>
    <w:rsid w:val="00D62A23"/>
    <w:rsid w:val="00D7019A"/>
    <w:rsid w:val="00D75683"/>
    <w:rsid w:val="00D97F96"/>
    <w:rsid w:val="00DA6625"/>
    <w:rsid w:val="00DB2F03"/>
    <w:rsid w:val="00DB686B"/>
    <w:rsid w:val="00DC2D30"/>
    <w:rsid w:val="00DC4B2E"/>
    <w:rsid w:val="00DE31AE"/>
    <w:rsid w:val="00DF0CA5"/>
    <w:rsid w:val="00E03B83"/>
    <w:rsid w:val="00E142C1"/>
    <w:rsid w:val="00E26C76"/>
    <w:rsid w:val="00E40620"/>
    <w:rsid w:val="00E47515"/>
    <w:rsid w:val="00E53276"/>
    <w:rsid w:val="00E54127"/>
    <w:rsid w:val="00E5444B"/>
    <w:rsid w:val="00E5733B"/>
    <w:rsid w:val="00E62C88"/>
    <w:rsid w:val="00E706E4"/>
    <w:rsid w:val="00E75D8F"/>
    <w:rsid w:val="00E932E3"/>
    <w:rsid w:val="00E94E3D"/>
    <w:rsid w:val="00EA40EE"/>
    <w:rsid w:val="00EA4570"/>
    <w:rsid w:val="00EA47EA"/>
    <w:rsid w:val="00EB0E0A"/>
    <w:rsid w:val="00EF111F"/>
    <w:rsid w:val="00EF5971"/>
    <w:rsid w:val="00EF5A2D"/>
    <w:rsid w:val="00EF6B3E"/>
    <w:rsid w:val="00F029CB"/>
    <w:rsid w:val="00F049F7"/>
    <w:rsid w:val="00F16BDB"/>
    <w:rsid w:val="00F17859"/>
    <w:rsid w:val="00F20E16"/>
    <w:rsid w:val="00F211BC"/>
    <w:rsid w:val="00F2720E"/>
    <w:rsid w:val="00F326FC"/>
    <w:rsid w:val="00F36B0E"/>
    <w:rsid w:val="00F40014"/>
    <w:rsid w:val="00F606EF"/>
    <w:rsid w:val="00F75DDD"/>
    <w:rsid w:val="00F8651B"/>
    <w:rsid w:val="00F92BDB"/>
    <w:rsid w:val="00FB1F01"/>
    <w:rsid w:val="00FB4F77"/>
    <w:rsid w:val="00FC5063"/>
    <w:rsid w:val="00FC6BFE"/>
    <w:rsid w:val="00FD0CD2"/>
    <w:rsid w:val="00FD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57D"/>
    <w:rPr>
      <w:rFonts w:ascii="Times New Roman" w:hAnsi="Times New Roman"/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 Знак Знак"/>
    <w:uiPriority w:val="99"/>
    <w:rsid w:val="003C2A02"/>
    <w:pPr>
      <w:widowControl w:val="0"/>
      <w:suppressAutoHyphens/>
      <w:autoSpaceDE w:val="0"/>
    </w:pPr>
    <w:rPr>
      <w:rFonts w:ascii="Neo Sans Intel" w:eastAsia="Times New Roman" w:hAnsi="Neo Sans Intel" w:cs="Neo Sans Intel"/>
      <w:color w:val="000000"/>
      <w:sz w:val="24"/>
      <w:szCs w:val="24"/>
      <w:lang w:eastAsia="ar-SA"/>
    </w:rPr>
  </w:style>
  <w:style w:type="paragraph" w:styleId="Title">
    <w:name w:val="Title"/>
    <w:basedOn w:val="Normal"/>
    <w:next w:val="Normal"/>
    <w:link w:val="TitleChar"/>
    <w:uiPriority w:val="99"/>
    <w:qFormat/>
    <w:rsid w:val="001D182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D182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2816D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816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816D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6D4"/>
    <w:rPr>
      <w:rFonts w:cs="Times New Roman"/>
    </w:rPr>
  </w:style>
  <w:style w:type="table" w:styleId="TableGrid">
    <w:name w:val="Table Grid"/>
    <w:basedOn w:val="TableNormal"/>
    <w:uiPriority w:val="99"/>
    <w:rsid w:val="00A62E6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31F33"/>
    <w:pPr>
      <w:ind w:firstLine="709"/>
      <w:contextualSpacing/>
    </w:pPr>
  </w:style>
  <w:style w:type="table" w:customStyle="1" w:styleId="1">
    <w:name w:val="Стиль1"/>
    <w:uiPriority w:val="99"/>
    <w:rsid w:val="009F54BE"/>
    <w:pPr>
      <w:jc w:val="center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ветлая сетка1"/>
    <w:uiPriority w:val="99"/>
    <w:rsid w:val="009F54B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Normal"/>
    <w:uiPriority w:val="99"/>
    <w:rsid w:val="002B4205"/>
    <w:pPr>
      <w:widowControl w:val="0"/>
      <w:autoSpaceDE w:val="0"/>
      <w:autoSpaceDN w:val="0"/>
      <w:adjustRightInd w:val="0"/>
      <w:spacing w:line="365" w:lineRule="exact"/>
      <w:jc w:val="both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81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18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C58C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C58C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C58C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5C58C4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adyyivtsidnz.ucoz.ua/_si/0/90128899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2292</TotalTime>
  <Pages>12</Pages>
  <Words>2069</Words>
  <Characters>11796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66</cp:revision>
  <cp:lastPrinted>2013-05-25T17:04:00Z</cp:lastPrinted>
  <dcterms:created xsi:type="dcterms:W3CDTF">2013-05-02T17:36:00Z</dcterms:created>
  <dcterms:modified xsi:type="dcterms:W3CDTF">2015-06-30T16:11:00Z</dcterms:modified>
</cp:coreProperties>
</file>