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/>
          <w:b/>
          <w:sz w:val="28"/>
          <w:szCs w:val="28"/>
        </w:rPr>
      </w:pPr>
      <w:r w:rsidRPr="003864A9">
        <w:rPr>
          <w:rFonts w:ascii="Times New Roman" w:eastAsia="Times-Roman" w:hAnsi="Times New Roman"/>
          <w:b/>
          <w:sz w:val="28"/>
          <w:szCs w:val="28"/>
        </w:rPr>
        <w:t>Букеты из конфет  прекрасны в качестве оригинальных подарков.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 xml:space="preserve">Изготовление таких букетов удивительно просто, увлекательно и экономично. При минимальных затратах вы сможете произвести максимальное впечатление! 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Всегда можно придумать и изготовить особенный букет по конкретному поводу, используя атрибуты соответствующего праздника – Новый год, Юбилей, свадьба, рождение ребенка, 8 марта, 23 февраля и т.д. Такой букет создаст радостную атмосферу праздника и покажет ваше неформальное отношение к событию.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Самостоятельно изготовленный букет из конфет оказывается в три раза дешевле, чем такой же, приобретенный в магазине, и при этом, зачастую, превосходит купленный по качеству и оригинальности исполнения.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b/>
          <w:sz w:val="28"/>
          <w:szCs w:val="28"/>
        </w:rPr>
      </w:pPr>
      <w:r w:rsidRPr="003864A9">
        <w:rPr>
          <w:rFonts w:ascii="Times New Roman" w:eastAsia="Times-Roman" w:hAnsi="Times New Roman"/>
          <w:b/>
          <w:sz w:val="28"/>
          <w:szCs w:val="28"/>
        </w:rPr>
        <w:t>Цель 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Обучение учащихся в мастер-класса изготовлению цветов из конфет.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b/>
          <w:sz w:val="28"/>
          <w:szCs w:val="28"/>
        </w:rPr>
      </w:pPr>
      <w:r w:rsidRPr="003864A9">
        <w:rPr>
          <w:rFonts w:ascii="Times New Roman" w:eastAsia="Times-Roman" w:hAnsi="Times New Roman"/>
          <w:b/>
          <w:sz w:val="28"/>
          <w:szCs w:val="28"/>
        </w:rPr>
        <w:t>Задачи: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- познакомить участников мастер-класса с технологией изготовления цветов из конфет, сформировать потребность в применении умений  приобретенных в процессе обучения  в практической деятельности.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- развивать мелкую моторику рук, глазомер;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- дать возможность каждому ребенку почувствовать себя в роли творца;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. Воспитывать у учащихся мотивацию к учению, эстетические чувства, аккуратность, точность.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b/>
          <w:sz w:val="28"/>
          <w:szCs w:val="28"/>
        </w:rPr>
      </w:pPr>
      <w:r w:rsidRPr="003864A9">
        <w:rPr>
          <w:rFonts w:ascii="Times New Roman" w:eastAsia="Times-Roman" w:hAnsi="Times New Roman"/>
          <w:b/>
          <w:sz w:val="28"/>
          <w:szCs w:val="28"/>
        </w:rPr>
        <w:t>Возраст детей, участвующих в мастер-классе: 7-16 лет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Время участия ребенка в мастер-классе: 20 - 30 минут.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Условия проведения мастер-класса: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Мастер-класс может проводиться как в закрытом помещении, так и на открытой площадке.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b/>
          <w:sz w:val="28"/>
          <w:szCs w:val="28"/>
        </w:rPr>
      </w:pPr>
      <w:r w:rsidRPr="003864A9">
        <w:rPr>
          <w:rFonts w:ascii="Times New Roman" w:eastAsia="Times-Roman" w:hAnsi="Times New Roman"/>
          <w:b/>
          <w:sz w:val="28"/>
          <w:szCs w:val="28"/>
        </w:rPr>
        <w:t>Перечень используемого оборудования и материалов: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 xml:space="preserve">Стол - 2 шт., стул - 8 шт.. 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 xml:space="preserve">конфеты, 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гофрированная бумага,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 xml:space="preserve"> различная оберточная бумага,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 xml:space="preserve"> шпажки,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 xml:space="preserve"> ножницы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изолента зеленая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нитки.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Ход мастер-класса: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b/>
          <w:sz w:val="28"/>
          <w:szCs w:val="28"/>
        </w:rPr>
      </w:pPr>
      <w:r w:rsidRPr="003864A9">
        <w:rPr>
          <w:rFonts w:ascii="Times New Roman" w:eastAsia="Times-Roman" w:hAnsi="Times New Roman"/>
          <w:b/>
          <w:sz w:val="28"/>
          <w:szCs w:val="28"/>
        </w:rPr>
        <w:t>I этап: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1. Организационный момент: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Педагог предлагает детям сесть за столы и изготовить своими руками красивый цветок.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Заинтересовывает детей, показывая готовое изделие.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2. Инструктаж по Технике безопасности: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Педагог заостряет внимание на то, что при работе с острыми палочками для шашлыка нужно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быть предельно аккуратным, брать её в руки только при необходимости, направляя острый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конец вниз.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Не размахивать палочкой, чтобы не травмировать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себя и рядом сидящего ребёнка.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Напомнить о мерах предосторожности при работе с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ножницами (передавая держать их вперёд</w:t>
      </w:r>
      <w:r w:rsidRPr="007258C6">
        <w:rPr>
          <w:rFonts w:ascii="Times New Roman" w:eastAsia="Times-Roman" w:hAnsi="Times New Roman"/>
          <w:sz w:val="28"/>
          <w:szCs w:val="28"/>
        </w:rPr>
        <w:t xml:space="preserve"> </w:t>
      </w:r>
      <w:r w:rsidRPr="003864A9">
        <w:rPr>
          <w:rFonts w:ascii="Times New Roman" w:eastAsia="Times-Roman" w:hAnsi="Times New Roman"/>
          <w:sz w:val="28"/>
          <w:szCs w:val="28"/>
        </w:rPr>
        <w:t>кольцами.)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b/>
          <w:sz w:val="28"/>
          <w:szCs w:val="28"/>
        </w:rPr>
      </w:pPr>
      <w:r w:rsidRPr="003864A9">
        <w:rPr>
          <w:rFonts w:ascii="Times New Roman" w:eastAsia="Times-Roman" w:hAnsi="Times New Roman"/>
          <w:b/>
          <w:sz w:val="28"/>
          <w:szCs w:val="28"/>
        </w:rPr>
        <w:t>II этап: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Практический - изготовление цветов: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Педагог обращает внимание на приготовленный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материал и объясняет приёмы работы</w:t>
      </w:r>
    </w:p>
    <w:p w:rsidR="007B62A5" w:rsidRPr="003864A9" w:rsidRDefault="007B62A5" w:rsidP="00A668DF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Необходимые инструменты и материалы:</w:t>
      </w:r>
    </w:p>
    <w:p w:rsidR="007B62A5" w:rsidRPr="00747994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margin-left:440pt;margin-top:349.2pt;width:79.3pt;height:151.8pt;z-index:251658240;visibility:visible">
            <v:imagedata r:id="rId5" o:title=""/>
          </v:shape>
        </w:pict>
      </w:r>
      <w:r w:rsidRPr="00747994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_x0000_i1025" type="#_x0000_t75" style="width:409.8pt;height:335.4pt">
            <v:imagedata r:id="rId6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  <w:lang w:val="en-US"/>
        </w:rPr>
      </w:pP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br w:type="page"/>
      </w:r>
      <w:r w:rsidRPr="003864A9">
        <w:rPr>
          <w:rFonts w:ascii="Times New Roman" w:eastAsia="Times-Roman" w:hAnsi="Times New Roman"/>
          <w:sz w:val="28"/>
          <w:szCs w:val="28"/>
        </w:rPr>
        <w:t>Свернуть гофрированную бумагу для лепестков цветка "гармошкой"</w:t>
      </w:r>
    </w:p>
    <w:p w:rsidR="007B62A5" w:rsidRPr="00B51305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 w:rsidRPr="00B51305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_x0000_i1026" type="#_x0000_t75" style="width:408.6pt;height:334.2pt">
            <v:imagedata r:id="rId7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Обрезать одну сторону полукругом</w:t>
      </w:r>
    </w:p>
    <w:p w:rsidR="007B62A5" w:rsidRPr="00B51305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 w:rsidRPr="00B51305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_x0000_i1027" type="#_x0000_t75" style="width:510.6pt;height:393pt">
            <v:imagedata r:id="rId8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Растянуть каждый лепесток по скругленному краю и в центре. Разрезать ножницами красную заготовку к нижнему краю до середины.</w:t>
      </w:r>
    </w:p>
    <w:p w:rsidR="007B62A5" w:rsidRPr="00BD1817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 w:rsidRPr="00BD1817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_x0000_i1028" type="#_x0000_t75" style="width:444pt;height:306pt">
            <v:imagedata r:id="rId9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 xml:space="preserve">Вырезать листья основания цветка </w:t>
      </w:r>
    </w:p>
    <w:p w:rsidR="007B62A5" w:rsidRPr="00BD1817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 w:rsidRPr="00BD1817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_x0000_i1029" type="#_x0000_t75" style="width:492pt;height:370.2pt">
            <v:imagedata r:id="rId10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-Roman" w:hAnsi="Times New Roman"/>
          <w:noProof/>
          <w:sz w:val="28"/>
          <w:szCs w:val="28"/>
          <w:lang w:eastAsia="ru-RU"/>
        </w:rPr>
        <w:br w:type="page"/>
      </w:r>
      <w:r w:rsidRPr="003864A9">
        <w:rPr>
          <w:rFonts w:ascii="Times New Roman" w:eastAsia="Times-Roman" w:hAnsi="Times New Roman"/>
          <w:noProof/>
          <w:sz w:val="28"/>
          <w:szCs w:val="28"/>
          <w:lang w:eastAsia="ru-RU"/>
        </w:rPr>
        <w:t>Насадить конферу на шпажку и закрепить ниткой</w:t>
      </w:r>
    </w:p>
    <w:p w:rsidR="007B62A5" w:rsidRPr="00BD1817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 w:rsidRPr="00BD1817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_x0000_i1030" type="#_x0000_t75" style="width:467.4pt;height:353.4pt">
            <v:imagedata r:id="rId11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Обернуть конфету первым слоем лепестков и закрепить ниткой</w:t>
      </w:r>
    </w:p>
    <w:p w:rsidR="007B62A5" w:rsidRPr="00D62C67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 w:rsidRPr="00D62C67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_x0000_i1031" type="#_x0000_t75" style="width:510.6pt;height:382.2pt">
            <v:imagedata r:id="rId12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Обернуть вторым слоем лепестков и закрепить ниткой</w:t>
      </w:r>
    </w:p>
    <w:p w:rsidR="007B62A5" w:rsidRPr="00D62C67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 w:rsidRPr="00D62C67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_x0000_i1032" type="#_x0000_t75" style="width:438.6pt;height:329.4pt">
            <v:imagedata r:id="rId13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Расправить лепестки</w:t>
      </w:r>
    </w:p>
    <w:p w:rsidR="007B62A5" w:rsidRPr="00D62C67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noProof/>
          <w:sz w:val="28"/>
          <w:szCs w:val="28"/>
          <w:lang w:eastAsia="ru-RU"/>
        </w:rPr>
      </w:pPr>
      <w:r w:rsidRPr="00D62C67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_x0000_i1033" type="#_x0000_t75" style="width:510.6pt;height:383.4pt">
            <v:imagedata r:id="rId14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Прикрепить листья основания цветка и закрепить нитками</w: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C832CD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Рисунок 10" o:spid="_x0000_i1034" type="#_x0000_t75" style="width:510pt;height:382.8pt;visibility:visible">
            <v:imagedata r:id="rId15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Обмотать стебель зеленой изолентой</w: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C832CD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Рисунок 11" o:spid="_x0000_i1035" type="#_x0000_t75" style="width:466.8pt;height:346.8pt;visibility:visible">
            <v:imagedata r:id="rId16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Изделие готово</w: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C832CD">
        <w:rPr>
          <w:rFonts w:ascii="Times New Roman" w:eastAsia="Times-Roman" w:hAnsi="Times New Roman"/>
          <w:noProof/>
          <w:sz w:val="28"/>
          <w:szCs w:val="28"/>
          <w:lang w:eastAsia="ru-RU"/>
        </w:rPr>
        <w:pict>
          <v:shape id="Рисунок 12" o:spid="_x0000_i1036" type="#_x0000_t75" style="width:510pt;height:382.8pt;visibility:visible">
            <v:imagedata r:id="rId17" o:title=""/>
          </v:shape>
        </w:pict>
      </w:r>
    </w:p>
    <w:p w:rsidR="007B62A5" w:rsidRPr="003864A9" w:rsidRDefault="007B62A5" w:rsidP="00B40C36">
      <w:pPr>
        <w:shd w:val="clear" w:color="auto" w:fill="FFFFFF"/>
        <w:spacing w:after="0" w:line="240" w:lineRule="auto"/>
        <w:rPr>
          <w:rFonts w:ascii="Times New Roman" w:eastAsia="Times-Roman" w:hAnsi="Times New Roman"/>
          <w:sz w:val="28"/>
          <w:szCs w:val="28"/>
        </w:rPr>
      </w:pPr>
    </w:p>
    <w:p w:rsidR="007B62A5" w:rsidRPr="003864A9" w:rsidRDefault="007B62A5" w:rsidP="003255AD">
      <w:pPr>
        <w:autoSpaceDE w:val="0"/>
        <w:autoSpaceDN w:val="0"/>
        <w:adjustRightInd w:val="0"/>
        <w:spacing w:after="0" w:line="240" w:lineRule="auto"/>
        <w:rPr>
          <w:rFonts w:ascii="Times New Roman" w:eastAsia="Times-Bold" w:hAnsi="Times New Roman"/>
          <w:b/>
          <w:bCs/>
          <w:sz w:val="28"/>
          <w:szCs w:val="28"/>
        </w:rPr>
      </w:pPr>
      <w:r w:rsidRPr="003864A9">
        <w:rPr>
          <w:rFonts w:ascii="Times New Roman" w:eastAsia="Times-Bold" w:hAnsi="Times New Roman"/>
          <w:b/>
          <w:bCs/>
          <w:sz w:val="28"/>
          <w:szCs w:val="28"/>
        </w:rPr>
        <w:t>Подведение итогов мастер-класса проводится индивидуально - на этапе завершения</w:t>
      </w:r>
    </w:p>
    <w:p w:rsidR="007B62A5" w:rsidRPr="003864A9" w:rsidRDefault="007B62A5" w:rsidP="003255AD">
      <w:pPr>
        <w:autoSpaceDE w:val="0"/>
        <w:autoSpaceDN w:val="0"/>
        <w:adjustRightInd w:val="0"/>
        <w:spacing w:after="0" w:line="240" w:lineRule="auto"/>
        <w:rPr>
          <w:rFonts w:ascii="Times New Roman" w:eastAsia="Times-Bold" w:hAnsi="Times New Roman"/>
          <w:b/>
          <w:bCs/>
          <w:sz w:val="28"/>
          <w:szCs w:val="28"/>
        </w:rPr>
      </w:pPr>
      <w:r w:rsidRPr="003864A9">
        <w:rPr>
          <w:rFonts w:ascii="Times New Roman" w:eastAsia="Times-Bold" w:hAnsi="Times New Roman"/>
          <w:b/>
          <w:bCs/>
          <w:sz w:val="28"/>
          <w:szCs w:val="28"/>
        </w:rPr>
        <w:t>работы педагог:</w:t>
      </w:r>
    </w:p>
    <w:p w:rsidR="007B62A5" w:rsidRPr="003864A9" w:rsidRDefault="007B62A5" w:rsidP="003255AD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1. задает каждому ребенку вопросы:</w:t>
      </w:r>
    </w:p>
    <w:p w:rsidR="007B62A5" w:rsidRPr="003864A9" w:rsidRDefault="007B62A5" w:rsidP="003255AD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- Что нового ты узнали?</w:t>
      </w:r>
    </w:p>
    <w:p w:rsidR="007B62A5" w:rsidRPr="003864A9" w:rsidRDefault="007B62A5" w:rsidP="003255AD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- Чему научился?</w:t>
      </w:r>
    </w:p>
    <w:p w:rsidR="007B62A5" w:rsidRPr="003864A9" w:rsidRDefault="007B62A5" w:rsidP="003255AD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- Понравилось ли тебе?</w:t>
      </w:r>
    </w:p>
    <w:p w:rsidR="007B62A5" w:rsidRPr="003864A9" w:rsidRDefault="007B62A5" w:rsidP="003255AD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- Есть ли желание продолжить работу?</w:t>
      </w:r>
    </w:p>
    <w:p w:rsidR="007B62A5" w:rsidRPr="003864A9" w:rsidRDefault="007B62A5" w:rsidP="003255AD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/>
          <w:sz w:val="28"/>
          <w:szCs w:val="28"/>
        </w:rPr>
      </w:pPr>
      <w:r w:rsidRPr="003864A9">
        <w:rPr>
          <w:rFonts w:ascii="Times New Roman" w:eastAsia="Times-Roman" w:hAnsi="Times New Roman"/>
          <w:sz w:val="28"/>
          <w:szCs w:val="28"/>
        </w:rPr>
        <w:t>2. фотографирует ребенка с выполненной работой,</w:t>
      </w:r>
    </w:p>
    <w:p w:rsidR="007B62A5" w:rsidRPr="003864A9" w:rsidRDefault="007B62A5">
      <w:pPr>
        <w:rPr>
          <w:rFonts w:ascii="Times New Roman" w:eastAsia="Times-Roman" w:hAnsi="Times New Roman"/>
          <w:sz w:val="28"/>
          <w:szCs w:val="28"/>
        </w:rPr>
      </w:pPr>
    </w:p>
    <w:sectPr w:rsidR="007B62A5" w:rsidRPr="003864A9" w:rsidSect="003E4BBC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B7BD2"/>
    <w:multiLevelType w:val="multilevel"/>
    <w:tmpl w:val="91D4F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36F2A"/>
    <w:multiLevelType w:val="multilevel"/>
    <w:tmpl w:val="B86C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0E34D1"/>
    <w:multiLevelType w:val="multilevel"/>
    <w:tmpl w:val="010C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431681"/>
    <w:multiLevelType w:val="multilevel"/>
    <w:tmpl w:val="F794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CE243E"/>
    <w:multiLevelType w:val="multilevel"/>
    <w:tmpl w:val="1318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6C1B93"/>
    <w:multiLevelType w:val="multilevel"/>
    <w:tmpl w:val="0818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462F69"/>
    <w:multiLevelType w:val="multilevel"/>
    <w:tmpl w:val="F94E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AF1A18"/>
    <w:multiLevelType w:val="multilevel"/>
    <w:tmpl w:val="A0B0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863DF1"/>
    <w:multiLevelType w:val="multilevel"/>
    <w:tmpl w:val="33CA2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8E4423"/>
    <w:multiLevelType w:val="multilevel"/>
    <w:tmpl w:val="7D188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4BBC"/>
    <w:rsid w:val="0005027B"/>
    <w:rsid w:val="00053A64"/>
    <w:rsid w:val="00100C03"/>
    <w:rsid w:val="001A5F8C"/>
    <w:rsid w:val="002B689F"/>
    <w:rsid w:val="002D543C"/>
    <w:rsid w:val="003255AD"/>
    <w:rsid w:val="00334704"/>
    <w:rsid w:val="003864A9"/>
    <w:rsid w:val="00386D0D"/>
    <w:rsid w:val="00393582"/>
    <w:rsid w:val="003E4BBC"/>
    <w:rsid w:val="0052506D"/>
    <w:rsid w:val="005E5C23"/>
    <w:rsid w:val="006120B3"/>
    <w:rsid w:val="006C13F4"/>
    <w:rsid w:val="006D4F79"/>
    <w:rsid w:val="007258C6"/>
    <w:rsid w:val="007442ED"/>
    <w:rsid w:val="00747994"/>
    <w:rsid w:val="007B62A5"/>
    <w:rsid w:val="0080132A"/>
    <w:rsid w:val="008B6C5B"/>
    <w:rsid w:val="008D743A"/>
    <w:rsid w:val="009A206F"/>
    <w:rsid w:val="009D60AC"/>
    <w:rsid w:val="009F10AB"/>
    <w:rsid w:val="00A24090"/>
    <w:rsid w:val="00A668DF"/>
    <w:rsid w:val="00B335C2"/>
    <w:rsid w:val="00B40C36"/>
    <w:rsid w:val="00B51305"/>
    <w:rsid w:val="00BD1817"/>
    <w:rsid w:val="00BF455E"/>
    <w:rsid w:val="00C832CD"/>
    <w:rsid w:val="00CE027E"/>
    <w:rsid w:val="00D62C67"/>
    <w:rsid w:val="00DD0676"/>
    <w:rsid w:val="00E52DC2"/>
    <w:rsid w:val="00E53CDF"/>
    <w:rsid w:val="00ED2A8F"/>
    <w:rsid w:val="00F30B0D"/>
    <w:rsid w:val="00FC4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A8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D4F79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eastAsia="Times New Roman" w:hAnsi="Trebuchet MS"/>
      <w:b/>
      <w:bCs/>
      <w:kern w:val="36"/>
      <w:sz w:val="44"/>
      <w:szCs w:val="44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6D4F79"/>
    <w:pPr>
      <w:pBdr>
        <w:bottom w:val="single" w:sz="6" w:space="0" w:color="D6DDB9"/>
      </w:pBdr>
      <w:spacing w:before="120" w:after="120" w:line="240" w:lineRule="auto"/>
      <w:outlineLvl w:val="1"/>
    </w:pPr>
    <w:rPr>
      <w:rFonts w:ascii="Trebuchet MS" w:eastAsia="Times New Roman" w:hAnsi="Trebuchet MS"/>
      <w:b/>
      <w:bCs/>
      <w:sz w:val="32"/>
      <w:szCs w:val="32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2D543C"/>
    <w:pPr>
      <w:spacing w:after="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9"/>
    <w:qFormat/>
    <w:rsid w:val="006D4F79"/>
    <w:pPr>
      <w:spacing w:before="120" w:after="120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Heading5">
    <w:name w:val="heading 5"/>
    <w:basedOn w:val="Normal"/>
    <w:link w:val="Heading5Char"/>
    <w:uiPriority w:val="99"/>
    <w:qFormat/>
    <w:rsid w:val="002D543C"/>
    <w:pPr>
      <w:spacing w:after="0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Heading6">
    <w:name w:val="heading 6"/>
    <w:basedOn w:val="Normal"/>
    <w:link w:val="Heading6Char"/>
    <w:uiPriority w:val="99"/>
    <w:qFormat/>
    <w:rsid w:val="002D543C"/>
    <w:pPr>
      <w:spacing w:after="0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D4F79"/>
    <w:rPr>
      <w:rFonts w:ascii="Trebuchet MS" w:hAnsi="Trebuchet MS" w:cs="Times New Roman"/>
      <w:b/>
      <w:bCs/>
      <w:kern w:val="36"/>
      <w:sz w:val="44"/>
      <w:szCs w:val="4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D4F79"/>
    <w:rPr>
      <w:rFonts w:ascii="Trebuchet MS" w:hAnsi="Trebuchet MS" w:cs="Times New Roman"/>
      <w:b/>
      <w:bCs/>
      <w:sz w:val="32"/>
      <w:szCs w:val="32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D543C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D4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D543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2D543C"/>
    <w:rPr>
      <w:rFonts w:ascii="Times New Roman" w:hAnsi="Times New Roman" w:cs="Times New Roman"/>
      <w:b/>
      <w:bCs/>
      <w:sz w:val="15"/>
      <w:szCs w:val="15"/>
      <w:lang w:eastAsia="ru-RU"/>
    </w:rPr>
  </w:style>
  <w:style w:type="character" w:styleId="Strong">
    <w:name w:val="Strong"/>
    <w:basedOn w:val="DefaultParagraphFont"/>
    <w:uiPriority w:val="99"/>
    <w:qFormat/>
    <w:rsid w:val="006D4F79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6D4F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6D4F79"/>
    <w:rPr>
      <w:rFonts w:cs="Times New Roman"/>
      <w:color w:val="27638C"/>
      <w:u w:val="none"/>
      <w:effect w:val="none"/>
    </w:rPr>
  </w:style>
  <w:style w:type="character" w:styleId="Emphasis">
    <w:name w:val="Emphasis"/>
    <w:basedOn w:val="DefaultParagraphFont"/>
    <w:uiPriority w:val="99"/>
    <w:qFormat/>
    <w:rsid w:val="006D4F79"/>
    <w:rPr>
      <w:rFonts w:cs="Times New Roman"/>
      <w:i/>
      <w:iCs/>
    </w:rPr>
  </w:style>
  <w:style w:type="character" w:customStyle="1" w:styleId="file">
    <w:name w:val="file"/>
    <w:basedOn w:val="DefaultParagraphFont"/>
    <w:uiPriority w:val="99"/>
    <w:rsid w:val="006D4F79"/>
    <w:rPr>
      <w:rFonts w:cs="Times New Roman"/>
    </w:rPr>
  </w:style>
  <w:style w:type="paragraph" w:customStyle="1" w:styleId="c29">
    <w:name w:val="c29"/>
    <w:basedOn w:val="Normal"/>
    <w:uiPriority w:val="99"/>
    <w:rsid w:val="006D4F79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Normal"/>
    <w:uiPriority w:val="99"/>
    <w:rsid w:val="006D4F79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Normal"/>
    <w:uiPriority w:val="99"/>
    <w:rsid w:val="006D4F79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2">
    <w:name w:val="c212"/>
    <w:basedOn w:val="DefaultParagraphFont"/>
    <w:uiPriority w:val="99"/>
    <w:rsid w:val="006D4F79"/>
    <w:rPr>
      <w:rFonts w:cs="Times New Roman"/>
    </w:rPr>
  </w:style>
  <w:style w:type="character" w:customStyle="1" w:styleId="c52">
    <w:name w:val="c52"/>
    <w:basedOn w:val="DefaultParagraphFont"/>
    <w:uiPriority w:val="99"/>
    <w:rsid w:val="006D4F79"/>
    <w:rPr>
      <w:rFonts w:cs="Times New Roman"/>
    </w:rPr>
  </w:style>
  <w:style w:type="character" w:customStyle="1" w:styleId="c322">
    <w:name w:val="c322"/>
    <w:basedOn w:val="DefaultParagraphFont"/>
    <w:uiPriority w:val="99"/>
    <w:rsid w:val="006D4F79"/>
    <w:rPr>
      <w:rFonts w:cs="Times New Roman"/>
    </w:rPr>
  </w:style>
  <w:style w:type="character" w:customStyle="1" w:styleId="c42">
    <w:name w:val="c42"/>
    <w:basedOn w:val="DefaultParagraphFont"/>
    <w:uiPriority w:val="99"/>
    <w:rsid w:val="006D4F79"/>
    <w:rPr>
      <w:rFonts w:cs="Times New Roman"/>
    </w:rPr>
  </w:style>
  <w:style w:type="character" w:customStyle="1" w:styleId="c02">
    <w:name w:val="c02"/>
    <w:basedOn w:val="DefaultParagraphFont"/>
    <w:uiPriority w:val="99"/>
    <w:rsid w:val="006D4F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D4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4F7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2D543C"/>
    <w:rPr>
      <w:rFonts w:cs="Times New Roman"/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rsid w:val="002D54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D543C"/>
    <w:rPr>
      <w:rFonts w:ascii="Courier New" w:hAnsi="Courier New" w:cs="Courier New"/>
      <w:sz w:val="20"/>
      <w:szCs w:val="20"/>
      <w:lang w:eastAsia="ru-RU"/>
    </w:rPr>
  </w:style>
  <w:style w:type="paragraph" w:customStyle="1" w:styleId="node-unpublished">
    <w:name w:val="node-unpublished"/>
    <w:basedOn w:val="Normal"/>
    <w:uiPriority w:val="99"/>
    <w:rsid w:val="002D543C"/>
    <w:pPr>
      <w:shd w:val="clear" w:color="auto" w:fill="FFF4F4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rms-inline">
    <w:name w:val="terms-inlin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lear-block">
    <w:name w:val="clear-block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readcrumb">
    <w:name w:val="breadcrumb"/>
    <w:basedOn w:val="Normal"/>
    <w:uiPriority w:val="99"/>
    <w:rsid w:val="002D543C"/>
    <w:pPr>
      <w:spacing w:before="240" w:after="0" w:line="240" w:lineRule="auto"/>
      <w:ind w:left="16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rror">
    <w:name w:val="erro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color w:val="EE5555"/>
      <w:sz w:val="24"/>
      <w:szCs w:val="24"/>
      <w:lang w:eastAsia="ru-RU"/>
    </w:rPr>
  </w:style>
  <w:style w:type="paragraph" w:customStyle="1" w:styleId="warning">
    <w:name w:val="warning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color w:val="E09010"/>
      <w:sz w:val="24"/>
      <w:szCs w:val="24"/>
      <w:lang w:eastAsia="ru-RU"/>
    </w:rPr>
  </w:style>
  <w:style w:type="paragraph" w:customStyle="1" w:styleId="ok">
    <w:name w:val="ok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color w:val="008000"/>
      <w:sz w:val="24"/>
      <w:szCs w:val="24"/>
      <w:lang w:eastAsia="ru-RU"/>
    </w:rPr>
  </w:style>
  <w:style w:type="paragraph" w:customStyle="1" w:styleId="form-item">
    <w:name w:val="form-item"/>
    <w:basedOn w:val="Normal"/>
    <w:uiPriority w:val="99"/>
    <w:rsid w:val="002D543C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checkboxes">
    <w:name w:val="form-checkboxes"/>
    <w:basedOn w:val="Normal"/>
    <w:uiPriority w:val="99"/>
    <w:rsid w:val="002D543C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radios">
    <w:name w:val="form-radios"/>
    <w:basedOn w:val="Normal"/>
    <w:uiPriority w:val="99"/>
    <w:rsid w:val="002D543C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rker">
    <w:name w:val="mark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form-required">
    <w:name w:val="form-required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more-link">
    <w:name w:val="more-link"/>
    <w:basedOn w:val="Normal"/>
    <w:uiPriority w:val="99"/>
    <w:rsid w:val="002D543C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ore-help-link">
    <w:name w:val="more-help-link"/>
    <w:basedOn w:val="Normal"/>
    <w:uiPriority w:val="99"/>
    <w:rsid w:val="002D543C"/>
    <w:pPr>
      <w:spacing w:after="0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nowrap">
    <w:name w:val="nowrap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-current">
    <w:name w:val="pager-curren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tips">
    <w:name w:val="tip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resizable-textarea">
    <w:name w:val="resizable-textarea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aser-checkbox">
    <w:name w:val="teaser-checkbox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ogress">
    <w:name w:val="progres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ahah-progress-bar">
    <w:name w:val="ahah-progress-ba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ssword-parent">
    <w:name w:val="password-paren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irm-parent">
    <w:name w:val="confirm-parent"/>
    <w:basedOn w:val="Normal"/>
    <w:uiPriority w:val="99"/>
    <w:rsid w:val="002D543C"/>
    <w:pPr>
      <w:spacing w:before="75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ofile">
    <w:name w:val="profile"/>
    <w:basedOn w:val="Normal"/>
    <w:uiPriority w:val="99"/>
    <w:rsid w:val="002D543C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efield-icon">
    <w:name w:val="filefield-icon"/>
    <w:basedOn w:val="Normal"/>
    <w:uiPriority w:val="99"/>
    <w:rsid w:val="002D543C"/>
    <w:pPr>
      <w:spacing w:after="0" w:line="240" w:lineRule="auto"/>
      <w:ind w:right="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efield-element">
    <w:name w:val="filefield-element"/>
    <w:basedOn w:val="Normal"/>
    <w:uiPriority w:val="99"/>
    <w:rsid w:val="002D543C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ghtboxhideimage">
    <w:name w:val="lightbox_hide_imag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views-exposed-widgets">
    <w:name w:val="views-exposed-widgets"/>
    <w:basedOn w:val="Normal"/>
    <w:uiPriority w:val="99"/>
    <w:rsid w:val="002D543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dented">
    <w:name w:val="indented"/>
    <w:basedOn w:val="Normal"/>
    <w:uiPriority w:val="99"/>
    <w:rsid w:val="002D543C"/>
    <w:pPr>
      <w:spacing w:after="0" w:line="240" w:lineRule="auto"/>
      <w:ind w:left="37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unpublished">
    <w:name w:val="comment-unpublished"/>
    <w:basedOn w:val="Normal"/>
    <w:uiPriority w:val="99"/>
    <w:rsid w:val="002D543C"/>
    <w:pPr>
      <w:shd w:val="clear" w:color="auto" w:fill="FFF4F4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postcontent">
    <w:name w:val="art-postcontent"/>
    <w:basedOn w:val="Normal"/>
    <w:uiPriority w:val="99"/>
    <w:rsid w:val="002D543C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rt-postheadericons">
    <w:name w:val="art-postheadericons"/>
    <w:basedOn w:val="Normal"/>
    <w:uiPriority w:val="99"/>
    <w:rsid w:val="002D543C"/>
    <w:pPr>
      <w:spacing w:after="0" w:line="240" w:lineRule="auto"/>
    </w:pPr>
    <w:rPr>
      <w:rFonts w:ascii="Arial" w:eastAsia="Times New Roman" w:hAnsi="Arial" w:cs="Arial"/>
      <w:color w:val="3B4F63"/>
      <w:sz w:val="24"/>
      <w:szCs w:val="24"/>
      <w:lang w:eastAsia="ru-RU"/>
    </w:rPr>
  </w:style>
  <w:style w:type="paragraph" w:customStyle="1" w:styleId="art-postfootericons">
    <w:name w:val="art-postfootericons"/>
    <w:basedOn w:val="Normal"/>
    <w:uiPriority w:val="99"/>
    <w:rsid w:val="002D543C"/>
    <w:pPr>
      <w:spacing w:after="0" w:line="240" w:lineRule="auto"/>
    </w:pPr>
    <w:rPr>
      <w:rFonts w:ascii="Arial" w:eastAsia="Times New Roman" w:hAnsi="Arial" w:cs="Arial"/>
      <w:color w:val="3B4F63"/>
      <w:sz w:val="24"/>
      <w:szCs w:val="24"/>
      <w:lang w:eastAsia="ru-RU"/>
    </w:rPr>
  </w:style>
  <w:style w:type="paragraph" w:customStyle="1" w:styleId="art-blockcontent-body">
    <w:name w:val="art-blockcontent-body"/>
    <w:basedOn w:val="Normal"/>
    <w:uiPriority w:val="99"/>
    <w:rsid w:val="002D543C"/>
    <w:pPr>
      <w:spacing w:after="0" w:line="360" w:lineRule="auto"/>
    </w:pPr>
    <w:rPr>
      <w:rFonts w:ascii="Arial" w:eastAsia="Times New Roman" w:hAnsi="Arial" w:cs="Arial"/>
      <w:color w:val="2A3846"/>
      <w:sz w:val="18"/>
      <w:szCs w:val="18"/>
      <w:lang w:eastAsia="ru-RU"/>
    </w:rPr>
  </w:style>
  <w:style w:type="paragraph" w:customStyle="1" w:styleId="art-logo-name">
    <w:name w:val="art-logo-name"/>
    <w:basedOn w:val="Normal"/>
    <w:uiPriority w:val="99"/>
    <w:rsid w:val="002D543C"/>
    <w:pPr>
      <w:spacing w:after="0" w:line="240" w:lineRule="auto"/>
      <w:jc w:val="center"/>
    </w:pPr>
    <w:rPr>
      <w:rFonts w:ascii="Arial" w:eastAsia="Times New Roman" w:hAnsi="Arial" w:cs="Arial"/>
      <w:b/>
      <w:bCs/>
      <w:color w:val="FFEFD6"/>
      <w:sz w:val="56"/>
      <w:szCs w:val="56"/>
      <w:lang w:eastAsia="ru-RU"/>
    </w:rPr>
  </w:style>
  <w:style w:type="paragraph" w:customStyle="1" w:styleId="art-logo-text">
    <w:name w:val="art-logo-text"/>
    <w:basedOn w:val="Normal"/>
    <w:uiPriority w:val="99"/>
    <w:rsid w:val="002D543C"/>
    <w:pPr>
      <w:spacing w:after="0" w:line="240" w:lineRule="auto"/>
      <w:jc w:val="center"/>
    </w:pPr>
    <w:rPr>
      <w:rFonts w:ascii="Arial" w:eastAsia="Times New Roman" w:hAnsi="Arial" w:cs="Arial"/>
      <w:b/>
      <w:bCs/>
      <w:color w:val="FFE9C7"/>
      <w:sz w:val="30"/>
      <w:szCs w:val="30"/>
      <w:lang w:eastAsia="ru-RU"/>
    </w:rPr>
  </w:style>
  <w:style w:type="paragraph" w:customStyle="1" w:styleId="art-postheader">
    <w:name w:val="art-postheader"/>
    <w:basedOn w:val="Normal"/>
    <w:uiPriority w:val="99"/>
    <w:rsid w:val="002D543C"/>
    <w:pPr>
      <w:spacing w:before="75" w:after="75" w:line="240" w:lineRule="atLeast"/>
    </w:pPr>
    <w:rPr>
      <w:rFonts w:ascii="Arial" w:eastAsia="Times New Roman" w:hAnsi="Arial" w:cs="Arial"/>
      <w:b/>
      <w:bCs/>
      <w:color w:val="754800"/>
      <w:sz w:val="30"/>
      <w:szCs w:val="30"/>
      <w:lang w:eastAsia="ru-RU"/>
    </w:rPr>
  </w:style>
  <w:style w:type="paragraph" w:customStyle="1" w:styleId="cleared">
    <w:name w:val="cleared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"/>
      <w:szCs w:val="2"/>
      <w:lang w:eastAsia="ru-RU"/>
    </w:rPr>
  </w:style>
  <w:style w:type="paragraph" w:customStyle="1" w:styleId="art-box">
    <w:name w:val="art-box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box-body">
    <w:name w:val="art-box-body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nav">
    <w:name w:val="art-nav"/>
    <w:basedOn w:val="Normal"/>
    <w:uiPriority w:val="99"/>
    <w:rsid w:val="002D543C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nav-outer">
    <w:name w:val="art-nav-out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nav-wrapper">
    <w:name w:val="art-nav-wrapp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nav-inner">
    <w:name w:val="art-nav-inner"/>
    <w:basedOn w:val="Normal"/>
    <w:uiPriority w:val="99"/>
    <w:rsid w:val="002D543C"/>
    <w:pPr>
      <w:spacing w:after="0" w:line="240" w:lineRule="auto"/>
      <w:ind w:left="45" w:right="4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hmenu-extra1">
    <w:name w:val="art-hmenu-extra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hmenu-extra2">
    <w:name w:val="art-hmenu-extra2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header-wrapper">
    <w:name w:val="art-header-wrapp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header-inner">
    <w:name w:val="art-header-inn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sheet">
    <w:name w:val="art-shee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sheet-body">
    <w:name w:val="art-sheet-body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layout-wrapper">
    <w:name w:val="art-layout-wrapp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content-layout">
    <w:name w:val="art-content-layou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layout-cell">
    <w:name w:val="art-layout-cell"/>
    <w:basedOn w:val="Normal"/>
    <w:uiPriority w:val="99"/>
    <w:rsid w:val="002D543C"/>
    <w:pPr>
      <w:spacing w:after="0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vmenublock">
    <w:name w:val="art-vmenublock"/>
    <w:basedOn w:val="Normal"/>
    <w:uiPriority w:val="99"/>
    <w:rsid w:val="002D543C"/>
    <w:pPr>
      <w:spacing w:before="45" w:after="45" w:line="240" w:lineRule="auto"/>
      <w:ind w:left="45" w:right="4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vmenublock-body">
    <w:name w:val="art-vmenublock-body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vmenublockheader">
    <w:name w:val="art-vmenublockheader"/>
    <w:basedOn w:val="Normal"/>
    <w:uiPriority w:val="99"/>
    <w:rsid w:val="002D543C"/>
    <w:pPr>
      <w:spacing w:after="105" w:line="51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vmenublockcontent-body">
    <w:name w:val="art-vmenublockcontent-body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block">
    <w:name w:val="art-block"/>
    <w:basedOn w:val="Normal"/>
    <w:uiPriority w:val="99"/>
    <w:rsid w:val="002D543C"/>
    <w:pPr>
      <w:spacing w:before="45" w:after="45" w:line="240" w:lineRule="auto"/>
      <w:ind w:left="45" w:right="4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block-body">
    <w:name w:val="art-block-body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blockheader">
    <w:name w:val="art-blockheader"/>
    <w:basedOn w:val="Normal"/>
    <w:uiPriority w:val="99"/>
    <w:rsid w:val="002D543C"/>
    <w:pPr>
      <w:spacing w:after="0" w:line="39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post">
    <w:name w:val="art-post"/>
    <w:basedOn w:val="Normal"/>
    <w:uiPriority w:val="99"/>
    <w:rsid w:val="002D543C"/>
    <w:pPr>
      <w:spacing w:before="45" w:after="45" w:line="240" w:lineRule="auto"/>
      <w:ind w:left="45" w:right="4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post-body">
    <w:name w:val="art-post-body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-folded">
    <w:name w:val="comment-folded"/>
    <w:basedOn w:val="Normal"/>
    <w:uiPriority w:val="99"/>
    <w:rsid w:val="002D543C"/>
    <w:pPr>
      <w:spacing w:before="45" w:after="45" w:line="240" w:lineRule="auto"/>
      <w:ind w:left="45" w:right="4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postheadericon">
    <w:name w:val="art-postheadericon"/>
    <w:basedOn w:val="Normal"/>
    <w:uiPriority w:val="99"/>
    <w:rsid w:val="002D543C"/>
    <w:pPr>
      <w:spacing w:after="0" w:line="24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postmetadataheader">
    <w:name w:val="art-postmetadataheader"/>
    <w:basedOn w:val="Normal"/>
    <w:uiPriority w:val="99"/>
    <w:rsid w:val="002D543C"/>
    <w:pPr>
      <w:pBdr>
        <w:top w:val="single" w:sz="6" w:space="1" w:color="D5CCAA"/>
        <w:left w:val="single" w:sz="6" w:space="1" w:color="D5CCAA"/>
        <w:bottom w:val="single" w:sz="6" w:space="1" w:color="D5CCAA"/>
        <w:right w:val="single" w:sz="6" w:space="1" w:color="D5CCAA"/>
      </w:pBd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postmetadatafooter">
    <w:name w:val="art-postmetadatafooter"/>
    <w:basedOn w:val="Normal"/>
    <w:uiPriority w:val="99"/>
    <w:rsid w:val="002D543C"/>
    <w:pPr>
      <w:pBdr>
        <w:top w:val="single" w:sz="6" w:space="1" w:color="D5CCAA"/>
        <w:left w:val="single" w:sz="6" w:space="1" w:color="D5CCAA"/>
        <w:bottom w:val="single" w:sz="6" w:space="1" w:color="D5CCAA"/>
        <w:right w:val="single" w:sz="6" w:space="1" w:color="D5CCAA"/>
      </w:pBd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footer">
    <w:name w:val="art-foot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footer-body">
    <w:name w:val="art-footer-body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color w:val="0D1216"/>
      <w:sz w:val="17"/>
      <w:szCs w:val="17"/>
      <w:lang w:eastAsia="ru-RU"/>
    </w:rPr>
  </w:style>
  <w:style w:type="paragraph" w:customStyle="1" w:styleId="art-rss-tag-icon">
    <w:name w:val="art-rss-tag-icon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footer-text">
    <w:name w:val="art-footer-text"/>
    <w:basedOn w:val="Normal"/>
    <w:uiPriority w:val="99"/>
    <w:rsid w:val="002D543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page-footer">
    <w:name w:val="art-page-footer"/>
    <w:basedOn w:val="Normal"/>
    <w:uiPriority w:val="99"/>
    <w:rsid w:val="002D543C"/>
    <w:pPr>
      <w:spacing w:after="0" w:line="240" w:lineRule="auto"/>
      <w:jc w:val="center"/>
    </w:pPr>
    <w:rPr>
      <w:rFonts w:ascii="Arial" w:eastAsia="Times New Roman" w:hAnsi="Arial" w:cs="Arial"/>
      <w:color w:val="000000"/>
      <w:sz w:val="15"/>
      <w:szCs w:val="15"/>
      <w:lang w:eastAsia="ru-RU"/>
    </w:rPr>
  </w:style>
  <w:style w:type="paragraph" w:customStyle="1" w:styleId="links">
    <w:name w:val="link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ssages">
    <w:name w:val="messages"/>
    <w:basedOn w:val="Normal"/>
    <w:uiPriority w:val="99"/>
    <w:rsid w:val="002D543C"/>
    <w:pPr>
      <w:spacing w:before="75" w:after="7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tus">
    <w:name w:val="status"/>
    <w:basedOn w:val="Normal"/>
    <w:uiPriority w:val="99"/>
    <w:rsid w:val="002D543C"/>
    <w:pPr>
      <w:pBdr>
        <w:top w:val="single" w:sz="6" w:space="0" w:color="009900"/>
        <w:left w:val="single" w:sz="6" w:space="0" w:color="009900"/>
        <w:bottom w:val="single" w:sz="6" w:space="0" w:color="009900"/>
        <w:right w:val="single" w:sz="6" w:space="0" w:color="009900"/>
      </w:pBdr>
      <w:shd w:val="clear" w:color="auto" w:fill="C9FBC8"/>
      <w:spacing w:before="75" w:after="7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">
    <w:name w:val="read_more"/>
    <w:basedOn w:val="Normal"/>
    <w:uiPriority w:val="99"/>
    <w:rsid w:val="002D543C"/>
    <w:pPr>
      <w:spacing w:before="75" w:after="7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coutofstockthrobbing">
    <w:name w:val="uc_out_of_stock_throbbing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attach-teaser">
    <w:name w:val="image-attach-teas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icture">
    <w:name w:val="pictur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nel-col-last">
    <w:name w:val="panel-col-las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alf-width">
    <w:name w:val="half-width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ird-width">
    <w:name w:val="third-width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wo-thirds-width">
    <w:name w:val="two-thirds-width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tags">
    <w:name w:val="art-tag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nu">
    <w:name w:val="menu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links">
    <w:name w:val="page-link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previous">
    <w:name w:val="page-previou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up">
    <w:name w:val="page-up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next">
    <w:name w:val="page-nex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">
    <w:name w:val="nod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text">
    <w:name w:val="form-tex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r">
    <w:name w:val="ba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ercent">
    <w:name w:val="percen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tal">
    <w:name w:val="total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ote-form">
    <w:name w:val="vote-form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">
    <w:name w:val="icon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tle">
    <w:name w:val="titl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">
    <w:name w:val="description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">
    <w:name w:val="pag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ppie">
    <w:name w:val="grippi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led">
    <w:name w:val="filled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robber">
    <w:name w:val="throbb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label">
    <w:name w:val="field-label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label-inline">
    <w:name w:val="field-label-inlin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label-inline-first">
    <w:name w:val="field-label-inline-firs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umber">
    <w:name w:val="numb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">
    <w:name w:val="tex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-border">
    <w:name w:val="content-borde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idget-preview">
    <w:name w:val="widget-preview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efield-preview">
    <w:name w:val="filefield-preview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vestar-static-form-item">
    <w:name w:val="fivestar-static-form-item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exposed-widget">
    <w:name w:val="views-exposed-widge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submit">
    <w:name w:val="form-submi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">
    <w:name w:val="commen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">
    <w:name w:val="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content-layout-br">
    <w:name w:val="art-content-layout-b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sidebar1">
    <w:name w:val="art-sidebar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sidebar2">
    <w:name w:val="art-sidebar2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previous">
    <w:name w:val="topic-previou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next">
    <w:name w:val="topic-nex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mitted">
    <w:name w:val="submitted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">
    <w:name w:val="field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andle">
    <w:name w:val="handl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-js">
    <w:name w:val="no-j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s-hide">
    <w:name w:val="js-hid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r">
    <w:name w:val="star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ancel">
    <w:name w:val="cancel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eground">
    <w:name w:val="foreground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oices">
    <w:name w:val="choice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items">
    <w:name w:val="field-items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item">
    <w:name w:val="field-item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cess-type">
    <w:name w:val="access-typ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ule-type">
    <w:name w:val="rule-typ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sk">
    <w:name w:val="mask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vanced-help-link">
    <w:name w:val="advanced-help-link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bel-group">
    <w:name w:val="label-group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-new">
    <w:name w:val="content-new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ference-autocomplete">
    <w:name w:val="reference-autocomplete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drag-changed">
    <w:name w:val="tabledrag-changed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blockcontent">
    <w:name w:val="art-blockconten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left">
    <w:name w:val="rteleft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right">
    <w:name w:val="rteright"/>
    <w:basedOn w:val="Normal"/>
    <w:uiPriority w:val="99"/>
    <w:rsid w:val="002D543C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center">
    <w:name w:val="rtecenter"/>
    <w:basedOn w:val="Normal"/>
    <w:uiPriority w:val="99"/>
    <w:rsid w:val="002D543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justify">
    <w:name w:val="rtejustify"/>
    <w:basedOn w:val="Normal"/>
    <w:uiPriority w:val="99"/>
    <w:rsid w:val="002D543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rt-button-wrapper">
    <w:name w:val="art-button-wrapper"/>
    <w:basedOn w:val="DefaultParagraphFont"/>
    <w:uiPriority w:val="99"/>
    <w:rsid w:val="002D543C"/>
    <w:rPr>
      <w:rFonts w:cs="Times New Roman"/>
    </w:rPr>
  </w:style>
  <w:style w:type="character" w:customStyle="1" w:styleId="art-postdateicon">
    <w:name w:val="art-postdateicon"/>
    <w:basedOn w:val="DefaultParagraphFont"/>
    <w:uiPriority w:val="99"/>
    <w:rsid w:val="002D543C"/>
    <w:rPr>
      <w:rFonts w:cs="Times New Roman"/>
    </w:rPr>
  </w:style>
  <w:style w:type="character" w:customStyle="1" w:styleId="art-postauthoricon">
    <w:name w:val="art-postauthoricon"/>
    <w:basedOn w:val="DefaultParagraphFont"/>
    <w:uiPriority w:val="99"/>
    <w:rsid w:val="002D543C"/>
    <w:rPr>
      <w:rFonts w:cs="Times New Roman"/>
    </w:rPr>
  </w:style>
  <w:style w:type="character" w:customStyle="1" w:styleId="art-postediticon">
    <w:name w:val="art-postediticon"/>
    <w:basedOn w:val="DefaultParagraphFont"/>
    <w:uiPriority w:val="99"/>
    <w:rsid w:val="002D543C"/>
    <w:rPr>
      <w:rFonts w:cs="Times New Roman"/>
    </w:rPr>
  </w:style>
  <w:style w:type="character" w:customStyle="1" w:styleId="art-postcategoryicon">
    <w:name w:val="art-postcategoryicon"/>
    <w:basedOn w:val="DefaultParagraphFont"/>
    <w:uiPriority w:val="99"/>
    <w:rsid w:val="002D543C"/>
    <w:rPr>
      <w:rFonts w:cs="Times New Roman"/>
    </w:rPr>
  </w:style>
  <w:style w:type="character" w:customStyle="1" w:styleId="art-posttagicon">
    <w:name w:val="art-posttagicon"/>
    <w:basedOn w:val="DefaultParagraphFont"/>
    <w:uiPriority w:val="99"/>
    <w:rsid w:val="002D543C"/>
    <w:rPr>
      <w:rFonts w:cs="Times New Roman"/>
    </w:rPr>
  </w:style>
  <w:style w:type="character" w:customStyle="1" w:styleId="art-postcommentsicon">
    <w:name w:val="art-postcommentsicon"/>
    <w:basedOn w:val="DefaultParagraphFont"/>
    <w:uiPriority w:val="99"/>
    <w:rsid w:val="002D543C"/>
    <w:rPr>
      <w:rFonts w:cs="Times New Roman"/>
    </w:rPr>
  </w:style>
  <w:style w:type="character" w:customStyle="1" w:styleId="code">
    <w:name w:val="code"/>
    <w:basedOn w:val="DefaultParagraphFont"/>
    <w:uiPriority w:val="99"/>
    <w:rsid w:val="002D543C"/>
    <w:rPr>
      <w:rFonts w:cs="Times New Roman"/>
    </w:rPr>
  </w:style>
  <w:style w:type="character" w:customStyle="1" w:styleId="views-throbbing">
    <w:name w:val="views-throbbing"/>
    <w:basedOn w:val="DefaultParagraphFont"/>
    <w:uiPriority w:val="99"/>
    <w:rsid w:val="002D543C"/>
    <w:rPr>
      <w:rFonts w:cs="Times New Roman"/>
    </w:rPr>
  </w:style>
  <w:style w:type="character" w:customStyle="1" w:styleId="border-top">
    <w:name w:val="border-top"/>
    <w:basedOn w:val="DefaultParagraphFont"/>
    <w:uiPriority w:val="99"/>
    <w:rsid w:val="002D543C"/>
    <w:rPr>
      <w:rFonts w:cs="Times New Roman"/>
    </w:rPr>
  </w:style>
  <w:style w:type="character" w:customStyle="1" w:styleId="border-bottom">
    <w:name w:val="border-bottom"/>
    <w:basedOn w:val="DefaultParagraphFont"/>
    <w:uiPriority w:val="99"/>
    <w:rsid w:val="002D543C"/>
    <w:rPr>
      <w:rFonts w:cs="Times New Roman"/>
    </w:rPr>
  </w:style>
  <w:style w:type="character" w:customStyle="1" w:styleId="on">
    <w:name w:val="on"/>
    <w:basedOn w:val="DefaultParagraphFont"/>
    <w:uiPriority w:val="99"/>
    <w:rsid w:val="002D543C"/>
    <w:rPr>
      <w:rFonts w:cs="Times New Roman"/>
    </w:rPr>
  </w:style>
  <w:style w:type="character" w:customStyle="1" w:styleId="off">
    <w:name w:val="off"/>
    <w:basedOn w:val="DefaultParagraphFont"/>
    <w:uiPriority w:val="99"/>
    <w:rsid w:val="002D543C"/>
    <w:rPr>
      <w:rFonts w:cs="Times New Roman"/>
    </w:rPr>
  </w:style>
  <w:style w:type="paragraph" w:customStyle="1" w:styleId="menu1">
    <w:name w:val="menu1"/>
    <w:basedOn w:val="Normal"/>
    <w:uiPriority w:val="99"/>
    <w:rsid w:val="002D543C"/>
    <w:pPr>
      <w:pBdr>
        <w:top w:val="single" w:sz="6" w:space="12" w:color="888888"/>
      </w:pBd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links1">
    <w:name w:val="page-links1"/>
    <w:basedOn w:val="Normal"/>
    <w:uiPriority w:val="99"/>
    <w:rsid w:val="002D543C"/>
    <w:pPr>
      <w:pBdr>
        <w:top w:val="single" w:sz="6" w:space="6" w:color="888888"/>
        <w:bottom w:val="single" w:sz="6" w:space="6" w:color="888888"/>
      </w:pBd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previous1">
    <w:name w:val="page-previous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up1">
    <w:name w:val="page-up1"/>
    <w:basedOn w:val="Normal"/>
    <w:uiPriority w:val="99"/>
    <w:rsid w:val="002D543C"/>
    <w:pPr>
      <w:spacing w:after="0" w:line="240" w:lineRule="auto"/>
      <w:ind w:left="612" w:right="61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-next1">
    <w:name w:val="page-next1"/>
    <w:basedOn w:val="Normal"/>
    <w:uiPriority w:val="99"/>
    <w:rsid w:val="002D543C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1">
    <w:name w:val="form-item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1">
    <w:name w:val="description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de1">
    <w:name w:val="node1"/>
    <w:basedOn w:val="Normal"/>
    <w:uiPriority w:val="99"/>
    <w:rsid w:val="002D543C"/>
    <w:pPr>
      <w:shd w:val="clear" w:color="auto" w:fill="FFFFEA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text1">
    <w:name w:val="form-text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text2">
    <w:name w:val="form-text2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1">
    <w:name w:val="standard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ar1">
    <w:name w:val="bar1"/>
    <w:basedOn w:val="Normal"/>
    <w:uiPriority w:val="99"/>
    <w:rsid w:val="002D543C"/>
    <w:pPr>
      <w:shd w:val="clear" w:color="auto" w:fill="DDDDDD"/>
      <w:spacing w:before="15" w:after="1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eground1">
    <w:name w:val="foreground1"/>
    <w:basedOn w:val="Normal"/>
    <w:uiPriority w:val="99"/>
    <w:rsid w:val="002D543C"/>
    <w:pPr>
      <w:shd w:val="clear" w:color="auto" w:fill="00000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nks1">
    <w:name w:val="links1"/>
    <w:basedOn w:val="Normal"/>
    <w:uiPriority w:val="99"/>
    <w:rsid w:val="002D543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ercent1">
    <w:name w:val="percent1"/>
    <w:basedOn w:val="Normal"/>
    <w:uiPriority w:val="99"/>
    <w:rsid w:val="002D543C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tal1">
    <w:name w:val="total1"/>
    <w:basedOn w:val="Normal"/>
    <w:uiPriority w:val="99"/>
    <w:rsid w:val="002D543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ote-form1">
    <w:name w:val="vote-form1"/>
    <w:basedOn w:val="Normal"/>
    <w:uiPriority w:val="99"/>
    <w:rsid w:val="002D543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oices1">
    <w:name w:val="choices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itle1">
    <w:name w:val="title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rm-text3">
    <w:name w:val="form-text3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1">
    <w:name w:val="icon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color w:val="555555"/>
      <w:sz w:val="24"/>
      <w:szCs w:val="24"/>
      <w:lang w:eastAsia="ru-RU"/>
    </w:rPr>
  </w:style>
  <w:style w:type="paragraph" w:customStyle="1" w:styleId="title2">
    <w:name w:val="title2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rm-item2">
    <w:name w:val="form-item2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3">
    <w:name w:val="form-item3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scription2">
    <w:name w:val="description2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rm-item4">
    <w:name w:val="form-item4"/>
    <w:basedOn w:val="Normal"/>
    <w:uiPriority w:val="99"/>
    <w:rsid w:val="002D543C"/>
    <w:pPr>
      <w:spacing w:before="96"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5">
    <w:name w:val="form-item5"/>
    <w:basedOn w:val="Normal"/>
    <w:uiPriority w:val="99"/>
    <w:rsid w:val="002D543C"/>
    <w:pPr>
      <w:spacing w:before="96"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ger1">
    <w:name w:val="pager1"/>
    <w:basedOn w:val="Normal"/>
    <w:uiPriority w:val="99"/>
    <w:rsid w:val="002D543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6">
    <w:name w:val="form-item6"/>
    <w:basedOn w:val="Normal"/>
    <w:uiPriority w:val="99"/>
    <w:rsid w:val="002D543C"/>
    <w:pPr>
      <w:spacing w:after="0" w:line="240" w:lineRule="auto"/>
    </w:pPr>
    <w:rPr>
      <w:rFonts w:ascii="inherit" w:eastAsia="Times New Roman" w:hAnsi="inherit"/>
      <w:sz w:val="24"/>
      <w:szCs w:val="24"/>
      <w:lang w:eastAsia="ru-RU"/>
    </w:rPr>
  </w:style>
  <w:style w:type="paragraph" w:customStyle="1" w:styleId="form-item7">
    <w:name w:val="form-item7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8">
    <w:name w:val="form-item8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ppie1">
    <w:name w:val="grippie1"/>
    <w:basedOn w:val="Normal"/>
    <w:uiPriority w:val="99"/>
    <w:rsid w:val="002D543C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andle1">
    <w:name w:val="handle1"/>
    <w:basedOn w:val="Normal"/>
    <w:uiPriority w:val="99"/>
    <w:rsid w:val="002D543C"/>
    <w:pPr>
      <w:spacing w:before="6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-js1">
    <w:name w:val="no-js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ar2">
    <w:name w:val="bar2"/>
    <w:basedOn w:val="Normal"/>
    <w:uiPriority w:val="99"/>
    <w:rsid w:val="002D543C"/>
    <w:pPr>
      <w:pBdr>
        <w:top w:val="single" w:sz="6" w:space="0" w:color="00375A"/>
        <w:left w:val="single" w:sz="6" w:space="0" w:color="00375A"/>
        <w:bottom w:val="single" w:sz="6" w:space="0" w:color="00375A"/>
        <w:right w:val="single" w:sz="6" w:space="0" w:color="00375A"/>
      </w:pBdr>
      <w:shd w:val="clear" w:color="auto" w:fill="FFFFFF"/>
      <w:spacing w:after="0" w:line="240" w:lineRule="auto"/>
      <w:ind w:left="48" w:right="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led1">
    <w:name w:val="filled1"/>
    <w:basedOn w:val="Normal"/>
    <w:uiPriority w:val="99"/>
    <w:rsid w:val="002D543C"/>
    <w:pPr>
      <w:pBdr>
        <w:bottom w:val="single" w:sz="48" w:space="0" w:color="004A73"/>
      </w:pBdr>
      <w:shd w:val="clear" w:color="auto" w:fill="0072B9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robber1">
    <w:name w:val="throbber1"/>
    <w:basedOn w:val="Normal"/>
    <w:uiPriority w:val="99"/>
    <w:rsid w:val="002D543C"/>
    <w:pPr>
      <w:spacing w:before="30" w:after="30" w:line="240" w:lineRule="auto"/>
      <w:ind w:left="30" w:right="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robber2">
    <w:name w:val="throbber2"/>
    <w:basedOn w:val="Normal"/>
    <w:uiPriority w:val="99"/>
    <w:rsid w:val="002D543C"/>
    <w:pPr>
      <w:spacing w:after="0" w:line="240" w:lineRule="auto"/>
      <w:ind w:left="30" w:right="3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s-hide1">
    <w:name w:val="js-hide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access-type1">
    <w:name w:val="access-type1"/>
    <w:basedOn w:val="Normal"/>
    <w:uiPriority w:val="99"/>
    <w:rsid w:val="002D543C"/>
    <w:pPr>
      <w:spacing w:after="0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ule-type1">
    <w:name w:val="rule-type1"/>
    <w:basedOn w:val="Normal"/>
    <w:uiPriority w:val="99"/>
    <w:rsid w:val="002D543C"/>
    <w:pPr>
      <w:spacing w:after="0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9">
    <w:name w:val="form-item9"/>
    <w:basedOn w:val="Normal"/>
    <w:uiPriority w:val="99"/>
    <w:rsid w:val="002D543C"/>
    <w:pPr>
      <w:spacing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10">
    <w:name w:val="form-item10"/>
    <w:basedOn w:val="Normal"/>
    <w:uiPriority w:val="99"/>
    <w:rsid w:val="002D543C"/>
    <w:pPr>
      <w:spacing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sk1">
    <w:name w:val="mask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icture1">
    <w:name w:val="picture1"/>
    <w:basedOn w:val="Normal"/>
    <w:uiPriority w:val="99"/>
    <w:rsid w:val="002D543C"/>
    <w:pPr>
      <w:spacing w:after="240" w:line="240" w:lineRule="auto"/>
      <w:ind w:right="2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label1">
    <w:name w:val="field-label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ield-label-inline1">
    <w:name w:val="field-label-inline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ield-label-inline-first1">
    <w:name w:val="field-label-inline-first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rm-submit1">
    <w:name w:val="form-submit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umber1">
    <w:name w:val="number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1">
    <w:name w:val="text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ference-autocomplete1">
    <w:name w:val="reference-autocomplete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vanced-help-link1">
    <w:name w:val="advanced-help-link1"/>
    <w:basedOn w:val="Normal"/>
    <w:uiPriority w:val="99"/>
    <w:rsid w:val="002D543C"/>
    <w:pPr>
      <w:spacing w:before="60" w:after="0" w:line="240" w:lineRule="auto"/>
      <w:ind w:right="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dvanced-help-link2">
    <w:name w:val="advanced-help-link2"/>
    <w:basedOn w:val="Normal"/>
    <w:uiPriority w:val="99"/>
    <w:rsid w:val="002D543C"/>
    <w:pPr>
      <w:spacing w:before="60" w:after="0" w:line="240" w:lineRule="auto"/>
      <w:ind w:right="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abel-group1">
    <w:name w:val="label-group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label-group2">
    <w:name w:val="label-group2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label-group3">
    <w:name w:val="label-group3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tabledrag-changed1">
    <w:name w:val="tabledrag-changed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description3">
    <w:name w:val="description3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ent-new1">
    <w:name w:val="content-new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code1">
    <w:name w:val="code1"/>
    <w:basedOn w:val="DefaultParagraphFont"/>
    <w:uiPriority w:val="99"/>
    <w:rsid w:val="002D543C"/>
    <w:rPr>
      <w:rFonts w:ascii="Lucida Console" w:hAnsi="Lucida Console" w:cs="Times New Roman"/>
      <w:sz w:val="22"/>
      <w:szCs w:val="22"/>
      <w:shd w:val="clear" w:color="auto" w:fill="EDF1F3"/>
    </w:rPr>
  </w:style>
  <w:style w:type="paragraph" w:customStyle="1" w:styleId="content-border1">
    <w:name w:val="content-border1"/>
    <w:basedOn w:val="Normal"/>
    <w:uiPriority w:val="99"/>
    <w:rsid w:val="002D543C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idget-preview1">
    <w:name w:val="widget-preview1"/>
    <w:basedOn w:val="Normal"/>
    <w:uiPriority w:val="99"/>
    <w:rsid w:val="002D543C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6" w:space="8" w:color="CCCCCC"/>
      </w:pBdr>
      <w:spacing w:after="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lefield-preview1">
    <w:name w:val="filefield-preview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11">
    <w:name w:val="form-item11"/>
    <w:basedOn w:val="Normal"/>
    <w:uiPriority w:val="99"/>
    <w:rsid w:val="002D543C"/>
    <w:pPr>
      <w:spacing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vestar-static-form-item1">
    <w:name w:val="fivestar-static-form-item1"/>
    <w:basedOn w:val="Normal"/>
    <w:uiPriority w:val="99"/>
    <w:rsid w:val="002D543C"/>
    <w:pPr>
      <w:spacing w:after="0" w:line="240" w:lineRule="auto"/>
      <w:ind w:right="6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12">
    <w:name w:val="form-item12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13">
    <w:name w:val="form-item13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r1">
    <w:name w:val="star1"/>
    <w:basedOn w:val="Normal"/>
    <w:uiPriority w:val="99"/>
    <w:rsid w:val="002D543C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n1">
    <w:name w:val="on1"/>
    <w:basedOn w:val="DefaultParagraphFont"/>
    <w:uiPriority w:val="99"/>
    <w:rsid w:val="002D543C"/>
    <w:rPr>
      <w:rFonts w:cs="Times New Roman"/>
    </w:rPr>
  </w:style>
  <w:style w:type="character" w:customStyle="1" w:styleId="off1">
    <w:name w:val="off1"/>
    <w:basedOn w:val="DefaultParagraphFont"/>
    <w:uiPriority w:val="99"/>
    <w:rsid w:val="002D543C"/>
    <w:rPr>
      <w:rFonts w:cs="Times New Roman"/>
    </w:rPr>
  </w:style>
  <w:style w:type="paragraph" w:customStyle="1" w:styleId="cancel1">
    <w:name w:val="cancel1"/>
    <w:basedOn w:val="Normal"/>
    <w:uiPriority w:val="99"/>
    <w:rsid w:val="002D543C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r2">
    <w:name w:val="star2"/>
    <w:basedOn w:val="Normal"/>
    <w:uiPriority w:val="99"/>
    <w:rsid w:val="002D543C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iews-exposed-widget1">
    <w:name w:val="views-exposed-widget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submit2">
    <w:name w:val="form-submit2"/>
    <w:basedOn w:val="Normal"/>
    <w:uiPriority w:val="99"/>
    <w:rsid w:val="002D543C"/>
    <w:pPr>
      <w:spacing w:before="384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item14">
    <w:name w:val="form-item14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-submit3">
    <w:name w:val="form-submit3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views-throbbing1">
    <w:name w:val="views-throbbing1"/>
    <w:basedOn w:val="DefaultParagraphFont"/>
    <w:uiPriority w:val="99"/>
    <w:rsid w:val="002D543C"/>
    <w:rPr>
      <w:rFonts w:cs="Times New Roman"/>
    </w:rPr>
  </w:style>
  <w:style w:type="paragraph" w:customStyle="1" w:styleId="comment1">
    <w:name w:val="comment1"/>
    <w:basedOn w:val="Normal"/>
    <w:uiPriority w:val="99"/>
    <w:rsid w:val="002D543C"/>
    <w:pPr>
      <w:shd w:val="clear" w:color="auto" w:fill="FFFFEA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1">
    <w:name w:val="t1"/>
    <w:basedOn w:val="Normal"/>
    <w:uiPriority w:val="99"/>
    <w:rsid w:val="002D543C"/>
    <w:pPr>
      <w:spacing w:after="0" w:line="390" w:lineRule="atLeast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t2">
    <w:name w:val="t2"/>
    <w:basedOn w:val="Normal"/>
    <w:uiPriority w:val="99"/>
    <w:rsid w:val="002D543C"/>
    <w:pPr>
      <w:spacing w:after="0" w:line="510" w:lineRule="atLeast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border-top1">
    <w:name w:val="border-top1"/>
    <w:basedOn w:val="DefaultParagraphFont"/>
    <w:uiPriority w:val="99"/>
    <w:rsid w:val="002D543C"/>
    <w:rPr>
      <w:rFonts w:cs="Times New Roman"/>
      <w:shd w:val="clear" w:color="auto" w:fill="auto"/>
    </w:rPr>
  </w:style>
  <w:style w:type="character" w:customStyle="1" w:styleId="border-bottom1">
    <w:name w:val="border-bottom1"/>
    <w:basedOn w:val="DefaultParagraphFont"/>
    <w:uiPriority w:val="99"/>
    <w:rsid w:val="002D543C"/>
    <w:rPr>
      <w:rFonts w:cs="Times New Roman"/>
      <w:shd w:val="clear" w:color="auto" w:fill="auto"/>
    </w:rPr>
  </w:style>
  <w:style w:type="character" w:customStyle="1" w:styleId="border-top2">
    <w:name w:val="border-top2"/>
    <w:basedOn w:val="DefaultParagraphFont"/>
    <w:uiPriority w:val="99"/>
    <w:rsid w:val="002D543C"/>
    <w:rPr>
      <w:rFonts w:cs="Times New Roman"/>
      <w:shd w:val="clear" w:color="auto" w:fill="E6CB5B"/>
    </w:rPr>
  </w:style>
  <w:style w:type="character" w:customStyle="1" w:styleId="border-bottom2">
    <w:name w:val="border-bottom2"/>
    <w:basedOn w:val="DefaultParagraphFont"/>
    <w:uiPriority w:val="99"/>
    <w:rsid w:val="002D543C"/>
    <w:rPr>
      <w:rFonts w:cs="Times New Roman"/>
      <w:shd w:val="clear" w:color="auto" w:fill="E6CB5B"/>
    </w:rPr>
  </w:style>
  <w:style w:type="character" w:customStyle="1" w:styleId="border-top3">
    <w:name w:val="border-top3"/>
    <w:basedOn w:val="DefaultParagraphFont"/>
    <w:uiPriority w:val="99"/>
    <w:rsid w:val="002D543C"/>
    <w:rPr>
      <w:rFonts w:cs="Times New Roman"/>
      <w:shd w:val="clear" w:color="auto" w:fill="E6CB5B"/>
    </w:rPr>
  </w:style>
  <w:style w:type="character" w:customStyle="1" w:styleId="border-bottom3">
    <w:name w:val="border-bottom3"/>
    <w:basedOn w:val="DefaultParagraphFont"/>
    <w:uiPriority w:val="99"/>
    <w:rsid w:val="002D543C"/>
    <w:rPr>
      <w:rFonts w:cs="Times New Roman"/>
      <w:shd w:val="clear" w:color="auto" w:fill="E6CB5B"/>
    </w:rPr>
  </w:style>
  <w:style w:type="character" w:customStyle="1" w:styleId="border-top4">
    <w:name w:val="border-top4"/>
    <w:basedOn w:val="DefaultParagraphFont"/>
    <w:uiPriority w:val="99"/>
    <w:rsid w:val="002D543C"/>
    <w:rPr>
      <w:rFonts w:cs="Times New Roman"/>
      <w:shd w:val="clear" w:color="auto" w:fill="E6CB5B"/>
    </w:rPr>
  </w:style>
  <w:style w:type="character" w:customStyle="1" w:styleId="border-bottom4">
    <w:name w:val="border-bottom4"/>
    <w:basedOn w:val="DefaultParagraphFont"/>
    <w:uiPriority w:val="99"/>
    <w:rsid w:val="002D543C"/>
    <w:rPr>
      <w:rFonts w:cs="Times New Roman"/>
      <w:shd w:val="clear" w:color="auto" w:fill="E6CB5B"/>
    </w:rPr>
  </w:style>
  <w:style w:type="paragraph" w:customStyle="1" w:styleId="art-blockcontent-body1">
    <w:name w:val="art-blockcontent-body1"/>
    <w:basedOn w:val="Normal"/>
    <w:uiPriority w:val="99"/>
    <w:rsid w:val="002D543C"/>
    <w:pPr>
      <w:spacing w:after="0" w:line="360" w:lineRule="auto"/>
    </w:pPr>
    <w:rPr>
      <w:rFonts w:ascii="Arial" w:eastAsia="Times New Roman" w:hAnsi="Arial" w:cs="Arial"/>
      <w:color w:val="2A3846"/>
      <w:sz w:val="18"/>
      <w:szCs w:val="18"/>
      <w:lang w:eastAsia="ru-RU"/>
    </w:rPr>
  </w:style>
  <w:style w:type="paragraph" w:customStyle="1" w:styleId="art-blockcontent-body2">
    <w:name w:val="art-blockcontent-body2"/>
    <w:basedOn w:val="Normal"/>
    <w:uiPriority w:val="99"/>
    <w:rsid w:val="002D543C"/>
    <w:pPr>
      <w:spacing w:after="0" w:line="360" w:lineRule="auto"/>
    </w:pPr>
    <w:rPr>
      <w:rFonts w:ascii="Arial" w:eastAsia="Times New Roman" w:hAnsi="Arial" w:cs="Arial"/>
      <w:color w:val="2A3846"/>
      <w:sz w:val="18"/>
      <w:szCs w:val="18"/>
      <w:lang w:eastAsia="ru-RU"/>
    </w:rPr>
  </w:style>
  <w:style w:type="paragraph" w:customStyle="1" w:styleId="art-blockcontent-body3">
    <w:name w:val="art-blockcontent-body3"/>
    <w:basedOn w:val="Normal"/>
    <w:uiPriority w:val="99"/>
    <w:rsid w:val="002D543C"/>
    <w:pPr>
      <w:spacing w:after="0" w:line="360" w:lineRule="auto"/>
    </w:pPr>
    <w:rPr>
      <w:rFonts w:ascii="Arial" w:eastAsia="Times New Roman" w:hAnsi="Arial" w:cs="Arial"/>
      <w:color w:val="2A3846"/>
      <w:sz w:val="18"/>
      <w:szCs w:val="18"/>
      <w:lang w:eastAsia="ru-RU"/>
    </w:rPr>
  </w:style>
  <w:style w:type="paragraph" w:customStyle="1" w:styleId="art-blockcontent-body4">
    <w:name w:val="art-blockcontent-body4"/>
    <w:basedOn w:val="Normal"/>
    <w:uiPriority w:val="99"/>
    <w:rsid w:val="002D543C"/>
    <w:pPr>
      <w:spacing w:after="0" w:line="360" w:lineRule="auto"/>
    </w:pPr>
    <w:rPr>
      <w:rFonts w:ascii="Arial" w:eastAsia="Times New Roman" w:hAnsi="Arial" w:cs="Arial"/>
      <w:color w:val="2A3846"/>
      <w:sz w:val="18"/>
      <w:szCs w:val="18"/>
      <w:lang w:eastAsia="ru-RU"/>
    </w:rPr>
  </w:style>
  <w:style w:type="character" w:customStyle="1" w:styleId="art-button-wrapper1">
    <w:name w:val="art-button-wrapper1"/>
    <w:basedOn w:val="DefaultParagraphFont"/>
    <w:uiPriority w:val="99"/>
    <w:rsid w:val="002D543C"/>
    <w:rPr>
      <w:rFonts w:cs="Times New Roman"/>
    </w:rPr>
  </w:style>
  <w:style w:type="paragraph" w:customStyle="1" w:styleId="art-content-layout-br1">
    <w:name w:val="art-content-layout-br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rt-button-wrapper2">
    <w:name w:val="art-button-wrapper2"/>
    <w:basedOn w:val="DefaultParagraphFont"/>
    <w:uiPriority w:val="99"/>
    <w:rsid w:val="002D543C"/>
    <w:rPr>
      <w:rFonts w:cs="Times New Roman"/>
    </w:rPr>
  </w:style>
  <w:style w:type="paragraph" w:customStyle="1" w:styleId="art-postcontent1">
    <w:name w:val="art-postcontent1"/>
    <w:basedOn w:val="Normal"/>
    <w:uiPriority w:val="99"/>
    <w:rsid w:val="002D543C"/>
    <w:pPr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rt-sidebar11">
    <w:name w:val="art-sidebar1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sidebar21">
    <w:name w:val="art-sidebar2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previous1">
    <w:name w:val="topic-previous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pic-next1">
    <w:name w:val="topic-next1"/>
    <w:basedOn w:val="Normal"/>
    <w:uiPriority w:val="99"/>
    <w:rsid w:val="002D543C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bmitted1">
    <w:name w:val="submitted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-post1">
    <w:name w:val="art-post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1">
    <w:name w:val="field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label2">
    <w:name w:val="field-label2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ield-items1">
    <w:name w:val="field-items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ield-item1">
    <w:name w:val="field-item1"/>
    <w:basedOn w:val="Normal"/>
    <w:uiPriority w:val="99"/>
    <w:rsid w:val="002D543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rt-postheadericon1">
    <w:name w:val="art-postheadericon1"/>
    <w:basedOn w:val="DefaultParagraphFont"/>
    <w:uiPriority w:val="99"/>
    <w:rsid w:val="002D543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84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82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4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8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4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84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848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84870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6848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848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684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84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848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848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848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848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848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6848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6848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68487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16848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6848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68486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825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8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6633"/>
                            <w:left w:val="single" w:sz="6" w:space="0" w:color="996633"/>
                            <w:bottom w:val="single" w:sz="6" w:space="0" w:color="996633"/>
                            <w:right w:val="single" w:sz="6" w:space="0" w:color="996633"/>
                          </w:divBdr>
                          <w:divsChild>
                            <w:div w:id="171684878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8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684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848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84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8488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71684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92B73A"/>
                                            <w:left w:val="single" w:sz="12" w:space="0" w:color="92B73A"/>
                                            <w:bottom w:val="single" w:sz="12" w:space="0" w:color="92B73A"/>
                                            <w:right w:val="single" w:sz="12" w:space="0" w:color="92B73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4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84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4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84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848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" w:color="D5CCAA"/>
                                                        <w:left w:val="single" w:sz="6" w:space="1" w:color="D5CCAA"/>
                                                        <w:bottom w:val="single" w:sz="6" w:space="1" w:color="D5CCAA"/>
                                                        <w:right w:val="single" w:sz="6" w:space="1" w:color="D5CCAA"/>
                                                      </w:divBdr>
                                                    </w:div>
                                                    <w:div w:id="1716848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4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79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4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848755"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80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4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84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796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78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6633"/>
                            <w:left w:val="single" w:sz="6" w:space="0" w:color="996633"/>
                            <w:bottom w:val="single" w:sz="6" w:space="0" w:color="996633"/>
                            <w:right w:val="single" w:sz="6" w:space="0" w:color="996633"/>
                          </w:divBdr>
                          <w:divsChild>
                            <w:div w:id="17168487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87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684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7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71684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92B73A"/>
                                            <w:left w:val="single" w:sz="12" w:space="0" w:color="92B73A"/>
                                            <w:bottom w:val="single" w:sz="12" w:space="0" w:color="92B73A"/>
                                            <w:right w:val="single" w:sz="12" w:space="0" w:color="92B73A"/>
                                          </w:divBdr>
                                        </w:div>
                                      </w:divsChild>
                                    </w:div>
                                    <w:div w:id="171684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84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848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83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4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700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7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6633"/>
                            <w:left w:val="single" w:sz="6" w:space="0" w:color="996633"/>
                            <w:bottom w:val="single" w:sz="6" w:space="0" w:color="996633"/>
                            <w:right w:val="single" w:sz="6" w:space="0" w:color="996633"/>
                          </w:divBdr>
                          <w:divsChild>
                            <w:div w:id="17168487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7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684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6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71684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92B73A"/>
                                            <w:left w:val="single" w:sz="12" w:space="0" w:color="92B73A"/>
                                            <w:bottom w:val="single" w:sz="12" w:space="0" w:color="92B73A"/>
                                            <w:right w:val="single" w:sz="12" w:space="0" w:color="92B73A"/>
                                          </w:divBdr>
                                        </w:div>
                                      </w:divsChild>
                                    </w:div>
                                    <w:div w:id="171684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84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84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84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4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8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4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84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848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84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" w:color="D5CCAA"/>
                                                        <w:left w:val="single" w:sz="6" w:space="1" w:color="D5CCAA"/>
                                                        <w:bottom w:val="single" w:sz="6" w:space="1" w:color="D5CCAA"/>
                                                        <w:right w:val="single" w:sz="6" w:space="1" w:color="D5CCAA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839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8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6633"/>
                            <w:left w:val="single" w:sz="6" w:space="0" w:color="996633"/>
                            <w:bottom w:val="single" w:sz="6" w:space="0" w:color="996633"/>
                            <w:right w:val="single" w:sz="6" w:space="0" w:color="996633"/>
                          </w:divBdr>
                          <w:divsChild>
                            <w:div w:id="171684875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8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684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48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84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84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68488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71684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92B73A"/>
                                            <w:left w:val="single" w:sz="12" w:space="0" w:color="92B73A"/>
                                            <w:bottom w:val="single" w:sz="12" w:space="0" w:color="92B73A"/>
                                            <w:right w:val="single" w:sz="12" w:space="0" w:color="92B73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76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4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8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4880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4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4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250</TotalTime>
  <Pages>8</Pages>
  <Words>478</Words>
  <Characters>2730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*</cp:lastModifiedBy>
  <cp:revision>23</cp:revision>
  <dcterms:created xsi:type="dcterms:W3CDTF">2013-04-07T13:33:00Z</dcterms:created>
  <dcterms:modified xsi:type="dcterms:W3CDTF">2015-09-27T10:47:00Z</dcterms:modified>
</cp:coreProperties>
</file>