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F82" w:rsidRPr="00845A2A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4F82" w:rsidRPr="00845A2A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№4.                                             « Арлекин»</w:t>
      </w:r>
    </w:p>
    <w:p w:rsidR="00F94F82" w:rsidRPr="00845A2A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51C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460.5pt;height:564pt;visibility:visible">
            <v:imagedata r:id="rId6" o:title=""/>
          </v:shape>
        </w:pict>
      </w: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№ 5. </w:t>
      </w:r>
    </w:p>
    <w:p w:rsidR="00F94F82" w:rsidRPr="00845A2A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«</w:t>
      </w:r>
      <w:r w:rsidRPr="00845A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Прелюдия» </w:t>
      </w:r>
      <w:r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С</w:t>
      </w:r>
      <w:r w:rsidRPr="000C713D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оч.43 № 1</w:t>
      </w:r>
    </w:p>
    <w:p w:rsidR="00F94F82" w:rsidRPr="00845A2A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C51C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7" o:spid="_x0000_i1026" type="#_x0000_t75" style="width:454.5pt;height:210pt;visibility:visible">
            <v:imagedata r:id="rId7" o:title=""/>
          </v:shape>
        </w:pict>
      </w: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№ 6.                                    « Грёзы»</w:t>
      </w: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C51C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0" o:spid="_x0000_i1027" type="#_x0000_t75" style="width:459.75pt;height:246.75pt;visibility:visible">
            <v:imagedata r:id="rId8" o:title=""/>
          </v:shape>
        </w:pict>
      </w:r>
    </w:p>
    <w:p w:rsidR="00F94F82" w:rsidRPr="00845A2A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№ 7.                                            « Вальс»</w:t>
      </w: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а)</w:t>
      </w: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C51C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4" o:spid="_x0000_i1028" type="#_x0000_t75" style="width:462.75pt;height:243.75pt;visibility:visible">
            <v:imagedata r:id="rId9" o:title=""/>
          </v:shape>
        </w:pict>
      </w: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б)</w:t>
      </w: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C51C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5" o:spid="_x0000_i1029" type="#_x0000_t75" style="width:459.75pt;height:228pt;visibility:visible">
            <v:imagedata r:id="rId10" o:title=""/>
          </v:shape>
        </w:pict>
      </w: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№ 8.                                         « Эскиз»</w:t>
      </w: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C51C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7" o:spid="_x0000_i1030" type="#_x0000_t75" style="width:466.5pt;height:294pt;visibility:visible">
            <v:imagedata r:id="rId11" o:title=""/>
          </v:shape>
        </w:pict>
      </w: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94F82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№ 9.                                    </w:t>
      </w:r>
      <w:r w:rsidRPr="00845A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«Вальс»</w:t>
      </w:r>
    </w:p>
    <w:p w:rsidR="00F94F82" w:rsidRPr="00845A2A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(</w:t>
      </w:r>
      <w:r w:rsidRPr="00845A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из балета « Медный всадник» для фортепиано в 4 руки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F94F82" w:rsidRPr="00845A2A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94F82" w:rsidRPr="00845A2A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94F82" w:rsidRPr="00D27205" w:rsidRDefault="00F94F82" w:rsidP="00052B4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C51C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31" type="#_x0000_t75" style="width:466.5pt;height:197.25pt;visibility:visible">
            <v:imagedata r:id="rId12" o:title=""/>
          </v:shape>
        </w:pict>
      </w:r>
    </w:p>
    <w:p w:rsidR="00F94F82" w:rsidRDefault="00F94F82" w:rsidP="00052B41"/>
    <w:p w:rsidR="00F94F82" w:rsidRDefault="00F94F82"/>
    <w:sectPr w:rsidR="00F94F82" w:rsidSect="004C7F40">
      <w:footerReference w:type="default" r:id="rId1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F82" w:rsidRDefault="00F94F82" w:rsidP="00F94F82">
      <w:pPr>
        <w:spacing w:after="0" w:line="240" w:lineRule="auto"/>
      </w:pPr>
      <w:r>
        <w:separator/>
      </w:r>
    </w:p>
  </w:endnote>
  <w:endnote w:type="continuationSeparator" w:id="1">
    <w:p w:rsidR="00F94F82" w:rsidRDefault="00F94F82" w:rsidP="00F94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F82" w:rsidRDefault="00F94F82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F94F82" w:rsidRDefault="00F94F82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F82" w:rsidRDefault="00F94F82" w:rsidP="00F94F82">
      <w:pPr>
        <w:spacing w:after="0" w:line="240" w:lineRule="auto"/>
      </w:pPr>
      <w:r>
        <w:separator/>
      </w:r>
    </w:p>
  </w:footnote>
  <w:footnote w:type="continuationSeparator" w:id="1">
    <w:p w:rsidR="00F94F82" w:rsidRDefault="00F94F82" w:rsidP="00F94F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doNotDisplayPageBoundaries/>
  <w:embedSystemFonts/>
  <w:defaultTabStop w:val="708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2B41"/>
    <w:rsid w:val="00052B41"/>
    <w:rsid w:val="000C51C8"/>
    <w:rsid w:val="000C713D"/>
    <w:rsid w:val="002942B7"/>
    <w:rsid w:val="004C7F40"/>
    <w:rsid w:val="00845A2A"/>
    <w:rsid w:val="00D27205"/>
    <w:rsid w:val="00F41526"/>
    <w:rsid w:val="00F94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B41"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52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52B41"/>
    <w:rPr>
      <w:rFonts w:ascii="Calibri" w:hAnsi="Calibri" w:cs="Calibri"/>
      <w:sz w:val="22"/>
      <w:szCs w:val="22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67</Words>
  <Characters>387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№4</dc:title>
  <dc:subject/>
  <dc:creator>Admin</dc:creator>
  <cp:keywords/>
  <dc:description/>
  <cp:lastModifiedBy>Admin</cp:lastModifiedBy>
  <cp:revision>2</cp:revision>
  <dcterms:created xsi:type="dcterms:W3CDTF">2015-09-03T21:10:00Z</dcterms:created>
  <dcterms:modified xsi:type="dcterms:W3CDTF">2015-09-03T21:10:00Z</dcterms:modified>
</cp:coreProperties>
</file>