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E67" w:rsidRDefault="001C7E67" w:rsidP="00D9076D">
      <w:pPr>
        <w:jc w:val="center"/>
        <w:rPr>
          <w:b/>
          <w:color w:val="800000"/>
          <w:sz w:val="32"/>
          <w:szCs w:val="32"/>
        </w:rPr>
      </w:pPr>
    </w:p>
    <w:p w:rsidR="001C7E67" w:rsidRPr="004974D8" w:rsidRDefault="001C7E67" w:rsidP="00D9076D">
      <w:pPr>
        <w:rPr>
          <w:b/>
          <w:sz w:val="32"/>
          <w:szCs w:val="32"/>
        </w:rPr>
      </w:pPr>
      <w:r w:rsidRPr="004974D8">
        <w:rPr>
          <w:b/>
          <w:sz w:val="32"/>
          <w:szCs w:val="32"/>
        </w:rPr>
        <w:t>МКОУ « Соболевская средняя общеобразовательная школа»</w:t>
      </w:r>
    </w:p>
    <w:p w:rsidR="001C7E67" w:rsidRDefault="001C7E67" w:rsidP="00D9076D">
      <w:pPr>
        <w:rPr>
          <w:b/>
          <w:color w:val="800000"/>
          <w:sz w:val="32"/>
          <w:szCs w:val="32"/>
        </w:rPr>
      </w:pPr>
    </w:p>
    <w:p w:rsidR="001C7E67" w:rsidRDefault="001C7E67" w:rsidP="00D9076D">
      <w:pPr>
        <w:jc w:val="center"/>
        <w:rPr>
          <w:b/>
          <w:color w:val="800000"/>
          <w:sz w:val="32"/>
          <w:szCs w:val="32"/>
        </w:rPr>
      </w:pPr>
    </w:p>
    <w:p w:rsidR="001C7E67" w:rsidRDefault="001C7E67" w:rsidP="00D9076D">
      <w:pPr>
        <w:jc w:val="center"/>
        <w:rPr>
          <w:b/>
          <w:color w:val="800000"/>
          <w:sz w:val="32"/>
          <w:szCs w:val="32"/>
        </w:rPr>
      </w:pPr>
    </w:p>
    <w:p w:rsidR="001C7E67" w:rsidRPr="004974D8" w:rsidRDefault="001C7E67" w:rsidP="00326EB7">
      <w:pPr>
        <w:jc w:val="center"/>
        <w:rPr>
          <w:b/>
          <w:color w:val="800000"/>
          <w:sz w:val="52"/>
          <w:szCs w:val="52"/>
        </w:rPr>
      </w:pPr>
      <w:r>
        <w:rPr>
          <w:b/>
          <w:color w:val="800000"/>
          <w:sz w:val="52"/>
          <w:szCs w:val="52"/>
        </w:rPr>
        <w:t>Классный час «Все начинается с мамы</w:t>
      </w:r>
      <w:r w:rsidRPr="004974D8">
        <w:rPr>
          <w:b/>
          <w:color w:val="800000"/>
          <w:sz w:val="52"/>
          <w:szCs w:val="52"/>
        </w:rPr>
        <w:t>»</w:t>
      </w:r>
    </w:p>
    <w:p w:rsidR="001C7E67" w:rsidRPr="004974D8" w:rsidRDefault="001C7E67" w:rsidP="00D9076D">
      <w:pPr>
        <w:jc w:val="center"/>
        <w:rPr>
          <w:b/>
          <w:color w:val="800000"/>
          <w:sz w:val="52"/>
          <w:szCs w:val="52"/>
        </w:rPr>
      </w:pPr>
    </w:p>
    <w:p w:rsidR="001C7E67" w:rsidRPr="004974D8" w:rsidRDefault="001C7E67" w:rsidP="00D9076D">
      <w:pPr>
        <w:jc w:val="center"/>
        <w:rPr>
          <w:b/>
          <w:color w:val="800000"/>
          <w:sz w:val="52"/>
          <w:szCs w:val="52"/>
        </w:rPr>
      </w:pPr>
    </w:p>
    <w:p w:rsidR="001C7E67" w:rsidRPr="004974D8" w:rsidRDefault="001C7E67" w:rsidP="00D9076D">
      <w:pPr>
        <w:jc w:val="center"/>
        <w:rPr>
          <w:b/>
          <w:sz w:val="52"/>
          <w:szCs w:val="52"/>
        </w:rPr>
      </w:pPr>
      <w:r w:rsidRPr="004974D8">
        <w:rPr>
          <w:b/>
          <w:sz w:val="52"/>
          <w:szCs w:val="52"/>
        </w:rPr>
        <w:t>1-3 классы</w:t>
      </w:r>
    </w:p>
    <w:p w:rsidR="001C7E67" w:rsidRPr="004974D8" w:rsidRDefault="001C7E67" w:rsidP="00D9076D">
      <w:pPr>
        <w:jc w:val="center"/>
        <w:rPr>
          <w:b/>
          <w:color w:val="800000"/>
          <w:sz w:val="52"/>
          <w:szCs w:val="52"/>
        </w:rPr>
      </w:pPr>
    </w:p>
    <w:p w:rsidR="001C7E67" w:rsidRDefault="001C7E67" w:rsidP="00D9076D">
      <w:pPr>
        <w:jc w:val="center"/>
        <w:rPr>
          <w:b/>
          <w:color w:val="800000"/>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22.75pt;height:175.5pt;visibility:visible">
            <v:imagedata r:id="rId5" o:title=""/>
          </v:shape>
        </w:pict>
      </w:r>
    </w:p>
    <w:p w:rsidR="001C7E67" w:rsidRDefault="001C7E67" w:rsidP="00D9076D">
      <w:pPr>
        <w:jc w:val="center"/>
        <w:rPr>
          <w:b/>
          <w:color w:val="800000"/>
          <w:sz w:val="32"/>
          <w:szCs w:val="32"/>
        </w:rPr>
      </w:pPr>
    </w:p>
    <w:p w:rsidR="001C7E67" w:rsidRDefault="001C7E67" w:rsidP="00D9076D">
      <w:pPr>
        <w:jc w:val="center"/>
        <w:rPr>
          <w:b/>
          <w:color w:val="800000"/>
          <w:sz w:val="32"/>
          <w:szCs w:val="32"/>
        </w:rPr>
      </w:pPr>
    </w:p>
    <w:p w:rsidR="001C7E67" w:rsidRDefault="001C7E67" w:rsidP="00D9076D">
      <w:pPr>
        <w:jc w:val="center"/>
        <w:rPr>
          <w:b/>
          <w:color w:val="800000"/>
          <w:sz w:val="32"/>
          <w:szCs w:val="32"/>
        </w:rPr>
      </w:pPr>
    </w:p>
    <w:p w:rsidR="001C7E67" w:rsidRDefault="001C7E67" w:rsidP="00D9076D">
      <w:pPr>
        <w:jc w:val="center"/>
        <w:rPr>
          <w:b/>
          <w:color w:val="800000"/>
          <w:sz w:val="32"/>
          <w:szCs w:val="32"/>
        </w:rPr>
      </w:pPr>
    </w:p>
    <w:p w:rsidR="001C7E67" w:rsidRDefault="001C7E67" w:rsidP="00D9076D">
      <w:pPr>
        <w:rPr>
          <w:b/>
          <w:color w:val="800000"/>
          <w:sz w:val="32"/>
          <w:szCs w:val="32"/>
        </w:rPr>
      </w:pPr>
    </w:p>
    <w:p w:rsidR="001C7E67" w:rsidRPr="004974D8" w:rsidRDefault="001C7E67" w:rsidP="00D9076D">
      <w:pPr>
        <w:jc w:val="right"/>
        <w:rPr>
          <w:b/>
          <w:sz w:val="32"/>
          <w:szCs w:val="32"/>
        </w:rPr>
      </w:pPr>
      <w:r w:rsidRPr="004974D8">
        <w:rPr>
          <w:b/>
          <w:sz w:val="32"/>
          <w:szCs w:val="32"/>
        </w:rPr>
        <w:t>Подготовила провела:</w:t>
      </w:r>
    </w:p>
    <w:p w:rsidR="001C7E67" w:rsidRPr="004974D8" w:rsidRDefault="001C7E67" w:rsidP="00D9076D">
      <w:pPr>
        <w:tabs>
          <w:tab w:val="left" w:pos="6225"/>
        </w:tabs>
        <w:jc w:val="right"/>
        <w:rPr>
          <w:b/>
          <w:sz w:val="32"/>
          <w:szCs w:val="32"/>
        </w:rPr>
      </w:pPr>
      <w:r w:rsidRPr="004974D8">
        <w:rPr>
          <w:b/>
          <w:sz w:val="32"/>
          <w:szCs w:val="32"/>
        </w:rPr>
        <w:tab/>
        <w:t>учитель начальных</w:t>
      </w:r>
    </w:p>
    <w:p w:rsidR="001C7E67" w:rsidRPr="004974D8" w:rsidRDefault="001C7E67" w:rsidP="00D9076D">
      <w:pPr>
        <w:tabs>
          <w:tab w:val="left" w:pos="6375"/>
        </w:tabs>
        <w:jc w:val="right"/>
        <w:rPr>
          <w:b/>
          <w:sz w:val="32"/>
          <w:szCs w:val="32"/>
        </w:rPr>
      </w:pPr>
      <w:r w:rsidRPr="004974D8">
        <w:rPr>
          <w:b/>
          <w:sz w:val="32"/>
          <w:szCs w:val="32"/>
        </w:rPr>
        <w:tab/>
        <w:t xml:space="preserve">классов Карякина </w:t>
      </w:r>
    </w:p>
    <w:p w:rsidR="001C7E67" w:rsidRPr="004974D8" w:rsidRDefault="001C7E67" w:rsidP="00D9076D">
      <w:pPr>
        <w:tabs>
          <w:tab w:val="left" w:pos="6495"/>
        </w:tabs>
        <w:jc w:val="right"/>
        <w:rPr>
          <w:b/>
          <w:sz w:val="32"/>
          <w:szCs w:val="32"/>
        </w:rPr>
      </w:pPr>
      <w:r w:rsidRPr="004974D8">
        <w:rPr>
          <w:b/>
          <w:sz w:val="32"/>
          <w:szCs w:val="32"/>
        </w:rPr>
        <w:tab/>
        <w:t>Римма Сергеевна</w:t>
      </w:r>
    </w:p>
    <w:p w:rsidR="001C7E67" w:rsidRPr="004974D8" w:rsidRDefault="001C7E67" w:rsidP="00D9076D">
      <w:pPr>
        <w:jc w:val="right"/>
        <w:rPr>
          <w:b/>
          <w:sz w:val="32"/>
          <w:szCs w:val="32"/>
        </w:rPr>
      </w:pPr>
    </w:p>
    <w:p w:rsidR="001C7E67" w:rsidRDefault="001C7E67" w:rsidP="00D9076D">
      <w:pPr>
        <w:jc w:val="center"/>
        <w:rPr>
          <w:b/>
          <w:color w:val="800000"/>
          <w:sz w:val="32"/>
          <w:szCs w:val="32"/>
        </w:rPr>
      </w:pPr>
    </w:p>
    <w:p w:rsidR="001C7E67" w:rsidRDefault="001C7E67" w:rsidP="00D9076D">
      <w:pPr>
        <w:jc w:val="center"/>
        <w:rPr>
          <w:b/>
          <w:color w:val="800000"/>
          <w:sz w:val="32"/>
          <w:szCs w:val="32"/>
        </w:rPr>
      </w:pPr>
    </w:p>
    <w:p w:rsidR="001C7E67" w:rsidRDefault="001C7E67" w:rsidP="00D9076D">
      <w:pPr>
        <w:jc w:val="center"/>
        <w:rPr>
          <w:b/>
          <w:color w:val="800000"/>
          <w:sz w:val="32"/>
          <w:szCs w:val="32"/>
        </w:rPr>
      </w:pPr>
    </w:p>
    <w:p w:rsidR="001C7E67" w:rsidRDefault="001C7E67" w:rsidP="00D9076D">
      <w:pPr>
        <w:jc w:val="center"/>
        <w:rPr>
          <w:b/>
          <w:color w:val="800000"/>
          <w:sz w:val="32"/>
          <w:szCs w:val="32"/>
        </w:rPr>
      </w:pPr>
    </w:p>
    <w:p w:rsidR="001C7E67" w:rsidRPr="004974D8" w:rsidRDefault="001C7E67" w:rsidP="00D9076D">
      <w:pPr>
        <w:jc w:val="center"/>
        <w:rPr>
          <w:b/>
          <w:sz w:val="32"/>
          <w:szCs w:val="32"/>
        </w:rPr>
      </w:pPr>
      <w:r w:rsidRPr="004974D8">
        <w:rPr>
          <w:b/>
          <w:sz w:val="32"/>
          <w:szCs w:val="32"/>
        </w:rPr>
        <w:t>Сухиничи 2013 год</w:t>
      </w:r>
    </w:p>
    <w:p w:rsidR="001C7E67" w:rsidRDefault="001C7E67" w:rsidP="00D9076D">
      <w:pPr>
        <w:rPr>
          <w:b/>
          <w:color w:val="800000"/>
          <w:sz w:val="32"/>
          <w:szCs w:val="32"/>
        </w:rPr>
      </w:pPr>
    </w:p>
    <w:p w:rsidR="001C7E67" w:rsidRDefault="001C7E67" w:rsidP="00D9076D">
      <w:pPr>
        <w:jc w:val="center"/>
        <w:rPr>
          <w:b/>
          <w:color w:val="800000"/>
          <w:sz w:val="32"/>
          <w:szCs w:val="32"/>
        </w:rPr>
      </w:pPr>
    </w:p>
    <w:p w:rsidR="001C7E67" w:rsidRPr="00C5751B" w:rsidRDefault="001C7E67" w:rsidP="00D9076D">
      <w:pPr>
        <w:rPr>
          <w:rFonts w:ascii="Tahoma" w:hAnsi="Tahoma" w:cs="Tahoma"/>
          <w:b/>
          <w:sz w:val="32"/>
          <w:szCs w:val="32"/>
          <w:shd w:val="clear" w:color="auto" w:fill="FFFFFF"/>
        </w:rPr>
      </w:pPr>
      <w:r w:rsidRPr="00C5751B">
        <w:rPr>
          <w:rFonts w:ascii="Tahoma" w:hAnsi="Tahoma" w:cs="Tahoma"/>
          <w:b/>
          <w:sz w:val="32"/>
          <w:szCs w:val="32"/>
          <w:shd w:val="clear" w:color="auto" w:fill="FFFFFF"/>
        </w:rPr>
        <w:t>Цели:</w:t>
      </w:r>
    </w:p>
    <w:p w:rsidR="001C7E67" w:rsidRPr="00C5751B" w:rsidRDefault="001C7E67" w:rsidP="00D9076D">
      <w:pPr>
        <w:pStyle w:val="1"/>
        <w:numPr>
          <w:ilvl w:val="0"/>
          <w:numId w:val="1"/>
        </w:numPr>
        <w:spacing w:line="240" w:lineRule="auto"/>
        <w:rPr>
          <w:rFonts w:ascii="Tahoma" w:hAnsi="Tahoma" w:cs="Tahoma"/>
          <w:sz w:val="32"/>
          <w:szCs w:val="32"/>
          <w:shd w:val="clear" w:color="auto" w:fill="FFFFFF"/>
        </w:rPr>
      </w:pPr>
      <w:r w:rsidRPr="00C5751B">
        <w:rPr>
          <w:rFonts w:ascii="Tahoma" w:hAnsi="Tahoma" w:cs="Tahoma"/>
          <w:sz w:val="32"/>
          <w:szCs w:val="32"/>
          <w:shd w:val="clear" w:color="auto" w:fill="FFFFFF"/>
        </w:rPr>
        <w:t>Создание условий для духовного общения детей и родителей.</w:t>
      </w:r>
    </w:p>
    <w:p w:rsidR="001C7E67" w:rsidRPr="00C5751B" w:rsidRDefault="001C7E67" w:rsidP="00D9076D">
      <w:pPr>
        <w:pStyle w:val="1"/>
        <w:numPr>
          <w:ilvl w:val="0"/>
          <w:numId w:val="1"/>
        </w:numPr>
        <w:spacing w:line="240" w:lineRule="auto"/>
        <w:rPr>
          <w:rFonts w:ascii="Tahoma" w:hAnsi="Tahoma" w:cs="Tahoma"/>
          <w:sz w:val="32"/>
          <w:szCs w:val="32"/>
          <w:shd w:val="clear" w:color="auto" w:fill="FFFFFF"/>
        </w:rPr>
      </w:pPr>
      <w:r>
        <w:rPr>
          <w:rFonts w:ascii="Tahoma" w:hAnsi="Tahoma" w:cs="Tahoma"/>
          <w:sz w:val="32"/>
          <w:szCs w:val="32"/>
          <w:shd w:val="clear" w:color="auto" w:fill="FFFFFF"/>
        </w:rPr>
        <w:t>Воспитание у учащихся чувства любви и уважения к маме, как самому родному человеку.</w:t>
      </w:r>
      <w:r w:rsidRPr="00C5751B">
        <w:rPr>
          <w:rFonts w:ascii="Tahoma" w:hAnsi="Tahoma" w:cs="Tahoma"/>
          <w:sz w:val="32"/>
          <w:szCs w:val="32"/>
          <w:shd w:val="clear" w:color="auto" w:fill="FFFFFF"/>
        </w:rPr>
        <w:t>.</w:t>
      </w:r>
    </w:p>
    <w:p w:rsidR="001C7E67" w:rsidRPr="00C5751B" w:rsidRDefault="001C7E67" w:rsidP="00D9076D">
      <w:pPr>
        <w:pStyle w:val="1"/>
        <w:numPr>
          <w:ilvl w:val="0"/>
          <w:numId w:val="1"/>
        </w:numPr>
        <w:spacing w:line="240" w:lineRule="auto"/>
        <w:rPr>
          <w:rFonts w:ascii="Tahoma" w:hAnsi="Tahoma" w:cs="Tahoma"/>
          <w:sz w:val="32"/>
          <w:szCs w:val="32"/>
          <w:shd w:val="clear" w:color="auto" w:fill="FFFFFF"/>
        </w:rPr>
      </w:pPr>
      <w:r w:rsidRPr="00C5751B">
        <w:rPr>
          <w:rFonts w:ascii="Tahoma" w:hAnsi="Tahoma" w:cs="Tahoma"/>
          <w:sz w:val="32"/>
          <w:szCs w:val="32"/>
          <w:shd w:val="clear" w:color="auto" w:fill="FFFFFF"/>
        </w:rPr>
        <w:t xml:space="preserve"> Формировать у детей и родителей позитивных ценностей.</w:t>
      </w:r>
    </w:p>
    <w:p w:rsidR="001C7E67" w:rsidRPr="00C5751B" w:rsidRDefault="001C7E67" w:rsidP="00D9076D">
      <w:pPr>
        <w:pStyle w:val="1"/>
        <w:spacing w:line="240" w:lineRule="auto"/>
        <w:rPr>
          <w:rFonts w:ascii="Tahoma" w:hAnsi="Tahoma" w:cs="Tahoma"/>
          <w:b/>
          <w:sz w:val="32"/>
          <w:szCs w:val="32"/>
          <w:shd w:val="clear" w:color="auto" w:fill="FFFFFF"/>
        </w:rPr>
      </w:pPr>
    </w:p>
    <w:p w:rsidR="001C7E67" w:rsidRPr="00C5751B" w:rsidRDefault="001C7E67" w:rsidP="00D9076D">
      <w:pPr>
        <w:jc w:val="both"/>
        <w:rPr>
          <w:rFonts w:ascii="Tahoma" w:hAnsi="Tahoma" w:cs="Tahoma"/>
          <w:b/>
          <w:sz w:val="32"/>
          <w:szCs w:val="32"/>
          <w:shd w:val="clear" w:color="auto" w:fill="FFFFFF"/>
        </w:rPr>
      </w:pPr>
      <w:r w:rsidRPr="00C5751B">
        <w:rPr>
          <w:rFonts w:ascii="Tahoma" w:hAnsi="Tahoma" w:cs="Tahoma"/>
          <w:b/>
          <w:sz w:val="32"/>
          <w:szCs w:val="32"/>
          <w:shd w:val="clear" w:color="auto" w:fill="FFFFFF"/>
        </w:rPr>
        <w:t>Оборудование</w:t>
      </w:r>
      <w:r w:rsidRPr="00C5751B">
        <w:rPr>
          <w:rFonts w:ascii="Tahoma" w:hAnsi="Tahoma" w:cs="Tahoma"/>
          <w:b/>
          <w:sz w:val="32"/>
          <w:szCs w:val="32"/>
          <w:shd w:val="clear" w:color="auto" w:fill="FFFFFF"/>
          <w:lang w:val="en-US"/>
        </w:rPr>
        <w:t>:</w:t>
      </w:r>
    </w:p>
    <w:p w:rsidR="001C7E67" w:rsidRPr="00C5751B" w:rsidRDefault="001C7E67" w:rsidP="00D9076D">
      <w:pPr>
        <w:pStyle w:val="1"/>
        <w:numPr>
          <w:ilvl w:val="0"/>
          <w:numId w:val="2"/>
        </w:numPr>
        <w:spacing w:line="240" w:lineRule="auto"/>
        <w:jc w:val="both"/>
        <w:rPr>
          <w:rFonts w:ascii="Tahoma" w:hAnsi="Tahoma" w:cs="Tahoma"/>
          <w:sz w:val="32"/>
          <w:szCs w:val="32"/>
          <w:shd w:val="clear" w:color="auto" w:fill="FFFFFF"/>
        </w:rPr>
      </w:pPr>
      <w:r w:rsidRPr="00C5751B">
        <w:rPr>
          <w:rFonts w:ascii="Tahoma" w:hAnsi="Tahoma" w:cs="Tahoma"/>
          <w:sz w:val="32"/>
          <w:szCs w:val="32"/>
          <w:shd w:val="clear" w:color="auto" w:fill="FFFFFF"/>
        </w:rPr>
        <w:t>Компьютер, проектор.</w:t>
      </w:r>
    </w:p>
    <w:p w:rsidR="001C7E67" w:rsidRPr="00C5751B" w:rsidRDefault="001C7E67" w:rsidP="00D9076D">
      <w:pPr>
        <w:pStyle w:val="1"/>
        <w:numPr>
          <w:ilvl w:val="0"/>
          <w:numId w:val="2"/>
        </w:numPr>
        <w:spacing w:line="240" w:lineRule="auto"/>
        <w:jc w:val="both"/>
        <w:rPr>
          <w:rFonts w:ascii="Tahoma" w:hAnsi="Tahoma" w:cs="Tahoma"/>
          <w:sz w:val="32"/>
          <w:szCs w:val="32"/>
          <w:shd w:val="clear" w:color="auto" w:fill="FFFFFF"/>
        </w:rPr>
      </w:pPr>
      <w:r w:rsidRPr="00C5751B">
        <w:rPr>
          <w:rFonts w:ascii="Tahoma" w:hAnsi="Tahoma" w:cs="Tahoma"/>
          <w:sz w:val="32"/>
          <w:szCs w:val="32"/>
          <w:shd w:val="clear" w:color="auto" w:fill="FFFFFF"/>
        </w:rPr>
        <w:t>Рисунки учащихся.</w:t>
      </w:r>
    </w:p>
    <w:p w:rsidR="001C7E67" w:rsidRPr="00C5751B" w:rsidRDefault="001C7E67" w:rsidP="00D9076D">
      <w:pPr>
        <w:pStyle w:val="1"/>
        <w:numPr>
          <w:ilvl w:val="0"/>
          <w:numId w:val="2"/>
        </w:numPr>
        <w:spacing w:line="240" w:lineRule="auto"/>
        <w:jc w:val="both"/>
        <w:rPr>
          <w:rFonts w:ascii="Tahoma" w:hAnsi="Tahoma" w:cs="Tahoma"/>
          <w:sz w:val="32"/>
          <w:szCs w:val="32"/>
          <w:shd w:val="clear" w:color="auto" w:fill="FFFFFF"/>
        </w:rPr>
      </w:pPr>
      <w:r w:rsidRPr="00C5751B">
        <w:rPr>
          <w:rFonts w:ascii="Tahoma" w:hAnsi="Tahoma" w:cs="Tahoma"/>
          <w:sz w:val="32"/>
          <w:szCs w:val="32"/>
          <w:shd w:val="clear" w:color="auto" w:fill="FFFFFF"/>
        </w:rPr>
        <w:t>Семейные фотографии.</w:t>
      </w:r>
    </w:p>
    <w:p w:rsidR="001C7E67" w:rsidRPr="00C5751B" w:rsidRDefault="001C7E67" w:rsidP="00D9076D">
      <w:pPr>
        <w:pStyle w:val="1"/>
        <w:numPr>
          <w:ilvl w:val="0"/>
          <w:numId w:val="2"/>
        </w:numPr>
        <w:spacing w:line="240" w:lineRule="auto"/>
        <w:jc w:val="both"/>
        <w:rPr>
          <w:rFonts w:ascii="Tahoma" w:hAnsi="Tahoma" w:cs="Tahoma"/>
          <w:sz w:val="32"/>
          <w:szCs w:val="32"/>
          <w:shd w:val="clear" w:color="auto" w:fill="FFFFFF"/>
        </w:rPr>
      </w:pPr>
      <w:r w:rsidRPr="00C5751B">
        <w:rPr>
          <w:rFonts w:ascii="Tahoma" w:hAnsi="Tahoma" w:cs="Tahoma"/>
          <w:sz w:val="32"/>
          <w:szCs w:val="32"/>
          <w:shd w:val="clear" w:color="auto" w:fill="FFFFFF"/>
        </w:rPr>
        <w:t>Презентация « Наши мамы».</w:t>
      </w:r>
    </w:p>
    <w:p w:rsidR="001C7E67" w:rsidRPr="00C5751B" w:rsidRDefault="001C7E67" w:rsidP="00D9076D">
      <w:pPr>
        <w:pStyle w:val="1"/>
        <w:numPr>
          <w:ilvl w:val="0"/>
          <w:numId w:val="2"/>
        </w:numPr>
        <w:spacing w:line="240" w:lineRule="auto"/>
        <w:jc w:val="both"/>
        <w:rPr>
          <w:rFonts w:ascii="Tahoma" w:hAnsi="Tahoma" w:cs="Tahoma"/>
          <w:sz w:val="32"/>
          <w:szCs w:val="32"/>
          <w:shd w:val="clear" w:color="auto" w:fill="FFFFFF"/>
        </w:rPr>
      </w:pPr>
      <w:r w:rsidRPr="00C5751B">
        <w:rPr>
          <w:rFonts w:ascii="Tahoma" w:hAnsi="Tahoma" w:cs="Tahoma"/>
          <w:sz w:val="32"/>
          <w:szCs w:val="32"/>
          <w:shd w:val="clear" w:color="auto" w:fill="FFFFFF"/>
        </w:rPr>
        <w:t>Презентация « Детеныши животных с мамами».</w:t>
      </w:r>
    </w:p>
    <w:p w:rsidR="001C7E67" w:rsidRPr="00C5751B" w:rsidRDefault="001C7E67" w:rsidP="00D9076D">
      <w:pPr>
        <w:pStyle w:val="1"/>
        <w:numPr>
          <w:ilvl w:val="0"/>
          <w:numId w:val="2"/>
        </w:numPr>
        <w:spacing w:line="240" w:lineRule="auto"/>
        <w:jc w:val="both"/>
        <w:rPr>
          <w:rFonts w:ascii="Tahoma" w:hAnsi="Tahoma" w:cs="Tahoma"/>
          <w:sz w:val="32"/>
          <w:szCs w:val="32"/>
          <w:shd w:val="clear" w:color="auto" w:fill="FFFFFF"/>
        </w:rPr>
      </w:pPr>
      <w:r w:rsidRPr="00C5751B">
        <w:rPr>
          <w:rFonts w:ascii="Tahoma" w:hAnsi="Tahoma" w:cs="Tahoma"/>
          <w:sz w:val="32"/>
          <w:szCs w:val="32"/>
          <w:shd w:val="clear" w:color="auto" w:fill="FFFFFF"/>
        </w:rPr>
        <w:t>Фотография Сафроновой Пелагеи Михайловны.</w:t>
      </w:r>
    </w:p>
    <w:p w:rsidR="001C7E67" w:rsidRPr="00C5751B" w:rsidRDefault="001C7E67" w:rsidP="00D9076D">
      <w:pPr>
        <w:pStyle w:val="1"/>
        <w:numPr>
          <w:ilvl w:val="0"/>
          <w:numId w:val="2"/>
        </w:numPr>
        <w:spacing w:line="240" w:lineRule="auto"/>
        <w:jc w:val="both"/>
        <w:rPr>
          <w:rFonts w:ascii="Tahoma" w:hAnsi="Tahoma" w:cs="Tahoma"/>
          <w:sz w:val="32"/>
          <w:szCs w:val="32"/>
          <w:shd w:val="clear" w:color="auto" w:fill="FFFFFF"/>
        </w:rPr>
      </w:pPr>
      <w:r w:rsidRPr="00C5751B">
        <w:rPr>
          <w:rFonts w:ascii="Tahoma" w:hAnsi="Tahoma" w:cs="Tahoma"/>
          <w:sz w:val="32"/>
          <w:szCs w:val="32"/>
          <w:shd w:val="clear" w:color="auto" w:fill="FFFFFF"/>
        </w:rPr>
        <w:t>Репродукция</w:t>
      </w:r>
      <w:r>
        <w:rPr>
          <w:rFonts w:ascii="Tahoma" w:hAnsi="Tahoma" w:cs="Tahoma"/>
          <w:sz w:val="32"/>
          <w:szCs w:val="32"/>
          <w:shd w:val="clear" w:color="auto" w:fill="FFFFFF"/>
        </w:rPr>
        <w:t xml:space="preserve"> иконы « Владимирская Икона Божией Матери</w:t>
      </w:r>
      <w:r w:rsidRPr="00C5751B">
        <w:rPr>
          <w:rFonts w:ascii="Tahoma" w:hAnsi="Tahoma" w:cs="Tahoma"/>
          <w:sz w:val="32"/>
          <w:szCs w:val="32"/>
          <w:shd w:val="clear" w:color="auto" w:fill="FFFFFF"/>
        </w:rPr>
        <w:t>»</w:t>
      </w:r>
    </w:p>
    <w:p w:rsidR="001C7E67" w:rsidRPr="00C5751B" w:rsidRDefault="001C7E67" w:rsidP="00D9076D">
      <w:pPr>
        <w:pStyle w:val="1"/>
        <w:numPr>
          <w:ilvl w:val="0"/>
          <w:numId w:val="2"/>
        </w:numPr>
        <w:spacing w:line="240" w:lineRule="auto"/>
        <w:jc w:val="both"/>
        <w:rPr>
          <w:rFonts w:ascii="Tahoma" w:hAnsi="Tahoma" w:cs="Tahoma"/>
          <w:sz w:val="32"/>
          <w:szCs w:val="32"/>
          <w:shd w:val="clear" w:color="auto" w:fill="FFFFFF"/>
        </w:rPr>
      </w:pPr>
      <w:r w:rsidRPr="00C5751B">
        <w:rPr>
          <w:rFonts w:ascii="Tahoma" w:hAnsi="Tahoma" w:cs="Tahoma"/>
          <w:sz w:val="32"/>
          <w:szCs w:val="32"/>
          <w:shd w:val="clear" w:color="auto" w:fill="FFFFFF"/>
        </w:rPr>
        <w:t>Музыкальное оформление.</w:t>
      </w:r>
    </w:p>
    <w:p w:rsidR="001C7E67" w:rsidRPr="00C5751B" w:rsidRDefault="001C7E67" w:rsidP="00D9076D">
      <w:pPr>
        <w:pStyle w:val="1"/>
        <w:numPr>
          <w:ilvl w:val="0"/>
          <w:numId w:val="2"/>
        </w:numPr>
        <w:spacing w:line="240" w:lineRule="auto"/>
        <w:jc w:val="both"/>
        <w:rPr>
          <w:rFonts w:ascii="Tahoma" w:hAnsi="Tahoma" w:cs="Tahoma"/>
          <w:sz w:val="32"/>
          <w:szCs w:val="32"/>
          <w:shd w:val="clear" w:color="auto" w:fill="FFFFFF"/>
        </w:rPr>
      </w:pPr>
      <w:r w:rsidRPr="00C5751B">
        <w:rPr>
          <w:rFonts w:ascii="Tahoma" w:hAnsi="Tahoma" w:cs="Tahoma"/>
          <w:sz w:val="32"/>
          <w:szCs w:val="32"/>
          <w:shd w:val="clear" w:color="auto" w:fill="FFFFFF"/>
        </w:rPr>
        <w:t>Песни для исполнения.</w:t>
      </w:r>
    </w:p>
    <w:p w:rsidR="001C7E67" w:rsidRPr="00C5751B" w:rsidRDefault="001C7E67" w:rsidP="00D9076D">
      <w:pPr>
        <w:pStyle w:val="1"/>
        <w:numPr>
          <w:ilvl w:val="0"/>
          <w:numId w:val="2"/>
        </w:numPr>
        <w:spacing w:line="240" w:lineRule="auto"/>
        <w:jc w:val="both"/>
        <w:rPr>
          <w:rFonts w:ascii="Tahoma" w:hAnsi="Tahoma" w:cs="Tahoma"/>
          <w:sz w:val="32"/>
          <w:szCs w:val="32"/>
          <w:shd w:val="clear" w:color="auto" w:fill="FFFFFF"/>
        </w:rPr>
      </w:pPr>
      <w:r w:rsidRPr="00C5751B">
        <w:rPr>
          <w:rFonts w:ascii="Tahoma" w:hAnsi="Tahoma" w:cs="Tahoma"/>
          <w:sz w:val="32"/>
          <w:szCs w:val="32"/>
          <w:shd w:val="clear" w:color="auto" w:fill="FFFFFF"/>
        </w:rPr>
        <w:t>Костюм</w:t>
      </w:r>
      <w:r>
        <w:rPr>
          <w:rFonts w:ascii="Tahoma" w:hAnsi="Tahoma" w:cs="Tahoma"/>
          <w:sz w:val="32"/>
          <w:szCs w:val="32"/>
          <w:shd w:val="clear" w:color="auto" w:fill="FFFFFF"/>
        </w:rPr>
        <w:t>ы для сценки «Я маму обидел</w:t>
      </w:r>
      <w:r w:rsidRPr="00C5751B">
        <w:rPr>
          <w:rFonts w:ascii="Tahoma" w:hAnsi="Tahoma" w:cs="Tahoma"/>
          <w:sz w:val="32"/>
          <w:szCs w:val="32"/>
          <w:shd w:val="clear" w:color="auto" w:fill="FFFFFF"/>
        </w:rPr>
        <w:t>».</w:t>
      </w:r>
    </w:p>
    <w:p w:rsidR="001C7E67" w:rsidRPr="00C5751B" w:rsidRDefault="001C7E67" w:rsidP="00D9076D">
      <w:pPr>
        <w:pStyle w:val="1"/>
        <w:numPr>
          <w:ilvl w:val="0"/>
          <w:numId w:val="2"/>
        </w:numPr>
        <w:spacing w:line="240" w:lineRule="auto"/>
        <w:jc w:val="both"/>
        <w:rPr>
          <w:rFonts w:ascii="Tahoma" w:hAnsi="Tahoma" w:cs="Tahoma"/>
          <w:sz w:val="32"/>
          <w:szCs w:val="32"/>
          <w:shd w:val="clear" w:color="auto" w:fill="FFFFFF"/>
        </w:rPr>
      </w:pPr>
      <w:r w:rsidRPr="00C5751B">
        <w:rPr>
          <w:rFonts w:ascii="Tahoma" w:hAnsi="Tahoma" w:cs="Tahoma"/>
          <w:sz w:val="32"/>
          <w:szCs w:val="32"/>
          <w:shd w:val="clear" w:color="auto" w:fill="FFFFFF"/>
        </w:rPr>
        <w:t>Работы родителей для оформления выставки « Творчество наших мамочек».</w:t>
      </w:r>
    </w:p>
    <w:p w:rsidR="001C7E67" w:rsidRDefault="001C7E67" w:rsidP="00D9076D">
      <w:pPr>
        <w:pStyle w:val="1"/>
        <w:numPr>
          <w:ilvl w:val="0"/>
          <w:numId w:val="2"/>
        </w:numPr>
        <w:spacing w:line="240" w:lineRule="auto"/>
        <w:jc w:val="both"/>
        <w:rPr>
          <w:rFonts w:ascii="Tahoma" w:hAnsi="Tahoma" w:cs="Tahoma"/>
          <w:sz w:val="32"/>
          <w:szCs w:val="32"/>
          <w:shd w:val="clear" w:color="auto" w:fill="FFFFFF"/>
        </w:rPr>
      </w:pPr>
      <w:r w:rsidRPr="00C5751B">
        <w:rPr>
          <w:rFonts w:ascii="Tahoma" w:hAnsi="Tahoma" w:cs="Tahoma"/>
          <w:sz w:val="32"/>
          <w:szCs w:val="32"/>
          <w:shd w:val="clear" w:color="auto" w:fill="FFFFFF"/>
        </w:rPr>
        <w:t>Поделки учащихся, сделанные для мам к празднику.</w:t>
      </w:r>
    </w:p>
    <w:p w:rsidR="001C7E67" w:rsidRDefault="001C7E67" w:rsidP="0025760C">
      <w:pPr>
        <w:jc w:val="center"/>
        <w:rPr>
          <w:b/>
          <w:color w:val="800000"/>
          <w:sz w:val="32"/>
          <w:szCs w:val="32"/>
        </w:rPr>
      </w:pPr>
    </w:p>
    <w:p w:rsidR="001C7E67" w:rsidRDefault="001C7E67" w:rsidP="0025760C">
      <w:pPr>
        <w:jc w:val="center"/>
        <w:rPr>
          <w:b/>
          <w:color w:val="800000"/>
          <w:sz w:val="32"/>
          <w:szCs w:val="32"/>
        </w:rPr>
      </w:pPr>
    </w:p>
    <w:p w:rsidR="001C7E67" w:rsidRDefault="001C7E67" w:rsidP="0025760C">
      <w:pPr>
        <w:jc w:val="center"/>
        <w:rPr>
          <w:b/>
          <w:color w:val="800000"/>
          <w:sz w:val="32"/>
          <w:szCs w:val="32"/>
        </w:rPr>
      </w:pPr>
    </w:p>
    <w:p w:rsidR="001C7E67" w:rsidRDefault="001C7E67" w:rsidP="0025760C">
      <w:pPr>
        <w:jc w:val="center"/>
        <w:rPr>
          <w:b/>
          <w:color w:val="800000"/>
          <w:sz w:val="32"/>
          <w:szCs w:val="32"/>
        </w:rPr>
      </w:pPr>
    </w:p>
    <w:p w:rsidR="001C7E67" w:rsidRDefault="001C7E67" w:rsidP="0025760C">
      <w:pPr>
        <w:jc w:val="center"/>
        <w:rPr>
          <w:b/>
          <w:color w:val="800000"/>
          <w:sz w:val="32"/>
          <w:szCs w:val="32"/>
        </w:rPr>
      </w:pPr>
    </w:p>
    <w:p w:rsidR="001C7E67" w:rsidRDefault="001C7E67" w:rsidP="0025760C">
      <w:pPr>
        <w:jc w:val="center"/>
        <w:rPr>
          <w:b/>
          <w:color w:val="800000"/>
          <w:sz w:val="32"/>
          <w:szCs w:val="32"/>
        </w:rPr>
      </w:pPr>
    </w:p>
    <w:p w:rsidR="001C7E67" w:rsidRDefault="001C7E67" w:rsidP="0025760C">
      <w:pPr>
        <w:jc w:val="center"/>
        <w:rPr>
          <w:b/>
          <w:color w:val="800000"/>
          <w:sz w:val="32"/>
          <w:szCs w:val="32"/>
        </w:rPr>
      </w:pPr>
    </w:p>
    <w:p w:rsidR="001C7E67" w:rsidRDefault="001C7E67" w:rsidP="0025760C">
      <w:pPr>
        <w:jc w:val="center"/>
        <w:rPr>
          <w:b/>
          <w:color w:val="800000"/>
          <w:sz w:val="32"/>
          <w:szCs w:val="32"/>
        </w:rPr>
      </w:pPr>
    </w:p>
    <w:p w:rsidR="001C7E67" w:rsidRDefault="001C7E67" w:rsidP="0025760C">
      <w:pPr>
        <w:jc w:val="center"/>
        <w:rPr>
          <w:b/>
          <w:color w:val="800000"/>
          <w:sz w:val="32"/>
          <w:szCs w:val="32"/>
        </w:rPr>
      </w:pPr>
    </w:p>
    <w:p w:rsidR="001C7E67" w:rsidRDefault="001C7E67" w:rsidP="0025760C">
      <w:pPr>
        <w:jc w:val="center"/>
        <w:rPr>
          <w:b/>
          <w:color w:val="800000"/>
          <w:sz w:val="32"/>
          <w:szCs w:val="32"/>
        </w:rPr>
      </w:pPr>
    </w:p>
    <w:p w:rsidR="001C7E67" w:rsidRDefault="001C7E67" w:rsidP="0025760C">
      <w:pPr>
        <w:jc w:val="center"/>
        <w:rPr>
          <w:b/>
          <w:color w:val="800000"/>
          <w:sz w:val="32"/>
          <w:szCs w:val="32"/>
        </w:rPr>
      </w:pPr>
    </w:p>
    <w:p w:rsidR="001C7E67" w:rsidRDefault="001C7E67" w:rsidP="00D9076D">
      <w:pPr>
        <w:rPr>
          <w:b/>
          <w:color w:val="800000"/>
          <w:sz w:val="32"/>
          <w:szCs w:val="32"/>
        </w:rPr>
      </w:pPr>
    </w:p>
    <w:p w:rsidR="001C7E67" w:rsidRDefault="001C7E67" w:rsidP="0025760C">
      <w:pPr>
        <w:jc w:val="center"/>
        <w:rPr>
          <w:b/>
          <w:color w:val="800000"/>
          <w:sz w:val="32"/>
          <w:szCs w:val="32"/>
        </w:rPr>
      </w:pPr>
      <w:r w:rsidRPr="008B5982">
        <w:rPr>
          <w:b/>
          <w:color w:val="800000"/>
          <w:sz w:val="32"/>
          <w:szCs w:val="32"/>
        </w:rPr>
        <w:t>Ход мероприятия</w:t>
      </w:r>
    </w:p>
    <w:p w:rsidR="001C7E67" w:rsidRPr="00162BCB" w:rsidRDefault="001C7E67" w:rsidP="00E36FE8">
      <w:pPr>
        <w:rPr>
          <w:b/>
          <w:sz w:val="32"/>
          <w:szCs w:val="32"/>
        </w:rPr>
      </w:pPr>
    </w:p>
    <w:p w:rsidR="001C7E67" w:rsidRDefault="001C7E67" w:rsidP="00E36FE8">
      <w:r w:rsidRPr="00162BCB">
        <w:rPr>
          <w:b/>
        </w:rPr>
        <w:t>Ведущий – учитель 1 класса:</w:t>
      </w:r>
      <w:r w:rsidRPr="00162BCB">
        <w:t xml:space="preserve"> </w:t>
      </w:r>
    </w:p>
    <w:p w:rsidR="001C7E67" w:rsidRDefault="001C7E67" w:rsidP="00E36FE8">
      <w:r w:rsidRPr="00162BCB">
        <w:t xml:space="preserve">Здравствуйте ребятки, уважаемые родители и </w:t>
      </w:r>
      <w:r>
        <w:t xml:space="preserve">все гости нашего праздника! </w:t>
      </w:r>
    </w:p>
    <w:p w:rsidR="001C7E67" w:rsidRDefault="001C7E67" w:rsidP="00E36FE8"/>
    <w:p w:rsidR="001C7E67" w:rsidRDefault="001C7E67" w:rsidP="00E36FE8">
      <w:r w:rsidRPr="008E0003">
        <w:rPr>
          <w:b/>
        </w:rPr>
        <w:t>Знакомство:</w:t>
      </w:r>
      <w:r>
        <w:t xml:space="preserve">  Все присутствующие становятся в круг, по очереди передают друг другу шляпу, представляются).</w:t>
      </w:r>
    </w:p>
    <w:p w:rsidR="001C7E67" w:rsidRDefault="001C7E67" w:rsidP="00E36FE8"/>
    <w:p w:rsidR="001C7E67" w:rsidRDefault="001C7E67" w:rsidP="00E36FE8">
      <w:r>
        <w:t>На экране слайд с изображением:</w:t>
      </w:r>
    </w:p>
    <w:p w:rsidR="001C7E67" w:rsidRDefault="001C7E67" w:rsidP="00E36FE8">
      <w:pPr>
        <w:rPr>
          <w:noProof/>
        </w:rPr>
      </w:pPr>
      <w:r w:rsidRPr="007432D2">
        <w:rPr>
          <w:noProof/>
        </w:rPr>
        <w:t xml:space="preserve"> </w:t>
      </w:r>
      <w:r>
        <w:rPr>
          <w:noProof/>
        </w:rPr>
        <w:pict>
          <v:shape id="Рисунок 3" o:spid="_x0000_i1026" type="#_x0000_t75" style="width:412.5pt;height:318pt;visibility:visible">
            <v:imagedata r:id="rId6" o:title=""/>
          </v:shape>
        </w:pict>
      </w:r>
    </w:p>
    <w:p w:rsidR="001C7E67" w:rsidRDefault="001C7E67" w:rsidP="00E36FE8">
      <w:pPr>
        <w:rPr>
          <w:noProof/>
        </w:rPr>
      </w:pPr>
    </w:p>
    <w:p w:rsidR="001C7E67" w:rsidRDefault="001C7E67" w:rsidP="00E36FE8">
      <w:pPr>
        <w:rPr>
          <w:noProof/>
        </w:rPr>
      </w:pPr>
      <w:r>
        <w:rPr>
          <w:noProof/>
        </w:rPr>
        <w:t>Зачитываю эти строчки.</w:t>
      </w:r>
    </w:p>
    <w:p w:rsidR="001C7E67" w:rsidRDefault="001C7E67" w:rsidP="00E36FE8">
      <w:pPr>
        <w:rPr>
          <w:noProof/>
        </w:rPr>
      </w:pPr>
    </w:p>
    <w:p w:rsidR="001C7E67" w:rsidRPr="00162BCB" w:rsidRDefault="001C7E67" w:rsidP="00E36FE8">
      <w:r>
        <w:rPr>
          <w:noProof/>
        </w:rPr>
        <w:t>КАК вы думаете, как зовут АНГЕЛА-ХРАНИТЕЛЯ любого ребёнка на большой Земле?</w:t>
      </w:r>
    </w:p>
    <w:p w:rsidR="001C7E67" w:rsidRDefault="001C7E67" w:rsidP="00E36FE8">
      <w:pPr>
        <w:tabs>
          <w:tab w:val="left" w:pos="1170"/>
        </w:tabs>
      </w:pPr>
    </w:p>
    <w:p w:rsidR="001C7E67" w:rsidRDefault="001C7E67" w:rsidP="00E36FE8">
      <w:pPr>
        <w:tabs>
          <w:tab w:val="left" w:pos="1170"/>
        </w:tabs>
      </w:pPr>
      <w:r w:rsidRPr="00A11E6A">
        <w:rPr>
          <w:b/>
        </w:rPr>
        <w:t>Все присутствующие дети</w:t>
      </w:r>
      <w:r>
        <w:t>: Это мама!!!</w:t>
      </w:r>
    </w:p>
    <w:p w:rsidR="001C7E67" w:rsidRDefault="001C7E67" w:rsidP="00E36FE8">
      <w:pPr>
        <w:tabs>
          <w:tab w:val="left" w:pos="1170"/>
        </w:tabs>
      </w:pPr>
    </w:p>
    <w:p w:rsidR="001C7E67" w:rsidRPr="00A11E6A" w:rsidRDefault="001C7E67" w:rsidP="00E36FE8">
      <w:pPr>
        <w:tabs>
          <w:tab w:val="left" w:pos="1170"/>
        </w:tabs>
        <w:rPr>
          <w:b/>
        </w:rPr>
      </w:pPr>
      <w:r w:rsidRPr="00A11E6A">
        <w:rPr>
          <w:b/>
        </w:rPr>
        <w:t xml:space="preserve">Ведущий-учитель 1 класса: </w:t>
      </w:r>
    </w:p>
    <w:p w:rsidR="001C7E67" w:rsidRDefault="001C7E67" w:rsidP="00E36FE8">
      <w:pPr>
        <w:tabs>
          <w:tab w:val="left" w:pos="1170"/>
        </w:tabs>
      </w:pPr>
      <w:r>
        <w:t xml:space="preserve">  Правильно!  О ком мы будем сегодня говорить на нашем празднике?( Дети отвечают). Сегодня  мы будем говорить о празднике, который имеет отношение к нашим милым, ласковым мамам и любящим и любимым бабушкам. Очень приятно, что к нам в гости пришли самые красивые, ласковые, добрые и любимые мамы . Мы пригласили вас на праздник, чтобы выразить вам свою глубокую любовь, уважение и благодарность.</w:t>
      </w:r>
    </w:p>
    <w:p w:rsidR="001C7E67" w:rsidRDefault="001C7E67" w:rsidP="00E36FE8">
      <w:pPr>
        <w:tabs>
          <w:tab w:val="left" w:pos="1170"/>
        </w:tabs>
      </w:pPr>
      <w:r>
        <w:t>Мама, мамочка….Сколько тепла таит в себе это магическое слово, которым называют самого дорогого, близкого, единственного человека. Материнская любовь греет нас до старости. Мама учит нас быть мудрыми, дает советы, заботится о нас, оберегает нас. На дворе ноябрь, а мы говорим о маме. Обычно мы поздравляем мам восьмого марта. Почему же мы заговорили о них сегодня? Во время Великой Отечественной войны, в 1944 году, когда страна уже знала, что скоро победа, был учрежден орден « Мать – героиня». Первого сентября он был вручен жительнице Подмосковья  Анне Алексахиной. В 1997 году президент принял Указ об учреждении Дня матери, который решили отмечать в последнее воскресенье ноября.</w:t>
      </w:r>
    </w:p>
    <w:p w:rsidR="001C7E67" w:rsidRDefault="001C7E67" w:rsidP="00E36FE8">
      <w:pPr>
        <w:tabs>
          <w:tab w:val="left" w:pos="1170"/>
        </w:tabs>
      </w:pPr>
    </w:p>
    <w:p w:rsidR="001C7E67" w:rsidRPr="00A11E6A" w:rsidRDefault="001C7E67" w:rsidP="00E36FE8">
      <w:pPr>
        <w:tabs>
          <w:tab w:val="left" w:pos="1170"/>
        </w:tabs>
        <w:rPr>
          <w:b/>
        </w:rPr>
      </w:pPr>
      <w:r>
        <w:t xml:space="preserve"> </w:t>
      </w:r>
      <w:r w:rsidRPr="00A11E6A">
        <w:rPr>
          <w:b/>
        </w:rPr>
        <w:t xml:space="preserve">Ведущий: </w:t>
      </w:r>
    </w:p>
    <w:p w:rsidR="001C7E67" w:rsidRPr="0025760C" w:rsidRDefault="001C7E67" w:rsidP="00E36FE8">
      <w:pPr>
        <w:tabs>
          <w:tab w:val="left" w:pos="1170"/>
        </w:tabs>
      </w:pPr>
      <w:r w:rsidRPr="0025760C">
        <w:t xml:space="preserve">Мама - это значит нежность, </w:t>
      </w:r>
    </w:p>
    <w:p w:rsidR="001C7E67" w:rsidRPr="0025760C" w:rsidRDefault="001C7E67" w:rsidP="00E36FE8">
      <w:pPr>
        <w:tabs>
          <w:tab w:val="left" w:pos="1170"/>
        </w:tabs>
      </w:pPr>
      <w:r w:rsidRPr="0025760C">
        <w:t xml:space="preserve">Это ласка, доброта, </w:t>
      </w:r>
    </w:p>
    <w:p w:rsidR="001C7E67" w:rsidRPr="0025760C" w:rsidRDefault="001C7E67" w:rsidP="00E36FE8">
      <w:pPr>
        <w:tabs>
          <w:tab w:val="left" w:pos="1170"/>
        </w:tabs>
      </w:pPr>
      <w:r w:rsidRPr="0025760C">
        <w:t xml:space="preserve">Мама - это безмятежность, </w:t>
      </w:r>
    </w:p>
    <w:p w:rsidR="001C7E67" w:rsidRPr="0025760C" w:rsidRDefault="001C7E67" w:rsidP="00E36FE8">
      <w:pPr>
        <w:tabs>
          <w:tab w:val="left" w:pos="1170"/>
        </w:tabs>
      </w:pPr>
      <w:r w:rsidRPr="0025760C">
        <w:t xml:space="preserve">Это радость, красота! </w:t>
      </w:r>
    </w:p>
    <w:p w:rsidR="001C7E67" w:rsidRPr="0025760C" w:rsidRDefault="001C7E67" w:rsidP="00E36FE8">
      <w:pPr>
        <w:tabs>
          <w:tab w:val="left" w:pos="1170"/>
        </w:tabs>
      </w:pPr>
      <w:r w:rsidRPr="0025760C">
        <w:t xml:space="preserve">Мама - это на ночь сказка, </w:t>
      </w:r>
    </w:p>
    <w:p w:rsidR="001C7E67" w:rsidRPr="0025760C" w:rsidRDefault="001C7E67" w:rsidP="00E36FE8">
      <w:pPr>
        <w:tabs>
          <w:tab w:val="left" w:pos="1170"/>
        </w:tabs>
      </w:pPr>
      <w:r w:rsidRPr="0025760C">
        <w:t xml:space="preserve">Это утренний рассвет, </w:t>
      </w:r>
    </w:p>
    <w:p w:rsidR="001C7E67" w:rsidRPr="0025760C" w:rsidRDefault="001C7E67" w:rsidP="00E36FE8">
      <w:pPr>
        <w:tabs>
          <w:tab w:val="left" w:pos="1170"/>
        </w:tabs>
      </w:pPr>
      <w:r w:rsidRPr="0025760C">
        <w:t xml:space="preserve">Мама - в трудный час подсказка, </w:t>
      </w:r>
    </w:p>
    <w:p w:rsidR="001C7E67" w:rsidRPr="0025760C" w:rsidRDefault="001C7E67" w:rsidP="00E36FE8">
      <w:pPr>
        <w:tabs>
          <w:tab w:val="left" w:pos="1170"/>
        </w:tabs>
      </w:pPr>
      <w:r w:rsidRPr="0025760C">
        <w:t xml:space="preserve">Это мудрость и совет! </w:t>
      </w:r>
    </w:p>
    <w:p w:rsidR="001C7E67" w:rsidRPr="0025760C" w:rsidRDefault="001C7E67" w:rsidP="00E36FE8">
      <w:pPr>
        <w:tabs>
          <w:tab w:val="left" w:pos="1170"/>
        </w:tabs>
      </w:pPr>
      <w:r w:rsidRPr="0025760C">
        <w:t xml:space="preserve">Мама - это зелень лета, </w:t>
      </w:r>
    </w:p>
    <w:p w:rsidR="001C7E67" w:rsidRPr="0025760C" w:rsidRDefault="001C7E67" w:rsidP="00E36FE8">
      <w:pPr>
        <w:tabs>
          <w:tab w:val="left" w:pos="1170"/>
        </w:tabs>
      </w:pPr>
      <w:r w:rsidRPr="0025760C">
        <w:t xml:space="preserve">Это снег, осенний лист, </w:t>
      </w:r>
    </w:p>
    <w:p w:rsidR="001C7E67" w:rsidRPr="0025760C" w:rsidRDefault="001C7E67" w:rsidP="00E36FE8">
      <w:pPr>
        <w:tabs>
          <w:tab w:val="left" w:pos="1170"/>
        </w:tabs>
      </w:pPr>
      <w:r w:rsidRPr="0025760C">
        <w:t xml:space="preserve">Мама - это лучик света, </w:t>
      </w:r>
    </w:p>
    <w:p w:rsidR="001C7E67" w:rsidRDefault="001C7E67" w:rsidP="00E36FE8">
      <w:pPr>
        <w:tabs>
          <w:tab w:val="left" w:pos="1170"/>
        </w:tabs>
      </w:pPr>
      <w:r w:rsidRPr="0025760C">
        <w:t>Мама - это значит ЖИЗНЬ!</w:t>
      </w:r>
    </w:p>
    <w:p w:rsidR="001C7E67" w:rsidRDefault="001C7E67" w:rsidP="00E36FE8">
      <w:pPr>
        <w:tabs>
          <w:tab w:val="left" w:pos="1170"/>
        </w:tabs>
      </w:pPr>
    </w:p>
    <w:p w:rsidR="001C7E67" w:rsidRDefault="001C7E67" w:rsidP="00E36FE8">
      <w:pPr>
        <w:tabs>
          <w:tab w:val="left" w:pos="1170"/>
        </w:tabs>
      </w:pPr>
      <w:r>
        <w:t>Уважаемые наши мамочки, присутствующие на празднике! Ваши детки подготовили небольшие сочинения-интервью о своей маме « Мама  - самый близкий человек». Сейчас они их расскажут.</w:t>
      </w:r>
      <w:r w:rsidRPr="00475AED">
        <w:t xml:space="preserve"> </w:t>
      </w:r>
      <w:r>
        <w:t>Моим ребятам 1-го класса пришли помочь сегодня ребята из 3-го класса и самые маленькие в нашей школьной семье – дошколята.</w:t>
      </w:r>
    </w:p>
    <w:p w:rsidR="001C7E67" w:rsidRDefault="001C7E67" w:rsidP="00E36FE8">
      <w:pPr>
        <w:tabs>
          <w:tab w:val="left" w:pos="1170"/>
        </w:tabs>
      </w:pPr>
    </w:p>
    <w:p w:rsidR="001C7E67" w:rsidRDefault="001C7E67" w:rsidP="00E36FE8">
      <w:pPr>
        <w:tabs>
          <w:tab w:val="left" w:pos="1170"/>
        </w:tabs>
      </w:pPr>
      <w:r>
        <w:t>Учащиеся по очереди выходят к доске, рассказывают стишок, говорят каждый о своей маме теплые слова, которые заранее подготовили дома.</w:t>
      </w:r>
    </w:p>
    <w:p w:rsidR="001C7E67" w:rsidRDefault="001C7E67" w:rsidP="00E36FE8">
      <w:pPr>
        <w:tabs>
          <w:tab w:val="left" w:pos="1170"/>
        </w:tabs>
      </w:pPr>
      <w:r>
        <w:t xml:space="preserve"> ( На экране показываю презентацию с фотографиями каждой из мам).</w:t>
      </w:r>
    </w:p>
    <w:p w:rsidR="001C7E67" w:rsidRDefault="001C7E67" w:rsidP="00E36FE8">
      <w:pPr>
        <w:tabs>
          <w:tab w:val="left" w:pos="1170"/>
        </w:tabs>
      </w:pPr>
      <w:r>
        <w:t xml:space="preserve"> </w:t>
      </w:r>
    </w:p>
    <w:p w:rsidR="001C7E67" w:rsidRPr="00513DA1" w:rsidRDefault="001C7E67" w:rsidP="00E36FE8">
      <w:pPr>
        <w:tabs>
          <w:tab w:val="left" w:pos="1170"/>
        </w:tabs>
        <w:rPr>
          <w:b/>
        </w:rPr>
      </w:pPr>
      <w:r w:rsidRPr="00475AED">
        <w:rPr>
          <w:b/>
        </w:rPr>
        <w:t xml:space="preserve">Масютин Леша: </w:t>
      </w:r>
    </w:p>
    <w:p w:rsidR="001C7E67" w:rsidRDefault="001C7E67" w:rsidP="0025760C">
      <w:pPr>
        <w:tabs>
          <w:tab w:val="left" w:pos="1170"/>
        </w:tabs>
      </w:pPr>
      <w:r>
        <w:t xml:space="preserve">                       </w:t>
      </w:r>
    </w:p>
    <w:p w:rsidR="001C7E67" w:rsidRDefault="001C7E67" w:rsidP="00E36FE8">
      <w:pPr>
        <w:tabs>
          <w:tab w:val="left" w:pos="1170"/>
        </w:tabs>
      </w:pPr>
      <w:r>
        <w:t xml:space="preserve">( Рассказывает о свое маме).             </w:t>
      </w:r>
    </w:p>
    <w:p w:rsidR="001C7E67" w:rsidRDefault="001C7E67" w:rsidP="00E36FE8">
      <w:pPr>
        <w:tabs>
          <w:tab w:val="left" w:pos="1170"/>
        </w:tabs>
      </w:pPr>
    </w:p>
    <w:p w:rsidR="001C7E67" w:rsidRDefault="001C7E67" w:rsidP="00E36FE8">
      <w:pPr>
        <w:tabs>
          <w:tab w:val="left" w:pos="1170"/>
        </w:tabs>
        <w:rPr>
          <w:b/>
        </w:rPr>
      </w:pPr>
      <w:r>
        <w:rPr>
          <w:b/>
        </w:rPr>
        <w:t>Ермаков Миша:</w:t>
      </w:r>
    </w:p>
    <w:p w:rsidR="001C7E67" w:rsidRDefault="001C7E67" w:rsidP="00E36FE8">
      <w:r>
        <w:t xml:space="preserve">     </w:t>
      </w:r>
    </w:p>
    <w:p w:rsidR="001C7E67" w:rsidRDefault="001C7E67" w:rsidP="00E36FE8">
      <w:pPr>
        <w:tabs>
          <w:tab w:val="left" w:pos="1170"/>
        </w:tabs>
      </w:pPr>
      <w:r>
        <w:t>( Рассказывают о своей маме).</w:t>
      </w:r>
    </w:p>
    <w:p w:rsidR="001C7E67" w:rsidRDefault="001C7E67" w:rsidP="00E36FE8">
      <w:pPr>
        <w:tabs>
          <w:tab w:val="left" w:pos="1170"/>
        </w:tabs>
      </w:pPr>
    </w:p>
    <w:p w:rsidR="001C7E67" w:rsidRDefault="001C7E67" w:rsidP="00E36FE8">
      <w:pPr>
        <w:tabs>
          <w:tab w:val="left" w:pos="1170"/>
        </w:tabs>
        <w:rPr>
          <w:b/>
        </w:rPr>
      </w:pPr>
      <w:r w:rsidRPr="00513DA1">
        <w:rPr>
          <w:b/>
        </w:rPr>
        <w:t xml:space="preserve">Артамонова Лера: </w:t>
      </w:r>
    </w:p>
    <w:p w:rsidR="001C7E67" w:rsidRDefault="001C7E67" w:rsidP="00E36FE8">
      <w:pPr>
        <w:tabs>
          <w:tab w:val="left" w:pos="1170"/>
        </w:tabs>
      </w:pPr>
    </w:p>
    <w:p w:rsidR="001C7E67" w:rsidRDefault="001C7E67" w:rsidP="00E36FE8">
      <w:pPr>
        <w:tabs>
          <w:tab w:val="left" w:pos="1170"/>
        </w:tabs>
      </w:pPr>
      <w:r>
        <w:t>( Рассказывает о своей маме).</w:t>
      </w:r>
    </w:p>
    <w:p w:rsidR="001C7E67" w:rsidRDefault="001C7E67" w:rsidP="00E36FE8">
      <w:pPr>
        <w:tabs>
          <w:tab w:val="left" w:pos="1170"/>
        </w:tabs>
      </w:pPr>
    </w:p>
    <w:p w:rsidR="001C7E67" w:rsidRDefault="001C7E67" w:rsidP="00E36FE8">
      <w:pPr>
        <w:tabs>
          <w:tab w:val="left" w:pos="1170"/>
        </w:tabs>
        <w:rPr>
          <w:b/>
        </w:rPr>
      </w:pPr>
      <w:r w:rsidRPr="00513DA1">
        <w:rPr>
          <w:b/>
        </w:rPr>
        <w:t>Зубков Даня:</w:t>
      </w:r>
    </w:p>
    <w:p w:rsidR="001C7E67" w:rsidRDefault="001C7E67" w:rsidP="00E36FE8">
      <w:pPr>
        <w:tabs>
          <w:tab w:val="left" w:pos="1170"/>
        </w:tabs>
      </w:pPr>
    </w:p>
    <w:p w:rsidR="001C7E67" w:rsidRDefault="001C7E67" w:rsidP="00E36FE8">
      <w:pPr>
        <w:tabs>
          <w:tab w:val="left" w:pos="1170"/>
        </w:tabs>
      </w:pPr>
      <w:r>
        <w:t xml:space="preserve"> ( Рассказывает о своей маме).</w:t>
      </w:r>
    </w:p>
    <w:p w:rsidR="001C7E67" w:rsidRDefault="001C7E67" w:rsidP="00E36FE8">
      <w:pPr>
        <w:tabs>
          <w:tab w:val="left" w:pos="1170"/>
        </w:tabs>
      </w:pPr>
    </w:p>
    <w:p w:rsidR="001C7E67" w:rsidRPr="008E3A27" w:rsidRDefault="001C7E67" w:rsidP="00E36FE8">
      <w:pPr>
        <w:tabs>
          <w:tab w:val="left" w:pos="1170"/>
        </w:tabs>
        <w:rPr>
          <w:b/>
        </w:rPr>
      </w:pPr>
      <w:r w:rsidRPr="00046C78">
        <w:rPr>
          <w:b/>
        </w:rPr>
        <w:t>Колеснева Катя:</w:t>
      </w:r>
    </w:p>
    <w:p w:rsidR="001C7E67" w:rsidRDefault="001C7E67" w:rsidP="00E36FE8">
      <w:pPr>
        <w:tabs>
          <w:tab w:val="left" w:pos="1170"/>
        </w:tabs>
      </w:pPr>
    </w:p>
    <w:p w:rsidR="001C7E67" w:rsidRDefault="001C7E67" w:rsidP="00E36FE8">
      <w:pPr>
        <w:tabs>
          <w:tab w:val="left" w:pos="1170"/>
        </w:tabs>
      </w:pPr>
      <w:r>
        <w:t>( Рассказывает о своей маме).</w:t>
      </w:r>
    </w:p>
    <w:p w:rsidR="001C7E67" w:rsidRDefault="001C7E67" w:rsidP="00E36FE8">
      <w:pPr>
        <w:tabs>
          <w:tab w:val="left" w:pos="1170"/>
        </w:tabs>
      </w:pPr>
    </w:p>
    <w:p w:rsidR="001C7E67" w:rsidRPr="00046C78" w:rsidRDefault="001C7E67" w:rsidP="00E36FE8">
      <w:pPr>
        <w:tabs>
          <w:tab w:val="left" w:pos="1170"/>
        </w:tabs>
        <w:rPr>
          <w:b/>
        </w:rPr>
      </w:pPr>
      <w:r w:rsidRPr="00046C78">
        <w:rPr>
          <w:b/>
        </w:rPr>
        <w:t>Ведущий:</w:t>
      </w:r>
    </w:p>
    <w:p w:rsidR="001C7E67" w:rsidRDefault="001C7E67" w:rsidP="00E36FE8">
      <w:pPr>
        <w:tabs>
          <w:tab w:val="left" w:pos="1170"/>
        </w:tabs>
        <w:rPr>
          <w:b/>
        </w:rPr>
      </w:pPr>
    </w:p>
    <w:p w:rsidR="001C7E67" w:rsidRDefault="001C7E67" w:rsidP="00E36FE8">
      <w:pPr>
        <w:tabs>
          <w:tab w:val="left" w:pos="1170"/>
        </w:tabs>
      </w:pPr>
      <w:r>
        <w:t>На свете добрых слов живет немало.</w:t>
      </w:r>
    </w:p>
    <w:p w:rsidR="001C7E67" w:rsidRDefault="001C7E67" w:rsidP="00E36FE8">
      <w:pPr>
        <w:tabs>
          <w:tab w:val="left" w:pos="1170"/>
        </w:tabs>
      </w:pPr>
      <w:r>
        <w:t>Но всех добрее и нежней одно:</w:t>
      </w:r>
    </w:p>
    <w:p w:rsidR="001C7E67" w:rsidRDefault="001C7E67" w:rsidP="00E36FE8">
      <w:pPr>
        <w:tabs>
          <w:tab w:val="left" w:pos="1170"/>
        </w:tabs>
      </w:pPr>
      <w:r>
        <w:t>Из двух слогов простое слово « мама».</w:t>
      </w:r>
    </w:p>
    <w:p w:rsidR="001C7E67" w:rsidRDefault="001C7E67" w:rsidP="00E36FE8">
      <w:pPr>
        <w:tabs>
          <w:tab w:val="left" w:pos="1170"/>
        </w:tabs>
      </w:pPr>
      <w:r>
        <w:t>И нет слов роднее, чем оно.</w:t>
      </w:r>
    </w:p>
    <w:p w:rsidR="001C7E67" w:rsidRDefault="001C7E67" w:rsidP="00E36FE8">
      <w:pPr>
        <w:tabs>
          <w:tab w:val="left" w:pos="1170"/>
        </w:tabs>
      </w:pPr>
      <w:r>
        <w:t xml:space="preserve">Вот какие замечательные, трогательные слова сказали о вас наши милые мамочки ваши детки. Да и мамы наши пришли сегодня не с пустыми руками. Обратите все внимание на выставку работ наших родителей. ( Выставку готовим заранее с родителями). Ох, и правда, они у вас мастерицы и умницы! </w:t>
      </w:r>
    </w:p>
    <w:p w:rsidR="001C7E67" w:rsidRPr="005E12EF" w:rsidRDefault="001C7E67" w:rsidP="00E36FE8">
      <w:pPr>
        <w:tabs>
          <w:tab w:val="left" w:pos="1170"/>
        </w:tabs>
      </w:pPr>
    </w:p>
    <w:p w:rsidR="001C7E67" w:rsidRPr="00335B20" w:rsidRDefault="001C7E67" w:rsidP="00E36FE8">
      <w:pPr>
        <w:tabs>
          <w:tab w:val="left" w:pos="1170"/>
        </w:tabs>
        <w:rPr>
          <w:b/>
        </w:rPr>
      </w:pPr>
      <w:r w:rsidRPr="00335B20">
        <w:rPr>
          <w:b/>
        </w:rPr>
        <w:t>( Показываю гостям праздника выставку работ родителей).</w:t>
      </w:r>
    </w:p>
    <w:p w:rsidR="001C7E67" w:rsidRDefault="001C7E67" w:rsidP="00E36FE8">
      <w:pPr>
        <w:tabs>
          <w:tab w:val="left" w:pos="1170"/>
        </w:tabs>
      </w:pPr>
    </w:p>
    <w:p w:rsidR="001C7E67" w:rsidRDefault="001C7E67" w:rsidP="00E36FE8">
      <w:pPr>
        <w:tabs>
          <w:tab w:val="left" w:pos="1170"/>
        </w:tabs>
      </w:pPr>
      <w:r w:rsidRPr="007102BB">
        <w:rPr>
          <w:b/>
        </w:rPr>
        <w:t>Работа с солнышками</w:t>
      </w:r>
      <w:r>
        <w:t>.</w:t>
      </w:r>
    </w:p>
    <w:p w:rsidR="001C7E67" w:rsidRDefault="001C7E67" w:rsidP="00E36FE8">
      <w:pPr>
        <w:tabs>
          <w:tab w:val="left" w:pos="1170"/>
        </w:tabs>
      </w:pPr>
      <w:r>
        <w:t>- Как сияющее солнце своими лучами согревает всё живое, так и мать своей любовью греет ребёнка.</w:t>
      </w:r>
    </w:p>
    <w:p w:rsidR="001C7E67" w:rsidRDefault="001C7E67" w:rsidP="00E36FE8">
      <w:pPr>
        <w:tabs>
          <w:tab w:val="left" w:pos="1170"/>
        </w:tabs>
      </w:pPr>
      <w:r>
        <w:t>Ты греешь, как солнце, и в дождик, и в стужу.</w:t>
      </w:r>
    </w:p>
    <w:p w:rsidR="001C7E67" w:rsidRDefault="001C7E67" w:rsidP="00E36FE8">
      <w:pPr>
        <w:tabs>
          <w:tab w:val="left" w:pos="1170"/>
        </w:tabs>
      </w:pPr>
      <w:r>
        <w:t>Всё могут твои материнские руки.</w:t>
      </w:r>
    </w:p>
    <w:p w:rsidR="001C7E67" w:rsidRDefault="001C7E67" w:rsidP="00E36FE8">
      <w:pPr>
        <w:tabs>
          <w:tab w:val="left" w:pos="1170"/>
        </w:tabs>
      </w:pPr>
      <w:r>
        <w:t>- У каждого на парте лежат лучики от общего солнышка.  Пусть каждый из вас напишет на своем лучике  по одному слову о своей маме. Какая она у вас? Например, нежная, добрая, ласковая и т.п.  (Выполняют задание) (Вывешиваю на доске полученное солнышко).</w:t>
      </w:r>
    </w:p>
    <w:p w:rsidR="001C7E67" w:rsidRDefault="001C7E67" w:rsidP="00E36FE8">
      <w:pPr>
        <w:tabs>
          <w:tab w:val="left" w:pos="1170"/>
        </w:tabs>
      </w:pPr>
      <w:r>
        <w:t>- Зачитайте, что у вас получилось.</w:t>
      </w:r>
    </w:p>
    <w:p w:rsidR="001C7E67" w:rsidRDefault="001C7E67" w:rsidP="00E36FE8">
      <w:pPr>
        <w:tabs>
          <w:tab w:val="left" w:pos="1170"/>
        </w:tabs>
      </w:pPr>
    </w:p>
    <w:p w:rsidR="001C7E67" w:rsidRPr="00890AF6" w:rsidRDefault="001C7E67" w:rsidP="00E36FE8">
      <w:pPr>
        <w:tabs>
          <w:tab w:val="left" w:pos="1170"/>
        </w:tabs>
        <w:rPr>
          <w:b/>
        </w:rPr>
      </w:pPr>
      <w:r w:rsidRPr="00890AF6">
        <w:rPr>
          <w:b/>
        </w:rPr>
        <w:t xml:space="preserve">Ведущий: </w:t>
      </w:r>
    </w:p>
    <w:p w:rsidR="001C7E67" w:rsidRDefault="001C7E67" w:rsidP="00E36FE8">
      <w:pPr>
        <w:tabs>
          <w:tab w:val="left" w:pos="1170"/>
        </w:tabs>
      </w:pPr>
    </w:p>
    <w:p w:rsidR="001C7E67" w:rsidRDefault="001C7E67" w:rsidP="00E36FE8">
      <w:pPr>
        <w:tabs>
          <w:tab w:val="left" w:pos="1170"/>
        </w:tabs>
      </w:pPr>
      <w:r>
        <w:t>Дети - самое главное и дорогое для матери, это ее счастье. В трудную минуту она всегда защитит и оградит их от беды. Вы, ребята, конечно, не помните первую встречу с мамой. Как она обрадовалась, и как счастливо светились ее глаза, когда она увидела вас в первый раз в жизни. Мамам хотелось смотреть на вас долго – долго.</w:t>
      </w:r>
    </w:p>
    <w:p w:rsidR="001C7E67" w:rsidRDefault="001C7E67" w:rsidP="00E36FE8">
      <w:pPr>
        <w:tabs>
          <w:tab w:val="left" w:pos="1170"/>
        </w:tabs>
      </w:pPr>
      <w:r>
        <w:t xml:space="preserve"> И сейчас, когда вы уже подросли, мамы продолжают вас так же сильно любить. Мама иногда может и поругать, но часто это во благо.</w:t>
      </w:r>
    </w:p>
    <w:p w:rsidR="001C7E67" w:rsidRDefault="001C7E67" w:rsidP="00E36FE8">
      <w:pPr>
        <w:tabs>
          <w:tab w:val="left" w:pos="1170"/>
        </w:tabs>
      </w:pPr>
      <w:r>
        <w:t xml:space="preserve"> </w:t>
      </w:r>
    </w:p>
    <w:p w:rsidR="001C7E67" w:rsidRDefault="001C7E67" w:rsidP="00E36FE8">
      <w:pPr>
        <w:tabs>
          <w:tab w:val="left" w:pos="1170"/>
        </w:tabs>
        <w:rPr>
          <w:b/>
        </w:rPr>
      </w:pPr>
      <w:r>
        <w:t xml:space="preserve"> </w:t>
      </w:r>
      <w:r w:rsidRPr="00335B20">
        <w:rPr>
          <w:b/>
        </w:rPr>
        <w:t>Инсценировка стихотворения Эммы Мошковой.</w:t>
      </w:r>
      <w:r>
        <w:rPr>
          <w:b/>
        </w:rPr>
        <w:t>( Подготовим с мальчиком из 3-го класса и его мамой)</w:t>
      </w:r>
    </w:p>
    <w:p w:rsidR="001C7E67" w:rsidRDefault="001C7E67" w:rsidP="00E36FE8">
      <w:pPr>
        <w:tabs>
          <w:tab w:val="left" w:pos="1170"/>
        </w:tabs>
      </w:pPr>
    </w:p>
    <w:p w:rsidR="001C7E67" w:rsidRDefault="001C7E67" w:rsidP="00E36FE8">
      <w:pPr>
        <w:rPr>
          <w:b/>
        </w:rPr>
      </w:pPr>
      <w:r w:rsidRPr="007E2493">
        <w:rPr>
          <w:rFonts w:ascii="Arial" w:hAnsi="Arial" w:cs="Arial"/>
          <w:sz w:val="20"/>
          <w:szCs w:val="20"/>
          <w:shd w:val="clear" w:color="auto" w:fill="FFFFFF"/>
        </w:rPr>
        <w:t>Я маму мою обидел,</w:t>
      </w:r>
      <w:r w:rsidRPr="007E2493">
        <w:rPr>
          <w:rFonts w:ascii="Arial" w:hAnsi="Arial" w:cs="Arial"/>
          <w:sz w:val="20"/>
          <w:szCs w:val="20"/>
        </w:rPr>
        <w:br/>
      </w:r>
      <w:r w:rsidRPr="007E2493">
        <w:rPr>
          <w:rFonts w:ascii="Arial" w:hAnsi="Arial" w:cs="Arial"/>
          <w:sz w:val="20"/>
          <w:szCs w:val="20"/>
          <w:shd w:val="clear" w:color="auto" w:fill="FFFFFF"/>
        </w:rPr>
        <w:t>Теперь никогда-никогда</w:t>
      </w:r>
      <w:r w:rsidRPr="007E2493">
        <w:rPr>
          <w:rFonts w:ascii="Arial" w:hAnsi="Arial" w:cs="Arial"/>
          <w:sz w:val="20"/>
          <w:szCs w:val="20"/>
        </w:rPr>
        <w:br/>
      </w:r>
      <w:r w:rsidRPr="007E2493">
        <w:rPr>
          <w:rFonts w:ascii="Arial" w:hAnsi="Arial" w:cs="Arial"/>
          <w:sz w:val="20"/>
          <w:szCs w:val="20"/>
          <w:shd w:val="clear" w:color="auto" w:fill="FFFFFF"/>
        </w:rPr>
        <w:t>Из дому вместе не выйдем,</w:t>
      </w:r>
      <w:r w:rsidRPr="007E2493">
        <w:rPr>
          <w:rFonts w:ascii="Arial" w:hAnsi="Arial" w:cs="Arial"/>
          <w:sz w:val="20"/>
          <w:szCs w:val="20"/>
        </w:rPr>
        <w:br/>
      </w:r>
      <w:r w:rsidRPr="007E2493">
        <w:rPr>
          <w:rFonts w:ascii="Arial" w:hAnsi="Arial" w:cs="Arial"/>
          <w:sz w:val="20"/>
          <w:szCs w:val="20"/>
          <w:shd w:val="clear" w:color="auto" w:fill="FFFFFF"/>
        </w:rPr>
        <w:t>Не сходим с ней никуда.</w:t>
      </w:r>
      <w:r w:rsidRPr="007E2493">
        <w:rPr>
          <w:rFonts w:ascii="Arial" w:hAnsi="Arial" w:cs="Arial"/>
          <w:sz w:val="20"/>
          <w:szCs w:val="20"/>
        </w:rPr>
        <w:br/>
      </w:r>
      <w:r w:rsidRPr="007E2493">
        <w:rPr>
          <w:rFonts w:ascii="Arial" w:hAnsi="Arial" w:cs="Arial"/>
          <w:sz w:val="20"/>
          <w:szCs w:val="20"/>
          <w:shd w:val="clear" w:color="auto" w:fill="FFFFFF"/>
        </w:rPr>
        <w:t>Она в окно не помашет,</w:t>
      </w:r>
      <w:r w:rsidRPr="007E2493">
        <w:rPr>
          <w:rFonts w:ascii="Arial" w:hAnsi="Arial" w:cs="Arial"/>
          <w:sz w:val="20"/>
          <w:szCs w:val="20"/>
        </w:rPr>
        <w:br/>
      </w:r>
      <w:r w:rsidRPr="007E2493">
        <w:rPr>
          <w:rFonts w:ascii="Arial" w:hAnsi="Arial" w:cs="Arial"/>
          <w:sz w:val="20"/>
          <w:szCs w:val="20"/>
          <w:shd w:val="clear" w:color="auto" w:fill="FFFFFF"/>
        </w:rPr>
        <w:t>И я ей не помашу,</w:t>
      </w:r>
      <w:r w:rsidRPr="007E2493">
        <w:rPr>
          <w:rFonts w:ascii="Arial" w:hAnsi="Arial" w:cs="Arial"/>
          <w:sz w:val="20"/>
          <w:szCs w:val="20"/>
        </w:rPr>
        <w:br/>
      </w:r>
      <w:r w:rsidRPr="007E2493">
        <w:rPr>
          <w:rFonts w:ascii="Arial" w:hAnsi="Arial" w:cs="Arial"/>
          <w:sz w:val="20"/>
          <w:szCs w:val="20"/>
          <w:shd w:val="clear" w:color="auto" w:fill="FFFFFF"/>
        </w:rPr>
        <w:t>Она ничего не расскажет,</w:t>
      </w:r>
      <w:r w:rsidRPr="007E2493">
        <w:rPr>
          <w:rFonts w:ascii="Arial" w:hAnsi="Arial" w:cs="Arial"/>
          <w:sz w:val="20"/>
          <w:szCs w:val="20"/>
        </w:rPr>
        <w:br/>
      </w:r>
      <w:r w:rsidRPr="007E2493">
        <w:rPr>
          <w:rFonts w:ascii="Arial" w:hAnsi="Arial" w:cs="Arial"/>
          <w:sz w:val="20"/>
          <w:szCs w:val="20"/>
          <w:shd w:val="clear" w:color="auto" w:fill="FFFFFF"/>
        </w:rPr>
        <w:t>И я ей не расскажу…</w:t>
      </w:r>
      <w:r w:rsidRPr="007E2493">
        <w:rPr>
          <w:rFonts w:ascii="Arial" w:hAnsi="Arial" w:cs="Arial"/>
          <w:sz w:val="20"/>
          <w:szCs w:val="20"/>
        </w:rPr>
        <w:br/>
      </w:r>
      <w:r w:rsidRPr="007E2493">
        <w:rPr>
          <w:rFonts w:ascii="Arial" w:hAnsi="Arial" w:cs="Arial"/>
          <w:sz w:val="20"/>
          <w:szCs w:val="20"/>
          <w:shd w:val="clear" w:color="auto" w:fill="FFFFFF"/>
        </w:rPr>
        <w:t>Возьму я мешок за плечи,</w:t>
      </w:r>
      <w:r w:rsidRPr="007E2493">
        <w:rPr>
          <w:rFonts w:ascii="Arial" w:hAnsi="Arial" w:cs="Arial"/>
          <w:sz w:val="20"/>
          <w:szCs w:val="20"/>
        </w:rPr>
        <w:br/>
      </w:r>
      <w:r w:rsidRPr="007E2493">
        <w:rPr>
          <w:rFonts w:ascii="Arial" w:hAnsi="Arial" w:cs="Arial"/>
          <w:sz w:val="20"/>
          <w:szCs w:val="20"/>
          <w:shd w:val="clear" w:color="auto" w:fill="FFFFFF"/>
        </w:rPr>
        <w:t>Я хлеба кусок найду,</w:t>
      </w:r>
      <w:r w:rsidRPr="007E2493">
        <w:rPr>
          <w:rFonts w:ascii="Arial" w:hAnsi="Arial" w:cs="Arial"/>
          <w:sz w:val="20"/>
          <w:szCs w:val="20"/>
        </w:rPr>
        <w:br/>
      </w:r>
      <w:r w:rsidRPr="007E2493">
        <w:rPr>
          <w:rFonts w:ascii="Arial" w:hAnsi="Arial" w:cs="Arial"/>
          <w:sz w:val="20"/>
          <w:szCs w:val="20"/>
          <w:shd w:val="clear" w:color="auto" w:fill="FFFFFF"/>
        </w:rPr>
        <w:t>Найду я палку покрепче,</w:t>
      </w:r>
      <w:r w:rsidRPr="007E2493">
        <w:rPr>
          <w:rFonts w:ascii="Arial" w:hAnsi="Arial" w:cs="Arial"/>
          <w:sz w:val="20"/>
          <w:szCs w:val="20"/>
        </w:rPr>
        <w:br/>
      </w:r>
      <w:r w:rsidRPr="007E2493">
        <w:rPr>
          <w:rFonts w:ascii="Arial" w:hAnsi="Arial" w:cs="Arial"/>
          <w:sz w:val="20"/>
          <w:szCs w:val="20"/>
          <w:shd w:val="clear" w:color="auto" w:fill="FFFFFF"/>
        </w:rPr>
        <w:t>Уйду я, уйду в тайгу!</w:t>
      </w:r>
      <w:r w:rsidRPr="007E2493">
        <w:rPr>
          <w:rFonts w:ascii="Arial" w:hAnsi="Arial" w:cs="Arial"/>
          <w:sz w:val="20"/>
          <w:szCs w:val="20"/>
        </w:rPr>
        <w:br/>
      </w:r>
      <w:r w:rsidRPr="007E2493">
        <w:rPr>
          <w:rFonts w:ascii="Arial" w:hAnsi="Arial" w:cs="Arial"/>
          <w:sz w:val="20"/>
          <w:szCs w:val="20"/>
          <w:shd w:val="clear" w:color="auto" w:fill="FFFFFF"/>
        </w:rPr>
        <w:t>Я буду ходить по следу,</w:t>
      </w:r>
      <w:r w:rsidRPr="007E2493">
        <w:rPr>
          <w:rFonts w:ascii="Arial" w:hAnsi="Arial" w:cs="Arial"/>
          <w:sz w:val="20"/>
          <w:szCs w:val="20"/>
        </w:rPr>
        <w:br/>
      </w:r>
      <w:r w:rsidRPr="007E2493">
        <w:rPr>
          <w:rFonts w:ascii="Arial" w:hAnsi="Arial" w:cs="Arial"/>
          <w:sz w:val="20"/>
          <w:szCs w:val="20"/>
          <w:shd w:val="clear" w:color="auto" w:fill="FFFFFF"/>
        </w:rPr>
        <w:t>Я буду искать руду</w:t>
      </w:r>
      <w:r w:rsidRPr="007E2493">
        <w:rPr>
          <w:rFonts w:ascii="Arial" w:hAnsi="Arial" w:cs="Arial"/>
          <w:sz w:val="20"/>
          <w:szCs w:val="20"/>
        </w:rPr>
        <w:br/>
      </w:r>
      <w:r w:rsidRPr="007E2493">
        <w:rPr>
          <w:rFonts w:ascii="Arial" w:hAnsi="Arial" w:cs="Arial"/>
          <w:sz w:val="20"/>
          <w:szCs w:val="20"/>
          <w:shd w:val="clear" w:color="auto" w:fill="FFFFFF"/>
        </w:rPr>
        <w:t>И через бурную реку</w:t>
      </w:r>
      <w:r w:rsidRPr="007E2493">
        <w:rPr>
          <w:rFonts w:ascii="Arial" w:hAnsi="Arial" w:cs="Arial"/>
          <w:sz w:val="20"/>
          <w:szCs w:val="20"/>
        </w:rPr>
        <w:br/>
      </w:r>
      <w:r w:rsidRPr="007E2493">
        <w:rPr>
          <w:rFonts w:ascii="Arial" w:hAnsi="Arial" w:cs="Arial"/>
          <w:sz w:val="20"/>
          <w:szCs w:val="20"/>
          <w:shd w:val="clear" w:color="auto" w:fill="FFFFFF"/>
        </w:rPr>
        <w:t>Строить мосты пойду!</w:t>
      </w:r>
      <w:r w:rsidRPr="007E2493">
        <w:rPr>
          <w:rFonts w:ascii="Arial" w:hAnsi="Arial" w:cs="Arial"/>
          <w:sz w:val="20"/>
          <w:szCs w:val="20"/>
        </w:rPr>
        <w:br/>
      </w:r>
      <w:r w:rsidRPr="007E2493">
        <w:rPr>
          <w:rFonts w:ascii="Arial" w:hAnsi="Arial" w:cs="Arial"/>
          <w:sz w:val="20"/>
          <w:szCs w:val="20"/>
          <w:shd w:val="clear" w:color="auto" w:fill="FFFFFF"/>
        </w:rPr>
        <w:t>И буду я главный начальник,</w:t>
      </w:r>
      <w:r w:rsidRPr="007E2493">
        <w:rPr>
          <w:rFonts w:ascii="Arial" w:hAnsi="Arial" w:cs="Arial"/>
          <w:sz w:val="20"/>
          <w:szCs w:val="20"/>
        </w:rPr>
        <w:br/>
      </w:r>
      <w:r w:rsidRPr="007E2493">
        <w:rPr>
          <w:rFonts w:ascii="Arial" w:hAnsi="Arial" w:cs="Arial"/>
          <w:sz w:val="20"/>
          <w:szCs w:val="20"/>
          <w:shd w:val="clear" w:color="auto" w:fill="FFFFFF"/>
        </w:rPr>
        <w:t>И буду я с бородой,</w:t>
      </w:r>
      <w:r w:rsidRPr="007E2493">
        <w:rPr>
          <w:rFonts w:ascii="Arial" w:hAnsi="Arial" w:cs="Arial"/>
          <w:sz w:val="20"/>
          <w:szCs w:val="20"/>
        </w:rPr>
        <w:br/>
      </w:r>
      <w:r w:rsidRPr="007E2493">
        <w:rPr>
          <w:rFonts w:ascii="Arial" w:hAnsi="Arial" w:cs="Arial"/>
          <w:sz w:val="20"/>
          <w:szCs w:val="20"/>
          <w:shd w:val="clear" w:color="auto" w:fill="FFFFFF"/>
        </w:rPr>
        <w:t>И буду всегда печальный</w:t>
      </w:r>
      <w:r w:rsidRPr="007E2493">
        <w:rPr>
          <w:rFonts w:ascii="Arial" w:hAnsi="Arial" w:cs="Arial"/>
          <w:sz w:val="20"/>
          <w:szCs w:val="20"/>
        </w:rPr>
        <w:br/>
      </w:r>
      <w:r w:rsidRPr="007E2493">
        <w:rPr>
          <w:rFonts w:ascii="Arial" w:hAnsi="Arial" w:cs="Arial"/>
          <w:sz w:val="20"/>
          <w:szCs w:val="20"/>
          <w:shd w:val="clear" w:color="auto" w:fill="FFFFFF"/>
        </w:rPr>
        <w:t>И молчаливый такой…</w:t>
      </w:r>
      <w:r w:rsidRPr="007E2493">
        <w:rPr>
          <w:rFonts w:ascii="Arial" w:hAnsi="Arial" w:cs="Arial"/>
          <w:sz w:val="20"/>
          <w:szCs w:val="20"/>
        </w:rPr>
        <w:br/>
      </w:r>
      <w:r w:rsidRPr="007E2493">
        <w:rPr>
          <w:rFonts w:ascii="Arial" w:hAnsi="Arial" w:cs="Arial"/>
          <w:sz w:val="20"/>
          <w:szCs w:val="20"/>
          <w:shd w:val="clear" w:color="auto" w:fill="FFFFFF"/>
        </w:rPr>
        <w:t>И вот будет вечер зимний,</w:t>
      </w:r>
      <w:r w:rsidRPr="007E2493">
        <w:rPr>
          <w:rFonts w:ascii="Arial" w:hAnsi="Arial" w:cs="Arial"/>
          <w:sz w:val="20"/>
          <w:szCs w:val="20"/>
        </w:rPr>
        <w:br/>
      </w:r>
      <w:r w:rsidRPr="007E2493">
        <w:rPr>
          <w:rFonts w:ascii="Arial" w:hAnsi="Arial" w:cs="Arial"/>
          <w:sz w:val="20"/>
          <w:szCs w:val="20"/>
          <w:shd w:val="clear" w:color="auto" w:fill="FFFFFF"/>
        </w:rPr>
        <w:t>И вот пройдёт много лет,</w:t>
      </w:r>
      <w:r w:rsidRPr="007E2493">
        <w:rPr>
          <w:rFonts w:ascii="Arial" w:hAnsi="Arial" w:cs="Arial"/>
          <w:sz w:val="20"/>
          <w:szCs w:val="20"/>
        </w:rPr>
        <w:br/>
      </w:r>
      <w:r w:rsidRPr="007E2493">
        <w:rPr>
          <w:rFonts w:ascii="Arial" w:hAnsi="Arial" w:cs="Arial"/>
          <w:sz w:val="20"/>
          <w:szCs w:val="20"/>
          <w:shd w:val="clear" w:color="auto" w:fill="FFFFFF"/>
        </w:rPr>
        <w:t>И вот в самолёт реактивный</w:t>
      </w:r>
      <w:r w:rsidRPr="007E2493">
        <w:rPr>
          <w:rFonts w:ascii="Arial" w:hAnsi="Arial" w:cs="Arial"/>
          <w:sz w:val="20"/>
          <w:szCs w:val="20"/>
        </w:rPr>
        <w:br/>
      </w:r>
      <w:r w:rsidRPr="007E2493">
        <w:rPr>
          <w:rFonts w:ascii="Arial" w:hAnsi="Arial" w:cs="Arial"/>
          <w:sz w:val="20"/>
          <w:szCs w:val="20"/>
          <w:shd w:val="clear" w:color="auto" w:fill="FFFFFF"/>
        </w:rPr>
        <w:t>Мама возьмёт билет.</w:t>
      </w:r>
      <w:r w:rsidRPr="007E2493">
        <w:rPr>
          <w:rFonts w:ascii="Arial" w:hAnsi="Arial" w:cs="Arial"/>
          <w:sz w:val="20"/>
          <w:szCs w:val="20"/>
        </w:rPr>
        <w:br/>
      </w:r>
      <w:r w:rsidRPr="007E2493">
        <w:rPr>
          <w:rFonts w:ascii="Arial" w:hAnsi="Arial" w:cs="Arial"/>
          <w:sz w:val="20"/>
          <w:szCs w:val="20"/>
          <w:shd w:val="clear" w:color="auto" w:fill="FFFFFF"/>
        </w:rPr>
        <w:t>И в день моего рожденья</w:t>
      </w:r>
      <w:r w:rsidRPr="007E2493">
        <w:rPr>
          <w:rFonts w:ascii="Arial" w:hAnsi="Arial" w:cs="Arial"/>
          <w:sz w:val="20"/>
          <w:szCs w:val="20"/>
        </w:rPr>
        <w:br/>
      </w:r>
      <w:r w:rsidRPr="007E2493">
        <w:rPr>
          <w:rFonts w:ascii="Arial" w:hAnsi="Arial" w:cs="Arial"/>
          <w:sz w:val="20"/>
          <w:szCs w:val="20"/>
          <w:shd w:val="clear" w:color="auto" w:fill="FFFFFF"/>
        </w:rPr>
        <w:t>Тот самолёт прилетит,</w:t>
      </w:r>
      <w:r w:rsidRPr="007E2493">
        <w:rPr>
          <w:rFonts w:ascii="Arial" w:hAnsi="Arial" w:cs="Arial"/>
          <w:sz w:val="20"/>
          <w:szCs w:val="20"/>
        </w:rPr>
        <w:br/>
      </w:r>
      <w:r w:rsidRPr="007E2493">
        <w:rPr>
          <w:rFonts w:ascii="Arial" w:hAnsi="Arial" w:cs="Arial"/>
          <w:sz w:val="20"/>
          <w:szCs w:val="20"/>
          <w:shd w:val="clear" w:color="auto" w:fill="FFFFFF"/>
        </w:rPr>
        <w:t>И выйдет оттуда мама,</w:t>
      </w:r>
      <w:r w:rsidRPr="007E2493">
        <w:rPr>
          <w:rFonts w:ascii="Arial" w:hAnsi="Arial" w:cs="Arial"/>
          <w:sz w:val="20"/>
          <w:szCs w:val="20"/>
        </w:rPr>
        <w:br/>
      </w:r>
      <w:r w:rsidRPr="007E2493">
        <w:rPr>
          <w:rFonts w:ascii="Arial" w:hAnsi="Arial" w:cs="Arial"/>
          <w:sz w:val="20"/>
          <w:szCs w:val="20"/>
          <w:shd w:val="clear" w:color="auto" w:fill="FFFFFF"/>
        </w:rPr>
        <w:t>И мама меня простит.</w:t>
      </w:r>
      <w:r w:rsidRPr="007E2493">
        <w:rPr>
          <w:rFonts w:ascii="Arial" w:hAnsi="Arial" w:cs="Arial"/>
          <w:sz w:val="20"/>
          <w:szCs w:val="20"/>
          <w:bdr w:val="none" w:sz="0" w:space="0" w:color="auto" w:frame="1"/>
          <w:shd w:val="clear" w:color="auto" w:fill="FFFFFF"/>
        </w:rPr>
        <w:br/>
      </w:r>
      <w:r w:rsidRPr="0025760C">
        <w:rPr>
          <w:b/>
        </w:rPr>
        <w:t>О чём вам поведала эта инсценировка?(Ответы детей)</w:t>
      </w:r>
    </w:p>
    <w:p w:rsidR="001C7E67" w:rsidRPr="0025760C" w:rsidRDefault="001C7E67" w:rsidP="00E36FE8">
      <w:pPr>
        <w:rPr>
          <w:b/>
        </w:rPr>
      </w:pPr>
    </w:p>
    <w:p w:rsidR="001C7E67" w:rsidRDefault="001C7E67" w:rsidP="00E36FE8">
      <w:r>
        <w:rPr>
          <w:sz w:val="20"/>
          <w:szCs w:val="20"/>
        </w:rPr>
        <w:t xml:space="preserve"> Поэтому </w:t>
      </w:r>
      <w:r>
        <w:t>старайтесь никогда не обижать их, берегите своих близких. Вашим мамочкам всегда хочется, чтобы вы росли добрыми и вежливыми. Послушайте загадки, которые вам приготовили ваши мамы, и попробуйте их отгадать.</w:t>
      </w:r>
    </w:p>
    <w:p w:rsidR="001C7E67" w:rsidRDefault="001C7E67" w:rsidP="00E36FE8"/>
    <w:p w:rsidR="001C7E67" w:rsidRPr="00FE4DCC" w:rsidRDefault="001C7E67" w:rsidP="0025760C">
      <w:pPr>
        <w:rPr>
          <w:b/>
        </w:rPr>
      </w:pPr>
      <w:r w:rsidRPr="00FE4DCC">
        <w:rPr>
          <w:b/>
        </w:rPr>
        <w:t xml:space="preserve">У этой женщины не может быть изъянов, </w:t>
      </w:r>
    </w:p>
    <w:p w:rsidR="001C7E67" w:rsidRPr="00FE4DCC" w:rsidRDefault="001C7E67" w:rsidP="0025760C">
      <w:pPr>
        <w:rPr>
          <w:b/>
        </w:rPr>
      </w:pPr>
      <w:r w:rsidRPr="00FE4DCC">
        <w:rPr>
          <w:b/>
        </w:rPr>
        <w:t xml:space="preserve">Мы все пожизненно её боготворим… </w:t>
      </w:r>
    </w:p>
    <w:p w:rsidR="001C7E67" w:rsidRPr="00FE4DCC" w:rsidRDefault="001C7E67" w:rsidP="0025760C">
      <w:pPr>
        <w:rPr>
          <w:b/>
        </w:rPr>
      </w:pPr>
      <w:r w:rsidRPr="00FE4DCC">
        <w:rPr>
          <w:b/>
        </w:rPr>
        <w:t xml:space="preserve">Нет ничего святее слова </w:t>
      </w:r>
      <w:r w:rsidRPr="00FE4DCC">
        <w:t>……«МАМА» -</w:t>
      </w:r>
      <w:r w:rsidRPr="00FE4DCC">
        <w:rPr>
          <w:b/>
        </w:rPr>
        <w:t xml:space="preserve"> </w:t>
      </w:r>
      <w:r>
        <w:rPr>
          <w:b/>
        </w:rPr>
        <w:t>Дополняют хором</w:t>
      </w:r>
    </w:p>
    <w:p w:rsidR="001C7E67" w:rsidRPr="00FE4DCC" w:rsidRDefault="001C7E67" w:rsidP="0025760C">
      <w:pPr>
        <w:rPr>
          <w:b/>
        </w:rPr>
      </w:pPr>
      <w:r w:rsidRPr="00FE4DCC">
        <w:rPr>
          <w:b/>
        </w:rPr>
        <w:t xml:space="preserve">Мы с ним рождаемся и покидаем </w:t>
      </w:r>
      <w:r w:rsidRPr="00FE4DCC">
        <w:rPr>
          <w:sz w:val="32"/>
          <w:szCs w:val="32"/>
        </w:rPr>
        <w:t>…..мир…</w:t>
      </w:r>
      <w:r>
        <w:rPr>
          <w:b/>
        </w:rPr>
        <w:t>хором</w:t>
      </w:r>
      <w:r w:rsidRPr="00FE4DCC">
        <w:rPr>
          <w:b/>
        </w:rPr>
        <w:t xml:space="preserve"> </w:t>
      </w:r>
    </w:p>
    <w:p w:rsidR="001C7E67" w:rsidRPr="00FE4DCC" w:rsidRDefault="001C7E67" w:rsidP="0025760C">
      <w:pPr>
        <w:rPr>
          <w:b/>
        </w:rPr>
      </w:pPr>
      <w:r w:rsidRPr="00FE4DCC">
        <w:rPr>
          <w:b/>
        </w:rPr>
        <w:t xml:space="preserve">Она всему по жизни нас </w:t>
      </w:r>
      <w:r>
        <w:rPr>
          <w:b/>
        </w:rPr>
        <w:t>…..</w:t>
      </w:r>
      <w:r w:rsidRPr="00FE4DCC">
        <w:rPr>
          <w:sz w:val="32"/>
          <w:szCs w:val="32"/>
        </w:rPr>
        <w:t>учила,</w:t>
      </w:r>
      <w:r w:rsidRPr="00FE4DCC">
        <w:rPr>
          <w:b/>
        </w:rPr>
        <w:t xml:space="preserve"> </w:t>
      </w:r>
    </w:p>
    <w:p w:rsidR="001C7E67" w:rsidRPr="00FE4DCC" w:rsidRDefault="001C7E67" w:rsidP="0025760C">
      <w:pPr>
        <w:rPr>
          <w:sz w:val="32"/>
          <w:szCs w:val="32"/>
        </w:rPr>
      </w:pPr>
      <w:r w:rsidRPr="00FE4DCC">
        <w:rPr>
          <w:b/>
        </w:rPr>
        <w:t>Дверь открывая в суматошный</w:t>
      </w:r>
      <w:r>
        <w:rPr>
          <w:b/>
        </w:rPr>
        <w:t>…</w:t>
      </w:r>
      <w:r w:rsidRPr="00FE4DCC">
        <w:rPr>
          <w:b/>
        </w:rPr>
        <w:t xml:space="preserve"> </w:t>
      </w:r>
      <w:r w:rsidRPr="00FE4DCC">
        <w:rPr>
          <w:sz w:val="32"/>
          <w:szCs w:val="32"/>
        </w:rPr>
        <w:t xml:space="preserve">мир, </w:t>
      </w:r>
    </w:p>
    <w:p w:rsidR="001C7E67" w:rsidRPr="00FE4DCC" w:rsidRDefault="001C7E67" w:rsidP="0025760C">
      <w:pPr>
        <w:rPr>
          <w:b/>
        </w:rPr>
      </w:pPr>
      <w:r w:rsidRPr="00FE4DCC">
        <w:rPr>
          <w:b/>
        </w:rPr>
        <w:t xml:space="preserve">За это получая лишь </w:t>
      </w:r>
      <w:r>
        <w:rPr>
          <w:b/>
        </w:rPr>
        <w:t>……</w:t>
      </w:r>
      <w:r w:rsidRPr="00FE4DCC">
        <w:rPr>
          <w:sz w:val="32"/>
          <w:szCs w:val="32"/>
        </w:rPr>
        <w:t>седины</w:t>
      </w:r>
      <w:r w:rsidRPr="00FE4DCC">
        <w:rPr>
          <w:b/>
        </w:rPr>
        <w:t xml:space="preserve"> </w:t>
      </w:r>
    </w:p>
    <w:p w:rsidR="001C7E67" w:rsidRPr="00FE4DCC" w:rsidRDefault="001C7E67" w:rsidP="0025760C">
      <w:pPr>
        <w:rPr>
          <w:b/>
        </w:rPr>
      </w:pPr>
      <w:r w:rsidRPr="00FE4DCC">
        <w:rPr>
          <w:b/>
        </w:rPr>
        <w:t xml:space="preserve">И складки преждевременных </w:t>
      </w:r>
      <w:r>
        <w:rPr>
          <w:b/>
        </w:rPr>
        <w:t>……….</w:t>
      </w:r>
      <w:r w:rsidRPr="00FE4DCC">
        <w:rPr>
          <w:sz w:val="32"/>
          <w:szCs w:val="32"/>
        </w:rPr>
        <w:t>морщин.</w:t>
      </w:r>
      <w:r w:rsidRPr="00FE4DCC">
        <w:rPr>
          <w:b/>
        </w:rPr>
        <w:t xml:space="preserve"> </w:t>
      </w:r>
    </w:p>
    <w:p w:rsidR="001C7E67" w:rsidRPr="00FE4DCC" w:rsidRDefault="001C7E67" w:rsidP="0025760C">
      <w:pPr>
        <w:rPr>
          <w:b/>
        </w:rPr>
      </w:pPr>
      <w:r w:rsidRPr="00FE4DCC">
        <w:rPr>
          <w:b/>
        </w:rPr>
        <w:t xml:space="preserve">...Хоть время разуму не может быть подвластно, </w:t>
      </w:r>
    </w:p>
    <w:p w:rsidR="001C7E67" w:rsidRPr="00FE4DCC" w:rsidRDefault="001C7E67" w:rsidP="0025760C">
      <w:pPr>
        <w:rPr>
          <w:b/>
        </w:rPr>
      </w:pPr>
      <w:r w:rsidRPr="00FE4DCC">
        <w:rPr>
          <w:b/>
        </w:rPr>
        <w:t xml:space="preserve">А жизнь так кратка в общей череде, </w:t>
      </w:r>
    </w:p>
    <w:p w:rsidR="001C7E67" w:rsidRPr="00FE4DCC" w:rsidRDefault="001C7E67" w:rsidP="0025760C">
      <w:pPr>
        <w:rPr>
          <w:b/>
        </w:rPr>
      </w:pPr>
      <w:r w:rsidRPr="00FE4DCC">
        <w:rPr>
          <w:b/>
        </w:rPr>
        <w:t xml:space="preserve">Нет никого на свете лучше </w:t>
      </w:r>
      <w:r>
        <w:rPr>
          <w:b/>
        </w:rPr>
        <w:t>……</w:t>
      </w:r>
      <w:r w:rsidRPr="00BC4BA7">
        <w:t>МАМЫ,</w:t>
      </w:r>
      <w:r w:rsidRPr="00FE4DCC">
        <w:rPr>
          <w:b/>
        </w:rPr>
        <w:t xml:space="preserve"> </w:t>
      </w:r>
    </w:p>
    <w:p w:rsidR="001C7E67" w:rsidRPr="00BC4BA7" w:rsidRDefault="001C7E67" w:rsidP="0025760C">
      <w:pPr>
        <w:rPr>
          <w:sz w:val="32"/>
          <w:szCs w:val="32"/>
        </w:rPr>
      </w:pPr>
      <w:r w:rsidRPr="00FE4DCC">
        <w:rPr>
          <w:b/>
        </w:rPr>
        <w:t xml:space="preserve">Пока живём на этой мы </w:t>
      </w:r>
      <w:r>
        <w:rPr>
          <w:b/>
        </w:rPr>
        <w:t>……..</w:t>
      </w:r>
      <w:r w:rsidRPr="00BC4BA7">
        <w:rPr>
          <w:sz w:val="32"/>
          <w:szCs w:val="32"/>
        </w:rPr>
        <w:t>Земле.</w:t>
      </w:r>
    </w:p>
    <w:p w:rsidR="001C7E67" w:rsidRDefault="001C7E67" w:rsidP="00E36FE8">
      <w:pPr>
        <w:tabs>
          <w:tab w:val="left" w:pos="1170"/>
        </w:tabs>
      </w:pPr>
    </w:p>
    <w:p w:rsidR="001C7E67" w:rsidRDefault="001C7E67" w:rsidP="00E36FE8">
      <w:pPr>
        <w:tabs>
          <w:tab w:val="left" w:pos="1170"/>
        </w:tabs>
      </w:pPr>
      <w:r>
        <w:t xml:space="preserve">Молодцы, ребята, никогда не забывайте, кому вы обязаны в своей жизни. А если вы виноваты , попросите у мамы и бабушки прощение. Ведь верно говорится в пословице: </w:t>
      </w:r>
    </w:p>
    <w:p w:rsidR="001C7E67" w:rsidRDefault="001C7E67" w:rsidP="00E36FE8">
      <w:pPr>
        <w:tabs>
          <w:tab w:val="left" w:pos="1170"/>
        </w:tabs>
      </w:pPr>
      <w:r>
        <w:t>« Доброе слово, что ясный день».</w:t>
      </w:r>
    </w:p>
    <w:p w:rsidR="001C7E67" w:rsidRDefault="001C7E67" w:rsidP="00E36FE8">
      <w:pPr>
        <w:tabs>
          <w:tab w:val="left" w:pos="1170"/>
        </w:tabs>
      </w:pPr>
    </w:p>
    <w:p w:rsidR="001C7E67" w:rsidRDefault="001C7E67" w:rsidP="00E36FE8">
      <w:pPr>
        <w:tabs>
          <w:tab w:val="left" w:pos="1170"/>
        </w:tabs>
      </w:pPr>
      <w:r w:rsidRPr="00384D01">
        <w:rPr>
          <w:b/>
        </w:rPr>
        <w:t xml:space="preserve">Ведущий : </w:t>
      </w:r>
      <w:r>
        <w:t xml:space="preserve"> Материнскую любовь трудно охарактеризовать. Самозабвение, то есть забывать себя ради своего ребенка, и есть первый и истинный признак любви. Ребята, если у вас случилась какая-то беда, к кому вы спешите за помощью в первую очередь? (Дети отвечают) .С горем и радостью мы идем к мамочке и находим у нее утешение. Она желает нам только добра.</w:t>
      </w:r>
    </w:p>
    <w:p w:rsidR="001C7E67" w:rsidRDefault="001C7E67" w:rsidP="00E36FE8">
      <w:pPr>
        <w:tabs>
          <w:tab w:val="left" w:pos="1170"/>
        </w:tabs>
      </w:pPr>
    </w:p>
    <w:p w:rsidR="001C7E67" w:rsidRDefault="001C7E67" w:rsidP="00E36FE8">
      <w:pPr>
        <w:tabs>
          <w:tab w:val="left" w:pos="1170"/>
        </w:tabs>
      </w:pPr>
      <w:r>
        <w:t>На экране изображение Владимирской Иконы Божией Матери.</w:t>
      </w:r>
    </w:p>
    <w:p w:rsidR="001C7E67" w:rsidRDefault="001C7E67" w:rsidP="00E36FE8"/>
    <w:p w:rsidR="001C7E67" w:rsidRPr="00CD51E2" w:rsidRDefault="001C7E67" w:rsidP="00E36FE8">
      <w:r w:rsidRPr="00813C57">
        <w:rPr>
          <w:b/>
        </w:rPr>
        <w:t>Стихотворение Александра  Яшина «Молитва матери»</w:t>
      </w:r>
      <w:r>
        <w:rPr>
          <w:b/>
        </w:rPr>
        <w:t xml:space="preserve"> </w:t>
      </w:r>
      <w:r>
        <w:t>.Читает Карякина Софья и Карякина Р.С.</w:t>
      </w:r>
    </w:p>
    <w:p w:rsidR="001C7E67" w:rsidRDefault="001C7E67" w:rsidP="00E36FE8">
      <w:pPr>
        <w:jc w:val="center"/>
      </w:pPr>
    </w:p>
    <w:p w:rsidR="001C7E67" w:rsidRPr="0025760C" w:rsidRDefault="001C7E67" w:rsidP="00E36FE8">
      <w:pPr>
        <w:rPr>
          <w:b/>
        </w:rPr>
      </w:pPr>
      <w:r w:rsidRPr="0025760C">
        <w:rPr>
          <w:b/>
        </w:rPr>
        <w:t>В комнате матери нет иконы,</w:t>
      </w:r>
    </w:p>
    <w:p w:rsidR="001C7E67" w:rsidRPr="0025760C" w:rsidRDefault="001C7E67" w:rsidP="00E36FE8">
      <w:pPr>
        <w:rPr>
          <w:b/>
        </w:rPr>
      </w:pPr>
      <w:r w:rsidRPr="0025760C">
        <w:rPr>
          <w:b/>
        </w:rPr>
        <w:t>Она не бьёт никому челом,</w:t>
      </w:r>
    </w:p>
    <w:p w:rsidR="001C7E67" w:rsidRPr="0025760C" w:rsidRDefault="001C7E67" w:rsidP="00E36FE8">
      <w:pPr>
        <w:rPr>
          <w:b/>
        </w:rPr>
      </w:pPr>
      <w:r w:rsidRPr="0025760C">
        <w:rPr>
          <w:b/>
        </w:rPr>
        <w:t>Ни ранним утром,</w:t>
      </w:r>
    </w:p>
    <w:p w:rsidR="001C7E67" w:rsidRPr="0025760C" w:rsidRDefault="001C7E67" w:rsidP="00E36FE8">
      <w:pPr>
        <w:rPr>
          <w:b/>
        </w:rPr>
      </w:pPr>
      <w:r w:rsidRPr="0025760C">
        <w:rPr>
          <w:b/>
        </w:rPr>
        <w:t>Ни перед сном,</w:t>
      </w:r>
    </w:p>
    <w:p w:rsidR="001C7E67" w:rsidRPr="0025760C" w:rsidRDefault="001C7E67" w:rsidP="00E36FE8">
      <w:pPr>
        <w:rPr>
          <w:b/>
        </w:rPr>
      </w:pPr>
      <w:r w:rsidRPr="0025760C">
        <w:rPr>
          <w:b/>
        </w:rPr>
        <w:t>Не отвешивает поклоны.</w:t>
      </w:r>
    </w:p>
    <w:p w:rsidR="001C7E67" w:rsidRPr="0025760C" w:rsidRDefault="001C7E67" w:rsidP="00E36FE8">
      <w:pPr>
        <w:rPr>
          <w:b/>
        </w:rPr>
      </w:pPr>
      <w:r w:rsidRPr="0025760C">
        <w:rPr>
          <w:b/>
        </w:rPr>
        <w:t>Но светлую эту молитву,</w:t>
      </w:r>
    </w:p>
    <w:p w:rsidR="001C7E67" w:rsidRPr="0025760C" w:rsidRDefault="001C7E67" w:rsidP="00E36FE8">
      <w:pPr>
        <w:rPr>
          <w:b/>
        </w:rPr>
      </w:pPr>
      <w:r w:rsidRPr="0025760C">
        <w:rPr>
          <w:b/>
        </w:rPr>
        <w:t>Мы видим в её глазах,</w:t>
      </w:r>
    </w:p>
    <w:p w:rsidR="001C7E67" w:rsidRPr="0025760C" w:rsidRDefault="001C7E67" w:rsidP="00E36FE8">
      <w:pPr>
        <w:rPr>
          <w:b/>
        </w:rPr>
      </w:pPr>
      <w:r w:rsidRPr="0025760C">
        <w:rPr>
          <w:b/>
        </w:rPr>
        <w:t>Она звучит в её голосе,</w:t>
      </w:r>
    </w:p>
    <w:p w:rsidR="001C7E67" w:rsidRPr="0025760C" w:rsidRDefault="001C7E67" w:rsidP="00E36FE8">
      <w:pPr>
        <w:rPr>
          <w:b/>
        </w:rPr>
      </w:pPr>
      <w:r w:rsidRPr="0025760C">
        <w:rPr>
          <w:b/>
        </w:rPr>
        <w:t>Денно и нощно.</w:t>
      </w:r>
      <w:r>
        <w:rPr>
          <w:b/>
        </w:rPr>
        <w:t>( Читает Софья)</w:t>
      </w:r>
    </w:p>
    <w:p w:rsidR="001C7E67" w:rsidRPr="0025760C" w:rsidRDefault="001C7E67" w:rsidP="00E36FE8">
      <w:pPr>
        <w:rPr>
          <w:b/>
          <w:i/>
        </w:rPr>
      </w:pPr>
      <w:r w:rsidRPr="0025760C">
        <w:rPr>
          <w:b/>
          <w:i/>
        </w:rPr>
        <w:t>Заступница, дай мне большую душу,</w:t>
      </w:r>
    </w:p>
    <w:p w:rsidR="001C7E67" w:rsidRPr="0025760C" w:rsidRDefault="001C7E67" w:rsidP="00E36FE8">
      <w:pPr>
        <w:rPr>
          <w:b/>
          <w:i/>
        </w:rPr>
      </w:pPr>
      <w:r w:rsidRPr="0025760C">
        <w:rPr>
          <w:b/>
          <w:i/>
        </w:rPr>
        <w:t>Сердце доброе,</w:t>
      </w:r>
    </w:p>
    <w:p w:rsidR="001C7E67" w:rsidRPr="0025760C" w:rsidRDefault="001C7E67" w:rsidP="00E36FE8">
      <w:pPr>
        <w:rPr>
          <w:b/>
          <w:i/>
        </w:rPr>
      </w:pPr>
      <w:r w:rsidRPr="0025760C">
        <w:rPr>
          <w:b/>
          <w:i/>
        </w:rPr>
        <w:t>Око недремлющее,</w:t>
      </w:r>
    </w:p>
    <w:p w:rsidR="001C7E67" w:rsidRPr="0025760C" w:rsidRDefault="001C7E67" w:rsidP="00E36FE8">
      <w:pPr>
        <w:rPr>
          <w:b/>
          <w:i/>
        </w:rPr>
      </w:pPr>
      <w:r w:rsidRPr="0025760C">
        <w:rPr>
          <w:b/>
          <w:i/>
        </w:rPr>
        <w:t>Голос мягкий, отходчивый, ласковый,</w:t>
      </w:r>
    </w:p>
    <w:p w:rsidR="001C7E67" w:rsidRPr="0025760C" w:rsidRDefault="001C7E67" w:rsidP="00E36FE8">
      <w:pPr>
        <w:rPr>
          <w:b/>
          <w:i/>
        </w:rPr>
      </w:pPr>
      <w:r w:rsidRPr="0025760C">
        <w:rPr>
          <w:b/>
          <w:i/>
        </w:rPr>
        <w:t>Руки крепкие, незлобивые,</w:t>
      </w:r>
    </w:p>
    <w:p w:rsidR="001C7E67" w:rsidRPr="0025760C" w:rsidRDefault="001C7E67" w:rsidP="00E36FE8">
      <w:pPr>
        <w:rPr>
          <w:b/>
          <w:i/>
        </w:rPr>
      </w:pPr>
      <w:r w:rsidRPr="0025760C">
        <w:rPr>
          <w:b/>
          <w:i/>
        </w:rPr>
        <w:t>Очень трудно матерью быть!</w:t>
      </w:r>
    </w:p>
    <w:p w:rsidR="001C7E67" w:rsidRPr="0025760C" w:rsidRDefault="001C7E67" w:rsidP="00E36FE8">
      <w:pPr>
        <w:rPr>
          <w:b/>
          <w:i/>
        </w:rPr>
      </w:pPr>
      <w:r w:rsidRPr="0025760C">
        <w:rPr>
          <w:b/>
          <w:i/>
        </w:rPr>
        <w:t>Не власти прошу,</w:t>
      </w:r>
    </w:p>
    <w:p w:rsidR="001C7E67" w:rsidRPr="0025760C" w:rsidRDefault="001C7E67" w:rsidP="00E36FE8">
      <w:pPr>
        <w:rPr>
          <w:b/>
          <w:i/>
        </w:rPr>
      </w:pPr>
      <w:r w:rsidRPr="0025760C">
        <w:rPr>
          <w:b/>
          <w:i/>
        </w:rPr>
        <w:t>Не за деньги стою.</w:t>
      </w:r>
    </w:p>
    <w:p w:rsidR="001C7E67" w:rsidRPr="0025760C" w:rsidRDefault="001C7E67" w:rsidP="00E36FE8">
      <w:pPr>
        <w:rPr>
          <w:b/>
          <w:i/>
        </w:rPr>
      </w:pPr>
      <w:r w:rsidRPr="0025760C">
        <w:rPr>
          <w:b/>
          <w:i/>
        </w:rPr>
        <w:t>Вдохни, сердобольная , в грудь мою,</w:t>
      </w:r>
    </w:p>
    <w:p w:rsidR="001C7E67" w:rsidRPr="0025760C" w:rsidRDefault="001C7E67" w:rsidP="00E36FE8">
      <w:pPr>
        <w:rPr>
          <w:b/>
          <w:i/>
        </w:rPr>
      </w:pPr>
      <w:r w:rsidRPr="0025760C">
        <w:rPr>
          <w:b/>
          <w:i/>
        </w:rPr>
        <w:t>Столько любви и силы,</w:t>
      </w:r>
    </w:p>
    <w:p w:rsidR="001C7E67" w:rsidRPr="0025760C" w:rsidRDefault="001C7E67" w:rsidP="00E36FE8">
      <w:pPr>
        <w:rPr>
          <w:b/>
          <w:i/>
        </w:rPr>
      </w:pPr>
      <w:r w:rsidRPr="0025760C">
        <w:rPr>
          <w:b/>
          <w:i/>
        </w:rPr>
        <w:t>Чтоб до могилы,</w:t>
      </w:r>
    </w:p>
    <w:p w:rsidR="001C7E67" w:rsidRPr="0025760C" w:rsidRDefault="001C7E67" w:rsidP="00E36FE8">
      <w:pPr>
        <w:rPr>
          <w:b/>
          <w:i/>
        </w:rPr>
      </w:pPr>
      <w:r w:rsidRPr="0025760C">
        <w:rPr>
          <w:b/>
          <w:i/>
        </w:rPr>
        <w:t>На всю семью –</w:t>
      </w:r>
    </w:p>
    <w:p w:rsidR="001C7E67" w:rsidRPr="0025760C" w:rsidRDefault="001C7E67" w:rsidP="00E36FE8">
      <w:pPr>
        <w:rPr>
          <w:b/>
          <w:i/>
        </w:rPr>
      </w:pPr>
      <w:r w:rsidRPr="0025760C">
        <w:rPr>
          <w:b/>
          <w:i/>
        </w:rPr>
        <w:t>На мужа, на сына, на дочь мою,-</w:t>
      </w:r>
    </w:p>
    <w:p w:rsidR="001C7E67" w:rsidRPr="0025760C" w:rsidRDefault="001C7E67" w:rsidP="00E36FE8">
      <w:pPr>
        <w:rPr>
          <w:b/>
          <w:i/>
        </w:rPr>
      </w:pPr>
      <w:r w:rsidRPr="0025760C">
        <w:rPr>
          <w:b/>
          <w:i/>
        </w:rPr>
        <w:t>На каждый характер хватило,</w:t>
      </w:r>
    </w:p>
    <w:p w:rsidR="001C7E67" w:rsidRPr="0025760C" w:rsidRDefault="001C7E67" w:rsidP="00E36FE8">
      <w:pPr>
        <w:rPr>
          <w:b/>
          <w:i/>
        </w:rPr>
      </w:pPr>
      <w:r w:rsidRPr="0025760C">
        <w:rPr>
          <w:b/>
          <w:i/>
        </w:rPr>
        <w:t>На все их сомнения</w:t>
      </w:r>
    </w:p>
    <w:p w:rsidR="001C7E67" w:rsidRPr="0025760C" w:rsidRDefault="001C7E67" w:rsidP="00E36FE8">
      <w:pPr>
        <w:rPr>
          <w:b/>
          <w:i/>
        </w:rPr>
      </w:pPr>
      <w:r w:rsidRPr="0025760C">
        <w:rPr>
          <w:b/>
          <w:i/>
        </w:rPr>
        <w:t>И смятения,</w:t>
      </w:r>
    </w:p>
    <w:p w:rsidR="001C7E67" w:rsidRPr="0025760C" w:rsidRDefault="001C7E67" w:rsidP="00E36FE8">
      <w:pPr>
        <w:rPr>
          <w:b/>
          <w:i/>
        </w:rPr>
      </w:pPr>
      <w:r w:rsidRPr="0025760C">
        <w:rPr>
          <w:b/>
          <w:i/>
        </w:rPr>
        <w:t>На спотыкания и причуды,</w:t>
      </w:r>
    </w:p>
    <w:p w:rsidR="001C7E67" w:rsidRPr="0025760C" w:rsidRDefault="001C7E67" w:rsidP="00E36FE8">
      <w:pPr>
        <w:rPr>
          <w:b/>
          <w:i/>
        </w:rPr>
      </w:pPr>
      <w:r w:rsidRPr="0025760C">
        <w:rPr>
          <w:b/>
          <w:i/>
        </w:rPr>
        <w:t>На завихрения</w:t>
      </w:r>
    </w:p>
    <w:p w:rsidR="001C7E67" w:rsidRPr="0025760C" w:rsidRDefault="001C7E67" w:rsidP="00E36FE8">
      <w:pPr>
        <w:rPr>
          <w:b/>
          <w:i/>
        </w:rPr>
      </w:pPr>
      <w:r w:rsidRPr="0025760C">
        <w:rPr>
          <w:b/>
          <w:i/>
        </w:rPr>
        <w:t>И остуды.</w:t>
      </w:r>
    </w:p>
    <w:p w:rsidR="001C7E67" w:rsidRPr="0025760C" w:rsidRDefault="001C7E67" w:rsidP="00E36FE8">
      <w:pPr>
        <w:rPr>
          <w:b/>
          <w:i/>
        </w:rPr>
      </w:pPr>
      <w:r w:rsidRPr="0025760C">
        <w:rPr>
          <w:b/>
          <w:i/>
        </w:rPr>
        <w:t>Только любовь раскрывает сердца,</w:t>
      </w:r>
    </w:p>
    <w:p w:rsidR="001C7E67" w:rsidRPr="0025760C" w:rsidRDefault="001C7E67" w:rsidP="00E36FE8">
      <w:pPr>
        <w:rPr>
          <w:b/>
          <w:i/>
        </w:rPr>
      </w:pPr>
      <w:r w:rsidRPr="0025760C">
        <w:rPr>
          <w:b/>
          <w:i/>
        </w:rPr>
        <w:t>Лишь перед ней отступает горе.</w:t>
      </w:r>
    </w:p>
    <w:p w:rsidR="001C7E67" w:rsidRPr="0025760C" w:rsidRDefault="001C7E67" w:rsidP="00E36FE8">
      <w:pPr>
        <w:rPr>
          <w:b/>
          <w:i/>
        </w:rPr>
      </w:pPr>
      <w:r w:rsidRPr="0025760C">
        <w:rPr>
          <w:b/>
          <w:i/>
        </w:rPr>
        <w:t>Мне нужно очень много любви.</w:t>
      </w:r>
    </w:p>
    <w:p w:rsidR="001C7E67" w:rsidRPr="0025760C" w:rsidRDefault="001C7E67" w:rsidP="00E36FE8">
      <w:pPr>
        <w:rPr>
          <w:b/>
          <w:i/>
        </w:rPr>
      </w:pPr>
      <w:r w:rsidRPr="0025760C">
        <w:rPr>
          <w:b/>
          <w:i/>
        </w:rPr>
        <w:t>Ты – мать,</w:t>
      </w:r>
    </w:p>
    <w:p w:rsidR="001C7E67" w:rsidRPr="003B42A4" w:rsidRDefault="001C7E67" w:rsidP="00E36FE8">
      <w:pPr>
        <w:rPr>
          <w:u w:val="single"/>
        </w:rPr>
      </w:pPr>
      <w:r w:rsidRPr="0025760C">
        <w:rPr>
          <w:b/>
          <w:i/>
        </w:rPr>
        <w:t>Ты меня понимаешь…</w:t>
      </w:r>
      <w:r>
        <w:rPr>
          <w:u w:val="single"/>
        </w:rPr>
        <w:t>( Читаю я).</w:t>
      </w:r>
    </w:p>
    <w:p w:rsidR="001C7E67" w:rsidRDefault="001C7E67" w:rsidP="00E36FE8"/>
    <w:p w:rsidR="001C7E67" w:rsidRPr="00D96888" w:rsidRDefault="001C7E67" w:rsidP="00E36FE8">
      <w:pPr>
        <w:rPr>
          <w:b/>
          <w:u w:val="single"/>
        </w:rPr>
      </w:pPr>
      <w:r>
        <w:rPr>
          <w:u w:val="single"/>
        </w:rPr>
        <w:t>У каждого ребенка на Земле, пусть будет МАМА</w:t>
      </w:r>
      <w:r w:rsidRPr="00D96888">
        <w:rPr>
          <w:b/>
          <w:u w:val="single"/>
        </w:rPr>
        <w:t xml:space="preserve">(хором). </w:t>
      </w:r>
    </w:p>
    <w:p w:rsidR="001C7E67" w:rsidRDefault="001C7E67" w:rsidP="00E36FE8">
      <w:pPr>
        <w:tabs>
          <w:tab w:val="left" w:pos="1170"/>
        </w:tabs>
      </w:pPr>
    </w:p>
    <w:p w:rsidR="001C7E67" w:rsidRDefault="001C7E67" w:rsidP="00E36FE8">
      <w:pPr>
        <w:tabs>
          <w:tab w:val="left" w:pos="1170"/>
        </w:tabs>
      </w:pPr>
      <w:r>
        <w:t>Ребята, мы можем себя назвать счастливыми людьми, только потому, что у нас с вами мирное небо над головой. Ваши мамы и папы рядом с вами. Мамочка каждый день кормит вас вкусными завтраками и обедами, вы без страха гуляете на улице с друзьями, ходите в школу, у вас в жизни много интересного. У вас много красивых игрушек. Но ведь так было не всегда..</w:t>
      </w:r>
    </w:p>
    <w:p w:rsidR="001C7E67" w:rsidRDefault="001C7E67" w:rsidP="00E36FE8">
      <w:pPr>
        <w:tabs>
          <w:tab w:val="left" w:pos="1170"/>
        </w:tabs>
      </w:pPr>
      <w:r>
        <w:t>Сегодня , ребята и наши гости, я хочу вам рассказать об одной женщине-матери, нашей землячке Сафроновой Пелагее Михайловне, жительнице деревни Тычевки, чей жизненный путь был очень трудным и непростым, но про нее можно сказать: « Женщина- мать с большой буквы»!</w:t>
      </w:r>
    </w:p>
    <w:p w:rsidR="001C7E67" w:rsidRDefault="001C7E67" w:rsidP="00E36FE8">
      <w:pPr>
        <w:tabs>
          <w:tab w:val="left" w:pos="1170"/>
        </w:tabs>
      </w:pPr>
      <w:r>
        <w:t xml:space="preserve"> ( На экране фотография Сафроновой Пелагеи Михайловны).</w:t>
      </w:r>
    </w:p>
    <w:p w:rsidR="001C7E67" w:rsidRDefault="001C7E67" w:rsidP="00E36FE8">
      <w:pPr>
        <w:tabs>
          <w:tab w:val="left" w:pos="1170"/>
        </w:tabs>
      </w:pPr>
    </w:p>
    <w:p w:rsidR="001C7E67" w:rsidRDefault="001C7E67" w:rsidP="00E36FE8">
      <w:pPr>
        <w:tabs>
          <w:tab w:val="left" w:pos="1170"/>
        </w:tabs>
      </w:pPr>
      <w:r>
        <w:t xml:space="preserve">Посмотрите в глаза этой женщины и послушайте историю ее непростой судьбы. Рассказываю со слов ее племянницы. </w:t>
      </w:r>
    </w:p>
    <w:p w:rsidR="001C7E67" w:rsidRDefault="001C7E67" w:rsidP="00E36FE8">
      <w:pPr>
        <w:tabs>
          <w:tab w:val="left" w:pos="1170"/>
        </w:tabs>
      </w:pPr>
    </w:p>
    <w:p w:rsidR="001C7E67" w:rsidRDefault="001C7E67" w:rsidP="00E36FE8">
      <w:pPr>
        <w:tabs>
          <w:tab w:val="left" w:pos="1170"/>
        </w:tabs>
      </w:pPr>
      <w:r>
        <w:t>«Поженились они со своим мужем Владимиром перед самой войной, жили « душа в душу». Народился сын Алексей. Ему так и не довелось увидеть отца в живых. В 1941 кончилось их счастье, началась Великая Отечественная война. Горе пришло в каждую соболевскую семью. Пелагея Михайловна, благословив  мужа в дорогу, обняла его, поцеловала и сказала : « Возвращайся, мы тебя будем ждать». Знала бы она тогда, что она прощается с ним  не до конца войны, а на всю оставшуюся жизнь..». Начались тяжелые голодные годы войны. Кушать было нечего, хлебе не было, все отдавали на фронт .Собирали мороженую картошку, пекли лепешки из лебеды. Вот это и ели каждый день. Лошадок не было, пахали землю руками. Проходили немцы, отбирали у жителей, все что было из скудной еды. Пелагея Михайловна осталась одна с маленьким Алешей на руках. С тех пор ее труды, печали, заботы делить было не с кем.  Муж писал ей в своих письмах с фронта: « Береги сына, моя любушка, я обязательно вернусь...» И теплилась надежда в сердце женщины, слезы стояли в глазах. Крепко прижимала к груди сына, плакала и молилась за мужа: « Хоть бы живой вернулся, только бы живой..».  Сколько горьких дней и ночей провела эта хрупкая женщина, ожидая мужа с войны. Со страхом и замиранием в сердце ждала почтальона каждый день. А вдруг похоронка? Но не суждено было сбыться ее мечтам о счастливой жизни. В конце декабря 1941 года принес почтальон похоронку: « Муж погиб в бою на передовой в деревне Бегалино Зубцовского района». Затем друг прислал письмо, как погиб Володя, как умирал и просил написать жене, сообщил, что он их любит. Так моя тетя стала вдовой. Ее не раз сватали, а она говорила: « Никто мне Володю не заменит, нечего и людей смешить». Шли годы. Пелагея Михайловна растила сына, много работала в колхозе «Новая заря» в родной деревне  Женщина всегда учила сына быть честным с людьми, учила уважать старших, любить свою Родину. Алексей вырос прекрасным человеком, служил в Германии 2 года С каким волнением тетя ждала от него весточки. Время неумолимо, уже нет в живых моей тети, которая прожила 87 лет, нет и Алексея, который умер от тяжелой болезни. Но память жива. Остался внук Володя, которого назвали в честь деда. Мою тетю все любили и уважали, она была отзывчивым, добрым человеком.»</w:t>
      </w:r>
    </w:p>
    <w:p w:rsidR="001C7E67" w:rsidRDefault="001C7E67" w:rsidP="00E36FE8">
      <w:pPr>
        <w:tabs>
          <w:tab w:val="left" w:pos="1170"/>
        </w:tabs>
      </w:pPr>
    </w:p>
    <w:p w:rsidR="001C7E67" w:rsidRPr="00161819" w:rsidRDefault="001C7E67" w:rsidP="00E36FE8">
      <w:pPr>
        <w:tabs>
          <w:tab w:val="left" w:pos="1170"/>
        </w:tabs>
      </w:pPr>
      <w:r>
        <w:t xml:space="preserve">Жизнь матери – это каждодневный, порой незаметный, будничный подвиг. </w:t>
      </w:r>
      <w:r w:rsidRPr="00D96888">
        <w:rPr>
          <w:b/>
          <w:u w:val="single"/>
        </w:rPr>
        <w:t xml:space="preserve"> </w:t>
      </w:r>
    </w:p>
    <w:p w:rsidR="001C7E67" w:rsidRDefault="001C7E67" w:rsidP="003B42A4"/>
    <w:p w:rsidR="001C7E67" w:rsidRDefault="001C7E67" w:rsidP="00E36FE8">
      <w:r w:rsidRPr="00D96888">
        <w:rPr>
          <w:b/>
        </w:rPr>
        <w:t xml:space="preserve">Ведущий: </w:t>
      </w:r>
      <w:r>
        <w:t>Ребята, вы слышите, какой-то шум?</w:t>
      </w:r>
    </w:p>
    <w:p w:rsidR="001C7E67" w:rsidRDefault="001C7E67" w:rsidP="00E36FE8"/>
    <w:p w:rsidR="001C7E67" w:rsidRDefault="001C7E67" w:rsidP="00E36FE8">
      <w:r w:rsidRPr="00D96888">
        <w:rPr>
          <w:b/>
        </w:rPr>
        <w:t>Все хором</w:t>
      </w:r>
      <w:r>
        <w:t>: Да!</w:t>
      </w:r>
    </w:p>
    <w:p w:rsidR="001C7E67" w:rsidRDefault="001C7E67" w:rsidP="00E36FE8"/>
    <w:p w:rsidR="001C7E67" w:rsidRDefault="001C7E67" w:rsidP="00E36FE8">
      <w:r w:rsidRPr="00340574">
        <w:rPr>
          <w:b/>
        </w:rPr>
        <w:t xml:space="preserve">Ведущий: </w:t>
      </w:r>
      <w:r w:rsidRPr="00340574">
        <w:t>Это кто-то к нам пришел!</w:t>
      </w:r>
    </w:p>
    <w:p w:rsidR="001C7E67" w:rsidRDefault="001C7E67" w:rsidP="00E36FE8"/>
    <w:p w:rsidR="001C7E67" w:rsidRDefault="001C7E67" w:rsidP="00E36FE8">
      <w:r>
        <w:t xml:space="preserve">В дверь входят Домовенок Кузя и Кот Ученый. </w:t>
      </w:r>
    </w:p>
    <w:p w:rsidR="001C7E67" w:rsidRDefault="001C7E67" w:rsidP="00E36FE8"/>
    <w:p w:rsidR="001C7E67" w:rsidRDefault="001C7E67" w:rsidP="00E36FE8">
      <w:r w:rsidRPr="00340574">
        <w:rPr>
          <w:b/>
        </w:rPr>
        <w:t>Домовенок:</w:t>
      </w:r>
      <w:r>
        <w:rPr>
          <w:b/>
        </w:rPr>
        <w:t xml:space="preserve"> </w:t>
      </w:r>
      <w:r>
        <w:t>Охохонюшки! Я – Домовенок Кузя. Навожу порядок в доме, слежу за хозяйством. Полы подметаю, бумажки собираю( смотрит по сторонам), а у вас тут порядок?  Сейчас посмотим какие ваши мамочки умницы и хозяюшки!</w:t>
      </w:r>
    </w:p>
    <w:p w:rsidR="001C7E67" w:rsidRDefault="001C7E67" w:rsidP="00E36FE8"/>
    <w:p w:rsidR="001C7E67" w:rsidRDefault="001C7E67" w:rsidP="00E36FE8">
      <w:r w:rsidRPr="000E78EA">
        <w:rPr>
          <w:b/>
        </w:rPr>
        <w:t>Дети</w:t>
      </w:r>
      <w:r>
        <w:t>: Самые лучшие!</w:t>
      </w:r>
    </w:p>
    <w:p w:rsidR="001C7E67" w:rsidRDefault="001C7E67" w:rsidP="00E36FE8"/>
    <w:p w:rsidR="001C7E67" w:rsidRDefault="001C7E67" w:rsidP="00E36FE8">
      <w:r w:rsidRPr="000E78EA">
        <w:rPr>
          <w:b/>
        </w:rPr>
        <w:t>Кузя:</w:t>
      </w:r>
      <w:r>
        <w:t xml:space="preserve"> А вот пусть они мои задания выполнят, мы и посмотрим. Скоро зима, наши ребятки будут лепить снеговиков, а сейчас вы все вместе сделают снеговиков, которых можно скушать на завтрак.</w:t>
      </w:r>
    </w:p>
    <w:p w:rsidR="001C7E67" w:rsidRPr="00073404" w:rsidRDefault="001C7E67" w:rsidP="00E36FE8"/>
    <w:p w:rsidR="001C7E67" w:rsidRPr="008E3A27" w:rsidRDefault="001C7E67" w:rsidP="00E36FE8">
      <w:pPr>
        <w:rPr>
          <w:b/>
        </w:rPr>
      </w:pPr>
      <w:r>
        <w:rPr>
          <w:b/>
        </w:rPr>
        <w:t>К</w:t>
      </w:r>
      <w:r w:rsidRPr="008E3A27">
        <w:rPr>
          <w:b/>
        </w:rPr>
        <w:t>онкурс «Веселый снеговик».</w:t>
      </w:r>
    </w:p>
    <w:p w:rsidR="001C7E67" w:rsidRDefault="001C7E67" w:rsidP="00E36FE8">
      <w:r w:rsidRPr="003B42A4">
        <w:t>( Из вареных яиц, морковки и перца горошком сделать снеговика).</w:t>
      </w:r>
    </w:p>
    <w:p w:rsidR="001C7E67" w:rsidRDefault="001C7E67" w:rsidP="00E36FE8"/>
    <w:p w:rsidR="001C7E67" w:rsidRPr="00566671" w:rsidRDefault="001C7E67" w:rsidP="00E36FE8">
      <w:pPr>
        <w:rPr>
          <w:b/>
        </w:rPr>
      </w:pPr>
      <w:r w:rsidRPr="00566671">
        <w:rPr>
          <w:b/>
        </w:rPr>
        <w:t>Домовенок Кузя:</w:t>
      </w:r>
    </w:p>
    <w:p w:rsidR="001C7E67" w:rsidRDefault="001C7E67" w:rsidP="00E36FE8">
      <w:r>
        <w:t>Вот теперь я убедился, что ваши мамочки самые лучшие хозяюшки на всем свете!</w:t>
      </w:r>
    </w:p>
    <w:p w:rsidR="001C7E67" w:rsidRDefault="001C7E67" w:rsidP="00E36FE8"/>
    <w:p w:rsidR="001C7E67" w:rsidRDefault="001C7E67" w:rsidP="00E36FE8">
      <w:r w:rsidRPr="000E78EA">
        <w:rPr>
          <w:b/>
        </w:rPr>
        <w:t>Кот Ученый:</w:t>
      </w:r>
      <w:r>
        <w:t xml:space="preserve"> А теперь посмотрим какие ваши мамочки умницы. Пусть и мои задания выполнят.</w:t>
      </w:r>
    </w:p>
    <w:p w:rsidR="001C7E67" w:rsidRDefault="001C7E67" w:rsidP="00E36FE8"/>
    <w:p w:rsidR="001C7E67" w:rsidRDefault="001C7E67" w:rsidP="00E36FE8">
      <w:pPr>
        <w:rPr>
          <w:b/>
        </w:rPr>
      </w:pPr>
      <w:r>
        <w:rPr>
          <w:b/>
        </w:rPr>
        <w:t>К</w:t>
      </w:r>
      <w:r w:rsidRPr="008E3A27">
        <w:rPr>
          <w:b/>
        </w:rPr>
        <w:t>онкурс « Угадай животное».</w:t>
      </w:r>
    </w:p>
    <w:p w:rsidR="001C7E67" w:rsidRPr="008E3A27" w:rsidRDefault="001C7E67" w:rsidP="00E36FE8">
      <w:pPr>
        <w:rPr>
          <w:b/>
        </w:rPr>
      </w:pPr>
    </w:p>
    <w:p w:rsidR="001C7E67" w:rsidRDefault="001C7E67" w:rsidP="00E36FE8">
      <w:r>
        <w:t>Мяу, нередко нашим мамам приходится помогать выполнять нам задания по предмету « Окружающий мир». А вот пусть они и сейчас вспомнят тему « Кто такие животные?», которую ребята из 1-го класса уже прошли по этому предмету. И угадают, что за животных будут изображать мимикой и жестами их дети.</w:t>
      </w:r>
    </w:p>
    <w:p w:rsidR="001C7E67" w:rsidRDefault="001C7E67" w:rsidP="00E36FE8">
      <w:r>
        <w:t>(Ребята по очереди выходят и жестами, мимикой, движениями изображают животных: гуся, зайца, медведя, тигра, дятла, корову, хомяка).</w:t>
      </w:r>
    </w:p>
    <w:p w:rsidR="001C7E67" w:rsidRDefault="001C7E67" w:rsidP="00E36FE8"/>
    <w:p w:rsidR="001C7E67" w:rsidRDefault="001C7E67" w:rsidP="00E36FE8">
      <w:r w:rsidRPr="00566671">
        <w:rPr>
          <w:b/>
        </w:rPr>
        <w:t>Кот ученый:</w:t>
      </w:r>
      <w:r>
        <w:rPr>
          <w:b/>
        </w:rPr>
        <w:t xml:space="preserve"> </w:t>
      </w:r>
      <w:r>
        <w:t>Мяу,  вот теперь и я убедился, что ваши мамы не только чудесные хозяюшки, но еще и умницы!</w:t>
      </w:r>
    </w:p>
    <w:p w:rsidR="001C7E67" w:rsidRDefault="001C7E67" w:rsidP="00E36FE8"/>
    <w:p w:rsidR="001C7E67" w:rsidRDefault="001C7E67" w:rsidP="00E36FE8">
      <w:pPr>
        <w:rPr>
          <w:b/>
        </w:rPr>
      </w:pPr>
      <w:r w:rsidRPr="00F50F09">
        <w:rPr>
          <w:b/>
        </w:rPr>
        <w:t>Музыкальный номер:</w:t>
      </w:r>
    </w:p>
    <w:p w:rsidR="001C7E67" w:rsidRDefault="001C7E67" w:rsidP="00E36FE8">
      <w:r w:rsidRPr="00F50F09">
        <w:t>Исполняет директор школы Копанова Е.И. и ее дочка Копанова Настя</w:t>
      </w:r>
      <w:r>
        <w:t xml:space="preserve"> « Маленький тигренок».</w:t>
      </w:r>
    </w:p>
    <w:p w:rsidR="001C7E67" w:rsidRDefault="001C7E67" w:rsidP="00E36FE8">
      <w:r>
        <w:t>( На фоне песни идет презентация « Детеныши животных с мамами).</w:t>
      </w:r>
    </w:p>
    <w:p w:rsidR="001C7E67" w:rsidRDefault="001C7E67" w:rsidP="00E36FE8"/>
    <w:p w:rsidR="001C7E67" w:rsidRDefault="001C7E67" w:rsidP="00E36FE8">
      <w:r>
        <w:t>.</w:t>
      </w:r>
      <w:r w:rsidRPr="00640371">
        <w:rPr>
          <w:b/>
        </w:rPr>
        <w:t>Ведущий:</w:t>
      </w:r>
      <w:r>
        <w:rPr>
          <w:b/>
        </w:rPr>
        <w:t xml:space="preserve"> </w:t>
      </w:r>
      <w:r>
        <w:t>С биением сердца вечно бьется в нас рожденное с любовью слово « мама».</w:t>
      </w:r>
    </w:p>
    <w:p w:rsidR="001C7E67" w:rsidRDefault="001C7E67" w:rsidP="00E36FE8"/>
    <w:p w:rsidR="001C7E67" w:rsidRDefault="001C7E67" w:rsidP="00E36FE8">
      <w:r>
        <w:t>Вот и подходит к концу наш праздник .Сколько слов прекрасных было сказано сегодня о мамах,  но самые приятные слова им , конечно, хочется услышать от своих детей.</w:t>
      </w:r>
    </w:p>
    <w:p w:rsidR="001C7E67" w:rsidRDefault="001C7E67" w:rsidP="00E36FE8"/>
    <w:p w:rsidR="001C7E67" w:rsidRPr="00FE668F" w:rsidRDefault="001C7E67" w:rsidP="00E36FE8">
      <w:pPr>
        <w:tabs>
          <w:tab w:val="left" w:pos="1170"/>
        </w:tabs>
        <w:rPr>
          <w:b/>
        </w:rPr>
      </w:pPr>
      <w:r w:rsidRPr="00FE668F">
        <w:rPr>
          <w:b/>
        </w:rPr>
        <w:t>Ведущий:</w:t>
      </w:r>
    </w:p>
    <w:p w:rsidR="001C7E67" w:rsidRDefault="001C7E67" w:rsidP="00E36FE8">
      <w:r>
        <w:t xml:space="preserve"> Ваши детки написали вам, мамочки, коллективное письмо. Каждый по четыре строчки, в которых отражается самое главное, что он хочет вам сказать. Я прочитаю все письмо целиком, а вы послушаете и попробуете угадать, какие именно строчки из этого письма  написал ваш ребенок и адресованы они именно Вам.</w:t>
      </w:r>
    </w:p>
    <w:p w:rsidR="001C7E67" w:rsidRDefault="001C7E67" w:rsidP="00E36FE8"/>
    <w:p w:rsidR="001C7E67" w:rsidRDefault="001C7E67" w:rsidP="00E36FE8">
      <w:r>
        <w:t xml:space="preserve">« Милая моя мамочка, вот решил написать тебе это письмо. Я часто бываю такой баловной и непослушный. А ты устаешь на работе в магазине, я тебя , наверное, иногда огорчаю. Прости меня пожалуйста, я буду самым лучшим сыночком для тебя, и всегда буду тебя только радовать. Мамочка,  знаешь, как сильно мы тебя с моими младшими братиком и сестричкой Полиной </w:t>
      </w:r>
      <w:bookmarkStart w:id="0" w:name="_GoBack"/>
      <w:bookmarkEnd w:id="0"/>
      <w:r>
        <w:t xml:space="preserve"> любим! Ты у нас такая заботливая, добрая, хоть и нелегко тебе с нами троими и папой. Мы вырастим с братом и станем тебе поддержкой в жизни. Ой, а еще мамочка, я хотела тебе сказать, что я совсем тебя не ревную к младшей сестренке. Я ее тоже очень люблю Хорошо, что она теперь у нас появилась. Я тебе буду во всем, во всем помогать, ведь я же старшая в семье! Мамулечка, обещаю все домашние задания делать только на «пятерки», знаю, тебе и в школе «тройки и двойки  надоели. Я вырасту, и  ты будешь мною гордиться. А может я , как и ты стану учителем!. Мамочка, мы все в нашей большой семье тебя очень любим и папа, и Сережа , и Лена, и я, и самый маленький наш  Кирюшенька. Ты у нас, как солнышко, всегда согреваешь своей лаской и теплом. Мамочка, ты у меня самая лучшая на свете! Я тебя очень, очень люблю!»</w:t>
      </w:r>
    </w:p>
    <w:p w:rsidR="001C7E67" w:rsidRDefault="001C7E67" w:rsidP="00E36FE8"/>
    <w:p w:rsidR="001C7E67" w:rsidRDefault="001C7E67" w:rsidP="00E36FE8">
      <w:r w:rsidRPr="00335B20">
        <w:rPr>
          <w:b/>
        </w:rPr>
        <w:t>Проведение конкурса « Собери портрет мамы</w:t>
      </w:r>
      <w:r>
        <w:t>». Ребята собирают из кусочков мозаики картинку с изображением мамы.</w:t>
      </w:r>
    </w:p>
    <w:p w:rsidR="001C7E67" w:rsidRDefault="001C7E67" w:rsidP="00E36FE8"/>
    <w:p w:rsidR="001C7E67" w:rsidRDefault="001C7E67" w:rsidP="00E36FE8">
      <w:r>
        <w:t xml:space="preserve">Наши ребята сегодня пришли не с пустыми руками, они приготовили для мамочек подарки.( Дарят мамам сувениры). </w:t>
      </w:r>
    </w:p>
    <w:p w:rsidR="001C7E67" w:rsidRDefault="001C7E67" w:rsidP="00E36FE8"/>
    <w:p w:rsidR="001C7E67" w:rsidRPr="002305ED" w:rsidRDefault="001C7E67" w:rsidP="00E36FE8">
      <w:pPr>
        <w:rPr>
          <w:b/>
        </w:rPr>
      </w:pPr>
      <w:r>
        <w:rPr>
          <w:b/>
        </w:rPr>
        <w:t>Рефлексия:</w:t>
      </w:r>
    </w:p>
    <w:p w:rsidR="001C7E67" w:rsidRDefault="001C7E67" w:rsidP="00E36FE8"/>
    <w:p w:rsidR="001C7E67" w:rsidRDefault="001C7E67" w:rsidP="00E36FE8">
      <w:r>
        <w:t>Ребята, вот и закончился наш классный час. Давайте мы все вместе сейчас встанем в круг и возьмемся за руки. ( Образуем общий круг в центре класса). Пусть теперь каждый из вас скажет, что для него значит мама – одним словом. Я начну первая. Моя мама для меня – это « жизнь» . ( Каждый говорит по очереди).</w:t>
      </w:r>
    </w:p>
    <w:p w:rsidR="001C7E67" w:rsidRDefault="001C7E67" w:rsidP="00E36FE8"/>
    <w:p w:rsidR="001C7E67" w:rsidRDefault="001C7E67" w:rsidP="00E36FE8"/>
    <w:p w:rsidR="001C7E67" w:rsidRDefault="001C7E67" w:rsidP="00E36FE8">
      <w:pPr>
        <w:rPr>
          <w:b/>
        </w:rPr>
      </w:pPr>
      <w:r>
        <w:rPr>
          <w:b/>
        </w:rPr>
        <w:t>Ведущий:</w:t>
      </w:r>
    </w:p>
    <w:p w:rsidR="001C7E67" w:rsidRDefault="001C7E67" w:rsidP="00E36FE8">
      <w:pPr>
        <w:rPr>
          <w:b/>
        </w:rPr>
      </w:pPr>
    </w:p>
    <w:p w:rsidR="001C7E67" w:rsidRPr="003B42A4" w:rsidRDefault="001C7E67" w:rsidP="00E36FE8">
      <w:r w:rsidRPr="003B42A4">
        <w:t xml:space="preserve">Когда взрослеем мы с годами, </w:t>
      </w:r>
    </w:p>
    <w:p w:rsidR="001C7E67" w:rsidRPr="003B42A4" w:rsidRDefault="001C7E67" w:rsidP="00E36FE8">
      <w:r w:rsidRPr="003B42A4">
        <w:t xml:space="preserve">Когда становимся умней, </w:t>
      </w:r>
    </w:p>
    <w:p w:rsidR="001C7E67" w:rsidRPr="003B42A4" w:rsidRDefault="001C7E67" w:rsidP="00E36FE8">
      <w:r w:rsidRPr="003B42A4">
        <w:t xml:space="preserve">Все чаще мы грустим о маме, </w:t>
      </w:r>
    </w:p>
    <w:p w:rsidR="001C7E67" w:rsidRPr="003B42A4" w:rsidRDefault="001C7E67" w:rsidP="00E36FE8">
      <w:r w:rsidRPr="003B42A4">
        <w:t xml:space="preserve">Все больше думаем о ней. </w:t>
      </w:r>
    </w:p>
    <w:p w:rsidR="001C7E67" w:rsidRPr="003B42A4" w:rsidRDefault="001C7E67" w:rsidP="00E36FE8">
      <w:r w:rsidRPr="003B42A4">
        <w:t xml:space="preserve">Её любовь нам в жизни светит, </w:t>
      </w:r>
    </w:p>
    <w:p w:rsidR="001C7E67" w:rsidRPr="003B42A4" w:rsidRDefault="001C7E67" w:rsidP="00E36FE8">
      <w:r w:rsidRPr="003B42A4">
        <w:t xml:space="preserve">Она для счастья нам дана </w:t>
      </w:r>
    </w:p>
    <w:p w:rsidR="001C7E67" w:rsidRPr="003B42A4" w:rsidRDefault="001C7E67" w:rsidP="00E36FE8">
      <w:r w:rsidRPr="003B42A4">
        <w:t xml:space="preserve">Друзей не много есть на свете, </w:t>
      </w:r>
    </w:p>
    <w:p w:rsidR="001C7E67" w:rsidRPr="003B42A4" w:rsidRDefault="001C7E67" w:rsidP="00E36FE8">
      <w:r w:rsidRPr="003B42A4">
        <w:t xml:space="preserve">А мама все-таки одна. </w:t>
      </w:r>
    </w:p>
    <w:p w:rsidR="001C7E67" w:rsidRPr="003B42A4" w:rsidRDefault="001C7E67" w:rsidP="00E36FE8">
      <w:r w:rsidRPr="003B42A4">
        <w:t>1…</w:t>
      </w:r>
      <w:r>
        <w:t>Любите мать!( кланяюсь, говорю : « Спасибо»).</w:t>
      </w:r>
    </w:p>
    <w:p w:rsidR="001C7E67" w:rsidRPr="003B42A4" w:rsidRDefault="001C7E67" w:rsidP="00E36FE8">
      <w:r w:rsidRPr="003B42A4">
        <w:t xml:space="preserve">Любите как святыню! </w:t>
      </w:r>
    </w:p>
    <w:p w:rsidR="001C7E67" w:rsidRPr="003B42A4" w:rsidRDefault="001C7E67" w:rsidP="00E36FE8">
      <w:r w:rsidRPr="003B42A4">
        <w:t xml:space="preserve">Любите крепче самого себя! </w:t>
      </w:r>
    </w:p>
    <w:p w:rsidR="001C7E67" w:rsidRPr="003B42A4" w:rsidRDefault="001C7E67" w:rsidP="00E36FE8">
      <w:r w:rsidRPr="003B42A4">
        <w:t xml:space="preserve">Она нам жизнь дала и воспитала. </w:t>
      </w:r>
    </w:p>
    <w:p w:rsidR="001C7E67" w:rsidRPr="007432D2" w:rsidRDefault="001C7E67" w:rsidP="00E36FE8">
      <w:r w:rsidRPr="003B42A4">
        <w:t>Любите мать, она у нас одна!</w:t>
      </w:r>
      <w:r>
        <w:t>( На экране слайд)</w:t>
      </w:r>
    </w:p>
    <w:p w:rsidR="001C7E67" w:rsidRDefault="001C7E67" w:rsidP="00E36FE8">
      <w:r>
        <w:rPr>
          <w:noProof/>
        </w:rPr>
        <w:pict>
          <v:shape id="Рисунок 2" o:spid="_x0000_i1027" type="#_x0000_t75" style="width:330pt;height:242.25pt;visibility:visible">
            <v:imagedata r:id="rId7" o:title=""/>
          </v:shape>
        </w:pict>
      </w:r>
    </w:p>
    <w:p w:rsidR="001C7E67" w:rsidRDefault="001C7E67" w:rsidP="00E36FE8"/>
    <w:p w:rsidR="001C7E67" w:rsidRPr="00D9076D" w:rsidRDefault="001C7E67" w:rsidP="00E36FE8">
      <w:pPr>
        <w:rPr>
          <w:b/>
        </w:rPr>
      </w:pPr>
      <w:r w:rsidRPr="00D9076D">
        <w:rPr>
          <w:b/>
        </w:rPr>
        <w:t>В заключении слова родителей:</w:t>
      </w:r>
    </w:p>
    <w:p w:rsidR="001C7E67" w:rsidRDefault="001C7E67" w:rsidP="00E36FE8">
      <w:r>
        <w:t xml:space="preserve">С первых дней, первых минут появления на свет нашу жизнь оберегают нежные и заботливые руки матерей. Каждый шаг - все успехи и неудачи - отзываются радостью и болью в их сердцах. Где бы мы ни были, чтобы ни делали, мы знаем - мама всегда примет, поймет и простит. Могут забыть и предать друзья, может уйти любимый человек, может отвергнуть общество. Но мама … она единственная в мире никогда не изменит и не предаст. </w:t>
      </w:r>
    </w:p>
    <w:p w:rsidR="001C7E67" w:rsidRDefault="001C7E67" w:rsidP="00E36FE8"/>
    <w:p w:rsidR="001C7E67" w:rsidRDefault="001C7E67" w:rsidP="00E36FE8">
      <w:r>
        <w:t xml:space="preserve"> Мы часто считаем свою маму тем человеком, который смотрит за нами, готовит нам еду, стирает, гладит, без конца учит уму-разуму, что-то позволяет, что-то запрещает или к чему-то принуждает. </w:t>
      </w:r>
    </w:p>
    <w:p w:rsidR="001C7E67" w:rsidRDefault="001C7E67" w:rsidP="00E36FE8">
      <w:r>
        <w:t xml:space="preserve"> Но мама - это и тот человек, которому можно довериться и, плача, рассказать, как тебя подвела подруга, какую нелепую ошибку ты допустила в контрольной. </w:t>
      </w:r>
    </w:p>
    <w:p w:rsidR="001C7E67" w:rsidRDefault="001C7E67" w:rsidP="00E36FE8"/>
    <w:p w:rsidR="001C7E67" w:rsidRDefault="001C7E67" w:rsidP="00E36FE8">
      <w:r>
        <w:t xml:space="preserve"> Я не раз обижалась на маму: хотелось и того, и этого, однако мама далеко не все мои желания выполняла. Не позволяла, забыв о времени, играть во дворе, слоняться без дела, требовала, чтобы я предупреждала, куда и надолго ли ухожу, и мне порой казалось: она чрезмерно строга, сердита, слишком требовательна. </w:t>
      </w:r>
    </w:p>
    <w:p w:rsidR="001C7E67" w:rsidRDefault="001C7E67" w:rsidP="00E36FE8"/>
    <w:p w:rsidR="001C7E67" w:rsidRDefault="001C7E67" w:rsidP="00E36FE8">
      <w:r>
        <w:t xml:space="preserve">Свою маму я стала лучше понимать, когда сама стала мамою. Все матери любят своих детей и ждут от своих своих детей любви и взаимопонимания. </w:t>
      </w:r>
    </w:p>
    <w:p w:rsidR="001C7E67" w:rsidRDefault="001C7E67" w:rsidP="00E36FE8"/>
    <w:p w:rsidR="001C7E67" w:rsidRDefault="001C7E67" w:rsidP="00E36FE8">
      <w:r>
        <w:t xml:space="preserve"> Дети заняты своими делами. Грустно, что мы иногда бываем такие черствые, что для того, чтобы прийти, позвонить или написать матери, нужен "специальный" день - 8 Марта, день Матери, день пожилого человека и так далее. "Тому, кого любят в любви не клянутся…" - пишет тольяттинский поэт Борис Скотневский. В любви к матери не клянутся от случая к случаю. Об этом говорят на ушко, прижав теплую мамину ладонь к своей щеке.</w:t>
      </w:r>
    </w:p>
    <w:p w:rsidR="001C7E67" w:rsidRDefault="001C7E67" w:rsidP="00E36FE8"/>
    <w:p w:rsidR="001C7E67" w:rsidRDefault="001C7E67" w:rsidP="00E36FE8">
      <w:r>
        <w:t xml:space="preserve">Маму нужно любить нежно, беречь ее, чтобы твое слово, твой поступок не причиняли ей боль, нужно уважать ее, ласкать искренне и трогательно. Чтобы мама твердо знала, что в старости ребенок будет ей опорой и верным другом. Ведь на свете не существует человека роднее и любимее матери. </w:t>
      </w:r>
    </w:p>
    <w:p w:rsidR="001C7E67" w:rsidRDefault="001C7E67" w:rsidP="00E36FE8"/>
    <w:p w:rsidR="001C7E67" w:rsidRDefault="001C7E67" w:rsidP="00E36FE8">
      <w:r w:rsidRPr="003B42A4">
        <w:t>И как жаль, что иногда понимание о том кто есть на самом деле мама, приходит к нам уже тогда, когда ее нет</w:t>
      </w:r>
      <w:r>
        <w:t xml:space="preserve"> рядом…Ну вот я уже и реву, не могу писать о маме без слез на глазах, Как хочется сказать ей о моей огромной любви к ней, о том что я так глубоко раскаиваюсь в том, что часто обижала ее. Ведь нет роднее ее человека на земле, но увы этого уже ей не скажешь, но ее родной, до боли любимый образ всегда рядом со мной. Мамочка, моя любимая!!!!Как я тебя люблю!!!</w:t>
      </w:r>
    </w:p>
    <w:p w:rsidR="001C7E67" w:rsidRDefault="001C7E67" w:rsidP="00E36FE8"/>
    <w:p w:rsidR="001C7E67" w:rsidRPr="003B42A4" w:rsidRDefault="001C7E67" w:rsidP="00E36FE8">
      <w:pPr>
        <w:rPr>
          <w:b/>
        </w:rPr>
      </w:pPr>
      <w:r>
        <w:t xml:space="preserve"> </w:t>
      </w:r>
      <w:r w:rsidRPr="003B42A4">
        <w:rPr>
          <w:b/>
        </w:rPr>
        <w:t>Читает Карякина Софья:</w:t>
      </w:r>
    </w:p>
    <w:p w:rsidR="001C7E67" w:rsidRDefault="001C7E67" w:rsidP="00E36FE8"/>
    <w:p w:rsidR="001C7E67" w:rsidRPr="003B42A4" w:rsidRDefault="001C7E67" w:rsidP="00E36FE8">
      <w:r w:rsidRPr="003B42A4">
        <w:t xml:space="preserve">У ног твоих склонюсь я головою. </w:t>
      </w:r>
    </w:p>
    <w:p w:rsidR="001C7E67" w:rsidRPr="003B42A4" w:rsidRDefault="001C7E67" w:rsidP="00E36FE8">
      <w:r w:rsidRPr="003B42A4">
        <w:t xml:space="preserve"> За жизнь мне данную, тебе спасибо мать! </w:t>
      </w:r>
    </w:p>
    <w:p w:rsidR="001C7E67" w:rsidRPr="003B42A4" w:rsidRDefault="001C7E67" w:rsidP="00E36FE8">
      <w:r w:rsidRPr="003B42A4">
        <w:t xml:space="preserve"> Теперь, живя мне посланной судьбою </w:t>
      </w:r>
    </w:p>
    <w:p w:rsidR="001C7E67" w:rsidRPr="003B42A4" w:rsidRDefault="001C7E67" w:rsidP="00E36FE8">
      <w:r w:rsidRPr="003B42A4">
        <w:t xml:space="preserve"> Смогу ли столько же любви тебе отдать? </w:t>
      </w:r>
    </w:p>
    <w:p w:rsidR="001C7E67" w:rsidRPr="003B42A4" w:rsidRDefault="001C7E67" w:rsidP="00E36FE8"/>
    <w:p w:rsidR="001C7E67" w:rsidRPr="003B42A4" w:rsidRDefault="001C7E67" w:rsidP="00E36FE8">
      <w:r w:rsidRPr="003B42A4">
        <w:t xml:space="preserve"> Ты улыбнись моя родная мама. </w:t>
      </w:r>
    </w:p>
    <w:p w:rsidR="001C7E67" w:rsidRPr="003B42A4" w:rsidRDefault="001C7E67" w:rsidP="00E36FE8">
      <w:r w:rsidRPr="003B42A4">
        <w:t xml:space="preserve"> Ведь ярче звезд, сиянье твоих глаз. </w:t>
      </w:r>
    </w:p>
    <w:p w:rsidR="001C7E67" w:rsidRPr="003B42A4" w:rsidRDefault="001C7E67" w:rsidP="00E36FE8">
      <w:r w:rsidRPr="003B42A4">
        <w:t xml:space="preserve"> Ты добротой своею и любовью </w:t>
      </w:r>
    </w:p>
    <w:p w:rsidR="001C7E67" w:rsidRDefault="001C7E67" w:rsidP="00E36FE8">
      <w:r w:rsidRPr="003B42A4">
        <w:t xml:space="preserve"> Мне жизнь мою украсила не раз...))</w:t>
      </w:r>
    </w:p>
    <w:p w:rsidR="001C7E67" w:rsidRDefault="001C7E67" w:rsidP="00E36FE8"/>
    <w:p w:rsidR="001C7E67" w:rsidRPr="00BC4BA7" w:rsidRDefault="001C7E67" w:rsidP="00E36FE8">
      <w:pPr>
        <w:rPr>
          <w:sz w:val="32"/>
          <w:szCs w:val="32"/>
        </w:rPr>
      </w:pPr>
    </w:p>
    <w:p w:rsidR="001C7E67" w:rsidRDefault="001C7E67" w:rsidP="00E36FE8"/>
    <w:p w:rsidR="001C7E67" w:rsidRDefault="001C7E67" w:rsidP="00E36FE8"/>
    <w:p w:rsidR="001C7E67" w:rsidRDefault="001C7E67" w:rsidP="00E36FE8"/>
    <w:p w:rsidR="001C7E67" w:rsidRDefault="001C7E67" w:rsidP="00E36FE8"/>
    <w:p w:rsidR="001C7E67" w:rsidRDefault="001C7E67" w:rsidP="00E36FE8"/>
    <w:p w:rsidR="001C7E67" w:rsidRDefault="001C7E67" w:rsidP="00E36FE8"/>
    <w:p w:rsidR="001C7E67" w:rsidRDefault="001C7E67" w:rsidP="00E36FE8"/>
    <w:p w:rsidR="001C7E67" w:rsidRDefault="001C7E67" w:rsidP="00E36FE8"/>
    <w:p w:rsidR="001C7E67" w:rsidRDefault="001C7E67" w:rsidP="00E36FE8"/>
    <w:p w:rsidR="001C7E67" w:rsidRDefault="001C7E67" w:rsidP="00E36FE8"/>
    <w:p w:rsidR="001C7E67" w:rsidRDefault="001C7E67" w:rsidP="00E36FE8"/>
    <w:p w:rsidR="001C7E67" w:rsidRDefault="001C7E67" w:rsidP="00E36FE8"/>
    <w:p w:rsidR="001C7E67" w:rsidRDefault="001C7E67" w:rsidP="00E36FE8"/>
    <w:p w:rsidR="001C7E67" w:rsidRDefault="001C7E67" w:rsidP="00E36FE8"/>
    <w:p w:rsidR="001C7E67" w:rsidRDefault="001C7E67" w:rsidP="00E36FE8"/>
    <w:p w:rsidR="001C7E67" w:rsidRDefault="001C7E67" w:rsidP="00E36FE8"/>
    <w:p w:rsidR="001C7E67" w:rsidRDefault="001C7E67" w:rsidP="00E36FE8"/>
    <w:p w:rsidR="001C7E67" w:rsidRDefault="001C7E67" w:rsidP="00E36FE8"/>
    <w:p w:rsidR="001C7E67" w:rsidRDefault="001C7E67" w:rsidP="00E36FE8"/>
    <w:p w:rsidR="001C7E67" w:rsidRDefault="001C7E67" w:rsidP="00E36FE8"/>
    <w:p w:rsidR="001C7E67" w:rsidRDefault="001C7E67" w:rsidP="00E36FE8"/>
    <w:p w:rsidR="001C7E67" w:rsidRDefault="001C7E67" w:rsidP="00E36FE8"/>
    <w:p w:rsidR="001C7E67" w:rsidRDefault="001C7E67" w:rsidP="00D9076D">
      <w:pPr>
        <w:tabs>
          <w:tab w:val="left" w:pos="938"/>
          <w:tab w:val="center" w:pos="4677"/>
        </w:tabs>
        <w:jc w:val="center"/>
        <w:rPr>
          <w:b/>
          <w:sz w:val="36"/>
          <w:szCs w:val="36"/>
        </w:rPr>
      </w:pPr>
      <w:r w:rsidRPr="007E2493">
        <w:rPr>
          <w:b/>
          <w:sz w:val="36"/>
          <w:szCs w:val="36"/>
        </w:rPr>
        <w:t>Литература</w:t>
      </w:r>
    </w:p>
    <w:p w:rsidR="001C7E67" w:rsidRPr="007E2493" w:rsidRDefault="001C7E67" w:rsidP="00D9076D">
      <w:pPr>
        <w:rPr>
          <w:sz w:val="36"/>
          <w:szCs w:val="36"/>
        </w:rPr>
      </w:pPr>
    </w:p>
    <w:p w:rsidR="001C7E67" w:rsidRDefault="001C7E67" w:rsidP="00D9076D">
      <w:pPr>
        <w:rPr>
          <w:sz w:val="36"/>
          <w:szCs w:val="36"/>
        </w:rPr>
      </w:pPr>
    </w:p>
    <w:p w:rsidR="001C7E67" w:rsidRDefault="001C7E67" w:rsidP="00D9076D">
      <w:r>
        <w:t>1.Внеклассные мероприятия: 2 класс – Авторы – составители О.Е. Жиренко, С.И. Лобачева. – М.: ВАКО, 2011. – 208 с. – ( Мозаика детского творчества).</w:t>
      </w:r>
    </w:p>
    <w:p w:rsidR="001C7E67" w:rsidRDefault="001C7E67" w:rsidP="00D9076D">
      <w:r>
        <w:t>2.Внеклассные мероприятия: 3 класс – Авторы – составители О.Е. Жиренко, С.И. Лобачева. – М.: ВАКО, 2012. – 192 с. – ( Мозаика детского творчества).</w:t>
      </w:r>
    </w:p>
    <w:p w:rsidR="001C7E67" w:rsidRDefault="001C7E67" w:rsidP="00D9076D">
      <w:r>
        <w:t>3.  И.Ф.Гончаров.  Подвигнут я тобою. Слово о матери. Детская литература. 1988.</w:t>
      </w:r>
    </w:p>
    <w:p w:rsidR="001C7E67" w:rsidRDefault="001C7E67" w:rsidP="00D9076D">
      <w:r>
        <w:t>4.  Русские народные загадки, пословицы, поговорки.  Библиотека словесника.</w:t>
      </w:r>
    </w:p>
    <w:p w:rsidR="001C7E67" w:rsidRDefault="001C7E67" w:rsidP="00D9076D">
      <w:r>
        <w:t xml:space="preserve">            Составитель   Ю.Г.Круглов. – М.: Просвещение,  1990.  с. 231</w:t>
      </w:r>
    </w:p>
    <w:p w:rsidR="001C7E67" w:rsidRDefault="001C7E67" w:rsidP="00D9076D">
      <w:r>
        <w:t xml:space="preserve"> 5.  Загадки русского народа:  Сборник загадок, вопросов, притч и задач. </w:t>
      </w:r>
    </w:p>
    <w:p w:rsidR="001C7E67" w:rsidRDefault="001C7E67" w:rsidP="00D9076D">
      <w:r>
        <w:t xml:space="preserve">            - М.:  Терра,  1996.-</w:t>
      </w:r>
    </w:p>
    <w:p w:rsidR="001C7E67" w:rsidRPr="007E2493" w:rsidRDefault="001C7E67" w:rsidP="00D9076D"/>
    <w:p w:rsidR="001C7E67" w:rsidRDefault="001C7E67"/>
    <w:sectPr w:rsidR="001C7E67" w:rsidSect="00613CE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531181"/>
    <w:multiLevelType w:val="hybridMultilevel"/>
    <w:tmpl w:val="0248FE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60130D13"/>
    <w:multiLevelType w:val="hybridMultilevel"/>
    <w:tmpl w:val="85C67B5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6FE8"/>
    <w:rsid w:val="00046C78"/>
    <w:rsid w:val="00073404"/>
    <w:rsid w:val="000E78EA"/>
    <w:rsid w:val="00120CBD"/>
    <w:rsid w:val="00161819"/>
    <w:rsid w:val="00162BCB"/>
    <w:rsid w:val="001C7E67"/>
    <w:rsid w:val="002305ED"/>
    <w:rsid w:val="0025760C"/>
    <w:rsid w:val="00275E84"/>
    <w:rsid w:val="00326EB7"/>
    <w:rsid w:val="00335B20"/>
    <w:rsid w:val="00340574"/>
    <w:rsid w:val="00384D01"/>
    <w:rsid w:val="0039253A"/>
    <w:rsid w:val="003B42A4"/>
    <w:rsid w:val="004262A6"/>
    <w:rsid w:val="00475AED"/>
    <w:rsid w:val="004974D8"/>
    <w:rsid w:val="00513DA1"/>
    <w:rsid w:val="00566671"/>
    <w:rsid w:val="0058677A"/>
    <w:rsid w:val="005E12EF"/>
    <w:rsid w:val="00613CE9"/>
    <w:rsid w:val="00640371"/>
    <w:rsid w:val="00680790"/>
    <w:rsid w:val="007102BB"/>
    <w:rsid w:val="007432D2"/>
    <w:rsid w:val="0079574C"/>
    <w:rsid w:val="007E2493"/>
    <w:rsid w:val="00813C57"/>
    <w:rsid w:val="00890AF6"/>
    <w:rsid w:val="008941CA"/>
    <w:rsid w:val="008B5982"/>
    <w:rsid w:val="008E0003"/>
    <w:rsid w:val="008E3A27"/>
    <w:rsid w:val="00937E89"/>
    <w:rsid w:val="00A11E6A"/>
    <w:rsid w:val="00BC4BA7"/>
    <w:rsid w:val="00C5751B"/>
    <w:rsid w:val="00CD51E2"/>
    <w:rsid w:val="00CF3209"/>
    <w:rsid w:val="00D61648"/>
    <w:rsid w:val="00D83C9C"/>
    <w:rsid w:val="00D9076D"/>
    <w:rsid w:val="00D96888"/>
    <w:rsid w:val="00E36FE8"/>
    <w:rsid w:val="00EF4969"/>
    <w:rsid w:val="00F038DA"/>
    <w:rsid w:val="00F50F09"/>
    <w:rsid w:val="00FC7373"/>
    <w:rsid w:val="00FE02BC"/>
    <w:rsid w:val="00FE4DCC"/>
    <w:rsid w:val="00FE668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FE8"/>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36FE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36FE8"/>
    <w:rPr>
      <w:rFonts w:ascii="Tahoma" w:hAnsi="Tahoma" w:cs="Tahoma"/>
      <w:sz w:val="16"/>
      <w:szCs w:val="16"/>
      <w:lang w:eastAsia="ru-RU"/>
    </w:rPr>
  </w:style>
  <w:style w:type="paragraph" w:customStyle="1" w:styleId="1">
    <w:name w:val="Абзац списка1"/>
    <w:basedOn w:val="Normal"/>
    <w:uiPriority w:val="99"/>
    <w:rsid w:val="00D9076D"/>
    <w:pPr>
      <w:spacing w:after="200" w:line="276" w:lineRule="auto"/>
      <w:ind w:left="720"/>
      <w:contextualSpacing/>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41</TotalTime>
  <Pages>12</Pages>
  <Words>2782</Words>
  <Characters>15860</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РИ</cp:lastModifiedBy>
  <cp:revision>5</cp:revision>
  <dcterms:created xsi:type="dcterms:W3CDTF">2013-12-19T13:07:00Z</dcterms:created>
  <dcterms:modified xsi:type="dcterms:W3CDTF">2013-12-22T16:12:00Z</dcterms:modified>
</cp:coreProperties>
</file>