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02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47"/>
        <w:gridCol w:w="5245"/>
        <w:gridCol w:w="5528"/>
      </w:tblGrid>
      <w:tr w:rsidR="0006695A" w:rsidRPr="00EC1B06" w:rsidTr="00EC1B06">
        <w:trPr>
          <w:trHeight w:val="416"/>
        </w:trPr>
        <w:tc>
          <w:tcPr>
            <w:tcW w:w="5246" w:type="dxa"/>
            <w:vMerge w:val="restart"/>
            <w:shd w:val="clear" w:color="auto" w:fill="C6D9F1"/>
          </w:tcPr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8" o:spid="_x0000_i1025" type="#_x0000_t75" style="width:146.25pt;height:12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">
                  <v:imagedata r:id="rId4" o:title="" cropbottom="-137f"/>
                  <o:lock v:ext="edit" aspectratio="f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Спорт для жизни очень важен.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Он здоровье всем дает.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На уроке физкультуры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Узнаем мы про него.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Мы играем в баскетбол,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И футбол, и волейбол.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Мы зарядку делаем,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Приседаем, бегаем.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Очень важен спорт для всех.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Он - здоровье и успех.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Зарядку делаем с утра -</w:t>
            </w: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  <w:rPr>
                <w:b/>
                <w:color w:val="7030A0"/>
              </w:rPr>
            </w:pPr>
            <w:r w:rsidRPr="00EC1B06">
              <w:rPr>
                <w:b/>
                <w:color w:val="7030A0"/>
              </w:rPr>
              <w:t>Здоровы будем мы всегда.</w:t>
            </w: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59" o:spid="_x0000_i1026" type="#_x0000_t75" style="width:97.5pt;height:7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">
                  <v:imagedata r:id="rId5" o:title="" cropbottom="-370f" cropright="-579f"/>
                  <o:lock v:ext="edit" aspectratio="f"/>
                </v:shape>
              </w:pict>
            </w:r>
            <w:r>
              <w:rPr>
                <w:noProof/>
                <w:lang w:eastAsia="ru-RU"/>
              </w:rPr>
              <w:pict>
                <v:shape id="Рисунок 57" o:spid="_x0000_i1027" type="#_x0000_t75" style="width:100.5pt;height:7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">
                  <v:imagedata r:id="rId6" o:title="" cropbottom="-572f" cropright="-627f"/>
                  <o:lock v:ext="edit" aspectratio="f"/>
                </v:shape>
              </w:pict>
            </w: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40" o:spid="_x0000_i1028" type="#_x0000_t75" style="width:124.5pt;height:93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">
                  <v:imagedata r:id="rId7" o:title="" cropbottom="-283f" cropright="-237f"/>
                  <o:lock v:ext="edit" aspectratio="f"/>
                </v:shape>
              </w:pict>
            </w: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  <w:rPr>
                <w:lang w:val="en-US"/>
              </w:rPr>
            </w:pP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9" type="#_x0000_t136" style="width:222pt;height:25.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Движение — кладовая жизни. "/>
                </v:shape>
              </w:pict>
            </w:r>
          </w:p>
          <w:p w:rsidR="0006695A" w:rsidRPr="00EC1B06" w:rsidRDefault="0006695A" w:rsidP="00EC1B06">
            <w:pPr>
              <w:shd w:val="clear" w:color="auto" w:fill="C6D9F1"/>
              <w:spacing w:after="0" w:line="240" w:lineRule="auto"/>
            </w:pPr>
          </w:p>
          <w:p w:rsidR="0006695A" w:rsidRPr="00EC1B06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0" o:spid="_x0000_i1030" type="#_x0000_t75" style="width:160.5pt;height:11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">
                  <v:imagedata r:id="rId8" o:title="" cropbottom="-275f" cropright="-102f"/>
                  <o:lock v:ext="edit" aspectratio="f"/>
                </v:shape>
              </w:pict>
            </w:r>
            <w:r w:rsidRPr="00EC1B06"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pict>
                <v:shape id="Рисунок 257" o:spid="_x0000_i1031" type="#_x0000_t75" style="width:33.75pt;height:36pt;visibility:visible">
                  <v:imagedata r:id="rId9" o:title="" chromakey="white"/>
                </v:shape>
              </w:pict>
            </w:r>
            <w:r w:rsidRPr="00EC1B06">
              <w:rPr>
                <w:noProof/>
                <w:lang w:eastAsia="ru-RU"/>
              </w:rPr>
              <w:t xml:space="preserve">                                                                             </w:t>
            </w:r>
          </w:p>
          <w:p w:rsidR="0006695A" w:rsidRPr="00EC1B06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</w:p>
          <w:p w:rsidR="0006695A" w:rsidRPr="00EC1B06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</w:p>
          <w:p w:rsidR="0006695A" w:rsidRPr="00EC1B06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  <w:r w:rsidRPr="00EC1B06"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pict>
                <v:shape id="Рисунок 136" o:spid="_x0000_i1032" type="#_x0000_t75" style="width:132pt;height:8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">
                  <v:imagedata r:id="rId10" o:title="" cropbottom="-459f" cropright="-328f"/>
                  <o:lock v:ext="edit" aspectratio="f"/>
                </v:shape>
              </w:pict>
            </w:r>
            <w:r w:rsidRPr="00EC1B06">
              <w:rPr>
                <w:noProof/>
                <w:lang w:eastAsia="ru-RU"/>
              </w:rPr>
              <w:t xml:space="preserve">           </w:t>
            </w:r>
          </w:p>
          <w:p w:rsidR="0006695A" w:rsidRPr="00EC1B06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</w:p>
          <w:p w:rsidR="0006695A" w:rsidRPr="00EC1B06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60" o:spid="_x0000_i1033" type="#_x0000_t75" style="width:51pt;height:39pt;visibility:visible">
                  <v:imagedata r:id="rId11" o:title="" chromakey="white"/>
                </v:shape>
              </w:pict>
            </w:r>
            <w:r w:rsidRPr="00EC1B06">
              <w:rPr>
                <w:noProof/>
                <w:lang w:eastAsia="ru-RU"/>
              </w:rPr>
              <w:t xml:space="preserve">                                                      </w:t>
            </w:r>
            <w:r>
              <w:rPr>
                <w:noProof/>
                <w:lang w:eastAsia="ru-RU"/>
              </w:rPr>
            </w:r>
            <w:r>
              <w:pict>
                <v:shape id="Рисунок 263" o:spid="_x0000_s1026" type="#_x0000_t75" style="width:52pt;height:52pt;rotation:-5583483fd;visibility:visible;mso-position-horizontal-relative:char;mso-position-vertical-relative:line">
                  <v:imagedata r:id="rId12" o:title="" chromakey="white"/>
                  <w10:anchorlock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 w:rsidRPr="00EC1B06">
              <w:rPr>
                <w:noProof/>
                <w:lang w:eastAsia="ru-RU"/>
              </w:rPr>
              <w:t xml:space="preserve">                                 </w:t>
            </w:r>
            <w:r>
              <w:rPr>
                <w:noProof/>
                <w:lang w:eastAsia="ru-RU"/>
              </w:rPr>
              <w:pict>
                <v:shape id="Рисунок 275" o:spid="_x0000_i1035" type="#_x0000_t75" style="width:156pt;height:14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">
                  <v:imagedata r:id="rId13" o:title="" cropbottom="-223f" cropright="-21f"/>
                  <o:lock v:ext="edit" aspectratio="f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245" w:type="dxa"/>
            <w:shd w:val="clear" w:color="auto" w:fill="E5DFEC"/>
          </w:tcPr>
          <w:p w:rsidR="0006695A" w:rsidRPr="00EC1B06" w:rsidRDefault="0006695A" w:rsidP="00EC1B06">
            <w:pPr>
              <w:spacing w:after="0" w:line="240" w:lineRule="auto"/>
            </w:pPr>
            <w:r w:rsidRPr="00EC1B06">
              <w:t xml:space="preserve">  </w:t>
            </w:r>
          </w:p>
        </w:tc>
        <w:tc>
          <w:tcPr>
            <w:tcW w:w="5528" w:type="dxa"/>
            <w:vMerge w:val="restart"/>
            <w:shd w:val="clear" w:color="auto" w:fill="C6D9F1"/>
          </w:tcPr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  <w:r>
              <w:pict>
                <v:shape id="_x0000_i1036" type="#_x0000_t136" style="width:213.75pt;height:15.7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&quot;;font-weight:bold;v-text-kern:t" trim="t" fitpath="t" string="3 &quot;А&quot; КЛАСС МБОУ СОШ № 5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Pr="00EC1B06" w:rsidRDefault="0006695A" w:rsidP="00EC1B06">
            <w:pPr>
              <w:spacing w:after="0" w:line="240" w:lineRule="auto"/>
              <w:jc w:val="right"/>
            </w:pPr>
            <w:r>
              <w:pict>
                <v:shape id="_x0000_i1037" type="#_x0000_t136" style="width:207pt;height:17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ВЫБИРАЕТ ЗДОРОВЫЙ ОБРАЗ ЖИЗНИ!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61" o:spid="_x0000_i1038" type="#_x0000_t75" style="width:195pt;height:14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">
                  <v:imagedata r:id="rId14" o:title="" cropbottom="-270f" cropright="-17f"/>
                  <o:lock v:ext="edit" aspectratio="f"/>
                </v:shape>
              </w:pict>
            </w:r>
          </w:p>
          <w:p w:rsidR="0006695A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  <w: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39" type="#_x0000_t158" style="width:215.25pt;height:23.25pt" fillcolor="#3cf" strokecolor="#009" strokeweight="1pt">
                  <v:shadow on="t" color="#009" offset="7pt,-7pt"/>
                  <v:textpath style="font-family:&quot;Impact&quot;;v-text-spacing:52429f;v-text-kern:t" trim="t" fitpath="t" xscale="f" string="В здоровом теле - здоровый дух!"/>
                </v:shape>
              </w:pict>
            </w:r>
          </w:p>
          <w:p w:rsidR="0006695A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Pr="00B779D5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</w:pPr>
            <w:r w:rsidRPr="00EC1B06">
              <w:t xml:space="preserve">   </w:t>
            </w:r>
            <w:r>
              <w:rPr>
                <w:noProof/>
                <w:lang w:eastAsia="ru-RU"/>
              </w:rPr>
              <w:pict>
                <v:shape id="Рисунок 109" o:spid="_x0000_i1040" type="#_x0000_t75" style="width:106.5pt;height:8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">
                  <v:imagedata r:id="rId15" o:title="" cropbottom="-381f" cropright="-410f"/>
                  <o:lock v:ext="edit" aspectratio="f"/>
                </v:shape>
              </w:pict>
            </w:r>
            <w:r w:rsidRPr="00EC1B06">
              <w:t xml:space="preserve">     </w:t>
            </w:r>
            <w:r>
              <w:rPr>
                <w:noProof/>
                <w:lang w:eastAsia="ru-RU"/>
              </w:rPr>
              <w:pict>
                <v:shape id="Рисунок 247" o:spid="_x0000_i1041" type="#_x0000_t75" style="width:99.75pt;height:8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">
                  <v:imagedata r:id="rId16" o:title="" cropbottom="-441f" cropright="-525f"/>
                  <o:lock v:ext="edit" aspectratio="f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37" o:spid="_x0000_i1042" type="#_x0000_t75" style="width:85.5pt;height:7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">
                  <v:imagedata r:id="rId17" o:title="" cropbottom="-417f" cropright="-423f"/>
                  <o:lock v:ext="edit" aspectratio="f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right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  <w:r>
              <w:pict>
                <v:shape id="_x0000_i1043" type="#_x0000_t158" style="width:227.25pt;height:49.5pt" fillcolor="#3cf" strokecolor="#009" strokeweight="1pt">
                  <v:shadow on="t" color="#009" offset="7pt,-7pt"/>
                  <v:textpath style="font-family:&quot;Impact&quot;;v-text-spacing:52429f;v-text-kern:t" trim="t" fitpath="t" xscale="f" string="Кто спортом занимается, тот силы набирается.&#10;&#10;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right"/>
              <w:rPr>
                <w:lang w:val="en-US"/>
              </w:rPr>
            </w:pPr>
          </w:p>
          <w:p w:rsidR="0006695A" w:rsidRPr="00EC1B06" w:rsidRDefault="0006695A" w:rsidP="00221B0C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276" o:spid="_x0000_i1044" type="#_x0000_t75" style="width:146.25pt;height:13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">
                  <v:imagedata r:id="rId18" o:title="" croptop="-239f"/>
                  <o:lock v:ext="edit" aspectratio="f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right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Каждый день по утрам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Делаем зарядку,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Очень нравится нам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Делать по порядку.</w:t>
            </w:r>
          </w:p>
          <w:p w:rsidR="0006695A" w:rsidRPr="00F43DE4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</w:p>
          <w:p w:rsidR="0006695A" w:rsidRPr="00B779D5" w:rsidRDefault="0006695A" w:rsidP="00B779D5">
            <w:pPr>
              <w:spacing w:after="0" w:line="240" w:lineRule="auto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i1045" type="#_x0000_t75" style="width:93.75pt;height:123pt">
                  <v:imagedata r:id="rId19" o:title="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Чтобы нам не болеть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И не простужаться,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Мы зарядкой всегда</w:t>
            </w:r>
          </w:p>
          <w:p w:rsidR="0006695A" w:rsidRPr="00221B0C" w:rsidRDefault="0006695A" w:rsidP="00F43DE4">
            <w:pPr>
              <w:spacing w:after="0" w:line="240" w:lineRule="auto"/>
              <w:jc w:val="center"/>
              <w:rPr>
                <w:b/>
                <w:i/>
                <w:color w:val="7030A0"/>
              </w:rPr>
            </w:pPr>
            <w:r w:rsidRPr="00EC1B06">
              <w:rPr>
                <w:b/>
                <w:i/>
                <w:color w:val="7030A0"/>
              </w:rPr>
              <w:t>Будем заниматься!</w:t>
            </w:r>
          </w:p>
          <w:p w:rsidR="0006695A" w:rsidRPr="005A4E39" w:rsidRDefault="0006695A" w:rsidP="00221B0C">
            <w:pPr>
              <w:spacing w:after="0" w:line="240" w:lineRule="auto"/>
              <w:rPr>
                <w:b/>
                <w:i/>
                <w:color w:val="7030A0"/>
              </w:rPr>
            </w:pPr>
          </w:p>
          <w:p w:rsidR="0006695A" w:rsidRPr="00247F60" w:rsidRDefault="0006695A" w:rsidP="00221B0C">
            <w:pPr>
              <w:spacing w:after="0" w:line="240" w:lineRule="auto"/>
              <w:jc w:val="center"/>
            </w:pPr>
            <w:r>
              <w:pict>
                <v:shape id="_x0000_i1046" type="#_x0000_t75" style="width:124.5pt;height:93.75pt">
                  <v:imagedata r:id="rId20" o:title=""/>
                </v:shape>
              </w:pict>
            </w:r>
          </w:p>
        </w:tc>
      </w:tr>
      <w:tr w:rsidR="0006695A" w:rsidRPr="00EC1B06" w:rsidTr="00EC1B06">
        <w:trPr>
          <w:trHeight w:val="8826"/>
        </w:trPr>
        <w:tc>
          <w:tcPr>
            <w:tcW w:w="5246" w:type="dxa"/>
            <w:vMerge/>
            <w:vAlign w:val="center"/>
          </w:tcPr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245" w:type="dxa"/>
            <w:shd w:val="clear" w:color="auto" w:fill="E5DFEC"/>
          </w:tcPr>
          <w:p w:rsidR="0006695A" w:rsidRPr="00EC1B06" w:rsidRDefault="0006695A" w:rsidP="00EC1B06">
            <w:pPr>
              <w:spacing w:after="0" w:line="240" w:lineRule="auto"/>
              <w:rPr>
                <w:lang w:val="en-US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43" o:spid="_x0000_i1047" type="#_x0000_t75" style="width:177.75pt;height:168.75pt;visibility:visible">
                  <v:imagedata r:id="rId21" o:title="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  <w:lang w:val="en-US"/>
              </w:rPr>
            </w:pPr>
          </w:p>
          <w:p w:rsidR="0006695A" w:rsidRPr="00EC1B06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</w:rPr>
            </w:pPr>
            <w:r w:rsidRPr="00EC1B06">
              <w:rPr>
                <w:rFonts w:ascii="Times New Roman" w:hAnsi="Times New Roman"/>
                <w:b/>
                <w:color w:val="002060"/>
                <w:sz w:val="18"/>
                <w:szCs w:val="24"/>
              </w:rPr>
              <w:t>Российская Федерация Краснодарский край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</w:rPr>
            </w:pPr>
            <w:r w:rsidRPr="00EC1B06">
              <w:rPr>
                <w:rFonts w:ascii="Times New Roman" w:hAnsi="Times New Roman"/>
                <w:b/>
                <w:color w:val="002060"/>
                <w:sz w:val="18"/>
                <w:szCs w:val="24"/>
              </w:rPr>
              <w:t xml:space="preserve">Управление образования администрации 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</w:rPr>
            </w:pPr>
            <w:r w:rsidRPr="00EC1B06">
              <w:rPr>
                <w:rFonts w:ascii="Times New Roman" w:hAnsi="Times New Roman"/>
                <w:b/>
                <w:color w:val="002060"/>
                <w:sz w:val="18"/>
                <w:szCs w:val="24"/>
              </w:rPr>
              <w:t>муниципального образования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rFonts w:ascii="Times New Roman" w:hAnsi="Times New Roman"/>
                <w:b/>
                <w:color w:val="002060"/>
                <w:sz w:val="18"/>
                <w:szCs w:val="24"/>
              </w:rPr>
            </w:pPr>
            <w:r w:rsidRPr="00EC1B06">
              <w:rPr>
                <w:rFonts w:ascii="Times New Roman" w:hAnsi="Times New Roman"/>
                <w:b/>
                <w:color w:val="002060"/>
                <w:sz w:val="18"/>
                <w:szCs w:val="24"/>
              </w:rPr>
              <w:t>город Армавир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b/>
                <w:color w:val="002060"/>
                <w:sz w:val="18"/>
                <w:szCs w:val="24"/>
              </w:rPr>
            </w:pPr>
            <w:r w:rsidRPr="00EC1B06">
              <w:rPr>
                <w:b/>
                <w:color w:val="002060"/>
                <w:sz w:val="18"/>
                <w:szCs w:val="24"/>
              </w:rPr>
              <w:t xml:space="preserve">Муниципальное бюджетное 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b/>
                <w:color w:val="002060"/>
                <w:sz w:val="18"/>
                <w:szCs w:val="24"/>
              </w:rPr>
            </w:pPr>
            <w:r w:rsidRPr="00EC1B06">
              <w:rPr>
                <w:b/>
                <w:color w:val="002060"/>
                <w:sz w:val="18"/>
                <w:szCs w:val="24"/>
              </w:rPr>
              <w:t xml:space="preserve"> общеобразовательное учреждение</w:t>
            </w:r>
            <w:r>
              <w:rPr>
                <w:b/>
                <w:color w:val="002060"/>
                <w:sz w:val="18"/>
                <w:szCs w:val="24"/>
              </w:rPr>
              <w:t xml:space="preserve"> -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b/>
                <w:color w:val="002060"/>
                <w:sz w:val="18"/>
                <w:szCs w:val="24"/>
              </w:rPr>
            </w:pPr>
            <w:r w:rsidRPr="00EC1B06">
              <w:rPr>
                <w:b/>
                <w:color w:val="002060"/>
                <w:sz w:val="18"/>
                <w:szCs w:val="24"/>
              </w:rPr>
              <w:t>средняя общеобразовательная школа № 5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b/>
                <w:color w:val="002060"/>
                <w:sz w:val="18"/>
                <w:szCs w:val="24"/>
              </w:rPr>
            </w:pPr>
            <w:r>
              <w:rPr>
                <w:b/>
                <w:color w:val="002060"/>
                <w:sz w:val="18"/>
                <w:szCs w:val="24"/>
              </w:rPr>
              <w:t>3</w:t>
            </w:r>
            <w:r w:rsidRPr="00EC1B06">
              <w:rPr>
                <w:b/>
                <w:color w:val="002060"/>
                <w:sz w:val="18"/>
                <w:szCs w:val="24"/>
              </w:rPr>
              <w:t xml:space="preserve"> «А» класс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b/>
                <w:color w:val="002060"/>
                <w:sz w:val="18"/>
                <w:szCs w:val="24"/>
              </w:rPr>
            </w:pPr>
            <w:smartTag w:uri="urn:schemas-microsoft-com:office:smarttags" w:element="metricconverter">
              <w:smartTagPr>
                <w:attr w:name="ProductID" w:val="352900, г"/>
              </w:smartTagPr>
              <w:r w:rsidRPr="00EC1B06">
                <w:rPr>
                  <w:b/>
                  <w:color w:val="002060"/>
                  <w:sz w:val="18"/>
                  <w:szCs w:val="24"/>
                </w:rPr>
                <w:t>352900, г</w:t>
              </w:r>
            </w:smartTag>
            <w:r w:rsidRPr="00EC1B06">
              <w:rPr>
                <w:b/>
                <w:color w:val="002060"/>
                <w:sz w:val="18"/>
                <w:szCs w:val="24"/>
              </w:rPr>
              <w:t>. Армавир, ул. Р. Люксембург, 166,</w:t>
            </w:r>
          </w:p>
          <w:p w:rsidR="0006695A" w:rsidRPr="00EC1B06" w:rsidRDefault="0006695A" w:rsidP="00EC1B06">
            <w:pPr>
              <w:pStyle w:val="NoSpacing"/>
              <w:jc w:val="center"/>
              <w:rPr>
                <w:b/>
                <w:color w:val="002060"/>
                <w:sz w:val="18"/>
                <w:szCs w:val="24"/>
              </w:rPr>
            </w:pPr>
            <w:r w:rsidRPr="00EC1B06">
              <w:rPr>
                <w:b/>
                <w:color w:val="002060"/>
                <w:sz w:val="18"/>
                <w:szCs w:val="24"/>
              </w:rPr>
              <w:t>тел. 3-21-80</w:t>
            </w:r>
          </w:p>
          <w:p w:rsidR="0006695A" w:rsidRPr="00EC1B06" w:rsidRDefault="0006695A" w:rsidP="00EC1B06">
            <w:pPr>
              <w:spacing w:after="0" w:line="240" w:lineRule="auto"/>
              <w:rPr>
                <w:b/>
                <w:color w:val="002060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2013-2014</w:t>
            </w:r>
            <w:r w:rsidRPr="00EC1B06">
              <w:rPr>
                <w:b/>
                <w:color w:val="002060"/>
              </w:rPr>
              <w:t xml:space="preserve"> учебный год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</w:pPr>
          </w:p>
          <w:p w:rsidR="0006695A" w:rsidRPr="006E1B8A" w:rsidRDefault="0006695A" w:rsidP="00EC1B06">
            <w:pPr>
              <w:spacing w:after="0" w:line="240" w:lineRule="auto"/>
            </w:pPr>
          </w:p>
          <w:p w:rsidR="0006695A" w:rsidRPr="006E1B8A" w:rsidRDefault="0006695A" w:rsidP="00EC1B06">
            <w:pPr>
              <w:spacing w:after="0" w:line="240" w:lineRule="auto"/>
            </w:pPr>
          </w:p>
          <w:p w:rsidR="0006695A" w:rsidRPr="00B779D5" w:rsidRDefault="0006695A" w:rsidP="005A4E39">
            <w:pPr>
              <w:spacing w:after="0" w:line="240" w:lineRule="auto"/>
              <w:rPr>
                <w:b/>
                <w:i/>
                <w:color w:val="C00000"/>
                <w:sz w:val="20"/>
              </w:rPr>
            </w:pP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C00000"/>
                <w:sz w:val="20"/>
              </w:rPr>
            </w:pPr>
            <w:r>
              <w:rPr>
                <w:b/>
                <w:i/>
                <w:color w:val="C00000"/>
                <w:sz w:val="20"/>
              </w:rPr>
              <w:t xml:space="preserve">Многие учащиеся 3 </w:t>
            </w:r>
            <w:r w:rsidRPr="00EC1B06">
              <w:rPr>
                <w:b/>
                <w:i/>
                <w:color w:val="C00000"/>
                <w:sz w:val="20"/>
              </w:rPr>
              <w:t xml:space="preserve"> «А» класса МБОУ СОШ № 5 занимаются в спортивных секциях</w:t>
            </w:r>
            <w:r w:rsidRPr="00EC1B06">
              <w:rPr>
                <w:b/>
                <w:i/>
                <w:color w:val="C00000"/>
              </w:rPr>
              <w:t xml:space="preserve">, </w:t>
            </w:r>
            <w:r w:rsidRPr="00EC1B06">
              <w:rPr>
                <w:b/>
                <w:i/>
                <w:color w:val="C00000"/>
                <w:sz w:val="20"/>
              </w:rPr>
              <w:t>кружках, Д Ю С Ш.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C00000"/>
                <w:sz w:val="20"/>
              </w:rPr>
            </w:pPr>
            <w:r w:rsidRPr="00EC1B06">
              <w:rPr>
                <w:b/>
                <w:i/>
                <w:color w:val="C00000"/>
                <w:sz w:val="20"/>
              </w:rPr>
              <w:t>Это занятия плаванием, футболом, теннисом, греко-римской борьбой, тэквандо, каратэ-до киокушинк, кикбоксингом, спортивными танцами.</w:t>
            </w:r>
          </w:p>
          <w:p w:rsidR="0006695A" w:rsidRPr="005A4E39" w:rsidRDefault="0006695A" w:rsidP="005A4E39">
            <w:pPr>
              <w:spacing w:after="0" w:line="240" w:lineRule="auto"/>
              <w:jc w:val="center"/>
              <w:rPr>
                <w:b/>
                <w:i/>
                <w:color w:val="C00000"/>
                <w:sz w:val="20"/>
              </w:rPr>
            </w:pPr>
            <w:r w:rsidRPr="00EC1B06">
              <w:rPr>
                <w:b/>
                <w:i/>
                <w:color w:val="C00000"/>
                <w:sz w:val="20"/>
              </w:rPr>
              <w:t>Ребята уже завоевали свои первые медали!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C00000"/>
                <w:sz w:val="20"/>
              </w:rPr>
            </w:pPr>
            <w:r>
              <w:rPr>
                <w:noProof/>
                <w:lang w:eastAsia="ru-RU"/>
              </w:rPr>
              <w:pict>
                <v:shape id="Рисунок 250" o:spid="_x0000_i1048" type="#_x0000_t75" style="width:47.25pt;height:24pt;visibility:visible">
                  <v:imagedata r:id="rId22" o:title="" chromakey="#fdfdfd"/>
                </v:shape>
              </w:pict>
            </w:r>
          </w:p>
          <w:p w:rsidR="0006695A" w:rsidRPr="00EC1B06" w:rsidRDefault="0006695A" w:rsidP="00EC1B06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02" o:spid="_x0000_i1049" type="#_x0000_t75" style="width:81pt;height:6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">
                  <v:imagedata r:id="rId23" o:title="" cropbottom="-417f" cropright="-497f"/>
                  <o:lock v:ext="edit" aspectratio="f"/>
                </v:shape>
              </w:pict>
            </w:r>
            <w:r w:rsidRPr="00EC1B06">
              <w:t xml:space="preserve">                     </w:t>
            </w:r>
            <w:r>
              <w:rPr>
                <w:noProof/>
                <w:lang w:eastAsia="ru-RU"/>
              </w:rPr>
              <w:pict>
                <v:shape id="Рисунок 200" o:spid="_x0000_i1050" type="#_x0000_t75" style="width:83.25pt;height:6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">
                  <v:imagedata r:id="rId24" o:title="" cropbottom="-417f" cropright="-557f"/>
                  <o:lock v:ext="edit" aspectratio="f"/>
                </v:shape>
              </w:pict>
            </w:r>
            <w:r w:rsidRPr="00EC1B06">
              <w:t xml:space="preserve">                                </w:t>
            </w:r>
          </w:p>
          <w:p w:rsidR="0006695A" w:rsidRPr="00EC1B06" w:rsidRDefault="0006695A" w:rsidP="00EC1B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66" o:spid="_x0000_i1051" type="#_x0000_t75" style="width:60pt;height:85.5pt;visibility:visible">
                  <v:imagedata r:id="rId25" o:title="" chromakey="#fefefe"/>
                </v:shape>
              </w:pict>
            </w:r>
            <w:r w:rsidRPr="00B779D5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pict>
                <v:shape id="Рисунок 204" o:spid="_x0000_i1052" type="#_x0000_t75" style="width:84.75pt;height:6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">
                  <v:imagedata r:id="rId26" o:title="" cropbottom="-351f" cropright="-476f"/>
                  <o:lock v:ext="edit" aspectratio="f"/>
                </v:shape>
              </w:pict>
            </w:r>
            <w:r w:rsidRPr="00B779D5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pict>
                <v:shape id="Рисунок 272" o:spid="_x0000_i1053" type="#_x0000_t75" style="width:63.75pt;height:83.25pt;visibility:visible">
                  <v:imagedata r:id="rId27" o:title="" chromakey="#fefefe"/>
                </v:shape>
              </w:pict>
            </w:r>
          </w:p>
          <w:p w:rsidR="0006695A" w:rsidRPr="00B779D5" w:rsidRDefault="0006695A" w:rsidP="00EC1B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695A" w:rsidRPr="00B779D5" w:rsidRDefault="0006695A" w:rsidP="00EC1B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695A" w:rsidRPr="00B779D5" w:rsidRDefault="0006695A" w:rsidP="00EC1B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9D366E">
              <w:rPr>
                <w:noProof/>
                <w:lang w:val="en-US" w:eastAsia="ru-RU"/>
              </w:rPr>
              <w:pict>
                <v:shape id="_x0000_i1054" type="#_x0000_t75" style="width:115.5pt;height:110.25pt">
                  <v:imagedata r:id="rId28" o:title=""/>
                </v:shape>
              </w:pict>
            </w:r>
            <w:r w:rsidRPr="00B779D5">
              <w:rPr>
                <w:noProof/>
                <w:lang w:eastAsia="ru-RU"/>
              </w:rPr>
              <w:t xml:space="preserve">      </w:t>
            </w:r>
            <w:r w:rsidRPr="009D366E">
              <w:rPr>
                <w:noProof/>
                <w:lang w:val="en-US" w:eastAsia="ru-RU"/>
              </w:rPr>
              <w:pict>
                <v:shape id="_x0000_i1055" type="#_x0000_t75" style="width:75pt;height:108pt">
                  <v:imagedata r:id="rId29" o:title=""/>
                </v:shape>
              </w:pict>
            </w:r>
          </w:p>
          <w:p w:rsidR="0006695A" w:rsidRPr="00B779D5" w:rsidRDefault="0006695A" w:rsidP="00EC1B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6695A" w:rsidRPr="00B779D5" w:rsidRDefault="0006695A" w:rsidP="00EC1B06">
            <w:pPr>
              <w:spacing w:after="0" w:line="240" w:lineRule="auto"/>
              <w:jc w:val="center"/>
            </w:pPr>
          </w:p>
          <w:p w:rsidR="0006695A" w:rsidRPr="006E1B8A" w:rsidRDefault="0006695A" w:rsidP="00EC1B06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205" o:spid="_x0000_i1056" type="#_x0000_t75" style="width:60.75pt;height:7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">
                  <v:imagedata r:id="rId30" o:title="" cropbottom="-1096f" cropleft="-352f" cropright="-563f"/>
                  <o:lock v:ext="edit" aspectratio="f"/>
                </v:shape>
              </w:pict>
            </w:r>
            <w:r w:rsidRPr="00EC1B06">
              <w:t xml:space="preserve"> </w:t>
            </w:r>
            <w:r w:rsidRPr="00B779D5">
              <w:t xml:space="preserve">      </w:t>
            </w:r>
            <w:r>
              <w:rPr>
                <w:noProof/>
                <w:lang w:eastAsia="ru-RU"/>
              </w:rPr>
              <w:pict>
                <v:shape id="Рисунок 203" o:spid="_x0000_i1057" type="#_x0000_t75" style="width:79.5pt;height:6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">
                  <v:imagedata r:id="rId31" o:title="" cropbottom="-359f" cropright="-908f"/>
                  <o:lock v:ext="edit" aspectratio="f"/>
                </v:shape>
              </w:pict>
            </w:r>
            <w:r w:rsidRPr="00B779D5">
              <w:t xml:space="preserve">      </w:t>
            </w:r>
            <w:r w:rsidRPr="00EC1B06">
              <w:t xml:space="preserve"> </w:t>
            </w:r>
            <w:r>
              <w:rPr>
                <w:noProof/>
                <w:lang w:eastAsia="ru-RU"/>
              </w:rPr>
              <w:pict>
                <v:shape id="Рисунок 201" o:spid="_x0000_i1058" type="#_x0000_t75" style="width:1in;height:6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">
                  <v:imagedata r:id="rId32" o:title="" cropbottom="-83f" cropright="-267f"/>
                  <o:lock v:ext="edit" aspectratio="f"/>
                </v:shape>
              </w:pict>
            </w:r>
            <w:r w:rsidRPr="00EC1B06">
              <w:t xml:space="preserve">  </w:t>
            </w:r>
            <w:r w:rsidRPr="00B779D5">
              <w:t xml:space="preserve">         </w:t>
            </w:r>
            <w:r w:rsidRPr="00EC1B06">
              <w:t xml:space="preserve">      </w:t>
            </w:r>
          </w:p>
          <w:p w:rsidR="0006695A" w:rsidRPr="00EC1B06" w:rsidRDefault="0006695A" w:rsidP="00EC1B06">
            <w:pPr>
              <w:spacing w:after="0" w:line="240" w:lineRule="auto"/>
            </w:pPr>
            <w:r w:rsidRPr="00EC1B06">
              <w:t xml:space="preserve">                   </w:t>
            </w:r>
          </w:p>
          <w:p w:rsidR="0006695A" w:rsidRPr="00EC1B06" w:rsidRDefault="0006695A" w:rsidP="00EC1B06">
            <w:pPr>
              <w:spacing w:after="0" w:line="240" w:lineRule="auto"/>
              <w:jc w:val="center"/>
              <w:rPr>
                <w:b/>
                <w:i/>
                <w:color w:val="C00000"/>
              </w:rPr>
            </w:pPr>
            <w:r w:rsidRPr="00EC1B06">
              <w:rPr>
                <w:b/>
                <w:i/>
                <w:color w:val="C00000"/>
              </w:rPr>
              <w:t>Мы, учащи</w:t>
            </w:r>
            <w:r>
              <w:rPr>
                <w:b/>
                <w:i/>
                <w:color w:val="C00000"/>
              </w:rPr>
              <w:t>еся 3</w:t>
            </w:r>
            <w:r w:rsidRPr="00EC1B06">
              <w:rPr>
                <w:b/>
                <w:i/>
                <w:color w:val="C00000"/>
              </w:rPr>
              <w:t xml:space="preserve"> «А» класса,  призываем всех заниматься физкультурой и спортом!</w:t>
            </w:r>
          </w:p>
          <w:p w:rsidR="0006695A" w:rsidRPr="00EC1B06" w:rsidRDefault="0006695A" w:rsidP="00EC1B06">
            <w:pPr>
              <w:spacing w:after="0" w:line="240" w:lineRule="auto"/>
            </w:pPr>
          </w:p>
          <w:p w:rsidR="0006695A" w:rsidRPr="006E1B8A" w:rsidRDefault="0006695A" w:rsidP="00EC1B06">
            <w:pPr>
              <w:spacing w:after="0" w:line="240" w:lineRule="auto"/>
            </w:pPr>
          </w:p>
          <w:p w:rsidR="0006695A" w:rsidRPr="006E1B8A" w:rsidRDefault="0006695A" w:rsidP="00EC1B06">
            <w:pPr>
              <w:spacing w:after="0" w:line="240" w:lineRule="auto"/>
            </w:pPr>
          </w:p>
        </w:tc>
        <w:tc>
          <w:tcPr>
            <w:tcW w:w="5528" w:type="dxa"/>
            <w:vMerge/>
            <w:vAlign w:val="center"/>
          </w:tcPr>
          <w:p w:rsidR="0006695A" w:rsidRPr="00EC1B06" w:rsidRDefault="0006695A" w:rsidP="00EC1B06">
            <w:pPr>
              <w:spacing w:after="0" w:line="240" w:lineRule="auto"/>
            </w:pPr>
          </w:p>
        </w:tc>
      </w:tr>
    </w:tbl>
    <w:p w:rsidR="0006695A" w:rsidRPr="006E1B8A" w:rsidRDefault="0006695A" w:rsidP="00C6234B">
      <w:pPr>
        <w:tabs>
          <w:tab w:val="left" w:pos="12191"/>
        </w:tabs>
      </w:pPr>
    </w:p>
    <w:sectPr w:rsidR="0006695A" w:rsidRPr="006E1B8A" w:rsidSect="00C6234B">
      <w:pgSz w:w="16838" w:h="11906" w:orient="landscape"/>
      <w:pgMar w:top="0" w:right="536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234B"/>
    <w:rsid w:val="0004410F"/>
    <w:rsid w:val="0006695A"/>
    <w:rsid w:val="00221B0C"/>
    <w:rsid w:val="00230214"/>
    <w:rsid w:val="00247F60"/>
    <w:rsid w:val="002D5283"/>
    <w:rsid w:val="00321BFC"/>
    <w:rsid w:val="003731CE"/>
    <w:rsid w:val="00404B62"/>
    <w:rsid w:val="00487A30"/>
    <w:rsid w:val="004C59C8"/>
    <w:rsid w:val="00586CD2"/>
    <w:rsid w:val="005A4E39"/>
    <w:rsid w:val="0066228E"/>
    <w:rsid w:val="006C40D6"/>
    <w:rsid w:val="006D7DCA"/>
    <w:rsid w:val="006E1B8A"/>
    <w:rsid w:val="006F65C9"/>
    <w:rsid w:val="008974C1"/>
    <w:rsid w:val="008C4F8F"/>
    <w:rsid w:val="008F2C08"/>
    <w:rsid w:val="009059D2"/>
    <w:rsid w:val="009314DD"/>
    <w:rsid w:val="009811F0"/>
    <w:rsid w:val="009D366E"/>
    <w:rsid w:val="00AF6A94"/>
    <w:rsid w:val="00B779D5"/>
    <w:rsid w:val="00C6234B"/>
    <w:rsid w:val="00D27847"/>
    <w:rsid w:val="00DB0369"/>
    <w:rsid w:val="00E77174"/>
    <w:rsid w:val="00EA1147"/>
    <w:rsid w:val="00EC1B06"/>
    <w:rsid w:val="00F1096A"/>
    <w:rsid w:val="00F43DE4"/>
    <w:rsid w:val="00FA2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34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6234B"/>
    <w:pPr>
      <w:suppressAutoHyphens/>
    </w:pPr>
    <w:rPr>
      <w:rFonts w:eastAsia="Times New Roman" w:cs="Calibri"/>
      <w:lang w:eastAsia="ar-SA"/>
    </w:rPr>
  </w:style>
  <w:style w:type="table" w:styleId="TableGrid">
    <w:name w:val="Table Grid"/>
    <w:basedOn w:val="TableNormal"/>
    <w:uiPriority w:val="99"/>
    <w:rsid w:val="00C6234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6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2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83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2</Pages>
  <Words>236</Words>
  <Characters>1346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2012-11-25T09:11:00Z</dcterms:created>
  <dcterms:modified xsi:type="dcterms:W3CDTF">2013-12-15T05:51:00Z</dcterms:modified>
</cp:coreProperties>
</file>