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05pt;margin-top:15.2pt;width:8in;height:793.75pt;z-index:-251658240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27" type="#_x0000_t75" style="position:absolute;margin-left:14.8pt;margin-top:21.2pt;width:556.25pt;height:718.65pt;z-index:-25165721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28" type="#_x0000_t75" style="position:absolute;margin-left:-4.95pt;margin-top:15.2pt;width:600pt;height:816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422" w:rsidRDefault="00160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60422" w:rsidSect="00220214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450"/>
    <w:rsid w:val="00160422"/>
    <w:rsid w:val="00220214"/>
    <w:rsid w:val="0089203E"/>
    <w:rsid w:val="00EA21B3"/>
    <w:rsid w:val="00FB2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214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16</Words>
  <Characters>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4</cp:revision>
  <dcterms:created xsi:type="dcterms:W3CDTF">2015-06-30T10:43:00Z</dcterms:created>
  <dcterms:modified xsi:type="dcterms:W3CDTF">2015-06-30T10:46:00Z</dcterms:modified>
</cp:coreProperties>
</file>