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496F" w:rsidRDefault="0041496F" w:rsidP="00836DA4">
      <w:pPr>
        <w:jc w:val="center"/>
        <w:rPr>
          <w:rFonts w:ascii="Times New Roman" w:hAnsi="Times New Roman"/>
          <w:b/>
          <w:sz w:val="28"/>
          <w:szCs w:val="28"/>
        </w:rPr>
      </w:pPr>
      <w:r w:rsidRPr="00F70F8F">
        <w:rPr>
          <w:rFonts w:ascii="Times New Roman" w:hAnsi="Times New Roman"/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35pt;height:690pt">
            <v:imagedata r:id="rId4" o:title=""/>
          </v:shape>
        </w:pict>
      </w:r>
      <w:r w:rsidRPr="00F70F8F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«Расскажите нам про войну».</w:t>
      </w:r>
    </w:p>
    <w:p w:rsidR="0041496F" w:rsidRPr="003A7FAF" w:rsidRDefault="0041496F" w:rsidP="00836DA4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3A7FAF">
        <w:rPr>
          <w:rFonts w:ascii="Times New Roman" w:hAnsi="Times New Roman"/>
          <w:b/>
          <w:i/>
          <w:sz w:val="28"/>
          <w:szCs w:val="28"/>
        </w:rPr>
        <w:t>Зал украшен, стоит военная палатка, горит костер.</w:t>
      </w:r>
    </w:p>
    <w:p w:rsidR="0041496F" w:rsidRPr="003A7FAF" w:rsidRDefault="0041496F" w:rsidP="00836DA4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3A7FAF">
        <w:rPr>
          <w:rFonts w:ascii="Times New Roman" w:hAnsi="Times New Roman"/>
          <w:b/>
          <w:i/>
          <w:sz w:val="28"/>
          <w:szCs w:val="28"/>
        </w:rPr>
        <w:t>Звучит музыка.</w:t>
      </w:r>
    </w:p>
    <w:p w:rsidR="0041496F" w:rsidRDefault="0041496F" w:rsidP="00836DA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b/>
          <w:sz w:val="28"/>
          <w:szCs w:val="28"/>
        </w:rPr>
        <w:t>Вед.</w:t>
      </w:r>
      <w:r>
        <w:rPr>
          <w:rFonts w:ascii="Times New Roman" w:hAnsi="Times New Roman"/>
          <w:sz w:val="28"/>
          <w:szCs w:val="28"/>
        </w:rPr>
        <w:t xml:space="preserve"> 70 лет отделяют нас от суровых и грозных лет войны. Но время никогда не сотрет из памяти народа Великую отечественную войну – самую тяжелую и жестокую из всех войн в истории нашей страны. В сердцах людей она жива, потому что до сих пор еще не залечены раны, не иссякла боль, не забыты те, кто отдал жизнь за великую победу. Тех, кто выжил в этой войне, с каждым годом становиться все меньше. И мы рады приветствовать в нашем зале почетного гостя – ветерана Великой отечественной войны – Зою Павловну Максимову.</w:t>
      </w:r>
    </w:p>
    <w:p w:rsidR="0041496F" w:rsidRDefault="0041496F" w:rsidP="00836DA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Праздник, посвященный Дню Победы, объявляется открытым.</w:t>
      </w:r>
    </w:p>
    <w:p w:rsidR="0041496F" w:rsidRDefault="0041496F" w:rsidP="00836DA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Звучит военный марш.</w:t>
      </w:r>
    </w:p>
    <w:p w:rsidR="0041496F" w:rsidRDefault="0041496F" w:rsidP="00836DA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(В центр зала приглашаются дети).</w:t>
      </w:r>
    </w:p>
    <w:p w:rsidR="0041496F" w:rsidRDefault="0041496F" w:rsidP="00836DA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 реб</w:t>
      </w:r>
      <w:r>
        <w:rPr>
          <w:rFonts w:ascii="Times New Roman" w:hAnsi="Times New Roman"/>
          <w:sz w:val="28"/>
          <w:szCs w:val="28"/>
        </w:rPr>
        <w:t>. Много праздников мы отмечаем.</w:t>
      </w:r>
    </w:p>
    <w:p w:rsidR="0041496F" w:rsidRDefault="0041496F" w:rsidP="00836DA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Все танцуем, играем, поем – </w:t>
      </w:r>
    </w:p>
    <w:p w:rsidR="0041496F" w:rsidRDefault="0041496F" w:rsidP="00836DA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красавицу осень встречаем,</w:t>
      </w:r>
    </w:p>
    <w:p w:rsidR="0041496F" w:rsidRDefault="0041496F" w:rsidP="00836DA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нарядную елочку ждем.</w:t>
      </w:r>
    </w:p>
    <w:p w:rsidR="0041496F" w:rsidRDefault="0041496F" w:rsidP="00836DA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2 реб. </w:t>
      </w:r>
      <w:r>
        <w:rPr>
          <w:rFonts w:ascii="Times New Roman" w:hAnsi="Times New Roman"/>
          <w:sz w:val="28"/>
          <w:szCs w:val="28"/>
        </w:rPr>
        <w:t>Но есть праздник один самый главный,</w:t>
      </w:r>
    </w:p>
    <w:p w:rsidR="0041496F" w:rsidRDefault="0041496F" w:rsidP="00836DA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его нам приносит весна:</w:t>
      </w:r>
    </w:p>
    <w:p w:rsidR="0041496F" w:rsidRDefault="0041496F" w:rsidP="00836DA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День Победы – торжественный, славный,</w:t>
      </w:r>
    </w:p>
    <w:p w:rsidR="0041496F" w:rsidRDefault="0041496F" w:rsidP="00836DA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Отмечает его вся страна!</w:t>
      </w:r>
    </w:p>
    <w:p w:rsidR="0041496F" w:rsidRDefault="0041496F" w:rsidP="00836DA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Вед. </w:t>
      </w:r>
    </w:p>
    <w:p w:rsidR="0041496F" w:rsidRDefault="0041496F" w:rsidP="00836DA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Праздник  Победы встречаем,</w:t>
      </w:r>
    </w:p>
    <w:p w:rsidR="0041496F" w:rsidRDefault="0041496F" w:rsidP="00836DA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Славим его мы и чтим.</w:t>
      </w:r>
    </w:p>
    <w:p w:rsidR="0041496F" w:rsidRDefault="0041496F" w:rsidP="00836DA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песней по жизни шагаем,</w:t>
      </w:r>
    </w:p>
    <w:p w:rsidR="0041496F" w:rsidRDefault="0041496F" w:rsidP="00836DA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Дарим героям живым. </w:t>
      </w:r>
    </w:p>
    <w:p w:rsidR="0041496F" w:rsidRDefault="0041496F" w:rsidP="00836DA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Эти цветы и слова благодарности нашему почетному гостю Зое Павловне Максимовой  (вручают ветерану цветы, подарки).</w:t>
      </w:r>
    </w:p>
    <w:p w:rsidR="0041496F" w:rsidRDefault="0041496F" w:rsidP="00836DA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 реб.</w:t>
      </w:r>
    </w:p>
    <w:p w:rsidR="0041496F" w:rsidRDefault="0041496F" w:rsidP="00836DA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Мы помним подвиг нашего народа,</w:t>
      </w:r>
    </w:p>
    <w:p w:rsidR="0041496F" w:rsidRDefault="0041496F" w:rsidP="00836DA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Солдат, погибших в огненном бою.</w:t>
      </w:r>
    </w:p>
    <w:p w:rsidR="0041496F" w:rsidRDefault="0041496F" w:rsidP="00836DA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Победой принесли они свободу,</w:t>
      </w:r>
    </w:p>
    <w:p w:rsidR="0041496F" w:rsidRDefault="0041496F" w:rsidP="00836DA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Спасая мир в жестокую войну.</w:t>
      </w:r>
    </w:p>
    <w:p w:rsidR="0041496F" w:rsidRDefault="0041496F" w:rsidP="00836DA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4 реб. </w:t>
      </w:r>
    </w:p>
    <w:p w:rsidR="0041496F" w:rsidRDefault="0041496F" w:rsidP="00836DA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 страну родную люди</w:t>
      </w:r>
    </w:p>
    <w:p w:rsidR="0041496F" w:rsidRDefault="0041496F" w:rsidP="00836DA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Отдавали жизнь свою.</w:t>
      </w:r>
    </w:p>
    <w:p w:rsidR="0041496F" w:rsidRDefault="0041496F" w:rsidP="00836DA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Никогда мы не забудем</w:t>
      </w:r>
    </w:p>
    <w:p w:rsidR="0041496F" w:rsidRDefault="0041496F" w:rsidP="00836DA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Павших в доблестном бою.</w:t>
      </w:r>
    </w:p>
    <w:p w:rsidR="0041496F" w:rsidRDefault="0041496F" w:rsidP="00836DA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5 реб.</w:t>
      </w:r>
    </w:p>
    <w:p w:rsidR="0041496F" w:rsidRPr="00B5516B" w:rsidRDefault="0041496F" w:rsidP="00836DA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 небе ясном, в небе синем</w:t>
      </w:r>
    </w:p>
    <w:p w:rsidR="0041496F" w:rsidRDefault="0041496F" w:rsidP="00836DA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Солнышко горит огнем.</w:t>
      </w:r>
    </w:p>
    <w:p w:rsidR="0041496F" w:rsidRDefault="0041496F" w:rsidP="00836DA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Мы сегодня о солдатах</w:t>
      </w:r>
    </w:p>
    <w:p w:rsidR="0041496F" w:rsidRDefault="0041496F" w:rsidP="00836DA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Нашей Родины поем.</w:t>
      </w:r>
    </w:p>
    <w:p w:rsidR="0041496F" w:rsidRPr="00B5516B" w:rsidRDefault="0041496F" w:rsidP="00836DA4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B5516B">
        <w:rPr>
          <w:rFonts w:ascii="Times New Roman" w:hAnsi="Times New Roman"/>
          <w:b/>
          <w:i/>
          <w:sz w:val="28"/>
          <w:szCs w:val="28"/>
        </w:rPr>
        <w:t>Песня «Мой прадед воевал давным-давно» (группа «Топтыжки»)</w:t>
      </w:r>
    </w:p>
    <w:p w:rsidR="0041496F" w:rsidRDefault="0041496F" w:rsidP="00836DA4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41496F" w:rsidRPr="00B5516B" w:rsidRDefault="0041496F" w:rsidP="00836DA4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B5516B">
        <w:rPr>
          <w:rFonts w:ascii="Times New Roman" w:hAnsi="Times New Roman"/>
          <w:b/>
          <w:i/>
          <w:sz w:val="28"/>
          <w:szCs w:val="28"/>
        </w:rPr>
        <w:t>Выходят дети по одному, одетые в солдатскую форму: солдат, летчик, моряк, танкист, девочка-медсестра</w:t>
      </w:r>
      <w:r>
        <w:rPr>
          <w:rFonts w:ascii="Times New Roman" w:hAnsi="Times New Roman"/>
          <w:b/>
          <w:i/>
          <w:sz w:val="28"/>
          <w:szCs w:val="28"/>
        </w:rPr>
        <w:t xml:space="preserve"> (группа «Дельфинчик»)</w:t>
      </w:r>
      <w:r w:rsidRPr="00B5516B">
        <w:rPr>
          <w:rFonts w:ascii="Times New Roman" w:hAnsi="Times New Roman"/>
          <w:b/>
          <w:i/>
          <w:sz w:val="28"/>
          <w:szCs w:val="28"/>
        </w:rPr>
        <w:t>.</w:t>
      </w:r>
    </w:p>
    <w:p w:rsidR="0041496F" w:rsidRDefault="0041496F" w:rsidP="00836DA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 реб</w:t>
      </w:r>
      <w:r>
        <w:rPr>
          <w:rFonts w:ascii="Times New Roman" w:hAnsi="Times New Roman"/>
          <w:sz w:val="28"/>
          <w:szCs w:val="28"/>
        </w:rPr>
        <w:t>.-солдат выходит, встает у палатки:</w:t>
      </w:r>
    </w:p>
    <w:p w:rsidR="0041496F" w:rsidRDefault="0041496F" w:rsidP="00836DA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Вставай народ! Услышав клич Земли,</w:t>
      </w:r>
    </w:p>
    <w:p w:rsidR="0041496F" w:rsidRDefault="0041496F" w:rsidP="00836DA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фронт солдаты родины ушли.</w:t>
      </w:r>
    </w:p>
    <w:p w:rsidR="0041496F" w:rsidRDefault="0041496F" w:rsidP="00836DA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Отважно шли солдаты в бой</w:t>
      </w:r>
    </w:p>
    <w:p w:rsidR="0041496F" w:rsidRDefault="0041496F" w:rsidP="00836DA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 каждый город и за нас с тобой!</w:t>
      </w:r>
    </w:p>
    <w:p w:rsidR="0041496F" w:rsidRDefault="0041496F" w:rsidP="00836DA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7реб.-</w:t>
      </w:r>
      <w:r>
        <w:rPr>
          <w:rFonts w:ascii="Times New Roman" w:hAnsi="Times New Roman"/>
          <w:sz w:val="28"/>
          <w:szCs w:val="28"/>
        </w:rPr>
        <w:t>медсестра, встает рядом с солдатом, кладет руку ему на плечо.</w:t>
      </w:r>
    </w:p>
    <w:p w:rsidR="0041496F" w:rsidRDefault="0041496F" w:rsidP="00836DA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Пушки грохочут, пули свистят,</w:t>
      </w:r>
    </w:p>
    <w:p w:rsidR="0041496F" w:rsidRDefault="0041496F" w:rsidP="00836DA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Ранен осколком снаряда солдат.</w:t>
      </w:r>
    </w:p>
    <w:p w:rsidR="0041496F" w:rsidRDefault="0041496F" w:rsidP="00836DA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Шепчет сестричка: «Давай поддержу,</w:t>
      </w:r>
    </w:p>
    <w:p w:rsidR="0041496F" w:rsidRDefault="0041496F" w:rsidP="00836DA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Рану твою я перевяжу».</w:t>
      </w:r>
    </w:p>
    <w:p w:rsidR="0041496F" w:rsidRDefault="0041496F" w:rsidP="00836DA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 реб.-</w:t>
      </w:r>
      <w:r>
        <w:rPr>
          <w:rFonts w:ascii="Times New Roman" w:hAnsi="Times New Roman"/>
          <w:sz w:val="28"/>
          <w:szCs w:val="28"/>
        </w:rPr>
        <w:t xml:space="preserve">летчик., встает рядом с ними: </w:t>
      </w:r>
    </w:p>
    <w:p w:rsidR="0041496F" w:rsidRDefault="0041496F" w:rsidP="00836DA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Война идет и в воздухе-</w:t>
      </w:r>
    </w:p>
    <w:p w:rsidR="0041496F" w:rsidRDefault="0041496F" w:rsidP="00836DA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Сражается пилот,</w:t>
      </w:r>
    </w:p>
    <w:p w:rsidR="0041496F" w:rsidRDefault="0041496F" w:rsidP="00836DA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Ведет бесстрашный летчик</w:t>
      </w:r>
    </w:p>
    <w:p w:rsidR="0041496F" w:rsidRDefault="0041496F" w:rsidP="00836DA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атаку самолет!</w:t>
      </w:r>
    </w:p>
    <w:p w:rsidR="0041496F" w:rsidRDefault="0041496F" w:rsidP="00836DA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суше и на море</w:t>
      </w:r>
    </w:p>
    <w:p w:rsidR="0041496F" w:rsidRDefault="0041496F" w:rsidP="00836DA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 небом высоко –</w:t>
      </w:r>
    </w:p>
    <w:p w:rsidR="0041496F" w:rsidRDefault="0041496F" w:rsidP="00836DA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Желанная победа</w:t>
      </w:r>
    </w:p>
    <w:p w:rsidR="0041496F" w:rsidRDefault="0041496F" w:rsidP="00836DA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Дается нелегко.</w:t>
      </w:r>
    </w:p>
    <w:p w:rsidR="0041496F" w:rsidRDefault="0041496F" w:rsidP="00836DA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9 реб.- </w:t>
      </w:r>
      <w:r>
        <w:rPr>
          <w:rFonts w:ascii="Times New Roman" w:hAnsi="Times New Roman"/>
          <w:sz w:val="28"/>
          <w:szCs w:val="28"/>
        </w:rPr>
        <w:t>моряк, встает рядом:</w:t>
      </w:r>
    </w:p>
    <w:p w:rsidR="0041496F" w:rsidRDefault="0041496F" w:rsidP="00836DA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 на море бой суровый</w:t>
      </w:r>
    </w:p>
    <w:p w:rsidR="0041496F" w:rsidRDefault="0041496F" w:rsidP="00836DA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Моряки ведут с врагом.</w:t>
      </w:r>
    </w:p>
    <w:p w:rsidR="0041496F" w:rsidRDefault="0041496F" w:rsidP="00836DA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Очень точно бьют торпеды,</w:t>
      </w:r>
    </w:p>
    <w:p w:rsidR="0041496F" w:rsidRDefault="0041496F" w:rsidP="00836DA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Корабли идут на дно!</w:t>
      </w:r>
    </w:p>
    <w:p w:rsidR="0041496F" w:rsidRDefault="0041496F" w:rsidP="00836DA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 в нечастое затишье</w:t>
      </w:r>
    </w:p>
    <w:p w:rsidR="0041496F" w:rsidRDefault="0041496F" w:rsidP="00836DA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Бедам всем, врагам назло</w:t>
      </w:r>
    </w:p>
    <w:p w:rsidR="0041496F" w:rsidRDefault="0041496F" w:rsidP="00836DA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Моряки танцуют лихо</w:t>
      </w:r>
    </w:p>
    <w:p w:rsidR="0041496F" w:rsidRDefault="0041496F" w:rsidP="00836DA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Танец «Яблочко».</w:t>
      </w:r>
    </w:p>
    <w:p w:rsidR="0041496F" w:rsidRDefault="0041496F" w:rsidP="00836DA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Танец «Яблочко».</w:t>
      </w:r>
    </w:p>
    <w:p w:rsidR="0041496F" w:rsidRDefault="0041496F" w:rsidP="00836DA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 реб.-</w:t>
      </w:r>
      <w:r>
        <w:rPr>
          <w:rFonts w:ascii="Times New Roman" w:hAnsi="Times New Roman"/>
          <w:sz w:val="28"/>
          <w:szCs w:val="28"/>
        </w:rPr>
        <w:t>танкист, встает рядом</w:t>
      </w:r>
    </w:p>
    <w:p w:rsidR="0041496F" w:rsidRDefault="0041496F" w:rsidP="00836DA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Шли бои с врагом заклятым,</w:t>
      </w:r>
    </w:p>
    <w:p w:rsidR="0041496F" w:rsidRDefault="0041496F" w:rsidP="00836DA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Продвигаясь на восток.</w:t>
      </w:r>
    </w:p>
    <w:p w:rsidR="0041496F" w:rsidRDefault="0041496F" w:rsidP="00836DA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Вечерами у землянки</w:t>
      </w:r>
    </w:p>
    <w:p w:rsidR="0041496F" w:rsidRDefault="0041496F" w:rsidP="00836DA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Коротали вечерок.</w:t>
      </w:r>
    </w:p>
    <w:p w:rsidR="0041496F" w:rsidRDefault="0041496F" w:rsidP="00836DA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11 реб.-</w:t>
      </w:r>
      <w:r>
        <w:rPr>
          <w:rFonts w:ascii="Times New Roman" w:hAnsi="Times New Roman"/>
          <w:sz w:val="28"/>
          <w:szCs w:val="28"/>
        </w:rPr>
        <w:t>солдат</w:t>
      </w:r>
    </w:p>
    <w:p w:rsidR="0041496F" w:rsidRDefault="0041496F" w:rsidP="00836DA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минуту редкую затишья,</w:t>
      </w:r>
    </w:p>
    <w:p w:rsidR="0041496F" w:rsidRDefault="0041496F" w:rsidP="00836DA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Когда стихал вокруг огонь,</w:t>
      </w:r>
    </w:p>
    <w:p w:rsidR="0041496F" w:rsidRDefault="0041496F" w:rsidP="00836DA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Звала к себе бойцов-мальчишек</w:t>
      </w:r>
    </w:p>
    <w:p w:rsidR="0041496F" w:rsidRDefault="0041496F" w:rsidP="00836DA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Своей мелодией гармонь.</w:t>
      </w:r>
    </w:p>
    <w:p w:rsidR="0041496F" w:rsidRPr="00B5516B" w:rsidRDefault="0041496F" w:rsidP="00836DA4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B5516B">
        <w:rPr>
          <w:rFonts w:ascii="Times New Roman" w:hAnsi="Times New Roman"/>
          <w:b/>
          <w:i/>
          <w:sz w:val="28"/>
          <w:szCs w:val="28"/>
        </w:rPr>
        <w:t>Попурри из песен «Эх, дороги», «В землянке», «Смуглянка» исполняют взрослые и гости.</w:t>
      </w:r>
    </w:p>
    <w:p w:rsidR="0041496F" w:rsidRDefault="0041496F" w:rsidP="00836DA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Вед. </w:t>
      </w:r>
      <w:r>
        <w:rPr>
          <w:rFonts w:ascii="Times New Roman" w:hAnsi="Times New Roman"/>
          <w:sz w:val="28"/>
          <w:szCs w:val="28"/>
        </w:rPr>
        <w:t>В жаркий бой  ушли мужчины,</w:t>
      </w:r>
    </w:p>
    <w:p w:rsidR="0041496F" w:rsidRDefault="0041496F" w:rsidP="00836DA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Стали женщины к станку,</w:t>
      </w:r>
    </w:p>
    <w:p w:rsidR="0041496F" w:rsidRDefault="0041496F" w:rsidP="00836DA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Чтобы больше мин, снарядов </w:t>
      </w:r>
    </w:p>
    <w:p w:rsidR="0041496F" w:rsidRDefault="0041496F" w:rsidP="00836DA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Било точно по врагу!</w:t>
      </w:r>
    </w:p>
    <w:p w:rsidR="0041496F" w:rsidRPr="003A7FAF" w:rsidRDefault="0041496F" w:rsidP="00836DA4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3A7FAF">
        <w:rPr>
          <w:rFonts w:ascii="Times New Roman" w:hAnsi="Times New Roman"/>
          <w:b/>
          <w:i/>
          <w:sz w:val="28"/>
          <w:szCs w:val="28"/>
        </w:rPr>
        <w:t>Песня «Катюша» исполняют взрослые и дети.</w:t>
      </w:r>
    </w:p>
    <w:p w:rsidR="0041496F" w:rsidRDefault="0041496F" w:rsidP="00836DA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Солдат.</w:t>
      </w:r>
    </w:p>
    <w:p w:rsidR="0041496F" w:rsidRDefault="0041496F" w:rsidP="00836DA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Жди меня, и я вернусь.</w:t>
      </w:r>
    </w:p>
    <w:p w:rsidR="0041496F" w:rsidRDefault="0041496F" w:rsidP="00836DA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Только очень жди,</w:t>
      </w:r>
    </w:p>
    <w:p w:rsidR="0041496F" w:rsidRDefault="0041496F" w:rsidP="00836DA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Жди, когда наводят грусть</w:t>
      </w:r>
    </w:p>
    <w:p w:rsidR="0041496F" w:rsidRDefault="0041496F" w:rsidP="00836DA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Желтые дожди,</w:t>
      </w:r>
    </w:p>
    <w:p w:rsidR="0041496F" w:rsidRDefault="0041496F" w:rsidP="00836DA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Жди, когда снега метут,</w:t>
      </w:r>
    </w:p>
    <w:p w:rsidR="0041496F" w:rsidRDefault="0041496F" w:rsidP="00836DA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Жди, когда жара,</w:t>
      </w:r>
    </w:p>
    <w:p w:rsidR="0041496F" w:rsidRDefault="0041496F" w:rsidP="00836DA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Жди, когда других не ждут,</w:t>
      </w:r>
    </w:p>
    <w:p w:rsidR="0041496F" w:rsidRDefault="0041496F" w:rsidP="00836DA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Позабыв вчера.</w:t>
      </w:r>
    </w:p>
    <w:p w:rsidR="0041496F" w:rsidRDefault="0041496F" w:rsidP="00836DA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Жди, когда из дальних мест</w:t>
      </w:r>
    </w:p>
    <w:p w:rsidR="0041496F" w:rsidRDefault="0041496F" w:rsidP="00836DA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Писем не придет,</w:t>
      </w:r>
    </w:p>
    <w:p w:rsidR="0041496F" w:rsidRDefault="0041496F" w:rsidP="00836DA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Жди, когда уж надоест</w:t>
      </w:r>
    </w:p>
    <w:p w:rsidR="0041496F" w:rsidRDefault="0041496F" w:rsidP="00836DA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Всем, кто вместе ждет.   (К.Симонов)</w:t>
      </w:r>
    </w:p>
    <w:p w:rsidR="0041496F" w:rsidRDefault="0041496F" w:rsidP="00836DA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Вед. </w:t>
      </w:r>
      <w:r>
        <w:rPr>
          <w:rFonts w:ascii="Times New Roman" w:hAnsi="Times New Roman"/>
          <w:sz w:val="28"/>
          <w:szCs w:val="28"/>
        </w:rPr>
        <w:t>Целых 4 года</w:t>
      </w:r>
    </w:p>
    <w:p w:rsidR="0041496F" w:rsidRDefault="0041496F" w:rsidP="00836DA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Длилась эта война.</w:t>
      </w:r>
    </w:p>
    <w:p w:rsidR="0041496F" w:rsidRDefault="0041496F" w:rsidP="00836DA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Сколько людей погибло!</w:t>
      </w:r>
    </w:p>
    <w:p w:rsidR="0041496F" w:rsidRDefault="0041496F" w:rsidP="00836DA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Их не вернуть никогда!</w:t>
      </w:r>
    </w:p>
    <w:p w:rsidR="0041496F" w:rsidRDefault="0041496F" w:rsidP="00836DA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Целых 4 года</w:t>
      </w:r>
    </w:p>
    <w:p w:rsidR="0041496F" w:rsidRDefault="0041496F" w:rsidP="00836DA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Победу ждал народ.</w:t>
      </w:r>
    </w:p>
    <w:p w:rsidR="0041496F" w:rsidRDefault="0041496F" w:rsidP="00836DA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«Победа! Победа!» - </w:t>
      </w:r>
    </w:p>
    <w:p w:rsidR="0041496F" w:rsidRDefault="0041496F" w:rsidP="00836DA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Проносится весть по стране!</w:t>
      </w:r>
    </w:p>
    <w:p w:rsidR="0041496F" w:rsidRDefault="0041496F" w:rsidP="00836DA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Конец испытаньям и бедам,</w:t>
      </w:r>
    </w:p>
    <w:p w:rsidR="0041496F" w:rsidRDefault="0041496F" w:rsidP="00836DA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Конец этой страшной войне!</w:t>
      </w:r>
    </w:p>
    <w:p w:rsidR="0041496F" w:rsidRDefault="0041496F" w:rsidP="00836DA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Песня « Победа» (исполняют дети группы «Звездочки»</w:t>
      </w:r>
      <w:r>
        <w:rPr>
          <w:rFonts w:ascii="Times New Roman" w:hAnsi="Times New Roman"/>
          <w:sz w:val="28"/>
          <w:szCs w:val="28"/>
        </w:rPr>
        <w:t>)</w:t>
      </w:r>
    </w:p>
    <w:p w:rsidR="0041496F" w:rsidRPr="003A7FAF" w:rsidRDefault="0041496F" w:rsidP="00836DA4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3A7FAF">
        <w:rPr>
          <w:rFonts w:ascii="Times New Roman" w:hAnsi="Times New Roman"/>
          <w:b/>
          <w:i/>
          <w:sz w:val="28"/>
          <w:szCs w:val="28"/>
        </w:rPr>
        <w:t>Ведущая.</w:t>
      </w:r>
    </w:p>
    <w:p w:rsidR="0041496F" w:rsidRDefault="0041496F" w:rsidP="00836DA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Помните!</w:t>
      </w:r>
    </w:p>
    <w:p w:rsidR="0041496F" w:rsidRDefault="0041496F" w:rsidP="00836DA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Через века, через года,-</w:t>
      </w:r>
    </w:p>
    <w:p w:rsidR="0041496F" w:rsidRDefault="0041496F" w:rsidP="00836DA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Помните!</w:t>
      </w:r>
    </w:p>
    <w:p w:rsidR="0041496F" w:rsidRDefault="0041496F" w:rsidP="00836DA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 тех, кто уже не придет никогда,-</w:t>
      </w:r>
    </w:p>
    <w:p w:rsidR="0041496F" w:rsidRDefault="0041496F" w:rsidP="00836DA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Помните! («Реквием» Р.Рождественского) </w:t>
      </w:r>
    </w:p>
    <w:p w:rsidR="0041496F" w:rsidRPr="003A7FAF" w:rsidRDefault="0041496F" w:rsidP="00836DA4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3A7FAF">
        <w:rPr>
          <w:rFonts w:ascii="Times New Roman" w:hAnsi="Times New Roman"/>
          <w:b/>
          <w:i/>
          <w:sz w:val="28"/>
          <w:szCs w:val="28"/>
        </w:rPr>
        <w:t>Все встают. Минута молчания.</w:t>
      </w:r>
    </w:p>
    <w:p w:rsidR="0041496F" w:rsidRDefault="0041496F" w:rsidP="00836DA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Вед. </w:t>
      </w:r>
    </w:p>
    <w:p w:rsidR="0041496F" w:rsidRDefault="0041496F" w:rsidP="00836DA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Ни взрослым, ни детям война не нужна,</w:t>
      </w:r>
    </w:p>
    <w:p w:rsidR="0041496F" w:rsidRDefault="0041496F" w:rsidP="00836DA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Пусть с нашей планеты исчезнет она.</w:t>
      </w:r>
    </w:p>
    <w:p w:rsidR="0041496F" w:rsidRDefault="0041496F" w:rsidP="00836DA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Пусть яркие звезды над миром горят</w:t>
      </w:r>
    </w:p>
    <w:p w:rsidR="0041496F" w:rsidRDefault="0041496F" w:rsidP="00836DA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дружба не знает границ и преград.</w:t>
      </w:r>
    </w:p>
    <w:p w:rsidR="0041496F" w:rsidRDefault="0041496F" w:rsidP="00836DA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Пусть сверкают звезды – </w:t>
      </w:r>
    </w:p>
    <w:p w:rsidR="0041496F" w:rsidRDefault="0041496F" w:rsidP="00836DA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Наши звезды на Кремле.</w:t>
      </w:r>
    </w:p>
    <w:p w:rsidR="0041496F" w:rsidRDefault="0041496F" w:rsidP="00836DA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Все хором</w:t>
      </w:r>
    </w:p>
    <w:p w:rsidR="0041496F" w:rsidRDefault="0041496F" w:rsidP="00836DA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Мы – за солнце, мы – за счастье,</w:t>
      </w:r>
    </w:p>
    <w:p w:rsidR="0041496F" w:rsidRDefault="0041496F" w:rsidP="00836DA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Мы – за мир на всей земле.</w:t>
      </w:r>
    </w:p>
    <w:p w:rsidR="0041496F" w:rsidRDefault="0041496F" w:rsidP="00836DA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Пусть будет мир на всей Земле!</w:t>
      </w:r>
    </w:p>
    <w:p w:rsidR="0041496F" w:rsidRDefault="0041496F" w:rsidP="00836DA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«Да!» - скажем миру!</w:t>
      </w:r>
    </w:p>
    <w:p w:rsidR="0041496F" w:rsidRDefault="0041496F" w:rsidP="00836DA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«Нет!» - войне! </w:t>
      </w:r>
    </w:p>
    <w:p w:rsidR="0041496F" w:rsidRPr="003A7FAF" w:rsidRDefault="0041496F" w:rsidP="00836DA4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3A7FAF">
        <w:rPr>
          <w:rFonts w:ascii="Times New Roman" w:hAnsi="Times New Roman"/>
          <w:b/>
          <w:i/>
          <w:sz w:val="28"/>
          <w:szCs w:val="28"/>
        </w:rPr>
        <w:t>Песня «Солнечный круг» исполняют взрослые и дети.</w:t>
      </w:r>
    </w:p>
    <w:p w:rsidR="0041496F" w:rsidRDefault="0041496F" w:rsidP="00836DA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Вед. </w:t>
      </w:r>
    </w:p>
    <w:p w:rsidR="0041496F" w:rsidRDefault="0041496F" w:rsidP="00836DA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О, Россия!</w:t>
      </w:r>
    </w:p>
    <w:p w:rsidR="0041496F" w:rsidRDefault="0041496F" w:rsidP="00836DA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нелегкой судьбою страна…</w:t>
      </w:r>
    </w:p>
    <w:p w:rsidR="0041496F" w:rsidRDefault="0041496F" w:rsidP="00836DA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 меня ты,  Россия,</w:t>
      </w:r>
    </w:p>
    <w:p w:rsidR="0041496F" w:rsidRDefault="0041496F" w:rsidP="00836DA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сердце, одна.</w:t>
      </w:r>
    </w:p>
    <w:p w:rsidR="0041496F" w:rsidRDefault="0041496F" w:rsidP="00836DA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Я и другу скажу,</w:t>
      </w:r>
    </w:p>
    <w:p w:rsidR="0041496F" w:rsidRDefault="0041496F" w:rsidP="00836DA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Я скажу и врагу –</w:t>
      </w:r>
    </w:p>
    <w:p w:rsidR="0041496F" w:rsidRDefault="0041496F" w:rsidP="00836DA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Без тебя, как без сердца,</w:t>
      </w:r>
    </w:p>
    <w:p w:rsidR="0041496F" w:rsidRDefault="0041496F" w:rsidP="00836DA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Прожить не смогу…</w:t>
      </w:r>
    </w:p>
    <w:p w:rsidR="0041496F" w:rsidRDefault="0041496F" w:rsidP="00836DA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Нет края на свете красивей,</w:t>
      </w:r>
    </w:p>
    <w:p w:rsidR="0041496F" w:rsidRDefault="0041496F" w:rsidP="00836DA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Нет Родины в мире светлей!</w:t>
      </w:r>
    </w:p>
    <w:p w:rsidR="0041496F" w:rsidRDefault="0041496F" w:rsidP="00836DA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Россия, Россия, Россия – что может быть сердцу милей?</w:t>
      </w:r>
    </w:p>
    <w:p w:rsidR="0041496F" w:rsidRDefault="0041496F" w:rsidP="00836DA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если бы нас вдруг спросили:</w:t>
      </w:r>
    </w:p>
    <w:p w:rsidR="0041496F" w:rsidRDefault="0041496F" w:rsidP="00836DA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«А чем дорога вам страна?»</w:t>
      </w:r>
    </w:p>
    <w:p w:rsidR="0041496F" w:rsidRDefault="0041496F" w:rsidP="00836DA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Да тем, что для всех нас Россия,</w:t>
      </w:r>
    </w:p>
    <w:p w:rsidR="0041496F" w:rsidRDefault="0041496F" w:rsidP="00836DA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мама родная, - одна!</w:t>
      </w:r>
    </w:p>
    <w:p w:rsidR="0041496F" w:rsidRPr="003A7FAF" w:rsidRDefault="0041496F" w:rsidP="00836DA4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3A7FAF">
        <w:rPr>
          <w:rFonts w:ascii="Times New Roman" w:hAnsi="Times New Roman"/>
          <w:b/>
          <w:i/>
          <w:sz w:val="28"/>
          <w:szCs w:val="28"/>
        </w:rPr>
        <w:t>Звучит Гимн России, все встают</w:t>
      </w:r>
      <w:r>
        <w:rPr>
          <w:rFonts w:ascii="Times New Roman" w:hAnsi="Times New Roman"/>
          <w:b/>
          <w:i/>
          <w:sz w:val="28"/>
          <w:szCs w:val="28"/>
        </w:rPr>
        <w:t>.</w:t>
      </w:r>
    </w:p>
    <w:p w:rsidR="0041496F" w:rsidRDefault="0041496F" w:rsidP="00836DA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Величаво и спокойно гимн России прозвучал.</w:t>
      </w:r>
    </w:p>
    <w:p w:rsidR="0041496F" w:rsidRDefault="0041496F" w:rsidP="00836DA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Каждый слушал, тихо стоя, затаил дыханье зал.</w:t>
      </w:r>
    </w:p>
    <w:p w:rsidR="0041496F" w:rsidRDefault="0041496F" w:rsidP="00836DA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этой музыкой взрослеем, с этой музыкой растем,</w:t>
      </w:r>
    </w:p>
    <w:p w:rsidR="0041496F" w:rsidRPr="009F0E04" w:rsidRDefault="0041496F" w:rsidP="00836DA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Эту музыку по жизни в нашем сердце пронесем.</w:t>
      </w:r>
    </w:p>
    <w:p w:rsidR="0041496F" w:rsidRDefault="0041496F" w:rsidP="00836DA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1496F" w:rsidRDefault="0041496F" w:rsidP="00836DA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1496F" w:rsidRDefault="0041496F" w:rsidP="00836DA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1496F" w:rsidRDefault="0041496F" w:rsidP="00836DA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Стихотворение  «Генерал и адмирал»</w:t>
      </w:r>
    </w:p>
    <w:p w:rsidR="0041496F" w:rsidRDefault="0041496F" w:rsidP="00836DA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С.Махотин</w:t>
      </w:r>
    </w:p>
    <w:p w:rsidR="0041496F" w:rsidRDefault="0041496F" w:rsidP="00836DA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Воевали у реки,</w:t>
      </w:r>
    </w:p>
    <w:p w:rsidR="0041496F" w:rsidRDefault="0041496F" w:rsidP="00836DA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Бегая по травам,</w:t>
      </w:r>
    </w:p>
    <w:p w:rsidR="0041496F" w:rsidRDefault="0041496F" w:rsidP="00836DA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Очень храбрый адмирал</w:t>
      </w:r>
    </w:p>
    <w:p w:rsidR="0041496F" w:rsidRDefault="0041496F" w:rsidP="00836DA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генералом бравым.</w:t>
      </w:r>
    </w:p>
    <w:p w:rsidR="0041496F" w:rsidRDefault="0041496F" w:rsidP="00836DA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1496F" w:rsidRDefault="0041496F" w:rsidP="00836DA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Адмирал был в кепке,</w:t>
      </w:r>
    </w:p>
    <w:p w:rsidR="0041496F" w:rsidRDefault="0041496F" w:rsidP="00836DA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Генерал – в пилотке.</w:t>
      </w:r>
    </w:p>
    <w:p w:rsidR="0041496F" w:rsidRDefault="0041496F" w:rsidP="00836DA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Адмирал в атаку плыл </w:t>
      </w:r>
    </w:p>
    <w:p w:rsidR="0041496F" w:rsidRDefault="0041496F" w:rsidP="00836DA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 подводной лодке.</w:t>
      </w:r>
    </w:p>
    <w:p w:rsidR="0041496F" w:rsidRDefault="0041496F" w:rsidP="00836DA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1496F" w:rsidRDefault="0041496F" w:rsidP="00836DA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 отважный генерал</w:t>
      </w:r>
    </w:p>
    <w:p w:rsidR="0041496F" w:rsidRDefault="0041496F" w:rsidP="00836DA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Шел вперед на танке,</w:t>
      </w:r>
    </w:p>
    <w:p w:rsidR="0041496F" w:rsidRDefault="0041496F" w:rsidP="00836DA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палила пушка</w:t>
      </w:r>
    </w:p>
    <w:p w:rsidR="0041496F" w:rsidRDefault="0041496F" w:rsidP="00836DA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 консервной банки.</w:t>
      </w:r>
    </w:p>
    <w:p w:rsidR="0041496F" w:rsidRDefault="0041496F" w:rsidP="00836DA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1496F" w:rsidRDefault="0041496F" w:rsidP="00836DA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Генерал кричал «Ура»!,</w:t>
      </w:r>
    </w:p>
    <w:p w:rsidR="0041496F" w:rsidRDefault="0041496F" w:rsidP="00836DA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Прыгая с откоса.</w:t>
      </w:r>
    </w:p>
    <w:p w:rsidR="0041496F" w:rsidRDefault="0041496F" w:rsidP="00836DA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Адмирал кричал «За мной,</w:t>
      </w:r>
    </w:p>
    <w:p w:rsidR="0041496F" w:rsidRDefault="0041496F" w:rsidP="00836DA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Верные матросы!».</w:t>
      </w:r>
    </w:p>
    <w:p w:rsidR="0041496F" w:rsidRDefault="0041496F" w:rsidP="00836DA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1496F" w:rsidRDefault="0041496F" w:rsidP="00836DA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…С поля боя храбрецы</w:t>
      </w:r>
    </w:p>
    <w:p w:rsidR="0041496F" w:rsidRDefault="0041496F" w:rsidP="00836DA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Вместе уходили.</w:t>
      </w:r>
    </w:p>
    <w:p w:rsidR="0041496F" w:rsidRDefault="0041496F" w:rsidP="00836DA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Оба ужинать пошли.</w:t>
      </w:r>
    </w:p>
    <w:p w:rsidR="0041496F" w:rsidRDefault="0041496F" w:rsidP="00DB5BC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Оба победили!</w:t>
      </w:r>
    </w:p>
    <w:p w:rsidR="0041496F" w:rsidRDefault="0041496F" w:rsidP="00DB5BC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41496F" w:rsidRPr="00DB5BC2" w:rsidRDefault="0041496F" w:rsidP="00DB5BC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  <w:r w:rsidRPr="00DB5BC2">
        <w:rPr>
          <w:rFonts w:ascii="Times New Roman" w:hAnsi="Times New Roman"/>
          <w:b/>
          <w:sz w:val="28"/>
          <w:szCs w:val="28"/>
        </w:rPr>
        <w:t>Литература.</w:t>
      </w:r>
    </w:p>
    <w:p w:rsidR="0041496F" w:rsidRDefault="0041496F" w:rsidP="007B600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Занятие по логоритмике «Защитники Отечества», ж.Ребенок в д/с, 1-10-38</w:t>
      </w:r>
    </w:p>
    <w:p w:rsidR="0041496F" w:rsidRDefault="0041496F" w:rsidP="007B600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Досуг «Тяжело в учении – легко в бою», ж.Ребенок в д/с, 1-15-43</w:t>
      </w:r>
    </w:p>
    <w:p w:rsidR="0041496F" w:rsidRDefault="0041496F" w:rsidP="007B600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Спортивный праздник «Школа молодого бойца», ж.Ребенок в д/с, 2-12-35</w:t>
      </w:r>
    </w:p>
    <w:p w:rsidR="0041496F" w:rsidRDefault="0041496F" w:rsidP="007B600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Сценарий утренника «65-летие Великой Победы», ж.Спр.ст.восп., 4-10-58</w:t>
      </w:r>
    </w:p>
    <w:p w:rsidR="0041496F" w:rsidRDefault="0041496F" w:rsidP="007B600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Сценарий утренника «Песни, опаленные войной», ж.Спр.ст.восп.,5-12-69</w:t>
      </w:r>
    </w:p>
    <w:p w:rsidR="0041496F" w:rsidRDefault="0041496F" w:rsidP="007B600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Сценарий экологического утренника «День Земли», ж.Спр.ст.восп.,4-12-71</w:t>
      </w:r>
    </w:p>
    <w:p w:rsidR="0041496F" w:rsidRDefault="0041496F" w:rsidP="007B600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Сценарий спортивного праздника «День защитника Отечества», ж.Спр.ст.восп.,2-10-70</w:t>
      </w:r>
    </w:p>
    <w:p w:rsidR="0041496F" w:rsidRDefault="0041496F" w:rsidP="007B600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Сценарий спортивно-музыкального  праздника «Будем в армии служить», ж.Спр.ст.восп., 1-11-76</w:t>
      </w:r>
    </w:p>
    <w:p w:rsidR="0041496F" w:rsidRDefault="0041496F" w:rsidP="007B600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Сценарий праздника «Урок России», ж.Спр.ст.восп.,6-12-69</w:t>
      </w:r>
    </w:p>
    <w:p w:rsidR="0041496F" w:rsidRDefault="0041496F" w:rsidP="007B600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Сценарий фольклорного праздника  «К нам гости пришли» (частушки об Урале), ж.Спр.ст.восп.,1-13-73</w:t>
      </w:r>
    </w:p>
    <w:p w:rsidR="0041496F" w:rsidRDefault="0041496F" w:rsidP="007B600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Развлечение «Богатырская наша сила», ж.Муз.рук-ль, 1-12-26</w:t>
      </w:r>
    </w:p>
    <w:p w:rsidR="0041496F" w:rsidRDefault="0041496F" w:rsidP="007B600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Праздник «Славься, Русь – Отчизна моя!», ж.</w:t>
      </w:r>
      <w:r w:rsidRPr="009F0E0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Муз.рук-ль,6-12-18</w:t>
      </w:r>
    </w:p>
    <w:p w:rsidR="0041496F" w:rsidRDefault="0041496F" w:rsidP="007B600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Театрализованное представление «Богатыри земли русской», </w:t>
      </w:r>
    </w:p>
    <w:p w:rsidR="0041496F" w:rsidRDefault="0041496F" w:rsidP="007B600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ж.</w:t>
      </w:r>
      <w:r w:rsidRPr="009F0E0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Муз.рук-ль,8-14-15</w:t>
      </w:r>
    </w:p>
    <w:p w:rsidR="0041496F" w:rsidRDefault="0041496F" w:rsidP="007B600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Стих. «Генерал и адмирал», ж.Спр.ст.восп.,8-14-60</w:t>
      </w:r>
    </w:p>
    <w:p w:rsidR="0041496F" w:rsidRDefault="0041496F" w:rsidP="007B600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Материал «Ознакомление дошкольников с государственной символикой», </w:t>
      </w:r>
    </w:p>
    <w:p w:rsidR="0041496F" w:rsidRPr="007B6001" w:rsidRDefault="0041496F" w:rsidP="007B600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ж.Упр. ДОУ 1-05.</w:t>
      </w:r>
    </w:p>
    <w:sectPr w:rsidR="0041496F" w:rsidRPr="007B6001" w:rsidSect="009E2A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25315"/>
    <w:rsid w:val="00325315"/>
    <w:rsid w:val="003A5BE1"/>
    <w:rsid w:val="003A7FAF"/>
    <w:rsid w:val="0041496F"/>
    <w:rsid w:val="0046202D"/>
    <w:rsid w:val="00510859"/>
    <w:rsid w:val="00527D9B"/>
    <w:rsid w:val="00667A41"/>
    <w:rsid w:val="007B6001"/>
    <w:rsid w:val="007E5E33"/>
    <w:rsid w:val="00836DA4"/>
    <w:rsid w:val="008F3C09"/>
    <w:rsid w:val="00920B5D"/>
    <w:rsid w:val="009E2A01"/>
    <w:rsid w:val="009F0E04"/>
    <w:rsid w:val="00A200EB"/>
    <w:rsid w:val="00B13E05"/>
    <w:rsid w:val="00B5516B"/>
    <w:rsid w:val="00BF39FB"/>
    <w:rsid w:val="00DB5BC2"/>
    <w:rsid w:val="00F70F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6DA4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443004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287</TotalTime>
  <Pages>6</Pages>
  <Words>927</Words>
  <Characters>5290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777</cp:lastModifiedBy>
  <cp:revision>9</cp:revision>
  <dcterms:created xsi:type="dcterms:W3CDTF">2001-12-31T20:48:00Z</dcterms:created>
  <dcterms:modified xsi:type="dcterms:W3CDTF">2015-05-05T00:47:00Z</dcterms:modified>
</cp:coreProperties>
</file>