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4632" w:rsidRDefault="00BB4632" w:rsidP="00980C01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Муниципальное казенное дошкольное образовательное учреждение</w:t>
      </w:r>
    </w:p>
    <w:p w:rsidR="00BB4632" w:rsidRDefault="00BB4632" w:rsidP="00980C01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детский сад общеразвивающего вида «Малышок» с приоритетным осуществлением деятельности по одному из направлений развития детей</w:t>
      </w:r>
    </w:p>
    <w:p w:rsidR="00BB4632" w:rsidRDefault="00BB4632" w:rsidP="00980C01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с. Калинино Малмыжского района Кировской области</w:t>
      </w:r>
    </w:p>
    <w:p w:rsidR="00BB4632" w:rsidRDefault="00BB4632" w:rsidP="00980C01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BB4632" w:rsidRDefault="00BB4632" w:rsidP="00980C01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BB4632" w:rsidRDefault="00BB4632" w:rsidP="00980C01">
      <w:pPr>
        <w:jc w:val="center"/>
        <w:rPr>
          <w:rFonts w:ascii="Times New Roman" w:hAnsi="Times New Roman"/>
          <w:sz w:val="28"/>
          <w:szCs w:val="28"/>
        </w:rPr>
      </w:pPr>
    </w:p>
    <w:p w:rsidR="00BB4632" w:rsidRDefault="00BB4632" w:rsidP="00980C01">
      <w:pPr>
        <w:spacing w:after="0"/>
        <w:ind w:hanging="284"/>
        <w:jc w:val="both"/>
        <w:rPr>
          <w:rFonts w:ascii="Times New Roman" w:hAnsi="Times New Roman"/>
          <w:sz w:val="32"/>
          <w:szCs w:val="32"/>
        </w:rPr>
      </w:pPr>
    </w:p>
    <w:p w:rsidR="00BB4632" w:rsidRPr="00A90D99" w:rsidRDefault="00BB4632" w:rsidP="00980C01">
      <w:pPr>
        <w:spacing w:after="0"/>
        <w:ind w:hanging="284"/>
        <w:jc w:val="both"/>
        <w:rPr>
          <w:rFonts w:ascii="Times New Roman" w:hAnsi="Times New Roman"/>
          <w:sz w:val="32"/>
          <w:szCs w:val="32"/>
        </w:rPr>
      </w:pPr>
    </w:p>
    <w:p w:rsidR="00BB4632" w:rsidRPr="00A90D99" w:rsidRDefault="00BB4632" w:rsidP="00980C01">
      <w:pPr>
        <w:spacing w:after="0"/>
        <w:ind w:hanging="284"/>
        <w:jc w:val="both"/>
        <w:rPr>
          <w:rFonts w:ascii="Times New Roman" w:hAnsi="Times New Roman"/>
          <w:sz w:val="32"/>
          <w:szCs w:val="32"/>
        </w:rPr>
      </w:pPr>
    </w:p>
    <w:p w:rsidR="00BB4632" w:rsidRPr="00A90D99" w:rsidRDefault="00BB4632" w:rsidP="00980C01">
      <w:pPr>
        <w:spacing w:after="0"/>
        <w:ind w:hanging="284"/>
        <w:jc w:val="both"/>
        <w:rPr>
          <w:rFonts w:ascii="Times New Roman" w:hAnsi="Times New Roman"/>
          <w:sz w:val="32"/>
          <w:szCs w:val="32"/>
        </w:rPr>
      </w:pPr>
    </w:p>
    <w:p w:rsidR="00BB4632" w:rsidRDefault="00BB4632" w:rsidP="002D1B0A">
      <w:pPr>
        <w:spacing w:after="0"/>
        <w:ind w:hanging="284"/>
        <w:jc w:val="center"/>
        <w:rPr>
          <w:rFonts w:ascii="Times New Roman" w:hAnsi="Times New Roman"/>
          <w:sz w:val="96"/>
          <w:szCs w:val="96"/>
        </w:rPr>
      </w:pPr>
    </w:p>
    <w:p w:rsidR="00BB4632" w:rsidRPr="00C71AA1" w:rsidRDefault="00BB4632" w:rsidP="002D1B0A">
      <w:pPr>
        <w:spacing w:after="0"/>
        <w:ind w:hanging="284"/>
        <w:jc w:val="center"/>
        <w:rPr>
          <w:rFonts w:ascii="Times New Roman" w:hAnsi="Times New Roman"/>
          <w:sz w:val="96"/>
          <w:szCs w:val="96"/>
        </w:rPr>
      </w:pPr>
      <w:r w:rsidRPr="00C71AA1">
        <w:rPr>
          <w:rFonts w:ascii="Times New Roman" w:hAnsi="Times New Roman"/>
          <w:sz w:val="96"/>
          <w:szCs w:val="96"/>
        </w:rPr>
        <w:t>ПРОЕКТ</w:t>
      </w:r>
    </w:p>
    <w:p w:rsidR="00BB4632" w:rsidRDefault="00BB4632" w:rsidP="002D1B0A">
      <w:pPr>
        <w:jc w:val="center"/>
        <w:rPr>
          <w:rFonts w:ascii="Times New Roman" w:hAnsi="Times New Roman"/>
          <w:b/>
          <w:caps/>
          <w:sz w:val="96"/>
          <w:szCs w:val="96"/>
        </w:rPr>
      </w:pPr>
      <w:r w:rsidRPr="00C71AA1">
        <w:rPr>
          <w:rFonts w:ascii="Times New Roman" w:hAnsi="Times New Roman"/>
          <w:b/>
          <w:sz w:val="96"/>
          <w:szCs w:val="96"/>
        </w:rPr>
        <w:t>«</w:t>
      </w:r>
      <w:r>
        <w:rPr>
          <w:rFonts w:ascii="Times New Roman" w:hAnsi="Times New Roman"/>
          <w:b/>
          <w:sz w:val="96"/>
          <w:szCs w:val="96"/>
        </w:rPr>
        <w:t>Вода-водичка»</w:t>
      </w:r>
    </w:p>
    <w:p w:rsidR="00BB4632" w:rsidRDefault="00BB4632" w:rsidP="00980C01">
      <w:pPr>
        <w:rPr>
          <w:rFonts w:ascii="Times New Roman" w:hAnsi="Times New Roman"/>
          <w:b/>
          <w:caps/>
          <w:sz w:val="96"/>
          <w:szCs w:val="96"/>
        </w:rPr>
      </w:pPr>
    </w:p>
    <w:p w:rsidR="00BB4632" w:rsidRDefault="00BB4632" w:rsidP="00980C01">
      <w:pPr>
        <w:rPr>
          <w:rFonts w:ascii="Times New Roman" w:hAnsi="Times New Roman"/>
          <w:b/>
          <w:caps/>
          <w:sz w:val="96"/>
          <w:szCs w:val="96"/>
        </w:rPr>
      </w:pPr>
    </w:p>
    <w:p w:rsidR="00BB4632" w:rsidRPr="00C71AA1" w:rsidRDefault="00BB4632" w:rsidP="00980C01">
      <w:pPr>
        <w:spacing w:after="0"/>
        <w:rPr>
          <w:rFonts w:ascii="Times New Roman" w:hAnsi="Times New Roman"/>
          <w:b/>
          <w:sz w:val="96"/>
          <w:szCs w:val="96"/>
        </w:rPr>
      </w:pPr>
      <w:r>
        <w:rPr>
          <w:rFonts w:ascii="Times New Roman" w:hAnsi="Times New Roman"/>
          <w:b/>
          <w:caps/>
          <w:sz w:val="96"/>
          <w:szCs w:val="96"/>
        </w:rPr>
        <w:t xml:space="preserve">                      </w:t>
      </w:r>
      <w:r>
        <w:rPr>
          <w:rFonts w:ascii="Times New Roman" w:hAnsi="Times New Roman"/>
          <w:b/>
          <w:sz w:val="32"/>
          <w:szCs w:val="32"/>
        </w:rPr>
        <w:t xml:space="preserve"> Руководитель проекта:</w:t>
      </w:r>
    </w:p>
    <w:p w:rsidR="00BB4632" w:rsidRDefault="00BB4632" w:rsidP="00980C01">
      <w:pPr>
        <w:spacing w:after="0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                                                Гильмутдинова Раушания </w:t>
      </w:r>
    </w:p>
    <w:p w:rsidR="00BB4632" w:rsidRDefault="00BB4632" w:rsidP="00980C01">
      <w:pPr>
        <w:spacing w:after="0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                                                            Равильевна</w:t>
      </w:r>
    </w:p>
    <w:p w:rsidR="00BB4632" w:rsidRPr="001C4BC5" w:rsidRDefault="00BB4632" w:rsidP="00980C01">
      <w:pPr>
        <w:spacing w:after="0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</w:t>
      </w:r>
    </w:p>
    <w:p w:rsidR="00BB4632" w:rsidRDefault="00BB4632" w:rsidP="00980C01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</w:t>
      </w:r>
    </w:p>
    <w:p w:rsidR="00BB4632" w:rsidRPr="00A90D99" w:rsidRDefault="00BB4632" w:rsidP="00980C01">
      <w:pPr>
        <w:spacing w:after="0"/>
        <w:jc w:val="center"/>
        <w:rPr>
          <w:rFonts w:ascii="Times New Roman" w:hAnsi="Times New Roman"/>
          <w:sz w:val="32"/>
          <w:szCs w:val="32"/>
        </w:rPr>
      </w:pPr>
      <w:r w:rsidRPr="00A90D99">
        <w:rPr>
          <w:rFonts w:ascii="Times New Roman" w:hAnsi="Times New Roman"/>
          <w:sz w:val="32"/>
          <w:szCs w:val="32"/>
        </w:rPr>
        <w:t>с.</w:t>
      </w:r>
      <w:r>
        <w:rPr>
          <w:rFonts w:ascii="Times New Roman" w:hAnsi="Times New Roman"/>
          <w:sz w:val="32"/>
          <w:szCs w:val="32"/>
        </w:rPr>
        <w:t xml:space="preserve"> </w:t>
      </w:r>
      <w:r w:rsidRPr="00A90D99">
        <w:rPr>
          <w:rFonts w:ascii="Times New Roman" w:hAnsi="Times New Roman"/>
          <w:sz w:val="32"/>
          <w:szCs w:val="32"/>
        </w:rPr>
        <w:t>Калинино</w:t>
      </w:r>
    </w:p>
    <w:p w:rsidR="00BB4632" w:rsidRDefault="00BB4632" w:rsidP="00980C01">
      <w:pPr>
        <w:spacing w:after="0"/>
        <w:ind w:hanging="284"/>
        <w:jc w:val="center"/>
        <w:rPr>
          <w:rFonts w:ascii="Times New Roman" w:hAnsi="Times New Roman"/>
          <w:sz w:val="32"/>
          <w:szCs w:val="32"/>
        </w:rPr>
      </w:pPr>
      <w:r w:rsidRPr="00A90D99">
        <w:rPr>
          <w:rFonts w:ascii="Times New Roman" w:hAnsi="Times New Roman"/>
          <w:sz w:val="32"/>
          <w:szCs w:val="32"/>
        </w:rPr>
        <w:t>201</w:t>
      </w:r>
      <w:r>
        <w:rPr>
          <w:rFonts w:ascii="Times New Roman" w:hAnsi="Times New Roman"/>
          <w:sz w:val="32"/>
          <w:szCs w:val="32"/>
        </w:rPr>
        <w:t>5</w:t>
      </w:r>
      <w:r w:rsidRPr="00A90D99">
        <w:rPr>
          <w:rFonts w:ascii="Times New Roman" w:hAnsi="Times New Roman"/>
          <w:sz w:val="32"/>
          <w:szCs w:val="32"/>
        </w:rPr>
        <w:t xml:space="preserve"> год</w:t>
      </w:r>
    </w:p>
    <w:p w:rsidR="00BB4632" w:rsidRPr="008B77A7" w:rsidRDefault="00BB4632" w:rsidP="0074689F">
      <w:pPr>
        <w:jc w:val="both"/>
        <w:rPr>
          <w:rFonts w:ascii="Times New Roman" w:hAnsi="Times New Roman"/>
          <w:b/>
          <w:sz w:val="28"/>
          <w:szCs w:val="28"/>
        </w:rPr>
      </w:pPr>
      <w:r w:rsidRPr="008B77A7">
        <w:rPr>
          <w:rFonts w:ascii="Times New Roman" w:hAnsi="Times New Roman"/>
          <w:b/>
          <w:sz w:val="28"/>
          <w:szCs w:val="28"/>
        </w:rPr>
        <w:t>Актуальность проекта:</w:t>
      </w:r>
    </w:p>
    <w:p w:rsidR="00BB4632" w:rsidRDefault="00BB4632" w:rsidP="0074689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8B77A7">
        <w:rPr>
          <w:rFonts w:ascii="Times New Roman" w:hAnsi="Times New Roman"/>
          <w:sz w:val="28"/>
          <w:szCs w:val="28"/>
        </w:rPr>
        <w:t>В наше время многие люди потеряли связь с природой. В итоге изменилось и поведение. Люди стали брать от природы всё, ничего не отдавая ей взамен. Человек не чувствует природы, не контактирует с ней. Поэтому в последнее время возрос интерес к экологии и экологическому воспитанию в дошкольных образовательных учреждениях.</w:t>
      </w:r>
    </w:p>
    <w:p w:rsidR="00BB4632" w:rsidRDefault="00BB4632" w:rsidP="0074689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8B77A7">
        <w:rPr>
          <w:rFonts w:ascii="Times New Roman" w:hAnsi="Times New Roman"/>
          <w:sz w:val="28"/>
          <w:szCs w:val="28"/>
        </w:rPr>
        <w:t>Проект направлен на закрепление и углубление знаний детей о том, что вода очень нужна для всех живых существ; без неё не могут жить растения, животные, человек.</w:t>
      </w:r>
    </w:p>
    <w:p w:rsidR="00BB4632" w:rsidRPr="008B77A7" w:rsidRDefault="00BB4632" w:rsidP="0074689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8B77A7">
        <w:rPr>
          <w:rFonts w:ascii="Times New Roman" w:hAnsi="Times New Roman"/>
          <w:sz w:val="28"/>
          <w:szCs w:val="28"/>
        </w:rPr>
        <w:t xml:space="preserve">Всем известна особая любовь детей к играм с водой. В повседневной работе с детьми </w:t>
      </w:r>
      <w:r>
        <w:rPr>
          <w:rFonts w:ascii="Times New Roman" w:hAnsi="Times New Roman"/>
          <w:sz w:val="28"/>
          <w:szCs w:val="28"/>
        </w:rPr>
        <w:t>мы</w:t>
      </w:r>
      <w:r w:rsidRPr="008B77A7">
        <w:rPr>
          <w:rFonts w:ascii="Times New Roman" w:hAnsi="Times New Roman"/>
          <w:sz w:val="28"/>
          <w:szCs w:val="28"/>
        </w:rPr>
        <w:t xml:space="preserve"> часто сталкива</w:t>
      </w:r>
      <w:r>
        <w:rPr>
          <w:rFonts w:ascii="Times New Roman" w:hAnsi="Times New Roman"/>
          <w:sz w:val="28"/>
          <w:szCs w:val="28"/>
        </w:rPr>
        <w:t>емся</w:t>
      </w:r>
      <w:r w:rsidRPr="008B77A7">
        <w:rPr>
          <w:rFonts w:ascii="Times New Roman" w:hAnsi="Times New Roman"/>
          <w:sz w:val="28"/>
          <w:szCs w:val="28"/>
        </w:rPr>
        <w:t xml:space="preserve"> с п</w:t>
      </w:r>
      <w:r>
        <w:rPr>
          <w:rFonts w:ascii="Times New Roman" w:hAnsi="Times New Roman"/>
          <w:sz w:val="28"/>
          <w:szCs w:val="28"/>
        </w:rPr>
        <w:t>остоянными вопросами детей о во</w:t>
      </w:r>
      <w:r w:rsidRPr="008B77A7">
        <w:rPr>
          <w:rFonts w:ascii="Times New Roman" w:hAnsi="Times New Roman"/>
          <w:sz w:val="28"/>
          <w:szCs w:val="28"/>
        </w:rPr>
        <w:t xml:space="preserve">де: </w:t>
      </w:r>
    </w:p>
    <w:p w:rsidR="00BB4632" w:rsidRPr="008B77A7" w:rsidRDefault="00BB4632" w:rsidP="0074689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8B77A7">
        <w:rPr>
          <w:rFonts w:ascii="Times New Roman" w:hAnsi="Times New Roman"/>
          <w:sz w:val="28"/>
          <w:szCs w:val="28"/>
        </w:rPr>
        <w:t>•</w:t>
      </w:r>
      <w:r w:rsidRPr="008B77A7">
        <w:rPr>
          <w:rFonts w:ascii="Times New Roman" w:hAnsi="Times New Roman"/>
          <w:sz w:val="28"/>
          <w:szCs w:val="28"/>
        </w:rPr>
        <w:tab/>
        <w:t>Почему вода мокрая?</w:t>
      </w:r>
    </w:p>
    <w:p w:rsidR="00BB4632" w:rsidRPr="008B77A7" w:rsidRDefault="00BB4632" w:rsidP="0074689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8B77A7">
        <w:rPr>
          <w:rFonts w:ascii="Times New Roman" w:hAnsi="Times New Roman"/>
          <w:sz w:val="28"/>
          <w:szCs w:val="28"/>
        </w:rPr>
        <w:t>•</w:t>
      </w:r>
      <w:r w:rsidRPr="008B77A7">
        <w:rPr>
          <w:rFonts w:ascii="Times New Roman" w:hAnsi="Times New Roman"/>
          <w:sz w:val="28"/>
          <w:szCs w:val="28"/>
        </w:rPr>
        <w:tab/>
        <w:t xml:space="preserve">Почему мокрые вещи, если </w:t>
      </w:r>
      <w:r>
        <w:rPr>
          <w:rFonts w:ascii="Times New Roman" w:hAnsi="Times New Roman"/>
          <w:sz w:val="28"/>
          <w:szCs w:val="28"/>
        </w:rPr>
        <w:t>их положить на солнышко, высыха</w:t>
      </w:r>
      <w:r w:rsidRPr="008B77A7">
        <w:rPr>
          <w:rFonts w:ascii="Times New Roman" w:hAnsi="Times New Roman"/>
          <w:sz w:val="28"/>
          <w:szCs w:val="28"/>
        </w:rPr>
        <w:t>ют?</w:t>
      </w:r>
    </w:p>
    <w:p w:rsidR="00BB4632" w:rsidRPr="008B77A7" w:rsidRDefault="00BB4632" w:rsidP="0074689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8B77A7">
        <w:rPr>
          <w:rFonts w:ascii="Times New Roman" w:hAnsi="Times New Roman"/>
          <w:sz w:val="28"/>
          <w:szCs w:val="28"/>
        </w:rPr>
        <w:t>•</w:t>
      </w:r>
      <w:r w:rsidRPr="008B77A7">
        <w:rPr>
          <w:rFonts w:ascii="Times New Roman" w:hAnsi="Times New Roman"/>
          <w:sz w:val="28"/>
          <w:szCs w:val="28"/>
        </w:rPr>
        <w:tab/>
        <w:t xml:space="preserve">Почему вода замерзает? </w:t>
      </w:r>
    </w:p>
    <w:p w:rsidR="00BB4632" w:rsidRPr="008B77A7" w:rsidRDefault="00BB4632" w:rsidP="0074689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8B77A7">
        <w:rPr>
          <w:rFonts w:ascii="Times New Roman" w:hAnsi="Times New Roman"/>
          <w:sz w:val="28"/>
          <w:szCs w:val="28"/>
        </w:rPr>
        <w:t>•</w:t>
      </w:r>
      <w:r w:rsidRPr="008B77A7">
        <w:rPr>
          <w:rFonts w:ascii="Times New Roman" w:hAnsi="Times New Roman"/>
          <w:sz w:val="28"/>
          <w:szCs w:val="28"/>
        </w:rPr>
        <w:tab/>
        <w:t>Почему рыбы в воде не тонут?</w:t>
      </w:r>
    </w:p>
    <w:p w:rsidR="00BB4632" w:rsidRPr="008B77A7" w:rsidRDefault="00BB4632" w:rsidP="0074689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8B77A7">
        <w:rPr>
          <w:rFonts w:ascii="Times New Roman" w:hAnsi="Times New Roman"/>
          <w:sz w:val="28"/>
          <w:szCs w:val="28"/>
        </w:rPr>
        <w:t>•</w:t>
      </w:r>
      <w:r w:rsidRPr="008B77A7">
        <w:rPr>
          <w:rFonts w:ascii="Times New Roman" w:hAnsi="Times New Roman"/>
          <w:sz w:val="28"/>
          <w:szCs w:val="28"/>
        </w:rPr>
        <w:tab/>
        <w:t>Почему без воды невозможно жить на Земле?</w:t>
      </w:r>
    </w:p>
    <w:p w:rsidR="00BB4632" w:rsidRPr="008B77A7" w:rsidRDefault="00BB4632" w:rsidP="0074689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8B77A7">
        <w:rPr>
          <w:rFonts w:ascii="Times New Roman" w:hAnsi="Times New Roman"/>
          <w:sz w:val="28"/>
          <w:szCs w:val="28"/>
        </w:rPr>
        <w:t>•</w:t>
      </w:r>
      <w:r w:rsidRPr="008B77A7">
        <w:rPr>
          <w:rFonts w:ascii="Times New Roman" w:hAnsi="Times New Roman"/>
          <w:sz w:val="28"/>
          <w:szCs w:val="28"/>
        </w:rPr>
        <w:tab/>
        <w:t>Почему растворяется сахар в воде? И многие другие…</w:t>
      </w:r>
    </w:p>
    <w:p w:rsidR="00BB4632" w:rsidRDefault="00BB4632" w:rsidP="0074689F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8B77A7">
        <w:rPr>
          <w:rFonts w:ascii="Times New Roman" w:hAnsi="Times New Roman"/>
          <w:sz w:val="28"/>
          <w:szCs w:val="28"/>
        </w:rPr>
        <w:t>Все эти вопросы явились мотивами для создания данного проекта</w:t>
      </w:r>
      <w:r>
        <w:rPr>
          <w:rFonts w:ascii="Times New Roman" w:hAnsi="Times New Roman"/>
          <w:sz w:val="28"/>
          <w:szCs w:val="28"/>
        </w:rPr>
        <w:t>.</w:t>
      </w:r>
    </w:p>
    <w:p w:rsidR="00BB4632" w:rsidRDefault="00BB4632" w:rsidP="0074689F">
      <w:pPr>
        <w:spacing w:after="0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Цель: </w:t>
      </w:r>
      <w:r w:rsidRPr="009A24E6">
        <w:rPr>
          <w:rFonts w:ascii="Times New Roman" w:hAnsi="Times New Roman"/>
          <w:sz w:val="28"/>
          <w:szCs w:val="28"/>
        </w:rPr>
        <w:t>повы</w:t>
      </w:r>
      <w:r>
        <w:rPr>
          <w:rFonts w:ascii="Times New Roman" w:hAnsi="Times New Roman"/>
          <w:sz w:val="28"/>
          <w:szCs w:val="28"/>
        </w:rPr>
        <w:t>шение</w:t>
      </w:r>
      <w:r w:rsidRPr="009A24E6">
        <w:rPr>
          <w:rFonts w:ascii="Times New Roman" w:hAnsi="Times New Roman"/>
          <w:sz w:val="28"/>
          <w:szCs w:val="28"/>
        </w:rPr>
        <w:t xml:space="preserve"> уровн</w:t>
      </w:r>
      <w:r>
        <w:rPr>
          <w:rFonts w:ascii="Times New Roman" w:hAnsi="Times New Roman"/>
          <w:sz w:val="28"/>
          <w:szCs w:val="28"/>
        </w:rPr>
        <w:t>я</w:t>
      </w:r>
      <w:r w:rsidRPr="009A24E6">
        <w:rPr>
          <w:rFonts w:ascii="Times New Roman" w:hAnsi="Times New Roman"/>
          <w:sz w:val="28"/>
          <w:szCs w:val="28"/>
        </w:rPr>
        <w:t xml:space="preserve"> экологического воспитания детей, осозна</w:t>
      </w:r>
      <w:r>
        <w:rPr>
          <w:rFonts w:ascii="Times New Roman" w:hAnsi="Times New Roman"/>
          <w:sz w:val="28"/>
          <w:szCs w:val="28"/>
        </w:rPr>
        <w:t>ние</w:t>
      </w:r>
      <w:r w:rsidRPr="009A24E6">
        <w:rPr>
          <w:rFonts w:ascii="Times New Roman" w:hAnsi="Times New Roman"/>
          <w:sz w:val="28"/>
          <w:szCs w:val="28"/>
        </w:rPr>
        <w:t xml:space="preserve"> взаимосвяз</w:t>
      </w:r>
      <w:r>
        <w:rPr>
          <w:rFonts w:ascii="Times New Roman" w:hAnsi="Times New Roman"/>
          <w:sz w:val="28"/>
          <w:szCs w:val="28"/>
        </w:rPr>
        <w:t>и</w:t>
      </w:r>
      <w:r w:rsidRPr="009A24E6">
        <w:rPr>
          <w:rFonts w:ascii="Times New Roman" w:hAnsi="Times New Roman"/>
          <w:sz w:val="28"/>
          <w:szCs w:val="28"/>
        </w:rPr>
        <w:t xml:space="preserve"> природы и человека</w:t>
      </w:r>
      <w:r w:rsidRPr="008B77A7">
        <w:rPr>
          <w:rFonts w:ascii="Times New Roman" w:hAnsi="Times New Roman"/>
          <w:sz w:val="28"/>
          <w:szCs w:val="28"/>
        </w:rPr>
        <w:t>.</w:t>
      </w:r>
    </w:p>
    <w:p w:rsidR="00BB4632" w:rsidRPr="008B77A7" w:rsidRDefault="00BB4632" w:rsidP="0074689F">
      <w:pPr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8B77A7">
        <w:rPr>
          <w:rFonts w:ascii="Times New Roman" w:hAnsi="Times New Roman"/>
          <w:b/>
          <w:sz w:val="28"/>
          <w:szCs w:val="28"/>
        </w:rPr>
        <w:t>Задачи:</w:t>
      </w:r>
    </w:p>
    <w:p w:rsidR="00BB4632" w:rsidRPr="000C352E" w:rsidRDefault="00BB4632" w:rsidP="0074689F"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воспитывать</w:t>
      </w:r>
      <w:r w:rsidRPr="000C352E">
        <w:rPr>
          <w:rFonts w:ascii="Times New Roman" w:hAnsi="Times New Roman"/>
          <w:sz w:val="28"/>
          <w:szCs w:val="28"/>
        </w:rPr>
        <w:t xml:space="preserve"> осознанное, бережное отношение  к воде</w:t>
      </w:r>
      <w:r>
        <w:rPr>
          <w:rFonts w:ascii="Times New Roman" w:hAnsi="Times New Roman"/>
          <w:sz w:val="28"/>
          <w:szCs w:val="28"/>
        </w:rPr>
        <w:t xml:space="preserve"> как важному природному ресурсу;</w:t>
      </w:r>
    </w:p>
    <w:p w:rsidR="00BB4632" w:rsidRDefault="00BB4632" w:rsidP="0074689F"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0C352E">
        <w:rPr>
          <w:rFonts w:ascii="Times New Roman" w:hAnsi="Times New Roman"/>
          <w:sz w:val="28"/>
          <w:szCs w:val="28"/>
        </w:rPr>
        <w:t>родолжать знакомить детей с самым важным компонентом природы – водой, без которой не</w:t>
      </w:r>
      <w:r>
        <w:rPr>
          <w:rFonts w:ascii="Times New Roman" w:hAnsi="Times New Roman"/>
          <w:sz w:val="28"/>
          <w:szCs w:val="28"/>
        </w:rPr>
        <w:t>возможна жизнь на планете Земля, ее свойствами;</w:t>
      </w:r>
    </w:p>
    <w:p w:rsidR="00BB4632" w:rsidRPr="005F1A7C" w:rsidRDefault="00BB4632" w:rsidP="0074689F"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  <w:b/>
          <w:sz w:val="28"/>
          <w:szCs w:val="28"/>
        </w:rPr>
      </w:pPr>
      <w:r w:rsidRPr="005F1A7C">
        <w:rPr>
          <w:rFonts w:ascii="Times New Roman" w:hAnsi="Times New Roman"/>
          <w:sz w:val="28"/>
          <w:szCs w:val="28"/>
        </w:rPr>
        <w:t>развивать познавательные способности, творческое воображение.</w:t>
      </w:r>
    </w:p>
    <w:p w:rsidR="00BB4632" w:rsidRPr="008B77A7" w:rsidRDefault="00BB4632" w:rsidP="0074689F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0C352E">
        <w:rPr>
          <w:rFonts w:ascii="Times New Roman" w:hAnsi="Times New Roman"/>
          <w:b/>
          <w:sz w:val="28"/>
          <w:szCs w:val="28"/>
        </w:rPr>
        <w:t>Возраст детей, на которых рассчитан проект</w:t>
      </w:r>
      <w:r w:rsidRPr="008B77A7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4 – 5 лет</w:t>
      </w:r>
    </w:p>
    <w:p w:rsidR="00BB4632" w:rsidRPr="008B77A7" w:rsidRDefault="00BB4632" w:rsidP="0074689F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0C352E">
        <w:rPr>
          <w:rFonts w:ascii="Times New Roman" w:hAnsi="Times New Roman"/>
          <w:b/>
          <w:sz w:val="28"/>
          <w:szCs w:val="28"/>
        </w:rPr>
        <w:t>Направленность развития детей, в рамках которого проводится работа по проекту</w:t>
      </w:r>
      <w:r w:rsidRPr="008B77A7">
        <w:rPr>
          <w:rFonts w:ascii="Times New Roman" w:hAnsi="Times New Roman"/>
          <w:sz w:val="28"/>
          <w:szCs w:val="28"/>
        </w:rPr>
        <w:t>: интегрированное (разные виды детской деятельности: поисково-познавательная, речевая, изобразительная, игровая, театрализованная, физическая, трудовая).</w:t>
      </w:r>
    </w:p>
    <w:p w:rsidR="00BB4632" w:rsidRPr="008B77A7" w:rsidRDefault="00BB4632" w:rsidP="0074689F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0C352E">
        <w:rPr>
          <w:rFonts w:ascii="Times New Roman" w:hAnsi="Times New Roman"/>
          <w:b/>
          <w:sz w:val="28"/>
          <w:szCs w:val="28"/>
        </w:rPr>
        <w:t>Участники проекта</w:t>
      </w:r>
      <w:r w:rsidRPr="008B77A7">
        <w:rPr>
          <w:rFonts w:ascii="Times New Roman" w:hAnsi="Times New Roman"/>
          <w:sz w:val="28"/>
          <w:szCs w:val="28"/>
        </w:rPr>
        <w:t xml:space="preserve">: дети, воспитатели группы, муз. руководитель, </w:t>
      </w:r>
      <w:r>
        <w:rPr>
          <w:rFonts w:ascii="Times New Roman" w:hAnsi="Times New Roman"/>
          <w:sz w:val="28"/>
          <w:szCs w:val="28"/>
        </w:rPr>
        <w:t>старший воспитатель</w:t>
      </w:r>
      <w:r w:rsidRPr="008B77A7">
        <w:rPr>
          <w:rFonts w:ascii="Times New Roman" w:hAnsi="Times New Roman"/>
          <w:sz w:val="28"/>
          <w:szCs w:val="28"/>
        </w:rPr>
        <w:t>, родители.</w:t>
      </w:r>
    </w:p>
    <w:p w:rsidR="00BB4632" w:rsidRPr="008B77A7" w:rsidRDefault="00BB4632" w:rsidP="0074689F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0C352E">
        <w:rPr>
          <w:rFonts w:ascii="Times New Roman" w:hAnsi="Times New Roman"/>
          <w:b/>
          <w:sz w:val="28"/>
          <w:szCs w:val="28"/>
        </w:rPr>
        <w:t>Тип проекта</w:t>
      </w:r>
      <w:r w:rsidRPr="008B77A7">
        <w:rPr>
          <w:rFonts w:ascii="Times New Roman" w:hAnsi="Times New Roman"/>
          <w:sz w:val="28"/>
          <w:szCs w:val="28"/>
        </w:rPr>
        <w:t>: исследовательский, групповой.</w:t>
      </w:r>
    </w:p>
    <w:p w:rsidR="00BB4632" w:rsidRPr="008B77A7" w:rsidRDefault="00BB4632" w:rsidP="0074689F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0C352E">
        <w:rPr>
          <w:rFonts w:ascii="Times New Roman" w:hAnsi="Times New Roman"/>
          <w:b/>
          <w:sz w:val="28"/>
          <w:szCs w:val="28"/>
        </w:rPr>
        <w:t>Форма проведения</w:t>
      </w:r>
      <w:r w:rsidRPr="008B77A7">
        <w:rPr>
          <w:rFonts w:ascii="Times New Roman" w:hAnsi="Times New Roman"/>
          <w:sz w:val="28"/>
          <w:szCs w:val="28"/>
        </w:rPr>
        <w:t>: занятия, экскурсии, походы, экспериментальная деятельность, игры, развлечения.</w:t>
      </w:r>
    </w:p>
    <w:p w:rsidR="00BB4632" w:rsidRPr="00980C01" w:rsidRDefault="00BB4632" w:rsidP="00980C01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 xml:space="preserve">   </w:t>
      </w:r>
      <w:r>
        <w:rPr>
          <w:rFonts w:ascii="Times New Roman" w:hAnsi="Times New Roman"/>
          <w:b/>
          <w:sz w:val="32"/>
          <w:szCs w:val="32"/>
        </w:rPr>
        <w:tab/>
      </w:r>
      <w:r w:rsidRPr="003B4A1A">
        <w:rPr>
          <w:rFonts w:ascii="Times New Roman" w:hAnsi="Times New Roman"/>
          <w:b/>
          <w:sz w:val="32"/>
          <w:szCs w:val="32"/>
        </w:rPr>
        <w:t>Время реализации проекта</w:t>
      </w:r>
      <w:r>
        <w:rPr>
          <w:rFonts w:ascii="Times New Roman" w:hAnsi="Times New Roman"/>
          <w:sz w:val="36"/>
          <w:szCs w:val="36"/>
        </w:rPr>
        <w:t xml:space="preserve">: </w:t>
      </w:r>
      <w:r w:rsidRPr="00980C01">
        <w:rPr>
          <w:rFonts w:ascii="Times New Roman" w:hAnsi="Times New Roman"/>
          <w:sz w:val="28"/>
          <w:szCs w:val="28"/>
        </w:rPr>
        <w:t>апрель-май</w:t>
      </w:r>
    </w:p>
    <w:p w:rsidR="00BB4632" w:rsidRPr="003B4A1A" w:rsidRDefault="00BB4632" w:rsidP="00980C01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3B4A1A">
        <w:rPr>
          <w:rFonts w:ascii="Times New Roman" w:hAnsi="Times New Roman"/>
          <w:sz w:val="28"/>
          <w:szCs w:val="28"/>
        </w:rPr>
        <w:t>Подготовительный</w:t>
      </w:r>
      <w:r>
        <w:rPr>
          <w:rFonts w:ascii="Times New Roman" w:hAnsi="Times New Roman"/>
          <w:sz w:val="28"/>
          <w:szCs w:val="28"/>
        </w:rPr>
        <w:t xml:space="preserve"> этап (</w:t>
      </w:r>
      <w:r w:rsidRPr="003B4A1A">
        <w:rPr>
          <w:rFonts w:ascii="Times New Roman" w:hAnsi="Times New Roman"/>
          <w:sz w:val="28"/>
          <w:szCs w:val="28"/>
        </w:rPr>
        <w:t xml:space="preserve">апрель </w:t>
      </w:r>
      <w:smartTag w:uri="urn:schemas-microsoft-com:office:smarttags" w:element="metricconverter">
        <w:smartTagPr>
          <w:attr w:name="ProductID" w:val="2015 г"/>
        </w:smartTagPr>
        <w:r w:rsidRPr="003B4A1A">
          <w:rPr>
            <w:rFonts w:ascii="Times New Roman" w:hAnsi="Times New Roman"/>
            <w:sz w:val="28"/>
            <w:szCs w:val="28"/>
          </w:rPr>
          <w:t>201</w:t>
        </w:r>
        <w:r>
          <w:rPr>
            <w:rFonts w:ascii="Times New Roman" w:hAnsi="Times New Roman"/>
            <w:sz w:val="28"/>
            <w:szCs w:val="28"/>
          </w:rPr>
          <w:t xml:space="preserve">5 </w:t>
        </w:r>
        <w:r w:rsidRPr="003B4A1A">
          <w:rPr>
            <w:rFonts w:ascii="Times New Roman" w:hAnsi="Times New Roman"/>
            <w:sz w:val="28"/>
            <w:szCs w:val="28"/>
          </w:rPr>
          <w:t>г</w:t>
        </w:r>
      </w:smartTag>
      <w:r>
        <w:rPr>
          <w:rFonts w:ascii="Times New Roman" w:hAnsi="Times New Roman"/>
          <w:sz w:val="28"/>
          <w:szCs w:val="28"/>
        </w:rPr>
        <w:t>.</w:t>
      </w:r>
      <w:r w:rsidRPr="003B4A1A">
        <w:rPr>
          <w:rFonts w:ascii="Times New Roman" w:hAnsi="Times New Roman"/>
          <w:sz w:val="28"/>
          <w:szCs w:val="28"/>
        </w:rPr>
        <w:t>)</w:t>
      </w:r>
    </w:p>
    <w:p w:rsidR="00BB4632" w:rsidRPr="003B4A1A" w:rsidRDefault="00BB4632" w:rsidP="00980C01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3B4A1A">
        <w:rPr>
          <w:rFonts w:ascii="Times New Roman" w:hAnsi="Times New Roman"/>
          <w:sz w:val="28"/>
          <w:szCs w:val="28"/>
        </w:rPr>
        <w:t>Практический</w:t>
      </w:r>
      <w:r>
        <w:rPr>
          <w:rFonts w:ascii="Times New Roman" w:hAnsi="Times New Roman"/>
          <w:sz w:val="28"/>
          <w:szCs w:val="28"/>
        </w:rPr>
        <w:t xml:space="preserve"> этап</w:t>
      </w:r>
      <w:r w:rsidRPr="003B4A1A">
        <w:rPr>
          <w:rFonts w:ascii="Times New Roman" w:hAnsi="Times New Roman"/>
          <w:sz w:val="28"/>
          <w:szCs w:val="28"/>
        </w:rPr>
        <w:t xml:space="preserve"> (апрель –</w:t>
      </w:r>
      <w:r>
        <w:rPr>
          <w:rFonts w:ascii="Times New Roman" w:hAnsi="Times New Roman"/>
          <w:sz w:val="28"/>
          <w:szCs w:val="28"/>
        </w:rPr>
        <w:t xml:space="preserve"> май </w:t>
      </w:r>
      <w:smartTag w:uri="urn:schemas-microsoft-com:office:smarttags" w:element="metricconverter">
        <w:smartTagPr>
          <w:attr w:name="ProductID" w:val="2015 г"/>
        </w:smartTagPr>
        <w:r>
          <w:rPr>
            <w:rFonts w:ascii="Times New Roman" w:hAnsi="Times New Roman"/>
            <w:sz w:val="28"/>
            <w:szCs w:val="28"/>
          </w:rPr>
          <w:t>2015</w:t>
        </w:r>
        <w:r w:rsidRPr="003B4A1A">
          <w:rPr>
            <w:rFonts w:ascii="Times New Roman" w:hAnsi="Times New Roman"/>
            <w:sz w:val="28"/>
            <w:szCs w:val="28"/>
          </w:rPr>
          <w:t xml:space="preserve"> г</w:t>
        </w:r>
      </w:smartTag>
      <w:r w:rsidRPr="003B4A1A">
        <w:rPr>
          <w:rFonts w:ascii="Times New Roman" w:hAnsi="Times New Roman"/>
          <w:sz w:val="28"/>
          <w:szCs w:val="28"/>
        </w:rPr>
        <w:t>)</w:t>
      </w:r>
    </w:p>
    <w:p w:rsidR="00BB4632" w:rsidRDefault="00BB4632" w:rsidP="00980C01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3B4A1A">
        <w:rPr>
          <w:rFonts w:ascii="Times New Roman" w:hAnsi="Times New Roman"/>
          <w:sz w:val="28"/>
          <w:szCs w:val="28"/>
        </w:rPr>
        <w:t>Аналитический</w:t>
      </w:r>
      <w:r>
        <w:rPr>
          <w:rFonts w:ascii="Times New Roman" w:hAnsi="Times New Roman"/>
          <w:sz w:val="28"/>
          <w:szCs w:val="28"/>
        </w:rPr>
        <w:t xml:space="preserve"> этап (конец мая</w:t>
      </w:r>
      <w:r w:rsidRPr="003B4A1A"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015 г"/>
        </w:smartTagPr>
        <w:r w:rsidRPr="003B4A1A">
          <w:rPr>
            <w:rFonts w:ascii="Times New Roman" w:hAnsi="Times New Roman"/>
            <w:sz w:val="28"/>
            <w:szCs w:val="28"/>
          </w:rPr>
          <w:t>201</w:t>
        </w:r>
        <w:r>
          <w:rPr>
            <w:rFonts w:ascii="Times New Roman" w:hAnsi="Times New Roman"/>
            <w:sz w:val="28"/>
            <w:szCs w:val="28"/>
          </w:rPr>
          <w:t xml:space="preserve">5 </w:t>
        </w:r>
        <w:r w:rsidRPr="003B4A1A">
          <w:rPr>
            <w:rFonts w:ascii="Times New Roman" w:hAnsi="Times New Roman"/>
            <w:sz w:val="28"/>
            <w:szCs w:val="28"/>
          </w:rPr>
          <w:t>г</w:t>
        </w:r>
      </w:smartTag>
      <w:r>
        <w:rPr>
          <w:rFonts w:ascii="Times New Roman" w:hAnsi="Times New Roman"/>
          <w:sz w:val="28"/>
          <w:szCs w:val="28"/>
        </w:rPr>
        <w:t>.</w:t>
      </w:r>
      <w:r w:rsidRPr="003B4A1A">
        <w:rPr>
          <w:rFonts w:ascii="Times New Roman" w:hAnsi="Times New Roman"/>
          <w:sz w:val="28"/>
          <w:szCs w:val="28"/>
        </w:rPr>
        <w:t>)</w:t>
      </w:r>
    </w:p>
    <w:p w:rsidR="00BB4632" w:rsidRPr="008B77A7" w:rsidRDefault="00BB4632" w:rsidP="0074689F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0C352E">
        <w:rPr>
          <w:rFonts w:ascii="Times New Roman" w:hAnsi="Times New Roman"/>
          <w:b/>
          <w:sz w:val="28"/>
          <w:szCs w:val="28"/>
        </w:rPr>
        <w:t>Форма защиты</w:t>
      </w:r>
      <w:r w:rsidRPr="008B77A7">
        <w:rPr>
          <w:rFonts w:ascii="Times New Roman" w:hAnsi="Times New Roman"/>
          <w:sz w:val="28"/>
          <w:szCs w:val="28"/>
        </w:rPr>
        <w:t>: картотека опытов  с водой, открытие экологического музея «Вода в природе и в жизни человека», музыкально-театрализованное развлечение «</w:t>
      </w:r>
      <w:r w:rsidRPr="000C352E">
        <w:rPr>
          <w:rFonts w:ascii="Times New Roman" w:hAnsi="Times New Roman"/>
          <w:sz w:val="28"/>
          <w:szCs w:val="28"/>
        </w:rPr>
        <w:t>Праздник волшебной воды</w:t>
      </w:r>
      <w:r w:rsidRPr="008B77A7">
        <w:rPr>
          <w:rFonts w:ascii="Times New Roman" w:hAnsi="Times New Roman"/>
          <w:sz w:val="28"/>
          <w:szCs w:val="28"/>
        </w:rPr>
        <w:t>».</w:t>
      </w:r>
    </w:p>
    <w:p w:rsidR="00BB4632" w:rsidRDefault="00BB4632" w:rsidP="0074689F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0C352E">
        <w:rPr>
          <w:rFonts w:ascii="Times New Roman" w:hAnsi="Times New Roman"/>
          <w:b/>
          <w:sz w:val="28"/>
          <w:szCs w:val="28"/>
        </w:rPr>
        <w:t>Место защиты</w:t>
      </w:r>
      <w:r w:rsidRPr="008B77A7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музыкальный зал детского сада, групповая комната средней группы.</w:t>
      </w:r>
    </w:p>
    <w:p w:rsidR="00BB4632" w:rsidRPr="00A2042A" w:rsidRDefault="00BB4632" w:rsidP="0074689F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A2042A">
        <w:rPr>
          <w:rFonts w:ascii="Times New Roman" w:hAnsi="Times New Roman"/>
          <w:b/>
          <w:sz w:val="28"/>
          <w:szCs w:val="28"/>
        </w:rPr>
        <w:t>Ожидаемые результаты</w:t>
      </w:r>
      <w:r w:rsidRPr="00A2042A">
        <w:rPr>
          <w:rFonts w:ascii="Times New Roman" w:hAnsi="Times New Roman"/>
          <w:sz w:val="28"/>
          <w:szCs w:val="28"/>
        </w:rPr>
        <w:t>:</w:t>
      </w:r>
    </w:p>
    <w:p w:rsidR="00BB4632" w:rsidRPr="00A2042A" w:rsidRDefault="00BB4632" w:rsidP="0074689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</w:t>
      </w:r>
      <w:r w:rsidRPr="00A2042A">
        <w:rPr>
          <w:rFonts w:ascii="Times New Roman" w:hAnsi="Times New Roman"/>
          <w:sz w:val="28"/>
          <w:szCs w:val="28"/>
        </w:rPr>
        <w:t>формирова</w:t>
      </w:r>
      <w:r>
        <w:rPr>
          <w:rFonts w:ascii="Times New Roman" w:hAnsi="Times New Roman"/>
          <w:sz w:val="28"/>
          <w:szCs w:val="28"/>
        </w:rPr>
        <w:t xml:space="preserve">нность бережного отношения </w:t>
      </w:r>
      <w:r w:rsidRPr="00387232">
        <w:rPr>
          <w:rFonts w:ascii="Times New Roman" w:hAnsi="Times New Roman"/>
          <w:sz w:val="28"/>
          <w:szCs w:val="28"/>
        </w:rPr>
        <w:t>к воде</w:t>
      </w:r>
      <w:r>
        <w:rPr>
          <w:rFonts w:ascii="Times New Roman" w:hAnsi="Times New Roman"/>
          <w:sz w:val="28"/>
          <w:szCs w:val="28"/>
        </w:rPr>
        <w:t xml:space="preserve"> и природе;</w:t>
      </w:r>
      <w:r w:rsidRPr="00A2042A">
        <w:rPr>
          <w:rFonts w:ascii="Times New Roman" w:hAnsi="Times New Roman"/>
          <w:sz w:val="28"/>
          <w:szCs w:val="28"/>
        </w:rPr>
        <w:t xml:space="preserve"> </w:t>
      </w:r>
    </w:p>
    <w:p w:rsidR="00BB4632" w:rsidRDefault="00BB4632" w:rsidP="00DD180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</w:t>
      </w:r>
      <w:r w:rsidRPr="00A2042A">
        <w:rPr>
          <w:rFonts w:ascii="Times New Roman" w:hAnsi="Times New Roman"/>
          <w:sz w:val="28"/>
          <w:szCs w:val="28"/>
        </w:rPr>
        <w:t>формированность первоначальных навыков безопасного поведения в природе.</w:t>
      </w:r>
    </w:p>
    <w:p w:rsidR="00BB4632" w:rsidRPr="00DD1805" w:rsidRDefault="00BB4632" w:rsidP="00DD1805">
      <w:p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DD1805">
        <w:rPr>
          <w:rFonts w:ascii="Times New Roman" w:hAnsi="Times New Roman"/>
          <w:sz w:val="28"/>
          <w:szCs w:val="28"/>
        </w:rPr>
        <w:t>расширение знаний детей о свойствах воды и ее роли в окружающем мире;</w:t>
      </w:r>
    </w:p>
    <w:p w:rsidR="00BB4632" w:rsidRPr="00DD1805" w:rsidRDefault="00BB4632" w:rsidP="00DD180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1805">
        <w:rPr>
          <w:rFonts w:ascii="Times New Roman" w:hAnsi="Times New Roman"/>
          <w:sz w:val="28"/>
          <w:szCs w:val="28"/>
        </w:rPr>
        <w:t>- накопление детьми эмоционального позитивного опыта общения с природой;</w:t>
      </w:r>
    </w:p>
    <w:p w:rsidR="00BB4632" w:rsidRPr="00DD1805" w:rsidRDefault="00BB4632" w:rsidP="00DD180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1805">
        <w:rPr>
          <w:rFonts w:ascii="Times New Roman" w:hAnsi="Times New Roman"/>
          <w:sz w:val="28"/>
          <w:szCs w:val="28"/>
        </w:rPr>
        <w:t>- сотрудничество родителей, педагогов и детей в реализации проекта;</w:t>
      </w:r>
    </w:p>
    <w:p w:rsidR="00BB4632" w:rsidRPr="00DD1805" w:rsidRDefault="00BB4632" w:rsidP="00DD1805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DD1805">
        <w:rPr>
          <w:rFonts w:ascii="Times New Roman" w:hAnsi="Times New Roman"/>
          <w:sz w:val="28"/>
          <w:szCs w:val="28"/>
        </w:rPr>
        <w:t>- получение удовольствия от выполненной работы в коллективе.</w:t>
      </w:r>
    </w:p>
    <w:p w:rsidR="00BB4632" w:rsidRPr="00D80C48" w:rsidRDefault="00BB4632" w:rsidP="00DD1805">
      <w:pPr>
        <w:spacing w:after="0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6"/>
          <w:szCs w:val="36"/>
        </w:rPr>
        <w:t xml:space="preserve">                    </w:t>
      </w:r>
      <w:r w:rsidRPr="00DD1805">
        <w:rPr>
          <w:rFonts w:ascii="Times New Roman" w:hAnsi="Times New Roman"/>
          <w:b/>
          <w:sz w:val="52"/>
          <w:szCs w:val="52"/>
        </w:rPr>
        <w:t>Этапы реализации проекта</w:t>
      </w:r>
    </w:p>
    <w:p w:rsidR="00BB4632" w:rsidRDefault="00BB4632" w:rsidP="00DD1805">
      <w:pPr>
        <w:spacing w:after="0"/>
        <w:jc w:val="both"/>
        <w:rPr>
          <w:rFonts w:ascii="Times New Roman" w:hAnsi="Times New Roman"/>
          <w:b/>
          <w:sz w:val="32"/>
          <w:szCs w:val="32"/>
        </w:rPr>
      </w:pPr>
      <w:r w:rsidRPr="00D80C48">
        <w:rPr>
          <w:rFonts w:ascii="Times New Roman" w:hAnsi="Times New Roman"/>
          <w:b/>
          <w:sz w:val="32"/>
          <w:szCs w:val="32"/>
        </w:rPr>
        <w:t>Подготовительный (апрель 2013г):</w:t>
      </w:r>
    </w:p>
    <w:p w:rsidR="00BB4632" w:rsidRPr="00DD1805" w:rsidRDefault="00BB4632" w:rsidP="00DD1805">
      <w:pPr>
        <w:spacing w:after="0"/>
        <w:jc w:val="both"/>
        <w:rPr>
          <w:rFonts w:ascii="Times New Roman" w:hAnsi="Times New Roman"/>
          <w:b/>
          <w:sz w:val="32"/>
          <w:szCs w:val="32"/>
        </w:rPr>
      </w:pPr>
    </w:p>
    <w:tbl>
      <w:tblPr>
        <w:tblW w:w="7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8"/>
        <w:gridCol w:w="5224"/>
        <w:gridCol w:w="1946"/>
      </w:tblGrid>
      <w:tr w:rsidR="00BB4632" w:rsidRPr="00AA3289" w:rsidTr="00DD1805">
        <w:tc>
          <w:tcPr>
            <w:tcW w:w="0" w:type="auto"/>
          </w:tcPr>
          <w:p w:rsidR="00BB4632" w:rsidRPr="00076746" w:rsidRDefault="00BB4632" w:rsidP="00AA328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5226" w:type="dxa"/>
          </w:tcPr>
          <w:p w:rsidR="00BB4632" w:rsidRPr="00076746" w:rsidRDefault="00BB4632" w:rsidP="000767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76746">
              <w:rPr>
                <w:rFonts w:ascii="Times New Roman" w:hAnsi="Times New Roman"/>
                <w:b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946" w:type="dxa"/>
          </w:tcPr>
          <w:p w:rsidR="00BB4632" w:rsidRPr="00076746" w:rsidRDefault="00BB4632" w:rsidP="000767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76746">
              <w:rPr>
                <w:rFonts w:ascii="Times New Roman" w:hAnsi="Times New Roman"/>
                <w:b/>
                <w:sz w:val="28"/>
                <w:szCs w:val="28"/>
              </w:rPr>
              <w:t>Сроки</w:t>
            </w:r>
          </w:p>
        </w:tc>
      </w:tr>
      <w:tr w:rsidR="00BB4632" w:rsidRPr="00AA3289" w:rsidTr="00DD1805">
        <w:tc>
          <w:tcPr>
            <w:tcW w:w="0" w:type="auto"/>
          </w:tcPr>
          <w:p w:rsidR="00BB4632" w:rsidRPr="00AA3289" w:rsidRDefault="00BB4632" w:rsidP="00AA328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226" w:type="dxa"/>
          </w:tcPr>
          <w:p w:rsidR="00BB4632" w:rsidRPr="00AA3289" w:rsidRDefault="00BB4632" w:rsidP="00AA328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A3289">
              <w:rPr>
                <w:rFonts w:ascii="Times New Roman" w:hAnsi="Times New Roman"/>
                <w:sz w:val="28"/>
                <w:szCs w:val="28"/>
              </w:rPr>
              <w:t>Беседы: «Вода - это жизнь на Земле», «Где мы можем встретить воду?», «Вечная слава воде», «Круговорот воды в природе»</w:t>
            </w:r>
          </w:p>
        </w:tc>
        <w:tc>
          <w:tcPr>
            <w:tcW w:w="1946" w:type="dxa"/>
          </w:tcPr>
          <w:p w:rsidR="00BB4632" w:rsidRPr="00AA3289" w:rsidRDefault="00BB4632" w:rsidP="00076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</w:tr>
      <w:tr w:rsidR="00BB4632" w:rsidRPr="00AA3289" w:rsidTr="00DD1805">
        <w:tc>
          <w:tcPr>
            <w:tcW w:w="0" w:type="auto"/>
          </w:tcPr>
          <w:p w:rsidR="00BB4632" w:rsidRDefault="00BB4632" w:rsidP="00AA328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226" w:type="dxa"/>
          </w:tcPr>
          <w:p w:rsidR="00BB4632" w:rsidRPr="00AA3289" w:rsidRDefault="00BB4632" w:rsidP="00AA328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A3289">
              <w:rPr>
                <w:rFonts w:ascii="Times New Roman" w:hAnsi="Times New Roman"/>
                <w:sz w:val="28"/>
                <w:szCs w:val="28"/>
              </w:rPr>
              <w:t>Десант «Уборка мусора на территории детского сада»</w:t>
            </w:r>
          </w:p>
        </w:tc>
        <w:tc>
          <w:tcPr>
            <w:tcW w:w="1946" w:type="dxa"/>
          </w:tcPr>
          <w:p w:rsidR="00BB4632" w:rsidRDefault="00BB4632" w:rsidP="00076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3289">
              <w:rPr>
                <w:rFonts w:ascii="Times New Roman" w:hAnsi="Times New Roman"/>
                <w:sz w:val="28"/>
                <w:szCs w:val="28"/>
              </w:rPr>
              <w:t>апрел</w:t>
            </w:r>
            <w:r>
              <w:rPr>
                <w:rFonts w:ascii="Times New Roman" w:hAnsi="Times New Roman"/>
                <w:sz w:val="28"/>
                <w:szCs w:val="28"/>
              </w:rPr>
              <w:t>ь</w:t>
            </w:r>
          </w:p>
        </w:tc>
      </w:tr>
      <w:tr w:rsidR="00BB4632" w:rsidRPr="00AA3289" w:rsidTr="00DD1805">
        <w:tc>
          <w:tcPr>
            <w:tcW w:w="0" w:type="auto"/>
          </w:tcPr>
          <w:p w:rsidR="00BB4632" w:rsidRPr="00AA3289" w:rsidRDefault="00BB4632" w:rsidP="00AA328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AA328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5226" w:type="dxa"/>
          </w:tcPr>
          <w:p w:rsidR="00BB4632" w:rsidRPr="00AA3289" w:rsidRDefault="00BB4632" w:rsidP="00AA328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A3289">
              <w:rPr>
                <w:rFonts w:ascii="Times New Roman" w:hAnsi="Times New Roman"/>
                <w:sz w:val="28"/>
                <w:szCs w:val="28"/>
              </w:rPr>
              <w:t>Десант «Уборка мусора на берегу пруда»</w:t>
            </w:r>
          </w:p>
        </w:tc>
        <w:tc>
          <w:tcPr>
            <w:tcW w:w="1946" w:type="dxa"/>
          </w:tcPr>
          <w:p w:rsidR="00BB4632" w:rsidRPr="00AA3289" w:rsidRDefault="00BB4632" w:rsidP="00076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</w:tr>
      <w:tr w:rsidR="00BB4632" w:rsidRPr="00AA3289" w:rsidTr="00DD1805">
        <w:tc>
          <w:tcPr>
            <w:tcW w:w="0" w:type="auto"/>
          </w:tcPr>
          <w:p w:rsidR="00BB4632" w:rsidRDefault="00BB4632" w:rsidP="00AA328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226" w:type="dxa"/>
          </w:tcPr>
          <w:p w:rsidR="00BB4632" w:rsidRPr="00980C01" w:rsidRDefault="00BB4632" w:rsidP="00AA328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0C01">
              <w:rPr>
                <w:rFonts w:ascii="Times New Roman" w:hAnsi="Times New Roman"/>
                <w:sz w:val="28"/>
                <w:szCs w:val="28"/>
              </w:rPr>
              <w:t>Посев семян цветочных культур</w:t>
            </w:r>
          </w:p>
        </w:tc>
        <w:tc>
          <w:tcPr>
            <w:tcW w:w="1946" w:type="dxa"/>
          </w:tcPr>
          <w:p w:rsidR="00BB4632" w:rsidRDefault="00BB4632" w:rsidP="00076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</w:tr>
      <w:tr w:rsidR="00BB4632" w:rsidRPr="00AA3289" w:rsidTr="00DD1805">
        <w:tc>
          <w:tcPr>
            <w:tcW w:w="0" w:type="auto"/>
          </w:tcPr>
          <w:p w:rsidR="00BB4632" w:rsidRPr="00AA3289" w:rsidRDefault="00BB4632" w:rsidP="00AA328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BB4632" w:rsidRPr="00AA3289" w:rsidRDefault="00BB4632" w:rsidP="00AA328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26" w:type="dxa"/>
          </w:tcPr>
          <w:p w:rsidR="00BB4632" w:rsidRPr="00AA3289" w:rsidRDefault="00BB4632" w:rsidP="00AA328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A3289">
              <w:rPr>
                <w:rFonts w:ascii="Times New Roman" w:hAnsi="Times New Roman"/>
                <w:sz w:val="28"/>
                <w:szCs w:val="28"/>
              </w:rPr>
              <w:t>Десант «Экскурсия к роднику и уборка мусора возле него»</w:t>
            </w:r>
          </w:p>
        </w:tc>
        <w:tc>
          <w:tcPr>
            <w:tcW w:w="1946" w:type="dxa"/>
          </w:tcPr>
          <w:p w:rsidR="00BB4632" w:rsidRPr="00AA3289" w:rsidRDefault="00BB4632" w:rsidP="00076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</w:tr>
      <w:tr w:rsidR="00BB4632" w:rsidRPr="00AA3289" w:rsidTr="00DD1805">
        <w:tc>
          <w:tcPr>
            <w:tcW w:w="7668" w:type="dxa"/>
            <w:gridSpan w:val="3"/>
            <w:tcBorders>
              <w:left w:val="nil"/>
              <w:right w:val="nil"/>
            </w:tcBorders>
          </w:tcPr>
          <w:p w:rsidR="00BB4632" w:rsidRDefault="00BB4632" w:rsidP="00AA328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28"/>
              </w:rPr>
            </w:pPr>
          </w:p>
          <w:p w:rsidR="00BB4632" w:rsidRDefault="00BB4632" w:rsidP="00AA328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28"/>
              </w:rPr>
            </w:pPr>
          </w:p>
          <w:p w:rsidR="00BB4632" w:rsidRDefault="00BB4632" w:rsidP="00AA328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0C48">
              <w:rPr>
                <w:rFonts w:ascii="Times New Roman" w:hAnsi="Times New Roman"/>
                <w:b/>
                <w:sz w:val="32"/>
                <w:szCs w:val="28"/>
              </w:rPr>
              <w:t>Практический (апрель-июнь 2013г):</w:t>
            </w:r>
          </w:p>
          <w:p w:rsidR="00BB4632" w:rsidRDefault="00BB4632" w:rsidP="00AA328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B4632" w:rsidRPr="00AA3289" w:rsidTr="00DD1805">
        <w:tc>
          <w:tcPr>
            <w:tcW w:w="0" w:type="auto"/>
          </w:tcPr>
          <w:p w:rsidR="00BB4632" w:rsidRPr="00076746" w:rsidRDefault="00BB4632" w:rsidP="00AA328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5226" w:type="dxa"/>
          </w:tcPr>
          <w:p w:rsidR="00BB4632" w:rsidRPr="00AA3289" w:rsidRDefault="00BB4632" w:rsidP="00AA328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76746">
              <w:rPr>
                <w:rFonts w:ascii="Times New Roman" w:hAnsi="Times New Roman"/>
                <w:b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946" w:type="dxa"/>
          </w:tcPr>
          <w:p w:rsidR="00BB4632" w:rsidRPr="00AA3289" w:rsidRDefault="00BB4632" w:rsidP="00076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76746">
              <w:rPr>
                <w:rFonts w:ascii="Times New Roman" w:hAnsi="Times New Roman"/>
                <w:b/>
                <w:sz w:val="28"/>
                <w:szCs w:val="28"/>
              </w:rPr>
              <w:t>Сроки</w:t>
            </w:r>
          </w:p>
        </w:tc>
      </w:tr>
      <w:tr w:rsidR="00BB4632" w:rsidRPr="00AA3289" w:rsidTr="00DD1805">
        <w:tc>
          <w:tcPr>
            <w:tcW w:w="0" w:type="auto"/>
          </w:tcPr>
          <w:p w:rsidR="00BB4632" w:rsidRPr="00AA3289" w:rsidRDefault="00BB4632" w:rsidP="00AA328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226" w:type="dxa"/>
          </w:tcPr>
          <w:p w:rsidR="00BB4632" w:rsidRPr="00AA3289" w:rsidRDefault="00BB4632" w:rsidP="00AA328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A3289">
              <w:rPr>
                <w:rFonts w:ascii="Times New Roman" w:hAnsi="Times New Roman"/>
                <w:sz w:val="28"/>
                <w:szCs w:val="28"/>
              </w:rPr>
              <w:t>Десант «Посадка деревьев на территории детского сада»</w:t>
            </w:r>
          </w:p>
        </w:tc>
        <w:tc>
          <w:tcPr>
            <w:tcW w:w="1946" w:type="dxa"/>
          </w:tcPr>
          <w:p w:rsidR="00BB4632" w:rsidRPr="00AA3289" w:rsidRDefault="00BB4632" w:rsidP="00076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</w:tr>
      <w:tr w:rsidR="00BB4632" w:rsidRPr="00AA3289" w:rsidTr="00DD1805">
        <w:tc>
          <w:tcPr>
            <w:tcW w:w="0" w:type="auto"/>
          </w:tcPr>
          <w:p w:rsidR="00BB4632" w:rsidRPr="00AA3289" w:rsidRDefault="00BB4632" w:rsidP="00AA328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A328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226" w:type="dxa"/>
          </w:tcPr>
          <w:p w:rsidR="00BB4632" w:rsidRPr="00AA3289" w:rsidRDefault="00BB4632" w:rsidP="00AA328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A3289">
              <w:rPr>
                <w:rFonts w:ascii="Times New Roman" w:hAnsi="Times New Roman"/>
                <w:sz w:val="28"/>
                <w:szCs w:val="28"/>
              </w:rPr>
              <w:t>Экологическая акция на улицах села «Береги воду»</w:t>
            </w:r>
          </w:p>
        </w:tc>
        <w:tc>
          <w:tcPr>
            <w:tcW w:w="1946" w:type="dxa"/>
          </w:tcPr>
          <w:p w:rsidR="00BB4632" w:rsidRPr="00AA3289" w:rsidRDefault="00BB4632" w:rsidP="00076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</w:tr>
      <w:tr w:rsidR="00BB4632" w:rsidRPr="00AA3289" w:rsidTr="00DD1805">
        <w:tc>
          <w:tcPr>
            <w:tcW w:w="0" w:type="auto"/>
          </w:tcPr>
          <w:p w:rsidR="00BB4632" w:rsidRPr="00AA3289" w:rsidRDefault="00BB4632" w:rsidP="00AA328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226" w:type="dxa"/>
          </w:tcPr>
          <w:p w:rsidR="00BB4632" w:rsidRPr="00AA3289" w:rsidRDefault="00BB4632" w:rsidP="00AA328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A3289">
              <w:rPr>
                <w:rFonts w:ascii="Times New Roman" w:hAnsi="Times New Roman"/>
                <w:sz w:val="28"/>
                <w:szCs w:val="28"/>
              </w:rPr>
              <w:t>Оформление плаката «Вода – источник жизни на земле»</w:t>
            </w:r>
          </w:p>
        </w:tc>
        <w:tc>
          <w:tcPr>
            <w:tcW w:w="1946" w:type="dxa"/>
          </w:tcPr>
          <w:p w:rsidR="00BB4632" w:rsidRPr="00AA3289" w:rsidRDefault="00BB4632" w:rsidP="00076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3289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</w:tr>
      <w:tr w:rsidR="00BB4632" w:rsidRPr="00AA3289" w:rsidTr="00DD1805">
        <w:tc>
          <w:tcPr>
            <w:tcW w:w="0" w:type="auto"/>
          </w:tcPr>
          <w:p w:rsidR="00BB4632" w:rsidRPr="00AA3289" w:rsidRDefault="00BB4632" w:rsidP="00AA328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226" w:type="dxa"/>
          </w:tcPr>
          <w:p w:rsidR="00BB4632" w:rsidRPr="00AA3289" w:rsidRDefault="00BB4632" w:rsidP="00AA328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A3289">
              <w:rPr>
                <w:rFonts w:ascii="Times New Roman" w:hAnsi="Times New Roman"/>
                <w:sz w:val="28"/>
                <w:szCs w:val="28"/>
              </w:rPr>
              <w:t>Туристический поход</w:t>
            </w:r>
          </w:p>
        </w:tc>
        <w:tc>
          <w:tcPr>
            <w:tcW w:w="1946" w:type="dxa"/>
          </w:tcPr>
          <w:p w:rsidR="00BB4632" w:rsidRPr="00AA3289" w:rsidRDefault="00BB4632" w:rsidP="00076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3289">
              <w:rPr>
                <w:rFonts w:ascii="Times New Roman" w:hAnsi="Times New Roman"/>
                <w:sz w:val="28"/>
                <w:szCs w:val="28"/>
              </w:rPr>
              <w:t>ма</w:t>
            </w:r>
            <w:r>
              <w:rPr>
                <w:rFonts w:ascii="Times New Roman" w:hAnsi="Times New Roman"/>
                <w:sz w:val="28"/>
                <w:szCs w:val="28"/>
              </w:rPr>
              <w:t>й</w:t>
            </w:r>
          </w:p>
        </w:tc>
      </w:tr>
      <w:tr w:rsidR="00BB4632" w:rsidRPr="00AA3289" w:rsidTr="00DD1805">
        <w:tc>
          <w:tcPr>
            <w:tcW w:w="0" w:type="auto"/>
          </w:tcPr>
          <w:p w:rsidR="00BB4632" w:rsidRPr="00AA3289" w:rsidRDefault="00BB4632" w:rsidP="00AA328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226" w:type="dxa"/>
          </w:tcPr>
          <w:p w:rsidR="00BB4632" w:rsidRPr="00AA3289" w:rsidRDefault="00BB4632" w:rsidP="00AA328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A3289">
              <w:rPr>
                <w:rFonts w:ascii="Times New Roman" w:hAnsi="Times New Roman"/>
                <w:sz w:val="28"/>
                <w:szCs w:val="28"/>
              </w:rPr>
              <w:t>Подкормка птиц</w:t>
            </w:r>
          </w:p>
        </w:tc>
        <w:tc>
          <w:tcPr>
            <w:tcW w:w="1946" w:type="dxa"/>
          </w:tcPr>
          <w:p w:rsidR="00BB4632" w:rsidRPr="00AA3289" w:rsidRDefault="00BB4632" w:rsidP="00076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3289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</w:tr>
      <w:tr w:rsidR="00BB4632" w:rsidRPr="00AA3289" w:rsidTr="00DD1805">
        <w:tc>
          <w:tcPr>
            <w:tcW w:w="0" w:type="auto"/>
          </w:tcPr>
          <w:p w:rsidR="00BB4632" w:rsidRPr="00AA3289" w:rsidRDefault="00BB4632" w:rsidP="00AA328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226" w:type="dxa"/>
          </w:tcPr>
          <w:p w:rsidR="00BB4632" w:rsidRPr="00AA3289" w:rsidRDefault="00BB4632" w:rsidP="00AA328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A3289">
              <w:rPr>
                <w:rFonts w:ascii="Times New Roman" w:hAnsi="Times New Roman"/>
                <w:sz w:val="28"/>
                <w:szCs w:val="28"/>
              </w:rPr>
              <w:t>Конкурс экологических сказок «Приключение  капельки»</w:t>
            </w:r>
          </w:p>
        </w:tc>
        <w:tc>
          <w:tcPr>
            <w:tcW w:w="1946" w:type="dxa"/>
          </w:tcPr>
          <w:p w:rsidR="00BB4632" w:rsidRPr="00AA3289" w:rsidRDefault="00BB4632" w:rsidP="00076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3289">
              <w:rPr>
                <w:rFonts w:ascii="Times New Roman" w:hAnsi="Times New Roman"/>
                <w:sz w:val="28"/>
                <w:szCs w:val="28"/>
              </w:rPr>
              <w:t>Апрель-май</w:t>
            </w:r>
          </w:p>
        </w:tc>
      </w:tr>
      <w:tr w:rsidR="00BB4632" w:rsidRPr="00AA3289" w:rsidTr="00DD1805">
        <w:tc>
          <w:tcPr>
            <w:tcW w:w="0" w:type="auto"/>
          </w:tcPr>
          <w:p w:rsidR="00BB4632" w:rsidRPr="00AA3289" w:rsidRDefault="00BB4632" w:rsidP="00AA328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226" w:type="dxa"/>
          </w:tcPr>
          <w:p w:rsidR="00BB4632" w:rsidRPr="00AA3289" w:rsidRDefault="00BB4632" w:rsidP="00AA328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A3289">
              <w:rPr>
                <w:rFonts w:ascii="Times New Roman" w:hAnsi="Times New Roman"/>
                <w:sz w:val="28"/>
                <w:szCs w:val="28"/>
              </w:rPr>
              <w:t>Конкурс рисунков и поделок «Водный мир»</w:t>
            </w:r>
          </w:p>
        </w:tc>
        <w:tc>
          <w:tcPr>
            <w:tcW w:w="1946" w:type="dxa"/>
          </w:tcPr>
          <w:p w:rsidR="00BB4632" w:rsidRPr="00AA3289" w:rsidRDefault="00BB4632" w:rsidP="00076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3289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</w:tr>
      <w:tr w:rsidR="00BB4632" w:rsidRPr="00AA3289" w:rsidTr="00DD1805">
        <w:tc>
          <w:tcPr>
            <w:tcW w:w="0" w:type="auto"/>
          </w:tcPr>
          <w:p w:rsidR="00BB4632" w:rsidRPr="00AA3289" w:rsidRDefault="00BB4632" w:rsidP="00AA328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226" w:type="dxa"/>
          </w:tcPr>
          <w:p w:rsidR="00BB4632" w:rsidRPr="00AA3289" w:rsidRDefault="00BB4632" w:rsidP="00AA328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A3289">
              <w:rPr>
                <w:rFonts w:ascii="Times New Roman" w:hAnsi="Times New Roman"/>
                <w:sz w:val="28"/>
                <w:szCs w:val="28"/>
              </w:rPr>
              <w:t>Непосредственно образовательная деятельность «Свойства воды», «Золотая рыбка просит помощи», «В гостях у Нептуна»</w:t>
            </w:r>
          </w:p>
        </w:tc>
        <w:tc>
          <w:tcPr>
            <w:tcW w:w="1946" w:type="dxa"/>
          </w:tcPr>
          <w:p w:rsidR="00BB4632" w:rsidRPr="00AA3289" w:rsidRDefault="00BB4632" w:rsidP="00076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3289">
              <w:rPr>
                <w:rFonts w:ascii="Times New Roman" w:hAnsi="Times New Roman"/>
                <w:sz w:val="28"/>
                <w:szCs w:val="28"/>
              </w:rPr>
              <w:t>Апрель - май</w:t>
            </w:r>
          </w:p>
        </w:tc>
      </w:tr>
      <w:tr w:rsidR="00BB4632" w:rsidRPr="00AA3289" w:rsidTr="00DD1805">
        <w:tc>
          <w:tcPr>
            <w:tcW w:w="0" w:type="auto"/>
          </w:tcPr>
          <w:p w:rsidR="00BB4632" w:rsidRPr="00AA3289" w:rsidRDefault="00BB4632" w:rsidP="00AA328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226" w:type="dxa"/>
          </w:tcPr>
          <w:p w:rsidR="00BB4632" w:rsidRPr="00AA3289" w:rsidRDefault="00BB4632" w:rsidP="00AA328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A3289">
              <w:rPr>
                <w:rFonts w:ascii="Times New Roman" w:hAnsi="Times New Roman"/>
                <w:sz w:val="28"/>
                <w:szCs w:val="28"/>
              </w:rPr>
              <w:t>Просмотр презентаций: «Круговорот воды в природе»</w:t>
            </w:r>
          </w:p>
          <w:p w:rsidR="00BB4632" w:rsidRPr="00AA3289" w:rsidRDefault="00BB4632" w:rsidP="00AA328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46" w:type="dxa"/>
          </w:tcPr>
          <w:p w:rsidR="00BB4632" w:rsidRPr="00AA3289" w:rsidRDefault="00BB4632" w:rsidP="00076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3289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</w:tr>
      <w:tr w:rsidR="00BB4632" w:rsidRPr="00AA3289" w:rsidTr="00DD1805">
        <w:tc>
          <w:tcPr>
            <w:tcW w:w="0" w:type="auto"/>
          </w:tcPr>
          <w:p w:rsidR="00BB4632" w:rsidRPr="00AA3289" w:rsidRDefault="00BB4632" w:rsidP="00AA328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226" w:type="dxa"/>
          </w:tcPr>
          <w:p w:rsidR="00BB4632" w:rsidRPr="00AA3289" w:rsidRDefault="00BB4632" w:rsidP="00AA328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A3289">
              <w:rPr>
                <w:rFonts w:ascii="Times New Roman" w:hAnsi="Times New Roman"/>
                <w:sz w:val="28"/>
                <w:szCs w:val="28"/>
              </w:rPr>
              <w:t xml:space="preserve"> Организация экологического музея «Вода в природе и в жизни человека»</w:t>
            </w:r>
          </w:p>
        </w:tc>
        <w:tc>
          <w:tcPr>
            <w:tcW w:w="1946" w:type="dxa"/>
          </w:tcPr>
          <w:p w:rsidR="00BB4632" w:rsidRPr="00AA3289" w:rsidRDefault="00BB4632" w:rsidP="00076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3289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</w:tr>
      <w:tr w:rsidR="00BB4632" w:rsidRPr="00AA3289" w:rsidTr="00DD1805">
        <w:tc>
          <w:tcPr>
            <w:tcW w:w="0" w:type="auto"/>
          </w:tcPr>
          <w:p w:rsidR="00BB4632" w:rsidRPr="00AA3289" w:rsidRDefault="00BB4632" w:rsidP="00AA328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226" w:type="dxa"/>
          </w:tcPr>
          <w:p w:rsidR="00BB4632" w:rsidRPr="00AA3289" w:rsidRDefault="00BB4632" w:rsidP="00AA328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A3289">
              <w:rPr>
                <w:rFonts w:ascii="Times New Roman" w:hAnsi="Times New Roman"/>
                <w:sz w:val="28"/>
                <w:szCs w:val="28"/>
              </w:rPr>
              <w:t>Экспериментирование и проведение опытов с водой.</w:t>
            </w:r>
          </w:p>
        </w:tc>
        <w:tc>
          <w:tcPr>
            <w:tcW w:w="1946" w:type="dxa"/>
          </w:tcPr>
          <w:p w:rsidR="00BB4632" w:rsidRPr="00AA3289" w:rsidRDefault="00BB4632" w:rsidP="00076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3289">
              <w:rPr>
                <w:rFonts w:ascii="Times New Roman" w:hAnsi="Times New Roman"/>
                <w:sz w:val="28"/>
                <w:szCs w:val="28"/>
              </w:rPr>
              <w:t>Апрель - май</w:t>
            </w:r>
          </w:p>
        </w:tc>
      </w:tr>
      <w:tr w:rsidR="00BB4632" w:rsidRPr="00AA3289" w:rsidTr="000C4D6D">
        <w:trPr>
          <w:trHeight w:val="1036"/>
        </w:trPr>
        <w:tc>
          <w:tcPr>
            <w:tcW w:w="0" w:type="auto"/>
          </w:tcPr>
          <w:p w:rsidR="00BB4632" w:rsidRPr="00AA3289" w:rsidRDefault="00BB4632" w:rsidP="00AA328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5226" w:type="dxa"/>
          </w:tcPr>
          <w:p w:rsidR="00BB4632" w:rsidRPr="00AA3289" w:rsidRDefault="00BB4632" w:rsidP="00AA328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A3289">
              <w:rPr>
                <w:rFonts w:ascii="Times New Roman" w:hAnsi="Times New Roman"/>
                <w:sz w:val="28"/>
                <w:szCs w:val="28"/>
              </w:rPr>
              <w:t>Оформление буклетов для родителей: «Летний отдых с ребенком», «Правила поведения в лесу», «Берегите птиц», «Вода – наша жизнь!»</w:t>
            </w:r>
          </w:p>
        </w:tc>
        <w:tc>
          <w:tcPr>
            <w:tcW w:w="1946" w:type="dxa"/>
          </w:tcPr>
          <w:p w:rsidR="00BB4632" w:rsidRPr="00AA3289" w:rsidRDefault="00BB4632" w:rsidP="00076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3289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</w:tr>
      <w:tr w:rsidR="00BB4632" w:rsidRPr="00AA3289" w:rsidTr="00DD1805">
        <w:tc>
          <w:tcPr>
            <w:tcW w:w="0" w:type="auto"/>
          </w:tcPr>
          <w:p w:rsidR="00BB4632" w:rsidRPr="00AA3289" w:rsidRDefault="00BB4632" w:rsidP="00AA328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5226" w:type="dxa"/>
          </w:tcPr>
          <w:p w:rsidR="00BB4632" w:rsidRPr="00AA3289" w:rsidRDefault="00BB4632" w:rsidP="00AA328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A3289">
              <w:rPr>
                <w:rFonts w:ascii="Times New Roman" w:hAnsi="Times New Roman"/>
                <w:sz w:val="28"/>
                <w:szCs w:val="28"/>
              </w:rPr>
              <w:t>Экологический праздник «Праздник волшебной воды»</w:t>
            </w:r>
          </w:p>
        </w:tc>
        <w:tc>
          <w:tcPr>
            <w:tcW w:w="1946" w:type="dxa"/>
          </w:tcPr>
          <w:p w:rsidR="00BB4632" w:rsidRPr="00AA3289" w:rsidRDefault="00BB4632" w:rsidP="00076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3289">
              <w:rPr>
                <w:rFonts w:ascii="Times New Roman" w:hAnsi="Times New Roman"/>
                <w:sz w:val="28"/>
                <w:szCs w:val="28"/>
              </w:rPr>
              <w:t>21 мая</w:t>
            </w:r>
          </w:p>
        </w:tc>
      </w:tr>
      <w:tr w:rsidR="00BB4632" w:rsidRPr="00AA3289" w:rsidTr="00DD1805">
        <w:tc>
          <w:tcPr>
            <w:tcW w:w="0" w:type="auto"/>
          </w:tcPr>
          <w:p w:rsidR="00BB4632" w:rsidRPr="00AA3289" w:rsidRDefault="00BB4632" w:rsidP="00AA328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5226" w:type="dxa"/>
          </w:tcPr>
          <w:p w:rsidR="00BB4632" w:rsidRPr="00AA3289" w:rsidRDefault="00BB4632" w:rsidP="00AA328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A3289">
              <w:rPr>
                <w:rFonts w:ascii="Times New Roman" w:hAnsi="Times New Roman"/>
                <w:sz w:val="28"/>
                <w:szCs w:val="28"/>
              </w:rPr>
              <w:t>Конкурс рисунков на асфальте</w:t>
            </w:r>
          </w:p>
        </w:tc>
        <w:tc>
          <w:tcPr>
            <w:tcW w:w="1946" w:type="dxa"/>
          </w:tcPr>
          <w:p w:rsidR="00BB4632" w:rsidRPr="00AA3289" w:rsidRDefault="00BB4632" w:rsidP="00076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3289">
              <w:rPr>
                <w:rFonts w:ascii="Times New Roman" w:hAnsi="Times New Roman"/>
                <w:sz w:val="28"/>
                <w:szCs w:val="28"/>
              </w:rPr>
              <w:t>27 мая</w:t>
            </w:r>
          </w:p>
        </w:tc>
      </w:tr>
    </w:tbl>
    <w:p w:rsidR="00BB4632" w:rsidRDefault="00BB4632" w:rsidP="0074689F">
      <w:pPr>
        <w:spacing w:after="0"/>
        <w:jc w:val="both"/>
        <w:rPr>
          <w:rFonts w:ascii="Times New Roman" w:hAnsi="Times New Roman"/>
          <w:b/>
          <w:sz w:val="32"/>
          <w:szCs w:val="32"/>
        </w:rPr>
      </w:pPr>
    </w:p>
    <w:p w:rsidR="00BB4632" w:rsidRPr="00D80C48" w:rsidRDefault="00BB4632" w:rsidP="00DD1805">
      <w:pPr>
        <w:pStyle w:val="ListParagraph"/>
        <w:spacing w:after="0"/>
        <w:ind w:left="-567" w:firstLine="1287"/>
        <w:jc w:val="both"/>
        <w:rPr>
          <w:rFonts w:ascii="Times New Roman" w:hAnsi="Times New Roman"/>
          <w:b/>
          <w:sz w:val="32"/>
          <w:szCs w:val="28"/>
        </w:rPr>
      </w:pPr>
      <w:r w:rsidRPr="00D80C48">
        <w:rPr>
          <w:rFonts w:ascii="Times New Roman" w:hAnsi="Times New Roman"/>
          <w:b/>
          <w:sz w:val="32"/>
          <w:szCs w:val="28"/>
        </w:rPr>
        <w:t>Аналитический (</w:t>
      </w:r>
      <w:r>
        <w:rPr>
          <w:rFonts w:ascii="Times New Roman" w:hAnsi="Times New Roman"/>
          <w:b/>
          <w:sz w:val="32"/>
          <w:szCs w:val="28"/>
        </w:rPr>
        <w:t xml:space="preserve">конец мая </w:t>
      </w:r>
      <w:smartTag w:uri="urn:schemas-microsoft-com:office:smarttags" w:element="metricconverter">
        <w:smartTagPr>
          <w:attr w:name="ProductID" w:val="2015 г"/>
        </w:smartTagPr>
        <w:r>
          <w:rPr>
            <w:rFonts w:ascii="Times New Roman" w:hAnsi="Times New Roman"/>
            <w:b/>
            <w:sz w:val="32"/>
            <w:szCs w:val="28"/>
          </w:rPr>
          <w:t xml:space="preserve">2015 </w:t>
        </w:r>
        <w:r w:rsidRPr="00D80C48">
          <w:rPr>
            <w:rFonts w:ascii="Times New Roman" w:hAnsi="Times New Roman"/>
            <w:b/>
            <w:sz w:val="32"/>
            <w:szCs w:val="28"/>
          </w:rPr>
          <w:t>г</w:t>
        </w:r>
      </w:smartTag>
      <w:r>
        <w:rPr>
          <w:rFonts w:ascii="Times New Roman" w:hAnsi="Times New Roman"/>
          <w:b/>
          <w:sz w:val="32"/>
          <w:szCs w:val="28"/>
        </w:rPr>
        <w:t>.</w:t>
      </w:r>
      <w:r w:rsidRPr="00D80C48">
        <w:rPr>
          <w:rFonts w:ascii="Times New Roman" w:hAnsi="Times New Roman"/>
          <w:b/>
          <w:sz w:val="32"/>
          <w:szCs w:val="28"/>
        </w:rPr>
        <w:t>):</w:t>
      </w:r>
    </w:p>
    <w:p w:rsidR="00BB4632" w:rsidRPr="00C42B41" w:rsidRDefault="00BB4632" w:rsidP="00DD1805">
      <w:pPr>
        <w:pStyle w:val="ListParagraph"/>
        <w:spacing w:after="0"/>
        <w:ind w:left="0" w:firstLine="720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8"/>
        <w:gridCol w:w="5528"/>
        <w:gridCol w:w="1417"/>
      </w:tblGrid>
      <w:tr w:rsidR="00BB4632" w:rsidRPr="00CB6BDD" w:rsidTr="00E8007B">
        <w:trPr>
          <w:trHeight w:val="338"/>
        </w:trPr>
        <w:tc>
          <w:tcPr>
            <w:tcW w:w="568" w:type="dxa"/>
          </w:tcPr>
          <w:p w:rsidR="00BB4632" w:rsidRPr="00CB6BDD" w:rsidRDefault="00BB4632" w:rsidP="00E8007B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6BDD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5528" w:type="dxa"/>
          </w:tcPr>
          <w:p w:rsidR="00BB4632" w:rsidRPr="00076746" w:rsidRDefault="00BB4632" w:rsidP="00E8007B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76746">
              <w:rPr>
                <w:rFonts w:ascii="Times New Roman" w:hAnsi="Times New Roman"/>
                <w:b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417" w:type="dxa"/>
          </w:tcPr>
          <w:p w:rsidR="00BB4632" w:rsidRPr="00076746" w:rsidRDefault="00BB4632" w:rsidP="0007674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76746">
              <w:rPr>
                <w:rFonts w:ascii="Times New Roman" w:hAnsi="Times New Roman"/>
                <w:b/>
                <w:sz w:val="28"/>
                <w:szCs w:val="28"/>
              </w:rPr>
              <w:t>Сроки</w:t>
            </w:r>
          </w:p>
        </w:tc>
      </w:tr>
      <w:tr w:rsidR="00BB4632" w:rsidRPr="00076746" w:rsidTr="00E8007B">
        <w:trPr>
          <w:trHeight w:val="599"/>
        </w:trPr>
        <w:tc>
          <w:tcPr>
            <w:tcW w:w="568" w:type="dxa"/>
          </w:tcPr>
          <w:p w:rsidR="00BB4632" w:rsidRPr="00CB6BDD" w:rsidRDefault="00BB4632" w:rsidP="00E8007B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6BD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</w:tcPr>
          <w:p w:rsidR="00BB4632" w:rsidRPr="00076746" w:rsidRDefault="00BB4632" w:rsidP="00E8007B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76746">
              <w:rPr>
                <w:rFonts w:ascii="Times New Roman" w:hAnsi="Times New Roman"/>
                <w:sz w:val="28"/>
                <w:szCs w:val="28"/>
              </w:rPr>
              <w:t xml:space="preserve">Подготовка презентации проекта «Вода-водичка» </w:t>
            </w:r>
          </w:p>
        </w:tc>
        <w:tc>
          <w:tcPr>
            <w:tcW w:w="1417" w:type="dxa"/>
          </w:tcPr>
          <w:p w:rsidR="00BB4632" w:rsidRPr="00076746" w:rsidRDefault="00BB4632" w:rsidP="0007674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76746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</w:tr>
      <w:tr w:rsidR="00BB4632" w:rsidRPr="00076746" w:rsidTr="00E8007B">
        <w:trPr>
          <w:trHeight w:val="561"/>
        </w:trPr>
        <w:tc>
          <w:tcPr>
            <w:tcW w:w="568" w:type="dxa"/>
          </w:tcPr>
          <w:p w:rsidR="00BB4632" w:rsidRPr="00CB6BDD" w:rsidRDefault="00BB4632" w:rsidP="00E8007B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6BD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28" w:type="dxa"/>
          </w:tcPr>
          <w:p w:rsidR="00BB4632" w:rsidRPr="00076746" w:rsidRDefault="00BB4632" w:rsidP="00E8007B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76746">
              <w:rPr>
                <w:rFonts w:ascii="Times New Roman" w:hAnsi="Times New Roman"/>
                <w:sz w:val="28"/>
                <w:szCs w:val="28"/>
              </w:rPr>
              <w:t>Анализ деятельности участников проекта по реализации задач природоохранной операции</w:t>
            </w:r>
          </w:p>
        </w:tc>
        <w:tc>
          <w:tcPr>
            <w:tcW w:w="1417" w:type="dxa"/>
          </w:tcPr>
          <w:p w:rsidR="00BB4632" w:rsidRPr="00076746" w:rsidRDefault="00BB4632" w:rsidP="0007674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76746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</w:tr>
    </w:tbl>
    <w:p w:rsidR="00BB4632" w:rsidRDefault="00BB4632" w:rsidP="0074689F">
      <w:pPr>
        <w:spacing w:after="0"/>
        <w:jc w:val="both"/>
        <w:rPr>
          <w:rFonts w:ascii="Times New Roman" w:hAnsi="Times New Roman"/>
          <w:b/>
          <w:sz w:val="32"/>
          <w:szCs w:val="32"/>
        </w:rPr>
      </w:pPr>
    </w:p>
    <w:p w:rsidR="00BB4632" w:rsidRDefault="00BB4632" w:rsidP="00076746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  <w:r w:rsidRPr="00420511">
        <w:rPr>
          <w:rFonts w:ascii="Times New Roman" w:hAnsi="Times New Roman"/>
          <w:b/>
          <w:sz w:val="36"/>
          <w:szCs w:val="36"/>
        </w:rPr>
        <w:t xml:space="preserve">Содержание работы по реализации </w:t>
      </w:r>
      <w:r>
        <w:rPr>
          <w:rFonts w:ascii="Times New Roman" w:hAnsi="Times New Roman"/>
          <w:b/>
          <w:sz w:val="36"/>
          <w:szCs w:val="36"/>
        </w:rPr>
        <w:t>проекта</w:t>
      </w:r>
    </w:p>
    <w:p w:rsidR="00BB4632" w:rsidRPr="00420511" w:rsidRDefault="00BB4632" w:rsidP="0074689F">
      <w:pPr>
        <w:spacing w:after="0"/>
        <w:jc w:val="both"/>
        <w:rPr>
          <w:rFonts w:ascii="Times New Roman" w:hAnsi="Times New Roman"/>
          <w:b/>
          <w:sz w:val="36"/>
          <w:szCs w:val="36"/>
        </w:rPr>
      </w:pPr>
    </w:p>
    <w:p w:rsidR="00BB4632" w:rsidRDefault="00BB4632" w:rsidP="0074689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278BA">
        <w:rPr>
          <w:rFonts w:ascii="Times New Roman" w:hAnsi="Times New Roman"/>
          <w:b/>
          <w:sz w:val="28"/>
          <w:szCs w:val="28"/>
        </w:rPr>
        <w:t xml:space="preserve">       </w:t>
      </w:r>
      <w:r w:rsidRPr="00F85142">
        <w:rPr>
          <w:rFonts w:ascii="Times New Roman" w:hAnsi="Times New Roman"/>
          <w:b/>
          <w:sz w:val="32"/>
          <w:szCs w:val="28"/>
        </w:rPr>
        <w:t>Подготовительный этап</w:t>
      </w:r>
      <w:r w:rsidRPr="00F85142">
        <w:rPr>
          <w:rFonts w:ascii="Times New Roman" w:hAnsi="Times New Roman"/>
          <w:sz w:val="32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Прежде чем приступить к реализации проекта, в апреле, с детьми были проведены беседы экологического и познавательного характера: </w:t>
      </w:r>
      <w:r w:rsidRPr="00AA3289">
        <w:rPr>
          <w:rFonts w:ascii="Times New Roman" w:hAnsi="Times New Roman"/>
          <w:sz w:val="28"/>
          <w:szCs w:val="28"/>
        </w:rPr>
        <w:t>«Вода - это жизнь на Земле», «Где мы можем встретить воду?», «Вечная слава воде», «Круговорот воды в природе»</w:t>
      </w:r>
      <w:r w:rsidRPr="00E278BA">
        <w:rPr>
          <w:rFonts w:ascii="Times New Roman" w:hAnsi="Times New Roman"/>
          <w:b/>
          <w:sz w:val="28"/>
          <w:szCs w:val="28"/>
        </w:rPr>
        <w:t xml:space="preserve"> </w:t>
      </w:r>
      <w:r w:rsidRPr="00076746">
        <w:rPr>
          <w:rFonts w:ascii="Times New Roman" w:hAnsi="Times New Roman"/>
          <w:sz w:val="28"/>
          <w:szCs w:val="28"/>
        </w:rPr>
        <w:t>На первом этапе</w:t>
      </w:r>
      <w:r>
        <w:rPr>
          <w:rFonts w:ascii="Times New Roman" w:hAnsi="Times New Roman"/>
          <w:sz w:val="28"/>
          <w:szCs w:val="28"/>
        </w:rPr>
        <w:t xml:space="preserve"> проекта дети оказывали посильную помощь в уборке мусора на территории детского сада. В конце апреля ходили на экскурсию к пруду, где провели экологическую акцию по уборке мусора.</w:t>
      </w:r>
    </w:p>
    <w:p w:rsidR="00BB4632" w:rsidRDefault="00BB4632" w:rsidP="00D56999">
      <w:pPr>
        <w:spacing w:after="0"/>
        <w:rPr>
          <w:rFonts w:ascii="Times New Roman" w:hAnsi="Times New Roman"/>
          <w:sz w:val="28"/>
          <w:szCs w:val="28"/>
        </w:rPr>
      </w:pPr>
      <w:r w:rsidRPr="00A90BF4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1" o:spid="_x0000_i1025" type="#_x0000_t75" style="width:231pt;height:159pt;visibility:visible">
            <v:imagedata r:id="rId5" o:title=""/>
          </v:shape>
        </w:pict>
      </w:r>
      <w:r>
        <w:rPr>
          <w:rFonts w:ascii="Times New Roman" w:hAnsi="Times New Roman"/>
          <w:sz w:val="28"/>
          <w:szCs w:val="28"/>
        </w:rPr>
        <w:t xml:space="preserve">  </w:t>
      </w:r>
      <w:r w:rsidRPr="00A90BF4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" o:spid="_x0000_i1026" type="#_x0000_t75" style="width:219pt;height:153pt;visibility:visible">
            <v:imagedata r:id="rId6" o:title=""/>
          </v:shape>
        </w:pict>
      </w:r>
    </w:p>
    <w:p w:rsidR="00BB4632" w:rsidRDefault="00BB4632" w:rsidP="00D56999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</w:t>
      </w:r>
    </w:p>
    <w:p w:rsidR="00BB4632" w:rsidRDefault="00BB4632" w:rsidP="0074689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начале мая организовали экскурсию к роднику в с. Калинино. Дети с большим интересом слушали историю родника, рассказанную старейшим жителем села Маныловым В.П.</w:t>
      </w:r>
    </w:p>
    <w:p w:rsidR="00BB4632" w:rsidRDefault="00BB4632" w:rsidP="00DD1FD6">
      <w:pPr>
        <w:spacing w:after="0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A90BF4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8" o:spid="_x0000_i1027" type="#_x0000_t75" style="width:217.5pt;height:209.25pt;visibility:visible">
            <v:imagedata r:id="rId7" o:title="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 w:rsidRPr="00A90BF4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4" o:spid="_x0000_i1028" type="#_x0000_t75" style="width:201pt;height:285.75pt;visibility:visible">
            <v:imagedata r:id="rId8" o:title="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</w:t>
      </w:r>
    </w:p>
    <w:p w:rsidR="00BB4632" w:rsidRDefault="00BB4632" w:rsidP="00DD1FD6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                                     </w:t>
      </w:r>
    </w:p>
    <w:p w:rsidR="00BB4632" w:rsidRDefault="00BB4632" w:rsidP="0074689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B96C1A">
        <w:rPr>
          <w:rFonts w:ascii="Times New Roman" w:hAnsi="Times New Roman"/>
          <w:b/>
          <w:sz w:val="32"/>
          <w:szCs w:val="32"/>
        </w:rPr>
        <w:t>Практический этап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BB4632" w:rsidRDefault="00BB4632" w:rsidP="0074689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E278BA">
        <w:rPr>
          <w:rFonts w:ascii="Times New Roman" w:hAnsi="Times New Roman"/>
          <w:b/>
          <w:sz w:val="28"/>
          <w:szCs w:val="28"/>
        </w:rPr>
        <w:t>В ходе реализации второго  этапа</w:t>
      </w:r>
      <w:r>
        <w:rPr>
          <w:rFonts w:ascii="Times New Roman" w:hAnsi="Times New Roman"/>
          <w:sz w:val="28"/>
          <w:szCs w:val="28"/>
        </w:rPr>
        <w:t xml:space="preserve"> проекта воспитанники средней группы вместе с выпускниками детского сада участвовали в посадке деревьев и кустарников на территории детского сада. </w:t>
      </w:r>
    </w:p>
    <w:p w:rsidR="00BB4632" w:rsidRDefault="00BB4632" w:rsidP="002C68C6">
      <w:pPr>
        <w:spacing w:after="0"/>
        <w:rPr>
          <w:rFonts w:ascii="Times New Roman" w:hAnsi="Times New Roman"/>
          <w:sz w:val="28"/>
          <w:szCs w:val="28"/>
        </w:rPr>
      </w:pPr>
    </w:p>
    <w:p w:rsidR="00BB4632" w:rsidRDefault="00BB4632" w:rsidP="00DD1FD6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A90BF4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9" o:spid="_x0000_i1029" type="#_x0000_t75" style="width:285pt;height:3in;visibility:visible">
            <v:imagedata r:id="rId9" o:title=""/>
          </v:shape>
        </w:pict>
      </w:r>
    </w:p>
    <w:p w:rsidR="00BB4632" w:rsidRDefault="00BB4632" w:rsidP="002C68C6">
      <w:pPr>
        <w:spacing w:after="0"/>
        <w:rPr>
          <w:rFonts w:ascii="Times New Roman" w:hAnsi="Times New Roman"/>
          <w:sz w:val="28"/>
          <w:szCs w:val="28"/>
        </w:rPr>
      </w:pPr>
    </w:p>
    <w:p w:rsidR="00BB4632" w:rsidRDefault="00BB4632" w:rsidP="002C68C6">
      <w:pPr>
        <w:spacing w:after="0"/>
        <w:rPr>
          <w:rFonts w:ascii="Times New Roman" w:hAnsi="Times New Roman"/>
          <w:sz w:val="28"/>
          <w:szCs w:val="28"/>
        </w:rPr>
      </w:pPr>
    </w:p>
    <w:p w:rsidR="00BB4632" w:rsidRDefault="00BB4632" w:rsidP="002C68C6">
      <w:pPr>
        <w:spacing w:after="0"/>
        <w:rPr>
          <w:rFonts w:ascii="Times New Roman" w:hAnsi="Times New Roman"/>
          <w:sz w:val="28"/>
          <w:szCs w:val="28"/>
        </w:rPr>
      </w:pPr>
    </w:p>
    <w:p w:rsidR="00BB4632" w:rsidRDefault="00BB4632" w:rsidP="0074689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20 мая воспитанники средней группы вместе с педагогами вышли на </w:t>
      </w:r>
      <w:r w:rsidRPr="0073313C">
        <w:rPr>
          <w:rFonts w:ascii="Times New Roman" w:hAnsi="Times New Roman"/>
          <w:sz w:val="28"/>
          <w:szCs w:val="28"/>
        </w:rPr>
        <w:t>э</w:t>
      </w:r>
      <w:r>
        <w:rPr>
          <w:rFonts w:ascii="Times New Roman" w:hAnsi="Times New Roman"/>
          <w:sz w:val="28"/>
          <w:szCs w:val="28"/>
        </w:rPr>
        <w:t xml:space="preserve">кологическую акцию </w:t>
      </w:r>
      <w:r w:rsidRPr="0073313C">
        <w:rPr>
          <w:rFonts w:ascii="Times New Roman" w:hAnsi="Times New Roman"/>
          <w:sz w:val="28"/>
          <w:szCs w:val="28"/>
        </w:rPr>
        <w:t>«Береги воду»</w:t>
      </w:r>
      <w:r>
        <w:rPr>
          <w:rFonts w:ascii="Times New Roman" w:hAnsi="Times New Roman"/>
          <w:sz w:val="28"/>
          <w:szCs w:val="28"/>
        </w:rPr>
        <w:t xml:space="preserve"> на улицы нашего</w:t>
      </w:r>
      <w:r w:rsidRPr="0073313C">
        <w:rPr>
          <w:rFonts w:ascii="Times New Roman" w:hAnsi="Times New Roman"/>
          <w:sz w:val="28"/>
          <w:szCs w:val="28"/>
        </w:rPr>
        <w:t xml:space="preserve"> села</w:t>
      </w:r>
      <w:r>
        <w:rPr>
          <w:rFonts w:ascii="Times New Roman" w:hAnsi="Times New Roman"/>
          <w:sz w:val="28"/>
          <w:szCs w:val="28"/>
        </w:rPr>
        <w:t>, в ходе которой дети раздавали памятки и рассказывали, почему и как надо беречь воду.</w:t>
      </w:r>
    </w:p>
    <w:p w:rsidR="00BB4632" w:rsidRDefault="00BB4632" w:rsidP="002C68C6">
      <w:pPr>
        <w:spacing w:after="0"/>
        <w:rPr>
          <w:rFonts w:ascii="Times New Roman" w:hAnsi="Times New Roman"/>
          <w:noProof/>
          <w:sz w:val="28"/>
          <w:szCs w:val="28"/>
          <w:lang w:eastAsia="ru-RU"/>
        </w:rPr>
      </w:pPr>
      <w:r w:rsidRPr="00A90BF4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6" o:spid="_x0000_i1030" type="#_x0000_t75" style="width:207.75pt;height:174.75pt;visibility:visible">
            <v:imagedata r:id="rId10" o:title="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A90BF4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5" o:spid="_x0000_i1031" type="#_x0000_t75" style="width:234pt;height:174.75pt;visibility:visible">
            <v:imagedata r:id="rId11" o:title="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</w:t>
      </w:r>
    </w:p>
    <w:p w:rsidR="00BB4632" w:rsidRDefault="00BB4632" w:rsidP="002C68C6">
      <w:pPr>
        <w:spacing w:after="0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</w:p>
    <w:p w:rsidR="00BB4632" w:rsidRPr="0073313C" w:rsidRDefault="00BB4632" w:rsidP="0074689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Использование природных ресурсов ближайшего окружения в рамках экологического образования позволило нашим педагогам включать в воспитательно – образовательный процесс разные формы работы с детьми.</w:t>
      </w:r>
    </w:p>
    <w:p w:rsidR="00BB4632" w:rsidRDefault="00BB4632" w:rsidP="0074689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E278BA">
        <w:rPr>
          <w:rFonts w:ascii="Times New Roman" w:hAnsi="Times New Roman"/>
          <w:b/>
          <w:sz w:val="28"/>
          <w:szCs w:val="28"/>
        </w:rPr>
        <w:t>Во время проведения третьего этапа</w:t>
      </w:r>
      <w:r>
        <w:rPr>
          <w:rFonts w:ascii="Times New Roman" w:hAnsi="Times New Roman"/>
          <w:sz w:val="28"/>
          <w:szCs w:val="28"/>
        </w:rPr>
        <w:t xml:space="preserve"> был изготовлен плакат «Вода – источник жизни на Земле», с которым дети вышли на улицы села. </w:t>
      </w:r>
    </w:p>
    <w:p w:rsidR="00BB4632" w:rsidRDefault="00BB4632" w:rsidP="0074689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B4632" w:rsidRDefault="00BB4632" w:rsidP="0074689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90BF4">
        <w:rPr>
          <w:rFonts w:ascii="Times New Roman" w:hAnsi="Times New Roman"/>
          <w:noProof/>
          <w:color w:val="FF0000"/>
          <w:sz w:val="28"/>
          <w:szCs w:val="28"/>
          <w:lang w:eastAsia="ru-RU"/>
        </w:rPr>
        <w:pict>
          <v:shape id="Рисунок 2" o:spid="_x0000_i1032" type="#_x0000_t75" style="width:255.75pt;height:145.5pt;visibility:visible">
            <v:imagedata r:id="rId12" o:title=""/>
          </v:shape>
        </w:pict>
      </w:r>
      <w:r>
        <w:rPr>
          <w:rFonts w:ascii="Times New Roman" w:hAnsi="Times New Roman"/>
          <w:sz w:val="28"/>
          <w:szCs w:val="28"/>
        </w:rPr>
        <w:t xml:space="preserve">     </w:t>
      </w:r>
    </w:p>
    <w:p w:rsidR="00BB4632" w:rsidRDefault="00BB4632" w:rsidP="0074689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</w:p>
    <w:p w:rsidR="00BB4632" w:rsidRDefault="00BB4632" w:rsidP="0074689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</w:t>
      </w:r>
      <w:r w:rsidRPr="00A90BF4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" o:spid="_x0000_i1033" type="#_x0000_t75" style="width:275.25pt;height:173.25pt;visibility:visible">
            <v:imagedata r:id="rId13" o:title=""/>
          </v:shape>
        </w:pict>
      </w:r>
    </w:p>
    <w:p w:rsidR="00BB4632" w:rsidRDefault="00BB4632" w:rsidP="0074689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Одновременно с этим воспитанники участвовали в акции «Скворушка, прилетай!», в ходе которой не только наблюдали за повадками птиц и рассказывали правила поведения в природе, но и подкармливали скворцов и синичек.</w:t>
      </w:r>
    </w:p>
    <w:p w:rsidR="00BB4632" w:rsidRDefault="00BB4632" w:rsidP="00DD1FD6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A90BF4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1" o:spid="_x0000_i1034" type="#_x0000_t75" style="width:327pt;height:245.25pt;visibility:visible">
            <v:imagedata r:id="rId14" o:title=""/>
          </v:shape>
        </w:pict>
      </w:r>
    </w:p>
    <w:p w:rsidR="00BB4632" w:rsidRDefault="00BB4632" w:rsidP="0074689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B4632" w:rsidRDefault="00BB4632" w:rsidP="0074689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  <w:t>Воспитатель Гильмутдинова Р.Р. изготовила ряд буклетов для родителей, в которых дала советы, как научить ребенка правилам поведения в природе и бережному отношению к воде.</w:t>
      </w:r>
    </w:p>
    <w:p w:rsidR="00BB4632" w:rsidRDefault="00BB4632" w:rsidP="00D56999">
      <w:pPr>
        <w:spacing w:after="0"/>
        <w:rPr>
          <w:rFonts w:ascii="Times New Roman" w:hAnsi="Times New Roman"/>
          <w:sz w:val="28"/>
          <w:szCs w:val="28"/>
        </w:rPr>
      </w:pPr>
    </w:p>
    <w:p w:rsidR="00BB4632" w:rsidRDefault="00BB4632" w:rsidP="00D56999">
      <w:pPr>
        <w:spacing w:after="0"/>
        <w:rPr>
          <w:rFonts w:ascii="Times New Roman" w:hAnsi="Times New Roman"/>
          <w:sz w:val="28"/>
          <w:szCs w:val="28"/>
        </w:rPr>
      </w:pPr>
      <w:r w:rsidRPr="00A90BF4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7" o:spid="_x0000_i1035" type="#_x0000_t75" style="width:441.75pt;height:270.75pt;visibility:visible">
            <v:imagedata r:id="rId15" o:title=""/>
          </v:shape>
        </w:pict>
      </w:r>
    </w:p>
    <w:p w:rsidR="00BB4632" w:rsidRDefault="00BB4632" w:rsidP="00D56999">
      <w:pPr>
        <w:spacing w:after="0"/>
        <w:rPr>
          <w:rFonts w:ascii="Times New Roman" w:hAnsi="Times New Roman"/>
          <w:sz w:val="28"/>
          <w:szCs w:val="28"/>
        </w:rPr>
      </w:pPr>
    </w:p>
    <w:p w:rsidR="00BB4632" w:rsidRDefault="00BB4632" w:rsidP="0074689F">
      <w:pPr>
        <w:spacing w:after="0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групповой комнате средней группы был открыт</w:t>
      </w:r>
      <w:r w:rsidRPr="001460A2">
        <w:t xml:space="preserve"> </w:t>
      </w:r>
      <w:r w:rsidRPr="001460A2">
        <w:rPr>
          <w:rFonts w:ascii="Times New Roman" w:hAnsi="Times New Roman"/>
          <w:sz w:val="28"/>
          <w:szCs w:val="28"/>
        </w:rPr>
        <w:t>экологическ</w:t>
      </w:r>
      <w:r>
        <w:rPr>
          <w:rFonts w:ascii="Times New Roman" w:hAnsi="Times New Roman"/>
          <w:sz w:val="28"/>
          <w:szCs w:val="28"/>
        </w:rPr>
        <w:t>ий</w:t>
      </w:r>
      <w:r w:rsidRPr="001460A2">
        <w:rPr>
          <w:rFonts w:ascii="Times New Roman" w:hAnsi="Times New Roman"/>
          <w:sz w:val="28"/>
          <w:szCs w:val="28"/>
        </w:rPr>
        <w:t xml:space="preserve"> музе</w:t>
      </w:r>
      <w:r>
        <w:rPr>
          <w:rFonts w:ascii="Times New Roman" w:hAnsi="Times New Roman"/>
          <w:sz w:val="28"/>
          <w:szCs w:val="28"/>
        </w:rPr>
        <w:t>й</w:t>
      </w:r>
      <w:r w:rsidRPr="001460A2">
        <w:rPr>
          <w:rFonts w:ascii="Times New Roman" w:hAnsi="Times New Roman"/>
          <w:sz w:val="28"/>
          <w:szCs w:val="28"/>
        </w:rPr>
        <w:t xml:space="preserve"> «Вода в природе и в жизни человека»</w:t>
      </w:r>
      <w:r>
        <w:rPr>
          <w:rFonts w:ascii="Times New Roman" w:hAnsi="Times New Roman"/>
          <w:sz w:val="28"/>
          <w:szCs w:val="28"/>
        </w:rPr>
        <w:t>. В уголке природы выставили предметы, рисунки, поделки, связанные с водой. В организации музея приняли участие дети, родители, педагоги детского сада.</w:t>
      </w:r>
    </w:p>
    <w:p w:rsidR="00BB4632" w:rsidRDefault="00BB4632" w:rsidP="0074689F">
      <w:pPr>
        <w:spacing w:after="0"/>
        <w:ind w:firstLine="708"/>
        <w:rPr>
          <w:rFonts w:ascii="Times New Roman" w:hAnsi="Times New Roman"/>
          <w:sz w:val="28"/>
          <w:szCs w:val="28"/>
        </w:rPr>
      </w:pPr>
    </w:p>
    <w:p w:rsidR="00BB4632" w:rsidRDefault="00BB4632" w:rsidP="00D56999">
      <w:pPr>
        <w:spacing w:after="0"/>
        <w:rPr>
          <w:rFonts w:ascii="Times New Roman" w:hAnsi="Times New Roman"/>
          <w:sz w:val="28"/>
          <w:szCs w:val="28"/>
        </w:rPr>
      </w:pPr>
      <w:r w:rsidRPr="00A90BF4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6" o:spid="_x0000_i1036" type="#_x0000_t75" style="width:226.5pt;height:333.75pt;visibility:visible">
            <v:imagedata r:id="rId16" o:title=""/>
          </v:shape>
        </w:pict>
      </w:r>
      <w:r>
        <w:rPr>
          <w:rFonts w:ascii="Times New Roman" w:hAnsi="Times New Roman"/>
          <w:sz w:val="28"/>
          <w:szCs w:val="28"/>
        </w:rPr>
        <w:t xml:space="preserve">       </w:t>
      </w:r>
    </w:p>
    <w:p w:rsidR="00BB4632" w:rsidRDefault="00BB4632" w:rsidP="00D56999">
      <w:pPr>
        <w:spacing w:after="0"/>
        <w:rPr>
          <w:rFonts w:ascii="Times New Roman" w:hAnsi="Times New Roman"/>
          <w:sz w:val="28"/>
          <w:szCs w:val="28"/>
        </w:rPr>
      </w:pPr>
    </w:p>
    <w:p w:rsidR="00BB4632" w:rsidRDefault="00BB4632" w:rsidP="00DD1FD6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</w:t>
      </w:r>
      <w:r w:rsidRPr="00A90BF4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4" o:spid="_x0000_i1037" type="#_x0000_t75" style="width:333pt;height:228pt;visibility:visible">
            <v:imagedata r:id="rId17" o:title=""/>
          </v:shape>
        </w:pict>
      </w:r>
    </w:p>
    <w:p w:rsidR="00BB4632" w:rsidRDefault="00BB4632" w:rsidP="00DD1FD6">
      <w:pPr>
        <w:spacing w:after="0"/>
        <w:ind w:firstLine="708"/>
        <w:rPr>
          <w:rFonts w:ascii="Times New Roman" w:hAnsi="Times New Roman"/>
          <w:sz w:val="28"/>
          <w:szCs w:val="28"/>
        </w:rPr>
      </w:pPr>
    </w:p>
    <w:p w:rsidR="00BB4632" w:rsidRDefault="00BB4632" w:rsidP="00DD1FD6">
      <w:pPr>
        <w:spacing w:after="0"/>
        <w:ind w:firstLine="708"/>
        <w:rPr>
          <w:rFonts w:ascii="Times New Roman" w:hAnsi="Times New Roman"/>
          <w:sz w:val="28"/>
          <w:szCs w:val="28"/>
        </w:rPr>
      </w:pPr>
    </w:p>
    <w:p w:rsidR="00BB4632" w:rsidRDefault="00BB4632" w:rsidP="0074689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рамках воспитательно – образовательной работы в конце мая в детском саду  прошло экологическое развлечение </w:t>
      </w:r>
      <w:r w:rsidRPr="00DA529D">
        <w:rPr>
          <w:rFonts w:ascii="Times New Roman" w:hAnsi="Times New Roman"/>
          <w:sz w:val="28"/>
          <w:szCs w:val="28"/>
        </w:rPr>
        <w:t>«Праздник волшебной воды»</w:t>
      </w:r>
      <w:r>
        <w:rPr>
          <w:rFonts w:ascii="Times New Roman" w:hAnsi="Times New Roman"/>
          <w:sz w:val="28"/>
          <w:szCs w:val="28"/>
        </w:rPr>
        <w:t>, на котором была смоделирована ситуация экологической катастрофы и дети находили пути выхода из этой ситуации.</w:t>
      </w:r>
    </w:p>
    <w:p w:rsidR="00BB4632" w:rsidRDefault="00BB4632" w:rsidP="005F1A7C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B4632" w:rsidRDefault="00BB4632" w:rsidP="00D56999">
      <w:pPr>
        <w:spacing w:after="0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A90BF4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8" o:spid="_x0000_i1038" type="#_x0000_t75" style="width:222.75pt;height:156.75pt;visibility:visible">
            <v:imagedata r:id="rId18" o:title="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A90BF4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7" o:spid="_x0000_i1039" type="#_x0000_t75" style="width:217.5pt;height:153pt;visibility:visible">
            <v:imagedata r:id="rId19" o:title="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</w:p>
    <w:p w:rsidR="00BB4632" w:rsidRDefault="00BB4632" w:rsidP="00D56999">
      <w:pPr>
        <w:spacing w:after="0"/>
        <w:rPr>
          <w:rFonts w:ascii="Times New Roman" w:hAnsi="Times New Roman"/>
          <w:noProof/>
          <w:sz w:val="28"/>
          <w:szCs w:val="28"/>
          <w:lang w:eastAsia="ru-RU"/>
        </w:rPr>
      </w:pPr>
    </w:p>
    <w:p w:rsidR="00BB4632" w:rsidRDefault="00BB4632" w:rsidP="00D56999">
      <w:pPr>
        <w:spacing w:after="0"/>
        <w:rPr>
          <w:rFonts w:ascii="Times New Roman" w:hAnsi="Times New Roman"/>
          <w:sz w:val="28"/>
          <w:szCs w:val="28"/>
        </w:rPr>
      </w:pPr>
      <w:r w:rsidRPr="00A90BF4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0" o:spid="_x0000_i1040" type="#_x0000_t75" style="width:224.25pt;height:147pt;visibility:visible">
            <v:imagedata r:id="rId20" o:title="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 w:rsidRPr="00A90BF4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8" o:spid="_x0000_i1041" type="#_x0000_t75" style="width:219pt;height:158.25pt;visibility:visible">
            <v:imagedata r:id="rId21" o:title="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</w:t>
      </w:r>
    </w:p>
    <w:p w:rsidR="00BB4632" w:rsidRDefault="00BB4632" w:rsidP="00D56999">
      <w:pPr>
        <w:spacing w:after="0"/>
        <w:rPr>
          <w:rFonts w:ascii="Times New Roman" w:hAnsi="Times New Roman"/>
          <w:sz w:val="28"/>
          <w:szCs w:val="28"/>
        </w:rPr>
      </w:pPr>
    </w:p>
    <w:p w:rsidR="00BB4632" w:rsidRDefault="00BB4632" w:rsidP="0074689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ходе непосредственно образовательной деятельности воспитанники вместе с педагогом изучали свойства воды, экспериментировали и проводили опыты.</w:t>
      </w:r>
    </w:p>
    <w:p w:rsidR="00BB4632" w:rsidRDefault="00BB4632" w:rsidP="00D56999">
      <w:pPr>
        <w:spacing w:after="0"/>
        <w:rPr>
          <w:rFonts w:ascii="Times New Roman" w:hAnsi="Times New Roman"/>
          <w:sz w:val="28"/>
          <w:szCs w:val="28"/>
        </w:rPr>
      </w:pPr>
      <w:r w:rsidRPr="00A90BF4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9" o:spid="_x0000_i1042" type="#_x0000_t75" style="width:207.75pt;height:186.75pt;visibility:visible">
            <v:imagedata r:id="rId22" o:title=""/>
          </v:shape>
        </w:pict>
      </w:r>
      <w:r>
        <w:rPr>
          <w:rFonts w:ascii="Times New Roman" w:hAnsi="Times New Roman"/>
          <w:sz w:val="28"/>
          <w:szCs w:val="28"/>
        </w:rPr>
        <w:t xml:space="preserve">  </w:t>
      </w:r>
      <w:r w:rsidRPr="00A90BF4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0" o:spid="_x0000_i1043" type="#_x0000_t75" style="width:240.75pt;height:186pt;visibility:visible">
            <v:imagedata r:id="rId23" o:title=""/>
          </v:shape>
        </w:pict>
      </w:r>
      <w:r>
        <w:rPr>
          <w:rFonts w:ascii="Times New Roman" w:hAnsi="Times New Roman"/>
          <w:sz w:val="28"/>
          <w:szCs w:val="28"/>
        </w:rPr>
        <w:t xml:space="preserve">    </w:t>
      </w:r>
    </w:p>
    <w:p w:rsidR="00BB4632" w:rsidRDefault="00BB4632" w:rsidP="00D56999">
      <w:pPr>
        <w:spacing w:after="0"/>
        <w:rPr>
          <w:rFonts w:ascii="Times New Roman" w:hAnsi="Times New Roman"/>
          <w:sz w:val="28"/>
          <w:szCs w:val="28"/>
        </w:rPr>
      </w:pPr>
    </w:p>
    <w:p w:rsidR="00BB4632" w:rsidRDefault="00BB4632" w:rsidP="00D56999">
      <w:pPr>
        <w:spacing w:after="0"/>
        <w:rPr>
          <w:rFonts w:ascii="Times New Roman" w:hAnsi="Times New Roman"/>
          <w:sz w:val="28"/>
          <w:szCs w:val="28"/>
        </w:rPr>
      </w:pPr>
    </w:p>
    <w:p w:rsidR="00BB4632" w:rsidRDefault="00BB4632" w:rsidP="00D56999">
      <w:pPr>
        <w:spacing w:after="0"/>
        <w:rPr>
          <w:rFonts w:ascii="Times New Roman" w:hAnsi="Times New Roman"/>
          <w:sz w:val="28"/>
          <w:szCs w:val="28"/>
        </w:rPr>
      </w:pPr>
      <w:r w:rsidRPr="00A90BF4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4" o:spid="_x0000_i1044" type="#_x0000_t75" style="width:220.5pt;height:174pt;visibility:visible">
            <v:imagedata r:id="rId24" o:title=""/>
          </v:shape>
        </w:pict>
      </w:r>
      <w:r>
        <w:rPr>
          <w:rFonts w:ascii="Times New Roman" w:hAnsi="Times New Roman"/>
          <w:sz w:val="28"/>
          <w:szCs w:val="28"/>
        </w:rPr>
        <w:t xml:space="preserve">  </w:t>
      </w:r>
      <w:r w:rsidRPr="00A90BF4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1" o:spid="_x0000_i1045" type="#_x0000_t75" style="width:233.25pt;height:171.75pt;visibility:visible">
            <v:imagedata r:id="rId25" o:title=""/>
          </v:shape>
        </w:pic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BB4632" w:rsidRDefault="00BB4632" w:rsidP="00D56999">
      <w:pPr>
        <w:spacing w:after="0"/>
        <w:rPr>
          <w:rFonts w:ascii="Times New Roman" w:hAnsi="Times New Roman"/>
          <w:sz w:val="28"/>
          <w:szCs w:val="28"/>
        </w:rPr>
      </w:pPr>
    </w:p>
    <w:p w:rsidR="00BB4632" w:rsidRDefault="00BB4632" w:rsidP="00D56999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</w:p>
    <w:p w:rsidR="00BB4632" w:rsidRDefault="00BB4632" w:rsidP="00D56999">
      <w:pPr>
        <w:spacing w:after="0"/>
        <w:rPr>
          <w:rFonts w:ascii="Times New Roman" w:hAnsi="Times New Roman"/>
          <w:sz w:val="28"/>
          <w:szCs w:val="28"/>
        </w:rPr>
      </w:pPr>
      <w:r w:rsidRPr="00A90BF4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6" o:spid="_x0000_i1046" type="#_x0000_t75" style="width:219.75pt;height:174.75pt;visibility:visible">
            <v:imagedata r:id="rId26" o:title=""/>
          </v:shape>
        </w:pict>
      </w:r>
      <w:r>
        <w:rPr>
          <w:rFonts w:ascii="Times New Roman" w:hAnsi="Times New Roman"/>
          <w:sz w:val="28"/>
          <w:szCs w:val="28"/>
        </w:rPr>
        <w:t xml:space="preserve">  </w:t>
      </w:r>
      <w:r w:rsidRPr="00A90BF4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2" o:spid="_x0000_i1047" type="#_x0000_t75" style="width:232.5pt;height:175.5pt;visibility:visible">
            <v:imagedata r:id="rId27" o:title=""/>
          </v:shape>
        </w:pict>
      </w:r>
      <w:r>
        <w:rPr>
          <w:rFonts w:ascii="Times New Roman" w:hAnsi="Times New Roman"/>
          <w:sz w:val="28"/>
          <w:szCs w:val="28"/>
        </w:rPr>
        <w:t xml:space="preserve">        </w:t>
      </w:r>
    </w:p>
    <w:p w:rsidR="00BB4632" w:rsidRDefault="00BB4632" w:rsidP="00D56999">
      <w:pPr>
        <w:spacing w:after="0"/>
        <w:rPr>
          <w:rFonts w:ascii="Times New Roman" w:hAnsi="Times New Roman"/>
          <w:sz w:val="28"/>
          <w:szCs w:val="28"/>
        </w:rPr>
      </w:pPr>
    </w:p>
    <w:p w:rsidR="00BB4632" w:rsidRDefault="00BB4632" w:rsidP="00D56999">
      <w:pPr>
        <w:spacing w:after="0"/>
        <w:rPr>
          <w:rFonts w:ascii="Times New Roman" w:hAnsi="Times New Roman"/>
          <w:sz w:val="28"/>
          <w:szCs w:val="28"/>
        </w:rPr>
      </w:pPr>
    </w:p>
    <w:p w:rsidR="00BB4632" w:rsidRDefault="00BB4632" w:rsidP="00D56999">
      <w:pPr>
        <w:spacing w:after="0"/>
        <w:rPr>
          <w:rFonts w:ascii="Times New Roman" w:hAnsi="Times New Roman"/>
          <w:sz w:val="28"/>
          <w:szCs w:val="28"/>
        </w:rPr>
      </w:pPr>
      <w:r w:rsidRPr="00A90BF4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3" o:spid="_x0000_i1048" type="#_x0000_t75" style="width:223.5pt;height:174pt;visibility:visible">
            <v:imagedata r:id="rId28" o:title=""/>
          </v:shape>
        </w:pict>
      </w:r>
      <w:r>
        <w:rPr>
          <w:noProof/>
          <w:lang w:eastAsia="ru-RU"/>
        </w:rPr>
        <w:pict>
          <v:shape id="Рисунок 18" o:spid="_x0000_s1026" type="#_x0000_t75" style="position:absolute;margin-left:0;margin-top:0;width:217.55pt;height:174.05pt;z-index:251658240;visibility:visible;mso-position-horizontal:left;mso-position-horizontal-relative:text;mso-position-vertical:top;mso-position-vertical-relative:text">
            <v:imagedata r:id="rId29" o:title=""/>
            <w10:wrap type="square"/>
          </v:shape>
        </w:pict>
      </w:r>
      <w:r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br w:type="textWrapping" w:clear="all"/>
      </w:r>
    </w:p>
    <w:p w:rsidR="00BB4632" w:rsidRDefault="00BB4632" w:rsidP="00712DEC">
      <w:pPr>
        <w:spacing w:after="0"/>
        <w:ind w:firstLine="708"/>
        <w:rPr>
          <w:rFonts w:ascii="Times New Roman" w:hAnsi="Times New Roman"/>
          <w:sz w:val="28"/>
          <w:szCs w:val="28"/>
        </w:rPr>
      </w:pPr>
    </w:p>
    <w:p w:rsidR="00BB4632" w:rsidRDefault="00BB4632" w:rsidP="00712DEC">
      <w:pPr>
        <w:spacing w:after="0"/>
        <w:ind w:firstLine="708"/>
        <w:rPr>
          <w:rFonts w:ascii="Times New Roman" w:hAnsi="Times New Roman"/>
          <w:sz w:val="28"/>
          <w:szCs w:val="28"/>
        </w:rPr>
      </w:pPr>
    </w:p>
    <w:p w:rsidR="00BB4632" w:rsidRDefault="00BB4632" w:rsidP="00712DEC">
      <w:pPr>
        <w:spacing w:after="0"/>
        <w:ind w:firstLine="708"/>
        <w:rPr>
          <w:rFonts w:ascii="Times New Roman" w:hAnsi="Times New Roman"/>
          <w:sz w:val="28"/>
          <w:szCs w:val="28"/>
        </w:rPr>
      </w:pPr>
    </w:p>
    <w:p w:rsidR="00BB4632" w:rsidRDefault="00BB4632" w:rsidP="0074689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большим удовольствием воспитанники средней группы приняли участие в конкурсе рисунков на асфальте «Вода - водичка». </w:t>
      </w:r>
    </w:p>
    <w:p w:rsidR="00BB4632" w:rsidRDefault="00BB4632" w:rsidP="0074689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B4632" w:rsidRDefault="00BB4632" w:rsidP="000C7F2E">
      <w:pPr>
        <w:spacing w:after="0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A90BF4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" o:spid="_x0000_i1049" type="#_x0000_t75" style="width:205.5pt;height:115.5pt;visibility:visible">
            <v:imagedata r:id="rId30" o:title="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</w:t>
      </w:r>
      <w:r w:rsidRPr="000C7F2E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  <w:r w:rsidRPr="00A90BF4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5" o:spid="_x0000_i1050" type="#_x0000_t75" style="width:204.75pt;height:114pt;visibility:visible">
            <v:imagedata r:id="rId31" o:title=""/>
          </v:shape>
        </w:pict>
      </w:r>
    </w:p>
    <w:p w:rsidR="00BB4632" w:rsidRPr="0074689F" w:rsidRDefault="00BB4632" w:rsidP="000C7F2E">
      <w:pPr>
        <w:spacing w:after="0"/>
        <w:rPr>
          <w:rFonts w:ascii="Times New Roman" w:hAnsi="Times New Roman"/>
          <w:sz w:val="28"/>
          <w:szCs w:val="28"/>
        </w:rPr>
      </w:pPr>
    </w:p>
    <w:p w:rsidR="00BB4632" w:rsidRDefault="00BB4632" w:rsidP="005F1A7C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формирования нравственно – оценочного поведения в природе, обогащения экологических представлений с детьми проводились беседы:</w:t>
      </w:r>
    </w:p>
    <w:p w:rsidR="00BB4632" w:rsidRDefault="00BB4632" w:rsidP="005F1A7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75599">
        <w:rPr>
          <w:rFonts w:ascii="Times New Roman" w:hAnsi="Times New Roman"/>
          <w:sz w:val="28"/>
          <w:szCs w:val="28"/>
        </w:rPr>
        <w:t>«Вода - это жизнь на Земле», «Где мы можем встретить воду?», «Вечная слава воде», «Круговорот воды в природе»</w:t>
      </w:r>
      <w:r>
        <w:rPr>
          <w:rFonts w:ascii="Times New Roman" w:hAnsi="Times New Roman"/>
          <w:sz w:val="28"/>
          <w:szCs w:val="28"/>
        </w:rPr>
        <w:t>.</w:t>
      </w:r>
    </w:p>
    <w:p w:rsidR="00BB4632" w:rsidRDefault="00BB4632" w:rsidP="005F1A7C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рамках проекта родители вместе с детьми участвовали в конкурсе рисунков и поделок «Водный мир»</w:t>
      </w:r>
      <w:r w:rsidRPr="000C7F2E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а также в </w:t>
      </w:r>
      <w:r w:rsidRPr="000C7F2E">
        <w:rPr>
          <w:rFonts w:ascii="Times New Roman" w:hAnsi="Times New Roman"/>
          <w:sz w:val="28"/>
          <w:szCs w:val="28"/>
        </w:rPr>
        <w:t>конкурс</w:t>
      </w:r>
      <w:r>
        <w:rPr>
          <w:rFonts w:ascii="Times New Roman" w:hAnsi="Times New Roman"/>
          <w:sz w:val="28"/>
          <w:szCs w:val="28"/>
        </w:rPr>
        <w:t>е</w:t>
      </w:r>
      <w:r w:rsidRPr="00A75599">
        <w:rPr>
          <w:rFonts w:ascii="Times New Roman" w:hAnsi="Times New Roman"/>
          <w:sz w:val="28"/>
          <w:szCs w:val="28"/>
        </w:rPr>
        <w:t xml:space="preserve"> экологических сказок «Приключение  капельки»</w:t>
      </w:r>
      <w:r>
        <w:rPr>
          <w:rFonts w:ascii="Times New Roman" w:hAnsi="Times New Roman"/>
          <w:sz w:val="28"/>
          <w:szCs w:val="28"/>
        </w:rPr>
        <w:t xml:space="preserve">. Дети рисовали окружающую природу, сочиняли рассказы по своим рисункам.       </w:t>
      </w:r>
    </w:p>
    <w:p w:rsidR="00BB4632" w:rsidRDefault="00BB4632" w:rsidP="005F1A7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</w:p>
    <w:p w:rsidR="00BB4632" w:rsidRDefault="00BB4632" w:rsidP="00E641E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A90BF4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6" o:spid="_x0000_i1051" type="#_x0000_t75" style="width:294.75pt;height:168.75pt;visibility:visible">
            <v:imagedata r:id="rId32" o:title=""/>
          </v:shape>
        </w:pic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BB4632" w:rsidRDefault="00BB4632" w:rsidP="00E641E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</w:p>
    <w:p w:rsidR="00BB4632" w:rsidRDefault="00BB4632" w:rsidP="0074689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</w:t>
      </w:r>
      <w:r w:rsidRPr="00A90BF4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1" o:spid="_x0000_i1052" type="#_x0000_t75" style="width:311.25pt;height:176.25pt;visibility:visible">
            <v:imagedata r:id="rId33" o:title=""/>
          </v:shape>
        </w:pict>
      </w:r>
    </w:p>
    <w:p w:rsidR="00BB4632" w:rsidRDefault="00BB4632" w:rsidP="0074689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29 мая в детском саду подвели итоги всей природоохранной операции, выявили активных участников, после чего состоялось их награждение.</w:t>
      </w:r>
    </w:p>
    <w:p w:rsidR="00BB4632" w:rsidRDefault="00BB4632" w:rsidP="00D56999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</w:p>
    <w:p w:rsidR="00BB4632" w:rsidRDefault="00BB4632" w:rsidP="0074689F">
      <w:pPr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bookmarkStart w:id="0" w:name="_GoBack"/>
      <w:r w:rsidRPr="00A90BF4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9" o:spid="_x0000_i1053" type="#_x0000_t75" style="width:397.5pt;height:223.5pt;visibility:visible">
            <v:imagedata r:id="rId34" o:title=""/>
          </v:shape>
        </w:pict>
      </w:r>
      <w:bookmarkEnd w:id="0"/>
    </w:p>
    <w:p w:rsidR="00BB4632" w:rsidRDefault="00BB4632" w:rsidP="0074689F">
      <w:pPr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BB4632" w:rsidRDefault="00BB4632" w:rsidP="00076746">
      <w:pPr>
        <w:pStyle w:val="ListParagraph"/>
        <w:spacing w:after="0"/>
        <w:ind w:left="0"/>
        <w:jc w:val="both"/>
        <w:rPr>
          <w:rFonts w:ascii="Times New Roman" w:hAnsi="Times New Roman"/>
          <w:b/>
          <w:sz w:val="32"/>
          <w:szCs w:val="28"/>
        </w:rPr>
      </w:pPr>
      <w:r w:rsidRPr="00F85142">
        <w:rPr>
          <w:rFonts w:ascii="Times New Roman" w:hAnsi="Times New Roman"/>
          <w:b/>
          <w:sz w:val="32"/>
          <w:szCs w:val="28"/>
        </w:rPr>
        <w:t>Аналитический этап.</w:t>
      </w:r>
    </w:p>
    <w:p w:rsidR="00BB4632" w:rsidRPr="00F85142" w:rsidRDefault="00BB4632" w:rsidP="00076746">
      <w:pPr>
        <w:pStyle w:val="ListParagraph"/>
        <w:spacing w:after="0"/>
        <w:ind w:left="0" w:firstLine="708"/>
        <w:jc w:val="both"/>
        <w:rPr>
          <w:rFonts w:ascii="Times New Roman" w:hAnsi="Times New Roman"/>
          <w:sz w:val="32"/>
          <w:szCs w:val="28"/>
        </w:rPr>
      </w:pPr>
      <w:r w:rsidRPr="00ED3986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 xml:space="preserve">данный момент наш проект </w:t>
      </w:r>
      <w:r w:rsidRPr="00ED3986">
        <w:rPr>
          <w:rFonts w:ascii="Times New Roman" w:hAnsi="Times New Roman"/>
          <w:sz w:val="28"/>
          <w:szCs w:val="28"/>
        </w:rPr>
        <w:t>закончен.</w:t>
      </w:r>
      <w:r>
        <w:rPr>
          <w:rFonts w:ascii="Times New Roman" w:hAnsi="Times New Roman"/>
          <w:sz w:val="28"/>
          <w:szCs w:val="28"/>
        </w:rPr>
        <w:t xml:space="preserve"> </w:t>
      </w:r>
      <w:r w:rsidRPr="00311208">
        <w:rPr>
          <w:rFonts w:ascii="Times New Roman" w:hAnsi="Times New Roman"/>
          <w:sz w:val="28"/>
          <w:szCs w:val="28"/>
        </w:rPr>
        <w:t>Реализованы подготовительный и практический этапы</w:t>
      </w:r>
      <w:r>
        <w:rPr>
          <w:rFonts w:ascii="Times New Roman" w:hAnsi="Times New Roman"/>
          <w:sz w:val="28"/>
          <w:szCs w:val="28"/>
        </w:rPr>
        <w:t xml:space="preserve">. </w:t>
      </w:r>
      <w:r w:rsidRPr="00ED3986">
        <w:rPr>
          <w:rFonts w:ascii="Times New Roman" w:hAnsi="Times New Roman"/>
          <w:sz w:val="28"/>
          <w:szCs w:val="28"/>
        </w:rPr>
        <w:t>В ходе проведенных мероприятий</w:t>
      </w:r>
      <w:r>
        <w:rPr>
          <w:rFonts w:ascii="Times New Roman" w:hAnsi="Times New Roman"/>
          <w:sz w:val="28"/>
          <w:szCs w:val="28"/>
        </w:rPr>
        <w:t xml:space="preserve"> дети осознали свою роль в судьбе природы, родители стали более активно участвовать в жизни группы.  Считаем, что проведенные мероприятия способствуют формированию человека с новым экологическим мышлением, способным осознать последствия своих действий по отношению к окружающей среде и умеющего жить в гармонии с природой.</w:t>
      </w:r>
    </w:p>
    <w:p w:rsidR="00BB4632" w:rsidRDefault="00BB4632" w:rsidP="0074689F">
      <w:pPr>
        <w:jc w:val="both"/>
        <w:rPr>
          <w:rFonts w:ascii="Times New Roman" w:hAnsi="Times New Roman"/>
          <w:sz w:val="28"/>
          <w:szCs w:val="28"/>
        </w:rPr>
      </w:pPr>
    </w:p>
    <w:sectPr w:rsidR="00BB4632" w:rsidSect="004259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B6456"/>
    <w:multiLevelType w:val="hybridMultilevel"/>
    <w:tmpl w:val="DEDADCD4"/>
    <w:lvl w:ilvl="0" w:tplc="0419000B">
      <w:start w:val="1"/>
      <w:numFmt w:val="bullet"/>
      <w:lvlText w:val=""/>
      <w:lvlJc w:val="left"/>
      <w:pPr>
        <w:ind w:left="214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1">
    <w:nsid w:val="09DE4349"/>
    <w:multiLevelType w:val="hybridMultilevel"/>
    <w:tmpl w:val="FAFC49E0"/>
    <w:lvl w:ilvl="0" w:tplc="F5289F84">
      <w:start w:val="1"/>
      <w:numFmt w:val="decimal"/>
      <w:lvlText w:val="%1."/>
      <w:lvlJc w:val="left"/>
      <w:pPr>
        <w:ind w:left="45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7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9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1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3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5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7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9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10" w:hanging="180"/>
      </w:pPr>
      <w:rPr>
        <w:rFonts w:cs="Times New Roman"/>
      </w:rPr>
    </w:lvl>
  </w:abstractNum>
  <w:abstractNum w:abstractNumId="2">
    <w:nsid w:val="122963DA"/>
    <w:multiLevelType w:val="hybridMultilevel"/>
    <w:tmpl w:val="DD0CC5CE"/>
    <w:lvl w:ilvl="0" w:tplc="04190009">
      <w:start w:val="1"/>
      <w:numFmt w:val="bullet"/>
      <w:lvlText w:val="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">
    <w:nsid w:val="13EF75B2"/>
    <w:multiLevelType w:val="hybridMultilevel"/>
    <w:tmpl w:val="E3E8E350"/>
    <w:lvl w:ilvl="0" w:tplc="04190009">
      <w:start w:val="1"/>
      <w:numFmt w:val="bullet"/>
      <w:lvlText w:val="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">
    <w:nsid w:val="22AC4A17"/>
    <w:multiLevelType w:val="hybridMultilevel"/>
    <w:tmpl w:val="1B88A8D6"/>
    <w:lvl w:ilvl="0" w:tplc="079EB22E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5">
    <w:nsid w:val="6DB80B37"/>
    <w:multiLevelType w:val="hybridMultilevel"/>
    <w:tmpl w:val="D284A29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76F73"/>
    <w:rsid w:val="00016F16"/>
    <w:rsid w:val="00054878"/>
    <w:rsid w:val="00076746"/>
    <w:rsid w:val="00077B15"/>
    <w:rsid w:val="000864A1"/>
    <w:rsid w:val="000C1AB8"/>
    <w:rsid w:val="000C352E"/>
    <w:rsid w:val="000C4D6D"/>
    <w:rsid w:val="000C7F2E"/>
    <w:rsid w:val="00124CF2"/>
    <w:rsid w:val="00143930"/>
    <w:rsid w:val="001460A2"/>
    <w:rsid w:val="00171121"/>
    <w:rsid w:val="0018054D"/>
    <w:rsid w:val="001971EC"/>
    <w:rsid w:val="001C4BC5"/>
    <w:rsid w:val="0020246B"/>
    <w:rsid w:val="00251A4E"/>
    <w:rsid w:val="0025655B"/>
    <w:rsid w:val="00276337"/>
    <w:rsid w:val="00276F73"/>
    <w:rsid w:val="00281D1C"/>
    <w:rsid w:val="0029180D"/>
    <w:rsid w:val="002C1EDE"/>
    <w:rsid w:val="002C68C6"/>
    <w:rsid w:val="002D1B0A"/>
    <w:rsid w:val="002F148E"/>
    <w:rsid w:val="00306A95"/>
    <w:rsid w:val="00311208"/>
    <w:rsid w:val="003140F6"/>
    <w:rsid w:val="00387232"/>
    <w:rsid w:val="003A2A70"/>
    <w:rsid w:val="003A3EF5"/>
    <w:rsid w:val="003B4A1A"/>
    <w:rsid w:val="003C48EE"/>
    <w:rsid w:val="003D6416"/>
    <w:rsid w:val="003F6013"/>
    <w:rsid w:val="00402931"/>
    <w:rsid w:val="00420511"/>
    <w:rsid w:val="004233C9"/>
    <w:rsid w:val="0042594F"/>
    <w:rsid w:val="0044313A"/>
    <w:rsid w:val="00477B9C"/>
    <w:rsid w:val="00496EA8"/>
    <w:rsid w:val="004A68D3"/>
    <w:rsid w:val="004C6A86"/>
    <w:rsid w:val="004E1724"/>
    <w:rsid w:val="0050431C"/>
    <w:rsid w:val="00522DDB"/>
    <w:rsid w:val="0052488F"/>
    <w:rsid w:val="00545712"/>
    <w:rsid w:val="00564266"/>
    <w:rsid w:val="00570736"/>
    <w:rsid w:val="005765F6"/>
    <w:rsid w:val="0059372C"/>
    <w:rsid w:val="005C5D14"/>
    <w:rsid w:val="005C7198"/>
    <w:rsid w:val="005D71E6"/>
    <w:rsid w:val="005E69F9"/>
    <w:rsid w:val="005F1A7C"/>
    <w:rsid w:val="005F27EB"/>
    <w:rsid w:val="006517B0"/>
    <w:rsid w:val="00712DEC"/>
    <w:rsid w:val="0073313C"/>
    <w:rsid w:val="0074689F"/>
    <w:rsid w:val="00794A5B"/>
    <w:rsid w:val="007C24C3"/>
    <w:rsid w:val="00806B33"/>
    <w:rsid w:val="0081165E"/>
    <w:rsid w:val="00825298"/>
    <w:rsid w:val="00843A38"/>
    <w:rsid w:val="00867683"/>
    <w:rsid w:val="0088579F"/>
    <w:rsid w:val="008B77A7"/>
    <w:rsid w:val="008C48B1"/>
    <w:rsid w:val="008D7CBC"/>
    <w:rsid w:val="008E1486"/>
    <w:rsid w:val="009101D8"/>
    <w:rsid w:val="009156CE"/>
    <w:rsid w:val="00934E60"/>
    <w:rsid w:val="00980C01"/>
    <w:rsid w:val="009A24E6"/>
    <w:rsid w:val="009A3934"/>
    <w:rsid w:val="00A10F10"/>
    <w:rsid w:val="00A2042A"/>
    <w:rsid w:val="00A31D25"/>
    <w:rsid w:val="00A420ED"/>
    <w:rsid w:val="00A742E0"/>
    <w:rsid w:val="00A75599"/>
    <w:rsid w:val="00A84A60"/>
    <w:rsid w:val="00A90BF4"/>
    <w:rsid w:val="00A90D99"/>
    <w:rsid w:val="00A97BF6"/>
    <w:rsid w:val="00AA3289"/>
    <w:rsid w:val="00AD44B2"/>
    <w:rsid w:val="00AF03C7"/>
    <w:rsid w:val="00AF284C"/>
    <w:rsid w:val="00AF42C8"/>
    <w:rsid w:val="00B16F0B"/>
    <w:rsid w:val="00B572AC"/>
    <w:rsid w:val="00B82E9E"/>
    <w:rsid w:val="00B90103"/>
    <w:rsid w:val="00B940A8"/>
    <w:rsid w:val="00B96C1A"/>
    <w:rsid w:val="00BB4632"/>
    <w:rsid w:val="00BD5742"/>
    <w:rsid w:val="00BD7631"/>
    <w:rsid w:val="00BE009A"/>
    <w:rsid w:val="00BE66D5"/>
    <w:rsid w:val="00C42B41"/>
    <w:rsid w:val="00C71AA1"/>
    <w:rsid w:val="00C810B7"/>
    <w:rsid w:val="00C8135C"/>
    <w:rsid w:val="00CB6BDD"/>
    <w:rsid w:val="00D332E1"/>
    <w:rsid w:val="00D5376D"/>
    <w:rsid w:val="00D56999"/>
    <w:rsid w:val="00D80C48"/>
    <w:rsid w:val="00DA0302"/>
    <w:rsid w:val="00DA529D"/>
    <w:rsid w:val="00DB2236"/>
    <w:rsid w:val="00DD1805"/>
    <w:rsid w:val="00DD1FD6"/>
    <w:rsid w:val="00E12A94"/>
    <w:rsid w:val="00E14932"/>
    <w:rsid w:val="00E278BA"/>
    <w:rsid w:val="00E359DD"/>
    <w:rsid w:val="00E4352B"/>
    <w:rsid w:val="00E641E4"/>
    <w:rsid w:val="00E8007B"/>
    <w:rsid w:val="00ED1E0F"/>
    <w:rsid w:val="00ED3986"/>
    <w:rsid w:val="00F176CD"/>
    <w:rsid w:val="00F4602C"/>
    <w:rsid w:val="00F71A8D"/>
    <w:rsid w:val="00F85142"/>
    <w:rsid w:val="00FA3972"/>
    <w:rsid w:val="00FA5F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44B2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143930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0C352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7331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331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1115</TotalTime>
  <Pages>13</Pages>
  <Words>1335</Words>
  <Characters>7616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Малышок</dc:creator>
  <cp:keywords/>
  <dc:description/>
  <cp:lastModifiedBy>User</cp:lastModifiedBy>
  <cp:revision>51</cp:revision>
  <cp:lastPrinted>2014-05-30T05:52:00Z</cp:lastPrinted>
  <dcterms:created xsi:type="dcterms:W3CDTF">2013-04-02T08:13:00Z</dcterms:created>
  <dcterms:modified xsi:type="dcterms:W3CDTF">2015-06-10T17:03:00Z</dcterms:modified>
</cp:coreProperties>
</file>