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42" w:rsidRDefault="002C1F42" w:rsidP="001D4D40">
      <w:pPr>
        <w:jc w:val="center"/>
        <w:rPr>
          <w:b/>
          <w:sz w:val="28"/>
          <w:szCs w:val="28"/>
        </w:rPr>
      </w:pPr>
      <w:r w:rsidRPr="00E84DB5">
        <w:rPr>
          <w:b/>
          <w:sz w:val="28"/>
          <w:szCs w:val="28"/>
        </w:rPr>
        <w:t>ГБОУ Школа№1161 Структурное подразделение №6</w:t>
      </w:r>
    </w:p>
    <w:p w:rsidR="002C1F42" w:rsidRPr="00E84DB5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40"/>
          <w:szCs w:val="40"/>
        </w:rPr>
      </w:pPr>
    </w:p>
    <w:p w:rsidR="002C1F42" w:rsidRDefault="002C1F42" w:rsidP="001D4D40">
      <w:pPr>
        <w:jc w:val="center"/>
        <w:rPr>
          <w:b/>
          <w:sz w:val="40"/>
          <w:szCs w:val="40"/>
        </w:rPr>
      </w:pPr>
    </w:p>
    <w:p w:rsidR="002C1F42" w:rsidRPr="00516005" w:rsidRDefault="002C1F42" w:rsidP="001D4D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Pr="00516005">
        <w:rPr>
          <w:b/>
          <w:sz w:val="40"/>
          <w:szCs w:val="40"/>
        </w:rPr>
        <w:t>ПЕДАГОГИЧЕСКИЙ ПРОЕКТ</w:t>
      </w:r>
    </w:p>
    <w:p w:rsidR="002C1F42" w:rsidRDefault="002C1F42" w:rsidP="001D4D40">
      <w:pPr>
        <w:jc w:val="center"/>
        <w:rPr>
          <w:b/>
          <w:sz w:val="40"/>
          <w:szCs w:val="40"/>
        </w:rPr>
      </w:pPr>
      <w:r w:rsidRPr="00516005">
        <w:rPr>
          <w:b/>
          <w:sz w:val="40"/>
          <w:szCs w:val="40"/>
        </w:rPr>
        <w:t>«Всех дороже мне она. Это мамочка моя! »</w:t>
      </w:r>
    </w:p>
    <w:p w:rsidR="002C1F42" w:rsidRDefault="002C1F42" w:rsidP="001D4D40">
      <w:pPr>
        <w:jc w:val="center"/>
        <w:rPr>
          <w:b/>
          <w:sz w:val="40"/>
          <w:szCs w:val="40"/>
        </w:rPr>
      </w:pPr>
    </w:p>
    <w:p w:rsidR="002C1F42" w:rsidRDefault="002C1F42" w:rsidP="001D4D40">
      <w:pPr>
        <w:jc w:val="center"/>
        <w:rPr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" o:spid="_x0000_s1026" type="#_x0000_t75" alt="http://detskiychas.ru/wp-content/uploads/2013/01/o_mame.jpg" style="position:absolute;left:0;text-align:left;margin-left:0;margin-top:13.8pt;width:168.75pt;height:214.5pt;z-index:251646976;visibility:visible">
            <v:imagedata r:id="rId5" o:title=""/>
            <w10:wrap type="square" side="right"/>
          </v:shape>
        </w:pict>
      </w:r>
    </w:p>
    <w:p w:rsidR="002C1F42" w:rsidRDefault="002C1F42" w:rsidP="001D4D40">
      <w:pPr>
        <w:rPr>
          <w:rStyle w:val="Emphasis"/>
          <w:b/>
          <w:i w:val="0"/>
          <w:color w:val="000000"/>
          <w:sz w:val="32"/>
          <w:szCs w:val="32"/>
        </w:rPr>
      </w:pPr>
      <w:r w:rsidRPr="0009620F">
        <w:rPr>
          <w:rStyle w:val="Emphasis"/>
          <w:b/>
          <w:i w:val="0"/>
          <w:color w:val="000000"/>
          <w:sz w:val="32"/>
          <w:szCs w:val="32"/>
        </w:rPr>
        <w:t xml:space="preserve">                                               </w:t>
      </w:r>
    </w:p>
    <w:p w:rsidR="002C1F42" w:rsidRDefault="002C1F42" w:rsidP="001D4D40">
      <w:pPr>
        <w:rPr>
          <w:b/>
          <w:i/>
          <w:sz w:val="32"/>
          <w:szCs w:val="32"/>
        </w:rPr>
      </w:pPr>
      <w:r>
        <w:rPr>
          <w:rStyle w:val="Emphasis"/>
          <w:b/>
          <w:i w:val="0"/>
          <w:color w:val="000000"/>
          <w:sz w:val="32"/>
          <w:szCs w:val="32"/>
        </w:rPr>
        <w:t xml:space="preserve">          </w:t>
      </w:r>
      <w:r w:rsidRPr="0009620F">
        <w:rPr>
          <w:rStyle w:val="Emphasis"/>
          <w:b/>
          <w:i w:val="0"/>
          <w:color w:val="000000"/>
          <w:sz w:val="32"/>
          <w:szCs w:val="32"/>
        </w:rPr>
        <w:t>Слов красивых  на свете немало.</w:t>
      </w:r>
      <w:r w:rsidRPr="0009620F">
        <w:rPr>
          <w:b/>
          <w:i/>
          <w:sz w:val="32"/>
          <w:szCs w:val="32"/>
        </w:rPr>
        <w:br/>
        <w:t xml:space="preserve">                                             </w:t>
      </w:r>
    </w:p>
    <w:p w:rsidR="002C1F42" w:rsidRPr="0009620F" w:rsidRDefault="002C1F42" w:rsidP="001D4D40">
      <w:pPr>
        <w:rPr>
          <w:b/>
          <w:i/>
          <w:sz w:val="32"/>
          <w:szCs w:val="32"/>
        </w:rPr>
      </w:pPr>
      <w:r w:rsidRPr="0009620F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         </w:t>
      </w:r>
      <w:r w:rsidRPr="0009620F">
        <w:rPr>
          <w:rStyle w:val="Emphasis"/>
          <w:b/>
          <w:i w:val="0"/>
          <w:color w:val="000000"/>
          <w:sz w:val="32"/>
          <w:szCs w:val="32"/>
        </w:rPr>
        <w:t>Но прекраснее всё же одно -</w:t>
      </w:r>
    </w:p>
    <w:p w:rsidR="002C1F42" w:rsidRDefault="002C1F42" w:rsidP="001D4D40">
      <w:pPr>
        <w:rPr>
          <w:rStyle w:val="Emphasis"/>
          <w:b/>
          <w:i w:val="0"/>
          <w:color w:val="000000"/>
          <w:sz w:val="32"/>
          <w:szCs w:val="32"/>
        </w:rPr>
      </w:pPr>
      <w:r w:rsidRPr="0009620F">
        <w:rPr>
          <w:rStyle w:val="Emphasis"/>
          <w:b/>
          <w:i w:val="0"/>
          <w:color w:val="000000"/>
          <w:sz w:val="32"/>
          <w:szCs w:val="32"/>
        </w:rPr>
        <w:t xml:space="preserve">                                              </w:t>
      </w:r>
    </w:p>
    <w:p w:rsidR="002C1F42" w:rsidRPr="0009620F" w:rsidRDefault="002C1F42" w:rsidP="001D4D40">
      <w:pPr>
        <w:rPr>
          <w:b/>
          <w:i/>
          <w:sz w:val="32"/>
          <w:szCs w:val="32"/>
        </w:rPr>
      </w:pPr>
      <w:r>
        <w:rPr>
          <w:rStyle w:val="Emphasis"/>
          <w:b/>
          <w:i w:val="0"/>
          <w:color w:val="000000"/>
          <w:sz w:val="32"/>
          <w:szCs w:val="32"/>
        </w:rPr>
        <w:t xml:space="preserve">          </w:t>
      </w:r>
      <w:r w:rsidRPr="0009620F">
        <w:rPr>
          <w:rStyle w:val="Emphasis"/>
          <w:b/>
          <w:i w:val="0"/>
          <w:color w:val="000000"/>
          <w:sz w:val="32"/>
          <w:szCs w:val="32"/>
        </w:rPr>
        <w:t xml:space="preserve"> Из двух слогов простое  - «мама»</w:t>
      </w:r>
    </w:p>
    <w:p w:rsidR="002C1F42" w:rsidRDefault="002C1F42" w:rsidP="001D4D40">
      <w:pPr>
        <w:rPr>
          <w:rStyle w:val="Emphasis"/>
          <w:b/>
          <w:i w:val="0"/>
          <w:color w:val="000000"/>
          <w:sz w:val="32"/>
          <w:szCs w:val="32"/>
        </w:rPr>
      </w:pPr>
      <w:r w:rsidRPr="0009620F">
        <w:rPr>
          <w:rStyle w:val="Emphasis"/>
          <w:b/>
          <w:i w:val="0"/>
          <w:color w:val="000000"/>
          <w:sz w:val="32"/>
          <w:szCs w:val="32"/>
        </w:rPr>
        <w:t xml:space="preserve">                                              </w:t>
      </w:r>
    </w:p>
    <w:p w:rsidR="002C1F42" w:rsidRDefault="002C1F42" w:rsidP="001D4D40">
      <w:pPr>
        <w:rPr>
          <w:b/>
          <w:iCs/>
          <w:color w:val="000000"/>
          <w:sz w:val="32"/>
          <w:szCs w:val="32"/>
        </w:rPr>
      </w:pPr>
      <w:r w:rsidRPr="0009620F">
        <w:rPr>
          <w:rStyle w:val="Emphasis"/>
          <w:b/>
          <w:i w:val="0"/>
          <w:color w:val="000000"/>
          <w:sz w:val="32"/>
          <w:szCs w:val="32"/>
        </w:rPr>
        <w:t xml:space="preserve"> </w:t>
      </w:r>
      <w:r>
        <w:rPr>
          <w:rStyle w:val="Emphasis"/>
          <w:b/>
          <w:i w:val="0"/>
          <w:color w:val="000000"/>
          <w:sz w:val="32"/>
          <w:szCs w:val="32"/>
        </w:rPr>
        <w:t xml:space="preserve">          </w:t>
      </w:r>
      <w:r w:rsidRPr="0009620F">
        <w:rPr>
          <w:rStyle w:val="Emphasis"/>
          <w:b/>
          <w:i w:val="0"/>
          <w:color w:val="000000"/>
          <w:sz w:val="32"/>
          <w:szCs w:val="32"/>
        </w:rPr>
        <w:t>И нету слов дороже, чем оно.</w:t>
      </w:r>
      <w:hyperlink r:id="rId6" w:history="1">
        <w:r w:rsidRPr="0009620F">
          <w:rPr>
            <w:rFonts w:ascii="Times" w:hAnsi="Times" w:cs="Times"/>
            <w:b/>
            <w:color w:val="265E15"/>
            <w:sz w:val="32"/>
            <w:szCs w:val="32"/>
            <w:bdr w:val="none" w:sz="0" w:space="0" w:color="auto" w:frame="1"/>
          </w:rPr>
          <w:fldChar w:fldCharType="begin"/>
        </w:r>
        <w:r w:rsidRPr="0009620F">
          <w:rPr>
            <w:rFonts w:ascii="Times" w:hAnsi="Times" w:cs="Times"/>
            <w:b/>
            <w:color w:val="265E15"/>
            <w:sz w:val="32"/>
            <w:szCs w:val="32"/>
            <w:bdr w:val="none" w:sz="0" w:space="0" w:color="auto" w:frame="1"/>
          </w:rPr>
          <w:instrText xml:space="preserve"> INCLUDEPICTURE "http://detskiychas.ru/wp-content/uploads/2013/01/o_mame.jpg" \* MERGEFORMATINET </w:instrText>
        </w:r>
        <w:r w:rsidRPr="0009620F">
          <w:rPr>
            <w:rFonts w:ascii="Times" w:hAnsi="Times" w:cs="Times"/>
            <w:b/>
            <w:color w:val="265E15"/>
            <w:sz w:val="32"/>
            <w:szCs w:val="32"/>
            <w:bdr w:val="none" w:sz="0" w:space="0" w:color="auto" w:frame="1"/>
          </w:rPr>
          <w:fldChar w:fldCharType="end"/>
        </w:r>
        <w:r w:rsidRPr="0009620F">
          <w:rPr>
            <w:rFonts w:ascii="Times" w:hAnsi="Times" w:cs="Times"/>
            <w:b/>
            <w:color w:val="333333"/>
            <w:sz w:val="32"/>
            <w:szCs w:val="32"/>
          </w:rPr>
          <w:br w:type="textWrapping" w:clear="all"/>
        </w:r>
      </w:hyperlink>
    </w:p>
    <w:p w:rsidR="002C1F42" w:rsidRDefault="002C1F42" w:rsidP="001D4D40">
      <w:pPr>
        <w:rPr>
          <w:b/>
          <w:iCs/>
          <w:color w:val="000000"/>
          <w:sz w:val="32"/>
          <w:szCs w:val="32"/>
        </w:rPr>
      </w:pPr>
    </w:p>
    <w:p w:rsidR="002C1F42" w:rsidRPr="00B218D9" w:rsidRDefault="002C1F42" w:rsidP="001D4D40">
      <w:pPr>
        <w:rPr>
          <w:bCs/>
          <w:color w:val="000000"/>
          <w:sz w:val="32"/>
          <w:szCs w:val="32"/>
        </w:rPr>
      </w:pPr>
      <w:r w:rsidRPr="00B218D9">
        <w:rPr>
          <w:rStyle w:val="Strong"/>
          <w:color w:val="000000"/>
          <w:sz w:val="32"/>
          <w:szCs w:val="32"/>
        </w:rPr>
        <w:t>Тип проекта:</w:t>
      </w:r>
      <w:r w:rsidRPr="00B218D9">
        <w:rPr>
          <w:rStyle w:val="apple-converted-space"/>
          <w:b/>
          <w:bCs/>
          <w:color w:val="000000"/>
          <w:sz w:val="32"/>
          <w:szCs w:val="32"/>
        </w:rPr>
        <w:t> </w:t>
      </w:r>
      <w:r w:rsidRPr="00B218D9">
        <w:rPr>
          <w:bCs/>
          <w:color w:val="000000"/>
          <w:sz w:val="32"/>
          <w:szCs w:val="32"/>
        </w:rPr>
        <w:t>творческий</w:t>
      </w:r>
    </w:p>
    <w:p w:rsidR="002C1F42" w:rsidRPr="00B218D9" w:rsidRDefault="002C1F42" w:rsidP="001D4D40">
      <w:pPr>
        <w:rPr>
          <w:iCs/>
          <w:color w:val="000000"/>
          <w:sz w:val="32"/>
          <w:szCs w:val="32"/>
        </w:rPr>
      </w:pPr>
    </w:p>
    <w:p w:rsidR="002C1F42" w:rsidRPr="00B218D9" w:rsidRDefault="002C1F42" w:rsidP="001D4D40">
      <w:pPr>
        <w:rPr>
          <w:bCs/>
          <w:color w:val="000000"/>
          <w:sz w:val="32"/>
          <w:szCs w:val="32"/>
        </w:rPr>
      </w:pPr>
      <w:r w:rsidRPr="00B218D9">
        <w:rPr>
          <w:b/>
          <w:bCs/>
          <w:color w:val="000000"/>
          <w:sz w:val="32"/>
          <w:szCs w:val="32"/>
        </w:rPr>
        <w:t xml:space="preserve">Возрастная группа: </w:t>
      </w:r>
      <w:r w:rsidRPr="00B218D9">
        <w:rPr>
          <w:bCs/>
          <w:color w:val="000000"/>
          <w:sz w:val="32"/>
          <w:szCs w:val="32"/>
        </w:rPr>
        <w:t>старшая группа № 9 «Знайки» (5-6 лет).</w:t>
      </w:r>
    </w:p>
    <w:p w:rsidR="002C1F42" w:rsidRPr="00B218D9" w:rsidRDefault="002C1F42" w:rsidP="001D4D40">
      <w:pPr>
        <w:rPr>
          <w:b/>
          <w:bCs/>
          <w:color w:val="000000"/>
          <w:sz w:val="32"/>
          <w:szCs w:val="32"/>
        </w:rPr>
      </w:pPr>
    </w:p>
    <w:p w:rsidR="002C1F42" w:rsidRDefault="002C1F42" w:rsidP="001D4D40">
      <w:pPr>
        <w:rPr>
          <w:b/>
          <w:bCs/>
          <w:color w:val="000000"/>
          <w:sz w:val="32"/>
          <w:szCs w:val="32"/>
        </w:rPr>
      </w:pPr>
      <w:r w:rsidRPr="00B218D9">
        <w:rPr>
          <w:rStyle w:val="Strong"/>
          <w:color w:val="000000"/>
          <w:sz w:val="32"/>
          <w:szCs w:val="32"/>
        </w:rPr>
        <w:t>Продолжительность проекта:</w:t>
      </w:r>
      <w:r w:rsidRPr="00B218D9">
        <w:rPr>
          <w:rStyle w:val="apple-converted-space"/>
          <w:b/>
          <w:bCs/>
          <w:color w:val="000000"/>
          <w:sz w:val="32"/>
          <w:szCs w:val="32"/>
        </w:rPr>
        <w:t> </w:t>
      </w:r>
      <w:r>
        <w:rPr>
          <w:bCs/>
          <w:color w:val="000000"/>
          <w:sz w:val="32"/>
          <w:szCs w:val="32"/>
        </w:rPr>
        <w:t>кратко</w:t>
      </w:r>
      <w:r w:rsidRPr="00B218D9">
        <w:rPr>
          <w:bCs/>
          <w:color w:val="000000"/>
          <w:sz w:val="32"/>
          <w:szCs w:val="32"/>
        </w:rPr>
        <w:t>срочный (02.02 -05.03.2015г.)</w:t>
      </w:r>
    </w:p>
    <w:p w:rsidR="002C1F42" w:rsidRPr="00B218D9" w:rsidRDefault="002C1F42" w:rsidP="001D4D40">
      <w:pPr>
        <w:jc w:val="right"/>
        <w:rPr>
          <w:b/>
          <w:bCs/>
          <w:color w:val="000000"/>
          <w:sz w:val="32"/>
          <w:szCs w:val="32"/>
        </w:rPr>
      </w:pPr>
    </w:p>
    <w:p w:rsidR="002C1F42" w:rsidRPr="00B218D9" w:rsidRDefault="002C1F42" w:rsidP="001D4D40">
      <w:pPr>
        <w:rPr>
          <w:bCs/>
          <w:color w:val="000000"/>
          <w:sz w:val="32"/>
          <w:szCs w:val="32"/>
        </w:rPr>
      </w:pPr>
      <w:r w:rsidRPr="00B218D9">
        <w:rPr>
          <w:rStyle w:val="Strong"/>
          <w:color w:val="000000"/>
          <w:sz w:val="32"/>
          <w:szCs w:val="32"/>
        </w:rPr>
        <w:t>Вид проекта:</w:t>
      </w:r>
      <w:r w:rsidRPr="00B218D9">
        <w:rPr>
          <w:rStyle w:val="apple-converted-space"/>
          <w:b/>
          <w:bCs/>
          <w:color w:val="000000"/>
          <w:sz w:val="32"/>
          <w:szCs w:val="32"/>
        </w:rPr>
        <w:t> </w:t>
      </w:r>
      <w:r w:rsidRPr="00B218D9">
        <w:rPr>
          <w:bCs/>
          <w:color w:val="000000"/>
          <w:sz w:val="32"/>
          <w:szCs w:val="32"/>
        </w:rPr>
        <w:t>групповой.</w:t>
      </w:r>
    </w:p>
    <w:p w:rsidR="002C1F42" w:rsidRPr="00B218D9" w:rsidRDefault="002C1F42" w:rsidP="001D4D40">
      <w:pPr>
        <w:rPr>
          <w:bCs/>
          <w:color w:val="000000"/>
          <w:sz w:val="32"/>
          <w:szCs w:val="32"/>
        </w:rPr>
      </w:pPr>
    </w:p>
    <w:p w:rsidR="002C1F42" w:rsidRPr="00B218D9" w:rsidRDefault="002C1F42" w:rsidP="001D4D40">
      <w:pPr>
        <w:rPr>
          <w:bCs/>
          <w:color w:val="000000"/>
          <w:sz w:val="32"/>
          <w:szCs w:val="32"/>
        </w:rPr>
      </w:pPr>
      <w:r w:rsidRPr="00B218D9">
        <w:rPr>
          <w:rStyle w:val="Strong"/>
          <w:color w:val="000000"/>
          <w:sz w:val="32"/>
          <w:szCs w:val="32"/>
        </w:rPr>
        <w:t>Участники проекта:</w:t>
      </w:r>
      <w:r w:rsidRPr="00B218D9">
        <w:rPr>
          <w:rStyle w:val="apple-converted-space"/>
          <w:b/>
          <w:bCs/>
          <w:color w:val="000000"/>
          <w:sz w:val="32"/>
          <w:szCs w:val="32"/>
        </w:rPr>
        <w:t> </w:t>
      </w:r>
      <w:r w:rsidRPr="00B218D9">
        <w:rPr>
          <w:b/>
          <w:bCs/>
          <w:color w:val="000000"/>
          <w:sz w:val="32"/>
          <w:szCs w:val="32"/>
        </w:rPr>
        <w:t xml:space="preserve"> </w:t>
      </w:r>
      <w:r w:rsidRPr="00B218D9">
        <w:rPr>
          <w:bCs/>
          <w:color w:val="000000"/>
          <w:sz w:val="32"/>
          <w:szCs w:val="32"/>
        </w:rPr>
        <w:t xml:space="preserve">воспитатели группы, музыкальный </w:t>
      </w:r>
      <w:r>
        <w:rPr>
          <w:bCs/>
          <w:color w:val="000000"/>
          <w:sz w:val="32"/>
          <w:szCs w:val="32"/>
        </w:rPr>
        <w:t xml:space="preserve">  </w:t>
      </w:r>
      <w:r w:rsidRPr="00B218D9">
        <w:rPr>
          <w:bCs/>
          <w:color w:val="000000"/>
          <w:sz w:val="32"/>
          <w:szCs w:val="32"/>
        </w:rPr>
        <w:t xml:space="preserve">руководитель, </w:t>
      </w:r>
      <w:r>
        <w:rPr>
          <w:bCs/>
          <w:color w:val="000000"/>
          <w:sz w:val="32"/>
          <w:szCs w:val="32"/>
        </w:rPr>
        <w:t>учитель-</w:t>
      </w:r>
      <w:r w:rsidRPr="00B218D9">
        <w:rPr>
          <w:bCs/>
          <w:color w:val="000000"/>
          <w:sz w:val="32"/>
          <w:szCs w:val="32"/>
        </w:rPr>
        <w:t xml:space="preserve"> </w:t>
      </w:r>
      <w:r>
        <w:rPr>
          <w:bCs/>
          <w:color w:val="000000"/>
          <w:sz w:val="32"/>
          <w:szCs w:val="32"/>
        </w:rPr>
        <w:t xml:space="preserve">логопед, </w:t>
      </w:r>
      <w:r w:rsidRPr="00B218D9">
        <w:rPr>
          <w:bCs/>
          <w:color w:val="000000"/>
          <w:sz w:val="32"/>
          <w:szCs w:val="32"/>
        </w:rPr>
        <w:t>дети, родители.</w:t>
      </w:r>
    </w:p>
    <w:p w:rsidR="002C1F42" w:rsidRPr="00B218D9" w:rsidRDefault="002C1F42" w:rsidP="001D4D40">
      <w:pPr>
        <w:rPr>
          <w:b/>
          <w:bCs/>
          <w:color w:val="000000"/>
          <w:sz w:val="32"/>
          <w:szCs w:val="32"/>
        </w:rPr>
      </w:pPr>
    </w:p>
    <w:p w:rsidR="002C1F42" w:rsidRDefault="002C1F42" w:rsidP="001D4D40">
      <w:pPr>
        <w:rPr>
          <w:bCs/>
          <w:color w:val="000000"/>
          <w:sz w:val="32"/>
          <w:szCs w:val="32"/>
        </w:rPr>
      </w:pPr>
      <w:r w:rsidRPr="00B218D9">
        <w:rPr>
          <w:b/>
          <w:bCs/>
          <w:color w:val="000000"/>
          <w:sz w:val="32"/>
          <w:szCs w:val="32"/>
        </w:rPr>
        <w:t xml:space="preserve">Авторы проекта: </w:t>
      </w:r>
      <w:r w:rsidRPr="00E91B83">
        <w:rPr>
          <w:bCs/>
          <w:color w:val="000000"/>
          <w:sz w:val="32"/>
          <w:szCs w:val="32"/>
        </w:rPr>
        <w:t>Толмачева Н.И., Лошина И.В.</w:t>
      </w:r>
    </w:p>
    <w:p w:rsidR="002C1F42" w:rsidRDefault="002C1F42" w:rsidP="001D4D40">
      <w:pPr>
        <w:rPr>
          <w:bCs/>
          <w:color w:val="000000"/>
          <w:sz w:val="32"/>
          <w:szCs w:val="32"/>
        </w:rPr>
      </w:pPr>
    </w:p>
    <w:p w:rsidR="002C1F42" w:rsidRPr="00E91B83" w:rsidRDefault="002C1F42" w:rsidP="001D4D40">
      <w:pPr>
        <w:rPr>
          <w:bCs/>
          <w:color w:val="000000"/>
          <w:sz w:val="32"/>
          <w:szCs w:val="32"/>
        </w:rPr>
      </w:pPr>
      <w:r w:rsidRPr="0083741B">
        <w:rPr>
          <w:b/>
          <w:bCs/>
          <w:color w:val="000000"/>
          <w:sz w:val="32"/>
          <w:szCs w:val="32"/>
        </w:rPr>
        <w:t>Соавторы проекта:</w:t>
      </w:r>
      <w:r>
        <w:rPr>
          <w:bCs/>
          <w:color w:val="000000"/>
          <w:sz w:val="32"/>
          <w:szCs w:val="32"/>
        </w:rPr>
        <w:t xml:space="preserve"> учитель-</w:t>
      </w:r>
      <w:r w:rsidRPr="00B218D9">
        <w:rPr>
          <w:bCs/>
          <w:color w:val="000000"/>
          <w:sz w:val="32"/>
          <w:szCs w:val="32"/>
        </w:rPr>
        <w:t xml:space="preserve"> </w:t>
      </w:r>
      <w:r>
        <w:rPr>
          <w:bCs/>
          <w:color w:val="000000"/>
          <w:sz w:val="32"/>
          <w:szCs w:val="32"/>
        </w:rPr>
        <w:t>логопед – Миклина О.А. ,</w:t>
      </w:r>
    </w:p>
    <w:p w:rsidR="002C1F42" w:rsidRPr="000D211A" w:rsidRDefault="002C1F42" w:rsidP="001D4D40">
      <w:pPr>
        <w:tabs>
          <w:tab w:val="left" w:pos="2610"/>
        </w:tabs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  <w:t xml:space="preserve">   </w:t>
      </w:r>
      <w:r>
        <w:rPr>
          <w:bCs/>
          <w:color w:val="000000"/>
          <w:sz w:val="32"/>
          <w:szCs w:val="32"/>
        </w:rPr>
        <w:t>м</w:t>
      </w:r>
      <w:r w:rsidRPr="000D211A">
        <w:rPr>
          <w:bCs/>
          <w:color w:val="000000"/>
          <w:sz w:val="32"/>
          <w:szCs w:val="32"/>
        </w:rPr>
        <w:t>узыкальный руководитель – Павлова С. Ю.</w:t>
      </w:r>
    </w:p>
    <w:p w:rsidR="002C1F42" w:rsidRPr="00B218D9" w:rsidRDefault="002C1F42" w:rsidP="001D4D40">
      <w:pPr>
        <w:jc w:val="center"/>
        <w:rPr>
          <w:b/>
          <w:bCs/>
          <w:color w:val="000000"/>
          <w:sz w:val="32"/>
        </w:rPr>
      </w:pPr>
    </w:p>
    <w:p w:rsidR="002C1F42" w:rsidRDefault="002C1F42" w:rsidP="001D4D40">
      <w:pPr>
        <w:jc w:val="center"/>
        <w:rPr>
          <w:b/>
        </w:rPr>
      </w:pPr>
    </w:p>
    <w:p w:rsidR="002C1F42" w:rsidRDefault="002C1F42" w:rsidP="001D4D40">
      <w:pPr>
        <w:jc w:val="center"/>
        <w:rPr>
          <w:b/>
        </w:rPr>
      </w:pPr>
    </w:p>
    <w:p w:rsidR="002C1F42" w:rsidRDefault="002C1F42" w:rsidP="001D4D40">
      <w:pPr>
        <w:jc w:val="center"/>
        <w:rPr>
          <w:b/>
        </w:rPr>
      </w:pPr>
      <w:r>
        <w:rPr>
          <w:b/>
        </w:rPr>
        <w:t>Москва 2015г.</w:t>
      </w:r>
    </w:p>
    <w:p w:rsidR="002C1F42" w:rsidRDefault="002C1F42" w:rsidP="001D4D40">
      <w:pPr>
        <w:rPr>
          <w:b/>
          <w:sz w:val="28"/>
          <w:szCs w:val="28"/>
        </w:rPr>
      </w:pPr>
    </w:p>
    <w:p w:rsidR="002C1F42" w:rsidRPr="00E91B83" w:rsidRDefault="002C1F42" w:rsidP="001D4D40">
      <w:pPr>
        <w:rPr>
          <w:b/>
          <w:sz w:val="28"/>
          <w:szCs w:val="28"/>
        </w:rPr>
      </w:pPr>
      <w:r w:rsidRPr="00E91B83">
        <w:rPr>
          <w:b/>
          <w:sz w:val="28"/>
          <w:szCs w:val="28"/>
        </w:rPr>
        <w:t>Проблема:</w:t>
      </w:r>
    </w:p>
    <w:p w:rsidR="002C1F42" w:rsidRPr="00831A18" w:rsidRDefault="002C1F42" w:rsidP="001D4D40">
      <w:pPr>
        <w:ind w:firstLine="709"/>
        <w:jc w:val="both"/>
      </w:pPr>
      <w:r w:rsidRPr="00831A18">
        <w:t xml:space="preserve"> «Сердце матери – в детях, а сердце ребенка – в игрушках и камешках». В наше время стоит вопрос о воспитании нравственно здорового ребенка — ребенка не только любящего своих родителей, и в первую очередь маму, но и умеющего любить действенно:</w:t>
      </w:r>
      <w:r>
        <w:t xml:space="preserve"> </w:t>
      </w:r>
      <w:r w:rsidRPr="00831A18">
        <w:t>проявить заботу, поддержать добрыми словами,</w:t>
      </w:r>
      <w:r>
        <w:t xml:space="preserve"> сочув</w:t>
      </w:r>
      <w:r w:rsidRPr="00831A18">
        <w:t>ствием, конкретными делами.</w:t>
      </w:r>
    </w:p>
    <w:p w:rsidR="002C1F42" w:rsidRPr="00831A18" w:rsidRDefault="002C1F42" w:rsidP="001D4D40"/>
    <w:p w:rsidR="002C1F42" w:rsidRPr="00E91B83" w:rsidRDefault="002C1F42" w:rsidP="001D4D40">
      <w:pPr>
        <w:rPr>
          <w:rStyle w:val="Strong"/>
          <w:sz w:val="28"/>
          <w:szCs w:val="28"/>
        </w:rPr>
      </w:pPr>
      <w:r w:rsidRPr="00E91B83">
        <w:rPr>
          <w:rStyle w:val="Strong"/>
          <w:sz w:val="28"/>
          <w:szCs w:val="28"/>
        </w:rPr>
        <w:t>Актуальность темы:</w:t>
      </w:r>
    </w:p>
    <w:p w:rsidR="002C1F42" w:rsidRDefault="002C1F42" w:rsidP="001D4D40">
      <w:pPr>
        <w:ind w:firstLine="709"/>
        <w:jc w:val="both"/>
      </w:pPr>
      <w:r w:rsidRPr="004F4B6E">
        <w:t>Важным фактором личностного развития ребенка является удовлетворение его потребности в положительном эмоциональном контакте с близкими людьми. В первую очередь – с мамой.</w:t>
      </w:r>
    </w:p>
    <w:p w:rsidR="002C1F42" w:rsidRPr="00A9627B" w:rsidRDefault="002C1F42" w:rsidP="001D4D40">
      <w:pPr>
        <w:ind w:firstLine="709"/>
        <w:jc w:val="both"/>
        <w:rPr>
          <w:rFonts w:ascii="Verdana" w:hAnsi="Verdana"/>
          <w:color w:val="303F50"/>
          <w:sz w:val="20"/>
          <w:szCs w:val="20"/>
        </w:rPr>
      </w:pPr>
      <w:r>
        <w:rPr>
          <w:shd w:val="clear" w:color="auto" w:fill="FFFFFF"/>
        </w:rPr>
        <w:t>Мама – почти всегда самое первое и самое дорогое слово для каждого человека. Пока рядом с нами наши мамы, мы чувствуем себя защищенными. Образ матери – символ родного дома, тепла, уюта, бескорыстной любви.</w:t>
      </w:r>
    </w:p>
    <w:p w:rsidR="002C1F42" w:rsidRPr="004F4B6E" w:rsidRDefault="002C1F42" w:rsidP="001D4D40">
      <w:pPr>
        <w:ind w:firstLine="709"/>
        <w:jc w:val="both"/>
      </w:pPr>
      <w:r w:rsidRPr="004F4B6E">
        <w:t>Мама – это человек, занимающий одно из главных мест в жизни. Никто не приходит в этот мир, не соприкасаясь с мамой, поэтому феномен матери всегда был, есть и будет актуальным. Воспитывать у детей любовь и уважение к матери и членам семьи, прививать детям чувство привязанности к маме, семье и дому – наша задача.</w:t>
      </w:r>
    </w:p>
    <w:p w:rsidR="002C1F42" w:rsidRPr="004F4B6E" w:rsidRDefault="002C1F42" w:rsidP="001D4D40">
      <w:pPr>
        <w:spacing w:before="120"/>
        <w:ind w:firstLine="709"/>
        <w:jc w:val="both"/>
      </w:pPr>
      <w:r w:rsidRPr="004F4B6E">
        <w:t>Данный проект – прекрасный повод поразмышлять о роли матери в жизни каждого человека, об уважении и почитании материй, желание помогать им и заботиться о них, а так же о необходимости для каждого ребенка больше времени находиться с мамой.</w:t>
      </w:r>
    </w:p>
    <w:p w:rsidR="002C1F42" w:rsidRPr="0009620F" w:rsidRDefault="002C1F42" w:rsidP="001D4D40"/>
    <w:p w:rsidR="002C1F42" w:rsidRPr="00E91B83" w:rsidRDefault="002C1F42" w:rsidP="001D4D40">
      <w:pPr>
        <w:rPr>
          <w:b/>
          <w:sz w:val="28"/>
          <w:szCs w:val="28"/>
        </w:rPr>
      </w:pPr>
      <w:r w:rsidRPr="00E91B83">
        <w:rPr>
          <w:b/>
          <w:sz w:val="28"/>
          <w:szCs w:val="28"/>
        </w:rPr>
        <w:t xml:space="preserve">Цель проекта: </w:t>
      </w:r>
    </w:p>
    <w:p w:rsidR="002C1F42" w:rsidRDefault="002C1F42" w:rsidP="001D4D40">
      <w:pPr>
        <w:jc w:val="both"/>
      </w:pPr>
      <w:r>
        <w:rPr>
          <w:b/>
        </w:rPr>
        <w:t xml:space="preserve">           </w:t>
      </w:r>
      <w:r w:rsidRPr="007C32A3">
        <w:t>Обобщить социальный опыт ребенка через его творческую и речевую активность,</w:t>
      </w:r>
      <w:r>
        <w:t xml:space="preserve"> с</w:t>
      </w:r>
      <w:r w:rsidRPr="00B76447">
        <w:t>формировать осознанное понимание значимости матерей в жизни ребёнка, семьи, общества</w:t>
      </w:r>
      <w:r>
        <w:t>,</w:t>
      </w:r>
      <w:r>
        <w:rPr>
          <w:rStyle w:val="apple-converted-space"/>
          <w:color w:val="222222"/>
          <w:sz w:val="18"/>
          <w:szCs w:val="18"/>
        </w:rPr>
        <w:t> </w:t>
      </w:r>
      <w:r w:rsidRPr="007C32A3">
        <w:t xml:space="preserve"> </w:t>
      </w:r>
      <w:r w:rsidRPr="00FB1362">
        <w:t>способствовать созданию теплых взаимоотношений в семье.</w:t>
      </w:r>
    </w:p>
    <w:p w:rsidR="002C1F42" w:rsidRDefault="002C1F42" w:rsidP="001D4D40"/>
    <w:p w:rsidR="002C1F42" w:rsidRPr="00E91B83" w:rsidRDefault="002C1F42" w:rsidP="001D4D40">
      <w:pPr>
        <w:rPr>
          <w:rStyle w:val="Strong"/>
          <w:color w:val="000000"/>
          <w:sz w:val="28"/>
          <w:szCs w:val="28"/>
        </w:rPr>
      </w:pPr>
      <w:r w:rsidRPr="00E91B83">
        <w:rPr>
          <w:rStyle w:val="Strong"/>
          <w:color w:val="000000"/>
          <w:sz w:val="28"/>
          <w:szCs w:val="28"/>
        </w:rPr>
        <w:t>Задачи:</w:t>
      </w:r>
    </w:p>
    <w:p w:rsidR="002C1F42" w:rsidRPr="00244CBC" w:rsidRDefault="002C1F42" w:rsidP="001D4D40">
      <w:pPr>
        <w:numPr>
          <w:ilvl w:val="0"/>
          <w:numId w:val="13"/>
        </w:numPr>
        <w:tabs>
          <w:tab w:val="clear" w:pos="720"/>
          <w:tab w:val="num" w:pos="360"/>
        </w:tabs>
        <w:ind w:left="360"/>
      </w:pPr>
      <w:r w:rsidRPr="00516005">
        <w:rPr>
          <w:shd w:val="clear" w:color="auto" w:fill="FFFFFF"/>
        </w:rPr>
        <w:t xml:space="preserve">Развивать коммуникативные навыки детей, умение находить выход из проблемных </w:t>
      </w:r>
      <w:r>
        <w:rPr>
          <w:shd w:val="clear" w:color="auto" w:fill="FFFFFF"/>
        </w:rPr>
        <w:t>с</w:t>
      </w:r>
      <w:r w:rsidRPr="00516005">
        <w:rPr>
          <w:shd w:val="clear" w:color="auto" w:fill="FFFFFF"/>
        </w:rPr>
        <w:t>итуаций.</w:t>
      </w:r>
    </w:p>
    <w:p w:rsidR="002C1F42" w:rsidRPr="00244CBC" w:rsidRDefault="002C1F42" w:rsidP="001D4D40">
      <w:pPr>
        <w:numPr>
          <w:ilvl w:val="0"/>
          <w:numId w:val="13"/>
        </w:numPr>
        <w:tabs>
          <w:tab w:val="clear" w:pos="720"/>
          <w:tab w:val="num" w:pos="360"/>
        </w:tabs>
        <w:ind w:left="360"/>
      </w:pPr>
      <w:r w:rsidRPr="00516005">
        <w:rPr>
          <w:shd w:val="clear" w:color="auto" w:fill="FFFFFF"/>
        </w:rPr>
        <w:t>Поддерживать доб</w:t>
      </w:r>
      <w:r>
        <w:rPr>
          <w:shd w:val="clear" w:color="auto" w:fill="FFFFFF"/>
        </w:rPr>
        <w:t>рожелательное отношение в играх</w:t>
      </w:r>
      <w:r w:rsidRPr="0051600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516005">
        <w:rPr>
          <w:shd w:val="clear" w:color="auto" w:fill="FFFFFF"/>
        </w:rPr>
        <w:t>совместной продуктивной деятельности.</w:t>
      </w:r>
    </w:p>
    <w:p w:rsidR="002C1F42" w:rsidRPr="00244CBC" w:rsidRDefault="002C1F42" w:rsidP="001D4D40">
      <w:pPr>
        <w:numPr>
          <w:ilvl w:val="0"/>
          <w:numId w:val="13"/>
        </w:numPr>
        <w:tabs>
          <w:tab w:val="clear" w:pos="720"/>
          <w:tab w:val="num" w:pos="360"/>
        </w:tabs>
        <w:ind w:left="360"/>
      </w:pPr>
      <w:r w:rsidRPr="00516005">
        <w:rPr>
          <w:shd w:val="clear" w:color="auto" w:fill="FFFFFF"/>
        </w:rPr>
        <w:t>Способствовать развитию речи через театрализованную деятельность, составление рассказов о маме.</w:t>
      </w:r>
    </w:p>
    <w:p w:rsidR="002C1F42" w:rsidRPr="00244CBC" w:rsidRDefault="002C1F42" w:rsidP="001D4D40">
      <w:pPr>
        <w:numPr>
          <w:ilvl w:val="0"/>
          <w:numId w:val="13"/>
        </w:numPr>
        <w:tabs>
          <w:tab w:val="clear" w:pos="720"/>
          <w:tab w:val="num" w:pos="360"/>
        </w:tabs>
        <w:ind w:left="360"/>
      </w:pPr>
      <w:r w:rsidRPr="00516005">
        <w:rPr>
          <w:shd w:val="clear" w:color="auto" w:fill="FFFFFF"/>
        </w:rPr>
        <w:t>Развивать творческие способности детей через пение, танцы, художественную деятельность.</w:t>
      </w:r>
    </w:p>
    <w:p w:rsidR="002C1F42" w:rsidRPr="00244CBC" w:rsidRDefault="002C1F42" w:rsidP="001D4D40">
      <w:pPr>
        <w:numPr>
          <w:ilvl w:val="0"/>
          <w:numId w:val="13"/>
        </w:numPr>
        <w:tabs>
          <w:tab w:val="clear" w:pos="720"/>
          <w:tab w:val="num" w:pos="360"/>
        </w:tabs>
        <w:ind w:left="360"/>
      </w:pPr>
      <w:r w:rsidRPr="00516005">
        <w:rPr>
          <w:shd w:val="clear" w:color="auto" w:fill="FFFFFF"/>
        </w:rPr>
        <w:t>Воспитывать уважение к женщине,</w:t>
      </w:r>
      <w:r>
        <w:rPr>
          <w:shd w:val="clear" w:color="auto" w:fill="FFFFFF"/>
        </w:rPr>
        <w:t xml:space="preserve"> </w:t>
      </w:r>
      <w:r w:rsidRPr="00516005">
        <w:rPr>
          <w:shd w:val="clear" w:color="auto" w:fill="FFFFFF"/>
        </w:rPr>
        <w:t>как к человеку, дарующему жизнь, хранительнице домашнего очага.</w:t>
      </w:r>
    </w:p>
    <w:p w:rsidR="002C1F42" w:rsidRDefault="002C1F42" w:rsidP="001D4D40">
      <w:pPr>
        <w:rPr>
          <w:rStyle w:val="Strong"/>
        </w:rPr>
      </w:pPr>
    </w:p>
    <w:p w:rsidR="002C1F42" w:rsidRPr="00752998" w:rsidRDefault="002C1F42" w:rsidP="001D4D40">
      <w:r w:rsidRPr="00E74460">
        <w:rPr>
          <w:rStyle w:val="Strong"/>
        </w:rPr>
        <w:t>Ожидаемые результаты:</w:t>
      </w:r>
      <w:r w:rsidRPr="007C32A3">
        <w:rPr>
          <w:rFonts w:ascii="inherit" w:hAnsi="inherit" w:cs="Arial"/>
          <w:b/>
          <w:bCs/>
          <w:i/>
          <w:iCs/>
          <w:sz w:val="27"/>
          <w:szCs w:val="27"/>
          <w:bdr w:val="none" w:sz="0" w:space="0" w:color="auto" w:frame="1"/>
        </w:rPr>
        <w:t xml:space="preserve"> </w:t>
      </w:r>
    </w:p>
    <w:p w:rsidR="002C1F42" w:rsidRPr="00516005" w:rsidRDefault="002C1F42" w:rsidP="001D4D40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rFonts w:cs="Arial"/>
          <w:b/>
          <w:bCs/>
          <w:i/>
          <w:iCs/>
          <w:sz w:val="27"/>
          <w:szCs w:val="27"/>
          <w:bdr w:val="none" w:sz="0" w:space="0" w:color="auto" w:frame="1"/>
        </w:rPr>
      </w:pPr>
      <w:r w:rsidRPr="00516005">
        <w:rPr>
          <w:bdr w:val="none" w:sz="0" w:space="0" w:color="auto" w:frame="1"/>
        </w:rPr>
        <w:t>Обогащение знаний детей о роли мамы в их жизни, через раскрытие образа матери в поэзии, музыке, художественной литературе.</w:t>
      </w:r>
    </w:p>
    <w:p w:rsidR="002C1F42" w:rsidRPr="00516005" w:rsidRDefault="002C1F42" w:rsidP="001D4D40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dr w:val="none" w:sz="0" w:space="0" w:color="auto" w:frame="1"/>
        </w:rPr>
      </w:pPr>
      <w:r w:rsidRPr="00516005">
        <w:rPr>
          <w:bdr w:val="none" w:sz="0" w:space="0" w:color="auto" w:frame="1"/>
        </w:rPr>
        <w:t>Осознание детьми доброго, заботливого отношения к маме.</w:t>
      </w:r>
    </w:p>
    <w:p w:rsidR="002C1F42" w:rsidRDefault="002C1F42" w:rsidP="001D4D40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dr w:val="none" w:sz="0" w:space="0" w:color="auto" w:frame="1"/>
        </w:rPr>
      </w:pPr>
      <w:r w:rsidRPr="00516005">
        <w:rPr>
          <w:bdr w:val="none" w:sz="0" w:space="0" w:color="auto" w:frame="1"/>
        </w:rPr>
        <w:t>Развитие творческих способностей детей в продуктивной и в театрализованной деятельности.</w:t>
      </w:r>
    </w:p>
    <w:p w:rsidR="002C1F42" w:rsidRPr="00516005" w:rsidRDefault="002C1F42" w:rsidP="001D4D40">
      <w:pPr>
        <w:rPr>
          <w:bdr w:val="none" w:sz="0" w:space="0" w:color="auto" w:frame="1"/>
        </w:rPr>
      </w:pPr>
    </w:p>
    <w:p w:rsidR="002C1F42" w:rsidRDefault="002C1F42" w:rsidP="001D4D40">
      <w:pPr>
        <w:rPr>
          <w:b/>
        </w:rPr>
      </w:pPr>
      <w:r w:rsidRPr="00516005">
        <w:rPr>
          <w:b/>
        </w:rPr>
        <w:t>Основные принципы:</w:t>
      </w:r>
    </w:p>
    <w:p w:rsidR="002C1F42" w:rsidRDefault="002C1F42" w:rsidP="001D4D40">
      <w:pPr>
        <w:numPr>
          <w:ilvl w:val="1"/>
          <w:numId w:val="12"/>
        </w:numPr>
        <w:tabs>
          <w:tab w:val="clear" w:pos="2149"/>
          <w:tab w:val="num" w:pos="360"/>
        </w:tabs>
        <w:ind w:left="360"/>
        <w:jc w:val="both"/>
      </w:pPr>
      <w:r>
        <w:t>Н</w:t>
      </w:r>
      <w:r w:rsidRPr="00516005">
        <w:t>епрерывность и преемственн</w:t>
      </w:r>
      <w:r>
        <w:t>ость педагогического процесса.</w:t>
      </w:r>
    </w:p>
    <w:p w:rsidR="002C1F42" w:rsidRDefault="002C1F42" w:rsidP="001D4D40">
      <w:pPr>
        <w:numPr>
          <w:ilvl w:val="1"/>
          <w:numId w:val="12"/>
        </w:numPr>
        <w:tabs>
          <w:tab w:val="clear" w:pos="2149"/>
          <w:tab w:val="num" w:pos="360"/>
        </w:tabs>
        <w:ind w:left="360"/>
        <w:jc w:val="both"/>
      </w:pPr>
      <w:r>
        <w:t>Д</w:t>
      </w:r>
      <w:r w:rsidRPr="00516005">
        <w:t>ифференцированный подход к каждому ребенку, максимальный учет его</w:t>
      </w:r>
      <w:r w:rsidRPr="00244CBC">
        <w:t xml:space="preserve"> </w:t>
      </w:r>
      <w:r>
        <w:t>п</w:t>
      </w:r>
      <w:r w:rsidRPr="00516005">
        <w:t>сихологических особеннос</w:t>
      </w:r>
      <w:r>
        <w:t>тей, возможностей и интересов.</w:t>
      </w:r>
    </w:p>
    <w:p w:rsidR="002C1F42" w:rsidRDefault="002C1F42" w:rsidP="001D4D40">
      <w:pPr>
        <w:numPr>
          <w:ilvl w:val="1"/>
          <w:numId w:val="12"/>
        </w:numPr>
        <w:tabs>
          <w:tab w:val="clear" w:pos="2149"/>
          <w:tab w:val="num" w:pos="360"/>
        </w:tabs>
        <w:ind w:left="360"/>
      </w:pPr>
      <w:r>
        <w:t>«П</w:t>
      </w:r>
      <w:r w:rsidRPr="00516005">
        <w:t>озитивный</w:t>
      </w:r>
      <w:r>
        <w:t xml:space="preserve"> </w:t>
      </w:r>
      <w:r w:rsidRPr="00516005">
        <w:t xml:space="preserve">центризм» (отбор знаний, наиболее актуальных </w:t>
      </w:r>
      <w:r>
        <w:t>для ребенка данного возраста)</w:t>
      </w:r>
    </w:p>
    <w:p w:rsidR="002C1F42" w:rsidRDefault="002C1F42" w:rsidP="001D4D40">
      <w:pPr>
        <w:numPr>
          <w:ilvl w:val="1"/>
          <w:numId w:val="12"/>
        </w:numPr>
        <w:tabs>
          <w:tab w:val="clear" w:pos="2149"/>
          <w:tab w:val="num" w:pos="360"/>
        </w:tabs>
        <w:ind w:left="360"/>
        <w:jc w:val="both"/>
      </w:pPr>
      <w:r>
        <w:t>Р</w:t>
      </w:r>
      <w:r w:rsidRPr="00516005">
        <w:t>ациональное сочетание разных видов деятельности, адекватный возрасту баланс интеллектуальных, эмоциональных</w:t>
      </w:r>
      <w:r>
        <w:t xml:space="preserve"> и двигательных нагрузок.</w:t>
      </w:r>
    </w:p>
    <w:p w:rsidR="002C1F42" w:rsidRPr="00516005" w:rsidRDefault="002C1F42" w:rsidP="001D4D40">
      <w:pPr>
        <w:numPr>
          <w:ilvl w:val="1"/>
          <w:numId w:val="12"/>
        </w:numPr>
        <w:tabs>
          <w:tab w:val="clear" w:pos="2149"/>
          <w:tab w:val="num" w:pos="360"/>
        </w:tabs>
        <w:ind w:left="360"/>
        <w:jc w:val="both"/>
      </w:pPr>
      <w:r>
        <w:t>Деятельностный подход, ра</w:t>
      </w:r>
      <w:r w:rsidRPr="00516005">
        <w:t>звивающий характер обучения, основанный на детской активности.</w:t>
      </w:r>
    </w:p>
    <w:p w:rsidR="002C1F42" w:rsidRDefault="002C1F42" w:rsidP="001D4D40">
      <w:pPr>
        <w:spacing w:line="360" w:lineRule="auto"/>
        <w:jc w:val="center"/>
        <w:rPr>
          <w:b/>
          <w:sz w:val="40"/>
          <w:szCs w:val="40"/>
        </w:rPr>
        <w:sectPr w:rsidR="002C1F42" w:rsidSect="00FD4777">
          <w:pgSz w:w="11906" w:h="16838"/>
          <w:pgMar w:top="902" w:right="851" w:bottom="539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C1F42" w:rsidRPr="00DA38B0" w:rsidRDefault="002C1F42" w:rsidP="001D4D40">
      <w:pPr>
        <w:spacing w:line="360" w:lineRule="auto"/>
        <w:jc w:val="center"/>
        <w:rPr>
          <w:b/>
          <w:sz w:val="32"/>
          <w:szCs w:val="32"/>
        </w:rPr>
      </w:pPr>
      <w:r w:rsidRPr="00EC719F">
        <w:rPr>
          <w:b/>
          <w:sz w:val="40"/>
          <w:szCs w:val="40"/>
        </w:rPr>
        <w:t>Этапы реализации проекта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3420"/>
        <w:gridCol w:w="3780"/>
        <w:gridCol w:w="1980"/>
      </w:tblGrid>
      <w:tr w:rsidR="002C1F42" w:rsidRPr="007D5EF9" w:rsidTr="005874CD">
        <w:trPr>
          <w:trHeight w:val="1045"/>
        </w:trPr>
        <w:tc>
          <w:tcPr>
            <w:tcW w:w="1260" w:type="dxa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2C1F42" w:rsidRPr="005874CD" w:rsidRDefault="002C1F42" w:rsidP="005874CD">
            <w:pPr>
              <w:suppressAutoHyphens/>
              <w:rPr>
                <w:b/>
                <w:sz w:val="26"/>
                <w:szCs w:val="26"/>
              </w:rPr>
            </w:pPr>
            <w:r w:rsidRPr="005874CD">
              <w:rPr>
                <w:b/>
                <w:color w:val="000000"/>
                <w:sz w:val="26"/>
                <w:szCs w:val="26"/>
              </w:rPr>
              <w:t xml:space="preserve">Этапы </w:t>
            </w:r>
          </w:p>
        </w:tc>
        <w:tc>
          <w:tcPr>
            <w:tcW w:w="3420" w:type="dxa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Деятельность педагога</w:t>
            </w:r>
          </w:p>
        </w:tc>
        <w:tc>
          <w:tcPr>
            <w:tcW w:w="3780" w:type="dxa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Деятельность детей</w:t>
            </w:r>
          </w:p>
        </w:tc>
        <w:tc>
          <w:tcPr>
            <w:tcW w:w="1980" w:type="dxa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Деятельность</w:t>
            </w:r>
          </w:p>
          <w:p w:rsidR="002C1F42" w:rsidRPr="005874CD" w:rsidRDefault="002C1F42" w:rsidP="005874CD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 xml:space="preserve"> членов семьи</w:t>
            </w:r>
          </w:p>
        </w:tc>
      </w:tr>
      <w:tr w:rsidR="002C1F42" w:rsidTr="005874CD">
        <w:trPr>
          <w:cantSplit/>
          <w:trHeight w:val="1134"/>
        </w:trPr>
        <w:tc>
          <w:tcPr>
            <w:tcW w:w="1260" w:type="dxa"/>
            <w:vAlign w:val="center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</w:rPr>
            </w:pPr>
            <w:r w:rsidRPr="005874CD">
              <w:rPr>
                <w:b/>
                <w:color w:val="000000"/>
              </w:rPr>
              <w:t>Подгото-витель-ный этап</w:t>
            </w:r>
          </w:p>
        </w:tc>
        <w:tc>
          <w:tcPr>
            <w:tcW w:w="3420" w:type="dxa"/>
          </w:tcPr>
          <w:p w:rsidR="002C1F42" w:rsidRPr="00EF4382" w:rsidRDefault="002C1F42" w:rsidP="005874CD">
            <w:pPr>
              <w:numPr>
                <w:ilvl w:val="0"/>
                <w:numId w:val="16"/>
              </w:numPr>
              <w:tabs>
                <w:tab w:val="clear" w:pos="528"/>
                <w:tab w:val="num" w:pos="252"/>
              </w:tabs>
              <w:suppressAutoHyphens/>
              <w:spacing w:after="120"/>
              <w:ind w:left="250"/>
            </w:pPr>
            <w:r w:rsidRPr="005874CD">
              <w:rPr>
                <w:color w:val="000000"/>
              </w:rPr>
              <w:t>Подбор и изучение методической, справочной, энциклопедической и художественной литературы по выбранной тематике проекта.</w:t>
            </w:r>
          </w:p>
          <w:p w:rsidR="002C1F42" w:rsidRPr="00EF4382" w:rsidRDefault="002C1F42" w:rsidP="005874CD">
            <w:pPr>
              <w:numPr>
                <w:ilvl w:val="0"/>
                <w:numId w:val="16"/>
              </w:numPr>
              <w:tabs>
                <w:tab w:val="clear" w:pos="528"/>
                <w:tab w:val="num" w:pos="252"/>
              </w:tabs>
              <w:suppressAutoHyphens/>
              <w:spacing w:after="120"/>
              <w:ind w:left="250"/>
            </w:pPr>
            <w:r w:rsidRPr="005874CD">
              <w:rPr>
                <w:color w:val="000000"/>
              </w:rPr>
      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процесса.</w:t>
            </w:r>
          </w:p>
          <w:p w:rsidR="002C1F42" w:rsidRPr="00EF4382" w:rsidRDefault="002C1F42" w:rsidP="005874CD">
            <w:pPr>
              <w:numPr>
                <w:ilvl w:val="0"/>
                <w:numId w:val="16"/>
              </w:numPr>
              <w:tabs>
                <w:tab w:val="clear" w:pos="528"/>
                <w:tab w:val="num" w:pos="252"/>
              </w:tabs>
              <w:suppressAutoHyphens/>
              <w:spacing w:after="120"/>
              <w:ind w:left="250"/>
            </w:pPr>
            <w:r w:rsidRPr="005874CD">
              <w:rPr>
                <w:color w:val="000000"/>
              </w:rPr>
              <w:t>Создание методической базы, разработанной в соответствии с примерной основной образовательной программы «От рождения до школы» (под ред. Васильевой).</w:t>
            </w:r>
          </w:p>
          <w:p w:rsidR="002C1F42" w:rsidRDefault="002C1F42" w:rsidP="005874CD">
            <w:pPr>
              <w:numPr>
                <w:ilvl w:val="0"/>
                <w:numId w:val="16"/>
              </w:numPr>
              <w:tabs>
                <w:tab w:val="clear" w:pos="528"/>
                <w:tab w:val="num" w:pos="252"/>
              </w:tabs>
              <w:suppressAutoHyphens/>
              <w:spacing w:after="120"/>
              <w:ind w:left="250"/>
            </w:pPr>
            <w:r w:rsidRPr="005874CD">
              <w:rPr>
                <w:color w:val="000000"/>
              </w:rPr>
              <w:t>Анализ проблемы: что уже есть и что нужно сделать.</w:t>
            </w:r>
            <w:r w:rsidRPr="005874CD">
              <w:rPr>
                <w:color w:val="000000"/>
              </w:rPr>
              <w:br/>
            </w:r>
          </w:p>
        </w:tc>
        <w:tc>
          <w:tcPr>
            <w:tcW w:w="3780" w:type="dxa"/>
          </w:tcPr>
          <w:p w:rsidR="002C1F42" w:rsidRDefault="002C1F42" w:rsidP="005874CD">
            <w:pPr>
              <w:suppressAutoHyphens/>
            </w:pPr>
          </w:p>
        </w:tc>
        <w:tc>
          <w:tcPr>
            <w:tcW w:w="1980" w:type="dxa"/>
          </w:tcPr>
          <w:p w:rsidR="002C1F42" w:rsidRDefault="002C1F42" w:rsidP="005874CD">
            <w:pPr>
              <w:suppressAutoHyphens/>
            </w:pPr>
          </w:p>
        </w:tc>
      </w:tr>
      <w:tr w:rsidR="002C1F42" w:rsidTr="005874CD">
        <w:tc>
          <w:tcPr>
            <w:tcW w:w="1260" w:type="dxa"/>
            <w:vAlign w:val="center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</w:rPr>
            </w:pPr>
            <w:r w:rsidRPr="005874CD">
              <w:rPr>
                <w:b/>
              </w:rPr>
              <w:t>Органи-зацион-ный этап</w:t>
            </w:r>
          </w:p>
        </w:tc>
        <w:tc>
          <w:tcPr>
            <w:tcW w:w="3420" w:type="dxa"/>
          </w:tcPr>
          <w:p w:rsidR="002C1F42" w:rsidRPr="005874CD" w:rsidRDefault="002C1F42" w:rsidP="005874CD">
            <w:pPr>
              <w:numPr>
                <w:ilvl w:val="0"/>
                <w:numId w:val="19"/>
              </w:numPr>
              <w:suppressAutoHyphens/>
              <w:spacing w:after="120"/>
              <w:rPr>
                <w:color w:val="000000"/>
              </w:rPr>
            </w:pPr>
            <w:r w:rsidRPr="005874CD">
              <w:rPr>
                <w:color w:val="000000"/>
              </w:rPr>
              <w:t>Формулировка целей и задач проекта.</w:t>
            </w:r>
          </w:p>
          <w:p w:rsidR="002C1F42" w:rsidRPr="005874CD" w:rsidRDefault="002C1F42" w:rsidP="005874CD">
            <w:pPr>
              <w:numPr>
                <w:ilvl w:val="0"/>
                <w:numId w:val="19"/>
              </w:numPr>
              <w:suppressAutoHyphens/>
              <w:spacing w:after="120"/>
              <w:rPr>
                <w:color w:val="000000"/>
              </w:rPr>
            </w:pPr>
            <w:r w:rsidRPr="005874CD">
              <w:rPr>
                <w:color w:val="000000"/>
              </w:rPr>
              <w:t>Определение задач воспитательно - образовательной работы.</w:t>
            </w:r>
          </w:p>
          <w:p w:rsidR="002C1F42" w:rsidRPr="005874CD" w:rsidRDefault="002C1F42" w:rsidP="005874CD">
            <w:pPr>
              <w:numPr>
                <w:ilvl w:val="0"/>
                <w:numId w:val="19"/>
              </w:numPr>
              <w:suppressAutoHyphens/>
              <w:spacing w:after="120"/>
              <w:rPr>
                <w:color w:val="000000"/>
              </w:rPr>
            </w:pPr>
            <w:r w:rsidRPr="005874CD">
              <w:rPr>
                <w:color w:val="000000"/>
              </w:rPr>
              <w:t>Планирование деятельности педагога и детей.</w:t>
            </w:r>
          </w:p>
          <w:p w:rsidR="002C1F42" w:rsidRDefault="002C1F42" w:rsidP="005874CD">
            <w:pPr>
              <w:suppressAutoHyphens/>
            </w:pPr>
          </w:p>
        </w:tc>
        <w:tc>
          <w:tcPr>
            <w:tcW w:w="3780" w:type="dxa"/>
          </w:tcPr>
          <w:p w:rsidR="002C1F42" w:rsidRPr="000D76A6" w:rsidRDefault="002C1F42" w:rsidP="005874CD">
            <w:pPr>
              <w:numPr>
                <w:ilvl w:val="0"/>
                <w:numId w:val="19"/>
              </w:numPr>
              <w:suppressAutoHyphens/>
            </w:pPr>
            <w:r>
              <w:t>Д</w:t>
            </w:r>
            <w:r w:rsidRPr="000D76A6">
              <w:t xml:space="preserve">омашнее задание детям: узнать, кем и где </w:t>
            </w:r>
            <w:r>
              <w:t>р</w:t>
            </w:r>
            <w:r w:rsidRPr="000D76A6">
              <w:t>аботают их мамы, чем они любят заниматься в свободное от работы время.</w:t>
            </w:r>
          </w:p>
        </w:tc>
        <w:tc>
          <w:tcPr>
            <w:tcW w:w="1980" w:type="dxa"/>
          </w:tcPr>
          <w:p w:rsidR="002C1F42" w:rsidRDefault="002C1F42" w:rsidP="005874CD">
            <w:pPr>
              <w:numPr>
                <w:ilvl w:val="0"/>
                <w:numId w:val="19"/>
              </w:numPr>
              <w:suppressAutoHyphens/>
            </w:pPr>
            <w:r w:rsidRPr="005874CD">
              <w:rPr>
                <w:color w:val="000000"/>
              </w:rPr>
              <w:t>Познакомить родителей с задачами проекта, обозначить их роль в реализации проекта, привлечь к участию в жизни группы (сбор информации);</w:t>
            </w:r>
            <w:r w:rsidRPr="005874CD">
              <w:rPr>
                <w:color w:val="000000"/>
              </w:rPr>
              <w:br/>
            </w:r>
          </w:p>
        </w:tc>
      </w:tr>
      <w:tr w:rsidR="002C1F42" w:rsidTr="005874CD">
        <w:tc>
          <w:tcPr>
            <w:tcW w:w="1260" w:type="dxa"/>
            <w:vAlign w:val="center"/>
          </w:tcPr>
          <w:p w:rsidR="002C1F42" w:rsidRPr="005874CD" w:rsidRDefault="002C1F42" w:rsidP="005874CD">
            <w:pPr>
              <w:suppressAutoHyphens/>
              <w:jc w:val="center"/>
              <w:rPr>
                <w:b/>
              </w:rPr>
            </w:pPr>
            <w:r w:rsidRPr="005874CD">
              <w:rPr>
                <w:b/>
              </w:rPr>
              <w:t>Форми-рующий этап</w:t>
            </w:r>
          </w:p>
        </w:tc>
        <w:tc>
          <w:tcPr>
            <w:tcW w:w="3420" w:type="dxa"/>
          </w:tcPr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Создание проблемной ситуации:</w:t>
            </w:r>
          </w:p>
          <w:p w:rsidR="002C1F42" w:rsidRDefault="002C1F42" w:rsidP="005874CD">
            <w:pPr>
              <w:suppressAutoHyphens/>
            </w:pPr>
            <w:r>
              <w:t>Мамино сердце поет свою песенку еще не родившемуся ребенку, оно успокаивает, вселяет надежду и веру, когда нам плохо. Но как часто бывает, сами того не желая, мы обижаем маму и тогда ее сердце начинает болеть, на нем остаются следы от наших обид. Убедиться в этом дети могут на примере жизненных ситуаций и сказочных историй.  А что нужно сделать, чтобы сердце мамы не болело?</w:t>
            </w:r>
          </w:p>
          <w:p w:rsidR="002C1F42" w:rsidRDefault="002C1F42" w:rsidP="005874CD">
            <w:pPr>
              <w:suppressAutoHyphens/>
            </w:pPr>
            <w:r w:rsidRPr="005874CD">
              <w:rPr>
                <w:b/>
                <w:i/>
              </w:rPr>
              <w:t>(Приложение-конспект «Сердце мамы»</w:t>
            </w:r>
            <w:r w:rsidRPr="005874CD">
              <w:rPr>
                <w:b/>
              </w:rPr>
              <w:t>)</w:t>
            </w:r>
          </w:p>
          <w:p w:rsidR="002C1F42" w:rsidRDefault="002C1F42" w:rsidP="005874CD">
            <w:pPr>
              <w:suppressAutoHyphens/>
            </w:pPr>
          </w:p>
          <w:p w:rsidR="002C1F42" w:rsidRPr="005874CD" w:rsidRDefault="002C1F42" w:rsidP="005874CD">
            <w:pPr>
              <w:numPr>
                <w:ilvl w:val="0"/>
                <w:numId w:val="20"/>
              </w:numPr>
              <w:suppressAutoHyphens/>
              <w:rPr>
                <w:b/>
                <w:color w:val="000000"/>
                <w:shd w:val="clear" w:color="auto" w:fill="FFFFFF"/>
              </w:rPr>
            </w:pPr>
            <w:r>
              <w:t xml:space="preserve">После обсуждения ситуации, воспитатель подводит итог: </w:t>
            </w:r>
            <w:r w:rsidRPr="005874CD">
              <w:rPr>
                <w:b/>
                <w:color w:val="000000"/>
                <w:shd w:val="clear" w:color="auto" w:fill="FFFFFF"/>
              </w:rPr>
              <w:t>Берегите мам, потому что "мы до тех пор останемся детьми, пока живут на свете наши мамы..."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Планируются развивающие вопросы, которые можно задавать в режимных моментах, занятия и развлечения по данной теме.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Организация работы детей в центрах и на утренних сборах.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В группе создается развивающая среда по данной теме.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Проводятся игры, в ходе которых закрепляются знания.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Проводятся беседы, показываются презентации о роли мамы в их жизни.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Для развития внимания, памяти детей используются многочисленные дидактические игры.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Проводится сюжетно-ролевая игра «Семья», ее варианты.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В «Центре безопасности» организуется выставка книг, иллюстраций, игрушек бытовых приборов, проводятся беседы, чтение художественной литературы.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В «Центре творчества» проводится работа на тему «Подарки маме».</w:t>
            </w:r>
          </w:p>
          <w:p w:rsidR="002C1F42" w:rsidRDefault="002C1F42" w:rsidP="005874CD">
            <w:pPr>
              <w:suppressAutoHyphens/>
            </w:pPr>
            <w:r>
              <w:t xml:space="preserve"> 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Подготовка праздника для мам.</w:t>
            </w:r>
            <w:r w:rsidRPr="00F434E0">
              <w:t xml:space="preserve">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 xml:space="preserve">Развивать умение детей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>разыгрывать спектакль по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>хорошо знакомой сказке.</w:t>
            </w:r>
            <w:r>
              <w:t xml:space="preserve">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>Побуждать детей вживаться</w:t>
            </w:r>
          </w:p>
          <w:p w:rsidR="002C1F42" w:rsidRDefault="002C1F42" w:rsidP="005874CD">
            <w:pPr>
              <w:suppressAutoHyphens/>
            </w:pPr>
            <w:r>
              <w:t xml:space="preserve">    </w:t>
            </w:r>
            <w:r w:rsidRPr="00F434E0">
              <w:t xml:space="preserve"> в создаваемый</w:t>
            </w:r>
            <w:r>
              <w:t xml:space="preserve"> </w:t>
            </w:r>
            <w:r w:rsidRPr="00F434E0">
              <w:t xml:space="preserve">образ, </w:t>
            </w:r>
          </w:p>
          <w:p w:rsidR="002C1F42" w:rsidRDefault="002C1F42" w:rsidP="005874CD">
            <w:pPr>
              <w:suppressAutoHyphens/>
            </w:pPr>
            <w:r>
              <w:t xml:space="preserve">     п</w:t>
            </w:r>
            <w:r w:rsidRPr="00F434E0">
              <w:t>остоянно</w:t>
            </w:r>
            <w:r>
              <w:t xml:space="preserve"> </w:t>
            </w:r>
            <w:r w:rsidRPr="00F434E0">
              <w:t>его</w:t>
            </w:r>
            <w:r>
              <w:t xml:space="preserve">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 xml:space="preserve">совершенствуя, находя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 xml:space="preserve">наиболее выразительные </w:t>
            </w:r>
          </w:p>
          <w:p w:rsidR="002C1F42" w:rsidRDefault="002C1F42" w:rsidP="005874CD">
            <w:pPr>
              <w:suppressAutoHyphens/>
            </w:pPr>
            <w:r>
              <w:t xml:space="preserve">     </w:t>
            </w:r>
            <w:r w:rsidRPr="00F434E0">
              <w:t>средства для воплощения</w:t>
            </w:r>
            <w:r>
              <w:t>.</w:t>
            </w:r>
          </w:p>
        </w:tc>
        <w:tc>
          <w:tcPr>
            <w:tcW w:w="3780" w:type="dxa"/>
          </w:tcPr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Участие детей в беседе, в обыгрывание предложенных ситуациях.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Дети предлагают сделать для мамы подарки: поделки, рисунки, подготовить спектакль к празднику «8 Марта».</w:t>
            </w: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Дети приобретают новые знания, вырабатывают умения и навыки.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0"/>
              </w:numPr>
              <w:suppressAutoHyphens/>
            </w:pPr>
            <w:r>
              <w:t>Образовательная   деятельность: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 xml:space="preserve"> 1. Коммуникация:</w:t>
            </w:r>
          </w:p>
          <w:p w:rsidR="002C1F42" w:rsidRDefault="002C1F42" w:rsidP="005874CD">
            <w:pPr>
              <w:suppressAutoHyphens/>
            </w:pPr>
            <w:r>
              <w:t>Тематические занятия, составление рассказа по сюжетным картинкам, на заданную тему, дидактические игры, потешки, поговорки и пословицы о маме.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2. Познание:</w:t>
            </w:r>
          </w:p>
          <w:p w:rsidR="002C1F42" w:rsidRDefault="002C1F42" w:rsidP="005874CD">
            <w:pPr>
              <w:suppressAutoHyphens/>
            </w:pPr>
            <w:r>
              <w:t>Беседы о маме, взаимоотношениях в семье, о профессиях мам. Дидактические игры во время НОД, дидактические игры на ФЭМП, постройки на конструировании, обсуждение рассказа, словесные игры.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 xml:space="preserve">3. Чтение художественной литературы: </w:t>
            </w:r>
          </w:p>
          <w:p w:rsidR="002C1F42" w:rsidRDefault="002C1F42" w:rsidP="005874CD">
            <w:pPr>
              <w:suppressAutoHyphens/>
            </w:pPr>
            <w:r>
              <w:t>Знакомство с художественными произведениями о маме , стихи о маме, пословицы, поговорки, рассказы о маме.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4. Социализация:</w:t>
            </w:r>
          </w:p>
          <w:p w:rsidR="002C1F42" w:rsidRDefault="002C1F42" w:rsidP="005874CD">
            <w:pPr>
              <w:suppressAutoHyphens/>
            </w:pPr>
            <w:r>
              <w:t xml:space="preserve">Сюжетно-ролевая игра «Семья».  </w:t>
            </w:r>
          </w:p>
          <w:p w:rsidR="002C1F42" w:rsidRDefault="002C1F42" w:rsidP="005874CD">
            <w:pPr>
              <w:suppressAutoHyphens/>
            </w:pPr>
            <w:r>
              <w:t>Варианты игры:</w:t>
            </w:r>
          </w:p>
          <w:p w:rsidR="002C1F42" w:rsidRDefault="002C1F42" w:rsidP="005874CD">
            <w:pPr>
              <w:suppressAutoHyphens/>
            </w:pPr>
            <w:r>
              <w:t>«Дочки-матери»,</w:t>
            </w:r>
          </w:p>
          <w:p w:rsidR="002C1F42" w:rsidRDefault="002C1F42" w:rsidP="005874CD">
            <w:pPr>
              <w:suppressAutoHyphens/>
            </w:pPr>
            <w:r>
              <w:t>«Мамин день рождения»,</w:t>
            </w:r>
          </w:p>
          <w:p w:rsidR="002C1F42" w:rsidRDefault="002C1F42" w:rsidP="005874CD">
            <w:pPr>
              <w:suppressAutoHyphens/>
            </w:pPr>
            <w:r>
              <w:t>«У нас гости»,</w:t>
            </w:r>
          </w:p>
          <w:p w:rsidR="002C1F42" w:rsidRDefault="002C1F42" w:rsidP="005874CD">
            <w:pPr>
              <w:suppressAutoHyphens/>
            </w:pPr>
            <w:r>
              <w:t>«Салон красоты», «Магазин подарков».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5. Труд:</w:t>
            </w:r>
          </w:p>
          <w:p w:rsidR="002C1F42" w:rsidRDefault="002C1F42" w:rsidP="005874CD">
            <w:pPr>
              <w:suppressAutoHyphens/>
            </w:pPr>
            <w:r>
              <w:t>Беседа и практические приемы «Как и чем можно порадовать маму».</w:t>
            </w:r>
          </w:p>
          <w:p w:rsidR="002C1F42" w:rsidRDefault="002C1F42" w:rsidP="005874CD">
            <w:pPr>
              <w:suppressAutoHyphens/>
            </w:pPr>
            <w:r>
              <w:t>Привлекать детей к изготовлению подарков бабушке, девочкам.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6. Безопасность:</w:t>
            </w:r>
          </w:p>
          <w:p w:rsidR="002C1F42" w:rsidRDefault="002C1F42" w:rsidP="005874CD">
            <w:pPr>
              <w:suppressAutoHyphens/>
            </w:pPr>
            <w:r>
              <w:t>Беседы и чтение художественной литературы о современных бытовых приборах,  их значении в жизни (особенно мамы) и правилах безопасности.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7. Художественное творчество:</w:t>
            </w:r>
          </w:p>
          <w:p w:rsidR="002C1F42" w:rsidRDefault="002C1F42" w:rsidP="005874CD">
            <w:pPr>
              <w:suppressAutoHyphens/>
            </w:pPr>
            <w:r>
              <w:t>Занятия по изобразительной деятельности: «Открытка для мамы», «Корзина для мамы», выставка портретов мам, книжек-малышек «Моя мамочка».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 xml:space="preserve">8. Театрализованная деятельность: </w:t>
            </w:r>
          </w:p>
          <w:p w:rsidR="002C1F42" w:rsidRDefault="002C1F42" w:rsidP="005874CD">
            <w:pPr>
              <w:suppressAutoHyphens/>
            </w:pPr>
            <w:r>
              <w:t>Прослушивание сказки</w:t>
            </w:r>
            <w:r w:rsidRPr="00927FD1">
              <w:t xml:space="preserve"> </w:t>
            </w:r>
            <w:r>
              <w:t>(сопереживание)</w:t>
            </w:r>
          </w:p>
          <w:p w:rsidR="002C1F42" w:rsidRDefault="002C1F42" w:rsidP="005874CD">
            <w:pPr>
              <w:suppressAutoHyphens/>
            </w:pPr>
            <w:r>
              <w:t>Коллективное обсуждение.</w:t>
            </w:r>
          </w:p>
          <w:p w:rsidR="002C1F42" w:rsidRDefault="002C1F42" w:rsidP="005874CD">
            <w:pPr>
              <w:suppressAutoHyphens/>
              <w:spacing w:before="120"/>
            </w:pPr>
            <w:r>
              <w:t>Этюдные импровизации.</w:t>
            </w:r>
          </w:p>
          <w:p w:rsidR="002C1F42" w:rsidRDefault="002C1F42" w:rsidP="005874CD">
            <w:pPr>
              <w:suppressAutoHyphens/>
            </w:pPr>
            <w:r>
              <w:t>Разучивание диалогов  и монологов персонажей.</w:t>
            </w:r>
          </w:p>
          <w:p w:rsidR="002C1F42" w:rsidRDefault="002C1F42" w:rsidP="005874CD">
            <w:pPr>
              <w:suppressAutoHyphens/>
            </w:pPr>
            <w:r>
              <w:t>Разучивание песен о маме, слушание музыки, разучивание танцев, хороводов к спектаклю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 xml:space="preserve"> 9. Физическая культура:</w:t>
            </w:r>
          </w:p>
          <w:p w:rsidR="002C1F42" w:rsidRDefault="002C1F42" w:rsidP="005874CD">
            <w:pPr>
              <w:suppressAutoHyphens/>
            </w:pPr>
            <w:r>
              <w:t xml:space="preserve"> Обеспечить оптимальную двигательную активность детей в течение всего дня, используя подвижные и спортивные, народные игры и физические упражнения.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  <w:r>
              <w:t>10. Здоровье:</w:t>
            </w:r>
          </w:p>
          <w:p w:rsidR="002C1F42" w:rsidRDefault="002C1F42" w:rsidP="005874CD">
            <w:pPr>
              <w:suppressAutoHyphens/>
            </w:pPr>
            <w:r>
              <w:t xml:space="preserve"> Беседа «Еда без вреда», дидактические игры: «Аскорбинка и ее друзья», «Мамина кухня».</w:t>
            </w:r>
          </w:p>
          <w:p w:rsidR="002C1F42" w:rsidRPr="00D800DD" w:rsidRDefault="002C1F42" w:rsidP="005874CD">
            <w:pPr>
              <w:suppressAutoHyphens/>
            </w:pPr>
          </w:p>
        </w:tc>
        <w:tc>
          <w:tcPr>
            <w:tcW w:w="1980" w:type="dxa"/>
          </w:tcPr>
          <w:p w:rsidR="002C1F42" w:rsidRDefault="002C1F42" w:rsidP="005874CD">
            <w:pPr>
              <w:suppressAutoHyphens/>
            </w:pPr>
          </w:p>
          <w:p w:rsidR="002C1F42" w:rsidRPr="000C4EDB" w:rsidRDefault="002C1F42" w:rsidP="005874CD">
            <w:pPr>
              <w:suppressAutoHyphens/>
            </w:pPr>
          </w:p>
          <w:p w:rsidR="002C1F42" w:rsidRPr="000C4EDB" w:rsidRDefault="002C1F42" w:rsidP="005874CD">
            <w:pPr>
              <w:suppressAutoHyphens/>
            </w:pPr>
          </w:p>
          <w:p w:rsidR="002C1F42" w:rsidRPr="000C4EDB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1"/>
              </w:numPr>
              <w:tabs>
                <w:tab w:val="clear" w:pos="168"/>
                <w:tab w:val="num" w:pos="252"/>
              </w:tabs>
              <w:suppressAutoHyphens/>
              <w:ind w:left="252"/>
            </w:pPr>
            <w:r>
              <w:t>По возможности наблюдают и рассказывают о том, что мамы есть и у животных, как животные заботятся о детенышах.</w:t>
            </w: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Pr="00CB661F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1"/>
              </w:numPr>
              <w:suppressAutoHyphens/>
              <w:ind w:left="252"/>
            </w:pPr>
            <w:r>
              <w:t>Приобщают детей к посильной домашней работе.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1"/>
              </w:numPr>
              <w:suppressAutoHyphens/>
              <w:ind w:left="252"/>
            </w:pPr>
            <w:r>
              <w:t>Изготавливают атрибуты и костюмы к играм, к празднику и спектаклю.</w:t>
            </w:r>
          </w:p>
          <w:p w:rsidR="002C1F42" w:rsidRPr="00D96BDB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1"/>
              </w:numPr>
              <w:suppressAutoHyphens/>
              <w:ind w:left="252"/>
            </w:pPr>
            <w:r>
              <w:t>Помогают в проведении выставок.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1"/>
              </w:numPr>
              <w:suppressAutoHyphens/>
              <w:ind w:left="252"/>
            </w:pPr>
            <w:r>
              <w:t>Помогают детям готовиться к празднику, изготовить пособия.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Pr="00D96BDB" w:rsidRDefault="002C1F42" w:rsidP="005874CD">
            <w:pPr>
              <w:suppressAutoHyphens/>
            </w:pPr>
          </w:p>
        </w:tc>
      </w:tr>
      <w:tr w:rsidR="002C1F42" w:rsidTr="005874CD">
        <w:tc>
          <w:tcPr>
            <w:tcW w:w="1260" w:type="dxa"/>
          </w:tcPr>
          <w:p w:rsidR="002C1F42" w:rsidRPr="005874CD" w:rsidRDefault="002C1F42" w:rsidP="005874CD">
            <w:pPr>
              <w:suppressAutoHyphens/>
              <w:rPr>
                <w:b/>
              </w:rPr>
            </w:pPr>
            <w:r w:rsidRPr="005874CD">
              <w:rPr>
                <w:b/>
              </w:rPr>
              <w:t>Итого-вый этап</w:t>
            </w:r>
          </w:p>
        </w:tc>
        <w:tc>
          <w:tcPr>
            <w:tcW w:w="3420" w:type="dxa"/>
          </w:tcPr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>
              <w:t>Показ музыкальной сказки «Мама».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>
              <w:t>Систематическая работа с детьми по выразительному рассказыванию стихов о маме и бабушке.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 w:rsidRPr="00C92304">
              <w:t>Целенаправленная системная работа по приобщению детей к духовно-нравственным ценностям, формированию элементарных представлений о роли матери в жизни каждого человека, воспитанию осознанного, глубоког</w:t>
            </w:r>
            <w:r>
              <w:t xml:space="preserve">о нравственного отношения к ней </w:t>
            </w:r>
            <w:r w:rsidRPr="00C92304">
              <w:t>с использованием эффективных, современных методик, приемов и учет</w:t>
            </w:r>
            <w:r>
              <w:t>а</w:t>
            </w:r>
            <w:r w:rsidRPr="00C92304">
              <w:t xml:space="preserve"> возрастных особенностей дают положительные результаты.</w:t>
            </w:r>
          </w:p>
        </w:tc>
        <w:tc>
          <w:tcPr>
            <w:tcW w:w="3780" w:type="dxa"/>
          </w:tcPr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>
              <w:t>Показ музыкальной сказки «Мама».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>
              <w:t>В течение всего проекта у детей наблюдался неподдельный интерес и большая активность к этой теме.</w:t>
            </w:r>
          </w:p>
          <w:p w:rsidR="002C1F42" w:rsidRDefault="002C1F42" w:rsidP="005874CD">
            <w:pPr>
              <w:suppressAutoHyphens/>
            </w:pPr>
          </w:p>
          <w:p w:rsidR="002C1F42" w:rsidRDefault="002C1F42" w:rsidP="005874CD">
            <w:pPr>
              <w:numPr>
                <w:ilvl w:val="0"/>
                <w:numId w:val="22"/>
              </w:numPr>
              <w:suppressAutoHyphens/>
            </w:pPr>
            <w:r>
              <w:t>Участие в проекте помогло воспитать доброе, заботливое отношение к маме и к девочкам.</w:t>
            </w:r>
          </w:p>
        </w:tc>
        <w:tc>
          <w:tcPr>
            <w:tcW w:w="1980" w:type="dxa"/>
          </w:tcPr>
          <w:p w:rsidR="002C1F42" w:rsidRDefault="002C1F42" w:rsidP="005874CD">
            <w:pPr>
              <w:suppressAutoHyphens/>
            </w:pPr>
          </w:p>
        </w:tc>
      </w:tr>
    </w:tbl>
    <w:p w:rsidR="002C1F42" w:rsidRDefault="002C1F42" w:rsidP="001D4D40">
      <w:pPr>
        <w:jc w:val="center"/>
        <w:rPr>
          <w:b/>
          <w:sz w:val="32"/>
          <w:szCs w:val="32"/>
        </w:rPr>
      </w:pPr>
    </w:p>
    <w:p w:rsidR="002C1F42" w:rsidRPr="00EC719F" w:rsidRDefault="002C1F42" w:rsidP="001D4D40">
      <w:pPr>
        <w:spacing w:line="360" w:lineRule="auto"/>
        <w:jc w:val="center"/>
        <w:rPr>
          <w:b/>
          <w:sz w:val="40"/>
          <w:szCs w:val="40"/>
        </w:rPr>
      </w:pPr>
      <w:r w:rsidRPr="00EC719F">
        <w:rPr>
          <w:b/>
          <w:sz w:val="40"/>
          <w:szCs w:val="40"/>
        </w:rPr>
        <w:t>Паутинка проекта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2861"/>
        <w:gridCol w:w="2245"/>
        <w:gridCol w:w="2814"/>
      </w:tblGrid>
      <w:tr w:rsidR="002C1F42" w:rsidTr="005874CD">
        <w:trPr>
          <w:trHeight w:val="629"/>
        </w:trPr>
        <w:tc>
          <w:tcPr>
            <w:tcW w:w="2520" w:type="dxa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920" w:type="dxa"/>
            <w:gridSpan w:val="3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Виды совместной деятельности</w:t>
            </w:r>
          </w:p>
        </w:tc>
      </w:tr>
      <w:tr w:rsidR="002C1F42" w:rsidTr="005874CD">
        <w:tc>
          <w:tcPr>
            <w:tcW w:w="2520" w:type="dxa"/>
            <w:vMerge w:val="restart"/>
          </w:tcPr>
          <w:p w:rsidR="002C1F42" w:rsidRPr="005874CD" w:rsidRDefault="002C1F42" w:rsidP="0096454D">
            <w:pPr>
              <w:rPr>
                <w:b/>
                <w:sz w:val="28"/>
                <w:szCs w:val="28"/>
              </w:rPr>
            </w:pPr>
          </w:p>
          <w:p w:rsidR="002C1F42" w:rsidRPr="005874CD" w:rsidRDefault="002C1F42" w:rsidP="0096454D">
            <w:pPr>
              <w:rPr>
                <w:b/>
                <w:sz w:val="28"/>
                <w:szCs w:val="28"/>
              </w:rPr>
            </w:pPr>
          </w:p>
          <w:p w:rsidR="002C1F42" w:rsidRPr="005874CD" w:rsidRDefault="002C1F42" w:rsidP="0096454D">
            <w:pPr>
              <w:rPr>
                <w:b/>
                <w:sz w:val="28"/>
                <w:szCs w:val="28"/>
              </w:rPr>
            </w:pPr>
          </w:p>
          <w:p w:rsidR="002C1F42" w:rsidRPr="005874CD" w:rsidRDefault="002C1F42" w:rsidP="0096454D">
            <w:pPr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Познавательное</w:t>
            </w:r>
          </w:p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  <w:r w:rsidRPr="005874CD">
              <w:rPr>
                <w:b/>
                <w:sz w:val="26"/>
                <w:szCs w:val="26"/>
              </w:rPr>
              <w:t>развитие</w:t>
            </w:r>
          </w:p>
        </w:tc>
        <w:tc>
          <w:tcPr>
            <w:tcW w:w="5106" w:type="dxa"/>
            <w:gridSpan w:val="2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Познание</w:t>
            </w:r>
          </w:p>
        </w:tc>
        <w:tc>
          <w:tcPr>
            <w:tcW w:w="2814" w:type="dxa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Труд</w:t>
            </w:r>
          </w:p>
        </w:tc>
      </w:tr>
      <w:tr w:rsidR="002C1F42" w:rsidTr="005874CD">
        <w:tc>
          <w:tcPr>
            <w:tcW w:w="2520" w:type="dxa"/>
            <w:vMerge/>
          </w:tcPr>
          <w:p w:rsidR="002C1F42" w:rsidRDefault="002C1F42" w:rsidP="0096454D"/>
        </w:tc>
        <w:tc>
          <w:tcPr>
            <w:tcW w:w="5106" w:type="dxa"/>
            <w:gridSpan w:val="2"/>
          </w:tcPr>
          <w:p w:rsidR="002C1F42" w:rsidRDefault="002C1F42" w:rsidP="0096454D">
            <w:r w:rsidRPr="005874CD">
              <w:rPr>
                <w:b/>
              </w:rPr>
              <w:t>Тематические занятия</w:t>
            </w:r>
            <w:r>
              <w:t xml:space="preserve">: </w:t>
            </w:r>
          </w:p>
          <w:p w:rsidR="002C1F42" w:rsidRDefault="002C1F42" w:rsidP="0096454D">
            <w:r>
              <w:t>«Коли семья вместе, то и душа на месте», «Уважай отца и мать - будет в жизни благодать».</w:t>
            </w:r>
          </w:p>
          <w:p w:rsidR="002C1F42" w:rsidRPr="005874CD" w:rsidRDefault="002C1F42" w:rsidP="0096454D">
            <w:pPr>
              <w:rPr>
                <w:b/>
              </w:rPr>
            </w:pPr>
          </w:p>
          <w:p w:rsidR="002C1F42" w:rsidRDefault="002C1F42" w:rsidP="0096454D">
            <w:r w:rsidRPr="005874CD">
              <w:rPr>
                <w:b/>
              </w:rPr>
              <w:t>Беседы:</w:t>
            </w:r>
            <w:r>
              <w:t xml:space="preserve">  «Песенка маминого сердца»,</w:t>
            </w:r>
          </w:p>
          <w:p w:rsidR="002C1F42" w:rsidRDefault="002C1F42" w:rsidP="0096454D">
            <w:r>
              <w:t>«Наши мамы»,</w:t>
            </w:r>
          </w:p>
          <w:p w:rsidR="002C1F42" w:rsidRDefault="002C1F42" w:rsidP="0096454D">
            <w:r>
              <w:t>«8 Марта - женский день», «Мамина работа».</w:t>
            </w:r>
          </w:p>
          <w:p w:rsidR="002C1F42" w:rsidRPr="005874CD" w:rsidRDefault="002C1F42" w:rsidP="0096454D">
            <w:pPr>
              <w:rPr>
                <w:rStyle w:val="Emphasis"/>
                <w:b/>
                <w:color w:val="000000"/>
              </w:rPr>
            </w:pPr>
            <w:r w:rsidRPr="005874CD">
              <w:rPr>
                <w:rStyle w:val="Strong"/>
                <w:iCs/>
                <w:color w:val="000000"/>
              </w:rPr>
              <w:t>Поисково-исследовательская деятельность:</w:t>
            </w:r>
            <w:r w:rsidRPr="005874CD">
              <w:rPr>
                <w:color w:val="000000"/>
              </w:rPr>
              <w:br/>
            </w:r>
            <w:r w:rsidRPr="005874CD">
              <w:rPr>
                <w:rStyle w:val="Emphasis"/>
                <w:b/>
                <w:color w:val="000000"/>
              </w:rPr>
              <w:t>Просмотр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rStyle w:val="Emphasis"/>
                <w:color w:val="000000"/>
                <w:u w:val="single"/>
              </w:rPr>
              <w:t>презентации:</w:t>
            </w:r>
            <w:r w:rsidRPr="005874CD">
              <w:rPr>
                <w:i/>
                <w:color w:val="000000"/>
              </w:rPr>
              <w:br/>
            </w:r>
            <w:r w:rsidRPr="005874CD">
              <w:rPr>
                <w:color w:val="000000"/>
              </w:rPr>
              <w:t>«Притча о    маме»,</w:t>
            </w:r>
          </w:p>
          <w:p w:rsidR="002C1F42" w:rsidRPr="005874CD" w:rsidRDefault="002C1F42" w:rsidP="0096454D">
            <w:pPr>
              <w:rPr>
                <w:i/>
                <w:color w:val="000000"/>
                <w:u w:val="single"/>
              </w:rPr>
            </w:pPr>
            <w:r w:rsidRPr="005874CD">
              <w:rPr>
                <w:i/>
                <w:color w:val="000000"/>
                <w:u w:val="single"/>
              </w:rPr>
              <w:t xml:space="preserve">мультфильмов: 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>«Самый маленький гном»;</w:t>
            </w:r>
            <w:r w:rsidRPr="005874CD">
              <w:rPr>
                <w:color w:val="000000"/>
              </w:rPr>
              <w:br/>
              <w:t>«Непослушный медвежонок»;</w:t>
            </w:r>
            <w:r w:rsidRPr="005874CD">
              <w:rPr>
                <w:color w:val="000000"/>
              </w:rPr>
              <w:br/>
              <w:t>«Осторожно, обезьянки!»;</w:t>
            </w:r>
            <w:r w:rsidRPr="005874CD">
              <w:rPr>
                <w:color w:val="000000"/>
              </w:rPr>
              <w:br/>
              <w:t>«Мама для мамонтёнка»,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>«Маша больше не лентяйка»;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Моделирование ситуаций:</w:t>
            </w:r>
          </w:p>
          <w:p w:rsidR="002C1F42" w:rsidRPr="008569DD" w:rsidRDefault="002C1F42" w:rsidP="0096454D">
            <w:r w:rsidRPr="008569DD">
              <w:t xml:space="preserve"> </w:t>
            </w:r>
            <w:r>
              <w:t xml:space="preserve">«Мама заболела», </w:t>
            </w:r>
            <w:r w:rsidRPr="008569DD">
              <w:t>«Я помогаю маме по дому».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color w:val="000000"/>
              </w:rPr>
              <w:br/>
            </w:r>
            <w:r w:rsidRPr="005874C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874CD">
              <w:rPr>
                <w:b/>
                <w:i/>
              </w:rPr>
              <w:t xml:space="preserve">Дидактические игры: </w:t>
            </w:r>
          </w:p>
          <w:p w:rsidR="002C1F42" w:rsidRPr="008569DD" w:rsidRDefault="002C1F42" w:rsidP="0096454D">
            <w:r w:rsidRPr="008569DD">
              <w:t>«Чудесный сундучок» (знакомство с инструментами, которыми пользуются люди разных профессий в своей работ</w:t>
            </w:r>
            <w:r>
              <w:t>е),</w:t>
            </w:r>
            <w:r>
              <w:br/>
            </w:r>
            <w:r w:rsidRPr="008569DD">
              <w:t xml:space="preserve"> «Кто, чем занимается?» (закрепление названия действий, совершаемых людьми разных профессий в процессе работы).</w:t>
            </w:r>
            <w:r w:rsidRPr="008569DD">
              <w:br/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Конструирование:</w:t>
            </w:r>
          </w:p>
          <w:p w:rsidR="002C1F42" w:rsidRPr="00517D1B" w:rsidRDefault="002C1F42" w:rsidP="0096454D">
            <w:r>
              <w:t xml:space="preserve"> «Замок для мамы»,  «Новая мебель</w:t>
            </w:r>
            <w:r w:rsidRPr="00517D1B">
              <w:t>».</w:t>
            </w:r>
          </w:p>
          <w:p w:rsidR="002C1F42" w:rsidRDefault="002C1F42" w:rsidP="0096454D"/>
          <w:p w:rsidR="002C1F42" w:rsidRDefault="002C1F42" w:rsidP="0096454D">
            <w:r w:rsidRPr="005874CD">
              <w:rPr>
                <w:b/>
                <w:i/>
              </w:rPr>
              <w:t>Словесные игры:</w:t>
            </w:r>
            <w:r w:rsidRPr="00517D1B">
              <w:t xml:space="preserve"> «Как зовут твою маму», «Назови ласково»,</w:t>
            </w:r>
            <w:r>
              <w:t xml:space="preserve"> </w:t>
            </w:r>
            <w:r w:rsidRPr="00517D1B">
              <w:t>«Профессия мамы».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Пальчиковые игры (Приложение).</w:t>
            </w:r>
          </w:p>
        </w:tc>
        <w:tc>
          <w:tcPr>
            <w:tcW w:w="2814" w:type="dxa"/>
          </w:tcPr>
          <w:p w:rsidR="002C1F42" w:rsidRDefault="002C1F42" w:rsidP="0096454D">
            <w:r>
              <w:t>Беседа и практические приемы «Как и чем можно порадовать маму».</w:t>
            </w:r>
          </w:p>
          <w:p w:rsidR="002C1F42" w:rsidRDefault="002C1F42" w:rsidP="0096454D"/>
          <w:p w:rsidR="002C1F42" w:rsidRDefault="002C1F42" w:rsidP="0096454D">
            <w:r>
              <w:t>Привлекать детей к изготовлению подарков маме, бабушке, девочкам.</w:t>
            </w:r>
          </w:p>
          <w:p w:rsidR="002C1F42" w:rsidRDefault="002C1F42" w:rsidP="0096454D"/>
        </w:tc>
      </w:tr>
      <w:tr w:rsidR="002C1F42" w:rsidTr="005874CD">
        <w:tc>
          <w:tcPr>
            <w:tcW w:w="2520" w:type="dxa"/>
            <w:vMerge w:val="restart"/>
          </w:tcPr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Речевое</w:t>
            </w:r>
          </w:p>
          <w:p w:rsidR="002C1F42" w:rsidRPr="005874CD" w:rsidRDefault="002C1F42" w:rsidP="005874CD">
            <w:pPr>
              <w:jc w:val="center"/>
              <w:rPr>
                <w:sz w:val="28"/>
                <w:szCs w:val="28"/>
              </w:rPr>
            </w:pPr>
            <w:r w:rsidRPr="005874CD">
              <w:rPr>
                <w:b/>
                <w:sz w:val="26"/>
                <w:szCs w:val="26"/>
              </w:rPr>
              <w:t>развитие</w:t>
            </w:r>
          </w:p>
        </w:tc>
        <w:tc>
          <w:tcPr>
            <w:tcW w:w="7920" w:type="dxa"/>
            <w:gridSpan w:val="3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</w:rPr>
            </w:pPr>
            <w:r w:rsidRPr="005874CD">
              <w:rPr>
                <w:b/>
              </w:rPr>
              <w:t>Коммуникация</w:t>
            </w:r>
          </w:p>
        </w:tc>
      </w:tr>
      <w:tr w:rsidR="002C1F42" w:rsidTr="005874CD">
        <w:tc>
          <w:tcPr>
            <w:tcW w:w="2520" w:type="dxa"/>
            <w:vMerge/>
          </w:tcPr>
          <w:p w:rsidR="002C1F42" w:rsidRDefault="002C1F42" w:rsidP="0096454D"/>
        </w:tc>
        <w:tc>
          <w:tcPr>
            <w:tcW w:w="7920" w:type="dxa"/>
            <w:gridSpan w:val="3"/>
          </w:tcPr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</w:rPr>
              <w:t>Тематические занятия:</w:t>
            </w:r>
            <w:r>
              <w:t xml:space="preserve">       </w:t>
            </w:r>
            <w:r w:rsidRPr="005874CD">
              <w:rPr>
                <w:b/>
                <w:i/>
              </w:rPr>
              <w:t xml:space="preserve">составление рассказа </w:t>
            </w:r>
          </w:p>
          <w:p w:rsidR="002C1F42" w:rsidRDefault="002C1F42" w:rsidP="0096454D">
            <w:r w:rsidRPr="005874CD">
              <w:rPr>
                <w:b/>
                <w:i/>
              </w:rPr>
              <w:t>по сюжетной картине</w:t>
            </w:r>
            <w:r w:rsidRPr="00517D1B">
              <w:t xml:space="preserve"> </w:t>
            </w:r>
            <w:r>
              <w:t xml:space="preserve">«Рядом или вместе?», </w:t>
            </w:r>
          </w:p>
          <w:p w:rsidR="002C1F42" w:rsidRDefault="002C1F42" w:rsidP="0096454D">
            <w:r w:rsidRPr="005874CD">
              <w:rPr>
                <w:b/>
                <w:i/>
              </w:rPr>
              <w:t>по серии картин</w:t>
            </w:r>
            <w:r>
              <w:t xml:space="preserve"> «Подарок из «Красной книги»,</w:t>
            </w:r>
          </w:p>
          <w:p w:rsidR="002C1F42" w:rsidRDefault="002C1F42" w:rsidP="0096454D">
            <w:r w:rsidRPr="005874CD">
              <w:rPr>
                <w:b/>
                <w:i/>
              </w:rPr>
              <w:t>пересказ рассказа</w:t>
            </w:r>
            <w:r>
              <w:t xml:space="preserve"> К.Ушинского «Лекарство»,</w:t>
            </w:r>
          </w:p>
          <w:p w:rsidR="002C1F42" w:rsidRPr="00517D1B" w:rsidRDefault="002C1F42" w:rsidP="0096454D">
            <w:r w:rsidRPr="005874CD">
              <w:rPr>
                <w:b/>
                <w:i/>
              </w:rPr>
              <w:t>составление творческого рассказа</w:t>
            </w:r>
            <w:r>
              <w:t xml:space="preserve"> «Мамочка любимая моя».</w:t>
            </w:r>
            <w:r>
              <w:br/>
            </w:r>
          </w:p>
          <w:p w:rsidR="002C1F42" w:rsidRPr="005874CD" w:rsidRDefault="002C1F42" w:rsidP="0096454D">
            <w:pPr>
              <w:rPr>
                <w:b/>
              </w:rPr>
            </w:pPr>
            <w:r w:rsidRPr="005874CD">
              <w:rPr>
                <w:b/>
              </w:rPr>
              <w:t>Беседы:</w:t>
            </w:r>
          </w:p>
          <w:p w:rsidR="002C1F42" w:rsidRDefault="002C1F42" w:rsidP="0096454D">
            <w:r w:rsidRPr="005874CD">
              <w:rPr>
                <w:color w:val="000000"/>
              </w:rPr>
              <w:t xml:space="preserve"> «Мы должны беречь друг друга».</w:t>
            </w:r>
          </w:p>
          <w:p w:rsidR="002C1F42" w:rsidRDefault="002C1F42" w:rsidP="0096454D">
            <w:r>
              <w:t xml:space="preserve"> «Девочки- будущие мамы»,</w:t>
            </w:r>
          </w:p>
          <w:p w:rsidR="002C1F42" w:rsidRDefault="002C1F42" w:rsidP="0096454D">
            <w:r>
              <w:t>«Самый близкий человек»,</w:t>
            </w:r>
          </w:p>
          <w:p w:rsidR="002C1F42" w:rsidRDefault="002C1F42" w:rsidP="0096454D">
            <w:r>
              <w:t xml:space="preserve">«Как я помогаю маме», </w:t>
            </w:r>
          </w:p>
          <w:p w:rsidR="002C1F42" w:rsidRDefault="002C1F42" w:rsidP="0096454D">
            <w:r>
              <w:t>«Нескучный выходной, если вся семья со мной».</w:t>
            </w:r>
          </w:p>
          <w:p w:rsidR="002C1F42" w:rsidRDefault="002C1F42" w:rsidP="0096454D"/>
          <w:p w:rsidR="002C1F42" w:rsidRPr="005874CD" w:rsidRDefault="002C1F42" w:rsidP="0096454D">
            <w:pPr>
              <w:rPr>
                <w:b/>
                <w:i/>
                <w:color w:val="000000"/>
              </w:rPr>
            </w:pPr>
            <w:r w:rsidRPr="005874CD">
              <w:rPr>
                <w:rStyle w:val="Strong"/>
                <w:color w:val="000000"/>
              </w:rPr>
              <w:t xml:space="preserve"> </w:t>
            </w:r>
            <w:r w:rsidRPr="005874CD">
              <w:rPr>
                <w:b/>
              </w:rPr>
              <w:t>Поисково-исследовательская деятельность:</w:t>
            </w:r>
            <w:r w:rsidRPr="005874CD">
              <w:rPr>
                <w:rStyle w:val="apple-converted-space"/>
                <w:color w:val="000000"/>
                <w:sz w:val="20"/>
                <w:szCs w:val="20"/>
                <w:u w:val="single"/>
              </w:rPr>
              <w:t> </w:t>
            </w:r>
            <w:r w:rsidRPr="005874CD">
              <w:rPr>
                <w:b/>
                <w:color w:val="000000"/>
              </w:rPr>
              <w:br/>
            </w:r>
            <w:r w:rsidRPr="005874CD">
              <w:rPr>
                <w:b/>
                <w:i/>
                <w:color w:val="000000"/>
              </w:rPr>
              <w:t>игры – имитации: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color w:val="000000"/>
              </w:rPr>
              <w:t>«Мама сердится»;</w:t>
            </w:r>
            <w:r w:rsidRPr="005874CD">
              <w:rPr>
                <w:color w:val="000000"/>
              </w:rPr>
              <w:br/>
              <w:t>«Мама спешит на работу»;</w:t>
            </w:r>
            <w:r w:rsidRPr="005874CD">
              <w:rPr>
                <w:color w:val="000000"/>
              </w:rPr>
              <w:br/>
              <w:t>«Мама отдыхает».</w:t>
            </w:r>
            <w:r w:rsidRPr="005874CD">
              <w:rPr>
                <w:color w:val="000000"/>
              </w:rPr>
              <w:br/>
            </w:r>
            <w:r w:rsidRPr="005874CD">
              <w:rPr>
                <w:b/>
                <w:i/>
              </w:rPr>
              <w:t>Ситуации общения:</w:t>
            </w:r>
          </w:p>
          <w:p w:rsidR="002C1F42" w:rsidRPr="00517D1B" w:rsidRDefault="002C1F42" w:rsidP="0096454D">
            <w:r w:rsidRPr="005874CD">
              <w:rPr>
                <w:color w:val="000000"/>
              </w:rPr>
              <w:t xml:space="preserve"> «Разговор по телефону с мамой»;</w:t>
            </w:r>
            <w:r w:rsidRPr="005874CD">
              <w:rPr>
                <w:color w:val="000000"/>
              </w:rPr>
              <w:br/>
              <w:t xml:space="preserve"> «Любимые занятия мамы».</w:t>
            </w:r>
            <w:r w:rsidRPr="005874CD">
              <w:rPr>
                <w:color w:val="000000"/>
              </w:rPr>
              <w:br/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17D1B">
              <w:t xml:space="preserve"> </w:t>
            </w:r>
            <w:r w:rsidRPr="005874CD">
              <w:rPr>
                <w:b/>
                <w:i/>
              </w:rPr>
              <w:t xml:space="preserve">Дидактические игры: </w:t>
            </w:r>
          </w:p>
          <w:p w:rsidR="002C1F42" w:rsidRDefault="002C1F42" w:rsidP="0096454D">
            <w:r w:rsidRPr="00517D1B">
              <w:t xml:space="preserve">«Животные и их детеныши», </w:t>
            </w:r>
            <w:r>
              <w:t xml:space="preserve"> </w:t>
            </w:r>
            <w:r w:rsidRPr="00517D1B">
              <w:t>«Угадай настроение</w:t>
            </w:r>
            <w:r>
              <w:t>»,</w:t>
            </w:r>
            <w:r w:rsidRPr="00517D1B">
              <w:t xml:space="preserve"> </w:t>
            </w:r>
            <w:r>
              <w:t xml:space="preserve"> «Веселый – грустный», «Кто я, отгадай?»,  «Мама умеет….» (профессии).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Словесные игры: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>«Подскажи словечко»;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 xml:space="preserve">«Угадай, кто мама», «Скажи, какая?», </w:t>
            </w:r>
          </w:p>
          <w:p w:rsidR="002C1F42" w:rsidRPr="00517D1B" w:rsidRDefault="002C1F42" w:rsidP="0096454D">
            <w:r w:rsidRPr="005874CD">
              <w:rPr>
                <w:color w:val="000000"/>
              </w:rPr>
              <w:t xml:space="preserve">«Раз, два, три, четыре, пять…про кого хочу сказать»; </w:t>
            </w:r>
            <w:r w:rsidRPr="005874CD">
              <w:rPr>
                <w:color w:val="000000"/>
              </w:rPr>
              <w:br/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Пословицы и поговорки о маме (Приложение).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Пальчиковые игры (Приложение).</w:t>
            </w:r>
          </w:p>
        </w:tc>
      </w:tr>
      <w:tr w:rsidR="002C1F42" w:rsidTr="005874CD">
        <w:tc>
          <w:tcPr>
            <w:tcW w:w="2520" w:type="dxa"/>
            <w:vMerge w:val="restart"/>
          </w:tcPr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Социально-коммуникативное</w:t>
            </w:r>
          </w:p>
          <w:p w:rsidR="002C1F42" w:rsidRPr="005874CD" w:rsidRDefault="002C1F42" w:rsidP="005874CD">
            <w:pPr>
              <w:jc w:val="center"/>
              <w:rPr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развитие</w:t>
            </w:r>
          </w:p>
        </w:tc>
        <w:tc>
          <w:tcPr>
            <w:tcW w:w="5106" w:type="dxa"/>
            <w:gridSpan w:val="2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</w:rPr>
            </w:pPr>
            <w:r w:rsidRPr="005874CD">
              <w:rPr>
                <w:b/>
              </w:rPr>
              <w:t>Социализация</w:t>
            </w:r>
          </w:p>
        </w:tc>
        <w:tc>
          <w:tcPr>
            <w:tcW w:w="2814" w:type="dxa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</w:rPr>
            </w:pPr>
            <w:r w:rsidRPr="005874CD">
              <w:rPr>
                <w:b/>
              </w:rPr>
              <w:t>Безопасность</w:t>
            </w:r>
          </w:p>
        </w:tc>
      </w:tr>
      <w:tr w:rsidR="002C1F42" w:rsidTr="005874CD">
        <w:tc>
          <w:tcPr>
            <w:tcW w:w="2520" w:type="dxa"/>
            <w:vMerge/>
          </w:tcPr>
          <w:p w:rsidR="002C1F42" w:rsidRDefault="002C1F42" w:rsidP="0096454D"/>
        </w:tc>
        <w:tc>
          <w:tcPr>
            <w:tcW w:w="5106" w:type="dxa"/>
            <w:gridSpan w:val="2"/>
          </w:tcPr>
          <w:p w:rsidR="002C1F42" w:rsidRDefault="002C1F42" w:rsidP="0096454D">
            <w:r w:rsidRPr="00517D1B">
              <w:t xml:space="preserve">Сюжетно-ролевая игра </w:t>
            </w:r>
            <w:r>
              <w:t xml:space="preserve">Сюжетно-ролевая игра «Семья».  </w:t>
            </w:r>
          </w:p>
          <w:p w:rsidR="002C1F42" w:rsidRDefault="002C1F42" w:rsidP="0096454D">
            <w:r>
              <w:t>Варианты игры:</w:t>
            </w:r>
          </w:p>
          <w:p w:rsidR="002C1F42" w:rsidRDefault="002C1F42" w:rsidP="0096454D">
            <w:r>
              <w:t>«Дочки-матери»,</w:t>
            </w:r>
          </w:p>
          <w:p w:rsidR="002C1F42" w:rsidRDefault="002C1F42" w:rsidP="0096454D">
            <w:r>
              <w:t>«Мамин день рождения»,</w:t>
            </w:r>
          </w:p>
          <w:p w:rsidR="002C1F42" w:rsidRDefault="002C1F42" w:rsidP="0096454D">
            <w:r>
              <w:t>«Гостям всегда мы рады»,</w:t>
            </w:r>
          </w:p>
          <w:p w:rsidR="002C1F42" w:rsidRDefault="002C1F42" w:rsidP="0096454D">
            <w:r>
              <w:t>«Салон красоты»,</w:t>
            </w:r>
          </w:p>
          <w:p w:rsidR="002C1F42" w:rsidRDefault="002C1F42" w:rsidP="0096454D">
            <w:r>
              <w:t>«Магазин подарков».</w:t>
            </w:r>
          </w:p>
          <w:p w:rsidR="002C1F42" w:rsidRDefault="002C1F42" w:rsidP="0096454D"/>
        </w:tc>
        <w:tc>
          <w:tcPr>
            <w:tcW w:w="2814" w:type="dxa"/>
          </w:tcPr>
          <w:p w:rsidR="002C1F42" w:rsidRDefault="002C1F42" w:rsidP="0096454D">
            <w:r>
              <w:t>Беседы и чтение художественной литературы о современных бытовых приборах,  их значении в жизни (особенно мамы) и правилах безопасности.</w:t>
            </w:r>
          </w:p>
          <w:p w:rsidR="002C1F42" w:rsidRDefault="002C1F42" w:rsidP="0096454D"/>
        </w:tc>
      </w:tr>
      <w:tr w:rsidR="002C1F42" w:rsidTr="005874CD">
        <w:tc>
          <w:tcPr>
            <w:tcW w:w="2520" w:type="dxa"/>
            <w:vMerge w:val="restart"/>
          </w:tcPr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Художественно-эстетическое</w:t>
            </w:r>
          </w:p>
          <w:p w:rsidR="002C1F42" w:rsidRPr="005874CD" w:rsidRDefault="002C1F42" w:rsidP="005874CD">
            <w:pPr>
              <w:jc w:val="center"/>
              <w:rPr>
                <w:sz w:val="28"/>
                <w:szCs w:val="28"/>
              </w:rPr>
            </w:pPr>
            <w:r w:rsidRPr="005874CD">
              <w:rPr>
                <w:b/>
                <w:sz w:val="26"/>
                <w:szCs w:val="26"/>
              </w:rPr>
              <w:t>развитие</w:t>
            </w:r>
          </w:p>
        </w:tc>
        <w:tc>
          <w:tcPr>
            <w:tcW w:w="2861" w:type="dxa"/>
            <w:vAlign w:val="center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Художественное творчество</w:t>
            </w:r>
          </w:p>
        </w:tc>
        <w:tc>
          <w:tcPr>
            <w:tcW w:w="2245" w:type="dxa"/>
            <w:vAlign w:val="center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Театр и музыка</w:t>
            </w:r>
          </w:p>
        </w:tc>
        <w:tc>
          <w:tcPr>
            <w:tcW w:w="2814" w:type="dxa"/>
            <w:vAlign w:val="center"/>
          </w:tcPr>
          <w:p w:rsidR="002C1F42" w:rsidRDefault="002C1F42" w:rsidP="005874CD">
            <w:pPr>
              <w:jc w:val="center"/>
            </w:pPr>
            <w:r w:rsidRPr="005874CD">
              <w:rPr>
                <w:b/>
              </w:rPr>
              <w:t>Чтение художественной литературы</w:t>
            </w:r>
          </w:p>
        </w:tc>
      </w:tr>
      <w:tr w:rsidR="002C1F42" w:rsidTr="005874CD">
        <w:tc>
          <w:tcPr>
            <w:tcW w:w="2520" w:type="dxa"/>
            <w:vMerge/>
          </w:tcPr>
          <w:p w:rsidR="002C1F42" w:rsidRDefault="002C1F42" w:rsidP="0096454D"/>
        </w:tc>
        <w:tc>
          <w:tcPr>
            <w:tcW w:w="2861" w:type="dxa"/>
          </w:tcPr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НОД.</w:t>
            </w:r>
          </w:p>
          <w:p w:rsidR="002C1F42" w:rsidRPr="005874CD" w:rsidRDefault="002C1F42" w:rsidP="0096454D">
            <w:pPr>
              <w:rPr>
                <w:b/>
                <w:i/>
              </w:rPr>
            </w:pPr>
            <w:r w:rsidRPr="005874CD">
              <w:rPr>
                <w:b/>
                <w:i/>
              </w:rPr>
              <w:t>Лепка:</w:t>
            </w:r>
          </w:p>
          <w:p w:rsidR="002C1F42" w:rsidRDefault="002C1F42" w:rsidP="0096454D">
            <w:r w:rsidRPr="008E15CF">
              <w:t>П</w:t>
            </w:r>
            <w:r>
              <w:t>ластилинография: «Открытка для мамы».</w:t>
            </w:r>
            <w:r w:rsidRPr="00517D1B">
              <w:t xml:space="preserve"> </w:t>
            </w:r>
          </w:p>
          <w:p w:rsidR="002C1F42" w:rsidRDefault="002C1F42" w:rsidP="0096454D">
            <w:r w:rsidRPr="005874CD">
              <w:rPr>
                <w:b/>
                <w:i/>
              </w:rPr>
              <w:t xml:space="preserve">Аппликация: </w:t>
            </w:r>
            <w:r>
              <w:t xml:space="preserve">«Корзина для мамы», </w:t>
            </w:r>
          </w:p>
          <w:p w:rsidR="002C1F42" w:rsidRDefault="002C1F42" w:rsidP="0096454D">
            <w:r w:rsidRPr="005874CD">
              <w:rPr>
                <w:b/>
                <w:i/>
              </w:rPr>
              <w:t>Рисование:</w:t>
            </w:r>
            <w:r>
              <w:t xml:space="preserve"> «Милой мамочки портрет». </w:t>
            </w:r>
            <w:r w:rsidRPr="005874CD">
              <w:rPr>
                <w:b/>
                <w:i/>
              </w:rPr>
              <w:t xml:space="preserve">Ручной труд: </w:t>
            </w:r>
            <w:r>
              <w:t>книжка-малышка «Моя мамочка».</w:t>
            </w:r>
          </w:p>
          <w:p w:rsidR="002C1F42" w:rsidRDefault="002C1F42" w:rsidP="0096454D"/>
          <w:p w:rsidR="002C1F42" w:rsidRDefault="002C1F42" w:rsidP="0096454D"/>
        </w:tc>
        <w:tc>
          <w:tcPr>
            <w:tcW w:w="2245" w:type="dxa"/>
          </w:tcPr>
          <w:p w:rsidR="002C1F42" w:rsidRDefault="002C1F42" w:rsidP="0096454D">
            <w:r>
              <w:t>Постановка музыкального спектакля «Мама» (Приложение): просмотр одноименного фильма-сказки, коллективное обсуждение.</w:t>
            </w:r>
          </w:p>
          <w:p w:rsidR="002C1F42" w:rsidRDefault="002C1F42" w:rsidP="005874CD">
            <w:pPr>
              <w:spacing w:before="120"/>
            </w:pPr>
            <w:r>
              <w:t>Этюдные импровизации.</w:t>
            </w:r>
          </w:p>
          <w:p w:rsidR="002C1F42" w:rsidRDefault="002C1F42" w:rsidP="0096454D">
            <w:r>
              <w:t>Разучивание диалогов  и монологов персонажей.</w:t>
            </w:r>
          </w:p>
          <w:p w:rsidR="002C1F42" w:rsidRDefault="002C1F42" w:rsidP="0096454D">
            <w:r>
              <w:t>Разучивание песен о маме, слушание музыки, разучивание танцев, хороводов к спектаклю</w:t>
            </w:r>
          </w:p>
          <w:p w:rsidR="002C1F42" w:rsidRDefault="002C1F42" w:rsidP="0096454D"/>
        </w:tc>
        <w:tc>
          <w:tcPr>
            <w:tcW w:w="2814" w:type="dxa"/>
          </w:tcPr>
          <w:p w:rsidR="002C1F42" w:rsidRDefault="002C1F42" w:rsidP="0096454D">
            <w:r>
              <w:t>Чтение художественной литературы:</w:t>
            </w:r>
          </w:p>
          <w:p w:rsidR="002C1F42" w:rsidRDefault="002C1F42" w:rsidP="0096454D">
            <w:r>
              <w:t>знакомство с художественными произведениями о маме , стихи о маме, пословицы, поговорки, рассказы о маме,.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rStyle w:val="Emphasis"/>
                <w:b/>
                <w:color w:val="000000"/>
                <w:sz w:val="20"/>
                <w:szCs w:val="20"/>
              </w:rPr>
              <w:t>Театрализованные игры:</w:t>
            </w:r>
            <w:r w:rsidRPr="005874CD">
              <w:rPr>
                <w:b/>
                <w:color w:val="000000"/>
              </w:rPr>
              <w:br/>
            </w:r>
            <w:r w:rsidRPr="005874CD">
              <w:rPr>
                <w:color w:val="000000"/>
              </w:rPr>
              <w:t>драматизация русских народных сказок «Сестрица Алёнушка и братец Иванушка», «Гуси-лебеди» и др.</w:t>
            </w:r>
          </w:p>
          <w:p w:rsidR="002C1F42" w:rsidRDefault="002C1F42" w:rsidP="0096454D">
            <w:r w:rsidRPr="005874CD">
              <w:rPr>
                <w:color w:val="000000"/>
              </w:rPr>
              <w:t xml:space="preserve">Заучивание стихов о маме. </w:t>
            </w:r>
          </w:p>
        </w:tc>
      </w:tr>
      <w:tr w:rsidR="002C1F42" w:rsidTr="005874CD">
        <w:tc>
          <w:tcPr>
            <w:tcW w:w="2520" w:type="dxa"/>
            <w:vMerge w:val="restart"/>
          </w:tcPr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8"/>
                <w:szCs w:val="28"/>
              </w:rPr>
            </w:pPr>
          </w:p>
          <w:p w:rsidR="002C1F42" w:rsidRPr="005874CD" w:rsidRDefault="002C1F42" w:rsidP="005874CD">
            <w:pPr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Физическое</w:t>
            </w:r>
          </w:p>
          <w:p w:rsidR="002C1F42" w:rsidRPr="005874CD" w:rsidRDefault="002C1F42" w:rsidP="005874CD">
            <w:pPr>
              <w:jc w:val="center"/>
              <w:rPr>
                <w:sz w:val="28"/>
                <w:szCs w:val="28"/>
              </w:rPr>
            </w:pPr>
            <w:r w:rsidRPr="005874CD">
              <w:rPr>
                <w:b/>
                <w:sz w:val="26"/>
                <w:szCs w:val="26"/>
              </w:rPr>
              <w:t>развитие</w:t>
            </w:r>
          </w:p>
        </w:tc>
        <w:tc>
          <w:tcPr>
            <w:tcW w:w="5106" w:type="dxa"/>
            <w:gridSpan w:val="2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Физкультура</w:t>
            </w:r>
          </w:p>
        </w:tc>
        <w:tc>
          <w:tcPr>
            <w:tcW w:w="2814" w:type="dxa"/>
          </w:tcPr>
          <w:p w:rsidR="002C1F42" w:rsidRDefault="002C1F42" w:rsidP="005874CD">
            <w:pPr>
              <w:spacing w:before="120" w:after="120"/>
              <w:jc w:val="center"/>
            </w:pPr>
            <w:r w:rsidRPr="005874CD">
              <w:rPr>
                <w:b/>
              </w:rPr>
              <w:t>Здоровье</w:t>
            </w:r>
          </w:p>
        </w:tc>
      </w:tr>
      <w:tr w:rsidR="002C1F42" w:rsidTr="005874CD">
        <w:tc>
          <w:tcPr>
            <w:tcW w:w="2520" w:type="dxa"/>
            <w:vMerge/>
          </w:tcPr>
          <w:p w:rsidR="002C1F42" w:rsidRDefault="002C1F42" w:rsidP="0096454D"/>
        </w:tc>
        <w:tc>
          <w:tcPr>
            <w:tcW w:w="5106" w:type="dxa"/>
            <w:gridSpan w:val="2"/>
          </w:tcPr>
          <w:p w:rsidR="002C1F42" w:rsidRDefault="002C1F42" w:rsidP="0096454D">
            <w:r w:rsidRPr="00517D1B">
              <w:t>Обеспечить оптимальную двигательную активность детей в течение всего дня, используя подвижные, спортивные, народные игры и физические упражнения</w:t>
            </w:r>
            <w:r>
              <w:t xml:space="preserve"> (Приложение).</w:t>
            </w:r>
          </w:p>
        </w:tc>
        <w:tc>
          <w:tcPr>
            <w:tcW w:w="2814" w:type="dxa"/>
          </w:tcPr>
          <w:p w:rsidR="002C1F42" w:rsidRDefault="002C1F42" w:rsidP="005874CD">
            <w:pPr>
              <w:suppressAutoHyphens/>
            </w:pPr>
            <w:r>
              <w:t>Беседа «Еда без вреда», дидактические игры: «Аскорбинка и ее друзья», «Мамина кухня».</w:t>
            </w:r>
          </w:p>
          <w:p w:rsidR="002C1F42" w:rsidRDefault="002C1F42" w:rsidP="0096454D"/>
        </w:tc>
      </w:tr>
      <w:tr w:rsidR="002C1F42" w:rsidTr="005874CD">
        <w:tc>
          <w:tcPr>
            <w:tcW w:w="10440" w:type="dxa"/>
            <w:gridSpan w:val="4"/>
          </w:tcPr>
          <w:p w:rsidR="002C1F42" w:rsidRPr="005874CD" w:rsidRDefault="002C1F42" w:rsidP="005874CD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Создание условий для самостоятельной деятельности детей</w:t>
            </w:r>
          </w:p>
          <w:p w:rsidR="002C1F42" w:rsidRPr="005874CD" w:rsidRDefault="002C1F42" w:rsidP="005874CD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5874CD">
              <w:rPr>
                <w:b/>
                <w:sz w:val="26"/>
                <w:szCs w:val="26"/>
              </w:rPr>
              <w:t>Свободная деятельность детей</w:t>
            </w:r>
          </w:p>
        </w:tc>
      </w:tr>
      <w:tr w:rsidR="002C1F42" w:rsidTr="005874CD">
        <w:tc>
          <w:tcPr>
            <w:tcW w:w="10440" w:type="dxa"/>
            <w:gridSpan w:val="4"/>
          </w:tcPr>
          <w:p w:rsidR="002C1F42" w:rsidRPr="005874CD" w:rsidRDefault="002C1F42" w:rsidP="0096454D">
            <w:pPr>
              <w:rPr>
                <w:b/>
              </w:rPr>
            </w:pPr>
            <w:r w:rsidRPr="005874CD">
              <w:rPr>
                <w:b/>
              </w:rPr>
              <w:t>Книжный уголок:</w:t>
            </w:r>
          </w:p>
          <w:p w:rsidR="002C1F42" w:rsidRPr="00517D1B" w:rsidRDefault="002C1F42" w:rsidP="0096454D">
            <w:r w:rsidRPr="00517D1B">
              <w:t>Книги для чтен</w:t>
            </w:r>
            <w:r>
              <w:t>ия, рассматривания и обсуждения (Приложение)</w:t>
            </w:r>
          </w:p>
          <w:p w:rsidR="002C1F42" w:rsidRPr="00517D1B" w:rsidRDefault="002C1F42" w:rsidP="0096454D">
            <w:r>
              <w:t>Пословицы (Приложение).</w:t>
            </w:r>
          </w:p>
          <w:p w:rsidR="002C1F42" w:rsidRDefault="002C1F42" w:rsidP="0096454D"/>
          <w:p w:rsidR="002C1F42" w:rsidRDefault="002C1F42" w:rsidP="0096454D">
            <w:r w:rsidRPr="005874CD">
              <w:rPr>
                <w:b/>
              </w:rPr>
              <w:t>Центр игры:</w:t>
            </w:r>
            <w:r w:rsidRPr="00517D1B">
              <w:t xml:space="preserve"> </w:t>
            </w:r>
          </w:p>
          <w:p w:rsidR="002C1F42" w:rsidRPr="00517D1B" w:rsidRDefault="002C1F42" w:rsidP="0096454D">
            <w:r>
              <w:t>С</w:t>
            </w:r>
            <w:r w:rsidRPr="00517D1B">
              <w:t>озда</w:t>
            </w:r>
            <w:r>
              <w:t>ние предметно-развивающей среды,</w:t>
            </w:r>
            <w:r w:rsidRPr="00517D1B">
              <w:t xml:space="preserve"> </w:t>
            </w:r>
            <w:r w:rsidRPr="005874CD">
              <w:rPr>
                <w:color w:val="000000"/>
              </w:rPr>
              <w:t>атрибуты к играм, предметы заместители для игр.</w:t>
            </w:r>
          </w:p>
          <w:p w:rsidR="002C1F42" w:rsidRPr="00517D1B" w:rsidRDefault="002C1F42" w:rsidP="0096454D">
            <w:r w:rsidRPr="00517D1B">
              <w:t>Сюжетно-ролевая игра «Дочки-матери»</w:t>
            </w:r>
          </w:p>
          <w:p w:rsidR="002C1F42" w:rsidRPr="00517D1B" w:rsidRDefault="002C1F42" w:rsidP="0096454D">
            <w:r w:rsidRPr="00517D1B">
              <w:t>Цель: Игра учит взаимоотношению в семье.</w:t>
            </w:r>
          </w:p>
          <w:p w:rsidR="002C1F42" w:rsidRPr="00517D1B" w:rsidRDefault="002C1F42" w:rsidP="0096454D">
            <w:r w:rsidRPr="00517D1B">
              <w:t>Варианты игры: «</w:t>
            </w:r>
            <w:r>
              <w:t>Дочки-матери</w:t>
            </w:r>
            <w:r w:rsidRPr="00517D1B">
              <w:t>», «</w:t>
            </w:r>
            <w:r>
              <w:t>Гостям всегда мы рады</w:t>
            </w:r>
            <w:r w:rsidRPr="00517D1B">
              <w:t>», «Мамин день рождения»</w:t>
            </w:r>
            <w:r>
              <w:t xml:space="preserve">, «Магазин подарков», «Выходной день» </w:t>
            </w:r>
            <w:r w:rsidRPr="00517D1B">
              <w:t xml:space="preserve"> и др.</w:t>
            </w:r>
          </w:p>
          <w:p w:rsidR="002C1F42" w:rsidRPr="005874CD" w:rsidRDefault="002C1F42" w:rsidP="0096454D">
            <w:pPr>
              <w:rPr>
                <w:b/>
              </w:rPr>
            </w:pPr>
          </w:p>
          <w:p w:rsidR="002C1F42" w:rsidRPr="005874CD" w:rsidRDefault="002C1F42" w:rsidP="0096454D">
            <w:pPr>
              <w:rPr>
                <w:b/>
              </w:rPr>
            </w:pPr>
            <w:r w:rsidRPr="005874CD">
              <w:rPr>
                <w:b/>
              </w:rPr>
              <w:t>Центр дидактических и развивающих игр: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17D1B">
              <w:t>«Животные и их  детеныши», «Угадай настроение», «Веселый</w:t>
            </w:r>
            <w:r>
              <w:t xml:space="preserve"> </w:t>
            </w:r>
            <w:r w:rsidRPr="00517D1B">
              <w:t>- грустный».</w:t>
            </w:r>
            <w:r w:rsidRPr="005874CD">
              <w:rPr>
                <w:color w:val="000000"/>
              </w:rPr>
              <w:t xml:space="preserve"> «Сложи картинку».</w:t>
            </w:r>
          </w:p>
          <w:p w:rsidR="002C1F42" w:rsidRDefault="002C1F42" w:rsidP="0096454D">
            <w:r>
              <w:t>«Сладкое, кислое, соленое, горькое».</w:t>
            </w:r>
          </w:p>
          <w:p w:rsidR="002C1F42" w:rsidRPr="005874CD" w:rsidRDefault="002C1F42" w:rsidP="005874CD">
            <w:pPr>
              <w:pStyle w:val="NormalWeb"/>
              <w:spacing w:before="0" w:beforeAutospacing="0" w:after="0" w:afterAutospacing="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5874CD">
              <w:rPr>
                <w:color w:val="000000"/>
              </w:rPr>
              <w:t>«Разрезные картинки»;</w:t>
            </w:r>
            <w:r w:rsidRPr="005874CD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t>Лото, домино «Одежда», «Посуда»</w:t>
            </w:r>
            <w:r w:rsidRPr="00835D54">
              <w:t>.</w:t>
            </w:r>
          </w:p>
          <w:p w:rsidR="002C1F42" w:rsidRPr="00517D1B" w:rsidRDefault="002C1F42" w:rsidP="0096454D">
            <w:r w:rsidRPr="00517D1B">
              <w:t xml:space="preserve">Словесные </w:t>
            </w:r>
            <w:r>
              <w:t>игры: «Как зовут твою маму», «Н</w:t>
            </w:r>
            <w:r w:rsidRPr="00517D1B">
              <w:t>азови ласково», «Професси</w:t>
            </w:r>
            <w:r>
              <w:t>я мамы», «Аскорбинка и ее друзья», «</w:t>
            </w:r>
            <w:r w:rsidRPr="005874CD">
              <w:rPr>
                <w:color w:val="000000"/>
              </w:rPr>
              <w:t>Закончи предложение».</w:t>
            </w:r>
            <w:r w:rsidRPr="005874CD">
              <w:rPr>
                <w:color w:val="000000"/>
              </w:rPr>
              <w:br/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b/>
              </w:rPr>
              <w:t>Центр творчества:</w:t>
            </w:r>
            <w:r w:rsidRPr="005874CD">
              <w:rPr>
                <w:color w:val="000000"/>
              </w:rPr>
              <w:t xml:space="preserve"> 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>Материалы и инструменты для рисования, лепки, аппликации и художественного труда, трафареты, книжки-раскраски тематического характера.</w:t>
            </w:r>
          </w:p>
          <w:p w:rsidR="002C1F42" w:rsidRDefault="002C1F42" w:rsidP="0096454D">
            <w:r>
              <w:t>Картины о маме, иллюстрации о профессиях мамы, открытки, семейные альбомы.</w:t>
            </w:r>
          </w:p>
          <w:p w:rsidR="002C1F42" w:rsidRDefault="002C1F42" w:rsidP="0096454D"/>
          <w:p w:rsidR="002C1F42" w:rsidRPr="005874CD" w:rsidRDefault="002C1F42" w:rsidP="0096454D">
            <w:pPr>
              <w:rPr>
                <w:b/>
              </w:rPr>
            </w:pPr>
            <w:r w:rsidRPr="005874CD">
              <w:rPr>
                <w:b/>
              </w:rPr>
              <w:t>Центр театра:</w:t>
            </w:r>
          </w:p>
          <w:p w:rsidR="002C1F42" w:rsidRPr="00517D1B" w:rsidRDefault="002C1F42" w:rsidP="0096454D">
            <w:r w:rsidRPr="00842E5A">
              <w:t>Разные виды театра,</w:t>
            </w:r>
            <w:r>
              <w:t xml:space="preserve"> ширмы,</w:t>
            </w:r>
            <w:r w:rsidRPr="00517D1B">
              <w:t xml:space="preserve"> </w:t>
            </w:r>
            <w:r>
              <w:t>атрибуты костюмов, маски.</w:t>
            </w:r>
          </w:p>
          <w:p w:rsidR="002C1F42" w:rsidRPr="00517D1B" w:rsidRDefault="002C1F42" w:rsidP="0096454D"/>
          <w:p w:rsidR="002C1F42" w:rsidRPr="005874CD" w:rsidRDefault="002C1F42" w:rsidP="0096454D">
            <w:pPr>
              <w:rPr>
                <w:b/>
              </w:rPr>
            </w:pPr>
            <w:r w:rsidRPr="005874CD">
              <w:rPr>
                <w:b/>
              </w:rPr>
              <w:t>Центр конструирования:</w:t>
            </w:r>
          </w:p>
          <w:p w:rsidR="002C1F42" w:rsidRPr="002B028A" w:rsidRDefault="002C1F42" w:rsidP="0096454D">
            <w:r w:rsidRPr="002B028A">
              <w:t>Конструкторы разного размера, напольные, настольные, конструктор «</w:t>
            </w:r>
            <w:r>
              <w:t>л</w:t>
            </w:r>
            <w:r w:rsidRPr="002B028A">
              <w:t>его».</w:t>
            </w:r>
          </w:p>
        </w:tc>
      </w:tr>
      <w:tr w:rsidR="002C1F42" w:rsidTr="005874CD">
        <w:tc>
          <w:tcPr>
            <w:tcW w:w="10440" w:type="dxa"/>
            <w:gridSpan w:val="4"/>
          </w:tcPr>
          <w:p w:rsidR="002C1F42" w:rsidRPr="005874CD" w:rsidRDefault="002C1F42" w:rsidP="005874CD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5874CD">
              <w:rPr>
                <w:b/>
                <w:sz w:val="28"/>
                <w:szCs w:val="28"/>
              </w:rPr>
              <w:t>Взаимодействие с семьей</w:t>
            </w:r>
          </w:p>
        </w:tc>
      </w:tr>
      <w:tr w:rsidR="002C1F42" w:rsidTr="005874CD">
        <w:tc>
          <w:tcPr>
            <w:tcW w:w="10440" w:type="dxa"/>
            <w:gridSpan w:val="4"/>
          </w:tcPr>
          <w:p w:rsidR="002C1F42" w:rsidRDefault="002C1F42" w:rsidP="0096454D">
            <w:r w:rsidRPr="00517D1B">
              <w:t>Создание папки – передвижки «Мамин день</w:t>
            </w:r>
            <w:r>
              <w:t>».</w:t>
            </w:r>
          </w:p>
          <w:p w:rsidR="002C1F42" w:rsidRPr="005874CD" w:rsidRDefault="002C1F42" w:rsidP="0096454D">
            <w:pPr>
              <w:rPr>
                <w:color w:val="000000"/>
              </w:rPr>
            </w:pPr>
            <w:r w:rsidRPr="005874CD">
              <w:rPr>
                <w:color w:val="000000"/>
              </w:rPr>
              <w:t>Консультация «Роль матери в воспитании»;</w:t>
            </w:r>
            <w:r w:rsidRPr="005874CD">
              <w:rPr>
                <w:color w:val="000000"/>
              </w:rPr>
              <w:br/>
              <w:t>Изготовление костюмов и атрибутов для спектакля.</w:t>
            </w:r>
          </w:p>
          <w:p w:rsidR="002C1F42" w:rsidRPr="00517D1B" w:rsidRDefault="002C1F42" w:rsidP="0096454D"/>
        </w:tc>
      </w:tr>
    </w:tbl>
    <w:p w:rsidR="002C1F42" w:rsidRDefault="002C1F42" w:rsidP="001D4D40">
      <w:pPr>
        <w:jc w:val="both"/>
        <w:rPr>
          <w:rStyle w:val="Strong"/>
          <w:color w:val="000000"/>
        </w:rPr>
      </w:pPr>
    </w:p>
    <w:p w:rsidR="002C1F42" w:rsidRDefault="002C1F42" w:rsidP="001D4D40">
      <w:pPr>
        <w:jc w:val="both"/>
      </w:pPr>
      <w:r w:rsidRPr="00BA2024">
        <w:rPr>
          <w:rStyle w:val="Strong"/>
          <w:color w:val="000000"/>
        </w:rPr>
        <w:t>Заключение:</w:t>
      </w:r>
      <w:r w:rsidRPr="00BA2024">
        <w:rPr>
          <w:rStyle w:val="apple-converted-space"/>
          <w:b/>
          <w:bCs/>
          <w:color w:val="000000"/>
        </w:rPr>
        <w:t> </w:t>
      </w:r>
    </w:p>
    <w:p w:rsidR="002C1F42" w:rsidRDefault="002C1F42" w:rsidP="001D4D40">
      <w:pPr>
        <w:ind w:firstLine="709"/>
        <w:jc w:val="both"/>
      </w:pPr>
      <w:r w:rsidRPr="00BA2024">
        <w:t>Проектная деятельность обеспечила условия для расширения знаний и убеждений в вопросе духовно-нравственного воспитания детей и родителей. Планомерная работа по формированию и углублению знаний о родной маме привела к качественным изменениям.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Дети имеют целостное представление о матери,</w:t>
      </w:r>
      <w:r>
        <w:t xml:space="preserve"> </w:t>
      </w:r>
      <w:r w:rsidRPr="00516005">
        <w:t>играющую большу</w:t>
      </w:r>
      <w:r>
        <w:t>ю роль в жизни каждого человека,</w:t>
      </w:r>
      <w:r w:rsidRPr="00E91B83">
        <w:t xml:space="preserve"> </w:t>
      </w:r>
      <w:r>
        <w:t>с гордостью рассказывают о маме,</w:t>
      </w:r>
      <w:r w:rsidRPr="00BA2024">
        <w:t xml:space="preserve"> осознают значимость её труда</w:t>
      </w:r>
      <w:r>
        <w:t>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Поддерживают доброжелательное отношение во время игр и совместн</w:t>
      </w:r>
      <w:r>
        <w:t>ой продуктивной деятельности.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Знают много стихов о мамах ,</w:t>
      </w:r>
      <w:r>
        <w:t>умеют читать их.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Дети умеют составлять рассказ</w:t>
      </w:r>
      <w:r>
        <w:t xml:space="preserve"> о маме,</w:t>
      </w:r>
      <w:r w:rsidRPr="00516005">
        <w:t xml:space="preserve"> о своей семье,</w:t>
      </w:r>
      <w:r>
        <w:t xml:space="preserve"> </w:t>
      </w:r>
      <w:r w:rsidRPr="00516005">
        <w:t xml:space="preserve">знают </w:t>
      </w:r>
      <w:r>
        <w:t>пословицы и поговорки о маме.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Знают песни о маме,</w:t>
      </w:r>
      <w:r>
        <w:t xml:space="preserve"> танцуют и инсценируют художественные произведения.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BA2024">
        <w:t>Наиболее ценен проект тем, что он заставляет детей мыслить, создавать продукты деятельности, подбирать и обо</w:t>
      </w:r>
      <w:r>
        <w:t>гащать факты полученных знаний.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516005">
        <w:t>Дети проявляют любовь и уважение к мамам и бабушк</w:t>
      </w:r>
      <w:r>
        <w:t>ам, девочкам.</w:t>
      </w:r>
      <w:r w:rsidRPr="00E91B83">
        <w:t xml:space="preserve"> </w:t>
      </w:r>
      <w:r>
        <w:t>оказывают свою посильную помощь.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</w:pPr>
      <w:r w:rsidRPr="00BA2024">
        <w:t>Родители прониклись важностью воспитания нравственных основ гражданских качеств, формирования первых представлений детей о семье, маме.</w:t>
      </w:r>
    </w:p>
    <w:p w:rsidR="002C1F42" w:rsidRDefault="002C1F42" w:rsidP="001D4D40">
      <w:pPr>
        <w:numPr>
          <w:ilvl w:val="0"/>
          <w:numId w:val="24"/>
        </w:numPr>
        <w:spacing w:after="120"/>
        <w:jc w:val="both"/>
        <w:rPr>
          <w:rStyle w:val="Strong"/>
          <w:i/>
          <w:iCs/>
          <w:color w:val="000000"/>
        </w:rPr>
      </w:pPr>
      <w:r w:rsidRPr="00BA2024">
        <w:t>И главный результат – дети встали на путь понимания огромного значения матери в жизни каждого человека. И это очень важно. Если все люди на нашей планете научатся любить так, как мать любит своих детей, то они научатся ценить красоту, а значит, и жизнь во всех её проявлениях и мир станет добрее – в нём исчезнут войны, ненависть и злость.</w:t>
      </w:r>
    </w:p>
    <w:p w:rsidR="002C1F42" w:rsidRDefault="002C1F42" w:rsidP="001D4D40">
      <w:pPr>
        <w:jc w:val="center"/>
        <w:rPr>
          <w:rStyle w:val="Strong"/>
          <w:iCs/>
          <w:color w:val="000000"/>
          <w:sz w:val="32"/>
          <w:szCs w:val="32"/>
        </w:rPr>
        <w:sectPr w:rsidR="002C1F42" w:rsidSect="00FD4777">
          <w:type w:val="continuous"/>
          <w:pgSz w:w="11906" w:h="16838"/>
          <w:pgMar w:top="902" w:right="851" w:bottom="539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C1F42" w:rsidRDefault="002C1F42" w:rsidP="001D4D40">
      <w:pPr>
        <w:jc w:val="center"/>
        <w:rPr>
          <w:rStyle w:val="Strong"/>
          <w:iCs/>
          <w:color w:val="000000"/>
          <w:sz w:val="32"/>
          <w:szCs w:val="32"/>
        </w:rPr>
      </w:pPr>
    </w:p>
    <w:p w:rsidR="002C1F42" w:rsidRDefault="002C1F42" w:rsidP="001D4D40">
      <w:pPr>
        <w:jc w:val="center"/>
        <w:rPr>
          <w:rStyle w:val="Strong"/>
          <w:iCs/>
          <w:color w:val="000000"/>
          <w:sz w:val="32"/>
          <w:szCs w:val="32"/>
        </w:rPr>
      </w:pPr>
    </w:p>
    <w:p w:rsidR="002C1F42" w:rsidRDefault="002C1F42" w:rsidP="001D4D40">
      <w:pPr>
        <w:jc w:val="center"/>
        <w:rPr>
          <w:rStyle w:val="Strong"/>
          <w:iCs/>
          <w:color w:val="000000"/>
          <w:sz w:val="32"/>
          <w:szCs w:val="32"/>
        </w:rPr>
      </w:pPr>
      <w:r w:rsidRPr="00B3246E">
        <w:rPr>
          <w:rStyle w:val="Strong"/>
          <w:iCs/>
          <w:color w:val="000000"/>
          <w:sz w:val="32"/>
          <w:szCs w:val="32"/>
        </w:rPr>
        <w:t>Методическое обеспечение проектной деятельности:</w:t>
      </w:r>
    </w:p>
    <w:p w:rsidR="002C1F42" w:rsidRDefault="002C1F42" w:rsidP="001D4D40">
      <w:pPr>
        <w:jc w:val="center"/>
        <w:rPr>
          <w:rStyle w:val="Strong"/>
          <w:iCs/>
          <w:color w:val="000000"/>
          <w:sz w:val="32"/>
          <w:szCs w:val="32"/>
        </w:rPr>
      </w:pPr>
    </w:p>
    <w:p w:rsidR="002C1F42" w:rsidRPr="00B3246E" w:rsidRDefault="002C1F42" w:rsidP="001D4D40">
      <w:pPr>
        <w:rPr>
          <w:sz w:val="32"/>
          <w:szCs w:val="32"/>
        </w:rPr>
      </w:pPr>
      <w:r>
        <w:t>1.</w:t>
      </w:r>
      <w:r w:rsidRPr="00B52933">
        <w:t xml:space="preserve"> </w:t>
      </w:r>
      <w:r>
        <w:t>«От рождения до школы» Примерная общеобразовательная программа дошкольного образования  под ред. Н. Е. Вераксы, Т. С. Комаровой, М. А. Васильевой. — М.: МОЗАИКАСИНТЕЗ, 2014.</w:t>
      </w:r>
    </w:p>
    <w:p w:rsidR="002C1F42" w:rsidRPr="00BA2024" w:rsidRDefault="002C1F42" w:rsidP="001D4D40">
      <w:r w:rsidRPr="00BA2024">
        <w:t>2.«Знакомим дошкольников с семьей и родословной» Е.К. Ривина. Пособие для педагогов и родителей. М.: Мозаика – синтез,2008г.</w:t>
      </w:r>
    </w:p>
    <w:p w:rsidR="002C1F42" w:rsidRPr="00BA2024" w:rsidRDefault="002C1F42" w:rsidP="001D4D40">
      <w:r w:rsidRPr="00BA2024">
        <w:t>3. «Твоя родословная» В.С. Мартышин. Учебное пособие. М.: Школьная пресса,2000г.</w:t>
      </w:r>
    </w:p>
    <w:p w:rsidR="002C1F42" w:rsidRPr="00BA2024" w:rsidRDefault="002C1F42" w:rsidP="001D4D40">
      <w:r w:rsidRPr="00BA2024">
        <w:t>4. «Социально – эмоциональное развитие детей 3-7 лет» Т.Д.Пашкевич. – Волгоград: Учитель, 2012г.</w:t>
      </w:r>
    </w:p>
    <w:p w:rsidR="002C1F42" w:rsidRPr="00BA2024" w:rsidRDefault="002C1F42" w:rsidP="001D4D40">
      <w:r w:rsidRPr="00BA2024">
        <w:t>5. «Нравственно – патриотическое воспитание детей дошкольного возраста» А.Я.Ветохина. Методическое пособие дл</w:t>
      </w:r>
      <w:r>
        <w:t xml:space="preserve">я педагогов – СПб. </w:t>
      </w:r>
      <w:r w:rsidRPr="00BA2024">
        <w:t>«ООО М.: «Детство-пресс», 2010г.</w:t>
      </w:r>
    </w:p>
    <w:p w:rsidR="002C1F42" w:rsidRPr="00BA2024" w:rsidRDefault="002C1F42" w:rsidP="001D4D40">
      <w:r w:rsidRPr="00BA2024">
        <w:t>6. «Проекты в работе с семьей» методическое пособие. О.И.Давыдова, А.А.Майер, Л.Г.Богословец. ООО «ТЦ Сфера», 2012г. (Библиотека журнала «Управление ДОУ»).</w:t>
      </w:r>
    </w:p>
    <w:p w:rsidR="002C1F42" w:rsidRDefault="002C1F42" w:rsidP="001D4D40">
      <w:r w:rsidRPr="00BA2024">
        <w:t>7.Детско-родительский клуб «Веселая семейка» Л.Н.Попова, М.Н.Гонторевская. Практические материалы- М.:ТЦ Сфера» 2012г.</w:t>
      </w:r>
    </w:p>
    <w:p w:rsidR="002C1F42" w:rsidRDefault="002C1F42" w:rsidP="001D4D40">
      <w:r>
        <w:t>8. «Изобразительная деятельность в детском саду. Старшая группа» И.А.Лыкова. Методическое пособие для специалистов доу, «Творческий центр «Сфера», Москва 2009г</w:t>
      </w:r>
    </w:p>
    <w:p w:rsidR="002C1F42" w:rsidRPr="00BA2024" w:rsidRDefault="002C1F42" w:rsidP="001D4D40">
      <w:r>
        <w:t>9. «Развитие связной речи детей 5-7 лет с нарушениями зрения» Е.А.Лапп, Творческий центр, Москва 2006г.</w:t>
      </w:r>
    </w:p>
    <w:p w:rsidR="002C1F42" w:rsidRPr="00BA2024" w:rsidRDefault="002C1F42" w:rsidP="001D4D40">
      <w:r>
        <w:t>10</w:t>
      </w:r>
      <w:r w:rsidRPr="00BA2024">
        <w:t>. Журнал «Дошколенок» №1/январь/2012. Тема номера: Мир профессий.</w:t>
      </w:r>
    </w:p>
    <w:p w:rsidR="002C1F42" w:rsidRPr="00BA2024" w:rsidRDefault="002C1F42" w:rsidP="001D4D40">
      <w:r>
        <w:t>11</w:t>
      </w:r>
      <w:r w:rsidRPr="00BA2024">
        <w:t>. Журнал «Дошколенок» №7/июль/2007. Тема номера: Я и Моя семья.</w:t>
      </w:r>
    </w:p>
    <w:p w:rsidR="002C1F42" w:rsidRPr="00BA2024" w:rsidRDefault="002C1F42" w:rsidP="001D4D40">
      <w:r>
        <w:t>12</w:t>
      </w:r>
      <w:r w:rsidRPr="00BA2024">
        <w:t>. Журнал «Дошколенок» №3/март/2012. Тема номера: Я и Моя семья.</w:t>
      </w:r>
    </w:p>
    <w:p w:rsidR="002C1F42" w:rsidRPr="00BA2024" w:rsidRDefault="002C1F42" w:rsidP="001D4D40">
      <w:r>
        <w:t>13</w:t>
      </w:r>
      <w:r w:rsidRPr="00BA2024">
        <w:t>. Аудиоматериалы «РадиоНяня», радиопостановка «Мамины помощники».</w:t>
      </w:r>
    </w:p>
    <w:p w:rsidR="002C1F42" w:rsidRPr="00BA2024" w:rsidRDefault="002C1F42" w:rsidP="001D4D40">
      <w:r>
        <w:t>14</w:t>
      </w:r>
      <w:r w:rsidRPr="00BA2024">
        <w:t>. Аудиоматериалы: произведения С. Маршака, С. Михалкова, А. Барто, Н. Носова.</w:t>
      </w:r>
    </w:p>
    <w:p w:rsidR="002C1F42" w:rsidRPr="00BA2024" w:rsidRDefault="002C1F42" w:rsidP="001D4D40">
      <w:r>
        <w:t>15</w:t>
      </w:r>
      <w:r w:rsidRPr="00BA2024">
        <w:t xml:space="preserve">. Песни «Папа может…», из м/ф «Мамонтенок», из к/ф «Мама» </w:t>
      </w:r>
      <w:r>
        <w:t>,«Волк и семеро козлят»;</w:t>
      </w:r>
      <w:r w:rsidRPr="00BA2024">
        <w:t xml:space="preserve"> «Бабушка рядышком с дедушкой…»</w:t>
      </w:r>
    </w:p>
    <w:p w:rsidR="002C1F42" w:rsidRPr="00150D5C" w:rsidRDefault="002C1F42" w:rsidP="001D4D40">
      <w:pPr>
        <w:widowControl w:val="0"/>
        <w:suppressAutoHyphens/>
        <w:spacing w:line="276" w:lineRule="auto"/>
        <w:jc w:val="both"/>
      </w:pPr>
      <w:r>
        <w:t>16.</w:t>
      </w:r>
      <w:r w:rsidRPr="00150D5C">
        <w:t>Алябьева Е. А. Дни этики в детском саду. Москва, ТЦ «Сфера»,2011.</w:t>
      </w:r>
    </w:p>
    <w:p w:rsidR="002C1F42" w:rsidRDefault="002C1F42" w:rsidP="001D4D40">
      <w:pPr>
        <w:widowControl w:val="0"/>
        <w:suppressAutoHyphens/>
        <w:spacing w:line="276" w:lineRule="auto"/>
        <w:jc w:val="both"/>
      </w:pPr>
      <w:r>
        <w:t>17.</w:t>
      </w:r>
      <w:r w:rsidRPr="00150D5C">
        <w:t>Алябьева Е. А. Занятия по психогимнастике с дошкольниками. Москва, ТЦ «Сфера», 2008.</w:t>
      </w:r>
    </w:p>
    <w:p w:rsidR="002C1F42" w:rsidRPr="00BA2024" w:rsidRDefault="002C1F42" w:rsidP="001D4D40">
      <w:r>
        <w:t>17</w:t>
      </w:r>
      <w:r w:rsidRPr="00BA2024">
        <w:t>. Интернет ресурсы</w:t>
      </w:r>
      <w:r w:rsidRPr="00BA2024">
        <w:rPr>
          <w:rStyle w:val="Strong"/>
          <w:color w:val="000000"/>
        </w:rPr>
        <w:t>.</w:t>
      </w:r>
    </w:p>
    <w:p w:rsidR="002C1F42" w:rsidRDefault="002C1F42" w:rsidP="001D4D40">
      <w:pPr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Default="002C1F42" w:rsidP="001D4D40">
      <w:pPr>
        <w:jc w:val="center"/>
        <w:rPr>
          <w:sz w:val="72"/>
          <w:szCs w:val="72"/>
        </w:rPr>
      </w:pPr>
    </w:p>
    <w:p w:rsidR="002C1F42" w:rsidRPr="0041476B" w:rsidRDefault="002C1F42" w:rsidP="001D4D40">
      <w:pPr>
        <w:jc w:val="center"/>
        <w:rPr>
          <w:b/>
          <w:sz w:val="72"/>
          <w:szCs w:val="72"/>
        </w:rPr>
      </w:pPr>
      <w:r w:rsidRPr="0041476B">
        <w:rPr>
          <w:b/>
          <w:sz w:val="72"/>
          <w:szCs w:val="72"/>
        </w:rPr>
        <w:t>Приложение</w:t>
      </w:r>
    </w:p>
    <w:p w:rsidR="002C1F42" w:rsidRDefault="002C1F42" w:rsidP="001D4D40">
      <w:pPr>
        <w:rPr>
          <w:b/>
          <w:color w:val="303F50"/>
          <w:sz w:val="28"/>
          <w:szCs w:val="28"/>
        </w:rPr>
        <w:sectPr w:rsidR="002C1F42" w:rsidSect="00FD4777">
          <w:type w:val="continuous"/>
          <w:pgSz w:w="11906" w:h="16838"/>
          <w:pgMar w:top="902" w:right="851" w:bottom="539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br w:type="page"/>
      </w:r>
    </w:p>
    <w:p w:rsidR="002C1F42" w:rsidRPr="003F7CEE" w:rsidRDefault="002C1F42" w:rsidP="001D4D40">
      <w:pPr>
        <w:jc w:val="center"/>
        <w:rPr>
          <w:b/>
          <w:color w:val="303F50"/>
          <w:sz w:val="28"/>
          <w:szCs w:val="28"/>
        </w:rPr>
      </w:pPr>
      <w:r w:rsidRPr="003F7CEE">
        <w:rPr>
          <w:b/>
          <w:color w:val="303F50"/>
          <w:sz w:val="28"/>
          <w:szCs w:val="28"/>
        </w:rPr>
        <w:t>ГБОУ Школа №1161 Структурное подразделение №6</w:t>
      </w:r>
    </w:p>
    <w:p w:rsidR="002C1F42" w:rsidRPr="003F7CEE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Pr="003F7CEE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56"/>
          <w:szCs w:val="56"/>
        </w:rPr>
      </w:pPr>
      <w:r w:rsidRPr="00566AF1">
        <w:rPr>
          <w:b/>
          <w:color w:val="303F50"/>
          <w:sz w:val="56"/>
          <w:szCs w:val="56"/>
        </w:rPr>
        <w:t>Конспект</w:t>
      </w:r>
    </w:p>
    <w:p w:rsidR="002C1F42" w:rsidRPr="00566AF1" w:rsidRDefault="002C1F42" w:rsidP="001D4D40">
      <w:pPr>
        <w:jc w:val="center"/>
        <w:rPr>
          <w:b/>
          <w:color w:val="303F50"/>
          <w:sz w:val="56"/>
          <w:szCs w:val="56"/>
        </w:rPr>
      </w:pPr>
      <w:r w:rsidRPr="00566AF1">
        <w:rPr>
          <w:b/>
          <w:color w:val="303F50"/>
          <w:sz w:val="56"/>
          <w:szCs w:val="56"/>
        </w:rPr>
        <w:t>интегрированного занятия</w:t>
      </w:r>
    </w:p>
    <w:p w:rsidR="002C1F42" w:rsidRPr="00566AF1" w:rsidRDefault="002C1F42" w:rsidP="001D4D40">
      <w:pPr>
        <w:jc w:val="center"/>
        <w:rPr>
          <w:b/>
          <w:color w:val="303F50"/>
          <w:sz w:val="56"/>
          <w:szCs w:val="56"/>
        </w:rPr>
      </w:pPr>
      <w:r w:rsidRPr="00566AF1">
        <w:rPr>
          <w:b/>
          <w:color w:val="303F50"/>
          <w:sz w:val="56"/>
          <w:szCs w:val="56"/>
        </w:rPr>
        <w:t>в старшей группе №9 «Знайки»</w:t>
      </w:r>
    </w:p>
    <w:p w:rsidR="002C1F42" w:rsidRPr="00566AF1" w:rsidRDefault="002C1F42" w:rsidP="001D4D40">
      <w:pPr>
        <w:jc w:val="center"/>
        <w:rPr>
          <w:b/>
          <w:color w:val="303F50"/>
          <w:sz w:val="56"/>
          <w:szCs w:val="56"/>
        </w:rPr>
      </w:pPr>
      <w:r w:rsidRPr="00566AF1">
        <w:rPr>
          <w:b/>
          <w:color w:val="303F50"/>
          <w:sz w:val="56"/>
          <w:szCs w:val="56"/>
        </w:rPr>
        <w:t>на тему:</w:t>
      </w:r>
    </w:p>
    <w:p w:rsidR="002C1F42" w:rsidRPr="00566AF1" w:rsidRDefault="002C1F42" w:rsidP="001D4D40">
      <w:pPr>
        <w:jc w:val="center"/>
        <w:rPr>
          <w:b/>
          <w:i/>
          <w:color w:val="303F50"/>
          <w:sz w:val="72"/>
          <w:szCs w:val="72"/>
        </w:rPr>
      </w:pPr>
      <w:r w:rsidRPr="00566AF1">
        <w:rPr>
          <w:b/>
          <w:i/>
          <w:color w:val="303F50"/>
          <w:sz w:val="72"/>
          <w:szCs w:val="72"/>
        </w:rPr>
        <w:t>«Сердце мамы»</w:t>
      </w:r>
    </w:p>
    <w:p w:rsidR="002C1F42" w:rsidRPr="00566AF1" w:rsidRDefault="002C1F42" w:rsidP="001D4D40">
      <w:pPr>
        <w:jc w:val="center"/>
        <w:rPr>
          <w:rFonts w:ascii="Verdana" w:hAnsi="Verdana"/>
          <w:color w:val="303F50"/>
          <w:sz w:val="56"/>
          <w:szCs w:val="56"/>
        </w:rPr>
      </w:pPr>
    </w:p>
    <w:p w:rsidR="002C1F42" w:rsidRDefault="002C1F42" w:rsidP="001D4D40">
      <w:pPr>
        <w:jc w:val="center"/>
      </w:pPr>
    </w:p>
    <w:p w:rsidR="002C1F42" w:rsidRDefault="002C1F42" w:rsidP="001D4D40">
      <w:pPr>
        <w:jc w:val="center"/>
        <w:rPr>
          <w:rFonts w:ascii="Verdana" w:hAnsi="Verdana"/>
          <w:color w:val="303F50"/>
          <w:sz w:val="56"/>
          <w:szCs w:val="56"/>
        </w:rPr>
      </w:pPr>
    </w:p>
    <w:p w:rsidR="002C1F42" w:rsidRDefault="002C1F42" w:rsidP="001D4D40">
      <w:pPr>
        <w:jc w:val="center"/>
        <w:rPr>
          <w:rFonts w:ascii="Verdana" w:hAnsi="Verdana"/>
          <w:color w:val="303F50"/>
          <w:sz w:val="56"/>
          <w:szCs w:val="56"/>
        </w:rPr>
      </w:pPr>
    </w:p>
    <w:p w:rsidR="002C1F42" w:rsidRDefault="002C1F42" w:rsidP="001D4D40">
      <w:pPr>
        <w:jc w:val="right"/>
        <w:rPr>
          <w:b/>
          <w:color w:val="303F50"/>
          <w:sz w:val="36"/>
          <w:szCs w:val="36"/>
        </w:rPr>
      </w:pPr>
    </w:p>
    <w:p w:rsidR="002C1F42" w:rsidRDefault="002C1F42" w:rsidP="001D4D40">
      <w:pPr>
        <w:jc w:val="right"/>
        <w:rPr>
          <w:b/>
          <w:color w:val="303F50"/>
          <w:sz w:val="36"/>
          <w:szCs w:val="36"/>
        </w:rPr>
      </w:pPr>
    </w:p>
    <w:p w:rsidR="002C1F42" w:rsidRDefault="002C1F42" w:rsidP="001D4D40">
      <w:pPr>
        <w:jc w:val="right"/>
        <w:rPr>
          <w:b/>
          <w:color w:val="303F50"/>
          <w:sz w:val="36"/>
          <w:szCs w:val="36"/>
        </w:rPr>
      </w:pPr>
    </w:p>
    <w:p w:rsidR="002C1F42" w:rsidRDefault="002C1F42" w:rsidP="001D4D40">
      <w:pPr>
        <w:jc w:val="right"/>
        <w:rPr>
          <w:b/>
          <w:color w:val="303F50"/>
          <w:sz w:val="36"/>
          <w:szCs w:val="36"/>
        </w:rPr>
      </w:pPr>
      <w:r w:rsidRPr="00566AF1">
        <w:rPr>
          <w:b/>
          <w:color w:val="303F50"/>
          <w:sz w:val="36"/>
          <w:szCs w:val="36"/>
        </w:rPr>
        <w:t>Подготовили и провели</w:t>
      </w:r>
    </w:p>
    <w:p w:rsidR="002C1F42" w:rsidRPr="00566AF1" w:rsidRDefault="002C1F42" w:rsidP="001D4D40">
      <w:pPr>
        <w:jc w:val="right"/>
        <w:rPr>
          <w:b/>
          <w:color w:val="303F50"/>
          <w:sz w:val="36"/>
          <w:szCs w:val="36"/>
        </w:rPr>
      </w:pPr>
      <w:r>
        <w:rPr>
          <w:b/>
          <w:color w:val="303F50"/>
          <w:sz w:val="36"/>
          <w:szCs w:val="36"/>
        </w:rPr>
        <w:t>во</w:t>
      </w:r>
      <w:r w:rsidRPr="00566AF1">
        <w:rPr>
          <w:b/>
          <w:color w:val="303F50"/>
          <w:sz w:val="36"/>
          <w:szCs w:val="36"/>
        </w:rPr>
        <w:t xml:space="preserve">спитатели </w:t>
      </w:r>
      <w:r>
        <w:rPr>
          <w:b/>
          <w:color w:val="303F50"/>
          <w:sz w:val="36"/>
          <w:szCs w:val="36"/>
        </w:rPr>
        <w:t xml:space="preserve">высшей </w:t>
      </w:r>
      <w:r w:rsidRPr="00566AF1">
        <w:rPr>
          <w:b/>
          <w:color w:val="303F50"/>
          <w:sz w:val="36"/>
          <w:szCs w:val="36"/>
        </w:rPr>
        <w:t>категории</w:t>
      </w:r>
    </w:p>
    <w:p w:rsidR="002C1F42" w:rsidRPr="00566AF1" w:rsidRDefault="002C1F42" w:rsidP="001D4D40">
      <w:pPr>
        <w:jc w:val="right"/>
        <w:rPr>
          <w:b/>
          <w:color w:val="303F50"/>
          <w:sz w:val="36"/>
          <w:szCs w:val="36"/>
        </w:rPr>
      </w:pPr>
      <w:r w:rsidRPr="00566AF1">
        <w:rPr>
          <w:b/>
          <w:color w:val="303F50"/>
          <w:sz w:val="36"/>
          <w:szCs w:val="36"/>
        </w:rPr>
        <w:t>Толмачева Нина Ивановна</w:t>
      </w:r>
    </w:p>
    <w:p w:rsidR="002C1F42" w:rsidRPr="00566AF1" w:rsidRDefault="002C1F42" w:rsidP="001D4D40">
      <w:pPr>
        <w:jc w:val="right"/>
        <w:rPr>
          <w:b/>
          <w:color w:val="303F50"/>
          <w:sz w:val="36"/>
          <w:szCs w:val="36"/>
        </w:rPr>
      </w:pPr>
      <w:r w:rsidRPr="00566AF1">
        <w:rPr>
          <w:b/>
          <w:color w:val="303F50"/>
          <w:sz w:val="36"/>
          <w:szCs w:val="36"/>
        </w:rPr>
        <w:t>Лошина Ираида Валентиновна</w:t>
      </w: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color w:val="303F50"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Pr="00C161D9" w:rsidRDefault="002C1F42" w:rsidP="001D4D40">
      <w:pPr>
        <w:jc w:val="center"/>
        <w:rPr>
          <w:b/>
          <w:sz w:val="28"/>
          <w:szCs w:val="28"/>
        </w:rPr>
      </w:pPr>
      <w:r w:rsidRPr="00C161D9">
        <w:rPr>
          <w:b/>
          <w:sz w:val="28"/>
          <w:szCs w:val="28"/>
        </w:rPr>
        <w:t>Москва 2015г.</w:t>
      </w:r>
    </w:p>
    <w:p w:rsidR="002C1F42" w:rsidRDefault="002C1F42" w:rsidP="001D4D40">
      <w:pPr>
        <w:rPr>
          <w:b/>
          <w:sz w:val="28"/>
          <w:szCs w:val="28"/>
        </w:rPr>
      </w:pPr>
    </w:p>
    <w:p w:rsidR="002C1F42" w:rsidRDefault="002C1F42" w:rsidP="001D4D40">
      <w:pPr>
        <w:rPr>
          <w:b/>
          <w:color w:val="303F50"/>
          <w:sz w:val="28"/>
          <w:szCs w:val="28"/>
        </w:rPr>
      </w:pPr>
      <w:r w:rsidRPr="00C161D9">
        <w:rPr>
          <w:b/>
          <w:sz w:val="28"/>
          <w:szCs w:val="28"/>
        </w:rPr>
        <w:t>Цель:</w:t>
      </w:r>
      <w:r>
        <w:rPr>
          <w:b/>
          <w:color w:val="303F50"/>
          <w:sz w:val="28"/>
          <w:szCs w:val="28"/>
        </w:rPr>
        <w:t xml:space="preserve">   </w:t>
      </w:r>
    </w:p>
    <w:p w:rsidR="002C1F42" w:rsidRPr="006550E9" w:rsidRDefault="002C1F42" w:rsidP="001D4D40">
      <w:pPr>
        <w:rPr>
          <w:b/>
          <w:color w:val="303F50"/>
          <w:sz w:val="28"/>
          <w:szCs w:val="28"/>
        </w:rPr>
      </w:pPr>
      <w:r>
        <w:rPr>
          <w:b/>
          <w:color w:val="303F50"/>
          <w:sz w:val="28"/>
          <w:szCs w:val="28"/>
        </w:rPr>
        <w:t xml:space="preserve">              </w:t>
      </w:r>
      <w:r w:rsidRPr="00FA61AA">
        <w:rPr>
          <w:bdr w:val="none" w:sz="0" w:space="0" w:color="auto" w:frame="1"/>
        </w:rPr>
        <w:t>Воспитывать  у детей любовь и уважение к самому дорогому</w:t>
      </w:r>
    </w:p>
    <w:p w:rsidR="002C1F42" w:rsidRDefault="002C1F42" w:rsidP="001D4D40">
      <w:pPr>
        <w:ind w:left="360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</w:t>
      </w:r>
      <w:r w:rsidRPr="00FA61AA">
        <w:rPr>
          <w:bdr w:val="none" w:sz="0" w:space="0" w:color="auto" w:frame="1"/>
        </w:rPr>
        <w:t>человеку – к матери, стремление ей помогать, радовать её.</w:t>
      </w:r>
    </w:p>
    <w:p w:rsidR="002C1F42" w:rsidRPr="006550E9" w:rsidRDefault="002C1F42" w:rsidP="001D4D40">
      <w:pPr>
        <w:rPr>
          <w:b/>
          <w:sz w:val="28"/>
          <w:szCs w:val="28"/>
          <w:bdr w:val="none" w:sz="0" w:space="0" w:color="auto" w:frame="1"/>
        </w:rPr>
      </w:pPr>
      <w:r w:rsidRPr="006550E9">
        <w:rPr>
          <w:b/>
          <w:sz w:val="28"/>
          <w:szCs w:val="28"/>
          <w:bdr w:val="none" w:sz="0" w:space="0" w:color="auto" w:frame="1"/>
        </w:rPr>
        <w:t>Задачи</w:t>
      </w:r>
      <w:r>
        <w:rPr>
          <w:b/>
          <w:sz w:val="28"/>
          <w:szCs w:val="28"/>
          <w:bdr w:val="none" w:sz="0" w:space="0" w:color="auto" w:frame="1"/>
        </w:rPr>
        <w:t>:</w:t>
      </w:r>
    </w:p>
    <w:p w:rsidR="002C1F42" w:rsidRPr="00FA61AA" w:rsidRDefault="002C1F42" w:rsidP="001D4D40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Развивать умение детей</w:t>
      </w:r>
      <w:r w:rsidRPr="00FA61AA">
        <w:rPr>
          <w:rFonts w:ascii="Verdana" w:hAnsi="Verdana"/>
          <w:sz w:val="20"/>
          <w:szCs w:val="20"/>
        </w:rPr>
        <w:t xml:space="preserve"> принимать участие групповой беседе, внимательн</w:t>
      </w:r>
      <w:r>
        <w:rPr>
          <w:rFonts w:ascii="Verdana" w:hAnsi="Verdana"/>
          <w:sz w:val="20"/>
          <w:szCs w:val="20"/>
        </w:rPr>
        <w:t>о слушать, рассуждать, делать выводы.</w:t>
      </w:r>
    </w:p>
    <w:p w:rsidR="002C1F42" w:rsidRDefault="002C1F42" w:rsidP="001D4D40">
      <w:pPr>
        <w:numPr>
          <w:ilvl w:val="0"/>
          <w:numId w:val="8"/>
        </w:numPr>
        <w:rPr>
          <w:bCs/>
          <w:iCs/>
          <w:bdr w:val="none" w:sz="0" w:space="0" w:color="auto" w:frame="1"/>
        </w:rPr>
      </w:pPr>
      <w:r w:rsidRPr="00FA61AA">
        <w:rPr>
          <w:rFonts w:ascii="inherit" w:hAnsi="inherit"/>
          <w:bCs/>
          <w:iCs/>
          <w:bdr w:val="none" w:sz="0" w:space="0" w:color="auto" w:frame="1"/>
        </w:rPr>
        <w:t>Формировать осознание моральной стороны поступков</w:t>
      </w:r>
    </w:p>
    <w:p w:rsidR="002C1F42" w:rsidRPr="006550E9" w:rsidRDefault="002C1F42" w:rsidP="001D4D40">
      <w:pPr>
        <w:rPr>
          <w:sz w:val="20"/>
          <w:szCs w:val="20"/>
        </w:rPr>
      </w:pPr>
    </w:p>
    <w:p w:rsidR="002C1F42" w:rsidRDefault="002C1F42" w:rsidP="001D4D40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</w:t>
      </w:r>
      <w:r w:rsidRPr="00FA61AA">
        <w:rPr>
          <w:rFonts w:ascii="Verdana" w:hAnsi="Verdana"/>
          <w:sz w:val="20"/>
          <w:szCs w:val="20"/>
        </w:rPr>
        <w:t>овершенствовать умения детей в работе с трафаретом (обводить, вырезать по контуру),  в вырезании  цветов из квадратов, сложенных трижды пополам, развивать чувство цвета и композиции;</w:t>
      </w:r>
    </w:p>
    <w:p w:rsidR="002C1F42" w:rsidRDefault="002C1F42" w:rsidP="001D4D40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</w:t>
      </w:r>
      <w:r w:rsidRPr="00FA61AA">
        <w:rPr>
          <w:rFonts w:ascii="Verdana" w:hAnsi="Verdana"/>
          <w:sz w:val="20"/>
          <w:szCs w:val="20"/>
        </w:rPr>
        <w:t>оспитывать желание порадовать мам поделками, сделанными своими руками.</w:t>
      </w:r>
    </w:p>
    <w:p w:rsidR="002C1F42" w:rsidRDefault="002C1F42" w:rsidP="001D4D40">
      <w:pPr>
        <w:rPr>
          <w:rFonts w:ascii="Verdana" w:hAnsi="Verdana"/>
          <w:sz w:val="20"/>
          <w:szCs w:val="20"/>
        </w:rPr>
      </w:pPr>
    </w:p>
    <w:p w:rsidR="002C1F42" w:rsidRDefault="002C1F42" w:rsidP="001D4D40">
      <w:pPr>
        <w:tabs>
          <w:tab w:val="left" w:pos="2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</w:p>
    <w:p w:rsidR="002C1F42" w:rsidRDefault="002C1F42" w:rsidP="001D4D40">
      <w:pPr>
        <w:tabs>
          <w:tab w:val="left" w:pos="225"/>
        </w:tabs>
      </w:pPr>
      <w:r w:rsidRPr="00D04DA4">
        <w:t xml:space="preserve">фонограмма биения сердца; декорации, куклы для показа инсценировки (барсучок и его мама, волк); </w:t>
      </w:r>
    </w:p>
    <w:p w:rsidR="002C1F42" w:rsidRDefault="002C1F42" w:rsidP="001D4D40">
      <w:pPr>
        <w:tabs>
          <w:tab w:val="left" w:pos="225"/>
        </w:tabs>
      </w:pPr>
      <w:r w:rsidRPr="00D04DA4">
        <w:t>красный картон, трафарет сердца, квадраты разного цвета для цветов, маленькие квадраты для серединки цветов, фото каждого ребенка, клей, ножницы, салфетки.</w:t>
      </w:r>
    </w:p>
    <w:p w:rsidR="002C1F42" w:rsidRDefault="002C1F42" w:rsidP="001D4D40">
      <w:pPr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Pr="00FA61AA" w:rsidRDefault="002C1F42" w:rsidP="001D4D40">
      <w:pPr>
        <w:jc w:val="center"/>
        <w:rPr>
          <w:b/>
          <w:sz w:val="28"/>
          <w:szCs w:val="28"/>
        </w:rPr>
      </w:pPr>
      <w:r w:rsidRPr="00FA61AA">
        <w:rPr>
          <w:b/>
          <w:sz w:val="28"/>
          <w:szCs w:val="28"/>
        </w:rPr>
        <w:t>Ход занятия:</w:t>
      </w:r>
    </w:p>
    <w:p w:rsidR="002C1F42" w:rsidRDefault="002C1F42" w:rsidP="001D4D40">
      <w:r w:rsidRPr="00CC4B68">
        <w:rPr>
          <w:b/>
        </w:rPr>
        <w:t>Воспитатель:</w:t>
      </w:r>
      <w:r>
        <w:rPr>
          <w:b/>
        </w:rPr>
        <w:t xml:space="preserve"> </w:t>
      </w:r>
      <w:r>
        <w:t xml:space="preserve"> Ребята, подумайте и скажите - какую первую песенку слышит еще не   родившийся ребенок?  (ответы детей)</w:t>
      </w:r>
    </w:p>
    <w:p w:rsidR="002C1F42" w:rsidRDefault="002C1F42" w:rsidP="001D4D40"/>
    <w:p w:rsidR="002C1F42" w:rsidRDefault="002C1F42" w:rsidP="001D4D40">
      <w:r w:rsidRPr="00164012">
        <w:rPr>
          <w:b/>
        </w:rPr>
        <w:t>Воспитатель:</w:t>
      </w:r>
      <w:r>
        <w:t xml:space="preserve">  Эта простая песенка звучит так: (включить фонограмму биения сердца)</w:t>
      </w:r>
    </w:p>
    <w:p w:rsidR="002C1F42" w:rsidRDefault="002C1F42" w:rsidP="001D4D40">
      <w:r>
        <w:t xml:space="preserve"> «Тук-тук-тук», эта песенка маминого сердца. </w:t>
      </w:r>
    </w:p>
    <w:p w:rsidR="002C1F42" w:rsidRDefault="002C1F42" w:rsidP="001D4D40">
      <w:r>
        <w:t xml:space="preserve">А когда нам становится плохо, мы, прижимаясь к маме, слушаем песенку ее сердца, от которого нам становится спокойно, легко и надежно. </w:t>
      </w:r>
    </w:p>
    <w:p w:rsidR="002C1F42" w:rsidRDefault="002C1F42" w:rsidP="001D4D40">
      <w:r>
        <w:t xml:space="preserve">Но как часто бывает, сами того не желая, мы обижаем маму и тогда ее сердце начинает болеть, на нем остаются следы от наших обид. </w:t>
      </w:r>
    </w:p>
    <w:p w:rsidR="002C1F42" w:rsidRDefault="002C1F42" w:rsidP="001D4D40">
      <w:r>
        <w:t>Вот послушайте стихотворение:</w:t>
      </w:r>
    </w:p>
    <w:p w:rsidR="002C1F42" w:rsidRDefault="002C1F42" w:rsidP="001D4D40">
      <w:pPr>
        <w:jc w:val="center"/>
      </w:pPr>
      <w:r>
        <w:t xml:space="preserve"> Дети пообедали.</w:t>
      </w:r>
    </w:p>
    <w:p w:rsidR="002C1F42" w:rsidRDefault="002C1F42" w:rsidP="001D4D40">
      <w:pPr>
        <w:jc w:val="center"/>
      </w:pPr>
      <w:r>
        <w:t xml:space="preserve">       Очень было вкусно.</w:t>
      </w:r>
    </w:p>
    <w:p w:rsidR="002C1F42" w:rsidRDefault="002C1F42" w:rsidP="001D4D40">
      <w:pPr>
        <w:jc w:val="center"/>
      </w:pPr>
      <w:r>
        <w:t xml:space="preserve">     Только вот сказать</w:t>
      </w:r>
    </w:p>
    <w:p w:rsidR="002C1F42" w:rsidRDefault="002C1F42" w:rsidP="001D4D40">
      <w:pPr>
        <w:jc w:val="center"/>
      </w:pPr>
      <w:r>
        <w:t xml:space="preserve">  Что-то позабыли.</w:t>
      </w:r>
    </w:p>
    <w:p w:rsidR="002C1F42" w:rsidRDefault="002C1F42" w:rsidP="001D4D40">
      <w:pPr>
        <w:jc w:val="center"/>
      </w:pPr>
      <w:r>
        <w:t xml:space="preserve">      Мама так старалась</w:t>
      </w:r>
    </w:p>
    <w:p w:rsidR="002C1F42" w:rsidRDefault="002C1F42" w:rsidP="001D4D40">
      <w:pPr>
        <w:jc w:val="center"/>
      </w:pPr>
      <w:r>
        <w:t xml:space="preserve">         Приготовить вкусно!</w:t>
      </w:r>
    </w:p>
    <w:p w:rsidR="002C1F42" w:rsidRDefault="002C1F42" w:rsidP="001D4D40">
      <w:pPr>
        <w:jc w:val="center"/>
      </w:pPr>
      <w:r>
        <w:t xml:space="preserve">   Почему же вдруг</w:t>
      </w:r>
    </w:p>
    <w:p w:rsidR="002C1F42" w:rsidRDefault="002C1F42" w:rsidP="001D4D40">
      <w:pPr>
        <w:jc w:val="center"/>
      </w:pPr>
      <w:r>
        <w:t xml:space="preserve">            Стало ей так грустно?</w:t>
      </w:r>
    </w:p>
    <w:p w:rsidR="002C1F42" w:rsidRPr="00164012" w:rsidRDefault="002C1F42" w:rsidP="001D4D40">
      <w:pPr>
        <w:rPr>
          <w:b/>
        </w:rPr>
      </w:pPr>
      <w:r w:rsidRPr="00164012">
        <w:rPr>
          <w:b/>
        </w:rPr>
        <w:t xml:space="preserve">Вопросы к детям: 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Почему маме стало грустно? (дети огорчили маму, обидели).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Что забыли сделать дети? ( сказать «спасибо» , поблагодарить…).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Почему за труд всегда надо благодарить? (ответы детей).</w:t>
      </w:r>
    </w:p>
    <w:p w:rsidR="002C1F42" w:rsidRPr="00164012" w:rsidRDefault="002C1F42" w:rsidP="001D4D40">
      <w:pPr>
        <w:widowControl w:val="0"/>
        <w:suppressAutoHyphens/>
        <w:spacing w:line="276" w:lineRule="auto"/>
        <w:jc w:val="both"/>
      </w:pPr>
      <w:r w:rsidRPr="00164012">
        <w:rPr>
          <w:b/>
        </w:rPr>
        <w:t>Воспитатель:</w:t>
      </w:r>
      <w:r>
        <w:t xml:space="preserve"> </w:t>
      </w:r>
      <w:r w:rsidRPr="00164012">
        <w:t>А вот еще послушайте одно стихотворение: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 xml:space="preserve">       Дочь вела себя несносно,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>Маму довела до слез.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 xml:space="preserve">        А потом ей стало стыдно,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 xml:space="preserve">     Призадумалась всерьез.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 xml:space="preserve">             Как пред мамой повиниться,</w:t>
      </w:r>
    </w:p>
    <w:p w:rsidR="002C1F42" w:rsidRDefault="002C1F42" w:rsidP="001D4D40">
      <w:pPr>
        <w:widowControl w:val="0"/>
        <w:suppressAutoHyphens/>
        <w:spacing w:line="276" w:lineRule="auto"/>
        <w:jc w:val="center"/>
      </w:pPr>
      <w:r>
        <w:t xml:space="preserve">              Чтобы с мамой подружиться?</w:t>
      </w:r>
    </w:p>
    <w:p w:rsidR="002C1F42" w:rsidRPr="00164012" w:rsidRDefault="002C1F42" w:rsidP="001D4D40">
      <w:pPr>
        <w:rPr>
          <w:b/>
        </w:rPr>
      </w:pPr>
      <w:r w:rsidRPr="00164012">
        <w:rPr>
          <w:b/>
        </w:rPr>
        <w:t xml:space="preserve">Вопросы к детям: 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Почему дочка маму довела до слез? (ответы детей).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Что нужно сделать, чтобы мама простила? (ответы детей).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Как надо просить прощения? (ответы детей).</w:t>
      </w:r>
    </w:p>
    <w:p w:rsidR="002C1F42" w:rsidRDefault="002C1F42" w:rsidP="001D4D40">
      <w:r w:rsidRPr="00164012">
        <w:rPr>
          <w:b/>
        </w:rPr>
        <w:t>Воспитатель:</w:t>
      </w:r>
      <w:r>
        <w:t xml:space="preserve"> А хотите, я вам расскажу одну историю о непослушном барсучонке, который оставлял такие ранки на сердечке своей мамы? Тогда проходите в наш театр и занимайте места в зрительном зале. </w:t>
      </w:r>
    </w:p>
    <w:p w:rsidR="002C1F42" w:rsidRDefault="002C1F42" w:rsidP="001D4D40">
      <w:r>
        <w:t xml:space="preserve">Далее воспитатель показывает детям театрализованное представление по сказке Е.А. Алябьевой «Непослушный Барсучок». </w:t>
      </w:r>
    </w:p>
    <w:p w:rsidR="002C1F42" w:rsidRDefault="002C1F42" w:rsidP="001D4D40"/>
    <w:p w:rsidR="002C1F42" w:rsidRPr="00164012" w:rsidRDefault="002C1F42" w:rsidP="001D4D4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164012">
        <w:rPr>
          <w:b/>
          <w:sz w:val="28"/>
          <w:szCs w:val="28"/>
        </w:rPr>
        <w:t>Непослушный Барсучок</w:t>
      </w:r>
      <w:r>
        <w:rPr>
          <w:b/>
          <w:sz w:val="28"/>
          <w:szCs w:val="28"/>
        </w:rPr>
        <w:t>»</w:t>
      </w:r>
    </w:p>
    <w:p w:rsidR="002C1F42" w:rsidRPr="00150D5C" w:rsidRDefault="002C1F42" w:rsidP="001D4D40">
      <w:pPr>
        <w:spacing w:line="276" w:lineRule="auto"/>
      </w:pPr>
      <w:r>
        <w:t xml:space="preserve">                 </w:t>
      </w:r>
      <w:r w:rsidRPr="00150D5C">
        <w:t>Открывайте ушки, глазки,</w:t>
      </w:r>
    </w:p>
    <w:p w:rsidR="002C1F42" w:rsidRPr="00150D5C" w:rsidRDefault="002C1F42" w:rsidP="001D4D40">
      <w:pPr>
        <w:spacing w:line="276" w:lineRule="auto"/>
        <w:ind w:left="709"/>
      </w:pPr>
      <w:r w:rsidRPr="00150D5C">
        <w:t xml:space="preserve"> </w:t>
      </w:r>
      <w:r>
        <w:t xml:space="preserve">    </w:t>
      </w:r>
      <w:r w:rsidRPr="00150D5C">
        <w:t>Расскажу вам, дети, сказку...</w:t>
      </w:r>
    </w:p>
    <w:p w:rsidR="002C1F42" w:rsidRPr="00150D5C" w:rsidRDefault="002C1F42" w:rsidP="001D4D40">
      <w:pPr>
        <w:spacing w:line="276" w:lineRule="auto"/>
        <w:ind w:left="709"/>
      </w:pPr>
      <w:r>
        <w:t xml:space="preserve">    </w:t>
      </w:r>
      <w:r w:rsidRPr="00150D5C">
        <w:t xml:space="preserve"> Барсучок на свете жил</w:t>
      </w:r>
    </w:p>
    <w:p w:rsidR="002C1F42" w:rsidRPr="00150D5C" w:rsidRDefault="002C1F42" w:rsidP="001D4D40">
      <w:pPr>
        <w:spacing w:line="276" w:lineRule="auto"/>
        <w:ind w:left="709"/>
      </w:pPr>
      <w:r w:rsidRPr="00150D5C">
        <w:t xml:space="preserve">     И ни с кем он не дружил.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Он трудиться не любил,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Грязным целый день ходил,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Позже всех ложился спать,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Утром не хотел вставать,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В ванной пол весь заливал,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Чай из чашки проливал,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Зубы чистить не хотел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И от злости все сопел.</w:t>
      </w:r>
    </w:p>
    <w:p w:rsidR="002C1F42" w:rsidRPr="00150D5C" w:rsidRDefault="002C1F42" w:rsidP="001D4D40">
      <w:pPr>
        <w:spacing w:line="276" w:lineRule="auto"/>
        <w:ind w:firstLine="567"/>
      </w:pPr>
      <w:r w:rsidRPr="00150D5C">
        <w:t xml:space="preserve">       Мама плакала, сердилась -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 Улучшений не добилась.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 Уговаривать пыталась -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 Ничего не получалось.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 Что же делать с Барсучонком?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Пропадает ведь мальчонка!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Раз сынок пошел гулять,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Земляничку собирать.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На полянке средь травы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Сел и смотрит под кусты.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Ягодку засунет в рот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И вторую вмиг сорвет.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Не заметил Барсучок -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Зацепил его сучок.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А малыш подумал: «Волк!»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И пустился наутек.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Долго, коротко ль бежал,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Утомился и упал.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Осмотрелся... 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-Где же я?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Где же мамочка моя?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Слезы потекли рекой: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-Как же мне попасть домой?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Что же делать? Вот беда!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Ночь кругом. Бежать куда?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Под ореховым кустом 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И с опущенным хвостом,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Весь дрожа, малыш лежал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И во сне все маму звал.</w:t>
      </w:r>
    </w:p>
    <w:p w:rsidR="002C1F42" w:rsidRPr="00150D5C" w:rsidRDefault="002C1F42" w:rsidP="001D4D40">
      <w:pPr>
        <w:spacing w:line="276" w:lineRule="auto"/>
        <w:ind w:firstLine="567"/>
        <w:jc w:val="both"/>
      </w:pPr>
      <w:r w:rsidRPr="00150D5C">
        <w:t xml:space="preserve">      Барсучку приснился сон...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</w:t>
      </w:r>
      <w:r>
        <w:t xml:space="preserve">          </w:t>
      </w:r>
      <w:r w:rsidRPr="00150D5C">
        <w:t xml:space="preserve"> </w:t>
      </w:r>
      <w:r>
        <w:t xml:space="preserve"> </w:t>
      </w:r>
      <w:r w:rsidRPr="00150D5C">
        <w:t>Будто снова дома он,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</w:t>
      </w:r>
      <w:r>
        <w:t xml:space="preserve">            </w:t>
      </w:r>
      <w:r w:rsidRPr="00150D5C">
        <w:t>Мама кашу ему варит,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</w:t>
      </w:r>
      <w:r>
        <w:t xml:space="preserve">        </w:t>
      </w:r>
      <w:r w:rsidRPr="00150D5C">
        <w:t xml:space="preserve">  </w:t>
      </w:r>
      <w:r>
        <w:t xml:space="preserve">  </w:t>
      </w:r>
      <w:r w:rsidRPr="00150D5C">
        <w:t>Вкусные котлетки жарит,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</w:t>
      </w:r>
      <w:r>
        <w:t xml:space="preserve">        </w:t>
      </w:r>
      <w:r w:rsidRPr="00150D5C">
        <w:t xml:space="preserve">  </w:t>
      </w:r>
      <w:r>
        <w:t xml:space="preserve">  </w:t>
      </w:r>
      <w:r w:rsidRPr="00150D5C">
        <w:t>Уговаривает спать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 </w:t>
      </w:r>
      <w:r w:rsidRPr="00150D5C">
        <w:t>Лечь на мягкую кровать.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 </w:t>
      </w:r>
      <w:r w:rsidRPr="00150D5C">
        <w:t>Сказки добрые читает,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 </w:t>
      </w:r>
      <w:r w:rsidRPr="00150D5C">
        <w:t>В мячик вместе с ним играет,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</w:t>
      </w:r>
      <w:r w:rsidRPr="00150D5C">
        <w:t>Лапушкой его зовет,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</w:t>
      </w:r>
      <w:r w:rsidRPr="00150D5C">
        <w:t>Песни весело поет.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</w:t>
      </w:r>
      <w:r>
        <w:t xml:space="preserve">         </w:t>
      </w:r>
      <w:r w:rsidRPr="00150D5C">
        <w:t>Только сон прервался вдруг.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</w:t>
      </w:r>
      <w:r>
        <w:t xml:space="preserve">         </w:t>
      </w:r>
      <w:r w:rsidRPr="00150D5C">
        <w:t xml:space="preserve"> Зашумело все вокруг,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Гром сердито загремел.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От дождя малыш успел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Спрятаться под старый дуб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И в листве зарылся тут.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Страшно одному в лесу.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Можно встретить здесь лису,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Можно волка повстречать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И его добычей стать.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 </w:t>
      </w:r>
      <w:r w:rsidRPr="00150D5C">
        <w:t>Барсучок уже не злится.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Он сейчас бы и умылся,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</w:t>
      </w:r>
      <w:r w:rsidRPr="00150D5C">
        <w:t xml:space="preserve"> И всю кашу сразу съел,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И одеться вмиг успел.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Он бы мамочку любил,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Вместе с ней посуду мыл,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</w:t>
      </w:r>
      <w:r w:rsidRPr="00150D5C">
        <w:t xml:space="preserve"> Помогал ей убираться,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Стал бы чаще улыбаться.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</w:t>
      </w:r>
      <w:r>
        <w:t xml:space="preserve">       </w:t>
      </w:r>
      <w:r w:rsidRPr="00150D5C">
        <w:t xml:space="preserve"> Как без мамы страшно, плохо!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Можешь плакать или охать -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 </w:t>
      </w:r>
      <w:r w:rsidRPr="00150D5C">
        <w:t>Только с мамой ты герой,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Хочешь — бегай, хочешь — пой.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Перестал малыш дрожать,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Стал он громко маму звать.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А она всю ночь искала,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Но идти куда, не знала.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Слышит мама голосок.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 </w:t>
      </w:r>
      <w:r w:rsidRPr="00150D5C">
        <w:t xml:space="preserve"> -Это же мой Барсучок!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Я иду к тебе, сынок!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Ты теперь не одинок!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Как же с мамой хорошо!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 </w:t>
      </w:r>
      <w:r w:rsidRPr="00150D5C">
        <w:t>Сразу стало вдруг тепло,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</w:t>
      </w:r>
      <w:r w:rsidRPr="00150D5C">
        <w:t xml:space="preserve"> Даже стало посветлей,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</w:t>
      </w:r>
      <w:r>
        <w:t xml:space="preserve">     </w:t>
      </w:r>
      <w:r w:rsidRPr="00150D5C">
        <w:t xml:space="preserve"> На душе повеселей.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</w:t>
      </w:r>
      <w:r w:rsidRPr="00150D5C">
        <w:t>Обнял маму Барсучок,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</w:t>
      </w:r>
      <w:r w:rsidRPr="00150D5C">
        <w:t>В щечку маму быстро чмок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</w:t>
      </w:r>
      <w:r w:rsidRPr="00150D5C">
        <w:t>И на ушко прошептал:</w:t>
      </w:r>
    </w:p>
    <w:p w:rsidR="002C1F42" w:rsidRPr="00150D5C" w:rsidRDefault="002C1F42" w:rsidP="001D4D40">
      <w:pPr>
        <w:spacing w:line="276" w:lineRule="auto"/>
        <w:jc w:val="both"/>
      </w:pPr>
      <w:r w:rsidRPr="00150D5C">
        <w:t xml:space="preserve">         </w:t>
      </w:r>
      <w:r>
        <w:t xml:space="preserve">     </w:t>
      </w:r>
      <w:r w:rsidRPr="00150D5C">
        <w:t>-Я другим, мамуля, стал.</w:t>
      </w:r>
    </w:p>
    <w:p w:rsidR="002C1F42" w:rsidRPr="00F0381E" w:rsidRDefault="002C1F42" w:rsidP="001D4D40">
      <w:pPr>
        <w:spacing w:line="276" w:lineRule="auto"/>
        <w:jc w:val="both"/>
      </w:pPr>
      <w:r w:rsidRPr="00150D5C">
        <w:t xml:space="preserve"> </w:t>
      </w:r>
      <w:r w:rsidRPr="00164012">
        <w:rPr>
          <w:b/>
        </w:rPr>
        <w:t>Вопросы и задания детям</w:t>
      </w:r>
      <w:r>
        <w:rPr>
          <w:b/>
        </w:rPr>
        <w:t>:</w:t>
      </w:r>
    </w:p>
    <w:p w:rsidR="002C1F42" w:rsidRPr="00150D5C" w:rsidRDefault="002C1F42" w:rsidP="001D4D40">
      <w:pPr>
        <w:spacing w:line="276" w:lineRule="auto"/>
        <w:jc w:val="both"/>
      </w:pPr>
    </w:p>
    <w:p w:rsidR="002C1F42" w:rsidRPr="00150D5C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Какими поступками Барсучок огорчал свою маму? (чай проливал, пол заливал, ходил грязным, не хотел трудиться).</w:t>
      </w:r>
    </w:p>
    <w:p w:rsidR="002C1F42" w:rsidRPr="00150D5C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Как ведут себя дети, которые любят свою маму? (слушаются и не огорчают).</w:t>
      </w:r>
    </w:p>
    <w:p w:rsidR="002C1F42" w:rsidRPr="00150D5C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Почему маму нужно стараться как можно меньше огорчать? (мама и ее сердечко могут заболеть,).</w:t>
      </w:r>
    </w:p>
    <w:p w:rsidR="002C1F42" w:rsidRPr="00150D5C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Почему Барсучок стал другим?( понял, что без мамы плохо и одиноко).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Как вы думаете, что может огорчать в вашем поведении вашу маму? (непослушание, неприбранные игрушки).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Покажи</w:t>
      </w:r>
      <w:r>
        <w:t>те</w:t>
      </w:r>
      <w:r w:rsidRPr="00150D5C">
        <w:t>, как страшно бы</w:t>
      </w:r>
      <w:r>
        <w:t>ло Барсучку в лесу ночью одному (дети показывают).</w:t>
      </w:r>
      <w:r w:rsidRPr="00150D5C">
        <w:t xml:space="preserve"> 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Покажите, кого мог встретить Барсучок в лесу и стать их добычей? (лису, волка).</w:t>
      </w:r>
    </w:p>
    <w:p w:rsidR="002C1F42" w:rsidRPr="00150D5C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 xml:space="preserve">А теперь покажите, </w:t>
      </w:r>
      <w:r w:rsidRPr="00150D5C">
        <w:t>как он обрадовался, когда мама его нашла.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 w:rsidRPr="00150D5C">
        <w:t>Как можно выразить свою любовь к маме? (обнять, поцеловать</w:t>
      </w:r>
      <w:r>
        <w:t>, прижаться…</w:t>
      </w:r>
      <w:r w:rsidRPr="00150D5C">
        <w:t>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Так что нужно сделать чтобы сердце мамы никогда не болело? (ответы детей)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По</w:t>
      </w:r>
      <w:r w:rsidRPr="00150D5C">
        <w:t>думай</w:t>
      </w:r>
      <w:r>
        <w:t xml:space="preserve">те </w:t>
      </w:r>
      <w:r w:rsidRPr="00150D5C">
        <w:t xml:space="preserve"> и расскажи</w:t>
      </w:r>
      <w:r>
        <w:t>те, чем можно порадовать свою маму. (надо слушаться, помогать, сделать подарки, выучить стихи и песни, подготовить к празднику спектакль …)</w:t>
      </w:r>
    </w:p>
    <w:p w:rsidR="002C1F42" w:rsidRPr="00150D5C" w:rsidRDefault="002C1F42" w:rsidP="001D4D40">
      <w:pPr>
        <w:widowControl w:val="0"/>
        <w:suppressAutoHyphens/>
        <w:spacing w:line="276" w:lineRule="auto"/>
        <w:ind w:left="360"/>
        <w:jc w:val="both"/>
      </w:pPr>
    </w:p>
    <w:p w:rsidR="002C1F42" w:rsidRDefault="002C1F42" w:rsidP="001D4D40">
      <w:pPr>
        <w:spacing w:line="276" w:lineRule="auto"/>
        <w:jc w:val="both"/>
      </w:pPr>
      <w:r w:rsidRPr="00164012">
        <w:rPr>
          <w:b/>
        </w:rPr>
        <w:t>Воспитатель:</w:t>
      </w:r>
      <w:r>
        <w:t xml:space="preserve"> Я предлагаю вам порадовать маму уже сегодня и сделать аппликацию в виде сердца, на котором цветут красивые цветы, это следы ваших добрых дел. Согласны? (ответы детей). Тогда проходите к столам и садитесь. </w:t>
      </w:r>
    </w:p>
    <w:p w:rsidR="002C1F42" w:rsidRDefault="002C1F42" w:rsidP="001D4D40">
      <w:pPr>
        <w:spacing w:line="276" w:lineRule="auto"/>
        <w:jc w:val="both"/>
      </w:pP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Из чего и как можно сделать форму сердца? (ответы детей).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Возьмите трафарет, обведите его на картоне красного цвета простым карандашом и вырежете (дети выполняют задание).</w:t>
      </w:r>
    </w:p>
    <w:p w:rsidR="002C1F42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Как можно сделать цветы (ответы детей).</w:t>
      </w:r>
    </w:p>
    <w:p w:rsidR="002C1F42" w:rsidRPr="00F12613" w:rsidRDefault="002C1F42" w:rsidP="001D4D40">
      <w:pPr>
        <w:widowControl w:val="0"/>
        <w:numPr>
          <w:ilvl w:val="0"/>
          <w:numId w:val="7"/>
        </w:numPr>
        <w:suppressAutoHyphens/>
        <w:spacing w:line="276" w:lineRule="auto"/>
        <w:jc w:val="both"/>
      </w:pPr>
      <w:r>
        <w:t>Верно, из квадрата,</w:t>
      </w:r>
      <w:r w:rsidRPr="00F1261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>
        <w:t xml:space="preserve"> сложив его трижды </w:t>
      </w:r>
      <w:r w:rsidRPr="00F12613">
        <w:rPr>
          <w:color w:val="000000"/>
          <w:shd w:val="clear" w:color="auto" w:fill="FFFFFF"/>
        </w:rPr>
        <w:t>пополам: вдоль, затем поперек, а потом по диагонали</w:t>
      </w:r>
      <w:r>
        <w:rPr>
          <w:color w:val="000000"/>
          <w:shd w:val="clear" w:color="auto" w:fill="FFFFFF"/>
        </w:rPr>
        <w:t xml:space="preserve"> </w:t>
      </w:r>
      <w:r>
        <w:rPr>
          <w:rStyle w:val="apple-converted-space"/>
          <w:color w:val="000000"/>
          <w:shd w:val="clear" w:color="auto" w:fill="FFFFFF"/>
        </w:rPr>
        <w:t xml:space="preserve">(см. схему). Цвет бумаги для цветов выбирайте сами и серединки для них сделайте самостоятельно, вырезав свое личико из фото, которое у каждого лежит на столе. </w:t>
      </w:r>
    </w:p>
    <w:p w:rsidR="002C1F42" w:rsidRDefault="002C1F42" w:rsidP="001D4D40">
      <w:pPr>
        <w:spacing w:line="276" w:lineRule="auto"/>
        <w:jc w:val="both"/>
      </w:pPr>
      <w:r>
        <w:t>Дети выполняют аппликацию под красивую музыку или песню о маме, по выбору воспитателя. По мере необходимости воспитатель помогает, дает советы детям индивидуально.</w:t>
      </w:r>
    </w:p>
    <w:p w:rsidR="002C1F42" w:rsidRDefault="002C1F42" w:rsidP="001D4D40">
      <w:pPr>
        <w:spacing w:line="276" w:lineRule="auto"/>
        <w:jc w:val="both"/>
      </w:pPr>
      <w:r>
        <w:t xml:space="preserve">В конце занятия ребята рассматривают получившиеся работы, высказывают свои мнения, помогают оформить выставку для родителей. </w:t>
      </w:r>
    </w:p>
    <w:p w:rsidR="002C1F42" w:rsidRPr="00F12613" w:rsidRDefault="002C1F42" w:rsidP="001D4D40">
      <w:pPr>
        <w:spacing w:line="276" w:lineRule="auto"/>
        <w:jc w:val="both"/>
      </w:pPr>
    </w:p>
    <w:p w:rsidR="002C1F42" w:rsidRDefault="002C1F42" w:rsidP="001D4D40">
      <w:pPr>
        <w:widowControl w:val="0"/>
        <w:suppressAutoHyphens/>
        <w:spacing w:line="276" w:lineRule="auto"/>
        <w:jc w:val="both"/>
      </w:pPr>
      <w:r w:rsidRPr="00164012">
        <w:rPr>
          <w:b/>
        </w:rPr>
        <w:t>Воспитатель:</w:t>
      </w:r>
      <w:r>
        <w:t xml:space="preserve"> Как вы думаете, понравятся ваши поделки мамам? (ответы детей) Мне тоже думается, что каждой маме будет приятно получить такой подарок. Ведь вы старались, делали аккуратно, с любовью. </w:t>
      </w:r>
      <w:r w:rsidRPr="00150D5C">
        <w:t>Я хочу, чтобы вы оставались добрыми и послушными, радовали св</w:t>
      </w:r>
      <w:r>
        <w:t>оих мам всегда и оставляли на сердце мамы не обиды, а только вот такие цветы!</w:t>
      </w:r>
    </w:p>
    <w:p w:rsidR="002C1F42" w:rsidRDefault="002C1F42" w:rsidP="001D4D40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C1F42" w:rsidRPr="00794074" w:rsidRDefault="002C1F42" w:rsidP="001D4D40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94074">
        <w:rPr>
          <w:b/>
          <w:color w:val="000000"/>
          <w:sz w:val="28"/>
          <w:szCs w:val="28"/>
          <w:shd w:val="clear" w:color="auto" w:fill="FFFFFF"/>
        </w:rPr>
        <w:t>Берегите мам, потому что "мы до тех пор останемся детьми, пока живут на свете наши мамы..."</w:t>
      </w:r>
    </w:p>
    <w:p w:rsidR="002C1F42" w:rsidRPr="00794074" w:rsidRDefault="002C1F42" w:rsidP="001D4D40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Pr="007B792D" w:rsidRDefault="002C1F42" w:rsidP="001D4D40">
      <w:pPr>
        <w:jc w:val="center"/>
        <w:rPr>
          <w:b/>
          <w:sz w:val="28"/>
          <w:szCs w:val="28"/>
        </w:rPr>
      </w:pPr>
      <w:r w:rsidRPr="007B792D">
        <w:rPr>
          <w:b/>
          <w:sz w:val="28"/>
          <w:szCs w:val="28"/>
        </w:rPr>
        <w:t>ГБОУ Школа № 1161 Структурное подразделение</w:t>
      </w:r>
      <w:r>
        <w:rPr>
          <w:b/>
          <w:sz w:val="28"/>
          <w:szCs w:val="28"/>
        </w:rPr>
        <w:t xml:space="preserve"> №6</w:t>
      </w: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>
      <w:pPr>
        <w:jc w:val="center"/>
        <w:rPr>
          <w:b/>
          <w:sz w:val="52"/>
          <w:szCs w:val="52"/>
        </w:rPr>
      </w:pPr>
      <w:r w:rsidRPr="007B792D">
        <w:rPr>
          <w:b/>
          <w:sz w:val="52"/>
          <w:szCs w:val="52"/>
        </w:rPr>
        <w:t xml:space="preserve">Конспект интегрированного занятия </w:t>
      </w:r>
    </w:p>
    <w:p w:rsidR="002C1F42" w:rsidRDefault="002C1F42" w:rsidP="001D4D4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старшей группе</w:t>
      </w:r>
      <w:r w:rsidRPr="007B792D">
        <w:rPr>
          <w:b/>
          <w:sz w:val="52"/>
          <w:szCs w:val="52"/>
        </w:rPr>
        <w:t xml:space="preserve"> «Знайки» </w:t>
      </w:r>
    </w:p>
    <w:p w:rsidR="002C1F42" w:rsidRDefault="002C1F42" w:rsidP="001D4D40">
      <w:pPr>
        <w:jc w:val="center"/>
        <w:rPr>
          <w:b/>
          <w:sz w:val="52"/>
          <w:szCs w:val="52"/>
        </w:rPr>
      </w:pPr>
      <w:r w:rsidRPr="007B792D">
        <w:rPr>
          <w:b/>
          <w:sz w:val="52"/>
          <w:szCs w:val="52"/>
        </w:rPr>
        <w:t>на тему:</w:t>
      </w:r>
    </w:p>
    <w:p w:rsidR="002C1F42" w:rsidRDefault="002C1F42" w:rsidP="001D4D40">
      <w:pPr>
        <w:jc w:val="center"/>
        <w:rPr>
          <w:b/>
          <w:sz w:val="52"/>
          <w:szCs w:val="52"/>
        </w:rPr>
      </w:pPr>
      <w:r w:rsidRPr="007B792D">
        <w:rPr>
          <w:b/>
          <w:sz w:val="52"/>
          <w:szCs w:val="52"/>
        </w:rPr>
        <w:t xml:space="preserve"> « </w:t>
      </w:r>
      <w:r w:rsidRPr="007B792D">
        <w:rPr>
          <w:b/>
          <w:i/>
          <w:sz w:val="72"/>
          <w:szCs w:val="72"/>
        </w:rPr>
        <w:t>Букет из «Красной книги</w:t>
      </w:r>
      <w:r>
        <w:rPr>
          <w:b/>
          <w:i/>
          <w:sz w:val="52"/>
          <w:szCs w:val="52"/>
        </w:rPr>
        <w:t xml:space="preserve">»  </w:t>
      </w:r>
      <w:r w:rsidRPr="007B792D">
        <w:rPr>
          <w:b/>
          <w:sz w:val="52"/>
          <w:szCs w:val="52"/>
        </w:rPr>
        <w:t>»</w:t>
      </w:r>
    </w:p>
    <w:p w:rsidR="002C1F42" w:rsidRPr="007B792D" w:rsidRDefault="002C1F42" w:rsidP="001D4D40">
      <w:pPr>
        <w:jc w:val="center"/>
        <w:rPr>
          <w:b/>
          <w:sz w:val="52"/>
          <w:szCs w:val="52"/>
        </w:rPr>
      </w:pP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F0381E">
      <w:pPr>
        <w:jc w:val="right"/>
      </w:pPr>
      <w:r>
        <w:t xml:space="preserve">                 </w:t>
      </w:r>
    </w:p>
    <w:p w:rsidR="002C1F42" w:rsidRDefault="002C1F42" w:rsidP="00F0381E">
      <w:pPr>
        <w:jc w:val="right"/>
      </w:pPr>
    </w:p>
    <w:p w:rsidR="002C1F42" w:rsidRDefault="002C1F42" w:rsidP="00F0381E">
      <w:pPr>
        <w:jc w:val="right"/>
      </w:pPr>
    </w:p>
    <w:p w:rsidR="002C1F42" w:rsidRDefault="002C1F42" w:rsidP="00F0381E">
      <w:pPr>
        <w:jc w:val="right"/>
      </w:pPr>
    </w:p>
    <w:p w:rsidR="002C1F42" w:rsidRDefault="002C1F42" w:rsidP="00F0381E">
      <w:pPr>
        <w:jc w:val="right"/>
      </w:pPr>
    </w:p>
    <w:p w:rsidR="002C1F42" w:rsidRDefault="002C1F42" w:rsidP="00F0381E">
      <w:pPr>
        <w:jc w:val="right"/>
      </w:pPr>
    </w:p>
    <w:p w:rsidR="002C1F42" w:rsidRPr="00F0381E" w:rsidRDefault="002C1F42" w:rsidP="00F0381E">
      <w:pPr>
        <w:jc w:val="right"/>
      </w:pPr>
      <w:r w:rsidRPr="00A424A4">
        <w:rPr>
          <w:b/>
          <w:sz w:val="32"/>
          <w:szCs w:val="32"/>
        </w:rPr>
        <w:t>Подготовили и провели воспитатели</w:t>
      </w:r>
    </w:p>
    <w:p w:rsidR="002C1F42" w:rsidRPr="00A424A4" w:rsidRDefault="002C1F42" w:rsidP="001D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Pr="00A424A4">
        <w:rPr>
          <w:b/>
          <w:sz w:val="32"/>
          <w:szCs w:val="32"/>
        </w:rPr>
        <w:t>высшей квалификационной категории</w:t>
      </w:r>
    </w:p>
    <w:p w:rsidR="002C1F42" w:rsidRPr="00A424A4" w:rsidRDefault="002C1F42" w:rsidP="001D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Pr="00A424A4">
        <w:rPr>
          <w:b/>
          <w:sz w:val="32"/>
          <w:szCs w:val="32"/>
        </w:rPr>
        <w:t>Толмачева Нина Ивановна</w:t>
      </w:r>
    </w:p>
    <w:p w:rsidR="002C1F42" w:rsidRPr="00A424A4" w:rsidRDefault="002C1F42" w:rsidP="001D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Pr="00A424A4">
        <w:rPr>
          <w:b/>
          <w:sz w:val="32"/>
          <w:szCs w:val="32"/>
        </w:rPr>
        <w:t>Лошина Ираида Валентиновна</w:t>
      </w:r>
    </w:p>
    <w:p w:rsidR="002C1F42" w:rsidRPr="00A424A4" w:rsidRDefault="002C1F42" w:rsidP="001D4D40">
      <w:pPr>
        <w:jc w:val="center"/>
        <w:rPr>
          <w:sz w:val="32"/>
          <w:szCs w:val="32"/>
        </w:rPr>
      </w:pPr>
    </w:p>
    <w:p w:rsidR="002C1F42" w:rsidRDefault="002C1F42" w:rsidP="001D4D40">
      <w:pPr>
        <w:jc w:val="center"/>
      </w:pPr>
    </w:p>
    <w:p w:rsidR="002C1F42" w:rsidRDefault="002C1F42" w:rsidP="001D4D40">
      <w:pPr>
        <w:tabs>
          <w:tab w:val="left" w:pos="5820"/>
        </w:tabs>
        <w:jc w:val="center"/>
      </w:pPr>
    </w:p>
    <w:p w:rsidR="002C1F42" w:rsidRDefault="002C1F42" w:rsidP="001D4D40">
      <w:pPr>
        <w:jc w:val="center"/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28"/>
          <w:szCs w:val="28"/>
        </w:rPr>
      </w:pPr>
    </w:p>
    <w:p w:rsidR="002C1F42" w:rsidRPr="00A424A4" w:rsidRDefault="002C1F42" w:rsidP="001D4D40">
      <w:pPr>
        <w:jc w:val="center"/>
        <w:rPr>
          <w:b/>
          <w:sz w:val="28"/>
          <w:szCs w:val="28"/>
        </w:rPr>
      </w:pPr>
      <w:r w:rsidRPr="00A424A4">
        <w:rPr>
          <w:b/>
          <w:sz w:val="28"/>
          <w:szCs w:val="28"/>
        </w:rPr>
        <w:t>Москва 2015г.</w:t>
      </w:r>
    </w:p>
    <w:p w:rsidR="002C1F42" w:rsidRDefault="002C1F42" w:rsidP="001D4D40">
      <w:pPr>
        <w:rPr>
          <w:b/>
          <w:sz w:val="28"/>
          <w:szCs w:val="28"/>
        </w:rPr>
      </w:pPr>
    </w:p>
    <w:p w:rsidR="002C1F42" w:rsidRDefault="002C1F42" w:rsidP="001D4D40">
      <w:pPr>
        <w:rPr>
          <w:b/>
          <w:sz w:val="28"/>
          <w:szCs w:val="28"/>
        </w:rPr>
      </w:pPr>
      <w:r w:rsidRPr="00A424A4">
        <w:rPr>
          <w:b/>
          <w:sz w:val="28"/>
          <w:szCs w:val="28"/>
        </w:rPr>
        <w:t>Цель:</w:t>
      </w:r>
    </w:p>
    <w:p w:rsidR="002C1F42" w:rsidRPr="006136DD" w:rsidRDefault="002C1F42" w:rsidP="001D4D40">
      <w:r>
        <w:rPr>
          <w:b/>
          <w:sz w:val="28"/>
          <w:szCs w:val="28"/>
        </w:rPr>
        <w:t xml:space="preserve"> </w:t>
      </w:r>
      <w:r w:rsidRPr="006136DD">
        <w:t>Воспитывать чувство любви и привязанности к самому близкому и родному человеку – маме.</w:t>
      </w:r>
    </w:p>
    <w:p w:rsidR="002C1F42" w:rsidRPr="00A424A4" w:rsidRDefault="002C1F42" w:rsidP="001D4D40">
      <w:pPr>
        <w:rPr>
          <w:b/>
          <w:sz w:val="28"/>
          <w:szCs w:val="28"/>
        </w:rPr>
      </w:pPr>
      <w:r w:rsidRPr="00A424A4">
        <w:rPr>
          <w:b/>
          <w:sz w:val="28"/>
          <w:szCs w:val="28"/>
        </w:rPr>
        <w:t>Задачи:</w:t>
      </w:r>
    </w:p>
    <w:p w:rsidR="002C1F42" w:rsidRDefault="002C1F42" w:rsidP="001D4D40">
      <w:pPr>
        <w:numPr>
          <w:ilvl w:val="0"/>
          <w:numId w:val="29"/>
        </w:numPr>
      </w:pPr>
      <w:r>
        <w:t>Учить детей составлять связный рассказ по серии сюжетных картин, называть главных героев рассказа, последовательно и точно описывать их действия;</w:t>
      </w:r>
    </w:p>
    <w:p w:rsidR="002C1F42" w:rsidRDefault="002C1F42" w:rsidP="001D4D40">
      <w:pPr>
        <w:numPr>
          <w:ilvl w:val="0"/>
          <w:numId w:val="29"/>
        </w:numPr>
      </w:pPr>
      <w:r>
        <w:t>учить детей подбирать подходящие по смыслу определения (активизация прилагательных), употреблять в своей речи поздравления, использовать в речи сложные предложения;</w:t>
      </w:r>
    </w:p>
    <w:p w:rsidR="002C1F42" w:rsidRPr="007F6D24" w:rsidRDefault="002C1F42" w:rsidP="001D4D40">
      <w:pPr>
        <w:numPr>
          <w:ilvl w:val="0"/>
          <w:numId w:val="29"/>
        </w:numPr>
        <w:rPr>
          <w:color w:val="000000"/>
        </w:rPr>
      </w:pPr>
      <w:r>
        <w:rPr>
          <w:color w:val="000000"/>
          <w:shd w:val="clear" w:color="auto" w:fill="FFFFFF"/>
        </w:rPr>
        <w:t>р</w:t>
      </w:r>
      <w:r w:rsidRPr="007F6D24">
        <w:rPr>
          <w:color w:val="000000"/>
          <w:shd w:val="clear" w:color="auto" w:fill="FFFFFF"/>
        </w:rPr>
        <w:t>азвивать</w:t>
      </w:r>
      <w:r>
        <w:rPr>
          <w:color w:val="000000"/>
          <w:shd w:val="clear" w:color="auto" w:fill="FFFFFF"/>
        </w:rPr>
        <w:t xml:space="preserve"> эстетическое восприятие, вкус, </w:t>
      </w:r>
      <w:r w:rsidRPr="007F6D24">
        <w:rPr>
          <w:color w:val="000000"/>
          <w:shd w:val="clear" w:color="auto" w:fill="FFFFFF"/>
        </w:rPr>
        <w:t xml:space="preserve"> мелкую моторику рук;</w:t>
      </w:r>
    </w:p>
    <w:p w:rsidR="002C1F42" w:rsidRPr="007F6D24" w:rsidRDefault="002C1F42" w:rsidP="001D4D40">
      <w:pPr>
        <w:numPr>
          <w:ilvl w:val="0"/>
          <w:numId w:val="29"/>
        </w:numPr>
      </w:pPr>
      <w:r w:rsidRPr="007F6D24">
        <w:rPr>
          <w:color w:val="000000"/>
        </w:rPr>
        <w:t>формировать</w:t>
      </w:r>
      <w:r w:rsidRPr="007F6D24">
        <w:rPr>
          <w:color w:val="000000"/>
          <w:shd w:val="clear" w:color="auto" w:fill="FFFFFF"/>
        </w:rPr>
        <w:t xml:space="preserve"> творческие способности детей;</w:t>
      </w:r>
    </w:p>
    <w:p w:rsidR="002C1F42" w:rsidRPr="007864BC" w:rsidRDefault="002C1F42" w:rsidP="001D4D40">
      <w:pPr>
        <w:numPr>
          <w:ilvl w:val="0"/>
          <w:numId w:val="29"/>
        </w:numPr>
      </w:pPr>
      <w:r w:rsidRPr="007F6D24">
        <w:rPr>
          <w:color w:val="000000"/>
          <w:shd w:val="clear" w:color="auto" w:fill="FFFFFF"/>
        </w:rPr>
        <w:t>закреплять умение работать аккуратно с пластилином и стекой.</w:t>
      </w:r>
    </w:p>
    <w:p w:rsidR="002C1F42" w:rsidRPr="006F4C90" w:rsidRDefault="002C1F42" w:rsidP="001D4D40">
      <w:pPr>
        <w:numPr>
          <w:ilvl w:val="0"/>
          <w:numId w:val="29"/>
        </w:numPr>
      </w:pPr>
      <w:r>
        <w:t>в</w:t>
      </w:r>
      <w:r w:rsidRPr="006F4C90">
        <w:t>оспитывать желание порадовать мам и поздравить их с праздником своим подаркам.</w:t>
      </w:r>
      <w:r w:rsidRPr="006F4C90">
        <w:br/>
      </w:r>
    </w:p>
    <w:p w:rsidR="002C1F42" w:rsidRDefault="002C1F42" w:rsidP="001D4D40">
      <w:pPr>
        <w:tabs>
          <w:tab w:val="left" w:pos="255"/>
        </w:tabs>
      </w:pPr>
      <w:r>
        <w:rPr>
          <w:b/>
          <w:sz w:val="28"/>
          <w:szCs w:val="28"/>
        </w:rPr>
        <w:tab/>
        <w:t xml:space="preserve">Оборудование: </w:t>
      </w:r>
      <w:r w:rsidRPr="00532A53">
        <w:t>картины из серии «Развитие речи»</w:t>
      </w:r>
      <w:r>
        <w:t>;</w:t>
      </w:r>
    </w:p>
    <w:p w:rsidR="002C1F42" w:rsidRDefault="002C1F42" w:rsidP="001D4D40">
      <w:pPr>
        <w:tabs>
          <w:tab w:val="left" w:pos="255"/>
        </w:tabs>
      </w:pPr>
      <w:r>
        <w:t xml:space="preserve">                                     </w:t>
      </w:r>
      <w:r w:rsidRPr="00532A53">
        <w:t>картон синего, серебристого цвета, пластилин, стеки, дощечки для</w:t>
      </w:r>
    </w:p>
    <w:p w:rsidR="002C1F42" w:rsidRPr="00532A53" w:rsidRDefault="002C1F42" w:rsidP="001D4D40">
      <w:pPr>
        <w:tabs>
          <w:tab w:val="left" w:pos="255"/>
        </w:tabs>
      </w:pPr>
      <w:r w:rsidRPr="00532A53">
        <w:t xml:space="preserve"> </w:t>
      </w:r>
      <w:r>
        <w:t xml:space="preserve">               </w:t>
      </w:r>
      <w:r>
        <w:tab/>
        <w:t xml:space="preserve">             пласти</w:t>
      </w:r>
      <w:r w:rsidRPr="00532A53">
        <w:t>лина, салфетки.</w:t>
      </w:r>
    </w:p>
    <w:p w:rsidR="002C1F42" w:rsidRDefault="002C1F42" w:rsidP="001D4D40">
      <w:pPr>
        <w:tabs>
          <w:tab w:val="left" w:pos="255"/>
          <w:tab w:val="left" w:pos="2280"/>
        </w:tabs>
      </w:pPr>
    </w:p>
    <w:p w:rsidR="002C1F42" w:rsidRPr="00532A53" w:rsidRDefault="002C1F42" w:rsidP="001D4D40">
      <w:pPr>
        <w:tabs>
          <w:tab w:val="left" w:pos="255"/>
          <w:tab w:val="left" w:pos="2280"/>
        </w:tabs>
      </w:pPr>
    </w:p>
    <w:p w:rsidR="002C1F42" w:rsidRDefault="002C1F42" w:rsidP="001D4D40">
      <w:pPr>
        <w:jc w:val="center"/>
        <w:rPr>
          <w:b/>
          <w:sz w:val="28"/>
          <w:szCs w:val="28"/>
        </w:rPr>
      </w:pPr>
      <w:r w:rsidRPr="006136DD">
        <w:rPr>
          <w:b/>
          <w:sz w:val="28"/>
          <w:szCs w:val="28"/>
        </w:rPr>
        <w:t>Ход занятия:</w:t>
      </w:r>
    </w:p>
    <w:p w:rsidR="002C1F42" w:rsidRPr="00B30EA5" w:rsidRDefault="002C1F42" w:rsidP="001D4D40">
      <w:pPr>
        <w:rPr>
          <w:b/>
        </w:rPr>
      </w:pPr>
      <w:r w:rsidRPr="00B30EA5">
        <w:rPr>
          <w:b/>
        </w:rPr>
        <w:t>Вопросы к детям:</w:t>
      </w:r>
    </w:p>
    <w:p w:rsidR="002C1F42" w:rsidRDefault="002C1F42" w:rsidP="001D4D40">
      <w:r>
        <w:t>- Какое время года наступило?  (Весна)</w:t>
      </w:r>
    </w:p>
    <w:p w:rsidR="002C1F42" w:rsidRDefault="002C1F42" w:rsidP="001D4D40">
      <w:r>
        <w:t>- Весной мы отмечаем самый теплый праздник на Земле - какой? (8 марта)</w:t>
      </w:r>
    </w:p>
    <w:p w:rsidR="002C1F42" w:rsidRDefault="002C1F42" w:rsidP="001D4D40">
      <w:r>
        <w:t>- Верно, это 8 Марта – женский день. Кого мы поздравляем в этот день?  (Мам, бабушек, сестренок и всех, всех женщин.)</w:t>
      </w:r>
    </w:p>
    <w:p w:rsidR="002C1F42" w:rsidRDefault="002C1F42" w:rsidP="001D4D40">
      <w:r>
        <w:t>- Какие добрые, ласковые слова вы скажете маме, бабушке, сестренке? (</w:t>
      </w:r>
      <w:r w:rsidRPr="00B30EA5">
        <w:rPr>
          <w:i/>
        </w:rPr>
        <w:t>Ответы детей.)</w:t>
      </w:r>
    </w:p>
    <w:p w:rsidR="002C1F42" w:rsidRPr="00B30EA5" w:rsidRDefault="002C1F42" w:rsidP="001D4D40">
      <w:pPr>
        <w:rPr>
          <w:i/>
        </w:rPr>
      </w:pPr>
      <w:r>
        <w:t>- Почему этот день в году особенный?  (</w:t>
      </w:r>
      <w:r w:rsidRPr="00B30EA5">
        <w:rPr>
          <w:i/>
        </w:rPr>
        <w:t>Ответы детей.)</w:t>
      </w:r>
    </w:p>
    <w:p w:rsidR="002C1F42" w:rsidRDefault="002C1F42" w:rsidP="001D4D40"/>
    <w:p w:rsidR="002C1F42" w:rsidRDefault="002C1F42" w:rsidP="001D4D40">
      <w:r w:rsidRPr="006136DD">
        <w:rPr>
          <w:b/>
        </w:rPr>
        <w:t>Воспитатель:</w:t>
      </w:r>
      <w:r>
        <w:t xml:space="preserve">  Конечно же, все на свете мужчины, мальчики готовятся к этому празднику. А давайте придумаем рассказ,  как дети готовят подарки своим мамам. А помогут нам в этом картинки, которые вы видите на мольберте. Что на них мы не знаем, открывать мы их будем постепенно. </w:t>
      </w:r>
    </w:p>
    <w:p w:rsidR="002C1F42" w:rsidRPr="00B30EA5" w:rsidRDefault="002C1F42" w:rsidP="001D4D40">
      <w:pPr>
        <w:rPr>
          <w:i/>
        </w:rPr>
      </w:pPr>
      <w:r>
        <w:t>- Кто первую откроет картинку?   (</w:t>
      </w:r>
      <w:r w:rsidRPr="00B30EA5">
        <w:rPr>
          <w:i/>
        </w:rPr>
        <w:t>По желанию ребенок переворачивает картинку.</w:t>
      </w:r>
      <w:r>
        <w:rPr>
          <w:i/>
        </w:rPr>
        <w:t>)</w:t>
      </w:r>
    </w:p>
    <w:p w:rsidR="002C1F42" w:rsidRDefault="002C1F42" w:rsidP="001D4D40"/>
    <w:p w:rsidR="002C1F42" w:rsidRDefault="002C1F42" w:rsidP="00F0381E">
      <w:pPr>
        <w:jc w:val="center"/>
      </w:pPr>
      <w:r>
        <w:rPr>
          <w:noProof/>
        </w:rPr>
        <w:pict>
          <v:shape id="Рисунок 25" o:spid="_x0000_i1025" type="#_x0000_t75" alt="Фото-0053" style="width:151.5pt;height:123pt;visibility:visible">
            <v:imagedata r:id="rId7" o:title="" croptop="1306f" cropleft="980f" cropright="3878f"/>
          </v:shape>
        </w:pict>
      </w:r>
    </w:p>
    <w:p w:rsidR="002C1F42" w:rsidRDefault="002C1F42" w:rsidP="00F0381E">
      <w:r>
        <w:t xml:space="preserve">-Какое время года изображено на картинке? </w:t>
      </w:r>
    </w:p>
    <w:p w:rsidR="002C1F42" w:rsidRDefault="002C1F42" w:rsidP="001D4D40">
      <w:r>
        <w:t>- Как вы догадались, что это весна?</w:t>
      </w:r>
    </w:p>
    <w:p w:rsidR="002C1F42" w:rsidRDefault="002C1F42" w:rsidP="001D4D40">
      <w:r>
        <w:t>- Кого вы видите на картинке?</w:t>
      </w:r>
    </w:p>
    <w:p w:rsidR="002C1F42" w:rsidRDefault="002C1F42" w:rsidP="001D4D40">
      <w:r>
        <w:t>- Как вы думаете, куда они идут и зачем? (</w:t>
      </w:r>
      <w:r w:rsidRPr="00B30EA5">
        <w:rPr>
          <w:i/>
        </w:rPr>
        <w:t>Ответы детей.)</w:t>
      </w:r>
    </w:p>
    <w:p w:rsidR="002C1F42" w:rsidRPr="00B30EA5" w:rsidRDefault="002C1F42" w:rsidP="001D4D40">
      <w:pPr>
        <w:rPr>
          <w:b/>
        </w:rPr>
      </w:pPr>
      <w:r w:rsidRPr="00B30EA5">
        <w:rPr>
          <w:b/>
        </w:rPr>
        <w:t>Примерное содержание первой картинки:</w:t>
      </w:r>
    </w:p>
    <w:p w:rsidR="002C1F42" w:rsidRDefault="002C1F42" w:rsidP="001D4D40">
      <w:r>
        <w:t>«Наступила весна. Тает снег, бегут ручьи, появились первые листочки. Саша, Катя и Маша решили пойти погулять».</w:t>
      </w:r>
    </w:p>
    <w:p w:rsidR="002C1F42" w:rsidRPr="00B30EA5" w:rsidRDefault="002C1F42" w:rsidP="001D4D40">
      <w:pPr>
        <w:rPr>
          <w:i/>
        </w:rPr>
      </w:pPr>
      <w:r w:rsidRPr="00B30EA5">
        <w:rPr>
          <w:b/>
        </w:rPr>
        <w:t>Воспитатель:</w:t>
      </w:r>
      <w:r>
        <w:t xml:space="preserve"> А теперь (Максим) перевернет следующую картинку.  (</w:t>
      </w:r>
      <w:r w:rsidRPr="00B30EA5">
        <w:rPr>
          <w:i/>
        </w:rPr>
        <w:t>Ребенок переворачивает вторую картинку.)</w:t>
      </w:r>
    </w:p>
    <w:p w:rsidR="002C1F42" w:rsidRDefault="002C1F42" w:rsidP="00F0381E">
      <w:pPr>
        <w:jc w:val="center"/>
      </w:pPr>
      <w:r>
        <w:rPr>
          <w:noProof/>
        </w:rPr>
        <w:pict>
          <v:shape id="Рисунок 24" o:spid="_x0000_i1026" type="#_x0000_t75" alt="Фото-0054" style="width:163.5pt;height:123pt;visibility:visible">
            <v:imagedata r:id="rId8" o:title="" croptop="1306f" cropbottom="3623f" cropleft="1966f" cropright="4259f"/>
          </v:shape>
        </w:pict>
      </w:r>
    </w:p>
    <w:p w:rsidR="002C1F42" w:rsidRDefault="002C1F42" w:rsidP="001D4D40">
      <w:r>
        <w:t xml:space="preserve">- Расскажите, что вы видите на ней.  </w:t>
      </w:r>
      <w:r w:rsidRPr="00B30EA5">
        <w:rPr>
          <w:i/>
        </w:rPr>
        <w:t>(Ответы детей.)</w:t>
      </w:r>
    </w:p>
    <w:p w:rsidR="002C1F42" w:rsidRPr="00B30EA5" w:rsidRDefault="002C1F42" w:rsidP="001D4D40">
      <w:pPr>
        <w:rPr>
          <w:b/>
        </w:rPr>
      </w:pPr>
      <w:r w:rsidRPr="00B30EA5">
        <w:rPr>
          <w:b/>
        </w:rPr>
        <w:t>Примерное содержание второй картинки:</w:t>
      </w:r>
    </w:p>
    <w:p w:rsidR="002C1F42" w:rsidRDefault="002C1F42" w:rsidP="001D4D40">
      <w:r>
        <w:t>«Недалеко от дома, в лесу дети услышали щебетание птиц. Маша увидела на проталинке пробивавшуюся молодую травку, а Катя и Саша нашли подснежники. Они нарвали букет красивых,  голубых цветов и решили подарить маме, потому что наступал мамин праздник – 8 Марта. Но, Маше было жалко цветов, и она не стала их срывать».</w:t>
      </w:r>
    </w:p>
    <w:p w:rsidR="002C1F42" w:rsidRDefault="002C1F42" w:rsidP="001D4D40"/>
    <w:p w:rsidR="002C1F42" w:rsidRDefault="002C1F42" w:rsidP="001D4D40">
      <w:r w:rsidRPr="00B30EA5">
        <w:rPr>
          <w:b/>
        </w:rPr>
        <w:t>Воспитатель:</w:t>
      </w:r>
      <w:r>
        <w:t xml:space="preserve"> Хотите узнать, что было дальше? </w:t>
      </w:r>
      <w:r w:rsidRPr="00B30EA5">
        <w:rPr>
          <w:b/>
          <w:i/>
        </w:rPr>
        <w:t>(</w:t>
      </w:r>
      <w:r w:rsidRPr="00B30EA5">
        <w:rPr>
          <w:i/>
        </w:rPr>
        <w:t>Ответы детей.)</w:t>
      </w:r>
      <w:r>
        <w:t xml:space="preserve">  Даша, переверни, пожалуйста, третью картинку. (Ребенок переворачивает картинку.)</w:t>
      </w:r>
    </w:p>
    <w:p w:rsidR="002C1F42" w:rsidRDefault="002C1F42" w:rsidP="001D4D40"/>
    <w:p w:rsidR="002C1F42" w:rsidRDefault="002C1F42" w:rsidP="001D4D40">
      <w:pPr>
        <w:jc w:val="center"/>
      </w:pPr>
      <w:r>
        <w:rPr>
          <w:noProof/>
        </w:rPr>
        <w:pict>
          <v:shape id="Рисунок 23" o:spid="_x0000_i1027" type="#_x0000_t75" alt="Фото-0055" style="width:146.25pt;height:131.25pt;visibility:visible">
            <v:imagedata r:id="rId9" o:title="" croptop="2545f" cropbottom="3856f" cropleft="2351f" cropright="1966f"/>
          </v:shape>
        </w:pict>
      </w:r>
    </w:p>
    <w:p w:rsidR="002C1F42" w:rsidRDefault="002C1F42" w:rsidP="001D4D40"/>
    <w:p w:rsidR="002C1F42" w:rsidRDefault="002C1F42" w:rsidP="001D4D40">
      <w:r>
        <w:t>Расскажите, что сделали дети. (</w:t>
      </w:r>
      <w:r w:rsidRPr="00B30EA5">
        <w:rPr>
          <w:i/>
        </w:rPr>
        <w:t>Ответы детей.)</w:t>
      </w:r>
    </w:p>
    <w:p w:rsidR="002C1F42" w:rsidRPr="00B30EA5" w:rsidRDefault="002C1F42" w:rsidP="001D4D40">
      <w:pPr>
        <w:rPr>
          <w:b/>
        </w:rPr>
      </w:pPr>
      <w:r w:rsidRPr="00B30EA5">
        <w:rPr>
          <w:b/>
        </w:rPr>
        <w:t>Примерное содержание третьей картинки:</w:t>
      </w:r>
    </w:p>
    <w:p w:rsidR="002C1F42" w:rsidRDefault="002C1F42" w:rsidP="001D4D40">
      <w:r>
        <w:t>«Ребята пришли домой, и поздравили маму с праздником. Катя и Саша подарили маме цветы, а Маша открытку, которую сделала сама. Мама сказала большое спасибо ребятам».</w:t>
      </w:r>
    </w:p>
    <w:p w:rsidR="002C1F42" w:rsidRDefault="002C1F42" w:rsidP="001D4D40"/>
    <w:p w:rsidR="002C1F42" w:rsidRDefault="002C1F42" w:rsidP="001D4D40">
      <w:r w:rsidRPr="00B30EA5">
        <w:rPr>
          <w:b/>
        </w:rPr>
        <w:t>Воспитатель:</w:t>
      </w:r>
      <w:r>
        <w:t xml:space="preserve"> Ребята, а чем закончилась эта история?  (</w:t>
      </w:r>
      <w:r w:rsidRPr="00B30EA5">
        <w:rPr>
          <w:i/>
        </w:rPr>
        <w:t>Ответы детей.)</w:t>
      </w:r>
    </w:p>
    <w:p w:rsidR="002C1F42" w:rsidRDefault="002C1F42" w:rsidP="001D4D40">
      <w:pPr>
        <w:rPr>
          <w:i/>
        </w:rPr>
      </w:pPr>
      <w:r>
        <w:t>А давайте перевернем последнюю картинку и узнаем! Света, помоги нам пожалуйста. (</w:t>
      </w:r>
      <w:r w:rsidRPr="00B30EA5">
        <w:rPr>
          <w:i/>
        </w:rPr>
        <w:t>Р</w:t>
      </w:r>
      <w:r>
        <w:rPr>
          <w:i/>
        </w:rPr>
        <w:t>ебенок переворачивает картинку.)</w:t>
      </w:r>
    </w:p>
    <w:p w:rsidR="002C1F42" w:rsidRPr="00B30EA5" w:rsidRDefault="002C1F42" w:rsidP="001D4D40">
      <w:pPr>
        <w:rPr>
          <w:i/>
        </w:rPr>
      </w:pPr>
    </w:p>
    <w:p w:rsidR="002C1F42" w:rsidRDefault="002C1F42" w:rsidP="001D4D40">
      <w:pPr>
        <w:jc w:val="center"/>
      </w:pPr>
      <w:r>
        <w:rPr>
          <w:noProof/>
        </w:rPr>
        <w:pict>
          <v:shape id="Рисунок 22" o:spid="_x0000_i1028" type="#_x0000_t75" alt="Фото-0056" style="width:146.25pt;height:120pt;visibility:visible">
            <v:imagedata r:id="rId10" o:title="" croptop="1015f" cropbottom="4151f" cropright="2901f"/>
          </v:shape>
        </w:pict>
      </w:r>
    </w:p>
    <w:p w:rsidR="002C1F42" w:rsidRPr="000B4160" w:rsidRDefault="002C1F42" w:rsidP="001D4D40">
      <w:pPr>
        <w:rPr>
          <w:b/>
        </w:rPr>
      </w:pPr>
      <w:r w:rsidRPr="000B4160">
        <w:rPr>
          <w:b/>
        </w:rPr>
        <w:t>Вопросы к детям:</w:t>
      </w:r>
    </w:p>
    <w:p w:rsidR="002C1F42" w:rsidRDefault="002C1F42" w:rsidP="001D4D40">
      <w:r>
        <w:t>- Посмотрите  и скажите,  какое настроение у ребят?  (</w:t>
      </w:r>
      <w:r w:rsidRPr="000B4160">
        <w:rPr>
          <w:i/>
        </w:rPr>
        <w:t>Они расстроены, виноваты…..)</w:t>
      </w:r>
    </w:p>
    <w:p w:rsidR="002C1F42" w:rsidRDefault="002C1F42" w:rsidP="001D4D40">
      <w:r>
        <w:t xml:space="preserve">- Что в руках у мамы?  </w:t>
      </w:r>
      <w:r w:rsidRPr="000B4160">
        <w:rPr>
          <w:i/>
        </w:rPr>
        <w:t>(«Красная книга».)</w:t>
      </w:r>
    </w:p>
    <w:p w:rsidR="002C1F42" w:rsidRPr="000B4160" w:rsidRDefault="002C1F42" w:rsidP="001D4D40">
      <w:pPr>
        <w:rPr>
          <w:i/>
        </w:rPr>
      </w:pPr>
      <w:r>
        <w:t xml:space="preserve">- Что говорит им мама?  </w:t>
      </w:r>
      <w:r w:rsidRPr="000B4160">
        <w:rPr>
          <w:i/>
        </w:rPr>
        <w:t>(Ответы детей.)</w:t>
      </w:r>
    </w:p>
    <w:p w:rsidR="002C1F42" w:rsidRDefault="002C1F42" w:rsidP="001D4D40">
      <w:r w:rsidRPr="000B4160">
        <w:rPr>
          <w:b/>
        </w:rPr>
        <w:t>Воспитатель:</w:t>
      </w:r>
      <w:r>
        <w:t xml:space="preserve"> Ребята, маме приятно, что дети поздравили ее с праздником, подарили подарки. Но она сказала им, что подснежников в природе очень мало, и чтобы они не исчезли совсем - их занесли в «Красную книгу». Поэтому рвать их нельзя. Природу надо беречь!  А самый лучший подарок тот, который сделан своими руками».</w:t>
      </w:r>
    </w:p>
    <w:p w:rsidR="002C1F42" w:rsidRDefault="002C1F42" w:rsidP="001D4D40">
      <w:r>
        <w:t xml:space="preserve">-Мы придумали с вами очень интересный рассказ, но у него еще нет названия. Как бы, вы его назвали? </w:t>
      </w:r>
      <w:r w:rsidRPr="000B4160">
        <w:rPr>
          <w:i/>
        </w:rPr>
        <w:t>(Ответы детей.)</w:t>
      </w:r>
      <w:r>
        <w:t xml:space="preserve"> </w:t>
      </w:r>
    </w:p>
    <w:p w:rsidR="002C1F42" w:rsidRDefault="002C1F42" w:rsidP="001D4D40">
      <w:pPr>
        <w:rPr>
          <w:i/>
        </w:rPr>
      </w:pPr>
      <w:r w:rsidRPr="000B4160">
        <w:rPr>
          <w:i/>
        </w:rPr>
        <w:t>Из множества вариантов был выбран – «Подарок из «Красной книги».</w:t>
      </w:r>
    </w:p>
    <w:p w:rsidR="002C1F42" w:rsidRPr="000B4160" w:rsidRDefault="002C1F42" w:rsidP="001D4D40">
      <w:pPr>
        <w:rPr>
          <w:i/>
        </w:rPr>
      </w:pPr>
    </w:p>
    <w:p w:rsidR="002C1F42" w:rsidRPr="000B4160" w:rsidRDefault="002C1F42" w:rsidP="001D4D40">
      <w:pPr>
        <w:rPr>
          <w:b/>
        </w:rPr>
      </w:pPr>
      <w:r w:rsidRPr="000B4160">
        <w:rPr>
          <w:b/>
        </w:rPr>
        <w:t>Физкультминутка.</w:t>
      </w:r>
    </w:p>
    <w:p w:rsidR="002C1F42" w:rsidRDefault="002C1F42" w:rsidP="001D4D40">
      <w:r>
        <w:t>Дети встают врассыпную.</w:t>
      </w:r>
    </w:p>
    <w:p w:rsidR="002C1F42" w:rsidRDefault="002C1F42" w:rsidP="001D4D40">
      <w:r>
        <w:t>- В праздничный день все особенно хотят порадовать маму. Хотите подарить маме необычный цветок?  В этом нам помогут ваши ручки - повторяем за мной и запоминаем слова:</w:t>
      </w:r>
    </w:p>
    <w:p w:rsidR="002C1F42" w:rsidRDefault="002C1F42" w:rsidP="001D4D40"/>
    <w:p w:rsidR="002C1F42" w:rsidRDefault="002C1F42" w:rsidP="001D4D40">
      <w:r w:rsidRPr="00D40255">
        <w:rPr>
          <w:b/>
        </w:rPr>
        <w:t>Вырос высокий цветок на поляне</w:t>
      </w:r>
      <w:r>
        <w:rPr>
          <w:b/>
        </w:rPr>
        <w:t>.</w:t>
      </w:r>
      <w:r>
        <w:t xml:space="preserve">           (дети соединяют руки, сделав «бутон» из ладоней)</w:t>
      </w:r>
    </w:p>
    <w:p w:rsidR="002C1F42" w:rsidRDefault="002C1F42" w:rsidP="001D4D40">
      <w:r w:rsidRPr="00D40255">
        <w:rPr>
          <w:b/>
        </w:rPr>
        <w:t>Утром весенним раскрыл лепестки</w:t>
      </w:r>
      <w:r>
        <w:rPr>
          <w:b/>
        </w:rPr>
        <w:t>.</w:t>
      </w:r>
      <w:r>
        <w:t xml:space="preserve">        (дети медленно раскрывают ладони, делая цветок)</w:t>
      </w:r>
    </w:p>
    <w:p w:rsidR="002C1F42" w:rsidRDefault="002C1F42" w:rsidP="001D4D40">
      <w:r w:rsidRPr="00D40255">
        <w:rPr>
          <w:b/>
        </w:rPr>
        <w:t>Всем лепесткам красоту и питание</w:t>
      </w:r>
      <w:r>
        <w:t xml:space="preserve">         ( дети поворачивают руки то влево, то вправо)</w:t>
      </w:r>
    </w:p>
    <w:p w:rsidR="002C1F42" w:rsidRDefault="002C1F42" w:rsidP="001D4D40">
      <w:r w:rsidRPr="00D40255">
        <w:rPr>
          <w:b/>
        </w:rPr>
        <w:t>Дружно дают под</w:t>
      </w:r>
      <w:r>
        <w:rPr>
          <w:b/>
        </w:rPr>
        <w:t xml:space="preserve"> </w:t>
      </w:r>
      <w:r w:rsidRPr="00D40255">
        <w:rPr>
          <w:b/>
        </w:rPr>
        <w:t>землей корешки</w:t>
      </w:r>
      <w:r>
        <w:rPr>
          <w:b/>
        </w:rPr>
        <w:t>.</w:t>
      </w:r>
      <w:r>
        <w:t xml:space="preserve">           (руки опускаются вниз, шевеля пальцами,        </w:t>
      </w:r>
    </w:p>
    <w:p w:rsidR="002C1F42" w:rsidRDefault="002C1F42" w:rsidP="001D4D40">
      <w:r>
        <w:t xml:space="preserve">                                                                                 изображая корни).</w:t>
      </w:r>
    </w:p>
    <w:p w:rsidR="002C1F42" w:rsidRDefault="002C1F42" w:rsidP="001D4D40"/>
    <w:p w:rsidR="002C1F42" w:rsidRDefault="002C1F42" w:rsidP="001D4D40">
      <w:r>
        <w:t>После физкультминутки заслушиваются рассказы 2-3 детей. Все вместе оцениваем рассказы, что-то добавляем, уточняем.</w:t>
      </w:r>
    </w:p>
    <w:p w:rsidR="002C1F42" w:rsidRDefault="002C1F42" w:rsidP="001D4D40"/>
    <w:p w:rsidR="002C1F42" w:rsidRDefault="002C1F42" w:rsidP="001D4D40">
      <w:r w:rsidRPr="00DE4ABD">
        <w:rPr>
          <w:b/>
        </w:rPr>
        <w:t>Воспитатель:</w:t>
      </w:r>
      <w:r>
        <w:t xml:space="preserve"> Ребята, а какие цветы вы хотели бы сделать для своей мамы?  (</w:t>
      </w:r>
      <w:r w:rsidRPr="00DE4ABD">
        <w:rPr>
          <w:i/>
        </w:rPr>
        <w:t>Ответы детей</w:t>
      </w:r>
      <w:r>
        <w:t>.)</w:t>
      </w:r>
    </w:p>
    <w:p w:rsidR="002C1F42" w:rsidRDefault="002C1F42" w:rsidP="001D4D40">
      <w:r>
        <w:t xml:space="preserve">Тогда давайте сделаем любимые цветы почти всех женщин- розы. Нам понадобится пластилин и картон. Все лежит у вас  у каждого на столе. Проходите , садитесь. </w:t>
      </w:r>
    </w:p>
    <w:p w:rsidR="002C1F42" w:rsidRPr="00DE4ABD" w:rsidRDefault="002C1F42" w:rsidP="001D4D40">
      <w:pPr>
        <w:rPr>
          <w:i/>
        </w:rPr>
      </w:pPr>
      <w:r>
        <w:t>- Как лепить вазу вы уже знаете. Кто напомнит нам? (</w:t>
      </w:r>
      <w:r w:rsidRPr="00DE4ABD">
        <w:rPr>
          <w:i/>
        </w:rPr>
        <w:t xml:space="preserve">Ответы детей, если необходимо с уточнениями.) </w:t>
      </w:r>
    </w:p>
    <w:p w:rsidR="002C1F42" w:rsidRDefault="002C1F42" w:rsidP="001D4D40">
      <w:r>
        <w:t>- Вазу прикладываем и примазываем ее края в нижней части вашей открытки.</w:t>
      </w:r>
    </w:p>
    <w:p w:rsidR="002C1F42" w:rsidRDefault="002C1F42" w:rsidP="001D4D40"/>
    <w:p w:rsidR="002C1F42" w:rsidRDefault="002C1F42" w:rsidP="001D4D40">
      <w:r>
        <w:t>Далее воспитатель показывает приемы лепки цветка.</w:t>
      </w:r>
    </w:p>
    <w:p w:rsidR="002C1F42" w:rsidRDefault="002C1F42" w:rsidP="001D4D40">
      <w:pPr>
        <w:rPr>
          <w:b/>
        </w:rPr>
      </w:pPr>
      <w:r>
        <w:t xml:space="preserve">- </w:t>
      </w:r>
      <w:r>
        <w:rPr>
          <w:b/>
        </w:rPr>
        <w:t>Делаем лепестки для розы:</w:t>
      </w:r>
    </w:p>
    <w:p w:rsidR="002C1F42" w:rsidRPr="007F6D24" w:rsidRDefault="002C1F42" w:rsidP="001D4D40">
      <w:pPr>
        <w:numPr>
          <w:ilvl w:val="0"/>
          <w:numId w:val="30"/>
        </w:numPr>
      </w:pPr>
      <w:r w:rsidRPr="007F6D24">
        <w:t>Для этого отщипываем маленькие кусочки пластилина и катаем много шариков.</w:t>
      </w:r>
    </w:p>
    <w:p w:rsidR="002C1F42" w:rsidRPr="007F6D24" w:rsidRDefault="002C1F42" w:rsidP="001D4D40"/>
    <w:p w:rsidR="002C1F42" w:rsidRPr="007F6D24" w:rsidRDefault="002C1F42" w:rsidP="001D4D40">
      <w:pPr>
        <w:numPr>
          <w:ilvl w:val="0"/>
          <w:numId w:val="30"/>
        </w:numPr>
        <w:rPr>
          <w:b/>
        </w:rPr>
      </w:pPr>
      <w:r w:rsidRPr="007F6D24">
        <w:t>Шарики расплющиваем и делаем лепестки розы. Края лепестков немного приподнимаем.</w:t>
      </w:r>
    </w:p>
    <w:p w:rsidR="002C1F42" w:rsidRPr="007F6D24" w:rsidRDefault="002C1F42" w:rsidP="001D4D40">
      <w:pPr>
        <w:pStyle w:val="NormalWeb"/>
        <w:numPr>
          <w:ilvl w:val="0"/>
          <w:numId w:val="30"/>
        </w:numPr>
        <w:shd w:val="clear" w:color="auto" w:fill="FFFFFF"/>
        <w:spacing w:before="240" w:beforeAutospacing="0" w:after="240" w:afterAutospacing="0"/>
        <w:rPr>
          <w:color w:val="000000"/>
        </w:rPr>
      </w:pPr>
      <w:r w:rsidRPr="007F6D24">
        <w:rPr>
          <w:color w:val="000000"/>
        </w:rPr>
        <w:t>Берем один лепесток, закручиваем его в трубочку. Второй обматываем вокруг первого, затем третий и так слой за слоем, прижимая только нижнюю часть, а верхнюю часть закручиваем.</w:t>
      </w:r>
    </w:p>
    <w:p w:rsidR="002C1F42" w:rsidRPr="007F6D24" w:rsidRDefault="002C1F42" w:rsidP="001D4D40">
      <w:pPr>
        <w:pStyle w:val="NormalWeb"/>
        <w:numPr>
          <w:ilvl w:val="0"/>
          <w:numId w:val="30"/>
        </w:numPr>
        <w:shd w:val="clear" w:color="auto" w:fill="FFFFFF"/>
        <w:spacing w:before="240" w:beforeAutospacing="0" w:after="240" w:afterAutospacing="0"/>
        <w:rPr>
          <w:color w:val="000000"/>
        </w:rPr>
      </w:pPr>
      <w:r w:rsidRPr="007F6D24">
        <w:rPr>
          <w:color w:val="000000"/>
        </w:rPr>
        <w:t>Нижнюю часть получившегося цветка прикладываем и прижимаем в верхней части вашей открытки (к цветному картону).</w:t>
      </w:r>
    </w:p>
    <w:p w:rsidR="002C1F42" w:rsidRPr="007F6D24" w:rsidRDefault="002C1F42" w:rsidP="001D4D40">
      <w:pPr>
        <w:pStyle w:val="NormalWeb"/>
        <w:numPr>
          <w:ilvl w:val="0"/>
          <w:numId w:val="30"/>
        </w:numPr>
        <w:shd w:val="clear" w:color="auto" w:fill="FFFFFF"/>
        <w:spacing w:before="240" w:beforeAutospacing="0" w:after="240" w:afterAutospacing="0"/>
        <w:rPr>
          <w:color w:val="000000"/>
        </w:rPr>
      </w:pPr>
      <w:r w:rsidRPr="007F6D24">
        <w:rPr>
          <w:color w:val="000000"/>
        </w:rPr>
        <w:t>Формируем стебелек. Для этого катаем зеленую колбаску и прикладываем к розе, прижимая к  картону.</w:t>
      </w:r>
    </w:p>
    <w:p w:rsidR="002C1F42" w:rsidRDefault="002C1F42" w:rsidP="001D4D40">
      <w:pPr>
        <w:pStyle w:val="NormalWeb"/>
        <w:numPr>
          <w:ilvl w:val="0"/>
          <w:numId w:val="30"/>
        </w:numPr>
        <w:shd w:val="clear" w:color="auto" w:fill="FFFFFF"/>
        <w:spacing w:before="240" w:beforeAutospacing="0" w:after="240" w:afterAutospacing="0"/>
        <w:rPr>
          <w:color w:val="000000"/>
        </w:rPr>
      </w:pPr>
      <w:r w:rsidRPr="007F6D24">
        <w:rPr>
          <w:color w:val="000000"/>
        </w:rPr>
        <w:t>Как можно сделать листики? (</w:t>
      </w:r>
      <w:r w:rsidRPr="007F6D24">
        <w:rPr>
          <w:i/>
          <w:color w:val="000000"/>
        </w:rPr>
        <w:t>Ответы детей.)</w:t>
      </w:r>
      <w:r w:rsidRPr="007F6D24">
        <w:rPr>
          <w:color w:val="000000"/>
        </w:rPr>
        <w:t xml:space="preserve"> Из маленьких кусочков зеленого </w:t>
      </w:r>
      <w:r>
        <w:rPr>
          <w:color w:val="000000"/>
        </w:rPr>
        <w:t>цвета катаем небольшие овалы</w:t>
      </w:r>
      <w:r w:rsidRPr="007F6D24">
        <w:rPr>
          <w:color w:val="000000"/>
        </w:rPr>
        <w:t>, расплющиваем их, заостряем немного вверху и прикрепляем к стеблю, прижимая только нижнюю часть листика к картону.</w:t>
      </w:r>
    </w:p>
    <w:p w:rsidR="002C1F42" w:rsidRPr="007F6D24" w:rsidRDefault="002C1F42" w:rsidP="001D4D40">
      <w:pPr>
        <w:pStyle w:val="NormalWeb"/>
        <w:numPr>
          <w:ilvl w:val="0"/>
          <w:numId w:val="30"/>
        </w:numPr>
        <w:shd w:val="clear" w:color="auto" w:fill="FFFFFF"/>
        <w:spacing w:before="240" w:beforeAutospacing="0" w:after="240" w:afterAutospacing="0"/>
        <w:rPr>
          <w:color w:val="000000"/>
        </w:rPr>
      </w:pPr>
      <w:r w:rsidRPr="007F6D24">
        <w:rPr>
          <w:color w:val="000000"/>
        </w:rPr>
        <w:t>(Дети выполняют работу самостоятельно, при необходимости воспитатель помогает, дает советы индивидуально, все работы п</w:t>
      </w:r>
      <w:r>
        <w:rPr>
          <w:color w:val="000000"/>
        </w:rPr>
        <w:t>о</w:t>
      </w:r>
      <w:r w:rsidRPr="007F6D24">
        <w:rPr>
          <w:color w:val="000000"/>
        </w:rPr>
        <w:t>мещаются на выставку, рассматриваются и оцениваются детьми.)</w:t>
      </w:r>
    </w:p>
    <w:p w:rsidR="002C1F42" w:rsidRPr="007F6D24" w:rsidRDefault="002C1F42" w:rsidP="001D4D40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7F6D2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Воспитатель:</w:t>
      </w:r>
    </w:p>
    <w:p w:rsidR="002C1F42" w:rsidRDefault="002C1F42" w:rsidP="001D4D40">
      <w:pPr>
        <w:rPr>
          <w:color w:val="000000"/>
          <w:shd w:val="clear" w:color="auto" w:fill="FFFFFF"/>
        </w:rPr>
      </w:pPr>
      <w:r w:rsidRPr="007F6D24">
        <w:rPr>
          <w:color w:val="000000"/>
          <w:shd w:val="clear" w:color="auto" w:fill="FFFFFF"/>
        </w:rPr>
        <w:t>Пластилиновое чудо</w:t>
      </w:r>
      <w:r w:rsidRPr="007F6D24"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п</w:t>
      </w:r>
      <w:r w:rsidRPr="007F6D24">
        <w:rPr>
          <w:color w:val="000000"/>
          <w:shd w:val="clear" w:color="auto" w:fill="FFFFFF"/>
        </w:rPr>
        <w:t xml:space="preserve">олучилось </w:t>
      </w:r>
    </w:p>
    <w:p w:rsidR="002C1F42" w:rsidRPr="007F6D24" w:rsidRDefault="002C1F42" w:rsidP="001D4D40">
      <w:r>
        <w:rPr>
          <w:color w:val="000000"/>
          <w:shd w:val="clear" w:color="auto" w:fill="FFFFFF"/>
        </w:rPr>
        <w:t>У</w:t>
      </w:r>
      <w:r w:rsidRPr="007F6D24">
        <w:rPr>
          <w:color w:val="000000"/>
          <w:shd w:val="clear" w:color="auto" w:fill="FFFFFF"/>
        </w:rPr>
        <w:t xml:space="preserve"> меня,</w:t>
      </w:r>
      <w:r>
        <w:rPr>
          <w:color w:val="000000"/>
          <w:shd w:val="clear" w:color="auto" w:fill="FFFFFF"/>
        </w:rPr>
        <w:t xml:space="preserve"> у тебя и у тебя!</w:t>
      </w:r>
      <w:r w:rsidRPr="007F6D24">
        <w:rPr>
          <w:color w:val="000000"/>
        </w:rPr>
        <w:br/>
      </w:r>
      <w:r w:rsidRPr="007F6D24">
        <w:rPr>
          <w:color w:val="000000"/>
          <w:shd w:val="clear" w:color="auto" w:fill="FFFFFF"/>
        </w:rPr>
        <w:t>Розы на открытке в вазе</w:t>
      </w:r>
      <w:r>
        <w:rPr>
          <w:color w:val="000000"/>
          <w:shd w:val="clear" w:color="auto" w:fill="FFFFFF"/>
        </w:rPr>
        <w:t xml:space="preserve"> -</w:t>
      </w:r>
      <w:r w:rsidRPr="007F6D24">
        <w:rPr>
          <w:color w:val="000000"/>
        </w:rPr>
        <w:br/>
      </w:r>
      <w:r>
        <w:rPr>
          <w:color w:val="000000"/>
        </w:rPr>
        <w:t xml:space="preserve">Мы </w:t>
      </w:r>
      <w:r>
        <w:rPr>
          <w:color w:val="000000"/>
          <w:shd w:val="clear" w:color="auto" w:fill="FFFFFF"/>
        </w:rPr>
        <w:t>постарались все</w:t>
      </w:r>
      <w:r w:rsidRPr="007F6D24">
        <w:rPr>
          <w:color w:val="000000"/>
          <w:shd w:val="clear" w:color="auto" w:fill="FFFFFF"/>
        </w:rPr>
        <w:t xml:space="preserve"> не зря!</w:t>
      </w:r>
    </w:p>
    <w:p w:rsidR="002C1F42" w:rsidRPr="00F14E02" w:rsidRDefault="002C1F42" w:rsidP="001D4D40">
      <w:pPr>
        <w:jc w:val="center"/>
        <w:rPr>
          <w:b/>
          <w:sz w:val="28"/>
          <w:szCs w:val="28"/>
        </w:rPr>
      </w:pPr>
      <w:r w:rsidRPr="00F14E02">
        <w:rPr>
          <w:b/>
          <w:sz w:val="28"/>
          <w:szCs w:val="28"/>
        </w:rPr>
        <w:t>ГБОУ Школа №1161 Структурное подразделение №6</w:t>
      </w:r>
    </w:p>
    <w:p w:rsidR="002C1F42" w:rsidRPr="00F14E02" w:rsidRDefault="002C1F42" w:rsidP="001D4D40">
      <w:pPr>
        <w:jc w:val="center"/>
        <w:rPr>
          <w:b/>
          <w:sz w:val="28"/>
          <w:szCs w:val="28"/>
        </w:rPr>
      </w:pP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Pr="008A3E90" w:rsidRDefault="002C1F42" w:rsidP="001D4D40">
      <w:pPr>
        <w:tabs>
          <w:tab w:val="left" w:pos="1985"/>
        </w:tabs>
        <w:jc w:val="center"/>
        <w:rPr>
          <w:rFonts w:eastAsia="GulimChe"/>
          <w:b/>
          <w:sz w:val="52"/>
          <w:szCs w:val="52"/>
        </w:rPr>
      </w:pPr>
      <w:r w:rsidRPr="008A3E90">
        <w:rPr>
          <w:rFonts w:eastAsia="GulimChe"/>
          <w:b/>
          <w:sz w:val="52"/>
          <w:szCs w:val="52"/>
        </w:rPr>
        <w:t>Сценарий  спектакля</w:t>
      </w:r>
    </w:p>
    <w:p w:rsidR="002C1F42" w:rsidRPr="008A3E90" w:rsidRDefault="002C1F42" w:rsidP="001D4D40">
      <w:pPr>
        <w:tabs>
          <w:tab w:val="left" w:pos="1985"/>
        </w:tabs>
        <w:jc w:val="center"/>
        <w:rPr>
          <w:rFonts w:eastAsia="GulimChe"/>
          <w:b/>
          <w:sz w:val="52"/>
          <w:szCs w:val="52"/>
        </w:rPr>
      </w:pPr>
      <w:r w:rsidRPr="008A3E90">
        <w:rPr>
          <w:rFonts w:eastAsia="GulimChe"/>
          <w:b/>
          <w:sz w:val="52"/>
          <w:szCs w:val="52"/>
        </w:rPr>
        <w:t xml:space="preserve"> «Мама»</w:t>
      </w:r>
    </w:p>
    <w:p w:rsidR="002C1F42" w:rsidRPr="00CD3FEB" w:rsidRDefault="002C1F42" w:rsidP="001D4D40">
      <w:pPr>
        <w:tabs>
          <w:tab w:val="left" w:pos="1985"/>
        </w:tabs>
        <w:jc w:val="center"/>
        <w:rPr>
          <w:rFonts w:eastAsia="GulimChe"/>
          <w:b/>
          <w:sz w:val="44"/>
          <w:szCs w:val="44"/>
        </w:rPr>
      </w:pPr>
      <w:r>
        <w:rPr>
          <w:rFonts w:eastAsia="GulimChe"/>
          <w:b/>
          <w:sz w:val="44"/>
          <w:szCs w:val="44"/>
        </w:rPr>
        <w:t>(По мотивам одноименного фильма)</w:t>
      </w:r>
    </w:p>
    <w:p w:rsidR="002C1F42" w:rsidRPr="00CD3FEB" w:rsidRDefault="002C1F42" w:rsidP="001D4D40">
      <w:pPr>
        <w:jc w:val="center"/>
        <w:rPr>
          <w:b/>
          <w:sz w:val="44"/>
          <w:szCs w:val="44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</w:t>
      </w: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Pr="00631756" w:rsidRDefault="002C1F42" w:rsidP="001D4D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Составила</w:t>
      </w:r>
      <w:r w:rsidRPr="00631756">
        <w:rPr>
          <w:b/>
          <w:sz w:val="36"/>
          <w:szCs w:val="36"/>
        </w:rPr>
        <w:t xml:space="preserve"> воспитатель</w:t>
      </w:r>
    </w:p>
    <w:p w:rsidR="002C1F42" w:rsidRPr="00631756" w:rsidRDefault="002C1F42" w:rsidP="001D4D4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в</w:t>
      </w:r>
      <w:r w:rsidRPr="00631756">
        <w:rPr>
          <w:b/>
          <w:sz w:val="36"/>
          <w:szCs w:val="36"/>
        </w:rPr>
        <w:t>ысшей квалификационной категории</w:t>
      </w:r>
    </w:p>
    <w:p w:rsidR="002C1F42" w:rsidRDefault="002C1F42" w:rsidP="001D4D4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</w:t>
      </w:r>
      <w:r w:rsidRPr="00631756">
        <w:rPr>
          <w:b/>
          <w:sz w:val="36"/>
          <w:szCs w:val="36"/>
        </w:rPr>
        <w:t>Толмачева Нина Ивановна</w:t>
      </w:r>
    </w:p>
    <w:p w:rsidR="002C1F42" w:rsidRDefault="002C1F42" w:rsidP="001D4D40">
      <w:pPr>
        <w:rPr>
          <w:b/>
          <w:sz w:val="36"/>
          <w:szCs w:val="36"/>
        </w:rPr>
      </w:pPr>
    </w:p>
    <w:p w:rsidR="002C1F42" w:rsidRDefault="002C1F42" w:rsidP="001D4D40">
      <w:pPr>
        <w:rPr>
          <w:b/>
          <w:sz w:val="36"/>
          <w:szCs w:val="36"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</w:p>
    <w:p w:rsidR="002C1F42" w:rsidRPr="00F14E02" w:rsidRDefault="002C1F42" w:rsidP="001D4D40">
      <w:pPr>
        <w:pStyle w:val="Heading2"/>
        <w:jc w:val="center"/>
        <w:rPr>
          <w:i w:val="0"/>
        </w:rPr>
      </w:pPr>
      <w:r w:rsidRPr="00F14E02">
        <w:rPr>
          <w:i w:val="0"/>
          <w:sz w:val="24"/>
          <w:szCs w:val="24"/>
        </w:rPr>
        <w:t>Москва2015г.</w:t>
      </w:r>
    </w:p>
    <w:p w:rsidR="002C1F42" w:rsidRPr="00F14E02" w:rsidRDefault="002C1F42" w:rsidP="001D4D40">
      <w:pPr>
        <w:rPr>
          <w:b/>
        </w:rPr>
      </w:pPr>
    </w:p>
    <w:p w:rsidR="002C1F42" w:rsidRDefault="002C1F42" w:rsidP="001D4D40">
      <w:pPr>
        <w:pStyle w:val="Heading2"/>
        <w:jc w:val="center"/>
        <w:rPr>
          <w:i w:val="0"/>
          <w:sz w:val="36"/>
          <w:szCs w:val="36"/>
        </w:rPr>
      </w:pPr>
      <w:r w:rsidRPr="00F14E02">
        <w:rPr>
          <w:i w:val="0"/>
          <w:sz w:val="36"/>
          <w:szCs w:val="36"/>
        </w:rPr>
        <w:t>Сцена 1 «Коза и соседи»</w:t>
      </w:r>
    </w:p>
    <w:p w:rsidR="002C1F42" w:rsidRPr="00F14E02" w:rsidRDefault="002C1F42" w:rsidP="001D4D40"/>
    <w:p w:rsidR="002C1F42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Мама-коза бегает по окрестностям и поет песню</w:t>
      </w:r>
      <w:r>
        <w:rPr>
          <w:b/>
          <w:i/>
        </w:rPr>
        <w:t>).</w:t>
      </w:r>
    </w:p>
    <w:p w:rsidR="002C1F42" w:rsidRPr="00A23975" w:rsidRDefault="002C1F42" w:rsidP="001D4D40">
      <w:pPr>
        <w:rPr>
          <w:b/>
          <w:i/>
        </w:rPr>
      </w:pPr>
    </w:p>
    <w:p w:rsidR="002C1F42" w:rsidRPr="00E07C08" w:rsidRDefault="002C1F42" w:rsidP="001D4D40">
      <w:r w:rsidRPr="00E07C08">
        <w:t xml:space="preserve">Хороша деревня наша, </w:t>
      </w:r>
      <w:r w:rsidRPr="00E07C08">
        <w:br/>
        <w:t xml:space="preserve">Каждый кустик мне знаком. </w:t>
      </w:r>
      <w:r w:rsidRPr="00E07C08">
        <w:br/>
        <w:t xml:space="preserve">Уважают тетю Машу, </w:t>
      </w:r>
      <w:r w:rsidRPr="00E07C08">
        <w:br/>
        <w:t>Приглашают в каждый дом.</w:t>
      </w:r>
    </w:p>
    <w:p w:rsidR="002C1F42" w:rsidRPr="00E07C08" w:rsidRDefault="002C1F42" w:rsidP="001D4D40">
      <w:r w:rsidRPr="00E07C08">
        <w:t xml:space="preserve">Как приветливы соседи: </w:t>
      </w:r>
      <w:r w:rsidRPr="00E07C08">
        <w:br/>
        <w:t xml:space="preserve">Белка, Ласточка, Овца. </w:t>
      </w:r>
      <w:r w:rsidRPr="00E07C08">
        <w:br/>
        <w:t xml:space="preserve">А у Зайчихи и Медведя </w:t>
      </w:r>
      <w:r w:rsidRPr="00E07C08">
        <w:br/>
        <w:t>Тоже добрые сердца.</w:t>
      </w:r>
    </w:p>
    <w:p w:rsidR="002C1F42" w:rsidRDefault="002C1F42" w:rsidP="001D4D40">
      <w:pPr>
        <w:rPr>
          <w:b/>
          <w:i/>
        </w:rPr>
      </w:pPr>
      <w:r w:rsidRPr="00E07C08">
        <w:t>Ла-ла-ла...</w:t>
      </w:r>
      <w:r>
        <w:rPr>
          <w:b/>
          <w:i/>
        </w:rPr>
        <w:t>.</w:t>
      </w:r>
    </w:p>
    <w:p w:rsidR="002C1F42" w:rsidRPr="00E07C08" w:rsidRDefault="002C1F42" w:rsidP="001D4D40"/>
    <w:p w:rsidR="002C1F42" w:rsidRDefault="002C1F42" w:rsidP="001D4D40">
      <w:pPr>
        <w:rPr>
          <w:b/>
          <w:i/>
        </w:rPr>
      </w:pPr>
      <w:r w:rsidRPr="00E07C08">
        <w:rPr>
          <w:b/>
          <w:i/>
        </w:rPr>
        <w:t>(Этюд-танец соседей.)</w:t>
      </w:r>
    </w:p>
    <w:p w:rsidR="002C1F42" w:rsidRPr="00E07C08" w:rsidRDefault="002C1F42" w:rsidP="001D4D40">
      <w:pPr>
        <w:rPr>
          <w:b/>
          <w:i/>
        </w:rPr>
      </w:pPr>
    </w:p>
    <w:p w:rsidR="002C1F42" w:rsidRPr="00E07C08" w:rsidRDefault="002C1F42" w:rsidP="001D4D40">
      <w:pPr>
        <w:rPr>
          <w:b/>
        </w:rPr>
      </w:pPr>
      <w:r w:rsidRPr="00E07C08">
        <w:rPr>
          <w:b/>
        </w:rPr>
        <w:t>Белка:</w:t>
      </w:r>
    </w:p>
    <w:p w:rsidR="002C1F42" w:rsidRPr="00E07C08" w:rsidRDefault="002C1F42" w:rsidP="001D4D40">
      <w:r w:rsidRPr="00E07C08">
        <w:t>Все для деток, все для дома,</w:t>
      </w:r>
      <w:r w:rsidRPr="00E07C08">
        <w:br/>
        <w:t xml:space="preserve">Вот с корзинками опять. </w:t>
      </w:r>
    </w:p>
    <w:p w:rsidR="002C1F42" w:rsidRPr="00E07C08" w:rsidRDefault="002C1F42" w:rsidP="001D4D40">
      <w:r w:rsidRPr="00E07C08">
        <w:rPr>
          <w:b/>
        </w:rPr>
        <w:t>Зайчиха:</w:t>
      </w:r>
      <w:r w:rsidRPr="00E07C08">
        <w:rPr>
          <w:b/>
        </w:rPr>
        <w:br/>
      </w:r>
      <w:r w:rsidRPr="00E07C08">
        <w:t xml:space="preserve">Я с Козой давно знакома, </w:t>
      </w:r>
      <w:r w:rsidRPr="00E07C08">
        <w:br/>
        <w:t>Что ж такого? Мать как мать.</w:t>
      </w:r>
    </w:p>
    <w:p w:rsidR="002C1F42" w:rsidRPr="00E07C08" w:rsidRDefault="002C1F42" w:rsidP="001D4D40">
      <w:pPr>
        <w:rPr>
          <w:b/>
        </w:rPr>
      </w:pPr>
      <w:r w:rsidRPr="00E07C08">
        <w:rPr>
          <w:b/>
        </w:rPr>
        <w:t>Ласточка:</w:t>
      </w:r>
    </w:p>
    <w:p w:rsidR="002C1F42" w:rsidRPr="00E07C08" w:rsidRDefault="002C1F42" w:rsidP="001D4D40">
      <w:r w:rsidRPr="00E07C08">
        <w:t>Всем помочь она готова,</w:t>
      </w:r>
      <w:r w:rsidRPr="00E07C08">
        <w:br/>
        <w:t>И в заботах без конца.</w:t>
      </w:r>
    </w:p>
    <w:p w:rsidR="002C1F42" w:rsidRPr="00E07C08" w:rsidRDefault="002C1F42" w:rsidP="001D4D40">
      <w:pPr>
        <w:rPr>
          <w:b/>
        </w:rPr>
      </w:pPr>
      <w:r w:rsidRPr="00E07C08">
        <w:br/>
      </w:r>
      <w:r w:rsidRPr="00E07C08">
        <w:rPr>
          <w:b/>
        </w:rPr>
        <w:t>Овца:</w:t>
      </w:r>
    </w:p>
    <w:p w:rsidR="002C1F42" w:rsidRPr="00E07C08" w:rsidRDefault="002C1F42" w:rsidP="001D4D40">
      <w:r w:rsidRPr="00E07C08">
        <w:t>Суетлива, право слово..</w:t>
      </w:r>
    </w:p>
    <w:p w:rsidR="002C1F42" w:rsidRPr="00E07C08" w:rsidRDefault="002C1F42" w:rsidP="001D4D40">
      <w:pPr>
        <w:rPr>
          <w:b/>
        </w:rPr>
      </w:pPr>
      <w:r w:rsidRPr="00E07C08">
        <w:t xml:space="preserve">. </w:t>
      </w:r>
      <w:r w:rsidRPr="00E07C08">
        <w:br/>
      </w:r>
      <w:r w:rsidRPr="00E07C08">
        <w:rPr>
          <w:b/>
        </w:rPr>
        <w:t>Все:</w:t>
      </w:r>
    </w:p>
    <w:p w:rsidR="002C1F42" w:rsidRPr="00E07C08" w:rsidRDefault="002C1F42" w:rsidP="001D4D40">
      <w:r w:rsidRPr="00E07C08">
        <w:t>Помолчала бы, Овца.</w:t>
      </w:r>
    </w:p>
    <w:p w:rsidR="002C1F42" w:rsidRPr="00E07C08" w:rsidRDefault="002C1F42" w:rsidP="001D4D40">
      <w:pPr>
        <w:rPr>
          <w:b/>
          <w:i/>
        </w:rPr>
      </w:pPr>
      <w:r w:rsidRPr="00E07C08">
        <w:rPr>
          <w:b/>
          <w:i/>
        </w:rPr>
        <w:t>/Появляется Коза/</w:t>
      </w:r>
    </w:p>
    <w:p w:rsidR="002C1F42" w:rsidRPr="00E07C08" w:rsidRDefault="002C1F42" w:rsidP="001D4D40">
      <w:r w:rsidRPr="00E07C08">
        <w:rPr>
          <w:b/>
        </w:rPr>
        <w:t>Медведица:</w:t>
      </w:r>
    </w:p>
    <w:p w:rsidR="002C1F42" w:rsidRPr="00E07C08" w:rsidRDefault="002C1F42" w:rsidP="001D4D40">
      <w:r w:rsidRPr="00E07C08">
        <w:t>Как живешь? Где была?</w:t>
      </w:r>
    </w:p>
    <w:p w:rsidR="002C1F42" w:rsidRPr="00E07C08" w:rsidRDefault="002C1F42" w:rsidP="001D4D40">
      <w:r w:rsidRPr="00E07C08">
        <w:rPr>
          <w:b/>
        </w:rPr>
        <w:t>Коза:</w:t>
      </w:r>
      <w:r w:rsidRPr="00E07C08">
        <w:rPr>
          <w:b/>
        </w:rPr>
        <w:br/>
      </w:r>
      <w:r w:rsidRPr="00E07C08">
        <w:t xml:space="preserve">- Где? Спелых ягод набрала. </w:t>
      </w:r>
      <w:r w:rsidRPr="00E07C08">
        <w:br/>
        <w:t xml:space="preserve">А теперь тороплюсь, за детишек я боюсь. </w:t>
      </w:r>
    </w:p>
    <w:p w:rsidR="002C1F42" w:rsidRPr="00E07C08" w:rsidRDefault="002C1F42" w:rsidP="001D4D40">
      <w:pPr>
        <w:rPr>
          <w:b/>
        </w:rPr>
      </w:pPr>
      <w:r w:rsidRPr="00E07C08">
        <w:rPr>
          <w:b/>
        </w:rPr>
        <w:t>Белка:</w:t>
      </w:r>
    </w:p>
    <w:p w:rsidR="002C1F42" w:rsidRPr="00E07C08" w:rsidRDefault="002C1F42" w:rsidP="001D4D40">
      <w:r w:rsidRPr="00E07C08">
        <w:t xml:space="preserve">- Погодите, тетя Маша, </w:t>
      </w:r>
      <w:r w:rsidRPr="00E07C08">
        <w:br/>
        <w:t>Вам орешков наберу.</w:t>
      </w:r>
    </w:p>
    <w:p w:rsidR="002C1F42" w:rsidRPr="00E07C08" w:rsidRDefault="002C1F42" w:rsidP="001D4D40">
      <w:r w:rsidRPr="00E07C08">
        <w:rPr>
          <w:b/>
        </w:rPr>
        <w:t>Коза:</w:t>
      </w:r>
      <w:r w:rsidRPr="00E07C08">
        <w:rPr>
          <w:b/>
        </w:rPr>
        <w:br/>
      </w:r>
      <w:r w:rsidRPr="00E07C08">
        <w:t xml:space="preserve">- Нет, я спешу, я спешу, </w:t>
      </w:r>
      <w:r w:rsidRPr="00E07C08">
        <w:br/>
        <w:t xml:space="preserve">Волк явился не к добру. </w:t>
      </w:r>
      <w:r w:rsidRPr="00E07C08">
        <w:br/>
        <w:t xml:space="preserve">Появился дядя серый, </w:t>
      </w:r>
      <w:r w:rsidRPr="00E07C08">
        <w:br/>
        <w:t xml:space="preserve">Ох, его мысли не чисты. </w:t>
      </w:r>
      <w:r w:rsidRPr="00E07C08">
        <w:br/>
      </w:r>
      <w:r w:rsidRPr="00E07C08">
        <w:rPr>
          <w:b/>
        </w:rPr>
        <w:t>Заяц:</w:t>
      </w:r>
      <w:r w:rsidRPr="00E07C08">
        <w:br/>
        <w:t>- Волку нынче нету веры.</w:t>
      </w:r>
    </w:p>
    <w:p w:rsidR="002C1F42" w:rsidRPr="00E07C08" w:rsidRDefault="002C1F42" w:rsidP="001D4D40">
      <w:r w:rsidRPr="00E07C08">
        <w:rPr>
          <w:b/>
        </w:rPr>
        <w:t>Белка:</w:t>
      </w:r>
      <w:r w:rsidRPr="00E07C08">
        <w:rPr>
          <w:b/>
        </w:rPr>
        <w:br/>
      </w:r>
      <w:r w:rsidRPr="00E07C08">
        <w:t>- Ой! Шевелятся кусты.</w:t>
      </w:r>
    </w:p>
    <w:p w:rsidR="002C1F42" w:rsidRPr="00E07C08" w:rsidRDefault="002C1F42" w:rsidP="001D4D40">
      <w:r w:rsidRPr="00E07C08">
        <w:rPr>
          <w:b/>
        </w:rPr>
        <w:t>Овца:</w:t>
      </w:r>
      <w:r w:rsidRPr="00E07C08">
        <w:t>- Поскорей, поскорей! Спрячу я своих детей.</w:t>
      </w:r>
      <w:r>
        <w:t xml:space="preserve"> (Относит и возвращается.)</w:t>
      </w:r>
    </w:p>
    <w:p w:rsidR="002C1F42" w:rsidRPr="00E07C08" w:rsidRDefault="002C1F42" w:rsidP="001D4D40">
      <w:r w:rsidRPr="00E07C08">
        <w:rPr>
          <w:b/>
        </w:rPr>
        <w:t xml:space="preserve">Коза: </w:t>
      </w:r>
      <w:r w:rsidRPr="00E07C08">
        <w:br/>
      </w:r>
      <w:r>
        <w:t>- Я не вру, я не вру. Волк явился</w:t>
      </w:r>
      <w:r w:rsidRPr="00E07C08">
        <w:t>, не к добру</w:t>
      </w:r>
    </w:p>
    <w:p w:rsidR="002C1F42" w:rsidRPr="00E07C08" w:rsidRDefault="002C1F42" w:rsidP="001D4D40">
      <w:r w:rsidRPr="00E07C08">
        <w:rPr>
          <w:b/>
        </w:rPr>
        <w:t>3 Ласточка:</w:t>
      </w:r>
      <w:r>
        <w:t xml:space="preserve"> </w:t>
      </w:r>
      <w:r w:rsidRPr="00E07C08">
        <w:t>Удивительное дело, целый день в трудах она.</w:t>
      </w:r>
      <w:r w:rsidRPr="00E07C08">
        <w:br/>
        <w:t>Но ничуть не постарела, посмотрите - как стройна.</w:t>
      </w:r>
    </w:p>
    <w:p w:rsidR="002C1F42" w:rsidRPr="00E07C08" w:rsidRDefault="002C1F42" w:rsidP="001D4D40">
      <w:r w:rsidRPr="00E07C08">
        <w:rPr>
          <w:b/>
        </w:rPr>
        <w:t>Медведь:</w:t>
      </w:r>
      <w:r w:rsidRPr="00E07C08">
        <w:rPr>
          <w:b/>
        </w:rPr>
        <w:br/>
      </w:r>
      <w:r w:rsidRPr="00E07C08">
        <w:t>- Как здоровье, тетя Маша?</w:t>
      </w:r>
    </w:p>
    <w:p w:rsidR="002C1F42" w:rsidRPr="00E07C08" w:rsidRDefault="002C1F42" w:rsidP="001D4D40">
      <w:r w:rsidRPr="00E07C08">
        <w:rPr>
          <w:b/>
        </w:rPr>
        <w:t>Коза:</w:t>
      </w:r>
      <w:r w:rsidRPr="00E07C08">
        <w:rPr>
          <w:b/>
        </w:rPr>
        <w:br/>
      </w:r>
      <w:r w:rsidRPr="00E07C08">
        <w:t>- Ничего, как всегда.</w:t>
      </w:r>
    </w:p>
    <w:p w:rsidR="002C1F42" w:rsidRPr="00E07C08" w:rsidRDefault="002C1F42" w:rsidP="001D4D40">
      <w:r w:rsidRPr="00E07C08">
        <w:rPr>
          <w:b/>
        </w:rPr>
        <w:t>1 Ласточка:</w:t>
      </w:r>
      <w:r>
        <w:br/>
        <w:t>- Знаете</w:t>
      </w:r>
      <w:r w:rsidRPr="00E07C08">
        <w:t xml:space="preserve"> ее детишек?</w:t>
      </w:r>
    </w:p>
    <w:p w:rsidR="002C1F42" w:rsidRPr="00E07C08" w:rsidRDefault="002C1F42" w:rsidP="001D4D40">
      <w:r w:rsidRPr="00E07C08">
        <w:rPr>
          <w:b/>
        </w:rPr>
        <w:t xml:space="preserve">2 Ласточка: </w:t>
      </w:r>
      <w:r w:rsidRPr="00E07C08">
        <w:rPr>
          <w:b/>
        </w:rPr>
        <w:br/>
      </w:r>
      <w:r w:rsidRPr="00E07C08">
        <w:t xml:space="preserve">- Крикуны, ох беда. </w:t>
      </w:r>
    </w:p>
    <w:p w:rsidR="002C1F42" w:rsidRPr="00E07C08" w:rsidRDefault="002C1F42" w:rsidP="001D4D40">
      <w:pPr>
        <w:rPr>
          <w:b/>
        </w:rPr>
      </w:pPr>
      <w:r w:rsidRPr="00E07C08">
        <w:rPr>
          <w:b/>
        </w:rPr>
        <w:t>Коза:</w:t>
      </w:r>
    </w:p>
    <w:p w:rsidR="002C1F42" w:rsidRPr="00EA6532" w:rsidRDefault="002C1F42" w:rsidP="001D4D40">
      <w:pPr>
        <w:rPr>
          <w:b/>
        </w:rPr>
      </w:pPr>
      <w:r w:rsidRPr="00E07C08">
        <w:t xml:space="preserve">Тороплюсь, тороплюсь, за детишек я боюсь. </w:t>
      </w:r>
      <w:r w:rsidRPr="00EA6532">
        <w:rPr>
          <w:i/>
        </w:rPr>
        <w:t>(</w:t>
      </w:r>
      <w:r w:rsidRPr="00EA6532">
        <w:rPr>
          <w:b/>
          <w:i/>
        </w:rPr>
        <w:t>Уходит и поёт</w:t>
      </w:r>
      <w:r w:rsidRPr="00EA6532">
        <w:rPr>
          <w:b/>
        </w:rPr>
        <w:t>)</w:t>
      </w:r>
    </w:p>
    <w:p w:rsidR="002C1F42" w:rsidRDefault="002C1F42" w:rsidP="001D4D40">
      <w:r w:rsidRPr="00E07C08">
        <w:t xml:space="preserve">Хороша </w:t>
      </w:r>
      <w:r>
        <w:t xml:space="preserve">деревня наша, </w:t>
      </w:r>
      <w:r>
        <w:br/>
        <w:t>Каждый кустик ей</w:t>
      </w:r>
      <w:r w:rsidRPr="00E07C08">
        <w:t xml:space="preserve"> знаком. </w:t>
      </w:r>
      <w:r w:rsidRPr="00E07C08">
        <w:br/>
        <w:t xml:space="preserve">Уважают тетю Машу, </w:t>
      </w:r>
      <w:r w:rsidRPr="00E07C08">
        <w:br/>
        <w:t>Приглашают в каждый дом.</w:t>
      </w:r>
    </w:p>
    <w:p w:rsidR="002C1F42" w:rsidRPr="00EA6532" w:rsidRDefault="002C1F42" w:rsidP="001D4D40">
      <w:pPr>
        <w:rPr>
          <w:b/>
          <w:i/>
        </w:rPr>
      </w:pPr>
      <w:r w:rsidRPr="00EA6532">
        <w:rPr>
          <w:b/>
          <w:i/>
        </w:rPr>
        <w:t>/Звери поют)</w:t>
      </w:r>
    </w:p>
    <w:p w:rsidR="002C1F42" w:rsidRDefault="002C1F42" w:rsidP="001D4D40">
      <w:pPr>
        <w:rPr>
          <w:b/>
          <w:i/>
        </w:rPr>
      </w:pPr>
      <w:r w:rsidRPr="00E07C08">
        <w:t>- Мы про нашу героиню новый начали рассказ.</w:t>
      </w:r>
      <w:r w:rsidRPr="00E07C08">
        <w:br/>
        <w:t xml:space="preserve">В старых сказках и в помине нет того, что есть у нас.  </w:t>
      </w:r>
      <w:r w:rsidRPr="00E07C08">
        <w:rPr>
          <w:b/>
          <w:i/>
        </w:rPr>
        <w:t>(Все уходят.)</w:t>
      </w:r>
    </w:p>
    <w:p w:rsidR="002C1F42" w:rsidRDefault="002C1F42" w:rsidP="001D4D40">
      <w:pPr>
        <w:rPr>
          <w:b/>
          <w:i/>
        </w:rPr>
      </w:pPr>
    </w:p>
    <w:p w:rsidR="002C1F42" w:rsidRPr="00E07C08" w:rsidRDefault="002C1F42" w:rsidP="001D4D40"/>
    <w:p w:rsidR="002C1F42" w:rsidRDefault="002C1F42" w:rsidP="001D4D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Сцена 2 «Козлята</w:t>
      </w:r>
      <w:r w:rsidRPr="00A23975">
        <w:rPr>
          <w:b/>
          <w:sz w:val="36"/>
          <w:szCs w:val="36"/>
        </w:rPr>
        <w:t>»</w:t>
      </w:r>
    </w:p>
    <w:p w:rsidR="002C1F42" w:rsidRPr="00A23975" w:rsidRDefault="002C1F42" w:rsidP="001D4D40">
      <w:pPr>
        <w:jc w:val="center"/>
        <w:rPr>
          <w:b/>
          <w:sz w:val="36"/>
          <w:szCs w:val="36"/>
        </w:rPr>
      </w:pPr>
    </w:p>
    <w:p w:rsidR="002C1F42" w:rsidRPr="00EA40BD" w:rsidRDefault="002C1F42" w:rsidP="001D4D40">
      <w:pPr>
        <w:rPr>
          <w:b/>
          <w:i/>
          <w:sz w:val="28"/>
          <w:szCs w:val="28"/>
        </w:rPr>
      </w:pPr>
      <w:r>
        <w:rPr>
          <w:b/>
          <w:i/>
        </w:rPr>
        <w:t xml:space="preserve">(Выбегают козлята).                     </w:t>
      </w:r>
      <w:r w:rsidRPr="00EA40BD">
        <w:rPr>
          <w:b/>
          <w:i/>
          <w:sz w:val="28"/>
          <w:szCs w:val="28"/>
        </w:rPr>
        <w:t>Танец козлят.</w:t>
      </w:r>
    </w:p>
    <w:p w:rsidR="002C1F42" w:rsidRPr="00A23975" w:rsidRDefault="002C1F42" w:rsidP="001D4D40">
      <w:pPr>
        <w:rPr>
          <w:b/>
          <w:i/>
        </w:rPr>
      </w:pPr>
    </w:p>
    <w:p w:rsidR="002C1F42" w:rsidRPr="00A23975" w:rsidRDefault="002C1F42" w:rsidP="001D4D40">
      <w:r w:rsidRPr="00A23975">
        <w:rPr>
          <w:b/>
        </w:rPr>
        <w:t>3Козленок:</w:t>
      </w:r>
      <w:r w:rsidRPr="00A23975">
        <w:t xml:space="preserve"> Мама в лес ушла. Остались одни мы дома.</w:t>
      </w:r>
      <w:r w:rsidRPr="00A23975">
        <w:br/>
        <w:t>Жизнь так весела, в лесу нам всё знакомо.</w:t>
      </w:r>
    </w:p>
    <w:p w:rsidR="002C1F42" w:rsidRPr="00A23975" w:rsidRDefault="002C1F42" w:rsidP="001D4D40">
      <w:r w:rsidRPr="00A23975">
        <w:t xml:space="preserve"> </w:t>
      </w:r>
      <w:r w:rsidRPr="00A23975">
        <w:br/>
      </w:r>
      <w:r w:rsidRPr="00A23975">
        <w:rPr>
          <w:b/>
        </w:rPr>
        <w:t>5Козленок:</w:t>
      </w:r>
      <w:r w:rsidRPr="00A23975">
        <w:t xml:space="preserve"> Будем мы петь и плясать,</w:t>
      </w:r>
    </w:p>
    <w:p w:rsidR="002C1F42" w:rsidRPr="00A23975" w:rsidRDefault="002C1F42" w:rsidP="001D4D40">
      <w:r w:rsidRPr="00A23975">
        <w:t>В прятки и салки играть.</w:t>
      </w:r>
      <w:r w:rsidRPr="00A23975">
        <w:br/>
      </w:r>
      <w:r w:rsidRPr="00A23975">
        <w:br/>
      </w:r>
      <w:r w:rsidRPr="00A23975">
        <w:rPr>
          <w:b/>
          <w:i/>
        </w:rPr>
        <w:t>(Появляются  Осленок, Волчонок и Рысенок).</w:t>
      </w:r>
    </w:p>
    <w:p w:rsidR="002C1F42" w:rsidRPr="00A23975" w:rsidRDefault="002C1F42" w:rsidP="001D4D40">
      <w:r w:rsidRPr="00A23975">
        <w:rPr>
          <w:b/>
        </w:rPr>
        <w:t>О.В.З.:</w:t>
      </w:r>
      <w:r w:rsidRPr="00A23975">
        <w:t xml:space="preserve"> Примите нас в игру - просим вас подобру. </w:t>
      </w:r>
      <w:r w:rsidRPr="00A23975">
        <w:br/>
      </w:r>
      <w:r w:rsidRPr="00A23975">
        <w:br/>
      </w:r>
      <w:r w:rsidRPr="00A23975">
        <w:rPr>
          <w:b/>
        </w:rPr>
        <w:t>Козлята</w:t>
      </w:r>
      <w:r w:rsidRPr="00A23975">
        <w:t xml:space="preserve">: Ну-ка быстро прочь отсюда! Ну-ка быстро прочь отсюда! </w:t>
      </w:r>
      <w:r w:rsidRPr="00A23975">
        <w:br/>
      </w:r>
      <w:r w:rsidRPr="00A23975">
        <w:br/>
      </w:r>
      <w:r w:rsidRPr="00A23975">
        <w:rPr>
          <w:b/>
        </w:rPr>
        <w:t>О.В.Р.:</w:t>
      </w:r>
      <w:r w:rsidRPr="00A23975">
        <w:t xml:space="preserve"> Мы пришли сюда, мы вас играть научим. </w:t>
      </w:r>
      <w:r w:rsidRPr="00A23975">
        <w:br/>
      </w:r>
      <w:r w:rsidRPr="00A23975">
        <w:rPr>
          <w:b/>
        </w:rPr>
        <w:t xml:space="preserve">Козлята: </w:t>
      </w:r>
      <w:r w:rsidRPr="00A23975">
        <w:t xml:space="preserve">Там, где вы - беда. Прочь! Убирайтесь лучше! </w:t>
      </w:r>
    </w:p>
    <w:p w:rsidR="002C1F42" w:rsidRDefault="002C1F42" w:rsidP="001D4D40">
      <w:pPr>
        <w:rPr>
          <w:b/>
          <w:i/>
        </w:rPr>
      </w:pPr>
      <w:r w:rsidRPr="00A23975">
        <w:rPr>
          <w:b/>
        </w:rPr>
        <w:t xml:space="preserve">О.В.Р.:   </w:t>
      </w:r>
      <w:r w:rsidRPr="00A23975">
        <w:t>Нет, ни за что не уйдем. Нет, ни за что не уйдем.</w:t>
      </w:r>
      <w:r w:rsidRPr="00A23975">
        <w:br/>
      </w:r>
      <w:r w:rsidRPr="00A23975">
        <w:br/>
      </w:r>
      <w:r w:rsidRPr="00A23975">
        <w:rPr>
          <w:b/>
          <w:i/>
        </w:rPr>
        <w:t>(Наступают поочередно друг на друга.)</w:t>
      </w:r>
    </w:p>
    <w:p w:rsidR="002C1F42" w:rsidRPr="00A23975" w:rsidRDefault="002C1F42" w:rsidP="001D4D40"/>
    <w:p w:rsidR="002C1F42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Мама-Коза появляется, удивляетс</w:t>
      </w:r>
      <w:r>
        <w:rPr>
          <w:b/>
          <w:i/>
        </w:rPr>
        <w:t>я. Злые звери прячутся недалеко.)</w:t>
      </w:r>
    </w:p>
    <w:p w:rsidR="002C1F42" w:rsidRPr="00F14E02" w:rsidRDefault="002C1F42" w:rsidP="001D4D40">
      <w:pPr>
        <w:rPr>
          <w:b/>
          <w:i/>
        </w:rPr>
      </w:pPr>
      <w:r>
        <w:rPr>
          <w:b/>
          <w:i/>
        </w:rPr>
        <w:t xml:space="preserve">  </w:t>
      </w:r>
      <w:r w:rsidRPr="00A23975">
        <w:rPr>
          <w:b/>
        </w:rPr>
        <w:t>Коза:</w:t>
      </w:r>
      <w:r w:rsidRPr="00A23975">
        <w:t xml:space="preserve"> Что здесь происходит? </w:t>
      </w:r>
      <w:r w:rsidRPr="00A23975">
        <w:rPr>
          <w:b/>
          <w:i/>
        </w:rPr>
        <w:t>(Уводит в дом козлят.)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Как вели себя ребятки? Отвечай одна за всех.</w:t>
      </w:r>
      <w:r w:rsidRPr="00A23975">
        <w:br/>
      </w:r>
      <w:r w:rsidRPr="00A23975">
        <w:rPr>
          <w:b/>
        </w:rPr>
        <w:t>1Козленок:</w:t>
      </w:r>
      <w:r w:rsidRPr="00A23975">
        <w:t xml:space="preserve"> Не волнуйся. Все в порядке!</w:t>
      </w:r>
      <w:r w:rsidRPr="00A23975">
        <w:br/>
      </w:r>
      <w:r w:rsidRPr="00A23975">
        <w:rPr>
          <w:b/>
        </w:rPr>
        <w:t>2Козленок:</w:t>
      </w:r>
      <w:r w:rsidRPr="00A23975">
        <w:t xml:space="preserve"> Мама, можно взять орех?</w:t>
      </w:r>
      <w:r w:rsidRPr="00A23975">
        <w:br/>
      </w:r>
      <w:r w:rsidRPr="00A23975">
        <w:rPr>
          <w:b/>
        </w:rPr>
        <w:t>3Козленок:</w:t>
      </w:r>
      <w:r w:rsidRPr="00A23975">
        <w:t xml:space="preserve"> Я хочу малины спелой.</w:t>
      </w:r>
      <w:r w:rsidRPr="00A23975">
        <w:br/>
      </w:r>
      <w:r w:rsidRPr="00A23975">
        <w:rPr>
          <w:b/>
        </w:rPr>
        <w:t>4 Козленок:</w:t>
      </w:r>
      <w:r w:rsidRPr="00A23975">
        <w:t xml:space="preserve"> Мама, мне приснился страшный сон.</w:t>
      </w:r>
      <w:r w:rsidRPr="00A23975">
        <w:br/>
      </w:r>
      <w:r w:rsidRPr="00A23975">
        <w:rPr>
          <w:b/>
        </w:rPr>
        <w:t>5Козленок:</w:t>
      </w:r>
      <w:r w:rsidRPr="00A23975">
        <w:t xml:space="preserve"> Избу я убрать успела...</w:t>
      </w:r>
      <w:r w:rsidRPr="00A23975">
        <w:br/>
      </w:r>
      <w:r w:rsidRPr="00A23975">
        <w:rPr>
          <w:b/>
        </w:rPr>
        <w:t>Коза:</w:t>
      </w:r>
      <w:r w:rsidRPr="00A23975">
        <w:t xml:space="preserve"> Где же Гога?</w:t>
      </w:r>
      <w:r w:rsidRPr="00A23975">
        <w:br/>
      </w:r>
      <w:r w:rsidRPr="00A23975">
        <w:rPr>
          <w:b/>
        </w:rPr>
        <w:t>6Козленок:</w:t>
      </w:r>
      <w:r w:rsidRPr="00A23975">
        <w:t xml:space="preserve"> Плачет он.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Что с тобою за беда?</w:t>
      </w:r>
      <w:r w:rsidRPr="00A23975">
        <w:br/>
      </w:r>
      <w:r w:rsidRPr="00A23975">
        <w:rPr>
          <w:b/>
        </w:rPr>
        <w:t>7Козленок:</w:t>
      </w:r>
      <w:r w:rsidRPr="00A23975">
        <w:t xml:space="preserve"> Здесь последний я всегда...</w:t>
      </w:r>
    </w:p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/Все танцуют от радостных чувств... уходят./</w:t>
      </w:r>
    </w:p>
    <w:p w:rsidR="002C1F42" w:rsidRDefault="002C1F42" w:rsidP="001D4D40">
      <w:pPr>
        <w:jc w:val="center"/>
        <w:rPr>
          <w:b/>
          <w:sz w:val="36"/>
          <w:szCs w:val="36"/>
        </w:rPr>
      </w:pPr>
      <w:r w:rsidRPr="00A23975">
        <w:br/>
      </w:r>
      <w:r w:rsidRPr="00A217F2">
        <w:rPr>
          <w:b/>
          <w:sz w:val="36"/>
          <w:szCs w:val="36"/>
        </w:rPr>
        <w:t>Сцена 3 «Коварный план Волка»</w:t>
      </w:r>
    </w:p>
    <w:p w:rsidR="002C1F42" w:rsidRPr="00526734" w:rsidRDefault="002C1F42" w:rsidP="001D4D40"/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 xml:space="preserve"> Осленок, В</w:t>
      </w:r>
      <w:r>
        <w:rPr>
          <w:b/>
          <w:i/>
        </w:rPr>
        <w:t>олчонок и Рысенок снова выходят, г</w:t>
      </w:r>
      <w:r w:rsidRPr="00A23975">
        <w:rPr>
          <w:b/>
          <w:i/>
        </w:rPr>
        <w:t>оворят все вместе возможно)</w:t>
      </w:r>
      <w:r w:rsidRPr="00A23975">
        <w:rPr>
          <w:b/>
          <w:i/>
        </w:rPr>
        <w:br/>
      </w:r>
      <w:r w:rsidRPr="00A217F2">
        <w:rPr>
          <w:b/>
        </w:rPr>
        <w:t>Волчонок:</w:t>
      </w:r>
      <w:r w:rsidRPr="00A23975">
        <w:t xml:space="preserve"> Посмотрите, посмотрите.</w:t>
      </w:r>
      <w:r w:rsidRPr="00A23975">
        <w:br/>
        <w:t xml:space="preserve">                   Вот шагает наш спаситель. </w:t>
      </w:r>
      <w:r w:rsidRPr="00A23975">
        <w:br/>
      </w:r>
      <w:r w:rsidRPr="00A217F2">
        <w:rPr>
          <w:b/>
        </w:rPr>
        <w:t>Осленок:</w:t>
      </w:r>
      <w:r w:rsidRPr="00A23975">
        <w:t xml:space="preserve"> Он козлятам и мамаше отомстит за слезы наши. </w:t>
      </w:r>
      <w:r w:rsidRPr="00A23975">
        <w:br/>
        <w:t xml:space="preserve">                 Было так во все эпохи - с дядей-Волком шутки плохи.</w:t>
      </w:r>
      <w:r w:rsidRPr="00A23975">
        <w:br/>
      </w:r>
      <w:r w:rsidRPr="00A217F2">
        <w:rPr>
          <w:b/>
        </w:rPr>
        <w:t>Рысенок:</w:t>
      </w:r>
      <w:r w:rsidRPr="00A23975">
        <w:t xml:space="preserve"> У него суровый взгляд.</w:t>
      </w:r>
      <w:r w:rsidRPr="00A23975">
        <w:br/>
        <w:t xml:space="preserve">                 Наказанье ждет козлят.</w:t>
      </w:r>
    </w:p>
    <w:p w:rsidR="002C1F42" w:rsidRPr="00A23975" w:rsidRDefault="002C1F42" w:rsidP="001D4D40">
      <w:r w:rsidRPr="00A23975">
        <w:t xml:space="preserve">                 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Волк появляется с трубкой и поет</w:t>
      </w:r>
      <w:r>
        <w:rPr>
          <w:b/>
          <w:i/>
        </w:rPr>
        <w:t>).</w:t>
      </w:r>
    </w:p>
    <w:p w:rsidR="002C1F42" w:rsidRDefault="002C1F42" w:rsidP="001D4D40">
      <w:r w:rsidRPr="00A23975">
        <w:t>- Насочиняли сказок детям - выдумать их пустяк.</w:t>
      </w:r>
      <w:r w:rsidRPr="00A23975">
        <w:br/>
        <w:t xml:space="preserve">По свету напустили сплетен - волки бяки, </w:t>
      </w:r>
      <w:r w:rsidRPr="00A23975">
        <w:br/>
        <w:t>Что не случится - мы в ответе, Волк почему-то враг.</w:t>
      </w:r>
      <w:r w:rsidRPr="00A23975">
        <w:br/>
        <w:t>Разве похожи мы на бяк?</w:t>
      </w:r>
      <w:r w:rsidRPr="00A23975">
        <w:br/>
      </w:r>
      <w:r w:rsidRPr="00A23975">
        <w:br/>
        <w:t>Серый волк невинен, как дитя.</w:t>
      </w:r>
      <w:r w:rsidRPr="00A23975">
        <w:br/>
        <w:t>Серый волк напрасно оклеветан кем-то.</w:t>
      </w:r>
      <w:r w:rsidRPr="00A23975">
        <w:br/>
      </w:r>
      <w:r w:rsidRPr="00A23975">
        <w:br/>
        <w:t>Если когда-то из овина ночью овца сбежит,</w:t>
      </w:r>
      <w:r w:rsidRPr="00A23975">
        <w:br/>
        <w:t>Все говорят, что в том повинны волки - бяки.</w:t>
      </w:r>
      <w:r w:rsidRPr="00A23975">
        <w:br/>
        <w:t>Несправедливая картина мой искажает вид,</w:t>
      </w:r>
      <w:r w:rsidRPr="00A23975">
        <w:br/>
        <w:t>Кто же сказал что Волк - бандит?</w:t>
      </w:r>
      <w:r w:rsidRPr="00A23975">
        <w:br/>
      </w:r>
      <w:r w:rsidRPr="00A23975">
        <w:br/>
        <w:t>Серый волк невинен, как дитя.</w:t>
      </w:r>
      <w:r w:rsidRPr="00A23975">
        <w:br/>
        <w:t>Серый в</w:t>
      </w:r>
      <w:r>
        <w:t>олк напрасно оклеветан кем-то.</w:t>
      </w:r>
      <w:r>
        <w:br/>
      </w:r>
    </w:p>
    <w:p w:rsidR="002C1F42" w:rsidRPr="00A217F2" w:rsidRDefault="002C1F42" w:rsidP="001D4D40">
      <w:r>
        <w:rPr>
          <w:b/>
          <w:i/>
        </w:rPr>
        <w:t>(</w:t>
      </w:r>
      <w:r w:rsidRPr="00A23975">
        <w:rPr>
          <w:b/>
          <w:i/>
        </w:rPr>
        <w:t xml:space="preserve"> Коза </w:t>
      </w:r>
      <w:r>
        <w:rPr>
          <w:b/>
          <w:i/>
        </w:rPr>
        <w:t>появляется в конце песни волка, он ее не видит.)</w:t>
      </w:r>
      <w:r w:rsidRPr="00A23975">
        <w:rPr>
          <w:b/>
          <w:i/>
        </w:rPr>
        <w:t xml:space="preserve">  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Хватит, хватит! Замолчите - и запомните: я не из пугливых.</w:t>
      </w:r>
    </w:p>
    <w:p w:rsidR="002C1F42" w:rsidRPr="00A23975" w:rsidRDefault="002C1F42" w:rsidP="001D4D40">
      <w:r w:rsidRPr="00A23975">
        <w:rPr>
          <w:b/>
        </w:rPr>
        <w:t>Поет:</w:t>
      </w:r>
      <w:r w:rsidRPr="00A23975">
        <w:t xml:space="preserve"> Я живу со всеми в мире, не люблю не нужных ссор.</w:t>
      </w:r>
      <w:r w:rsidRPr="00A23975">
        <w:br/>
        <w:t xml:space="preserve">Ведь с соседями ругаться - на себя навлечь позор. </w:t>
      </w:r>
      <w:r w:rsidRPr="00A23975">
        <w:br/>
        <w:t xml:space="preserve">Я не знаю почему ты невзлюбил моих козлят. </w:t>
      </w:r>
      <w:r w:rsidRPr="00A23975">
        <w:br/>
        <w:t xml:space="preserve">Если ты их пальцем тронешь - будешь после сам не рад. </w:t>
      </w:r>
    </w:p>
    <w:p w:rsidR="002C1F42" w:rsidRDefault="002C1F42" w:rsidP="001D4D40">
      <w:r w:rsidRPr="00A23975">
        <w:t xml:space="preserve">У меня нет клыков, как у тигров и волков, </w:t>
      </w:r>
      <w:r w:rsidRPr="00A23975">
        <w:br/>
        <w:t>Но зато для врага есть копыта и рога. Вот так.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Волк:</w:t>
      </w:r>
      <w:r w:rsidRPr="00A23975">
        <w:t xml:space="preserve"> Я сосед по кличке Серый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Я соседка тетя Маша. </w:t>
      </w:r>
    </w:p>
    <w:p w:rsidR="002C1F42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Шум мне действует на нервы. 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Я хозяйка в доме нашем.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Волк:</w:t>
      </w:r>
      <w:r w:rsidRPr="00A23975">
        <w:t xml:space="preserve"> Эй, соседка, эй, соседка!</w:t>
      </w:r>
    </w:p>
    <w:p w:rsidR="002C1F42" w:rsidRDefault="002C1F42" w:rsidP="001D4D40">
      <w:r w:rsidRPr="00A23975">
        <w:br/>
      </w:r>
      <w:r w:rsidRPr="00A23975">
        <w:rPr>
          <w:b/>
        </w:rPr>
        <w:t>Рысенок:</w:t>
      </w:r>
      <w:r w:rsidRPr="00A23975">
        <w:t xml:space="preserve"> Очень скоро вспыхнет ссора.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Осленок</w:t>
      </w:r>
      <w:r w:rsidRPr="00A23975">
        <w:t>: Шум у вас стоит нередко.</w:t>
      </w:r>
    </w:p>
    <w:p w:rsidR="002C1F42" w:rsidRDefault="002C1F42" w:rsidP="001D4D40">
      <w:r w:rsidRPr="00A23975">
        <w:br/>
      </w:r>
      <w:r w:rsidRPr="00A23975">
        <w:rPr>
          <w:b/>
        </w:rPr>
        <w:t>Коза</w:t>
      </w:r>
      <w:r w:rsidRPr="00A23975">
        <w:t>: Шум не слышен за забором.</w:t>
      </w:r>
    </w:p>
    <w:p w:rsidR="002C1F42" w:rsidRDefault="002C1F42" w:rsidP="001D4D40">
      <w:r w:rsidRPr="00A23975">
        <w:br/>
      </w:r>
      <w:r w:rsidRPr="00A23975">
        <w:rPr>
          <w:b/>
        </w:rPr>
        <w:t>Волк</w:t>
      </w:r>
      <w:r w:rsidRPr="00A23975">
        <w:t>: Жить в таком соседстве трудно. Я не сплю ни днем, ни ночью!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Спишь! Как суслик - беспробудно.</w:t>
      </w:r>
    </w:p>
    <w:p w:rsidR="002C1F42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Ну, не очень-то. Не очень-то.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 поет:</w:t>
      </w:r>
      <w:r w:rsidRPr="00A23975">
        <w:t xml:space="preserve"> Я подчиняться мне заставлю, слово мое - закон.</w:t>
      </w:r>
      <w:r w:rsidRPr="00A23975">
        <w:br/>
        <w:t>Ты, поплотней запирай свои ставни, тетя Маша.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 xml:space="preserve">Коза поет: </w:t>
      </w:r>
      <w:r w:rsidRPr="00A23975">
        <w:t>Знай, я на место тебя поставлю, ишь ты, грозится он.</w:t>
      </w:r>
      <w:r w:rsidRPr="00A23975">
        <w:br/>
        <w:t xml:space="preserve">Прямо скажу - убирайся вон! (С усмешкой следующую фразу) Серый волк невинен как дитя... </w:t>
      </w:r>
    </w:p>
    <w:p w:rsidR="002C1F42" w:rsidRDefault="002C1F42" w:rsidP="001D4D40">
      <w:r w:rsidRPr="00A23975">
        <w:rPr>
          <w:b/>
        </w:rPr>
        <w:t>Волк:</w:t>
      </w:r>
      <w:r w:rsidRPr="00A23975">
        <w:t xml:space="preserve"> Серый волк...</w:t>
      </w:r>
    </w:p>
    <w:p w:rsidR="002C1F42" w:rsidRPr="00A23975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(наступая на волка, тот пятится)  Ты суслик, суслик, суслик, суслик! Ме-ме-ме….</w:t>
      </w:r>
      <w:r w:rsidRPr="00A23975">
        <w:br/>
        <w:t xml:space="preserve">           </w:t>
      </w:r>
      <w:r>
        <w:rPr>
          <w:b/>
          <w:i/>
        </w:rPr>
        <w:t>(</w:t>
      </w:r>
      <w:r w:rsidRPr="00A23975">
        <w:rPr>
          <w:b/>
          <w:i/>
        </w:rPr>
        <w:t>Мама-Коза рогам</w:t>
      </w:r>
      <w:r>
        <w:rPr>
          <w:b/>
          <w:i/>
        </w:rPr>
        <w:t>и наступает на волка и уходит ).</w:t>
      </w:r>
      <w:r w:rsidRPr="00A23975">
        <w:rPr>
          <w:b/>
          <w:i/>
        </w:rPr>
        <w:br/>
        <w:t>(Выглядывают соседки)</w:t>
      </w:r>
    </w:p>
    <w:p w:rsidR="002C1F42" w:rsidRDefault="002C1F42" w:rsidP="001D4D40">
      <w:pPr>
        <w:rPr>
          <w:b/>
        </w:rPr>
      </w:pPr>
    </w:p>
    <w:p w:rsidR="002C1F42" w:rsidRPr="00A23975" w:rsidRDefault="002C1F42" w:rsidP="001D4D40">
      <w:r w:rsidRPr="00A23975">
        <w:rPr>
          <w:b/>
        </w:rPr>
        <w:t xml:space="preserve">Рысенок: </w:t>
      </w:r>
      <w:r w:rsidRPr="00A23975">
        <w:t xml:space="preserve">Ох наплачется Коза!  </w:t>
      </w:r>
    </w:p>
    <w:p w:rsidR="002C1F42" w:rsidRPr="00A23975" w:rsidRDefault="002C1F42" w:rsidP="001D4D40">
      <w:r w:rsidRPr="00A23975">
        <w:rPr>
          <w:b/>
        </w:rPr>
        <w:t>Осленок:</w:t>
      </w:r>
      <w:r w:rsidRPr="00A23975">
        <w:t xml:space="preserve">  Приближается гроза...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Волк  возвращается.</w:t>
      </w:r>
      <w:r>
        <w:rPr>
          <w:b/>
          <w:i/>
        </w:rPr>
        <w:t>)</w:t>
      </w:r>
    </w:p>
    <w:p w:rsidR="002C1F42" w:rsidRDefault="002C1F42" w:rsidP="001D4D40">
      <w:r w:rsidRPr="00A23975">
        <w:rPr>
          <w:b/>
        </w:rPr>
        <w:t>Волк поет:</w:t>
      </w:r>
      <w:r w:rsidRPr="00A23975">
        <w:t xml:space="preserve"> Ну, Племянник, садись. Сядь поближе, Осленок. </w:t>
      </w:r>
      <w:r w:rsidRPr="00A23975">
        <w:br/>
        <w:t>Слушай, умница Рысь. ПЛАН продуманно тонок:</w:t>
      </w:r>
      <w:r w:rsidRPr="00A23975">
        <w:br/>
        <w:t xml:space="preserve">Ты заходишь сюда, ты таишься в засаде. </w:t>
      </w:r>
      <w:r w:rsidRPr="00A23975">
        <w:br/>
        <w:t>Не оставим следа. Сбоку, спереди, сзади.</w:t>
      </w:r>
    </w:p>
    <w:p w:rsidR="002C1F42" w:rsidRPr="00A23975" w:rsidRDefault="002C1F42" w:rsidP="001D4D40">
      <w:r w:rsidRPr="00A23975">
        <w:t xml:space="preserve"> </w:t>
      </w:r>
    </w:p>
    <w:p w:rsidR="002C1F42" w:rsidRPr="00A23975" w:rsidRDefault="002C1F42" w:rsidP="001D4D40">
      <w:r w:rsidRPr="00A23975">
        <w:rPr>
          <w:b/>
        </w:rPr>
        <w:t>Вместе с волком поют:</w:t>
      </w:r>
      <w:r w:rsidRPr="00A23975">
        <w:t xml:space="preserve"> Замечательный план, чтоб шумели не слишком. </w:t>
      </w:r>
      <w:r w:rsidRPr="00A23975">
        <w:br/>
        <w:t>Попадутся в капкан, тут козлятам и крышка.</w:t>
      </w:r>
      <w:r w:rsidRPr="00A23975">
        <w:br/>
        <w:t xml:space="preserve">Будет как я сказал! </w:t>
      </w:r>
      <w:r w:rsidRPr="00A23975">
        <w:br/>
      </w:r>
      <w:r w:rsidRPr="00A23975">
        <w:rPr>
          <w:b/>
        </w:rPr>
        <w:t>Рысенок:</w:t>
      </w:r>
      <w:r w:rsidRPr="00A23975">
        <w:t xml:space="preserve">  Будет как ОН сказал.</w:t>
      </w:r>
    </w:p>
    <w:p w:rsidR="002C1F42" w:rsidRDefault="002C1F42" w:rsidP="001D4D40">
      <w:r w:rsidRPr="00A23975">
        <w:rPr>
          <w:b/>
        </w:rPr>
        <w:t xml:space="preserve">В, О, Р: </w:t>
      </w:r>
      <w:r w:rsidRPr="00A23975">
        <w:t xml:space="preserve"> Приходилось бродить нам троим втихомолку. </w:t>
      </w:r>
      <w:r w:rsidRPr="00A23975">
        <w:br/>
        <w:t xml:space="preserve">Но связала нас нить навсегда с Серым Волком. 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Волк:</w:t>
      </w:r>
      <w:r w:rsidRPr="00A23975">
        <w:t xml:space="preserve"> Первый сделали шаг, мы свое наверстаем.</w:t>
      </w:r>
      <w:r w:rsidRPr="00A23975">
        <w:br/>
        <w:t>Больше нету бродяг. Мы - волчиная Стая!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Волк:</w:t>
      </w:r>
      <w:r w:rsidRPr="00A23975">
        <w:t xml:space="preserve"> Будет как я сказал!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Осленок:</w:t>
      </w:r>
      <w:r w:rsidRPr="00A23975">
        <w:t xml:space="preserve"> Будет как он сказал !</w:t>
      </w:r>
    </w:p>
    <w:p w:rsidR="002C1F42" w:rsidRPr="00A23975" w:rsidRDefault="002C1F42" w:rsidP="001D4D40">
      <w:r w:rsidRPr="00A23975">
        <w:br/>
      </w:r>
      <w:r w:rsidRPr="00A23975">
        <w:rPr>
          <w:b/>
        </w:rPr>
        <w:t>Все:</w:t>
      </w:r>
      <w:r w:rsidRPr="00A23975">
        <w:t xml:space="preserve"> Будет как он сказал!</w:t>
      </w:r>
    </w:p>
    <w:p w:rsidR="002C1F42" w:rsidRDefault="002C1F42" w:rsidP="001D4D40"/>
    <w:p w:rsidR="002C1F42" w:rsidRPr="00A23975" w:rsidRDefault="002C1F42" w:rsidP="001D4D40">
      <w:pPr>
        <w:rPr>
          <w:b/>
          <w:i/>
        </w:rPr>
      </w:pPr>
      <w:r>
        <w:t>(</w:t>
      </w:r>
      <w:r w:rsidRPr="00A23975">
        <w:rPr>
          <w:b/>
          <w:i/>
        </w:rPr>
        <w:t>Танцуют , радуются.</w:t>
      </w:r>
      <w:r w:rsidRPr="00A23975">
        <w:t xml:space="preserve"> </w:t>
      </w:r>
      <w:r w:rsidRPr="00A23975">
        <w:rPr>
          <w:b/>
          <w:i/>
        </w:rPr>
        <w:t>Пролетает ласточк</w:t>
      </w:r>
      <w:r>
        <w:rPr>
          <w:b/>
          <w:i/>
        </w:rPr>
        <w:t>а, осленок за ней, она прячется задерево.)</w:t>
      </w:r>
    </w:p>
    <w:p w:rsidR="002C1F42" w:rsidRDefault="002C1F42" w:rsidP="001D4D40">
      <w:pPr>
        <w:rPr>
          <w:b/>
        </w:rPr>
      </w:pPr>
    </w:p>
    <w:p w:rsidR="002C1F42" w:rsidRDefault="002C1F42" w:rsidP="001D4D40">
      <w:r w:rsidRPr="00A23975">
        <w:rPr>
          <w:b/>
        </w:rPr>
        <w:t>Осленок:</w:t>
      </w:r>
      <w:r w:rsidRPr="00A23975">
        <w:t xml:space="preserve"> И-а, и-а, и-а! Если ласточку вижу - </w:t>
      </w:r>
      <w:r w:rsidRPr="00A23975">
        <w:br/>
        <w:t>И-а, и-а</w:t>
      </w:r>
      <w:r>
        <w:t xml:space="preserve">, и-а! Подхожу к ней поближе. </w:t>
      </w:r>
      <w:r>
        <w:br/>
      </w:r>
      <w:r w:rsidRPr="00A23975">
        <w:t>Я Осленок-поэт, от любви просто таю.</w:t>
      </w:r>
      <w:r w:rsidRPr="00A23975">
        <w:br/>
        <w:t>И за ласточкой вслед в облака улетаю.</w:t>
      </w:r>
      <w:r w:rsidRPr="00A23975">
        <w:br/>
        <w:t>Ласточка, где же ты?</w:t>
      </w:r>
    </w:p>
    <w:p w:rsidR="002C1F42" w:rsidRPr="00A23975" w:rsidRDefault="002C1F42" w:rsidP="001D4D40"/>
    <w:p w:rsidR="002C1F42" w:rsidRDefault="002C1F42" w:rsidP="001D4D40">
      <w:pPr>
        <w:rPr>
          <w:b/>
          <w:i/>
        </w:rPr>
      </w:pPr>
      <w:r w:rsidRPr="00A23975">
        <w:rPr>
          <w:b/>
        </w:rPr>
        <w:t>4 Ласточка:</w:t>
      </w:r>
      <w:r w:rsidRPr="00A23975">
        <w:t xml:space="preserve"> Я здесь! (</w:t>
      </w:r>
      <w:r w:rsidRPr="00A23975">
        <w:rPr>
          <w:b/>
          <w:i/>
        </w:rPr>
        <w:t>Неожиданно вылетает и исчезает.)</w:t>
      </w:r>
    </w:p>
    <w:p w:rsidR="002C1F42" w:rsidRPr="00A23975" w:rsidRDefault="002C1F42" w:rsidP="001D4D40">
      <w:pPr>
        <w:rPr>
          <w:b/>
          <w:i/>
        </w:rPr>
      </w:pPr>
    </w:p>
    <w:p w:rsidR="002C1F42" w:rsidRPr="00A23975" w:rsidRDefault="002C1F42" w:rsidP="001D4D40">
      <w:r w:rsidRPr="00A23975">
        <w:rPr>
          <w:b/>
        </w:rPr>
        <w:t>Волчонок:</w:t>
      </w:r>
      <w:r w:rsidRPr="00A23975">
        <w:t xml:space="preserve">  Имейте в виду, парень я очень ловкий. </w:t>
      </w:r>
      <w:r w:rsidRPr="00A23975">
        <w:br/>
        <w:t xml:space="preserve">Добываю еду я в любой обстановке. </w:t>
      </w:r>
    </w:p>
    <w:p w:rsidR="002C1F42" w:rsidRPr="00A23975" w:rsidRDefault="002C1F42" w:rsidP="001D4D40">
      <w:r w:rsidRPr="00A23975">
        <w:t xml:space="preserve">Быть похожим хочу я на Серого дядю. </w:t>
      </w:r>
      <w:r w:rsidRPr="00A23975">
        <w:br/>
        <w:t>Всех козлят проучу - их бодаться отвадим!</w:t>
      </w:r>
    </w:p>
    <w:p w:rsidR="002C1F42" w:rsidRPr="00A23975" w:rsidRDefault="002C1F42" w:rsidP="001D4D40">
      <w:r w:rsidRPr="00A23975">
        <w:t>Все боятся волков - мы смогли убедиться.</w:t>
      </w:r>
      <w:r w:rsidRPr="00A23975">
        <w:br/>
        <w:t xml:space="preserve">Пара острых клыков мне еще пригодится. </w:t>
      </w:r>
      <w:r w:rsidRPr="00A23975">
        <w:br/>
        <w:t>Будут бояться нас. Будут бояться нас!       (</w:t>
      </w:r>
      <w:r w:rsidRPr="00A23975">
        <w:rPr>
          <w:b/>
          <w:i/>
        </w:rPr>
        <w:t>Уходят за волком)</w:t>
      </w:r>
    </w:p>
    <w:p w:rsidR="002C1F42" w:rsidRDefault="002C1F42" w:rsidP="001D4D40"/>
    <w:p w:rsidR="002C1F42" w:rsidRPr="00A217F2" w:rsidRDefault="002C1F42" w:rsidP="001D4D40">
      <w:pPr>
        <w:jc w:val="center"/>
        <w:rPr>
          <w:b/>
          <w:sz w:val="36"/>
          <w:szCs w:val="36"/>
        </w:rPr>
      </w:pPr>
      <w:r w:rsidRPr="00A217F2">
        <w:rPr>
          <w:b/>
          <w:sz w:val="36"/>
          <w:szCs w:val="36"/>
        </w:rPr>
        <w:t>Сцена 4 «Дом Козы»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Открыть занавес – дом козы.</w:t>
      </w:r>
      <w:r>
        <w:rPr>
          <w:b/>
          <w:i/>
        </w:rPr>
        <w:t>)</w:t>
      </w:r>
    </w:p>
    <w:p w:rsidR="002C1F42" w:rsidRDefault="002C1F42" w:rsidP="001D4D40">
      <w:r w:rsidRPr="00A23975">
        <w:rPr>
          <w:b/>
        </w:rPr>
        <w:t>1 Козленок:</w:t>
      </w:r>
      <w:r w:rsidRPr="00A23975">
        <w:t xml:space="preserve"> Мамочка, я не понимаю. Что этому противному Волку от нас надо?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Ему нужно то, чего у него нет. </w:t>
      </w:r>
    </w:p>
    <w:p w:rsidR="002C1F42" w:rsidRDefault="002C1F42" w:rsidP="001D4D40">
      <w:r w:rsidRPr="00A23975">
        <w:br/>
      </w:r>
      <w:r w:rsidRPr="00A23975">
        <w:rPr>
          <w:b/>
        </w:rPr>
        <w:t>2Козленок:</w:t>
      </w:r>
      <w:r w:rsidRPr="00A23975">
        <w:t xml:space="preserve"> Он что, хочет нас украсть?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Да нет. Видишь ли, у него никогда не было детей. 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4Козленок:</w:t>
      </w:r>
      <w:r w:rsidRPr="00A23975">
        <w:t xml:space="preserve"> А что, разве плохо - не иметь детей?</w:t>
      </w:r>
    </w:p>
    <w:p w:rsidR="002C1F42" w:rsidRPr="00A23975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Много будешь знать – плохо будешь спать.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Коза поет колыбельную, козлята укладываются около нее</w:t>
      </w:r>
      <w:r>
        <w:rPr>
          <w:b/>
          <w:i/>
        </w:rPr>
        <w:t>.)</w:t>
      </w:r>
    </w:p>
    <w:p w:rsidR="002C1F42" w:rsidRPr="00A23975" w:rsidRDefault="002C1F42" w:rsidP="001D4D40">
      <w:r w:rsidRPr="00A23975">
        <w:t>- День нелегким был, и вот приходит ночь.</w:t>
      </w:r>
      <w:r w:rsidRPr="00A23975">
        <w:br/>
        <w:t>Чтобы ему помочь набраться новых сил.</w:t>
      </w:r>
      <w:r w:rsidRPr="00A23975">
        <w:br/>
        <w:t>Ветерок дневной свернувшийся в клубок,</w:t>
      </w:r>
      <w:r w:rsidRPr="00A23975">
        <w:br/>
        <w:t>Отдохнуть прилег, мир полон тишиной.</w:t>
      </w:r>
    </w:p>
    <w:p w:rsidR="002C1F42" w:rsidRPr="00A23975" w:rsidRDefault="002C1F42" w:rsidP="001D4D40">
      <w:r w:rsidRPr="00A23975">
        <w:t>Завтра день придет и солнечным лучом,</w:t>
      </w:r>
      <w:r w:rsidRPr="00A23975">
        <w:br/>
        <w:t>Как золотым ключом, дверь утра отопрет.</w:t>
      </w:r>
      <w:r w:rsidRPr="00A23975">
        <w:br/>
        <w:t xml:space="preserve">А пока усни, усни скорей, малыш, </w:t>
      </w:r>
      <w:r w:rsidRPr="00A23975">
        <w:br/>
        <w:t>Ты ночную тишь из дома не гони.</w:t>
      </w:r>
    </w:p>
    <w:p w:rsidR="002C1F42" w:rsidRPr="00A23975" w:rsidRDefault="002C1F42" w:rsidP="001D4D40">
      <w:r w:rsidRPr="00A23975">
        <w:t>Лунный свет мерцает желтым ночником.</w:t>
      </w:r>
      <w:r w:rsidRPr="00A23975">
        <w:br/>
        <w:t>Песня затихает, дрема входит в дом...</w:t>
      </w:r>
    </w:p>
    <w:p w:rsidR="002C1F42" w:rsidRPr="00A23975" w:rsidRDefault="002C1F42" w:rsidP="001D4D40">
      <w:r w:rsidRPr="00A23975">
        <w:t>Ветерок дневной свернувшийся в клубок,</w:t>
      </w:r>
      <w:r w:rsidRPr="00A23975">
        <w:br/>
        <w:t>Отдохнуть прилег, мир полон тишиной...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 xml:space="preserve"> Коза запевает, а Волк подтягивае</w:t>
      </w:r>
      <w:r>
        <w:rPr>
          <w:b/>
          <w:i/>
        </w:rPr>
        <w:t>т. Разминает голосовые связки.)</w:t>
      </w:r>
    </w:p>
    <w:p w:rsidR="002C1F42" w:rsidRDefault="002C1F42" w:rsidP="001D4D40">
      <w:r w:rsidRPr="00A23975">
        <w:t>Баю-бай, спокойной ночи...</w:t>
      </w:r>
      <w:r w:rsidRPr="00A23975">
        <w:br/>
        <w:t>Баю-бай, спокойной ночи...</w:t>
      </w:r>
      <w:r w:rsidRPr="00A23975">
        <w:br/>
        <w:t>Баю-бай, спокойной ночи...</w:t>
      </w:r>
      <w:r w:rsidRPr="00A23975">
        <w:br/>
        <w:t>Баю-бай, спокойной ночи...</w:t>
      </w:r>
    </w:p>
    <w:p w:rsidR="002C1F42" w:rsidRPr="00A23975" w:rsidRDefault="002C1F42" w:rsidP="001D4D40"/>
    <w:p w:rsidR="002C1F42" w:rsidRPr="00135DAF" w:rsidRDefault="002C1F42" w:rsidP="001D4D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Танец со свеч</w:t>
      </w:r>
      <w:r w:rsidRPr="00135DAF">
        <w:rPr>
          <w:b/>
          <w:i/>
          <w:sz w:val="28"/>
          <w:szCs w:val="28"/>
        </w:rPr>
        <w:t>ами</w:t>
      </w:r>
      <w:r>
        <w:rPr>
          <w:b/>
          <w:i/>
          <w:sz w:val="28"/>
          <w:szCs w:val="28"/>
        </w:rPr>
        <w:t>.</w:t>
      </w:r>
    </w:p>
    <w:p w:rsidR="002C1F42" w:rsidRDefault="002C1F42" w:rsidP="001D4D40"/>
    <w:p w:rsidR="002C1F42" w:rsidRPr="00135DAF" w:rsidRDefault="002C1F42" w:rsidP="001D4D40">
      <w:pPr>
        <w:jc w:val="center"/>
        <w:rPr>
          <w:b/>
          <w:sz w:val="28"/>
          <w:szCs w:val="28"/>
        </w:rPr>
      </w:pPr>
      <w:r w:rsidRPr="00135DAF">
        <w:rPr>
          <w:b/>
          <w:sz w:val="28"/>
          <w:szCs w:val="28"/>
        </w:rPr>
        <w:t>УТРО НОВОГО ДНЯ.</w:t>
      </w:r>
    </w:p>
    <w:p w:rsidR="002C1F42" w:rsidRPr="00135DAF" w:rsidRDefault="002C1F42" w:rsidP="001D4D40">
      <w:pPr>
        <w:jc w:val="center"/>
        <w:rPr>
          <w:b/>
          <w:i/>
          <w:sz w:val="28"/>
          <w:szCs w:val="28"/>
        </w:rPr>
      </w:pPr>
      <w:r w:rsidRPr="00135DAF">
        <w:rPr>
          <w:b/>
          <w:i/>
          <w:sz w:val="28"/>
          <w:szCs w:val="28"/>
        </w:rPr>
        <w:t>Праздник. Ярмарка. Попугай вбегает с продавцами ярмарки</w:t>
      </w:r>
    </w:p>
    <w:p w:rsidR="002C1F42" w:rsidRPr="00135DAF" w:rsidRDefault="002C1F42" w:rsidP="001D4D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Танец с лентами, карусель.</w:t>
      </w:r>
    </w:p>
    <w:p w:rsidR="002C1F42" w:rsidRPr="00A23975" w:rsidRDefault="002C1F42" w:rsidP="001D4D40">
      <w:r w:rsidRPr="00A23975">
        <w:t>Попка - не дурак! Верьте, это так.</w:t>
      </w:r>
      <w:r w:rsidRPr="00A23975">
        <w:br/>
        <w:t>Парень - хоть куда. Попка - сверхзвезда.</w:t>
      </w:r>
      <w:r w:rsidRPr="00A23975">
        <w:br/>
        <w:t xml:space="preserve">Моя голова ей-ей, полна золотых идей. </w:t>
      </w:r>
      <w:r w:rsidRPr="00A23975">
        <w:br/>
        <w:t xml:space="preserve">Такой головы, увы, нигде не найдешь. </w:t>
      </w:r>
      <w:r w:rsidRPr="00A23975">
        <w:br/>
        <w:t xml:space="preserve">Я шар покорил земной, зеваки бегут за мной, </w:t>
      </w:r>
      <w:r w:rsidRPr="00A23975">
        <w:br/>
        <w:t xml:space="preserve">А я на виду иду, умен и пригож. </w:t>
      </w:r>
    </w:p>
    <w:p w:rsidR="002C1F42" w:rsidRDefault="002C1F42" w:rsidP="001D4D40">
      <w:pPr>
        <w:rPr>
          <w:b/>
          <w:i/>
        </w:rPr>
      </w:pPr>
      <w:r w:rsidRPr="00A23975">
        <w:t xml:space="preserve">Ждет ярмарка гостей! Там много новостей. </w:t>
      </w:r>
      <w:r w:rsidRPr="00A23975">
        <w:br/>
        <w:t>Товаров там не счесть, спеши - коль деньги есть.</w:t>
      </w:r>
      <w:r w:rsidRPr="00A23975">
        <w:br/>
      </w:r>
      <w:r w:rsidRPr="00A23975">
        <w:rPr>
          <w:b/>
          <w:i/>
        </w:rPr>
        <w:t xml:space="preserve"> ( Все уходят: попугай и продавцы)</w:t>
      </w:r>
    </w:p>
    <w:p w:rsidR="002C1F42" w:rsidRDefault="002C1F42" w:rsidP="001D4D40">
      <w:pPr>
        <w:rPr>
          <w:b/>
          <w:i/>
        </w:rPr>
      </w:pPr>
    </w:p>
    <w:p w:rsidR="002C1F42" w:rsidRPr="00A23975" w:rsidRDefault="002C1F42" w:rsidP="001D4D40">
      <w:r>
        <w:rPr>
          <w:b/>
          <w:i/>
        </w:rPr>
        <w:t>(Козленок бежит вслед.)</w:t>
      </w:r>
    </w:p>
    <w:p w:rsidR="002C1F42" w:rsidRPr="00A23975" w:rsidRDefault="002C1F42" w:rsidP="001D4D40">
      <w:r w:rsidRPr="00A23975">
        <w:rPr>
          <w:b/>
        </w:rPr>
        <w:t>6 Козленок:</w:t>
      </w:r>
      <w:r w:rsidRPr="00A23975">
        <w:t xml:space="preserve"> Хочу на ярмарку, и все!</w:t>
      </w:r>
    </w:p>
    <w:p w:rsidR="002C1F42" w:rsidRPr="00A23975" w:rsidRDefault="002C1F42" w:rsidP="001D4D40">
      <w:r w:rsidRPr="00A23975">
        <w:rPr>
          <w:b/>
        </w:rPr>
        <w:t>4 Козленок:</w:t>
      </w:r>
      <w:r w:rsidRPr="00A23975">
        <w:t xml:space="preserve"> Как интересно!</w:t>
      </w:r>
    </w:p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Волк наблюдает, а Коза пр</w:t>
      </w:r>
      <w:r>
        <w:rPr>
          <w:b/>
          <w:i/>
        </w:rPr>
        <w:t>изывает козлят к осторожности.)</w:t>
      </w:r>
    </w:p>
    <w:p w:rsidR="002C1F42" w:rsidRDefault="002C1F42" w:rsidP="001D4D40">
      <w:r w:rsidRPr="00A23975">
        <w:rPr>
          <w:b/>
        </w:rPr>
        <w:t>Коза:</w:t>
      </w:r>
      <w:r w:rsidRPr="00A23975">
        <w:t xml:space="preserve"> Ребята, идите сюда! Не волнуйтесь, не кричите, рядом бродит Волк, учтите. Открывайте двери если - вам спою такую песню.</w:t>
      </w:r>
      <w:r w:rsidRPr="00A23975">
        <w:br/>
      </w:r>
      <w:r w:rsidRPr="00A23975">
        <w:br/>
      </w:r>
    </w:p>
    <w:p w:rsidR="002C1F42" w:rsidRPr="00A23975" w:rsidRDefault="002C1F42" w:rsidP="001D4D40">
      <w:r w:rsidRPr="00A23975">
        <w:t>Дин-дон, я ваша мама, я ваша мама, вот мой дом.</w:t>
      </w:r>
      <w:r w:rsidRPr="00A23975">
        <w:br/>
        <w:t>Дин-дон, маму встречайте, маму встречайте всемером.</w:t>
      </w:r>
      <w:r w:rsidRPr="00A23975">
        <w:br/>
        <w:t xml:space="preserve">Ля-ля-ля, была я на ярмарке. Ля-ля-ля, стою у дверей. </w:t>
      </w:r>
      <w:r w:rsidRPr="00A23975">
        <w:br/>
        <w:t xml:space="preserve">Ля-ля-ля, вернулась с подарками, дверь откройте, дверь откройте скорей. </w:t>
      </w:r>
      <w:r w:rsidRPr="00A23975">
        <w:br/>
        <w:t>Дин-дон, я ваша мама, я ваша мама, вот мой дом.</w:t>
      </w:r>
    </w:p>
    <w:p w:rsidR="002C1F42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 xml:space="preserve"> Дети послушно изучают пес</w:t>
      </w:r>
      <w:r>
        <w:rPr>
          <w:b/>
          <w:i/>
        </w:rPr>
        <w:t>енку, а волк записывает мелодию.)</w:t>
      </w:r>
    </w:p>
    <w:p w:rsidR="002C1F42" w:rsidRPr="00A23975" w:rsidRDefault="002C1F42" w:rsidP="001D4D40">
      <w:pPr>
        <w:rPr>
          <w:b/>
          <w:i/>
        </w:rPr>
      </w:pPr>
    </w:p>
    <w:p w:rsidR="002C1F42" w:rsidRDefault="002C1F42" w:rsidP="001D4D40">
      <w:r w:rsidRPr="00A23975">
        <w:rPr>
          <w:b/>
        </w:rPr>
        <w:t>Коза:</w:t>
      </w:r>
      <w:r w:rsidRPr="00A23975">
        <w:t xml:space="preserve">  Запомнили? И никому не открывайте.</w:t>
      </w:r>
      <w:r w:rsidRPr="00A23975">
        <w:br/>
      </w:r>
      <w:r w:rsidRPr="00A23975">
        <w:rPr>
          <w:b/>
        </w:rPr>
        <w:t>Все:</w:t>
      </w:r>
      <w:r w:rsidRPr="00A23975">
        <w:t xml:space="preserve">  Да, мамочка.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7Козленок:</w:t>
      </w:r>
      <w:r w:rsidRPr="00A23975">
        <w:t xml:space="preserve"> Мама, принеси мне пряник.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Запирайте дверь.</w:t>
      </w:r>
    </w:p>
    <w:p w:rsidR="002C1F42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 xml:space="preserve"> Коза радостно побежала на </w:t>
      </w:r>
      <w:r>
        <w:rPr>
          <w:b/>
          <w:i/>
        </w:rPr>
        <w:t>ярмарку, козлята машут ей вслед.)</w:t>
      </w:r>
    </w:p>
    <w:p w:rsidR="002C1F42" w:rsidRDefault="002C1F42" w:rsidP="001D4D40">
      <w:pPr>
        <w:rPr>
          <w:b/>
          <w:i/>
        </w:rPr>
      </w:pPr>
      <w:r w:rsidRPr="00A23975">
        <w:rPr>
          <w:b/>
          <w:i/>
        </w:rPr>
        <w:br/>
      </w:r>
      <w:r>
        <w:rPr>
          <w:b/>
          <w:i/>
        </w:rPr>
        <w:t>(Один из козлят открывает сундук.)</w:t>
      </w:r>
    </w:p>
    <w:p w:rsidR="002C1F42" w:rsidRDefault="002C1F42" w:rsidP="001D4D40">
      <w:r w:rsidRPr="00A23975">
        <w:rPr>
          <w:b/>
        </w:rPr>
        <w:t>2Козленок:</w:t>
      </w:r>
      <w:r w:rsidRPr="00A23975">
        <w:t xml:space="preserve"> </w:t>
      </w:r>
      <w:r>
        <w:t>Ты чего в там</w:t>
      </w:r>
      <w:r w:rsidRPr="00A23975">
        <w:t xml:space="preserve"> потерял? Забыл, что сказала мама?</w:t>
      </w:r>
      <w:r w:rsidRPr="00A23975">
        <w:br/>
      </w:r>
      <w:r w:rsidRPr="00A23975">
        <w:rPr>
          <w:b/>
        </w:rPr>
        <w:t>3 Козленок:</w:t>
      </w:r>
      <w:r w:rsidRPr="00A23975">
        <w:t xml:space="preserve"> Оставь меня в покое! Я старше тебя, а старших надо уважать, и все.</w:t>
      </w:r>
    </w:p>
    <w:p w:rsidR="002C1F42" w:rsidRDefault="002C1F42" w:rsidP="001D4D40"/>
    <w:p w:rsidR="002C1F42" w:rsidRDefault="002C1F42" w:rsidP="001D4D40">
      <w:pPr>
        <w:rPr>
          <w:b/>
          <w:i/>
        </w:rPr>
      </w:pPr>
      <w:r>
        <w:rPr>
          <w:b/>
          <w:i/>
        </w:rPr>
        <w:t xml:space="preserve"> (</w:t>
      </w:r>
      <w:r w:rsidRPr="00A23975">
        <w:rPr>
          <w:b/>
          <w:i/>
        </w:rPr>
        <w:t xml:space="preserve"> </w:t>
      </w:r>
      <w:r>
        <w:rPr>
          <w:b/>
          <w:i/>
        </w:rPr>
        <w:t>Неожиданно волк пытается петь, п</w:t>
      </w:r>
      <w:r w:rsidRPr="00A23975">
        <w:rPr>
          <w:b/>
          <w:i/>
        </w:rPr>
        <w:t>олучаетс</w:t>
      </w:r>
      <w:r>
        <w:rPr>
          <w:b/>
          <w:i/>
        </w:rPr>
        <w:t>я не очень.)</w:t>
      </w:r>
    </w:p>
    <w:p w:rsidR="002C1F42" w:rsidRPr="00135DAF" w:rsidRDefault="002C1F42" w:rsidP="001D4D40"/>
    <w:p w:rsidR="002C1F42" w:rsidRDefault="002C1F42" w:rsidP="001D4D40">
      <w:r w:rsidRPr="00A23975">
        <w:rPr>
          <w:b/>
        </w:rPr>
        <w:t>1Козленок:</w:t>
      </w:r>
      <w:r w:rsidRPr="00A23975">
        <w:t xml:space="preserve"> Тсс! Это Волк!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>Все козлята</w:t>
      </w:r>
      <w:r>
        <w:rPr>
          <w:b/>
        </w:rPr>
        <w:t xml:space="preserve"> поют</w:t>
      </w:r>
      <w:r w:rsidRPr="00A23975">
        <w:rPr>
          <w:b/>
        </w:rPr>
        <w:t>:</w:t>
      </w:r>
      <w:r w:rsidRPr="00A23975">
        <w:t xml:space="preserve"> Нет, не мама ты! Песню поешь фальшиво. </w:t>
      </w:r>
    </w:p>
    <w:p w:rsidR="002C1F42" w:rsidRPr="00A23975" w:rsidRDefault="002C1F42" w:rsidP="001D4D40">
      <w:r w:rsidRPr="00A23975">
        <w:t xml:space="preserve">Загляни в окно - маму сумею узнать я, красивей она. </w:t>
      </w:r>
    </w:p>
    <w:p w:rsidR="002C1F42" w:rsidRPr="00A23975" w:rsidRDefault="002C1F42" w:rsidP="001D4D40">
      <w:r w:rsidRPr="00A23975">
        <w:rPr>
          <w:b/>
        </w:rPr>
        <w:t>Все:</w:t>
      </w:r>
      <w:r w:rsidRPr="00A23975">
        <w:t xml:space="preserve"> Уходи! Уходи! Уходи!</w:t>
      </w:r>
    </w:p>
    <w:p w:rsidR="002C1F42" w:rsidRDefault="002C1F42" w:rsidP="001D4D40">
      <w:pPr>
        <w:rPr>
          <w:b/>
        </w:rPr>
      </w:pPr>
      <w:r w:rsidRPr="00135DAF">
        <w:rPr>
          <w:b/>
          <w:i/>
        </w:rPr>
        <w:t>(Дети плачут. Скучают по маме.)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6Козленок:</w:t>
      </w:r>
      <w:r w:rsidRPr="00A23975">
        <w:t xml:space="preserve"> Мы одни опять, скучно, ужасно скучно. </w:t>
      </w:r>
      <w:r w:rsidRPr="00A23975">
        <w:br/>
        <w:t>Нам нельзя гулять, надо сидеть под замком, стал невесел наш дом.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>1,2Козленок:</w:t>
      </w:r>
      <w:r w:rsidRPr="00A23975">
        <w:t xml:space="preserve"> Скучно? Ну и что ж. Но дома сидеть надежней. </w:t>
      </w:r>
      <w:r w:rsidRPr="00A23975">
        <w:br/>
        <w:t>Выйдешь - пропадешь, Волк, серый Волк цап-царап, нет страшней его лап.</w:t>
      </w:r>
      <w:r w:rsidRPr="00A23975">
        <w:br/>
      </w:r>
      <w:r w:rsidRPr="00A23975">
        <w:rPr>
          <w:b/>
        </w:rPr>
        <w:t>Все:</w:t>
      </w:r>
      <w:r w:rsidRPr="00A23975">
        <w:t xml:space="preserve"> Страшно, страшно, страшно, страшно! </w:t>
      </w:r>
    </w:p>
    <w:p w:rsidR="002C1F42" w:rsidRPr="00A23975" w:rsidRDefault="002C1F42" w:rsidP="001D4D40">
      <w:r w:rsidRPr="00A23975">
        <w:rPr>
          <w:b/>
        </w:rPr>
        <w:t>6 Козленок:</w:t>
      </w:r>
      <w:r w:rsidRPr="00A23975">
        <w:t xml:space="preserve"> Я гулять хочу! Ваш Волк мне совсем не страшен. Встречу - проучу. Мне ли бояться волков?</w:t>
      </w:r>
      <w:r w:rsidRPr="00A23975">
        <w:br/>
      </w:r>
      <w:r w:rsidRPr="00A23975">
        <w:rPr>
          <w:b/>
        </w:rPr>
        <w:t>4 Козленок:</w:t>
      </w:r>
      <w:r w:rsidRPr="00A23975">
        <w:t xml:space="preserve"> Братец, ты бестолков.</w:t>
      </w:r>
    </w:p>
    <w:p w:rsidR="002C1F42" w:rsidRPr="00A23975" w:rsidRDefault="002C1F42" w:rsidP="001D4D40">
      <w:r w:rsidRPr="00A23975">
        <w:rPr>
          <w:b/>
        </w:rPr>
        <w:t>1Козленок:</w:t>
      </w:r>
      <w:r w:rsidRPr="00A23975">
        <w:t xml:space="preserve"> Стой, Митяй! Вернись, Митяй! </w:t>
      </w:r>
    </w:p>
    <w:p w:rsidR="002C1F42" w:rsidRDefault="002C1F42" w:rsidP="001D4D40">
      <w:pPr>
        <w:rPr>
          <w:b/>
          <w:i/>
        </w:rPr>
      </w:pPr>
      <w:r w:rsidRPr="00A23975">
        <w:rPr>
          <w:b/>
        </w:rPr>
        <w:t>5 Козленок:</w:t>
      </w:r>
      <w:r w:rsidRPr="00A23975">
        <w:t xml:space="preserve"> Не уходи! Вернись! Митяй! </w:t>
      </w:r>
      <w:r w:rsidRPr="00135DAF">
        <w:rPr>
          <w:b/>
          <w:i/>
        </w:rPr>
        <w:t>( Уходят в дом,</w:t>
      </w:r>
    </w:p>
    <w:p w:rsidR="002C1F42" w:rsidRDefault="002C1F42" w:rsidP="001D4D40">
      <w:pPr>
        <w:rPr>
          <w:b/>
          <w:i/>
        </w:rPr>
      </w:pPr>
      <w:r w:rsidRPr="00135DAF">
        <w:rPr>
          <w:b/>
          <w:i/>
        </w:rPr>
        <w:t xml:space="preserve"> </w:t>
      </w:r>
      <w:r w:rsidRPr="00EA40BD">
        <w:rPr>
          <w:b/>
          <w:i/>
          <w:sz w:val="32"/>
          <w:szCs w:val="32"/>
        </w:rPr>
        <w:t>занавес закрывается</w:t>
      </w:r>
      <w:r w:rsidRPr="00135DAF">
        <w:rPr>
          <w:b/>
          <w:i/>
        </w:rPr>
        <w:t>)</w:t>
      </w:r>
      <w:r>
        <w:rPr>
          <w:b/>
          <w:i/>
        </w:rPr>
        <w:t>.</w:t>
      </w:r>
      <w:r w:rsidRPr="00135DAF">
        <w:rPr>
          <w:b/>
          <w:i/>
        </w:rPr>
        <w:t xml:space="preserve"> </w:t>
      </w:r>
    </w:p>
    <w:p w:rsidR="002C1F42" w:rsidRDefault="002C1F42" w:rsidP="001D4D40">
      <w:pPr>
        <w:rPr>
          <w:b/>
          <w:i/>
        </w:rPr>
      </w:pPr>
    </w:p>
    <w:p w:rsidR="002C1F42" w:rsidRPr="00135DAF" w:rsidRDefault="002C1F42" w:rsidP="001D4D40">
      <w:pPr>
        <w:rPr>
          <w:b/>
          <w:i/>
        </w:rPr>
      </w:pPr>
    </w:p>
    <w:p w:rsidR="002C1F42" w:rsidRPr="00A23975" w:rsidRDefault="002C1F42" w:rsidP="001D4D40">
      <w:pPr>
        <w:rPr>
          <w:b/>
          <w:i/>
        </w:rPr>
      </w:pPr>
      <w:r w:rsidRPr="00A23975">
        <w:t>(</w:t>
      </w:r>
      <w:r>
        <w:rPr>
          <w:b/>
          <w:i/>
        </w:rPr>
        <w:t xml:space="preserve">Выходят Волк , ему на встречу Волчонок, Осленок и </w:t>
      </w:r>
      <w:r w:rsidRPr="00A23975">
        <w:rPr>
          <w:b/>
          <w:i/>
        </w:rPr>
        <w:t>Р</w:t>
      </w:r>
      <w:r>
        <w:rPr>
          <w:b/>
          <w:i/>
        </w:rPr>
        <w:t>ысенок</w:t>
      </w:r>
      <w:r w:rsidRPr="00A23975">
        <w:rPr>
          <w:b/>
          <w:i/>
        </w:rPr>
        <w:t>.)</w:t>
      </w:r>
    </w:p>
    <w:p w:rsidR="002C1F42" w:rsidRPr="00A23975" w:rsidRDefault="002C1F42" w:rsidP="001D4D40">
      <w:r w:rsidRPr="000B224F">
        <w:rPr>
          <w:b/>
        </w:rPr>
        <w:t>Осленок:</w:t>
      </w:r>
      <w:r w:rsidRPr="00A23975">
        <w:t xml:space="preserve"> Ты видел, Серый, Митяй сбежал?</w:t>
      </w:r>
    </w:p>
    <w:p w:rsidR="002C1F42" w:rsidRPr="00A23975" w:rsidRDefault="002C1F42" w:rsidP="001D4D40">
      <w:r w:rsidRPr="000B224F">
        <w:rPr>
          <w:b/>
        </w:rPr>
        <w:t>Волк:</w:t>
      </w:r>
      <w:r w:rsidRPr="00A23975">
        <w:t xml:space="preserve"> Ну вот и первая наша добыча!</w:t>
      </w:r>
    </w:p>
    <w:p w:rsidR="002C1F42" w:rsidRDefault="002C1F42" w:rsidP="001D4D40">
      <w:pPr>
        <w:rPr>
          <w:b/>
          <w:i/>
        </w:rPr>
      </w:pPr>
      <w:r w:rsidRPr="00A23975">
        <w:t>(</w:t>
      </w:r>
      <w:r w:rsidRPr="00A23975">
        <w:rPr>
          <w:b/>
          <w:i/>
        </w:rPr>
        <w:t>Танцуют и уходят).</w:t>
      </w:r>
    </w:p>
    <w:p w:rsidR="002C1F42" w:rsidRDefault="002C1F42" w:rsidP="001D4D40">
      <w:pPr>
        <w:rPr>
          <w:b/>
          <w:i/>
        </w:rPr>
      </w:pPr>
    </w:p>
    <w:p w:rsidR="002C1F42" w:rsidRPr="00A23975" w:rsidRDefault="002C1F42" w:rsidP="001D4D40"/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  <w:r w:rsidRPr="000B224F">
        <w:rPr>
          <w:b/>
          <w:sz w:val="36"/>
          <w:szCs w:val="36"/>
        </w:rPr>
        <w:t>Сцена 5 «ЯРМАРКА»</w:t>
      </w:r>
    </w:p>
    <w:p w:rsidR="002C1F42" w:rsidRDefault="002C1F42" w:rsidP="001D4D40">
      <w:pPr>
        <w:jc w:val="center"/>
        <w:rPr>
          <w:b/>
          <w:sz w:val="36"/>
          <w:szCs w:val="36"/>
        </w:rPr>
      </w:pPr>
    </w:p>
    <w:p w:rsidR="002C1F42" w:rsidRPr="00EA40BD" w:rsidRDefault="002C1F42" w:rsidP="001D4D40">
      <w:pPr>
        <w:jc w:val="center"/>
        <w:rPr>
          <w:b/>
          <w:i/>
        </w:rPr>
      </w:pPr>
      <w:r w:rsidRPr="00EA40BD">
        <w:rPr>
          <w:b/>
          <w:i/>
        </w:rPr>
        <w:t>(Выходят продавцы с товарами, за ними появляется Коза.)</w:t>
      </w:r>
    </w:p>
    <w:p w:rsidR="002C1F42" w:rsidRPr="00A23975" w:rsidRDefault="002C1F42" w:rsidP="001D4D40">
      <w:r w:rsidRPr="00A23975">
        <w:t xml:space="preserve">Дамы! Господа! Всех прошу сюда. </w:t>
      </w:r>
      <w:r w:rsidRPr="00A23975">
        <w:br/>
        <w:t>Я великий маг. Верьте, это так.</w:t>
      </w:r>
      <w:r w:rsidRPr="00A23975">
        <w:br/>
        <w:t xml:space="preserve">Зовут меня СуперСтар, имею особый дар </w:t>
      </w:r>
      <w:r w:rsidRPr="00A23975">
        <w:br/>
        <w:t>У вас на бегу могу могу я мысли прочесть.</w:t>
      </w:r>
      <w:r w:rsidRPr="00A23975">
        <w:br/>
        <w:t>Достаточно бросить взгляд и вас с головы до пят</w:t>
      </w:r>
      <w:r w:rsidRPr="00A23975">
        <w:br/>
        <w:t xml:space="preserve">Уже изучил вполне, спешите ко мне. </w:t>
      </w:r>
    </w:p>
    <w:p w:rsidR="002C1F42" w:rsidRPr="00A23975" w:rsidRDefault="002C1F42" w:rsidP="001D4D40">
      <w:r w:rsidRPr="00A23975">
        <w:t>Я - большой артист, маг и пародист.</w:t>
      </w:r>
      <w:r w:rsidRPr="00A23975">
        <w:br/>
        <w:t>Знаменитым стал там, где побывал.</w:t>
      </w:r>
    </w:p>
    <w:p w:rsidR="002C1F42" w:rsidRPr="00A23975" w:rsidRDefault="002C1F42" w:rsidP="001D4D40">
      <w:r w:rsidRPr="00A23975">
        <w:t xml:space="preserve">Имею я острый глаз и выставлю напоказ </w:t>
      </w:r>
      <w:r w:rsidRPr="00A23975">
        <w:br/>
        <w:t xml:space="preserve">И труса и дурака, вруна и ханжу. </w:t>
      </w:r>
      <w:r w:rsidRPr="00A23975">
        <w:br/>
        <w:t>И станет дурак умней, трусливый чуть-чуть смелей</w:t>
      </w:r>
      <w:r w:rsidRPr="00A23975">
        <w:br/>
        <w:t xml:space="preserve">Когда недостатки их при всех покажу. </w:t>
      </w:r>
    </w:p>
    <w:p w:rsidR="002C1F42" w:rsidRDefault="002C1F42" w:rsidP="001D4D40">
      <w:r w:rsidRPr="00A23975">
        <w:t>Попка - СуперСтар. То-есть сверхзвезда.</w:t>
      </w:r>
      <w:r w:rsidRPr="00A23975">
        <w:br/>
        <w:t>Попка - СуперСтар! То-есть сверхзвезда.</w:t>
      </w:r>
    </w:p>
    <w:p w:rsidR="002C1F42" w:rsidRPr="00A23975" w:rsidRDefault="002C1F42" w:rsidP="001D4D40"/>
    <w:p w:rsidR="002C1F42" w:rsidRDefault="002C1F42" w:rsidP="001D4D40">
      <w:pPr>
        <w:rPr>
          <w:b/>
          <w:i/>
        </w:rPr>
      </w:pPr>
      <w:r>
        <w:rPr>
          <w:b/>
          <w:i/>
        </w:rPr>
        <w:t xml:space="preserve">( Коза </w:t>
      </w:r>
      <w:r w:rsidRPr="000B224F">
        <w:rPr>
          <w:b/>
          <w:i/>
        </w:rPr>
        <w:t xml:space="preserve"> рассматривает товар, что-то покупает.  За ней входит Волк с друзьями и в мешок складывает товар, грозит и уходят)</w:t>
      </w:r>
    </w:p>
    <w:p w:rsidR="002C1F42" w:rsidRDefault="002C1F42" w:rsidP="001D4D40">
      <w:r w:rsidRPr="00A23975">
        <w:t xml:space="preserve"> </w:t>
      </w:r>
      <w:r w:rsidRPr="00A23975">
        <w:rPr>
          <w:b/>
        </w:rPr>
        <w:t>Торговец1:</w:t>
      </w:r>
      <w:r w:rsidRPr="00A23975">
        <w:t xml:space="preserve"> Ярмарка свела меня с ума. Мне нравится такая кутерьма,</w:t>
      </w:r>
      <w:r w:rsidRPr="00A23975">
        <w:br/>
        <w:t xml:space="preserve">У всех сияют счастьем лица, все мелькает и кружится, </w:t>
      </w:r>
      <w:r w:rsidRPr="00A23975">
        <w:br/>
        <w:t>будто сказка к нам пришла сама.</w:t>
      </w:r>
      <w:r w:rsidRPr="00A23975">
        <w:br/>
        <w:t>Ах ярмарка, как песня хороша.</w:t>
      </w:r>
    </w:p>
    <w:p w:rsidR="002C1F42" w:rsidRPr="00A23975" w:rsidRDefault="002C1F42" w:rsidP="001D4D40">
      <w:r w:rsidRPr="00A23975">
        <w:t xml:space="preserve"> </w:t>
      </w:r>
    </w:p>
    <w:p w:rsidR="002C1F42" w:rsidRDefault="002C1F42" w:rsidP="001D4D40">
      <w:r w:rsidRPr="00A23975">
        <w:rPr>
          <w:b/>
        </w:rPr>
        <w:t>Торговец2:</w:t>
      </w:r>
      <w:r w:rsidRPr="00A23975">
        <w:t xml:space="preserve">  Глядим мы, как на чудо, не дыша. </w:t>
      </w:r>
      <w:r w:rsidRPr="00A23975">
        <w:br/>
        <w:t xml:space="preserve">Звучат мелодии гитары, здесь помолодеет старый, </w:t>
      </w:r>
      <w:r w:rsidRPr="00A23975">
        <w:br/>
        <w:t xml:space="preserve">И ноги пляшут и поет душа. 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 xml:space="preserve">Торговец 3: </w:t>
      </w:r>
      <w:r w:rsidRPr="00A23975">
        <w:t xml:space="preserve">Посмотришь - пропадешь, любой товар хорош, </w:t>
      </w:r>
      <w:r w:rsidRPr="00A23975">
        <w:br/>
        <w:t>И тут, и тут, и тут - тебя сюрпризы ждут.</w:t>
      </w:r>
    </w:p>
    <w:p w:rsidR="002C1F42" w:rsidRDefault="002C1F42" w:rsidP="001D4D40"/>
    <w:p w:rsidR="002C1F42" w:rsidRPr="000B224F" w:rsidRDefault="002C1F42" w:rsidP="001D4D40">
      <w:pPr>
        <w:rPr>
          <w:b/>
          <w:i/>
        </w:rPr>
      </w:pPr>
      <w:r w:rsidRPr="000B224F">
        <w:rPr>
          <w:b/>
          <w:i/>
        </w:rPr>
        <w:t>(Коза с интересом рассматривает товар, у следующих продавцов покупает.)</w:t>
      </w:r>
    </w:p>
    <w:p w:rsidR="002C1F42" w:rsidRDefault="002C1F42" w:rsidP="001D4D40">
      <w:r w:rsidRPr="00A23975">
        <w:rPr>
          <w:b/>
        </w:rPr>
        <w:t>Овечка:</w:t>
      </w:r>
      <w:r w:rsidRPr="00A23975">
        <w:t xml:space="preserve">  Подходите, подходите,</w:t>
      </w:r>
      <w:r w:rsidRPr="00A23975">
        <w:br/>
        <w:t>Шапки, варежки берите.</w:t>
      </w:r>
      <w:r w:rsidRPr="00A23975">
        <w:br/>
        <w:t>Стоит только их надеть</w:t>
      </w:r>
      <w:r w:rsidRPr="00A23975">
        <w:br/>
        <w:t>И не будите болеть.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>Заяц:</w:t>
      </w:r>
      <w:r w:rsidRPr="00A23975">
        <w:t xml:space="preserve"> А вот сладкая морковка,</w:t>
      </w:r>
    </w:p>
    <w:p w:rsidR="002C1F42" w:rsidRPr="00A23975" w:rsidRDefault="002C1F42" w:rsidP="001D4D40">
      <w:r w:rsidRPr="00A23975">
        <w:rPr>
          <w:b/>
        </w:rPr>
        <w:t xml:space="preserve">Зайчиха: </w:t>
      </w:r>
      <w:r w:rsidRPr="00A23975">
        <w:t>И капуста тоже есть!</w:t>
      </w:r>
    </w:p>
    <w:p w:rsidR="002C1F42" w:rsidRPr="00A23975" w:rsidRDefault="002C1F42" w:rsidP="001D4D40">
      <w:r w:rsidRPr="00A23975">
        <w:rPr>
          <w:b/>
        </w:rPr>
        <w:t>Заяц:</w:t>
      </w:r>
      <w:r w:rsidRPr="00A23975">
        <w:t xml:space="preserve"> Для козляток угощенье,</w:t>
      </w:r>
    </w:p>
    <w:p w:rsidR="002C1F42" w:rsidRDefault="002C1F42" w:rsidP="001D4D40">
      <w:r w:rsidRPr="00A23975">
        <w:rPr>
          <w:b/>
        </w:rPr>
        <w:t>Зайчиха:</w:t>
      </w:r>
      <w:r w:rsidRPr="00A23975">
        <w:t xml:space="preserve"> Витаминов в них не счесть!</w:t>
      </w:r>
    </w:p>
    <w:p w:rsidR="002C1F42" w:rsidRPr="00A23975" w:rsidRDefault="002C1F42" w:rsidP="001D4D40"/>
    <w:p w:rsidR="002C1F42" w:rsidRPr="00A23975" w:rsidRDefault="002C1F42" w:rsidP="001D4D40">
      <w:r w:rsidRPr="00A23975">
        <w:rPr>
          <w:b/>
        </w:rPr>
        <w:t>3 Ласточка:</w:t>
      </w:r>
      <w:r w:rsidRPr="00A23975">
        <w:t xml:space="preserve"> Не страшат нас расстояния, и дожди, и холода. </w:t>
      </w:r>
      <w:r w:rsidRPr="00A23975">
        <w:br/>
        <w:t>Каждый год весною ранней прилетаем мы сюда.</w:t>
      </w:r>
      <w:r w:rsidRPr="00A23975">
        <w:br/>
      </w:r>
    </w:p>
    <w:p w:rsidR="002C1F42" w:rsidRPr="00A23975" w:rsidRDefault="002C1F42" w:rsidP="001D4D40">
      <w:r w:rsidRPr="00A23975">
        <w:rPr>
          <w:b/>
        </w:rPr>
        <w:t xml:space="preserve">4 ласточка: </w:t>
      </w:r>
      <w:r w:rsidRPr="00A23975">
        <w:t>Песня ласточки недаром, как и прежде молода.</w:t>
      </w:r>
      <w:r w:rsidRPr="00A23975">
        <w:br/>
        <w:t xml:space="preserve">Мы друзьям надежным старым не изменим никогда. </w:t>
      </w:r>
      <w:r w:rsidRPr="00A23975">
        <w:br/>
      </w:r>
    </w:p>
    <w:p w:rsidR="002C1F42" w:rsidRPr="00A23975" w:rsidRDefault="002C1F42" w:rsidP="001D4D40">
      <w:r w:rsidRPr="00A23975">
        <w:rPr>
          <w:b/>
        </w:rPr>
        <w:t>Медведь:</w:t>
      </w:r>
      <w:r w:rsidRPr="00A23975">
        <w:t xml:space="preserve"> Ото всяких от болезней нету ничего полезней,</w:t>
      </w:r>
      <w:r w:rsidRPr="00A23975">
        <w:br/>
        <w:t>Чем пчелиный сладкий мед, всем он силу придает.</w:t>
      </w:r>
      <w:r w:rsidRPr="00A23975">
        <w:br/>
      </w:r>
    </w:p>
    <w:p w:rsidR="002C1F42" w:rsidRPr="00A23975" w:rsidRDefault="002C1F42" w:rsidP="001D4D40">
      <w:r w:rsidRPr="00A23975">
        <w:rPr>
          <w:b/>
        </w:rPr>
        <w:t>Медведица:</w:t>
      </w:r>
      <w:r w:rsidRPr="00A23975">
        <w:t xml:space="preserve"> Выпьешь на ночь чай с малиной - </w:t>
      </w:r>
      <w:r w:rsidRPr="00A23975">
        <w:br/>
        <w:t>И не страшен грипп с ангиной.</w:t>
      </w:r>
      <w:r w:rsidRPr="00A23975">
        <w:br/>
        <w:t>Слушай, что сказал Медведь - и не будешь ты болеть.</w:t>
      </w:r>
      <w:r w:rsidRPr="00A23975">
        <w:br/>
      </w:r>
    </w:p>
    <w:p w:rsidR="002C1F42" w:rsidRDefault="002C1F42" w:rsidP="001D4D40">
      <w:r w:rsidRPr="00A23975">
        <w:rPr>
          <w:b/>
        </w:rPr>
        <w:t>2 Ов</w:t>
      </w:r>
      <w:r>
        <w:rPr>
          <w:b/>
        </w:rPr>
        <w:t>ечка</w:t>
      </w:r>
      <w:r w:rsidRPr="00A23975">
        <w:t>:Я сама читала в книге, много пользы в землянике,</w:t>
      </w:r>
      <w:r w:rsidRPr="00A23975">
        <w:br/>
        <w:t>Землянику надо есть - витаминов в ней не счесть.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1 Овечка:</w:t>
      </w:r>
      <w:r w:rsidRPr="00A23975">
        <w:t xml:space="preserve"> На ярмарке гостей ждет много новостей. </w:t>
      </w:r>
      <w:r w:rsidRPr="00A23975">
        <w:br/>
        <w:t>Товаров здесь не счесть. Хватай, коль деньги есть.</w:t>
      </w:r>
    </w:p>
    <w:p w:rsidR="002C1F42" w:rsidRPr="00A23975" w:rsidRDefault="002C1F42" w:rsidP="001D4D40"/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(</w:t>
      </w:r>
      <w:r>
        <w:rPr>
          <w:b/>
          <w:i/>
        </w:rPr>
        <w:t>Появлятся волк с друзьями и</w:t>
      </w:r>
      <w:r w:rsidRPr="00A23975">
        <w:rPr>
          <w:b/>
          <w:i/>
        </w:rPr>
        <w:t xml:space="preserve"> пытается ухаживать за Козой)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Ну-ка, Серый, убери лапы грязные свои! </w:t>
      </w:r>
      <w:r w:rsidRPr="00A23975">
        <w:br/>
        <w:t>Вот нахал, вот нахал, так и рвется на скандал.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Не хозяйничай здесь, лучше на рожон не лезь.</w:t>
      </w:r>
      <w:r w:rsidRPr="00A23975">
        <w:br/>
        <w:t>Поумерьте свою прыть, коль не хотите битыми быть!</w:t>
      </w:r>
    </w:p>
    <w:p w:rsidR="002C1F42" w:rsidRPr="000B224F" w:rsidRDefault="002C1F42" w:rsidP="001D4D40">
      <w:pPr>
        <w:rPr>
          <w:b/>
          <w:i/>
        </w:rPr>
      </w:pPr>
      <w:r w:rsidRPr="000B224F">
        <w:rPr>
          <w:b/>
          <w:i/>
        </w:rPr>
        <w:t>(Во время своих слов Коза выталкивает с ярмарки Волка и его друзей)</w:t>
      </w:r>
    </w:p>
    <w:p w:rsidR="002C1F42" w:rsidRPr="000B224F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0B224F">
        <w:rPr>
          <w:b/>
          <w:i/>
        </w:rPr>
        <w:t>Ярмарка расходится.</w:t>
      </w:r>
      <w:r>
        <w:rPr>
          <w:b/>
          <w:i/>
        </w:rPr>
        <w:t>)</w:t>
      </w:r>
    </w:p>
    <w:p w:rsidR="002C1F42" w:rsidRDefault="002C1F42" w:rsidP="001D4D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Танец ласточек </w:t>
      </w:r>
    </w:p>
    <w:p w:rsidR="002C1F42" w:rsidRDefault="002C1F42" w:rsidP="001D4D40">
      <w:pPr>
        <w:jc w:val="center"/>
        <w:rPr>
          <w:b/>
          <w:i/>
          <w:sz w:val="28"/>
          <w:szCs w:val="28"/>
        </w:rPr>
      </w:pPr>
    </w:p>
    <w:p w:rsidR="002C1F42" w:rsidRPr="000B224F" w:rsidRDefault="002C1F42" w:rsidP="001D4D40">
      <w:pPr>
        <w:jc w:val="center"/>
        <w:rPr>
          <w:b/>
          <w:i/>
          <w:sz w:val="28"/>
          <w:szCs w:val="28"/>
        </w:rPr>
      </w:pPr>
    </w:p>
    <w:p w:rsidR="002C1F42" w:rsidRPr="000B224F" w:rsidRDefault="002C1F42" w:rsidP="001D4D40">
      <w:pPr>
        <w:jc w:val="center"/>
        <w:rPr>
          <w:sz w:val="28"/>
          <w:szCs w:val="28"/>
        </w:rPr>
      </w:pPr>
    </w:p>
    <w:p w:rsidR="002C1F42" w:rsidRDefault="002C1F42" w:rsidP="001D4D40">
      <w:pPr>
        <w:jc w:val="center"/>
        <w:rPr>
          <w:b/>
          <w:sz w:val="36"/>
          <w:szCs w:val="36"/>
        </w:rPr>
      </w:pPr>
      <w:r w:rsidRPr="000B224F">
        <w:rPr>
          <w:b/>
          <w:sz w:val="36"/>
          <w:szCs w:val="36"/>
        </w:rPr>
        <w:t>Сцена 6 «ХИТРЫЙ ПЛАН ВОЛКА»</w:t>
      </w:r>
    </w:p>
    <w:p w:rsidR="002C1F42" w:rsidRPr="000B224F" w:rsidRDefault="002C1F42" w:rsidP="001D4D40">
      <w:pPr>
        <w:jc w:val="center"/>
        <w:rPr>
          <w:b/>
          <w:sz w:val="36"/>
          <w:szCs w:val="36"/>
        </w:rPr>
      </w:pPr>
    </w:p>
    <w:p w:rsidR="002C1F42" w:rsidRPr="00A23975" w:rsidRDefault="002C1F42" w:rsidP="001D4D40">
      <w:r>
        <w:t>(</w:t>
      </w:r>
      <w:r w:rsidRPr="00A23975">
        <w:rPr>
          <w:b/>
        </w:rPr>
        <w:t xml:space="preserve">Волк встречается с Волчонком, Рысенком и Осленком.) </w:t>
      </w:r>
    </w:p>
    <w:p w:rsidR="002C1F42" w:rsidRDefault="002C1F42" w:rsidP="001D4D40">
      <w:r w:rsidRPr="00A23975">
        <w:rPr>
          <w:b/>
        </w:rPr>
        <w:t>Волчонок:</w:t>
      </w:r>
      <w:r w:rsidRPr="00A23975">
        <w:t xml:space="preserve"> А зачем нам козлята? Что с ними делать?</w:t>
      </w:r>
    </w:p>
    <w:p w:rsidR="002C1F42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Не догадываешься</w:t>
      </w:r>
    </w:p>
    <w:p w:rsidR="002C1F42" w:rsidRDefault="002C1F42" w:rsidP="001D4D40">
      <w:r w:rsidRPr="00A23975">
        <w:rPr>
          <w:b/>
        </w:rPr>
        <w:t>Волчонок:</w:t>
      </w:r>
      <w:r w:rsidRPr="00A23975">
        <w:t xml:space="preserve"> Нет?</w:t>
      </w:r>
    </w:p>
    <w:p w:rsidR="002C1F42" w:rsidRDefault="002C1F42" w:rsidP="001D4D40">
      <w:r w:rsidRPr="00A23975">
        <w:rPr>
          <w:b/>
        </w:rPr>
        <w:t>Осленок:</w:t>
      </w:r>
      <w:r w:rsidRPr="00A23975">
        <w:t xml:space="preserve"> А я, кажется, знаю. Читал где-то. Их съедим, да?</w:t>
      </w:r>
    </w:p>
    <w:p w:rsidR="002C1F42" w:rsidRPr="00A23975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Фу, как примитивно. Мы поймаем козлят, засунем их в мешок, а потом потребуем с Козы выкуп- миллион монет, понял?</w:t>
      </w:r>
      <w:r w:rsidRPr="00A23975">
        <w:br/>
      </w:r>
      <w:r w:rsidRPr="000B224F">
        <w:rPr>
          <w:b/>
        </w:rPr>
        <w:t>Волчонок:</w:t>
      </w:r>
      <w:r w:rsidRPr="00A23975">
        <w:t xml:space="preserve"> Нет.</w:t>
      </w: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  <w:i/>
        </w:rPr>
      </w:pPr>
      <w:r w:rsidRPr="00A23975">
        <w:rPr>
          <w:b/>
        </w:rPr>
        <w:t>Волк</w:t>
      </w:r>
      <w:r w:rsidRPr="00A23975">
        <w:t>: Мы поймаем козлят, засунем их в мешок, потом потребуем с Козы выкуп - миллион монет. Теперь понял?</w:t>
      </w:r>
      <w:r w:rsidRPr="00A23975">
        <w:br/>
      </w:r>
      <w:r w:rsidRPr="000B224F">
        <w:rPr>
          <w:b/>
        </w:rPr>
        <w:t>Волчонок:</w:t>
      </w:r>
      <w:r w:rsidRPr="00A23975">
        <w:t xml:space="preserve"> Нет.</w:t>
      </w:r>
      <w:r w:rsidRPr="00A23975">
        <w:br/>
      </w:r>
      <w:r w:rsidRPr="00A23975">
        <w:rPr>
          <w:b/>
        </w:rPr>
        <w:t>Волк:</w:t>
      </w:r>
      <w:r w:rsidRPr="00A23975">
        <w:t xml:space="preserve"> Ргхх</w:t>
      </w:r>
      <w:r w:rsidRPr="00066A02">
        <w:rPr>
          <w:b/>
          <w:i/>
        </w:rPr>
        <w:t>!</w:t>
      </w:r>
      <w:r>
        <w:rPr>
          <w:b/>
          <w:i/>
        </w:rPr>
        <w:t xml:space="preserve">  </w:t>
      </w:r>
      <w:r w:rsidRPr="00066A02">
        <w:rPr>
          <w:b/>
          <w:i/>
        </w:rPr>
        <w:t>(Рычит на во</w:t>
      </w:r>
      <w:r>
        <w:rPr>
          <w:b/>
          <w:i/>
        </w:rPr>
        <w:t>лчо</w:t>
      </w:r>
      <w:r w:rsidRPr="00066A02">
        <w:rPr>
          <w:b/>
          <w:i/>
        </w:rPr>
        <w:t>нка).</w:t>
      </w:r>
      <w:r w:rsidRPr="00A23975">
        <w:br/>
      </w:r>
      <w:r w:rsidRPr="00A23975">
        <w:rPr>
          <w:b/>
        </w:rPr>
        <w:t>Волчонок:</w:t>
      </w:r>
      <w:r w:rsidRPr="00A23975">
        <w:t xml:space="preserve"> Понял.  </w:t>
      </w:r>
      <w:r w:rsidRPr="00066A02">
        <w:rPr>
          <w:b/>
          <w:i/>
        </w:rPr>
        <w:t>(Уходят за волком В. О. Р.)</w:t>
      </w:r>
    </w:p>
    <w:p w:rsidR="002C1F42" w:rsidRDefault="002C1F42" w:rsidP="001D4D40">
      <w:pPr>
        <w:rPr>
          <w:b/>
          <w:i/>
        </w:rPr>
      </w:pPr>
    </w:p>
    <w:p w:rsidR="002C1F42" w:rsidRPr="00066A02" w:rsidRDefault="002C1F42" w:rsidP="001D4D40">
      <w:pPr>
        <w:rPr>
          <w:b/>
          <w:i/>
        </w:rPr>
      </w:pPr>
      <w:r>
        <w:rPr>
          <w:b/>
          <w:i/>
        </w:rPr>
        <w:t>(Коза вернулась с подарками, поет)</w:t>
      </w:r>
    </w:p>
    <w:p w:rsidR="002C1F42" w:rsidRPr="00A23975" w:rsidRDefault="002C1F42" w:rsidP="001D4D40">
      <w:r w:rsidRPr="00A23975">
        <w:t>Дин-дон, я ваша мама, я ваша мама, вот мой дом.</w:t>
      </w:r>
      <w:r w:rsidRPr="00A23975">
        <w:br/>
        <w:t>Дин-дон, маму встречайте, маму встречайте впятером.</w:t>
      </w:r>
      <w:r w:rsidRPr="00A23975">
        <w:br/>
        <w:t xml:space="preserve">Ля-ля-ля, была я на ярмарке. Ля-ля-ля, стою у дверей. </w:t>
      </w:r>
      <w:r w:rsidRPr="00A23975">
        <w:br/>
        <w:t xml:space="preserve">Ля-ля-ля, вернулась с подарками, дверь откройте, дверь откройте скорей-скорей. </w:t>
      </w:r>
      <w:r w:rsidRPr="00A23975">
        <w:br/>
        <w:t>Дин-дин, дон-дон, я ваша мама, я ваша мама, вот мой дом.</w:t>
      </w:r>
    </w:p>
    <w:p w:rsidR="002C1F42" w:rsidRPr="00A23975" w:rsidRDefault="002C1F42" w:rsidP="001D4D40">
      <w:r w:rsidRPr="00A23975">
        <w:rPr>
          <w:b/>
        </w:rPr>
        <w:t>1 Козленок:</w:t>
      </w:r>
      <w:r w:rsidRPr="00A23975">
        <w:t xml:space="preserve">  Мама!..</w:t>
      </w:r>
      <w:r w:rsidRPr="00A23975">
        <w:br/>
      </w:r>
      <w:r w:rsidRPr="00A23975">
        <w:rPr>
          <w:b/>
        </w:rPr>
        <w:t>Коза:</w:t>
      </w:r>
      <w:r w:rsidRPr="00A23975">
        <w:t xml:space="preserve">  Дети мои, что случилось?</w:t>
      </w:r>
      <w:r w:rsidRPr="00A23975">
        <w:br/>
      </w:r>
      <w:r w:rsidRPr="00A23975">
        <w:rPr>
          <w:b/>
        </w:rPr>
        <w:t>2 Козленок:</w:t>
      </w:r>
      <w:r w:rsidRPr="00A23975">
        <w:t xml:space="preserve">  Митяй убежал из дома. 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Как? Не может быть. Не послушал меня.</w:t>
      </w:r>
    </w:p>
    <w:p w:rsidR="002C1F42" w:rsidRPr="00A23975" w:rsidRDefault="002C1F42" w:rsidP="001D4D40">
      <w:r w:rsidRPr="00A23975">
        <w:rPr>
          <w:b/>
        </w:rPr>
        <w:t>1 Козленок</w:t>
      </w:r>
      <w:r w:rsidRPr="00A23975">
        <w:t>: Что я могла сделать?</w:t>
      </w:r>
      <w:r w:rsidRPr="00A23975">
        <w:br/>
      </w:r>
      <w:r w:rsidRPr="00A23975">
        <w:rPr>
          <w:b/>
        </w:rPr>
        <w:t>Все Козлята:</w:t>
      </w:r>
      <w:r w:rsidRPr="00A23975">
        <w:t xml:space="preserve"> Что мы сделать могли?</w:t>
      </w:r>
    </w:p>
    <w:p w:rsidR="002C1F42" w:rsidRPr="00A23975" w:rsidRDefault="002C1F42" w:rsidP="001D4D40">
      <w:r w:rsidRPr="00A23975">
        <w:rPr>
          <w:b/>
        </w:rPr>
        <w:t>Коза поет:</w:t>
      </w:r>
      <w:r w:rsidRPr="00A23975">
        <w:t xml:space="preserve"> Пошла молодежь, ох-ох, так много хотят.</w:t>
      </w:r>
      <w:r w:rsidRPr="00A23975">
        <w:br/>
        <w:t xml:space="preserve">- Им все отдаешь, ох-ох, и вот результат. </w:t>
      </w:r>
      <w:r w:rsidRPr="00A23975">
        <w:br/>
        <w:t xml:space="preserve">- Не знают они, ох-ох, домашних забот. </w:t>
      </w:r>
      <w:r w:rsidRPr="00A23975">
        <w:br/>
        <w:t>- Я ночью и дни тружусь напролет.</w:t>
      </w:r>
    </w:p>
    <w:p w:rsidR="002C1F42" w:rsidRPr="00A23975" w:rsidRDefault="002C1F42" w:rsidP="001D4D40">
      <w:r w:rsidRPr="00A23975">
        <w:t xml:space="preserve"> Схожу я с ума, ох-ох, и ночью и днем.</w:t>
      </w:r>
      <w:r w:rsidRPr="00A23975">
        <w:br/>
        <w:t xml:space="preserve">Балую сама, ох-ох, и плачу потом. </w:t>
      </w:r>
    </w:p>
    <w:p w:rsidR="002C1F42" w:rsidRPr="00A23975" w:rsidRDefault="002C1F42" w:rsidP="001D4D40">
      <w:r w:rsidRPr="00A23975">
        <w:t>Придется к волку идти…???</w:t>
      </w:r>
    </w:p>
    <w:p w:rsidR="002C1F42" w:rsidRPr="00A23975" w:rsidRDefault="002C1F42" w:rsidP="001D4D40"/>
    <w:p w:rsidR="002C1F42" w:rsidRDefault="002C1F42" w:rsidP="001D4D40"/>
    <w:p w:rsidR="002C1F42" w:rsidRPr="00066A02" w:rsidRDefault="002C1F42" w:rsidP="001D4D40">
      <w:pPr>
        <w:rPr>
          <w:b/>
          <w:i/>
        </w:rPr>
      </w:pPr>
      <w:r w:rsidRPr="00066A02">
        <w:rPr>
          <w:b/>
          <w:i/>
        </w:rPr>
        <w:t>(Коза закрывает детей дома и, направляясь к волку, встречает его по пути.)</w:t>
      </w:r>
    </w:p>
    <w:p w:rsidR="002C1F42" w:rsidRDefault="002C1F42" w:rsidP="001D4D40">
      <w:r w:rsidRPr="00A23975">
        <w:rPr>
          <w:b/>
        </w:rPr>
        <w:t>Волк:</w:t>
      </w:r>
      <w:r w:rsidRPr="00A23975">
        <w:t xml:space="preserve"> Кого я вижу? Какая честь.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Тебя предупреждала - что страшной будет месть.</w:t>
      </w:r>
    </w:p>
    <w:p w:rsidR="002C1F42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Пардон, мадам, о чем ведете речь?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Верни дитя, а то тебе конец. </w:t>
      </w:r>
    </w:p>
    <w:p w:rsidR="002C1F42" w:rsidRDefault="002C1F42" w:rsidP="001D4D40">
      <w:r w:rsidRPr="00A23975">
        <w:t xml:space="preserve">Хочу предостеречь. </w:t>
      </w:r>
    </w:p>
    <w:p w:rsidR="002C1F42" w:rsidRDefault="002C1F42" w:rsidP="001D4D40">
      <w:r w:rsidRPr="00A23975">
        <w:br/>
      </w:r>
      <w:r w:rsidRPr="00A23975">
        <w:rPr>
          <w:b/>
        </w:rPr>
        <w:t>Волк:</w:t>
      </w:r>
      <w:r w:rsidRPr="00A23975">
        <w:t xml:space="preserve"> Опять поклеп возводят на меня. </w:t>
      </w:r>
    </w:p>
    <w:p w:rsidR="002C1F42" w:rsidRDefault="002C1F42" w:rsidP="001D4D40">
      <w:r w:rsidRPr="00A23975">
        <w:t xml:space="preserve">Все это клевета, все это болтовня. </w:t>
      </w:r>
    </w:p>
    <w:p w:rsidR="002C1F42" w:rsidRDefault="002C1F42" w:rsidP="001D4D40">
      <w:r w:rsidRPr="00A23975">
        <w:br/>
      </w:r>
      <w:r w:rsidRPr="00A23975">
        <w:rPr>
          <w:b/>
        </w:rPr>
        <w:t xml:space="preserve">Коза: </w:t>
      </w:r>
      <w:r w:rsidRPr="00A23975">
        <w:t xml:space="preserve">Хочу я убедиться, что ты мне правду говоришь. </w:t>
      </w:r>
    </w:p>
    <w:p w:rsidR="002C1F42" w:rsidRPr="00A23975" w:rsidRDefault="002C1F42" w:rsidP="001D4D40"/>
    <w:p w:rsidR="002C1F42" w:rsidRDefault="002C1F42" w:rsidP="001D4D40">
      <w:r w:rsidRPr="00A23975">
        <w:rPr>
          <w:b/>
        </w:rPr>
        <w:t>Волк:</w:t>
      </w:r>
      <w:r w:rsidRPr="00A23975">
        <w:t xml:space="preserve"> Я вами оскорблен. Да, это не Париж. </w:t>
      </w:r>
    </w:p>
    <w:p w:rsidR="002C1F42" w:rsidRDefault="002C1F42" w:rsidP="001D4D40">
      <w:r w:rsidRPr="00A23975">
        <w:t>Бедная, ты выбилась из сил.</w:t>
      </w:r>
    </w:p>
    <w:p w:rsidR="002C1F42" w:rsidRDefault="002C1F42" w:rsidP="001D4D40">
      <w:r w:rsidRPr="00A23975">
        <w:br/>
      </w:r>
      <w:r w:rsidRPr="00A23975">
        <w:rPr>
          <w:b/>
        </w:rPr>
        <w:t>Коза:</w:t>
      </w:r>
      <w:r w:rsidRPr="00A23975">
        <w:t xml:space="preserve"> Но ты козлят схватить грозил. </w:t>
      </w:r>
    </w:p>
    <w:p w:rsidR="002C1F42" w:rsidRDefault="002C1F42" w:rsidP="001D4D40">
      <w:r w:rsidRPr="00A23975">
        <w:t>О Боже! Это выше моих сил.</w:t>
      </w:r>
    </w:p>
    <w:p w:rsidR="002C1F42" w:rsidRPr="00A23975" w:rsidRDefault="002C1F42" w:rsidP="001D4D40">
      <w:r w:rsidRPr="00A23975">
        <w:br/>
      </w:r>
      <w:r w:rsidRPr="00066A02">
        <w:rPr>
          <w:b/>
        </w:rPr>
        <w:t>Волк:</w:t>
      </w:r>
      <w:r w:rsidRPr="00A23975">
        <w:t xml:space="preserve"> Да, я грозил.</w:t>
      </w:r>
    </w:p>
    <w:p w:rsidR="002C1F42" w:rsidRPr="00A23975" w:rsidRDefault="002C1F42" w:rsidP="001D4D40">
      <w:r w:rsidRPr="00A23975">
        <w:rPr>
          <w:b/>
        </w:rPr>
        <w:t>Волк поет</w:t>
      </w:r>
      <w:r w:rsidRPr="00A23975">
        <w:t>:</w:t>
      </w:r>
      <w:r>
        <w:t xml:space="preserve"> </w:t>
      </w:r>
      <w:r w:rsidRPr="00A23975">
        <w:t>Сказки про Волка просто гадки, слухам, Коза, не верь.</w:t>
      </w:r>
      <w:r w:rsidRPr="00A23975">
        <w:br/>
        <w:t>Ах, до чего ж твои козлятки мне приятны.</w:t>
      </w:r>
      <w:r w:rsidRPr="00A23975">
        <w:br/>
        <w:t>Будем играть с тобою в прятки, ну-ка, иди за дверь</w:t>
      </w:r>
      <w:r w:rsidRPr="00A23975">
        <w:rPr>
          <w:b/>
          <w:i/>
        </w:rPr>
        <w:t>.(Выталкивает Козу за дверь.)</w:t>
      </w:r>
      <w:r w:rsidRPr="00A23975">
        <w:rPr>
          <w:b/>
          <w:i/>
        </w:rPr>
        <w:br/>
      </w:r>
      <w:r w:rsidRPr="00A23975">
        <w:t>Квиты с тобою мы теперь.</w:t>
      </w:r>
    </w:p>
    <w:p w:rsidR="002C1F42" w:rsidRPr="00A23975" w:rsidRDefault="002C1F42" w:rsidP="001D4D40">
      <w:r w:rsidRPr="00A23975">
        <w:t>Серый волк не винен как дитя….</w:t>
      </w:r>
    </w:p>
    <w:p w:rsidR="002C1F42" w:rsidRPr="00A23975" w:rsidRDefault="002C1F42" w:rsidP="001D4D40">
      <w:r w:rsidRPr="00A23975">
        <w:rPr>
          <w:b/>
        </w:rPr>
        <w:t>Волк:</w:t>
      </w:r>
      <w:r w:rsidRPr="00A23975">
        <w:t xml:space="preserve"> </w:t>
      </w:r>
      <w:r>
        <w:t>Да-а-а, у</w:t>
      </w:r>
      <w:r w:rsidRPr="00A23975">
        <w:t xml:space="preserve"> Козлихи голос нежный. Ну а мой грубей, конечно! </w:t>
      </w:r>
      <w:r w:rsidRPr="00A23975">
        <w:br/>
        <w:t>Чтоб ее освоить пень</w:t>
      </w:r>
      <w:r>
        <w:t>е - надо мне</w:t>
      </w:r>
      <w:r w:rsidRPr="00A23975">
        <w:t xml:space="preserve"> иметь терпенье. </w:t>
      </w:r>
      <w:r w:rsidRPr="00A23975">
        <w:br/>
        <w:t>Ухх-э!..</w:t>
      </w:r>
    </w:p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Волк отрабатывает песенку</w:t>
      </w:r>
      <w:r>
        <w:rPr>
          <w:b/>
          <w:i/>
        </w:rPr>
        <w:t>, брызгает себе в горло лекарство, голос становится постепенно на голос козы.)</w:t>
      </w:r>
      <w:r w:rsidRPr="00A23975">
        <w:rPr>
          <w:b/>
          <w:i/>
        </w:rPr>
        <w:t>/</w:t>
      </w:r>
    </w:p>
    <w:p w:rsidR="002C1F42" w:rsidRDefault="002C1F42" w:rsidP="001D4D40">
      <w:pPr>
        <w:rPr>
          <w:b/>
          <w:i/>
        </w:rPr>
      </w:pPr>
      <w:r w:rsidRPr="00A23975">
        <w:rPr>
          <w:b/>
          <w:i/>
        </w:rPr>
        <w:t>(Волк переодевается в сарафан и шарф, все берет из мешка, который вынесли В. О. Р. – это они с волком взяли на ярмарке. А в э</w:t>
      </w:r>
      <w:r>
        <w:rPr>
          <w:b/>
          <w:i/>
        </w:rPr>
        <w:t>то время козлята в доме поют.</w:t>
      </w:r>
      <w:r w:rsidRPr="00A23975">
        <w:rPr>
          <w:b/>
          <w:i/>
        </w:rPr>
        <w:t>)</w:t>
      </w:r>
    </w:p>
    <w:p w:rsidR="002C1F42" w:rsidRPr="00A23975" w:rsidRDefault="002C1F42" w:rsidP="001D4D40">
      <w:pPr>
        <w:rPr>
          <w:b/>
          <w:i/>
        </w:rPr>
      </w:pPr>
    </w:p>
    <w:p w:rsidR="002C1F42" w:rsidRPr="00A23975" w:rsidRDefault="002C1F42" w:rsidP="001D4D40">
      <w:r w:rsidRPr="00A23975">
        <w:rPr>
          <w:b/>
          <w:i/>
        </w:rPr>
        <w:t>(Козлята поют в доме за занавесом.)</w:t>
      </w:r>
      <w:r w:rsidRPr="00A23975">
        <w:br/>
        <w:t>Где наш бедный брат? Мама, наверное, плачет.</w:t>
      </w:r>
      <w:r w:rsidRPr="00A23975">
        <w:br/>
        <w:t>Сбилась мама с ног.</w:t>
      </w:r>
      <w:r w:rsidRPr="00A23975">
        <w:br/>
        <w:t>Ищет его под дождем...</w:t>
      </w:r>
      <w:r w:rsidRPr="00A23975">
        <w:br/>
        <w:t>Ну куда он исчез?</w:t>
      </w:r>
      <w:r w:rsidRPr="00A23975">
        <w:br/>
        <w:t>Мы устали ждать.</w:t>
      </w:r>
      <w:r w:rsidRPr="00A23975">
        <w:br/>
        <w:t>Ах бедная наша мама.</w:t>
      </w:r>
      <w:r w:rsidRPr="00A23975">
        <w:br/>
        <w:t>Непослушный брат.</w:t>
      </w:r>
      <w:r w:rsidRPr="00A23975">
        <w:br/>
        <w:t xml:space="preserve">Это хороший урок, он теперь будет знать. </w:t>
      </w:r>
      <w:r w:rsidRPr="00A23975">
        <w:rPr>
          <w:b/>
          <w:i/>
        </w:rPr>
        <w:t>( Плачут, ме- ме-…)</w:t>
      </w:r>
    </w:p>
    <w:p w:rsidR="002C1F42" w:rsidRPr="00A23975" w:rsidRDefault="002C1F42" w:rsidP="001D4D40">
      <w:r w:rsidRPr="00A23975">
        <w:rPr>
          <w:b/>
        </w:rPr>
        <w:t>Волк поет тонким голосом :</w:t>
      </w:r>
      <w:r w:rsidRPr="00A23975">
        <w:t xml:space="preserve"> Дин-дон, я ваша мама, я ваша мама, вот мой дом.</w:t>
      </w:r>
      <w:r w:rsidRPr="00A23975">
        <w:br/>
        <w:t>Дин-дон, маму встречайте, маму встречайте впятером.</w:t>
      </w:r>
      <w:r w:rsidRPr="00A23975">
        <w:br/>
        <w:t xml:space="preserve">Ля-ля-ля, была я на ярмарке. Ля-ля-ля, стою у дверей. </w:t>
      </w:r>
      <w:r w:rsidRPr="00A23975">
        <w:br/>
        <w:t xml:space="preserve">Ля-ля-ля, вернулась с подарками, дверь откройте, дверь откройте, дверь откройте скорей. </w:t>
      </w:r>
      <w:r w:rsidRPr="00A23975">
        <w:br/>
        <w:t>Дин-дин, дон-дон, я ваша мама, я ваша мама, вот мой дом.</w:t>
      </w:r>
    </w:p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(Появляется Митяй)</w:t>
      </w:r>
    </w:p>
    <w:p w:rsidR="002C1F42" w:rsidRDefault="002C1F42" w:rsidP="001D4D40">
      <w:r w:rsidRPr="00A23975">
        <w:rPr>
          <w:b/>
        </w:rPr>
        <w:t>Митяй:</w:t>
      </w:r>
      <w:r w:rsidRPr="00A23975">
        <w:t xml:space="preserve">  Не открывайте! Не открывайте! Это Волк! Мама!</w:t>
      </w:r>
    </w:p>
    <w:p w:rsidR="002C1F42" w:rsidRPr="00A23975" w:rsidRDefault="002C1F42" w:rsidP="001D4D40"/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(Митяя схватили, дверь открыли, в доме шум крик. Волк выходит из дома с мешком за плечами и направляется домой. Неожиданно встречается с козой,</w:t>
      </w:r>
      <w:r w:rsidRPr="00A23975">
        <w:rPr>
          <w:b/>
          <w:i/>
        </w:rPr>
        <w:t xml:space="preserve"> </w:t>
      </w:r>
      <w:r>
        <w:rPr>
          <w:b/>
          <w:i/>
        </w:rPr>
        <w:t>поздоровался иушел.)</w:t>
      </w:r>
    </w:p>
    <w:p w:rsidR="002C1F42" w:rsidRDefault="002C1F42" w:rsidP="001D4D40">
      <w:r w:rsidRPr="00A23975">
        <w:rPr>
          <w:b/>
        </w:rPr>
        <w:t>Волк:</w:t>
      </w:r>
      <w:r w:rsidRPr="00A23975">
        <w:t xml:space="preserve"> Добрый вечер, соседушка.</w:t>
      </w: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>
      <w:pPr>
        <w:jc w:val="center"/>
        <w:rPr>
          <w:b/>
          <w:sz w:val="36"/>
          <w:szCs w:val="36"/>
        </w:rPr>
      </w:pPr>
      <w:r w:rsidRPr="00ED4D9A">
        <w:rPr>
          <w:b/>
          <w:sz w:val="36"/>
          <w:szCs w:val="36"/>
        </w:rPr>
        <w:t>Сцена</w:t>
      </w:r>
      <w:r>
        <w:rPr>
          <w:b/>
          <w:sz w:val="36"/>
          <w:szCs w:val="36"/>
        </w:rPr>
        <w:t xml:space="preserve"> </w:t>
      </w:r>
      <w:r w:rsidRPr="00ED4D9A">
        <w:rPr>
          <w:b/>
          <w:sz w:val="36"/>
          <w:szCs w:val="36"/>
        </w:rPr>
        <w:t>7 «Расплата»</w:t>
      </w:r>
    </w:p>
    <w:p w:rsidR="002C1F42" w:rsidRPr="00ED4D9A" w:rsidRDefault="002C1F42" w:rsidP="001D4D40">
      <w:pPr>
        <w:jc w:val="center"/>
        <w:rPr>
          <w:b/>
          <w:sz w:val="36"/>
          <w:szCs w:val="36"/>
        </w:rPr>
      </w:pPr>
    </w:p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(Коза приходит домой , удивляется, к ней выбегают две девочки-козочки:)</w:t>
      </w:r>
    </w:p>
    <w:p w:rsidR="002C1F42" w:rsidRDefault="002C1F42" w:rsidP="001D4D40">
      <w:r w:rsidRPr="00A23975">
        <w:rPr>
          <w:b/>
        </w:rPr>
        <w:t>Две козочки:</w:t>
      </w:r>
      <w:r w:rsidRPr="00A23975">
        <w:t xml:space="preserve"> Мама, Мамочка! Волк всех забрал. И Митяя тоже.</w:t>
      </w:r>
    </w:p>
    <w:p w:rsidR="002C1F42" w:rsidRPr="00A23975" w:rsidRDefault="002C1F42" w:rsidP="001D4D40"/>
    <w:p w:rsidR="002C1F42" w:rsidRDefault="002C1F42" w:rsidP="001D4D40">
      <w:pPr>
        <w:rPr>
          <w:rStyle w:val="Strong"/>
          <w:b w:val="0"/>
        </w:rPr>
      </w:pPr>
      <w:r w:rsidRPr="00A23975">
        <w:rPr>
          <w:rStyle w:val="Strong"/>
        </w:rPr>
        <w:t xml:space="preserve">Коза: </w:t>
      </w:r>
      <w:r w:rsidRPr="00ED4D9A">
        <w:rPr>
          <w:rStyle w:val="Strong"/>
          <w:b w:val="0"/>
        </w:rPr>
        <w:t>Ах! И записку оставил!?</w:t>
      </w:r>
    </w:p>
    <w:p w:rsidR="002C1F42" w:rsidRPr="00ED4D9A" w:rsidRDefault="002C1F42" w:rsidP="001D4D40">
      <w:pPr>
        <w:rPr>
          <w:rStyle w:val="Strong"/>
          <w:b w:val="0"/>
        </w:rPr>
      </w:pPr>
    </w:p>
    <w:p w:rsidR="002C1F42" w:rsidRDefault="002C1F42" w:rsidP="001D4D40">
      <w:r w:rsidRPr="00A23975">
        <w:rPr>
          <w:rStyle w:val="Strong"/>
        </w:rPr>
        <w:t>ОБЪЯВЛЕНИЕ ОТ ВОЛКА</w:t>
      </w:r>
      <w:r>
        <w:rPr>
          <w:rStyle w:val="Strong"/>
        </w:rPr>
        <w:t>:</w:t>
      </w:r>
      <w:r w:rsidRPr="00A23975">
        <w:br/>
        <w:t>Меняю мешок с козлятами на мешок с деньгами. Жду завтра в 17-00 под часами.</w:t>
      </w:r>
    </w:p>
    <w:p w:rsidR="002C1F42" w:rsidRPr="00A23975" w:rsidRDefault="002C1F42" w:rsidP="001D4D40">
      <w:r>
        <w:t xml:space="preserve"> Твой Серый!</w:t>
      </w:r>
    </w:p>
    <w:p w:rsidR="002C1F42" w:rsidRPr="00ED4D9A" w:rsidRDefault="002C1F42" w:rsidP="001D4D40">
      <w:pPr>
        <w:rPr>
          <w:b/>
          <w:i/>
        </w:rPr>
      </w:pPr>
      <w:r w:rsidRPr="00ED4D9A">
        <w:rPr>
          <w:b/>
          <w:i/>
        </w:rPr>
        <w:t>(Коза прочитала, в конце заплакала и сказала)</w:t>
      </w:r>
    </w:p>
    <w:p w:rsidR="002C1F42" w:rsidRPr="00A23975" w:rsidRDefault="002C1F42" w:rsidP="001D4D40">
      <w:r w:rsidRPr="00A23975">
        <w:rPr>
          <w:b/>
        </w:rPr>
        <w:t>Коза:</w:t>
      </w:r>
      <w:r w:rsidRPr="00A23975">
        <w:t xml:space="preserve"> Почему вражда и злоба до сих пор живут на свете?</w:t>
      </w:r>
      <w:r w:rsidRPr="00A23975">
        <w:br/>
        <w:t>Почему не сделать, чтобы их не знали наши дети?</w:t>
      </w:r>
      <w:r w:rsidRPr="00A23975">
        <w:br/>
        <w:t>День сильнее черной ночи, тучи солнце не закрыли.</w:t>
      </w:r>
      <w:r w:rsidRPr="00A23975">
        <w:br/>
        <w:t>Почему ж законы волчьи на земле пока что в силе?</w:t>
      </w:r>
      <w:r w:rsidRPr="00A23975">
        <w:br/>
        <w:t xml:space="preserve">Спор ведут добро и зло, лютый холод и тепло. </w:t>
      </w:r>
      <w:r w:rsidRPr="00A23975">
        <w:br/>
        <w:t>К сожаленью, до сих пор не окончен этот спор.</w:t>
      </w:r>
      <w:r w:rsidRPr="00A23975">
        <w:br/>
        <w:t>Кто же в состоянии прекратить страдания?</w:t>
      </w:r>
    </w:p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>(Коза с козлятками садится, плачет, к ней выходят соседи, жалеют ее, шепчут что-то на ухо, дают мешок с деньгами.)</w:t>
      </w:r>
    </w:p>
    <w:p w:rsidR="002C1F42" w:rsidRDefault="002C1F42" w:rsidP="001D4D40">
      <w:r w:rsidRPr="00A23975">
        <w:rPr>
          <w:b/>
        </w:rPr>
        <w:t>Медведь:</w:t>
      </w:r>
      <w:r w:rsidRPr="00A23975">
        <w:t xml:space="preserve"> Тетя  Маша, посмотрите! (показывает сетку)</w:t>
      </w:r>
    </w:p>
    <w:p w:rsidR="002C1F42" w:rsidRPr="00A23975" w:rsidRDefault="002C1F42" w:rsidP="001D4D40"/>
    <w:p w:rsidR="002C1F42" w:rsidRPr="00A23975" w:rsidRDefault="002C1F42" w:rsidP="001D4D40">
      <w:pPr>
        <w:rPr>
          <w:b/>
          <w:i/>
        </w:rPr>
      </w:pPr>
      <w:r w:rsidRPr="00A23975">
        <w:rPr>
          <w:b/>
          <w:i/>
        </w:rPr>
        <w:t xml:space="preserve">(Все идут, уходят, остается Коза и появляется Волк под «Танго» , </w:t>
      </w:r>
      <w:r>
        <w:rPr>
          <w:b/>
          <w:i/>
        </w:rPr>
        <w:t xml:space="preserve">они </w:t>
      </w:r>
      <w:r w:rsidRPr="00A23975">
        <w:rPr>
          <w:b/>
          <w:i/>
        </w:rPr>
        <w:t>танцуют</w:t>
      </w:r>
      <w:r>
        <w:rPr>
          <w:b/>
          <w:i/>
        </w:rPr>
        <w:t>, во время танца ведут диалог.</w:t>
      </w:r>
      <w:r w:rsidRPr="00A23975">
        <w:rPr>
          <w:b/>
          <w:i/>
        </w:rPr>
        <w:t>)</w:t>
      </w:r>
    </w:p>
    <w:p w:rsidR="002C1F42" w:rsidRPr="00A23975" w:rsidRDefault="002C1F42" w:rsidP="001D4D40">
      <w:r w:rsidRPr="00A23975">
        <w:rPr>
          <w:b/>
        </w:rPr>
        <w:t xml:space="preserve">Волк: </w:t>
      </w:r>
      <w:r w:rsidRPr="00A23975">
        <w:t>Твой срок истек.</w:t>
      </w:r>
      <w:r w:rsidRPr="00A23975">
        <w:br/>
      </w:r>
      <w:r w:rsidRPr="00A23975">
        <w:rPr>
          <w:b/>
        </w:rPr>
        <w:t xml:space="preserve">Коза: </w:t>
      </w:r>
      <w:r w:rsidRPr="00A23975">
        <w:t>О чем речь, не понимаю?</w:t>
      </w:r>
      <w:r w:rsidRPr="00A23975">
        <w:br/>
      </w:r>
      <w:r w:rsidRPr="00A23975">
        <w:rPr>
          <w:b/>
        </w:rPr>
        <w:t>Вок:</w:t>
      </w:r>
      <w:r w:rsidRPr="00A23975">
        <w:t xml:space="preserve"> Я жду. </w:t>
      </w:r>
      <w:r w:rsidRPr="00A23975">
        <w:br/>
      </w:r>
      <w:r w:rsidRPr="00A23975">
        <w:rPr>
          <w:b/>
        </w:rPr>
        <w:t>Коза:</w:t>
      </w:r>
      <w:r w:rsidRPr="00A23975">
        <w:t xml:space="preserve">  Чего?</w:t>
      </w:r>
      <w:r w:rsidRPr="00A23975">
        <w:br/>
      </w:r>
      <w:r w:rsidRPr="00A23975">
        <w:rPr>
          <w:b/>
        </w:rPr>
        <w:t xml:space="preserve">Волк: </w:t>
      </w:r>
      <w:r w:rsidRPr="00A23975">
        <w:t xml:space="preserve">Деньги, деньги. Ну? Деньги, деньги, деньги! </w:t>
      </w:r>
      <w:r w:rsidRPr="00A23975">
        <w:br/>
      </w:r>
      <w:r w:rsidRPr="00A23975">
        <w:rPr>
          <w:b/>
        </w:rPr>
        <w:t>Коза:</w:t>
      </w:r>
      <w:r w:rsidRPr="00A23975">
        <w:t xml:space="preserve"> Терпение, мой друг.</w:t>
      </w:r>
      <w:r w:rsidRPr="00A23975">
        <w:br/>
      </w:r>
      <w:r w:rsidRPr="00A23975">
        <w:rPr>
          <w:b/>
        </w:rPr>
        <w:t>Волк:</w:t>
      </w:r>
      <w:r w:rsidRPr="00A23975">
        <w:t xml:space="preserve"> Козлята тебе не дороги? Деньги, деньги, деньги! </w:t>
      </w:r>
      <w:r w:rsidRPr="00A23975">
        <w:br/>
      </w:r>
      <w:r w:rsidRPr="00A23975">
        <w:rPr>
          <w:b/>
        </w:rPr>
        <w:t>Волк:</w:t>
      </w:r>
      <w:r w:rsidRPr="00A23975">
        <w:t xml:space="preserve"> Ну, ну же, деньги, денюжки!</w:t>
      </w:r>
      <w:r w:rsidRPr="00A23975">
        <w:br/>
        <w:t>- деньги, деньги-деньги...</w:t>
      </w:r>
      <w:r w:rsidRPr="00A23975">
        <w:br/>
        <w:t>- Деньги, деньги, деньги!</w:t>
      </w:r>
      <w:r w:rsidRPr="00A23975">
        <w:br/>
      </w:r>
      <w:r w:rsidRPr="00A23975">
        <w:rPr>
          <w:b/>
        </w:rPr>
        <w:t>Коза:</w:t>
      </w:r>
      <w:r w:rsidRPr="00A23975">
        <w:t xml:space="preserve"> Терпение...</w:t>
      </w:r>
      <w:r w:rsidRPr="00A23975">
        <w:br/>
      </w:r>
      <w:r w:rsidRPr="00A23975">
        <w:rPr>
          <w:b/>
        </w:rPr>
        <w:t>Волк:</w:t>
      </w:r>
      <w:r w:rsidRPr="00A23975">
        <w:t xml:space="preserve"> Деньги, деньги, деньги! Ну!</w:t>
      </w:r>
      <w:r w:rsidRPr="00A23975">
        <w:br/>
      </w:r>
      <w:r w:rsidRPr="00A23975">
        <w:rPr>
          <w:b/>
        </w:rPr>
        <w:t>Коза:</w:t>
      </w:r>
      <w:r w:rsidRPr="00A23975">
        <w:t xml:space="preserve"> ЛОВИ!</w:t>
      </w:r>
    </w:p>
    <w:p w:rsidR="002C1F42" w:rsidRDefault="002C1F42" w:rsidP="001D4D40">
      <w:pPr>
        <w:rPr>
          <w:b/>
          <w:i/>
        </w:rPr>
      </w:pPr>
      <w:r>
        <w:t>(</w:t>
      </w:r>
      <w:r w:rsidRPr="00A23975">
        <w:rPr>
          <w:b/>
          <w:i/>
        </w:rPr>
        <w:t>Волк падает вместе с мешочком , соседи выходят и на него набрасывают сеть</w:t>
      </w:r>
      <w:r>
        <w:rPr>
          <w:b/>
          <w:i/>
        </w:rPr>
        <w:t>.)</w:t>
      </w:r>
    </w:p>
    <w:p w:rsidR="002C1F42" w:rsidRPr="00A23975" w:rsidRDefault="002C1F42" w:rsidP="001D4D40">
      <w:pPr>
        <w:rPr>
          <w:b/>
          <w:i/>
        </w:rPr>
      </w:pPr>
    </w:p>
    <w:p w:rsidR="002C1F42" w:rsidRDefault="002C1F42" w:rsidP="001D4D40">
      <w:r w:rsidRPr="00A23975">
        <w:rPr>
          <w:b/>
        </w:rPr>
        <w:t>Коза:</w:t>
      </w:r>
      <w:r w:rsidRPr="00A23975">
        <w:t xml:space="preserve"> Я смеюсь, на Волка глядя! Спесь он где-то растерял. Отчего ж молчишь ты, дядя? Или в рот воды набрал.</w:t>
      </w:r>
      <w:r w:rsidRPr="00A23975">
        <w:br/>
        <w:t xml:space="preserve">Врать ты, братец, привык. Знаю волчью породу. Тебя выведу вмиг я на чистую воду. Ты, как я погляжу, горячился когда-то. </w:t>
      </w:r>
      <w:r w:rsidRPr="00A23975">
        <w:br/>
        <w:t>Я твой пыл остужу. Отвечай, где козлята?</w:t>
      </w:r>
    </w:p>
    <w:p w:rsidR="002C1F42" w:rsidRPr="00A23975" w:rsidRDefault="002C1F42" w:rsidP="001D4D40"/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(Волк рычит. Но не признается.)</w:t>
      </w:r>
    </w:p>
    <w:p w:rsidR="002C1F42" w:rsidRDefault="002C1F42" w:rsidP="001D4D40">
      <w:r w:rsidRPr="00A23975">
        <w:rPr>
          <w:b/>
        </w:rPr>
        <w:t>Волк:</w:t>
      </w:r>
      <w:r w:rsidRPr="00A23975">
        <w:t xml:space="preserve"> Не знаю. Не знаю!</w:t>
      </w:r>
    </w:p>
    <w:p w:rsidR="002C1F42" w:rsidRDefault="002C1F42" w:rsidP="001D4D40">
      <w:r w:rsidRPr="00A23975">
        <w:br/>
      </w:r>
      <w:r>
        <w:rPr>
          <w:b/>
        </w:rPr>
        <w:t>Овечка</w:t>
      </w:r>
      <w:r w:rsidRPr="00A23975">
        <w:rPr>
          <w:b/>
        </w:rPr>
        <w:t>:</w:t>
      </w:r>
      <w:r w:rsidRPr="00A23975">
        <w:t xml:space="preserve"> Замечательный план ты придумал когда-то.</w:t>
      </w:r>
      <w:r w:rsidRPr="00A23975">
        <w:br/>
        <w:t xml:space="preserve"> Но попал сам в капкан. Отвечай - где козлята?</w:t>
      </w:r>
    </w:p>
    <w:p w:rsidR="002C1F42" w:rsidRPr="00A23975" w:rsidRDefault="002C1F42" w:rsidP="001D4D40"/>
    <w:p w:rsidR="002C1F42" w:rsidRPr="00A23975" w:rsidRDefault="002C1F42" w:rsidP="001D4D40">
      <w:pPr>
        <w:rPr>
          <w:b/>
          <w:i/>
        </w:rPr>
      </w:pPr>
      <w:r>
        <w:rPr>
          <w:b/>
          <w:i/>
        </w:rPr>
        <w:t>(</w:t>
      </w:r>
      <w:r w:rsidRPr="00A23975">
        <w:rPr>
          <w:b/>
          <w:i/>
        </w:rPr>
        <w:t>Присп</w:t>
      </w:r>
      <w:r>
        <w:rPr>
          <w:b/>
          <w:i/>
        </w:rPr>
        <w:t>ешники Волка пришли сдаваться.)</w:t>
      </w:r>
    </w:p>
    <w:p w:rsidR="002C1F42" w:rsidRPr="00A23975" w:rsidRDefault="002C1F42" w:rsidP="001D4D40">
      <w:r w:rsidRPr="00A23975">
        <w:rPr>
          <w:b/>
        </w:rPr>
        <w:t>В.,О.,Р.:</w:t>
      </w:r>
      <w:r w:rsidRPr="00A23975">
        <w:t xml:space="preserve"> Перед вами втроем мы прощения просим. Обещанье даем, что бродяжничать бросим. </w:t>
      </w:r>
    </w:p>
    <w:p w:rsidR="002C1F42" w:rsidRDefault="002C1F42" w:rsidP="001D4D40">
      <w:r w:rsidRPr="00A23975">
        <w:rPr>
          <w:b/>
        </w:rPr>
        <w:t>Заяц:</w:t>
      </w:r>
      <w:r w:rsidRPr="00A23975">
        <w:t xml:space="preserve"> Это Волку урок. Наступила расплата. </w:t>
      </w:r>
    </w:p>
    <w:p w:rsidR="002C1F42" w:rsidRDefault="002C1F42" w:rsidP="001D4D40">
      <w:r w:rsidRPr="00A23975">
        <w:br/>
      </w:r>
      <w:r w:rsidRPr="00A23975">
        <w:rPr>
          <w:b/>
        </w:rPr>
        <w:t>В., О., Р.:</w:t>
      </w:r>
      <w:r w:rsidRPr="00A23975">
        <w:t xml:space="preserve"> Развяжите мешок! Там все ваши козлята. </w:t>
      </w:r>
    </w:p>
    <w:p w:rsidR="002C1F42" w:rsidRPr="00526734" w:rsidRDefault="002C1F42" w:rsidP="001D4D40">
      <w:pPr>
        <w:rPr>
          <w:b/>
          <w:i/>
        </w:rPr>
      </w:pPr>
      <w:r w:rsidRPr="00526734">
        <w:rPr>
          <w:b/>
          <w:i/>
        </w:rPr>
        <w:t>(Все герои встают перед зрителями полукругом и поют финальную песню о маме.)</w:t>
      </w:r>
    </w:p>
    <w:p w:rsidR="002C1F42" w:rsidRPr="00526734" w:rsidRDefault="002C1F42" w:rsidP="001D4D40">
      <w:pPr>
        <w:rPr>
          <w:b/>
          <w:i/>
        </w:rPr>
      </w:pPr>
      <w:r w:rsidRPr="00526734">
        <w:rPr>
          <w:b/>
          <w:i/>
        </w:rPr>
        <w:t>(Волк выпутываетсялся  из сетки и с цветами идет к Козе и поют уже все вместе.)</w:t>
      </w:r>
    </w:p>
    <w:p w:rsidR="002C1F42" w:rsidRPr="00A23975" w:rsidRDefault="002C1F42" w:rsidP="001D4D40">
      <w:r w:rsidRPr="00A23975">
        <w:rPr>
          <w:b/>
        </w:rPr>
        <w:t>Волк:</w:t>
      </w:r>
      <w:r w:rsidRPr="00A23975">
        <w:t xml:space="preserve"> Простите, тетя Маша! Я больше не буду. </w:t>
      </w:r>
    </w:p>
    <w:p w:rsidR="002C1F42" w:rsidRPr="00A23975" w:rsidRDefault="002C1F42" w:rsidP="001D4D40">
      <w:r w:rsidRPr="00A23975">
        <w:t> </w:t>
      </w:r>
    </w:p>
    <w:p w:rsidR="002C1F42" w:rsidRPr="00526734" w:rsidRDefault="002C1F42" w:rsidP="001D4D40">
      <w:pPr>
        <w:rPr>
          <w:b/>
        </w:rPr>
      </w:pPr>
      <w:r w:rsidRPr="00526734">
        <w:rPr>
          <w:b/>
        </w:rPr>
        <w:t>ЗАКЛЮЧИТЕЛЬНАЯ ПЕСНЯ.</w:t>
      </w:r>
    </w:p>
    <w:p w:rsidR="002C1F42" w:rsidRPr="00A23975" w:rsidRDefault="002C1F42" w:rsidP="001D4D40">
      <w:r w:rsidRPr="00A23975">
        <w:t>Ма-ма, первое слово,</w:t>
      </w:r>
      <w:r w:rsidRPr="00A23975">
        <w:br/>
        <w:t xml:space="preserve">Главное слово в каждой судьбе. </w:t>
      </w:r>
      <w:r w:rsidRPr="00A23975">
        <w:br/>
        <w:t xml:space="preserve">Ма-ма, жизнь подарила, </w:t>
      </w:r>
      <w:r w:rsidRPr="00A23975">
        <w:br/>
        <w:t xml:space="preserve">Мир подарила мне и тебе. </w:t>
      </w:r>
    </w:p>
    <w:p w:rsidR="002C1F42" w:rsidRPr="00A23975" w:rsidRDefault="002C1F42" w:rsidP="001D4D40">
      <w:r w:rsidRPr="00A23975">
        <w:t>Как бывает ночью бессонною мама потихоньку всплакнет,</w:t>
      </w:r>
      <w:r w:rsidRPr="00A23975">
        <w:br/>
        <w:t>Как там дочка, как там сынок ее,</w:t>
      </w:r>
      <w:r w:rsidRPr="00A23975">
        <w:br/>
        <w:t>Лишь под утро мама уснет.</w:t>
      </w:r>
    </w:p>
    <w:p w:rsidR="002C1F42" w:rsidRPr="00A23975" w:rsidRDefault="002C1F42" w:rsidP="001D4D40">
      <w:r w:rsidRPr="00A23975">
        <w:t>Ма-ма, первое слово,</w:t>
      </w:r>
      <w:r w:rsidRPr="00A23975">
        <w:br/>
        <w:t xml:space="preserve">Главное слово в каждой судьбе. </w:t>
      </w:r>
      <w:r w:rsidRPr="00A23975">
        <w:br/>
        <w:t xml:space="preserve">Ма-ма, жизнь подарила, </w:t>
      </w:r>
      <w:r w:rsidRPr="00A23975">
        <w:br/>
        <w:t xml:space="preserve">Мир подарила мне и тебе. </w:t>
      </w:r>
    </w:p>
    <w:p w:rsidR="002C1F42" w:rsidRPr="00A23975" w:rsidRDefault="002C1F42" w:rsidP="001D4D40">
      <w:r w:rsidRPr="00A23975">
        <w:t>/* Волк подключается к общему хору. Осознал, раскаялся, исправился */</w:t>
      </w:r>
    </w:p>
    <w:p w:rsidR="002C1F42" w:rsidRPr="00A23975" w:rsidRDefault="002C1F42" w:rsidP="001D4D40">
      <w:r w:rsidRPr="00A23975">
        <w:t>Ма-ма, землю и солнце, жизнь подарила мне и тебе.</w:t>
      </w:r>
      <w:r w:rsidRPr="00A23975">
        <w:br/>
        <w:t>Так бывает,если случится вдруг в горе вашем горе-беда. Мама самый лучший надежный друг, будет с вами рядом всегда.</w:t>
      </w:r>
      <w:r w:rsidRPr="00A23975">
        <w:br/>
        <w:t xml:space="preserve">Ма-ма первое слово главное слово в каждой судьбе. </w:t>
      </w:r>
    </w:p>
    <w:p w:rsidR="002C1F42" w:rsidRPr="00A23975" w:rsidRDefault="002C1F42" w:rsidP="001D4D40">
      <w:r w:rsidRPr="00A23975">
        <w:t xml:space="preserve">Ма-ма жизнь подарила мира подарила мне и тебе. </w:t>
      </w:r>
      <w:r w:rsidRPr="00A23975">
        <w:br/>
        <w:t>Ма-ма, землю и солнце, жизнь подарила мне и тебе.</w:t>
      </w:r>
      <w:r w:rsidRPr="00A23975">
        <w:br/>
        <w:t xml:space="preserve">Так бывает, станешь взрослее ты, и как птица, ввысь улетишь, </w:t>
      </w:r>
      <w:r w:rsidRPr="00A23975">
        <w:br/>
        <w:t>Кем бы ни был - знай, что для мамы ты, как и прежде милый малыш.</w:t>
      </w:r>
    </w:p>
    <w:p w:rsidR="002C1F42" w:rsidRPr="00A23975" w:rsidRDefault="002C1F42" w:rsidP="001D4D40">
      <w:r w:rsidRPr="00A23975">
        <w:t>Ма-ма, первое слово,</w:t>
      </w:r>
      <w:r w:rsidRPr="00A23975">
        <w:br/>
        <w:t xml:space="preserve">Главное слово в каждой судьбе. </w:t>
      </w:r>
      <w:r w:rsidRPr="00A23975">
        <w:br/>
        <w:t xml:space="preserve">Ма-ма, жизнь подарила, </w:t>
      </w:r>
      <w:r w:rsidRPr="00A23975">
        <w:br/>
        <w:t xml:space="preserve">Мир подарила мне и тебе. </w:t>
      </w:r>
    </w:p>
    <w:p w:rsidR="002C1F42" w:rsidRDefault="002C1F42" w:rsidP="001D4D40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p w:rsidR="002C1F42" w:rsidRPr="00216101" w:rsidRDefault="002C1F42" w:rsidP="001D4D40">
      <w:pPr>
        <w:jc w:val="center"/>
        <w:rPr>
          <w:b/>
          <w:color w:val="000000"/>
          <w:sz w:val="36"/>
          <w:szCs w:val="36"/>
        </w:rPr>
      </w:pPr>
      <w:r w:rsidRPr="00216101">
        <w:rPr>
          <w:b/>
          <w:sz w:val="36"/>
          <w:szCs w:val="36"/>
        </w:rPr>
        <w:t xml:space="preserve">Книги для чтения, рассматривания и обсуждения </w:t>
      </w:r>
    </w:p>
    <w:p w:rsidR="002C1F42" w:rsidRPr="0064227D" w:rsidRDefault="002C1F42" w:rsidP="001D4D40">
      <w:pPr>
        <w:jc w:val="center"/>
        <w:rPr>
          <w:b/>
          <w:color w:val="000000"/>
          <w:sz w:val="32"/>
          <w:szCs w:val="32"/>
        </w:rPr>
      </w:pPr>
    </w:p>
    <w:p w:rsidR="002C1F42" w:rsidRDefault="002C1F42" w:rsidP="001D4D40">
      <w:pPr>
        <w:rPr>
          <w:color w:val="000000"/>
        </w:rPr>
      </w:pPr>
      <w:r w:rsidRPr="00BA2024">
        <w:rPr>
          <w:color w:val="000000"/>
        </w:rPr>
        <w:t xml:space="preserve">А.Барто </w:t>
      </w:r>
      <w:r>
        <w:rPr>
          <w:color w:val="000000"/>
        </w:rPr>
        <w:t>«Мама поет»;</w:t>
      </w:r>
      <w:r>
        <w:rPr>
          <w:color w:val="000000"/>
        </w:rPr>
        <w:br/>
        <w:t xml:space="preserve">А,Барто </w:t>
      </w:r>
      <w:r w:rsidRPr="00BA2024">
        <w:rPr>
          <w:color w:val="000000"/>
        </w:rPr>
        <w:t xml:space="preserve"> «Разлука»;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А.Барто  «Медвежонок – невежа»,</w:t>
      </w:r>
      <w:r w:rsidRPr="00BA2024">
        <w:rPr>
          <w:color w:val="000000"/>
        </w:rPr>
        <w:br/>
      </w:r>
      <w:r>
        <w:rPr>
          <w:color w:val="000000"/>
        </w:rPr>
        <w:t>В.Берестов «Праздник мам»;</w:t>
      </w:r>
      <w:r>
        <w:rPr>
          <w:color w:val="000000"/>
        </w:rPr>
        <w:br/>
        <w:t>Е.Благинина</w:t>
      </w:r>
      <w:r w:rsidRPr="00BA2024">
        <w:rPr>
          <w:color w:val="000000"/>
        </w:rPr>
        <w:t>. «Мамин</w:t>
      </w:r>
      <w:r>
        <w:rPr>
          <w:color w:val="000000"/>
        </w:rPr>
        <w:t xml:space="preserve"> день», «Наши мамы»;</w:t>
      </w:r>
      <w:r>
        <w:rPr>
          <w:color w:val="000000"/>
        </w:rPr>
        <w:br/>
        <w:t>Г.Демикина</w:t>
      </w:r>
      <w:r w:rsidRPr="00BA2024">
        <w:rPr>
          <w:color w:val="000000"/>
        </w:rPr>
        <w:t xml:space="preserve"> «Мама»;</w:t>
      </w:r>
      <w:r w:rsidRPr="00BA2024">
        <w:rPr>
          <w:color w:val="000000"/>
        </w:rPr>
        <w:br/>
      </w:r>
      <w:r>
        <w:rPr>
          <w:color w:val="000000"/>
        </w:rPr>
        <w:t>Б.Емельянов «Мамины руки»;</w:t>
      </w:r>
      <w:r>
        <w:rPr>
          <w:color w:val="000000"/>
        </w:rPr>
        <w:br/>
        <w:t>Э.Мошковская</w:t>
      </w:r>
      <w:r w:rsidRPr="00BA2024">
        <w:rPr>
          <w:color w:val="000000"/>
        </w:rPr>
        <w:t xml:space="preserve"> «Я маму свою обидел…»;</w:t>
      </w:r>
      <w:r w:rsidRPr="00BA2024">
        <w:rPr>
          <w:color w:val="000000"/>
        </w:rPr>
        <w:br/>
      </w:r>
      <w:r>
        <w:rPr>
          <w:color w:val="000000"/>
        </w:rPr>
        <w:t xml:space="preserve">С.Михалков </w:t>
      </w:r>
      <w:r w:rsidRPr="00BA2024">
        <w:rPr>
          <w:color w:val="000000"/>
        </w:rPr>
        <w:t xml:space="preserve"> «А что у вас?»;</w:t>
      </w:r>
      <w:r w:rsidRPr="00BA2024">
        <w:rPr>
          <w:color w:val="000000"/>
        </w:rPr>
        <w:br/>
      </w:r>
      <w:r>
        <w:rPr>
          <w:color w:val="000000"/>
        </w:rPr>
        <w:t>Н.Саконская</w:t>
      </w:r>
      <w:r w:rsidRPr="00BA2024">
        <w:rPr>
          <w:color w:val="000000"/>
        </w:rPr>
        <w:t xml:space="preserve"> «Разговор о маме»;</w:t>
      </w:r>
      <w:r w:rsidRPr="00BA2024">
        <w:rPr>
          <w:color w:val="000000"/>
        </w:rPr>
        <w:br/>
      </w:r>
      <w:r>
        <w:rPr>
          <w:color w:val="000000"/>
        </w:rPr>
        <w:t>Э.</w:t>
      </w:r>
      <w:r w:rsidRPr="00BA2024">
        <w:rPr>
          <w:color w:val="000000"/>
        </w:rPr>
        <w:t>Усп</w:t>
      </w:r>
      <w:r>
        <w:rPr>
          <w:color w:val="000000"/>
        </w:rPr>
        <w:t xml:space="preserve">енский </w:t>
      </w:r>
      <w:r w:rsidRPr="00BA2024">
        <w:rPr>
          <w:color w:val="000000"/>
        </w:rPr>
        <w:t>«Если</w:t>
      </w:r>
      <w:r>
        <w:rPr>
          <w:color w:val="000000"/>
        </w:rPr>
        <w:t xml:space="preserve"> был бы я девчонкой»;</w:t>
      </w:r>
      <w:r>
        <w:rPr>
          <w:color w:val="000000"/>
        </w:rPr>
        <w:br/>
        <w:t>Г.Цыферов</w:t>
      </w:r>
      <w:r w:rsidRPr="00BA2024">
        <w:rPr>
          <w:color w:val="000000"/>
        </w:rPr>
        <w:t xml:space="preserve"> «Как стать большим»;</w:t>
      </w:r>
      <w:r w:rsidRPr="00BA2024">
        <w:rPr>
          <w:color w:val="000000"/>
        </w:rPr>
        <w:br/>
        <w:t>В. Катаев «Цветик-семицветик»;</w:t>
      </w:r>
      <w:r w:rsidRPr="00BA2024">
        <w:rPr>
          <w:color w:val="000000"/>
        </w:rPr>
        <w:br/>
        <w:t>Р.Гамзатов «Берегите матерей»;</w:t>
      </w:r>
      <w:r w:rsidRPr="00BA2024">
        <w:rPr>
          <w:color w:val="000000"/>
        </w:rPr>
        <w:br/>
        <w:t>Л.Васильева-Гангнус «О том, как нужно вести себя с мамой, папой и остальными членами семьи;</w:t>
      </w:r>
      <w:r w:rsidRPr="00BA2024">
        <w:rPr>
          <w:color w:val="000000"/>
        </w:rPr>
        <w:br/>
        <w:t>О.Чусовитина «Стихи о маме», «Мамочке подарок»;</w:t>
      </w:r>
      <w:r w:rsidRPr="00BA2024">
        <w:rPr>
          <w:color w:val="000000"/>
        </w:rPr>
        <w:br/>
        <w:t>Д.Габе «Моя семья»;</w:t>
      </w:r>
      <w:r w:rsidRPr="00BA2024">
        <w:rPr>
          <w:color w:val="000000"/>
        </w:rPr>
        <w:br/>
        <w:t>Д. Габе «Мама», «Работа»;</w:t>
      </w:r>
      <w:r w:rsidRPr="00BA2024">
        <w:rPr>
          <w:color w:val="000000"/>
        </w:rPr>
        <w:br/>
        <w:t>З.Воскресенская «Мама»;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Л.Квитко «Лемеле хозяйничивает»,</w:t>
      </w:r>
      <w:r w:rsidRPr="00BA2024">
        <w:rPr>
          <w:color w:val="000000"/>
        </w:rPr>
        <w:br/>
        <w:t>Г.Браиловская «Наши мамы, наши папы»;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С.Седов «Сказки про мам»,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К.Ушинский Лекарство»,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И.Красникова «Моя мама лучше всех»,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А.Потапова «Кто больше любит маму?»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Е Чарушин «Хитрая мама»,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Н.Сладков «Птенцы - хитрецы»,</w:t>
      </w:r>
    </w:p>
    <w:p w:rsidR="002C1F42" w:rsidRDefault="002C1F42" w:rsidP="001D4D40">
      <w:pPr>
        <w:rPr>
          <w:color w:val="000000"/>
        </w:rPr>
      </w:pPr>
      <w:r>
        <w:rPr>
          <w:color w:val="000000"/>
        </w:rPr>
        <w:t>Е.Пермяк «Как Миша хотел маму перехитрить»,</w:t>
      </w:r>
    </w:p>
    <w:p w:rsidR="002C1F42" w:rsidRDefault="002C1F42" w:rsidP="001D4D40">
      <w:r>
        <w:rPr>
          <w:color w:val="000000"/>
        </w:rPr>
        <w:t>Энид Блайтон «Знаменитый утенок Тим»</w:t>
      </w:r>
      <w:r w:rsidRPr="00BA2024">
        <w:rPr>
          <w:color w:val="000000"/>
        </w:rPr>
        <w:br/>
        <w:t>Татарская народ. сказка «Три дочери»;</w:t>
      </w:r>
      <w:r w:rsidRPr="00BA2024">
        <w:rPr>
          <w:color w:val="000000"/>
        </w:rPr>
        <w:br/>
        <w:t>Русские народ. сказки «Сестрица Алёнушка и братец Иван</w:t>
      </w:r>
      <w:r>
        <w:rPr>
          <w:color w:val="000000"/>
        </w:rPr>
        <w:t>ушка», «Гуси-лебеди», «Кукушка», «Красная Шапочка».</w:t>
      </w:r>
      <w:r w:rsidRPr="00BA2024">
        <w:rPr>
          <w:color w:val="000000"/>
        </w:rPr>
        <w:br/>
      </w: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>
      <w:pPr>
        <w:pStyle w:val="Heading1"/>
        <w:shd w:val="clear" w:color="auto" w:fill="FFFFFF"/>
        <w:spacing w:before="0"/>
        <w:rPr>
          <w:rFonts w:ascii="Verdana" w:hAnsi="Verdana"/>
          <w:color w:val="000000"/>
          <w:sz w:val="36"/>
          <w:szCs w:val="36"/>
        </w:rPr>
      </w:pP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Pr="000F4C72" w:rsidRDefault="002C1F42" w:rsidP="001D4D40">
      <w:pPr>
        <w:pStyle w:val="Heading1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F4C72">
        <w:rPr>
          <w:rFonts w:ascii="Times New Roman" w:hAnsi="Times New Roman" w:cs="Times New Roman"/>
          <w:color w:val="000000"/>
          <w:sz w:val="36"/>
          <w:szCs w:val="36"/>
        </w:rPr>
        <w:t>Пословицы и поговорки о маме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Нет такого дружка, как родная матушка.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Жена для совета, тёща для привета, а нет милей родной матери.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всякому делу голова.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Куда мать, туда и дитя.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Сердце матери отходчиво.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У кого есть матка, у того голова гладка.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деткам - да вижу их редко: сидят в разных клетках.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Молода жена плачет до росы утренней, сестрица до золота кольца, мать до веку.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Вывела курица утят, да и плачется с ними.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При солнышке тепло, при матери добро.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Не тот отец, мать кто родил, а тот кто вспоил, вскормил, да добру научил.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Материнская молитва со дна моря достанет.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Отца с матерью почитать - горя не знать.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Что мать в голову вобьёт, то и отец не выбьет.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при сыне не наследница.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Дитя хоть криво, да отцу, матери мило.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Любящая мать - душа семьи и украшение жизни.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Материнское сердце в детках, а детское в камне.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Детки хороши - отцу матери венец; худы - отцу матери конец.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Слепой щенок и тот к матери ползёт.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— кормилица, а кормилица не мать.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Пчёлки без матки - пропащие детки.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Уродила мать, что и земля не принимает.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плачет - что река льётся; жена плачет - что ручей течёт; невеста плачет - как роса падёт: взойдёт солнце - росу высушит.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Достаток - мать, убожество - мачеха.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Сердце матери греет лучше солнца.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Птица радуется весне, а младенец матери.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кормит детей, как земля людей.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Матушкин сынок.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Материнский гнев, что весенний снег: и много его выпадет, да скоро растает.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Уродился ни в мать, ни в отца, а в проезжего молодца.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Отцов много, а мать одна.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Мать и бьёт, так гладит, а чужая гладит, так бьёт.</w:t>
      </w:r>
    </w:p>
    <w:p w:rsidR="002C1F42" w:rsidRPr="000F4C72" w:rsidRDefault="002C1F42" w:rsidP="001D4D40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0F4C72">
        <w:rPr>
          <w:color w:val="000000"/>
          <w:sz w:val="28"/>
          <w:szCs w:val="28"/>
        </w:rPr>
        <w:t>Не оставляй отца и матери на старости лет, и Бог тебя не оставит.</w:t>
      </w:r>
    </w:p>
    <w:p w:rsidR="002C1F42" w:rsidRPr="00EC719F" w:rsidRDefault="002C1F42" w:rsidP="001D4D40">
      <w:pPr>
        <w:jc w:val="center"/>
        <w:rPr>
          <w:rStyle w:val="Strong"/>
          <w:sz w:val="40"/>
          <w:szCs w:val="40"/>
        </w:rPr>
      </w:pPr>
      <w:r>
        <w:rPr>
          <w:rStyle w:val="Strong"/>
          <w:sz w:val="40"/>
          <w:szCs w:val="40"/>
        </w:rPr>
        <w:br w:type="page"/>
        <w:t>Пальчиковые</w:t>
      </w:r>
      <w:r w:rsidRPr="00EC719F">
        <w:rPr>
          <w:rStyle w:val="Strong"/>
          <w:sz w:val="40"/>
          <w:szCs w:val="40"/>
        </w:rPr>
        <w:t xml:space="preserve"> игры</w:t>
      </w:r>
    </w:p>
    <w:p w:rsidR="002C1F42" w:rsidRDefault="002C1F42" w:rsidP="001D4D40">
      <w:pPr>
        <w:rPr>
          <w:rStyle w:val="Strong"/>
        </w:rPr>
      </w:pPr>
    </w:p>
    <w:p w:rsidR="002C1F42" w:rsidRPr="00912DB9" w:rsidRDefault="002C1F42" w:rsidP="001D4D40">
      <w:pPr>
        <w:rPr>
          <w:b/>
        </w:rPr>
      </w:pPr>
      <w:r>
        <w:rPr>
          <w:rStyle w:val="Strong"/>
        </w:rPr>
        <w:t xml:space="preserve"> "Паучок"</w:t>
      </w:r>
      <w:r>
        <w:br/>
      </w:r>
      <w:r>
        <w:br/>
      </w:r>
      <w:r w:rsidRPr="00912DB9">
        <w:rPr>
          <w:b/>
        </w:rPr>
        <w:t xml:space="preserve">Паучок ходил по ветке, </w:t>
      </w:r>
      <w:r w:rsidRPr="00912DB9">
        <w:rPr>
          <w:b/>
        </w:rPr>
        <w:br/>
        <w:t>А за ним ходили детки.</w:t>
      </w:r>
      <w:r w:rsidRPr="00912DB9">
        <w:rPr>
          <w:i/>
        </w:rPr>
        <w:br/>
        <w:t>(Руки скрещены; пальцы каждой руки "бегут" по предплечью, а затем по плечу другой руки.)</w:t>
      </w:r>
      <w:r w:rsidRPr="00912DB9">
        <w:rPr>
          <w:i/>
        </w:rPr>
        <w:br/>
      </w:r>
      <w:r>
        <w:br/>
      </w:r>
      <w:r w:rsidRPr="00912DB9">
        <w:rPr>
          <w:b/>
        </w:rPr>
        <w:t xml:space="preserve">Дождик с неба вдруг полил, </w:t>
      </w:r>
      <w:r w:rsidRPr="00912DB9">
        <w:rPr>
          <w:b/>
        </w:rPr>
        <w:br/>
      </w:r>
      <w:r>
        <w:t>(Кисти свободно опущены, выполняем стряхивающее движение (дождик).)</w:t>
      </w:r>
      <w:r>
        <w:br/>
      </w:r>
      <w:r>
        <w:br/>
      </w:r>
      <w:r w:rsidRPr="00912DB9">
        <w:rPr>
          <w:b/>
        </w:rPr>
        <w:t>Паучков на землю смыл.</w:t>
      </w:r>
      <w:r w:rsidRPr="00912DB9">
        <w:rPr>
          <w:b/>
        </w:rPr>
        <w:br/>
      </w:r>
      <w:r>
        <w:t>(Хлопок ладонями по столу/коленям.)</w:t>
      </w:r>
      <w:r>
        <w:br/>
      </w:r>
      <w:r>
        <w:br/>
      </w:r>
      <w:r w:rsidRPr="00912DB9">
        <w:rPr>
          <w:b/>
        </w:rPr>
        <w:t>Солнце стало пригревать,</w:t>
      </w:r>
      <w:r w:rsidRPr="00912DB9">
        <w:rPr>
          <w:b/>
        </w:rPr>
        <w:br/>
      </w:r>
      <w:r>
        <w:t>(Ладони боковыми сторонами прижаты друг к другу, пальцы растопырены, качаем руками (солнышко светит)</w:t>
      </w:r>
      <w:r>
        <w:br/>
      </w:r>
      <w:r>
        <w:br/>
      </w:r>
      <w:r w:rsidRPr="00912DB9">
        <w:rPr>
          <w:b/>
        </w:rPr>
        <w:t>Паучок ползёт опять,</w:t>
      </w:r>
      <w:r w:rsidRPr="00912DB9">
        <w:rPr>
          <w:b/>
        </w:rPr>
        <w:br/>
        <w:t>А за ним ползут все детки,</w:t>
      </w:r>
      <w:r w:rsidRPr="00912DB9">
        <w:rPr>
          <w:b/>
        </w:rPr>
        <w:br/>
        <w:t>Чтобы погулять на ветке.</w:t>
      </w:r>
    </w:p>
    <w:p w:rsidR="002C1F42" w:rsidRDefault="002C1F42" w:rsidP="001D4D40">
      <w:pPr>
        <w:pStyle w:val="NormalWeb"/>
      </w:pPr>
      <w:r>
        <w:t>(Действия аналогичны первоначальным, "паучки" ползают на голове.)</w:t>
      </w:r>
    </w:p>
    <w:p w:rsidR="002C1F42" w:rsidRDefault="002C1F42" w:rsidP="001D4D40">
      <w:r>
        <w:rPr>
          <w:rStyle w:val="Strong"/>
        </w:rPr>
        <w:t>Пальчиковая игра "Перчатка"</w:t>
      </w:r>
      <w:r>
        <w:br/>
      </w:r>
      <w:r>
        <w:br/>
      </w:r>
      <w:r w:rsidRPr="00912DB9">
        <w:rPr>
          <w:b/>
        </w:rPr>
        <w:t>Весёлая мышка</w:t>
      </w:r>
      <w:r w:rsidRPr="00912DB9">
        <w:rPr>
          <w:b/>
        </w:rPr>
        <w:br/>
        <w:t>Перчатку нашла,</w:t>
      </w:r>
      <w:r w:rsidRPr="00912DB9">
        <w:rPr>
          <w:b/>
        </w:rPr>
        <w:br/>
      </w:r>
      <w:r>
        <w:t xml:space="preserve">(Раскрываем ладошку, пальцы растопырены (перчатка). Поворачиваем руки то ладонью, то тыльной стороной вверх). </w:t>
      </w:r>
      <w:r>
        <w:br/>
      </w:r>
      <w:r>
        <w:br/>
      </w:r>
      <w:r w:rsidRPr="00912DB9">
        <w:rPr>
          <w:b/>
        </w:rPr>
        <w:t>Гнездо в ней устроив,</w:t>
      </w:r>
      <w:r w:rsidRPr="00912DB9">
        <w:rPr>
          <w:b/>
        </w:rPr>
        <w:br/>
      </w:r>
      <w:r>
        <w:t>(Складываем ладоши "ковшом").</w:t>
      </w:r>
      <w:r>
        <w:br/>
      </w:r>
      <w:r>
        <w:br/>
      </w:r>
      <w:r w:rsidRPr="00912DB9">
        <w:rPr>
          <w:b/>
        </w:rPr>
        <w:t>Мышат позвала.</w:t>
      </w:r>
      <w:r>
        <w:t xml:space="preserve"> </w:t>
      </w:r>
      <w:r>
        <w:br/>
        <w:t>(Сгибаем - разгибаем пальцы ("зовущий" жест).</w:t>
      </w:r>
      <w:r>
        <w:br/>
      </w:r>
      <w:r>
        <w:br/>
      </w:r>
      <w:r w:rsidRPr="00912DB9">
        <w:rPr>
          <w:b/>
        </w:rPr>
        <w:t>Им корочку хлеба</w:t>
      </w:r>
      <w:r w:rsidRPr="00912DB9">
        <w:rPr>
          <w:b/>
        </w:rPr>
        <w:br/>
        <w:t>Дала покусать,</w:t>
      </w:r>
      <w:r>
        <w:t xml:space="preserve"> </w:t>
      </w:r>
      <w:r>
        <w:br/>
        <w:t xml:space="preserve">(Кончиком большого пальца поочерёдно стучим по кончикам остальных пальчиков). </w:t>
      </w:r>
      <w:r>
        <w:br/>
      </w:r>
      <w:r>
        <w:br/>
      </w:r>
      <w:r w:rsidRPr="00912DB9">
        <w:rPr>
          <w:b/>
        </w:rPr>
        <w:t>Погладила (отшлёпала) всех</w:t>
      </w:r>
      <w:r>
        <w:t xml:space="preserve"> </w:t>
      </w:r>
      <w:r>
        <w:br/>
        <w:t>(Большим пальцем гладим ("шлёпаем") остальные (скользящим движением от мизинца к указательному).</w:t>
      </w:r>
      <w:r>
        <w:br/>
      </w:r>
      <w:r>
        <w:br/>
      </w:r>
      <w:r w:rsidRPr="00912DB9">
        <w:rPr>
          <w:b/>
        </w:rPr>
        <w:t>и отправила спать.</w:t>
      </w:r>
      <w:r>
        <w:t xml:space="preserve"> </w:t>
      </w:r>
    </w:p>
    <w:p w:rsidR="002C1F42" w:rsidRDefault="002C1F42" w:rsidP="001D4D40">
      <w:r>
        <w:t>(Ладони прижимаем друг к другу, кладём под щёку (спим).</w:t>
      </w:r>
    </w:p>
    <w:p w:rsidR="002C1F42" w:rsidRDefault="002C1F42" w:rsidP="001D4D40">
      <w:pPr>
        <w:pStyle w:val="c2"/>
        <w:spacing w:before="0" w:beforeAutospacing="0" w:after="0" w:afterAutospacing="0"/>
        <w:rPr>
          <w:rStyle w:val="c0c4"/>
          <w:b/>
          <w:bCs/>
          <w:i/>
          <w:iCs/>
          <w:color w:val="000000"/>
        </w:rPr>
      </w:pP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912DB9">
        <w:rPr>
          <w:rStyle w:val="c0c4"/>
          <w:b/>
          <w:bCs/>
          <w:iCs/>
          <w:color w:val="000000"/>
        </w:rPr>
        <w:t>«Как мы маме помогали»</w:t>
      </w:r>
    </w:p>
    <w:p w:rsidR="002C1F42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912DB9">
        <w:rPr>
          <w:rStyle w:val="c1"/>
          <w:b/>
          <w:color w:val="000000"/>
        </w:rPr>
        <w:t>Раз, два, три, четыре,</w:t>
      </w:r>
      <w:r w:rsidRPr="00912DB9">
        <w:rPr>
          <w:rStyle w:val="c0c4"/>
          <w:b/>
          <w:i/>
          <w:iCs/>
          <w:color w:val="000000"/>
        </w:rPr>
        <w:t xml:space="preserve"> 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  <w:r w:rsidRPr="00912DB9">
        <w:rPr>
          <w:rStyle w:val="c1"/>
          <w:b/>
          <w:color w:val="000000"/>
        </w:rPr>
        <w:t>Мы посуду маме мыли: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(Ребенок сжимает и разжимает кулачки.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Потереть одной ладошкой о другую.)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912DB9">
        <w:rPr>
          <w:rStyle w:val="c1"/>
          <w:b/>
          <w:color w:val="000000"/>
        </w:rPr>
        <w:t>Чайник, чашку, ковшик, ложку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  <w:r w:rsidRPr="00912DB9">
        <w:rPr>
          <w:rStyle w:val="c1"/>
          <w:b/>
          <w:color w:val="000000"/>
        </w:rPr>
        <w:t>И большую поварешку.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(Ребенок загибает пальчики, начиная с большого.)</w:t>
      </w:r>
    </w:p>
    <w:p w:rsidR="002C1F42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</w:p>
    <w:p w:rsidR="002C1F42" w:rsidRPr="00912DB9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  <w:r w:rsidRPr="00912DB9">
        <w:rPr>
          <w:rStyle w:val="c1"/>
          <w:b/>
          <w:color w:val="000000"/>
        </w:rPr>
        <w:t>Мы посуду маме мыли,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(Потереть одной ладошкой о другую.)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912DB9">
        <w:rPr>
          <w:rStyle w:val="c1"/>
          <w:b/>
          <w:color w:val="000000"/>
        </w:rPr>
        <w:t>Только чашку мы разбили,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912DB9">
        <w:rPr>
          <w:rStyle w:val="c1"/>
          <w:b/>
          <w:color w:val="000000"/>
        </w:rPr>
        <w:t>Ковшик тоже развалился,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912DB9">
        <w:rPr>
          <w:rStyle w:val="c1"/>
          <w:b/>
          <w:color w:val="000000"/>
        </w:rPr>
        <w:t>Носик чайника отбился,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Style w:val="c1"/>
          <w:b/>
          <w:color w:val="000000"/>
        </w:rPr>
      </w:pPr>
      <w:r w:rsidRPr="00912DB9">
        <w:rPr>
          <w:rStyle w:val="c1"/>
          <w:b/>
          <w:color w:val="000000"/>
        </w:rPr>
        <w:t>Ложку мы чуть-чуть сломали.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(Ребенок загибает пальчики, начиная с мизинца.)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C1F42" w:rsidRPr="00912DB9" w:rsidRDefault="002C1F42" w:rsidP="001D4D40">
      <w:pPr>
        <w:rPr>
          <w:rStyle w:val="c1"/>
          <w:b/>
          <w:color w:val="000000"/>
        </w:rPr>
      </w:pPr>
      <w:r w:rsidRPr="00912DB9">
        <w:rPr>
          <w:rStyle w:val="c1"/>
          <w:b/>
          <w:color w:val="000000"/>
        </w:rPr>
        <w:t>Вот как маме помогали!</w:t>
      </w:r>
    </w:p>
    <w:p w:rsidR="002C1F42" w:rsidRDefault="002C1F42" w:rsidP="001D4D40">
      <w:pPr>
        <w:pStyle w:val="c2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(Ребенок сжимает и разжимает кулачки.)</w:t>
      </w:r>
    </w:p>
    <w:p w:rsidR="002C1F42" w:rsidRPr="00912DB9" w:rsidRDefault="002C1F42" w:rsidP="001D4D40">
      <w:pPr>
        <w:pStyle w:val="c2"/>
        <w:spacing w:before="0" w:beforeAutospacing="0" w:after="0" w:afterAutospacing="0"/>
        <w:rPr>
          <w:rStyle w:val="c1"/>
          <w:rFonts w:ascii="Arial" w:hAnsi="Arial" w:cs="Arial"/>
          <w:color w:val="000000"/>
          <w:sz w:val="22"/>
          <w:szCs w:val="22"/>
        </w:rPr>
      </w:pPr>
    </w:p>
    <w:p w:rsidR="002C1F42" w:rsidRDefault="002C1F42" w:rsidP="001D4D40">
      <w:pPr>
        <w:pStyle w:val="c2"/>
        <w:spacing w:before="0" w:beforeAutospacing="0" w:after="0" w:afterAutospacing="0"/>
        <w:rPr>
          <w:rStyle w:val="c0c4"/>
          <w:b/>
          <w:bCs/>
          <w:i/>
          <w:iCs/>
          <w:color w:val="000000"/>
        </w:rPr>
      </w:pPr>
    </w:p>
    <w:p w:rsidR="002C1F42" w:rsidRDefault="002C1F42" w:rsidP="001D4D40">
      <w:pPr>
        <w:pStyle w:val="c2"/>
        <w:spacing w:before="0" w:beforeAutospacing="0" w:after="0" w:afterAutospacing="0"/>
        <w:rPr>
          <w:rStyle w:val="c0c4"/>
          <w:b/>
          <w:bCs/>
          <w:i/>
          <w:iCs/>
          <w:color w:val="000000"/>
        </w:rPr>
      </w:pPr>
      <w:r>
        <w:rPr>
          <w:rStyle w:val="c0c4"/>
          <w:b/>
          <w:bCs/>
          <w:i/>
          <w:iCs/>
          <w:color w:val="000000"/>
        </w:rPr>
        <w:t xml:space="preserve">      «Десять котят»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2C1F42" w:rsidRDefault="002C1F42" w:rsidP="001D4D40">
      <w:pPr>
        <w:pStyle w:val="c2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У Мурочки нашей есть десять котят,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rStyle w:val="c0"/>
          <w:i/>
          <w:iCs/>
          <w:color w:val="000000"/>
        </w:rPr>
        <w:t xml:space="preserve">            (Ребенок складывает ладошки, пальцы прижимает друг к другу)</w:t>
      </w:r>
    </w:p>
    <w:p w:rsidR="002C1F42" w:rsidRDefault="002C1F42" w:rsidP="001D4D40">
      <w:pPr>
        <w:pStyle w:val="c2"/>
        <w:spacing w:before="0" w:beforeAutospacing="0" w:after="0" w:afterAutospacing="0"/>
        <w:rPr>
          <w:rStyle w:val="c1"/>
          <w:b/>
          <w:bCs/>
          <w:i/>
          <w:iCs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Сейчас все котята по парам стоят: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i/>
          <w:iCs/>
          <w:color w:val="000000"/>
        </w:rPr>
      </w:pPr>
      <w:r>
        <w:rPr>
          <w:rStyle w:val="c0"/>
          <w:i/>
          <w:iCs/>
          <w:color w:val="000000"/>
        </w:rPr>
        <w:t xml:space="preserve">           (Локти должны опираться на стол.</w:t>
      </w:r>
      <w:r w:rsidRPr="000A0205">
        <w:rPr>
          <w:rStyle w:val="c0"/>
          <w:i/>
          <w:iCs/>
          <w:color w:val="000000"/>
        </w:rPr>
        <w:t xml:space="preserve"> </w:t>
      </w:r>
      <w:r>
        <w:rPr>
          <w:rStyle w:val="c0"/>
          <w:i/>
          <w:iCs/>
          <w:color w:val="000000"/>
        </w:rPr>
        <w:t>Ребенок покачивает из стороны в сторону, не разъединяя пальцев.)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Два толстых, два ловких,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Два длинных, два хитрых,</w:t>
      </w:r>
    </w:p>
    <w:p w:rsidR="002C1F42" w:rsidRPr="00EE1C47" w:rsidRDefault="002C1F42" w:rsidP="001D4D40">
      <w:pPr>
        <w:pStyle w:val="c2"/>
        <w:spacing w:before="0" w:beforeAutospacing="0" w:after="0" w:afterAutospacing="0"/>
        <w:rPr>
          <w:b/>
          <w:bCs/>
          <w:i/>
          <w:iCs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Два маленьких самых</w:t>
      </w:r>
    </w:p>
    <w:p w:rsidR="002C1F42" w:rsidRDefault="002C1F42" w:rsidP="001D4D40">
      <w:pPr>
        <w:ind w:right="180"/>
        <w:rPr>
          <w:rStyle w:val="c1"/>
          <w:color w:val="000000"/>
        </w:rPr>
      </w:pPr>
      <w:r w:rsidRPr="00EE1C47">
        <w:rPr>
          <w:rStyle w:val="c1"/>
          <w:b/>
          <w:bCs/>
          <w:i/>
          <w:iCs/>
          <w:color w:val="000000"/>
        </w:rPr>
        <w:t>И самых красивых.</w:t>
      </w:r>
    </w:p>
    <w:p w:rsidR="002C1F42" w:rsidRDefault="002C1F42" w:rsidP="001D4D40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         (Ребенок постукивает соответствующими пальцами друг о другу – от большого к мизинцу.)</w:t>
      </w:r>
    </w:p>
    <w:p w:rsidR="002C1F42" w:rsidRDefault="002C1F42" w:rsidP="001D4D40">
      <w:pPr>
        <w:rPr>
          <w:b/>
        </w:rPr>
      </w:pPr>
    </w:p>
    <w:p w:rsidR="002C1F42" w:rsidRDefault="002C1F42" w:rsidP="001D4D40">
      <w:pPr>
        <w:rPr>
          <w:b/>
        </w:rPr>
      </w:pPr>
      <w:r>
        <w:rPr>
          <w:b/>
        </w:rPr>
        <w:t xml:space="preserve">    </w:t>
      </w:r>
    </w:p>
    <w:p w:rsidR="002C1F42" w:rsidRPr="00912DB9" w:rsidRDefault="002C1F42" w:rsidP="001D4D40">
      <w:pPr>
        <w:rPr>
          <w:b/>
        </w:rPr>
      </w:pPr>
      <w:r>
        <w:rPr>
          <w:b/>
        </w:rPr>
        <w:t xml:space="preserve">    </w:t>
      </w:r>
      <w:r w:rsidRPr="00912DB9">
        <w:rPr>
          <w:b/>
        </w:rPr>
        <w:t>«Утюг»</w:t>
      </w:r>
    </w:p>
    <w:p w:rsidR="002C1F42" w:rsidRPr="00912DB9" w:rsidRDefault="002C1F42" w:rsidP="001D4D40">
      <w:pPr>
        <w:rPr>
          <w:b/>
        </w:rPr>
      </w:pPr>
      <w:r w:rsidRPr="00912DB9">
        <w:rPr>
          <w:b/>
        </w:rPr>
        <w:t>Утюгом разгладим складки, будет всё у нас в порядке,</w:t>
      </w:r>
    </w:p>
    <w:p w:rsidR="002C1F42" w:rsidRPr="00912DB9" w:rsidRDefault="002C1F42" w:rsidP="001D4D40">
      <w:pPr>
        <w:rPr>
          <w:b/>
        </w:rPr>
      </w:pPr>
      <w:r w:rsidRPr="00912DB9">
        <w:rPr>
          <w:b/>
        </w:rPr>
        <w:t>Перегладим все штанишки зайцу, ёжику и мишке.</w:t>
      </w:r>
    </w:p>
    <w:p w:rsidR="002C1F42" w:rsidRPr="000A0205" w:rsidRDefault="002C1F42" w:rsidP="001D4D40">
      <w:r>
        <w:t xml:space="preserve">             (</w:t>
      </w:r>
      <w:r w:rsidRPr="000A0205">
        <w:t>Ребром ладони дети имитируют </w:t>
      </w:r>
      <w:r w:rsidRPr="000A0205">
        <w:rPr>
          <w:rStyle w:val="apple-converted-space"/>
          <w:color w:val="333333"/>
          <w:sz w:val="20"/>
          <w:szCs w:val="20"/>
        </w:rPr>
        <w:t> </w:t>
      </w:r>
      <w:r w:rsidRPr="000A0205">
        <w:t xml:space="preserve">«пиление» по всем направлениям тыльной </w:t>
      </w:r>
      <w:r>
        <w:t xml:space="preserve">         </w:t>
      </w:r>
      <w:r w:rsidRPr="000A0205">
        <w:t>стороны кисти руки (прямолинейное движение). Кисть и предплечье располагаются на столе, ребёнок сидит.</w:t>
      </w:r>
      <w:r>
        <w:t>)</w:t>
      </w:r>
    </w:p>
    <w:p w:rsidR="002C1F42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360"/>
        <w:jc w:val="both"/>
        <w:rPr>
          <w:b/>
          <w:color w:val="333333"/>
        </w:rPr>
      </w:pP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360"/>
        <w:jc w:val="both"/>
        <w:rPr>
          <w:b/>
          <w:color w:val="333333"/>
        </w:rPr>
      </w:pPr>
      <w:r w:rsidRPr="000A0205">
        <w:rPr>
          <w:b/>
          <w:color w:val="333333"/>
        </w:rPr>
        <w:t>«Пила»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Пили, пила, пили, пила! Зима холодная пришла.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Напили нам дров скорее, печь истопим, всех согреем!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jc w:val="both"/>
        <w:rPr>
          <w:color w:val="333333"/>
        </w:rPr>
      </w:pPr>
      <w:r>
        <w:rPr>
          <w:color w:val="333333"/>
        </w:rPr>
        <w:t xml:space="preserve">            (</w:t>
      </w:r>
      <w:r w:rsidRPr="000A0205">
        <w:rPr>
          <w:color w:val="333333"/>
        </w:rPr>
        <w:t>Основанием кисти делаются вращательные движения в сторону мизинца.</w:t>
      </w:r>
      <w:r>
        <w:rPr>
          <w:color w:val="333333"/>
        </w:rPr>
        <w:t>)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360"/>
        <w:jc w:val="both"/>
        <w:rPr>
          <w:b/>
          <w:color w:val="333333"/>
        </w:rPr>
      </w:pPr>
      <w:r w:rsidRPr="000A0205">
        <w:rPr>
          <w:b/>
          <w:color w:val="333333"/>
        </w:rPr>
        <w:t>«Тесто»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Тесто месим, тесто мнём, пирогов мы напечём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И с капустой, и с грибами. – Угостить вас пирогами?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720"/>
        <w:jc w:val="both"/>
        <w:rPr>
          <w:color w:val="333333"/>
        </w:rPr>
      </w:pPr>
      <w:r>
        <w:rPr>
          <w:color w:val="333333"/>
        </w:rPr>
        <w:t>(</w:t>
      </w:r>
      <w:r w:rsidRPr="000A0205">
        <w:rPr>
          <w:color w:val="333333"/>
        </w:rPr>
        <w:t>Самомассаж кисти руки со стороны ладони. Кисть и предплечье располагаются на столе или на колене, ребёнок сидит. Поглаживание.</w:t>
      </w:r>
      <w:r>
        <w:rPr>
          <w:color w:val="333333"/>
        </w:rPr>
        <w:t>)</w:t>
      </w:r>
    </w:p>
    <w:p w:rsidR="002C1F42" w:rsidRPr="000A0205" w:rsidRDefault="002C1F42" w:rsidP="001D4D40">
      <w:pPr>
        <w:rPr>
          <w:b/>
        </w:rPr>
      </w:pPr>
      <w:r>
        <w:rPr>
          <w:b/>
        </w:rPr>
        <w:t xml:space="preserve">     </w:t>
      </w:r>
      <w:r w:rsidRPr="000A0205">
        <w:rPr>
          <w:b/>
        </w:rPr>
        <w:t>«Мама»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По головке мама гладит сына – малолеточку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Так нежна её ладонь, словно вербы веточка.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Подрастай, сыночек милый, добрым, смелым, честным будь,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Набирай ума и силы и меня не позабудь!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1080" w:hanging="360"/>
        <w:jc w:val="both"/>
        <w:rPr>
          <w:color w:val="333333"/>
        </w:rPr>
      </w:pPr>
      <w:r w:rsidRPr="000A0205">
        <w:rPr>
          <w:color w:val="333333"/>
        </w:rPr>
        <w:t> </w:t>
      </w:r>
      <w:r w:rsidRPr="000A0205">
        <w:rPr>
          <w:rStyle w:val="apple-converted-space"/>
          <w:color w:val="333333"/>
        </w:rPr>
        <w:t> </w:t>
      </w:r>
      <w:r>
        <w:rPr>
          <w:rStyle w:val="apple-converted-space"/>
          <w:color w:val="333333"/>
        </w:rPr>
        <w:t>(</w:t>
      </w:r>
      <w:r w:rsidRPr="000A0205">
        <w:rPr>
          <w:color w:val="333333"/>
        </w:rPr>
        <w:t>Костяшками сжатых в кулак пальцев двигать вверх – вниз и справа налево по ладони массируемой руки (прямолинейное движение).</w:t>
      </w:r>
      <w:r>
        <w:rPr>
          <w:color w:val="333333"/>
        </w:rPr>
        <w:t>)</w:t>
      </w:r>
    </w:p>
    <w:p w:rsidR="002C1F42" w:rsidRPr="000A0205" w:rsidRDefault="002C1F42" w:rsidP="001D4D40">
      <w:pPr>
        <w:rPr>
          <w:b/>
        </w:rPr>
      </w:pPr>
      <w:r>
        <w:t xml:space="preserve">    </w:t>
      </w:r>
      <w:r w:rsidRPr="000A0205">
        <w:t> </w:t>
      </w:r>
      <w:r w:rsidRPr="000A0205">
        <w:rPr>
          <w:rStyle w:val="apple-converted-space"/>
          <w:b/>
          <w:color w:val="333333"/>
        </w:rPr>
        <w:t> </w:t>
      </w:r>
      <w:r>
        <w:rPr>
          <w:rStyle w:val="apple-converted-space"/>
          <w:b/>
          <w:color w:val="333333"/>
        </w:rPr>
        <w:t xml:space="preserve">  </w:t>
      </w:r>
      <w:r w:rsidRPr="000A0205">
        <w:rPr>
          <w:b/>
        </w:rPr>
        <w:t>«Тёрка»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Дружно маме помогаем, тёркой свёклу натираем,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Вместе с мамой варим щи, - Ты вкуснее поищи!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1080" w:hanging="360"/>
        <w:jc w:val="both"/>
        <w:rPr>
          <w:color w:val="333333"/>
        </w:rPr>
      </w:pPr>
      <w:r w:rsidRPr="000A0205">
        <w:rPr>
          <w:color w:val="333333"/>
        </w:rPr>
        <w:t> </w:t>
      </w:r>
      <w:r>
        <w:rPr>
          <w:color w:val="333333"/>
        </w:rPr>
        <w:t>(</w:t>
      </w:r>
      <w:r w:rsidRPr="000A0205">
        <w:rPr>
          <w:rStyle w:val="apple-converted-space"/>
          <w:color w:val="333333"/>
        </w:rPr>
        <w:t> </w:t>
      </w:r>
      <w:r w:rsidRPr="000A0205">
        <w:rPr>
          <w:color w:val="333333"/>
        </w:rPr>
        <w:t>Фалангами сжатых в кулак пальцев производится движение по принципу «буравчика» на ладони массируемой руки.</w:t>
      </w:r>
      <w:r>
        <w:rPr>
          <w:color w:val="333333"/>
        </w:rPr>
        <w:t>)</w:t>
      </w:r>
    </w:p>
    <w:p w:rsidR="002C1F42" w:rsidRPr="000A0205" w:rsidRDefault="002C1F42" w:rsidP="001D4D40">
      <w:pPr>
        <w:rPr>
          <w:b/>
        </w:rPr>
      </w:pPr>
      <w:r>
        <w:rPr>
          <w:b/>
        </w:rPr>
        <w:t xml:space="preserve">        </w:t>
      </w:r>
      <w:r w:rsidRPr="000A0205">
        <w:rPr>
          <w:b/>
        </w:rPr>
        <w:t>«Дрель»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Папа в руки дрель берёт, а она жужжит, поёт,</w:t>
      </w:r>
    </w:p>
    <w:p w:rsidR="002C1F42" w:rsidRPr="000A0205" w:rsidRDefault="002C1F42" w:rsidP="001D4D40">
      <w:pPr>
        <w:rPr>
          <w:b/>
        </w:rPr>
      </w:pPr>
      <w:r w:rsidRPr="000A0205">
        <w:rPr>
          <w:b/>
        </w:rPr>
        <w:t>Будто мышка – непоседа в стенке дырочку грызёт.</w:t>
      </w:r>
    </w:p>
    <w:p w:rsidR="002C1F42" w:rsidRPr="000A0205" w:rsidRDefault="002C1F42" w:rsidP="001D4D40">
      <w:pPr>
        <w:pStyle w:val="default"/>
        <w:shd w:val="clear" w:color="auto" w:fill="FFFFFF"/>
        <w:spacing w:before="0" w:beforeAutospacing="0" w:after="150" w:afterAutospacing="0" w:line="260" w:lineRule="atLeast"/>
        <w:ind w:left="1080" w:hanging="360"/>
        <w:jc w:val="both"/>
        <w:rPr>
          <w:color w:val="333333"/>
        </w:rPr>
      </w:pPr>
      <w:r w:rsidRPr="000A0205">
        <w:rPr>
          <w:color w:val="333333"/>
        </w:rPr>
        <w:t> </w:t>
      </w:r>
      <w:r w:rsidRPr="000A0205">
        <w:rPr>
          <w:rStyle w:val="apple-converted-space"/>
          <w:color w:val="333333"/>
        </w:rPr>
        <w:t> </w:t>
      </w:r>
      <w:r>
        <w:rPr>
          <w:rStyle w:val="apple-converted-space"/>
          <w:color w:val="333333"/>
        </w:rPr>
        <w:t>(</w:t>
      </w:r>
      <w:r w:rsidRPr="000A0205">
        <w:rPr>
          <w:color w:val="333333"/>
        </w:rPr>
        <w:t>Самомассаж пальцев рук. Кисть и предплечье массируемой руки располагаются на столе, ребёнок сидит. «Щипцами», образованными согнутыми указательным и средним пальцами, делается хватательное движение на каждое слово стихотворного текста по направлению от ногтевых фаланг к основанию пальцев (прямолинейное движение).</w:t>
      </w:r>
      <w:r>
        <w:rPr>
          <w:color w:val="333333"/>
        </w:rPr>
        <w:t>)</w:t>
      </w:r>
    </w:p>
    <w:p w:rsidR="002C1F42" w:rsidRPr="00A768AD" w:rsidRDefault="002C1F42" w:rsidP="001D4D40">
      <w:pPr>
        <w:rPr>
          <w:b/>
        </w:rPr>
      </w:pPr>
      <w:r>
        <w:rPr>
          <w:b/>
        </w:rPr>
        <w:t xml:space="preserve">      </w:t>
      </w:r>
      <w:r w:rsidRPr="00A768AD">
        <w:rPr>
          <w:b/>
        </w:rPr>
        <w:t xml:space="preserve"> «Цветок»</w:t>
      </w:r>
    </w:p>
    <w:p w:rsidR="002C1F42" w:rsidRDefault="002C1F42" w:rsidP="001D4D40">
      <w:r w:rsidRPr="00D40255">
        <w:rPr>
          <w:b/>
        </w:rPr>
        <w:t>Вырос высокий цветок на поляне</w:t>
      </w:r>
      <w:r>
        <w:rPr>
          <w:b/>
        </w:rPr>
        <w:t>.</w:t>
      </w:r>
      <w:r>
        <w:t xml:space="preserve">           (дети соединяют руки, сделав «бутон» из ладоней)</w:t>
      </w:r>
    </w:p>
    <w:p w:rsidR="002C1F42" w:rsidRDefault="002C1F42" w:rsidP="001D4D40">
      <w:r w:rsidRPr="00D40255">
        <w:rPr>
          <w:b/>
        </w:rPr>
        <w:t>Утром весенним раскрыл лепестки</w:t>
      </w:r>
      <w:r>
        <w:rPr>
          <w:b/>
        </w:rPr>
        <w:t>.</w:t>
      </w:r>
      <w:r>
        <w:t xml:space="preserve">        (дети медленно раскрывают ладони, делая цветок)</w:t>
      </w:r>
    </w:p>
    <w:p w:rsidR="002C1F42" w:rsidRDefault="002C1F42" w:rsidP="001D4D40">
      <w:r w:rsidRPr="00D40255">
        <w:rPr>
          <w:b/>
        </w:rPr>
        <w:t>Всем лепесткам красоту и питание</w:t>
      </w:r>
      <w:r>
        <w:t xml:space="preserve">         ( дети поворачивают руки то влево, то вправо)</w:t>
      </w:r>
    </w:p>
    <w:p w:rsidR="002C1F42" w:rsidRDefault="002C1F42" w:rsidP="001D4D40">
      <w:r w:rsidRPr="00D40255">
        <w:rPr>
          <w:b/>
        </w:rPr>
        <w:t>Дружно дают под</w:t>
      </w:r>
      <w:r>
        <w:rPr>
          <w:b/>
        </w:rPr>
        <w:t xml:space="preserve"> </w:t>
      </w:r>
      <w:r w:rsidRPr="00D40255">
        <w:rPr>
          <w:b/>
        </w:rPr>
        <w:t>землей корешки</w:t>
      </w:r>
      <w:r>
        <w:rPr>
          <w:b/>
        </w:rPr>
        <w:t>.</w:t>
      </w:r>
      <w:r>
        <w:t xml:space="preserve">           (руки опускаются вниз, шевеля пальцами,        </w:t>
      </w:r>
    </w:p>
    <w:p w:rsidR="002C1F42" w:rsidRDefault="002C1F42" w:rsidP="001D4D40">
      <w:r>
        <w:t xml:space="preserve">                                                                                 изображая корни).</w:t>
      </w:r>
    </w:p>
    <w:p w:rsidR="002C1F42" w:rsidRPr="00EC719F" w:rsidRDefault="002C1F42" w:rsidP="001D4D40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sz w:val="40"/>
          <w:szCs w:val="40"/>
          <w:shd w:val="clear" w:color="auto" w:fill="FFFFFF"/>
        </w:rPr>
        <w:br w:type="page"/>
      </w:r>
      <w:r w:rsidRPr="00EC719F">
        <w:rPr>
          <w:b/>
          <w:sz w:val="40"/>
          <w:szCs w:val="40"/>
          <w:shd w:val="clear" w:color="auto" w:fill="FFFFFF"/>
        </w:rPr>
        <w:t>Подвижные игры</w:t>
      </w:r>
    </w:p>
    <w:p w:rsidR="002C1F42" w:rsidRPr="00F9440C" w:rsidRDefault="002C1F42" w:rsidP="001D4D40">
      <w:pPr>
        <w:jc w:val="center"/>
        <w:rPr>
          <w:b/>
          <w:sz w:val="32"/>
          <w:szCs w:val="32"/>
          <w:shd w:val="clear" w:color="auto" w:fill="FFFFFF"/>
        </w:rPr>
      </w:pPr>
    </w:p>
    <w:p w:rsidR="002C1F42" w:rsidRPr="00F9440C" w:rsidRDefault="002C1F42" w:rsidP="001D4D40">
      <w:pPr>
        <w:jc w:val="center"/>
        <w:rPr>
          <w:i/>
          <w:shd w:val="clear" w:color="auto" w:fill="FFFFFF"/>
        </w:rPr>
      </w:pPr>
      <w:r w:rsidRPr="00F9440C">
        <w:rPr>
          <w:b/>
          <w:shd w:val="clear" w:color="auto" w:fill="FFFFFF"/>
        </w:rPr>
        <w:t>«Наседка и курица»</w:t>
      </w:r>
      <w:r w:rsidRPr="00F9440C">
        <w:rPr>
          <w:rStyle w:val="apple-converted-space"/>
          <w:b/>
          <w:shd w:val="clear" w:color="auto" w:fill="FFFFFF"/>
        </w:rPr>
        <w:t> </w:t>
      </w:r>
      <w:r w:rsidRPr="00F9440C">
        <w:rPr>
          <w:b/>
        </w:rPr>
        <w:br/>
      </w:r>
      <w:r w:rsidRPr="00F9440C">
        <w:br/>
      </w:r>
      <w:r w:rsidRPr="00F9440C">
        <w:rPr>
          <w:i/>
          <w:shd w:val="clear" w:color="auto" w:fill="FFFFFF"/>
        </w:rPr>
        <w:t>Дети под руководством педагога в одном конце игровой комнаты расставляют стульчики. Число стульев должно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  <w:shd w:val="clear" w:color="auto" w:fill="FFFFFF"/>
        </w:rPr>
        <w:t>соответствовать числу участников игры.</w:t>
      </w:r>
    </w:p>
    <w:p w:rsidR="002C1F42" w:rsidRPr="00F9440C" w:rsidRDefault="002C1F42" w:rsidP="001D4D40">
      <w:pPr>
        <w:rPr>
          <w:i/>
          <w:shd w:val="clear" w:color="auto" w:fill="FFFFFF"/>
        </w:rPr>
      </w:pPr>
      <w:r w:rsidRPr="00F9440C">
        <w:rPr>
          <w:i/>
          <w:shd w:val="clear" w:color="auto" w:fill="FFFFFF"/>
        </w:rPr>
        <w:t>Выбирается водящий-кошка. Педагог выступает в роли мамы-курицы.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</w:rPr>
        <w:br/>
      </w:r>
      <w:r w:rsidRPr="00F9440C">
        <w:rPr>
          <w:i/>
          <w:shd w:val="clear" w:color="auto" w:fill="FFFFFF"/>
        </w:rPr>
        <w:t>Остальные участники – её дети-цыплятки.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</w:rPr>
        <w:br/>
      </w:r>
      <w:r w:rsidRPr="00F9440C">
        <w:rPr>
          <w:i/>
          <w:shd w:val="clear" w:color="auto" w:fill="FFFFFF"/>
        </w:rPr>
        <w:t>Мама-курица предлагает всем своим цыпляткам взяться за руки.</w:t>
      </w:r>
    </w:p>
    <w:p w:rsidR="002C1F42" w:rsidRPr="00F9440C" w:rsidRDefault="002C1F42" w:rsidP="001D4D40">
      <w:pPr>
        <w:rPr>
          <w:b/>
        </w:rPr>
      </w:pPr>
      <w:r w:rsidRPr="00F9440C">
        <w:rPr>
          <w:i/>
          <w:shd w:val="clear" w:color="auto" w:fill="FFFFFF"/>
        </w:rPr>
        <w:t xml:space="preserve"> Вместе они идут по кругу и произносят следующие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  <w:shd w:val="clear" w:color="auto" w:fill="FFFFFF"/>
        </w:rPr>
        <w:t>слова: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</w:rPr>
        <w:br/>
      </w:r>
      <w:r w:rsidRPr="00F9440C">
        <w:br/>
      </w:r>
      <w:r w:rsidRPr="00F9440C">
        <w:rPr>
          <w:b/>
        </w:rPr>
        <w:t>Вышла курица-хохлатка, </w:t>
      </w:r>
      <w:r w:rsidRPr="00F9440C">
        <w:rPr>
          <w:b/>
        </w:rPr>
        <w:br/>
        <w:t>С нею жёлтые цыплятки, </w:t>
      </w:r>
      <w:r w:rsidRPr="00F9440C">
        <w:rPr>
          <w:b/>
        </w:rPr>
        <w:br/>
        <w:t>Квохчет курица: ко-ко, </w:t>
      </w:r>
      <w:r w:rsidRPr="00F9440C">
        <w:rPr>
          <w:b/>
        </w:rPr>
        <w:br/>
        <w:t>Не ходите далеко.</w:t>
      </w:r>
    </w:p>
    <w:p w:rsidR="002C1F42" w:rsidRPr="00F9440C" w:rsidRDefault="002C1F42" w:rsidP="001D4D40">
      <w:pPr>
        <w:rPr>
          <w:rStyle w:val="apple-converted-space"/>
          <w:i/>
        </w:rPr>
      </w:pPr>
      <w:r w:rsidRPr="00F9440C">
        <w:br/>
      </w:r>
      <w:r w:rsidRPr="00F9440C">
        <w:rPr>
          <w:i/>
        </w:rPr>
        <w:t>Курица и цыплята постепенно приближаются к кошке, сидящей на отдельном стульчике. </w:t>
      </w:r>
      <w:r w:rsidRPr="00F9440C">
        <w:rPr>
          <w:i/>
        </w:rPr>
        <w:br/>
      </w:r>
      <w:r w:rsidRPr="00F9440C">
        <w:rPr>
          <w:i/>
        </w:rPr>
        <w:br/>
      </w:r>
      <w:r w:rsidRPr="00F9440C">
        <w:rPr>
          <w:b/>
          <w:shd w:val="clear" w:color="auto" w:fill="FFFFFF"/>
        </w:rPr>
        <w:t>На скамейке у дорожки</w:t>
      </w:r>
      <w:r w:rsidRPr="00F9440C">
        <w:rPr>
          <w:rStyle w:val="apple-converted-space"/>
          <w:b/>
          <w:shd w:val="clear" w:color="auto" w:fill="FFFFFF"/>
        </w:rPr>
        <w:t> </w:t>
      </w:r>
      <w:r w:rsidRPr="00F9440C">
        <w:rPr>
          <w:b/>
        </w:rPr>
        <w:br/>
      </w:r>
      <w:r w:rsidRPr="00F9440C">
        <w:rPr>
          <w:b/>
          <w:shd w:val="clear" w:color="auto" w:fill="FFFFFF"/>
        </w:rPr>
        <w:t>Улеглась и дремлет кошка.</w:t>
      </w:r>
      <w:r w:rsidRPr="00F9440C">
        <w:rPr>
          <w:rStyle w:val="apple-converted-space"/>
          <w:b/>
          <w:shd w:val="clear" w:color="auto" w:fill="FFFFFF"/>
        </w:rPr>
        <w:t> </w:t>
      </w:r>
      <w:r w:rsidRPr="00F9440C">
        <w:rPr>
          <w:b/>
        </w:rPr>
        <w:br/>
      </w:r>
      <w:r w:rsidRPr="00F9440C">
        <w:rPr>
          <w:b/>
          <w:shd w:val="clear" w:color="auto" w:fill="FFFFFF"/>
        </w:rPr>
        <w:t>Кошка глазки открывает</w:t>
      </w:r>
      <w:r w:rsidRPr="00F9440C">
        <w:rPr>
          <w:rStyle w:val="apple-converted-space"/>
          <w:b/>
          <w:shd w:val="clear" w:color="auto" w:fill="FFFFFF"/>
        </w:rPr>
        <w:t> </w:t>
      </w:r>
      <w:r w:rsidRPr="00F9440C">
        <w:rPr>
          <w:b/>
        </w:rPr>
        <w:br/>
      </w:r>
      <w:r w:rsidRPr="00F9440C">
        <w:rPr>
          <w:b/>
          <w:shd w:val="clear" w:color="auto" w:fill="FFFFFF"/>
        </w:rPr>
        <w:t>И цыпляток догоняет.</w:t>
      </w:r>
      <w:r w:rsidRPr="00F9440C">
        <w:rPr>
          <w:rStyle w:val="apple-converted-space"/>
          <w:b/>
          <w:shd w:val="clear" w:color="auto" w:fill="FFFFFF"/>
        </w:rPr>
        <w:t> </w:t>
      </w:r>
      <w:r w:rsidRPr="00F9440C">
        <w:rPr>
          <w:b/>
        </w:rPr>
        <w:br/>
      </w:r>
      <w:r w:rsidRPr="00F9440C">
        <w:br/>
      </w:r>
      <w:r w:rsidRPr="00F9440C">
        <w:rPr>
          <w:i/>
          <w:shd w:val="clear" w:color="auto" w:fill="FFFFFF"/>
        </w:rPr>
        <w:t>После этих слов цыплята разбегаются, стараясь каждый занять свой стульчик. Мама-курица волнуется за них,</w:t>
      </w:r>
      <w:r w:rsidRPr="00F9440C">
        <w:rPr>
          <w:rStyle w:val="apple-converted-space"/>
          <w:i/>
          <w:shd w:val="clear" w:color="auto" w:fill="FFFFFF"/>
        </w:rPr>
        <w:t> </w:t>
      </w:r>
      <w:r w:rsidRPr="00F9440C">
        <w:rPr>
          <w:i/>
          <w:shd w:val="clear" w:color="auto" w:fill="FFFFFF"/>
        </w:rPr>
        <w:t>размахивая руками-крыльями. Пойманный цыплёнок становится кошкой. Игра возобновляется сначала.</w:t>
      </w:r>
      <w:r w:rsidRPr="00F9440C">
        <w:rPr>
          <w:rStyle w:val="apple-converted-space"/>
          <w:i/>
          <w:shd w:val="clear" w:color="auto" w:fill="FFFFFF"/>
        </w:rPr>
        <w:t> </w:t>
      </w:r>
    </w:p>
    <w:p w:rsidR="002C1F42" w:rsidRPr="00F9440C" w:rsidRDefault="002C1F42" w:rsidP="001D4D40">
      <w:pPr>
        <w:rPr>
          <w:rStyle w:val="apple-converted-space"/>
          <w:i/>
          <w:shd w:val="clear" w:color="auto" w:fill="FFFFFF"/>
        </w:rPr>
      </w:pPr>
    </w:p>
    <w:p w:rsidR="002C1F42" w:rsidRPr="00F9440C" w:rsidRDefault="002C1F42" w:rsidP="001D4D40">
      <w:pPr>
        <w:rPr>
          <w:rStyle w:val="apple-converted-space"/>
          <w:shd w:val="clear" w:color="auto" w:fill="FFFFFF"/>
        </w:rPr>
      </w:pP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 xml:space="preserve">Игра малой подвижности </w:t>
      </w: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>«Сегодня маме помогаем»</w:t>
      </w:r>
    </w:p>
    <w:p w:rsidR="002C1F42" w:rsidRPr="00F9440C" w:rsidRDefault="002C1F42" w:rsidP="001D4D40">
      <w:pPr>
        <w:jc w:val="center"/>
        <w:rPr>
          <w:b/>
        </w:rPr>
      </w:pPr>
    </w:p>
    <w:p w:rsidR="002C1F42" w:rsidRPr="00F9440C" w:rsidRDefault="002C1F42" w:rsidP="001D4D40">
      <w:pPr>
        <w:ind w:firstLine="709"/>
        <w:jc w:val="both"/>
      </w:pPr>
      <w:r w:rsidRPr="00F9440C">
        <w:t>Инвентарь: резиновый мяч (диаметр 18—20 см) произвольного цвета. Дети образуют круг. Педагог находится в центре круга, в руках он держит мяч, который по очереди кидает детям после произнесения следующего текста:</w:t>
      </w:r>
    </w:p>
    <w:p w:rsidR="002C1F42" w:rsidRPr="00F9440C" w:rsidRDefault="002C1F42" w:rsidP="001D4D40">
      <w:pPr>
        <w:ind w:firstLine="2835"/>
        <w:rPr>
          <w:b/>
        </w:rPr>
      </w:pPr>
      <w:r w:rsidRPr="00F9440C">
        <w:rPr>
          <w:b/>
        </w:rPr>
        <w:t>Сегодня маме помогаем,</w:t>
      </w:r>
    </w:p>
    <w:p w:rsidR="002C1F42" w:rsidRPr="00F9440C" w:rsidRDefault="002C1F42" w:rsidP="001D4D40">
      <w:pPr>
        <w:ind w:firstLine="2835"/>
        <w:rPr>
          <w:b/>
        </w:rPr>
      </w:pPr>
      <w:r w:rsidRPr="00F9440C">
        <w:rPr>
          <w:b/>
        </w:rPr>
        <w:t>На стол посуду собираем.</w:t>
      </w:r>
    </w:p>
    <w:p w:rsidR="002C1F42" w:rsidRPr="00F9440C" w:rsidRDefault="002C1F42" w:rsidP="001D4D40">
      <w:pPr>
        <w:ind w:firstLine="2835"/>
        <w:rPr>
          <w:b/>
        </w:rPr>
      </w:pPr>
      <w:r w:rsidRPr="00F9440C">
        <w:rPr>
          <w:b/>
        </w:rPr>
        <w:t>Я буду мячик вам кидать,</w:t>
      </w:r>
    </w:p>
    <w:p w:rsidR="002C1F42" w:rsidRPr="00F9440C" w:rsidRDefault="002C1F42" w:rsidP="001D4D40">
      <w:pPr>
        <w:ind w:firstLine="2835"/>
        <w:rPr>
          <w:b/>
        </w:rPr>
      </w:pPr>
      <w:r w:rsidRPr="00F9440C">
        <w:rPr>
          <w:b/>
        </w:rPr>
        <w:t xml:space="preserve">А вы — посуду называть. </w:t>
      </w:r>
    </w:p>
    <w:p w:rsidR="002C1F42" w:rsidRPr="00F9440C" w:rsidRDefault="002C1F42" w:rsidP="001D4D40"/>
    <w:p w:rsidR="002C1F42" w:rsidRPr="00F9440C" w:rsidRDefault="002C1F42" w:rsidP="001D4D40">
      <w:pPr>
        <w:ind w:firstLine="709"/>
        <w:jc w:val="both"/>
      </w:pPr>
      <w:r w:rsidRPr="00F9440C">
        <w:t xml:space="preserve">Ребенок, поймавший мяч, кидает его обратно педагогу, одновременно называя любой вид посуды (чашка, блюдце, ложка, вилка, чайник, кастрюля, сковорода и т. д.). </w:t>
      </w:r>
    </w:p>
    <w:p w:rsidR="002C1F42" w:rsidRPr="00F9440C" w:rsidRDefault="002C1F42" w:rsidP="001D4D40">
      <w:pPr>
        <w:ind w:firstLine="709"/>
        <w:jc w:val="both"/>
      </w:pPr>
    </w:p>
    <w:p w:rsidR="002C1F42" w:rsidRPr="00F9440C" w:rsidRDefault="002C1F42" w:rsidP="001D4D40"/>
    <w:p w:rsidR="002C1F42" w:rsidRPr="00F9440C" w:rsidRDefault="002C1F42" w:rsidP="001D4D40">
      <w:pPr>
        <w:ind w:firstLine="709"/>
        <w:jc w:val="center"/>
        <w:rPr>
          <w:b/>
        </w:rPr>
      </w:pPr>
      <w:r w:rsidRPr="00F9440C">
        <w:rPr>
          <w:b/>
        </w:rPr>
        <w:t xml:space="preserve">Подвижная игра  </w:t>
      </w:r>
    </w:p>
    <w:p w:rsidR="002C1F42" w:rsidRPr="00F9440C" w:rsidRDefault="002C1F42" w:rsidP="001D4D40">
      <w:pPr>
        <w:ind w:firstLine="709"/>
        <w:jc w:val="center"/>
        <w:rPr>
          <w:b/>
        </w:rPr>
      </w:pPr>
      <w:r w:rsidRPr="00F9440C">
        <w:rPr>
          <w:b/>
        </w:rPr>
        <w:t>«Зайчиха и зайчата»</w:t>
      </w:r>
    </w:p>
    <w:p w:rsidR="002C1F42" w:rsidRPr="00F9440C" w:rsidRDefault="002C1F42" w:rsidP="001D4D40">
      <w:pPr>
        <w:ind w:firstLine="709"/>
        <w:jc w:val="center"/>
      </w:pPr>
    </w:p>
    <w:p w:rsidR="002C1F42" w:rsidRPr="00F9440C" w:rsidRDefault="002C1F42" w:rsidP="001D4D40">
      <w:pPr>
        <w:ind w:firstLine="709"/>
        <w:jc w:val="both"/>
      </w:pPr>
      <w:r w:rsidRPr="00F9440C">
        <w:t>Играющие, «зайчата», образуют круг, стоя на расстоянии двух шагов друг от друга. Два игрока находятся вне круга. Один из них «зайчонок», другой – «зайчиха». В руках игрок-«зайчиха» держит морковку. «Зайчонок» старается убежать от «зайчихи». Он не хочет есть морковку, а «зайчиха» наоборот, старается догнать «зайчонка», чтобы «покормить» его – передать морковку зайчонку в руки.</w:t>
      </w:r>
    </w:p>
    <w:p w:rsidR="002C1F42" w:rsidRPr="00F9440C" w:rsidRDefault="002C1F42" w:rsidP="001D4D40">
      <w:pPr>
        <w:ind w:firstLine="709"/>
        <w:jc w:val="both"/>
      </w:pPr>
      <w:r w:rsidRPr="00F9440C">
        <w:t>Убегающий «зайчонок» может в любой момент встать впереди кого-то из игроков, тогда тот, кто оказывается позади, сам становится убегающим «зайчонком». Бегать можно как внутри, так и снаружи круга. Если догоняющий, «зайчиха», запятнает убегающего «зайчонка», она передает запятнанному игроку морковку, и игроки меняются ролями. Игра повторяется 2-3 раза.</w:t>
      </w:r>
    </w:p>
    <w:p w:rsidR="002C1F42" w:rsidRPr="00F9440C" w:rsidRDefault="002C1F42" w:rsidP="001D4D40">
      <w:pPr>
        <w:jc w:val="center"/>
        <w:rPr>
          <w:b/>
        </w:rPr>
      </w:pPr>
    </w:p>
    <w:p w:rsidR="002C1F42" w:rsidRPr="00F9440C" w:rsidRDefault="002C1F42" w:rsidP="001D4D40"/>
    <w:p w:rsidR="002C1F42" w:rsidRPr="00F9440C" w:rsidRDefault="002C1F42" w:rsidP="001D4D40"/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>Игра</w:t>
      </w: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>«Пора домой»</w:t>
      </w:r>
    </w:p>
    <w:p w:rsidR="002C1F42" w:rsidRPr="00F9440C" w:rsidRDefault="002C1F42" w:rsidP="001D4D40">
      <w:pPr>
        <w:ind w:firstLine="709"/>
        <w:jc w:val="center"/>
        <w:rPr>
          <w:b/>
        </w:rPr>
      </w:pPr>
    </w:p>
    <w:p w:rsidR="002C1F42" w:rsidRPr="00F9440C" w:rsidRDefault="002C1F42" w:rsidP="001D4D40">
      <w:pPr>
        <w:ind w:firstLine="709"/>
        <w:jc w:val="both"/>
      </w:pPr>
      <w:r w:rsidRPr="00F9440C">
        <w:rPr>
          <w:b/>
        </w:rPr>
        <w:t>Цели и задачи:</w:t>
      </w:r>
      <w:r w:rsidRPr="00F9440C">
        <w:t xml:space="preserve"> укрепление мышц ног, увеличение их силы, укрепление связок голеностопного сустава, улучшение подвижности коленных суставов, профилактика плоскостопия, развитие внимания и быстроты реакции.</w:t>
      </w:r>
    </w:p>
    <w:p w:rsidR="002C1F42" w:rsidRPr="00F9440C" w:rsidRDefault="002C1F42" w:rsidP="001D4D40">
      <w:pPr>
        <w:ind w:firstLine="709"/>
        <w:jc w:val="both"/>
      </w:pPr>
      <w:r w:rsidRPr="00F9440C">
        <w:t>Количество участников: от 5 и более.</w:t>
      </w:r>
    </w:p>
    <w:p w:rsidR="002C1F42" w:rsidRPr="00F9440C" w:rsidRDefault="002C1F42" w:rsidP="001D4D40">
      <w:pPr>
        <w:ind w:firstLine="709"/>
        <w:jc w:val="both"/>
      </w:pPr>
      <w:r w:rsidRPr="00F9440C">
        <w:t>Правила и ход игры: участники становятся в шеренгу. По команде ведущего «Разойдись!» все игроки начинают прыгать на одной ноге. А по команде «Пора домой!» участникам необходимо быстрее занять свое место в шеренге. Игрок, последним пришедший на место, выбывает из игры.</w:t>
      </w:r>
    </w:p>
    <w:p w:rsidR="002C1F42" w:rsidRPr="00F9440C" w:rsidRDefault="002C1F42" w:rsidP="001D4D40">
      <w:pPr>
        <w:jc w:val="center"/>
      </w:pP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 xml:space="preserve">Подвижная игра </w:t>
      </w:r>
    </w:p>
    <w:p w:rsidR="002C1F42" w:rsidRPr="00F9440C" w:rsidRDefault="002C1F42" w:rsidP="001D4D40">
      <w:pPr>
        <w:jc w:val="center"/>
      </w:pPr>
      <w:r w:rsidRPr="00F9440C">
        <w:rPr>
          <w:b/>
        </w:rPr>
        <w:t>Как у нашей мамы руки</w:t>
      </w:r>
      <w:r w:rsidRPr="00F9440C">
        <w:t xml:space="preserve"> </w:t>
      </w:r>
    </w:p>
    <w:p w:rsidR="002C1F42" w:rsidRPr="00F9440C" w:rsidRDefault="002C1F42" w:rsidP="001D4D40">
      <w:pPr>
        <w:jc w:val="center"/>
      </w:pPr>
    </w:p>
    <w:tbl>
      <w:tblPr>
        <w:tblW w:w="0" w:type="auto"/>
        <w:tblLook w:val="0000"/>
      </w:tblPr>
      <w:tblGrid>
        <w:gridCol w:w="4248"/>
        <w:gridCol w:w="5323"/>
      </w:tblGrid>
      <w:tr w:rsidR="002C1F42" w:rsidRPr="00F9440C" w:rsidTr="0096454D">
        <w:tc>
          <w:tcPr>
            <w:tcW w:w="4248" w:type="dxa"/>
          </w:tcPr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Как у нашей мамы руки</w:t>
            </w:r>
          </w:p>
          <w:p w:rsidR="002C1F42" w:rsidRPr="00F9440C" w:rsidRDefault="002C1F42" w:rsidP="0096454D">
            <w:pPr>
              <w:pStyle w:val="BodyText"/>
              <w:rPr>
                <w:b/>
                <w:sz w:val="24"/>
                <w:szCs w:val="24"/>
              </w:rPr>
            </w:pPr>
            <w:r w:rsidRPr="00F9440C">
              <w:rPr>
                <w:b/>
                <w:sz w:val="24"/>
                <w:szCs w:val="24"/>
              </w:rPr>
              <w:t>Никогда не знают скуки:</w:t>
            </w:r>
          </w:p>
          <w:p w:rsidR="002C1F42" w:rsidRPr="00F9440C" w:rsidRDefault="002C1F42" w:rsidP="0096454D">
            <w:pPr>
              <w:rPr>
                <w:b/>
              </w:rPr>
            </w:pP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Моют, гладят, и стирают,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И квартиру убирают.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Легкие как птицы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>Руки-мастерицы.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>Руки приголубят,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Руки приласкают,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>Ласково обнимут,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>С нами поиграют.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А теперь, мои друзья,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Вашей мамой буду я. </w:t>
            </w:r>
          </w:p>
          <w:p w:rsidR="002C1F42" w:rsidRPr="00F9440C" w:rsidRDefault="002C1F42" w:rsidP="0096454D">
            <w:pPr>
              <w:rPr>
                <w:b/>
              </w:rPr>
            </w:pPr>
            <w:r w:rsidRPr="00F9440C">
              <w:rPr>
                <w:b/>
              </w:rPr>
              <w:t xml:space="preserve">Буду с вами я играть,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Своих деток забавлять.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Мячик в руки я беру,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Начинаю я игру</w:t>
            </w:r>
          </w:p>
        </w:tc>
        <w:tc>
          <w:tcPr>
            <w:tcW w:w="5323" w:type="dxa"/>
          </w:tcPr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>Сжимают руки в кулачки, бьют попеременно кулачками друг о друга сверху вниз.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>Выполняют наклоны вниз, руки от груди вниз к носкам ног.</w:t>
            </w:r>
          </w:p>
          <w:p w:rsidR="002C1F42" w:rsidRPr="00F9440C" w:rsidRDefault="002C1F42" w:rsidP="0096454D">
            <w:pPr>
              <w:pStyle w:val="BodyText"/>
              <w:rPr>
                <w:i/>
                <w:iCs/>
                <w:sz w:val="24"/>
                <w:szCs w:val="24"/>
              </w:rPr>
            </w:pPr>
            <w:r w:rsidRPr="00F9440C">
              <w:rPr>
                <w:i/>
                <w:iCs/>
                <w:sz w:val="24"/>
                <w:szCs w:val="24"/>
              </w:rPr>
              <w:t xml:space="preserve">Ставят руки в стороны, выполняют взмахи руками вверх-вниз. </w:t>
            </w:r>
          </w:p>
          <w:p w:rsidR="002C1F42" w:rsidRPr="00F9440C" w:rsidRDefault="002C1F42" w:rsidP="0096454D">
            <w:pPr>
              <w:pStyle w:val="BodyText"/>
              <w:rPr>
                <w:i/>
                <w:iCs/>
                <w:sz w:val="24"/>
                <w:szCs w:val="24"/>
              </w:rPr>
            </w:pPr>
            <w:r w:rsidRPr="00F9440C">
              <w:rPr>
                <w:i/>
                <w:iCs/>
                <w:sz w:val="24"/>
                <w:szCs w:val="24"/>
              </w:rPr>
              <w:t xml:space="preserve">Гладят обеими руками себя по голове. </w:t>
            </w:r>
          </w:p>
          <w:p w:rsidR="002C1F42" w:rsidRPr="00F9440C" w:rsidRDefault="002C1F42" w:rsidP="0096454D">
            <w:pPr>
              <w:pStyle w:val="BodyText"/>
              <w:rPr>
                <w:i/>
                <w:iCs/>
                <w:sz w:val="24"/>
                <w:szCs w:val="24"/>
              </w:rPr>
            </w:pPr>
          </w:p>
          <w:p w:rsidR="002C1F42" w:rsidRPr="00F9440C" w:rsidRDefault="002C1F42" w:rsidP="0096454D">
            <w:pPr>
              <w:pStyle w:val="BodyText"/>
              <w:rPr>
                <w:i/>
                <w:iCs/>
                <w:sz w:val="24"/>
                <w:szCs w:val="24"/>
              </w:rPr>
            </w:pPr>
            <w:r w:rsidRPr="00F9440C">
              <w:rPr>
                <w:i/>
                <w:iCs/>
                <w:sz w:val="24"/>
                <w:szCs w:val="24"/>
              </w:rPr>
              <w:t>Обнимают себя за плечи.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>Шагают на месте.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 xml:space="preserve">Хлопают в ладоши. 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 xml:space="preserve">Педагог берет мяч в руки. Кидает </w:t>
            </w:r>
            <w:r w:rsidRPr="00F9440C">
              <w:rPr>
                <w:i/>
                <w:iCs/>
              </w:rPr>
              <w:tab/>
              <w:t>мяч поочередно каждому ребенку.</w:t>
            </w:r>
          </w:p>
          <w:p w:rsidR="002C1F42" w:rsidRPr="00F9440C" w:rsidRDefault="002C1F42" w:rsidP="0096454D">
            <w:pPr>
              <w:jc w:val="both"/>
            </w:pPr>
            <w:r w:rsidRPr="00F9440C">
              <w:rPr>
                <w:i/>
                <w:iCs/>
              </w:rPr>
              <w:t>Ребенок, кидая мяч обратно педагогу, говорит ласковое слово для своей мамы. Например: моя мама самая добрая... красивая... нежная... ласковая и т. д.</w:t>
            </w:r>
          </w:p>
        </w:tc>
      </w:tr>
    </w:tbl>
    <w:p w:rsidR="002C1F42" w:rsidRPr="00F9440C" w:rsidRDefault="002C1F42" w:rsidP="001D4D40"/>
    <w:p w:rsidR="002C1F42" w:rsidRPr="00F9440C" w:rsidRDefault="002C1F42" w:rsidP="001D4D40">
      <w:pPr>
        <w:jc w:val="center"/>
      </w:pPr>
    </w:p>
    <w:p w:rsidR="002C1F42" w:rsidRPr="00F9440C" w:rsidRDefault="002C1F42" w:rsidP="001D4D40">
      <w:pPr>
        <w:jc w:val="center"/>
      </w:pP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 xml:space="preserve">Подвижная игра с речевым сопровождением </w:t>
      </w:r>
    </w:p>
    <w:p w:rsidR="002C1F42" w:rsidRPr="00F9440C" w:rsidRDefault="002C1F42" w:rsidP="001D4D40">
      <w:pPr>
        <w:jc w:val="center"/>
        <w:rPr>
          <w:b/>
        </w:rPr>
      </w:pPr>
      <w:r w:rsidRPr="00F9440C">
        <w:rPr>
          <w:b/>
        </w:rPr>
        <w:t>«Как у курочки-хохлатки»</w:t>
      </w:r>
    </w:p>
    <w:p w:rsidR="002C1F42" w:rsidRPr="00F9440C" w:rsidRDefault="002C1F42" w:rsidP="001D4D40">
      <w:pPr>
        <w:jc w:val="center"/>
        <w:rPr>
          <w:b/>
        </w:rPr>
      </w:pPr>
    </w:p>
    <w:p w:rsidR="002C1F42" w:rsidRPr="00F9440C" w:rsidRDefault="002C1F42" w:rsidP="001D4D40">
      <w:pPr>
        <w:ind w:firstLine="720"/>
        <w:jc w:val="both"/>
        <w:rPr>
          <w:i/>
        </w:rPr>
      </w:pPr>
      <w:r w:rsidRPr="00F9440C">
        <w:rPr>
          <w:i/>
        </w:rPr>
        <w:t xml:space="preserve">Дети образуют круг, поворачиваются лицом в центр. Выбирается лиса, становится в центр круга. </w:t>
      </w:r>
    </w:p>
    <w:p w:rsidR="002C1F42" w:rsidRPr="00F9440C" w:rsidRDefault="002C1F42" w:rsidP="001D4D40">
      <w:pPr>
        <w:ind w:firstLine="720"/>
        <w:jc w:val="both"/>
        <w:rPr>
          <w:i/>
        </w:rPr>
      </w:pPr>
    </w:p>
    <w:p w:rsidR="002C1F42" w:rsidRPr="00F9440C" w:rsidRDefault="002C1F42" w:rsidP="001D4D40">
      <w:pPr>
        <w:ind w:firstLine="720"/>
        <w:jc w:val="both"/>
        <w:rPr>
          <w:i/>
        </w:rPr>
      </w:pPr>
    </w:p>
    <w:tbl>
      <w:tblPr>
        <w:tblW w:w="0" w:type="auto"/>
        <w:tblLook w:val="0000"/>
      </w:tblPr>
      <w:tblGrid>
        <w:gridCol w:w="3888"/>
        <w:gridCol w:w="5683"/>
      </w:tblGrid>
      <w:tr w:rsidR="002C1F42" w:rsidRPr="00F9440C" w:rsidTr="0096454D">
        <w:tc>
          <w:tcPr>
            <w:tcW w:w="3888" w:type="dxa"/>
          </w:tcPr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Как у курочки-хохлатки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Были желтые цыплятки.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Были желтые цыплятки —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Шаловливые ребятки.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- Ко-ко-ко, ко-ко-ко,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Не ходите далеко.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Не будите вы лису,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Что живет в густом лесу.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А то рыжая придет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И цыпляток унесет.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 xml:space="preserve">Ой, лиса бежит, беда, </w:t>
            </w:r>
          </w:p>
          <w:p w:rsidR="002C1F42" w:rsidRPr="00F9440C" w:rsidRDefault="002C1F42" w:rsidP="0096454D">
            <w:pPr>
              <w:jc w:val="both"/>
              <w:rPr>
                <w:b/>
              </w:rPr>
            </w:pPr>
            <w:r w:rsidRPr="00F9440C">
              <w:rPr>
                <w:b/>
              </w:rPr>
              <w:t>Разбегайся кто куда.</w:t>
            </w:r>
          </w:p>
        </w:tc>
        <w:tc>
          <w:tcPr>
            <w:tcW w:w="5683" w:type="dxa"/>
          </w:tcPr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>Выполняют «пружинку», руки на поясе.</w:t>
            </w:r>
          </w:p>
          <w:p w:rsidR="002C1F42" w:rsidRPr="00F9440C" w:rsidRDefault="002C1F42" w:rsidP="0096454D">
            <w:pPr>
              <w:pStyle w:val="BodyTextIndent2"/>
            </w:pPr>
          </w:p>
          <w:p w:rsidR="002C1F42" w:rsidRPr="00F9440C" w:rsidRDefault="002C1F42" w:rsidP="0096454D">
            <w:pPr>
              <w:pStyle w:val="BodyTextIndent2"/>
            </w:pPr>
            <w:r w:rsidRPr="00F9440C">
              <w:t>Прыгают на месте на двух ногах, руки внизу, ладони перпендикулярно.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>Идут по кругу друг за другом.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 xml:space="preserve">Останавливаются. Грозят пальчиком правой руки, левая — па поясе. 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  <w:r w:rsidRPr="00F9440C">
              <w:rPr>
                <w:i/>
                <w:iCs/>
              </w:rPr>
              <w:t xml:space="preserve">Шагают на месте. </w:t>
            </w:r>
          </w:p>
          <w:p w:rsidR="002C1F42" w:rsidRPr="00F9440C" w:rsidRDefault="002C1F42" w:rsidP="0096454D">
            <w:pPr>
              <w:jc w:val="both"/>
              <w:rPr>
                <w:i/>
                <w:iCs/>
              </w:rPr>
            </w:pPr>
          </w:p>
          <w:p w:rsidR="002C1F42" w:rsidRPr="00F9440C" w:rsidRDefault="002C1F42" w:rsidP="0096454D">
            <w:pPr>
              <w:jc w:val="both"/>
              <w:rPr>
                <w:bCs/>
              </w:rPr>
            </w:pPr>
            <w:r w:rsidRPr="00F9440C">
              <w:rPr>
                <w:i/>
                <w:iCs/>
              </w:rPr>
              <w:t>Разбегаются по площадке врассыпную.</w:t>
            </w:r>
          </w:p>
          <w:p w:rsidR="002C1F42" w:rsidRPr="00F9440C" w:rsidRDefault="002C1F42" w:rsidP="0096454D">
            <w:pPr>
              <w:jc w:val="both"/>
            </w:pPr>
          </w:p>
        </w:tc>
      </w:tr>
    </w:tbl>
    <w:p w:rsidR="002C1F42" w:rsidRPr="00F9440C" w:rsidRDefault="002C1F42" w:rsidP="001D4D40">
      <w:pPr>
        <w:ind w:firstLine="720"/>
        <w:jc w:val="both"/>
      </w:pPr>
    </w:p>
    <w:p w:rsidR="002C1F42" w:rsidRPr="00F9440C" w:rsidRDefault="002C1F42" w:rsidP="001D4D40">
      <w:pPr>
        <w:pStyle w:val="BodyTextIndent2"/>
        <w:rPr>
          <w:b/>
        </w:rPr>
      </w:pPr>
      <w:r w:rsidRPr="00F9440C">
        <w:rPr>
          <w:b/>
        </w:rPr>
        <w:t>Примечания:</w:t>
      </w:r>
    </w:p>
    <w:p w:rsidR="002C1F42" w:rsidRPr="00F9440C" w:rsidRDefault="002C1F42" w:rsidP="001D4D40">
      <w:pPr>
        <w:ind w:firstLine="720"/>
        <w:jc w:val="both"/>
        <w:rPr>
          <w:i/>
        </w:rPr>
      </w:pPr>
      <w:r w:rsidRPr="00F9440C">
        <w:rPr>
          <w:i/>
        </w:rPr>
        <w:t>1. Участок для игры строго ограничен, за границы участка цыплятам убегать нельзя.</w:t>
      </w:r>
    </w:p>
    <w:p w:rsidR="002C1F42" w:rsidRPr="00F9440C" w:rsidRDefault="002C1F42" w:rsidP="001D4D40">
      <w:pPr>
        <w:ind w:firstLine="720"/>
        <w:jc w:val="both"/>
        <w:rPr>
          <w:i/>
        </w:rPr>
      </w:pPr>
      <w:r w:rsidRPr="00F9440C">
        <w:rPr>
          <w:i/>
        </w:rPr>
        <w:t>2. Лиса догоняет цыплят только после слов «Разбегайся кто куда!»</w:t>
      </w:r>
    </w:p>
    <w:p w:rsidR="002C1F42" w:rsidRPr="00F9440C" w:rsidRDefault="002C1F42" w:rsidP="001D4D40">
      <w:pPr>
        <w:ind w:firstLine="720"/>
        <w:jc w:val="both"/>
      </w:pPr>
    </w:p>
    <w:p w:rsidR="002C1F42" w:rsidRPr="00F9440C" w:rsidRDefault="002C1F42" w:rsidP="001D4D40">
      <w:pPr>
        <w:jc w:val="center"/>
      </w:pPr>
      <w:r w:rsidRPr="00F9440C">
        <w:t>Игра</w:t>
      </w:r>
    </w:p>
    <w:p w:rsidR="002C1F42" w:rsidRPr="00F9440C" w:rsidRDefault="002C1F42" w:rsidP="001D4D40">
      <w:pPr>
        <w:jc w:val="center"/>
        <w:rPr>
          <w:b/>
          <w:bCs/>
        </w:rPr>
      </w:pPr>
      <w:r w:rsidRPr="00F9440C">
        <w:rPr>
          <w:b/>
          <w:bCs/>
        </w:rPr>
        <w:t>«Найди цыпленка»</w:t>
      </w:r>
    </w:p>
    <w:p w:rsidR="002C1F42" w:rsidRPr="00F9440C" w:rsidRDefault="002C1F42" w:rsidP="001D4D40">
      <w:pPr>
        <w:jc w:val="center"/>
        <w:rPr>
          <w:b/>
          <w:bCs/>
        </w:rPr>
      </w:pPr>
    </w:p>
    <w:p w:rsidR="002C1F42" w:rsidRPr="00F9440C" w:rsidRDefault="002C1F42" w:rsidP="001D4D40">
      <w:pPr>
        <w:pStyle w:val="BodyTextIndent"/>
      </w:pPr>
      <w:r w:rsidRPr="00F9440C">
        <w:t>Инвентарь: игрушка-цыпленок (резиновая или пластмассовая) высотой 8—10 см.</w:t>
      </w:r>
    </w:p>
    <w:p w:rsidR="002C1F42" w:rsidRPr="00F9440C" w:rsidRDefault="002C1F42" w:rsidP="001D4D40">
      <w:pPr>
        <w:ind w:firstLine="720"/>
        <w:jc w:val="both"/>
      </w:pPr>
      <w:r w:rsidRPr="00F9440C">
        <w:t>Дети закрывают глаза, в это время педагог прячет игрушку.</w:t>
      </w:r>
    </w:p>
    <w:p w:rsidR="002C1F42" w:rsidRPr="00F9440C" w:rsidRDefault="002C1F42" w:rsidP="001D4D40">
      <w:pPr>
        <w:ind w:firstLine="720"/>
        <w:jc w:val="both"/>
      </w:pPr>
      <w:r w:rsidRPr="00F9440C">
        <w:t>Дети образуют круг. Берутся за руки. Педагог встает в круг вместе с детьми. Все вместе, держась за руки, идут по кругу. Педагог произносит текст:</w:t>
      </w:r>
    </w:p>
    <w:p w:rsidR="002C1F42" w:rsidRPr="00F9440C" w:rsidRDefault="002C1F42" w:rsidP="001D4D40">
      <w:pPr>
        <w:ind w:firstLine="2880"/>
        <w:jc w:val="both"/>
      </w:pPr>
      <w:r w:rsidRPr="00F9440C">
        <w:t xml:space="preserve">Вышла мама-курица </w:t>
      </w:r>
    </w:p>
    <w:p w:rsidR="002C1F42" w:rsidRPr="00F9440C" w:rsidRDefault="002C1F42" w:rsidP="001D4D40">
      <w:pPr>
        <w:ind w:firstLine="2880"/>
        <w:jc w:val="both"/>
      </w:pPr>
      <w:r w:rsidRPr="00F9440C">
        <w:t>Погулять па улицу.</w:t>
      </w:r>
    </w:p>
    <w:p w:rsidR="002C1F42" w:rsidRPr="00F9440C" w:rsidRDefault="002C1F42" w:rsidP="001D4D40">
      <w:pPr>
        <w:ind w:firstLine="2880"/>
        <w:jc w:val="both"/>
      </w:pPr>
      <w:r w:rsidRPr="00F9440C">
        <w:t>Вышли с ней цыплятки —</w:t>
      </w:r>
    </w:p>
    <w:p w:rsidR="002C1F42" w:rsidRPr="00F9440C" w:rsidRDefault="002C1F42" w:rsidP="001D4D40">
      <w:pPr>
        <w:ind w:firstLine="2880"/>
        <w:jc w:val="both"/>
      </w:pPr>
      <w:r w:rsidRPr="00F9440C">
        <w:t>Веселые ребятки.</w:t>
      </w:r>
    </w:p>
    <w:p w:rsidR="002C1F42" w:rsidRPr="00F9440C" w:rsidRDefault="002C1F42" w:rsidP="001D4D40">
      <w:pPr>
        <w:ind w:firstLine="2880"/>
        <w:jc w:val="both"/>
      </w:pPr>
      <w:r w:rsidRPr="00F9440C">
        <w:t>Вдруг исчез один цыпленок —</w:t>
      </w:r>
    </w:p>
    <w:p w:rsidR="002C1F42" w:rsidRPr="00F9440C" w:rsidRDefault="002C1F42" w:rsidP="001D4D40">
      <w:pPr>
        <w:ind w:firstLine="2880"/>
        <w:jc w:val="both"/>
      </w:pPr>
      <w:r w:rsidRPr="00F9440C">
        <w:t>Желтый, маленький ребенок.</w:t>
      </w:r>
    </w:p>
    <w:p w:rsidR="002C1F42" w:rsidRPr="00F9440C" w:rsidRDefault="002C1F42" w:rsidP="001D4D40">
      <w:pPr>
        <w:ind w:firstLine="2880"/>
        <w:jc w:val="both"/>
      </w:pPr>
      <w:r w:rsidRPr="00F9440C">
        <w:t>Дети, помогите!</w:t>
      </w:r>
    </w:p>
    <w:p w:rsidR="002C1F42" w:rsidRPr="00F9440C" w:rsidRDefault="002C1F42" w:rsidP="001D4D40">
      <w:pPr>
        <w:ind w:firstLine="2880"/>
        <w:jc w:val="both"/>
      </w:pPr>
      <w:r w:rsidRPr="00F9440C">
        <w:t>Цыпленочка найдите!</w:t>
      </w:r>
    </w:p>
    <w:p w:rsidR="002C1F42" w:rsidRPr="00F9440C" w:rsidRDefault="002C1F42" w:rsidP="001D4D40">
      <w:pPr>
        <w:ind w:firstLine="720"/>
        <w:jc w:val="both"/>
      </w:pPr>
      <w:r w:rsidRPr="00F9440C">
        <w:t xml:space="preserve">После этих слов дети расходятся по участку, ищут игрушку. После того как кто-либо из детей найдет игрушку, он приносит ее педагогу. Игра повторяется.  </w:t>
      </w:r>
    </w:p>
    <w:p w:rsidR="002C1F42" w:rsidRPr="00F9440C" w:rsidRDefault="002C1F42" w:rsidP="001D4D40"/>
    <w:p w:rsidR="002C1F42" w:rsidRPr="00F9440C" w:rsidRDefault="002C1F42" w:rsidP="001D4D40"/>
    <w:p w:rsidR="002C1F42" w:rsidRPr="00F9440C" w:rsidRDefault="002C1F42" w:rsidP="001D4D40"/>
    <w:p w:rsidR="002C1F42" w:rsidRPr="00F9440C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</w:pPr>
      <w:r w:rsidRPr="00F9440C">
        <w:rPr>
          <w:rStyle w:val="Strong"/>
        </w:rPr>
        <w:t>«КУРИЦА И ЦЫПЛЯТА»</w:t>
      </w: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</w:pPr>
      <w:r w:rsidRPr="00F9440C">
        <w:rPr>
          <w:rStyle w:val="Strong"/>
        </w:rPr>
        <w:t>Цель:</w:t>
      </w:r>
      <w:r w:rsidRPr="00F9440C">
        <w:rPr>
          <w:rStyle w:val="apple-converted-space"/>
        </w:rPr>
        <w:t> </w:t>
      </w:r>
      <w:r w:rsidRPr="00F9440C">
        <w:t>совершенствовать умение подлезания под веревку, не  задевая ее; развивать ловкость, внимание; действовать по сигналу; воспитывать взаимовыручку, товарищество.</w:t>
      </w:r>
      <w:r w:rsidRPr="00F9440C">
        <w:br/>
      </w:r>
      <w:r w:rsidRPr="00F9440C">
        <w:rPr>
          <w:rStyle w:val="Strong"/>
        </w:rPr>
        <w:t>Ход игры</w:t>
      </w:r>
      <w:r w:rsidRPr="00F9440C">
        <w:t>: дети,  изображающие цыплят вместе с наседкой находятся за натянутой веревкой. Наседка выходит из дома и зовет цыплят «ко-ко-ко». По ее зову цыплята подлезая под веревкой бегут к ней. На слова «Большая птица» цыплята быстро убегают. Когда цыплята убегают в дом, можно приподнять веревку повыше, чтобы дети не задевали ее.</w:t>
      </w: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b/>
          <w:bCs/>
          <w:color w:val="FF0000"/>
          <w:sz w:val="36"/>
          <w:szCs w:val="36"/>
        </w:rPr>
      </w:pPr>
    </w:p>
    <w:p w:rsidR="002C1F42" w:rsidRDefault="002C1F42" w:rsidP="001D4D40">
      <w:pPr>
        <w:ind w:left="375" w:right="75"/>
        <w:jc w:val="both"/>
        <w:rPr>
          <w:color w:val="000000"/>
        </w:rPr>
      </w:pPr>
      <w:r>
        <w:rPr>
          <w:color w:val="000000"/>
        </w:rPr>
        <w:t> </w:t>
      </w:r>
    </w:p>
    <w:p w:rsidR="002C1F42" w:rsidRDefault="002C1F42" w:rsidP="001D4D40">
      <w:pPr>
        <w:rPr>
          <w:color w:val="CC0000"/>
        </w:rPr>
      </w:pPr>
      <w:bookmarkStart w:id="0" w:name="Стихи_о_маме_для_малышей"/>
      <w:bookmarkEnd w:id="0"/>
    </w:p>
    <w:p w:rsidR="002C1F42" w:rsidRDefault="002C1F42" w:rsidP="001D4D40">
      <w:pPr>
        <w:rPr>
          <w:color w:val="CC0000"/>
        </w:rPr>
      </w:pPr>
    </w:p>
    <w:p w:rsidR="002C1F42" w:rsidRDefault="002C1F42" w:rsidP="001D4D40">
      <w:pPr>
        <w:rPr>
          <w:color w:val="000000"/>
        </w:rPr>
      </w:pPr>
      <w:r>
        <w:rPr>
          <w:i/>
          <w:iCs/>
        </w:rPr>
        <w:t> </w:t>
      </w:r>
    </w:p>
    <w:p w:rsidR="002C1F42" w:rsidRDefault="002C1F42" w:rsidP="001D4D40"/>
    <w:p w:rsidR="002C1F42" w:rsidRDefault="002C1F42" w:rsidP="001D4D40"/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Default="002C1F42" w:rsidP="001D4D40">
      <w:pPr>
        <w:jc w:val="center"/>
        <w:rPr>
          <w:b/>
          <w:bCs/>
          <w:color w:val="000000"/>
          <w:sz w:val="72"/>
          <w:szCs w:val="72"/>
        </w:rPr>
      </w:pPr>
    </w:p>
    <w:p w:rsidR="002C1F42" w:rsidRPr="001D4D40" w:rsidRDefault="002C1F42" w:rsidP="001D4D40">
      <w:pPr>
        <w:jc w:val="center"/>
        <w:rPr>
          <w:b/>
          <w:bCs/>
          <w:color w:val="000000"/>
          <w:sz w:val="72"/>
          <w:szCs w:val="72"/>
        </w:rPr>
      </w:pPr>
      <w:r>
        <w:rPr>
          <w:b/>
          <w:bCs/>
          <w:color w:val="000000"/>
          <w:sz w:val="72"/>
          <w:szCs w:val="72"/>
        </w:rPr>
        <w:t>ФОТОГАЛЕРЕЯ</w:t>
      </w:r>
    </w:p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1D4D40"/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</w:pPr>
    </w:p>
    <w:p w:rsidR="002C1F42" w:rsidRDefault="002C1F42" w:rsidP="00647B67">
      <w:pPr>
        <w:spacing w:after="200" w:line="276" w:lineRule="auto"/>
        <w:sectPr w:rsidR="002C1F42" w:rsidSect="00312380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C1F42" w:rsidRDefault="002C1F42" w:rsidP="00312380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pict>
          <v:shape id="Рисунок 80" o:spid="_x0000_s1027" type="#_x0000_t75" alt="http://oluschka.users.photofile.ru/photo/oluschka/2330637/xlarge/41141321.gif" style="position:absolute;left:0;text-align:left;margin-left:522pt;margin-top:18pt;width:84pt;height:117pt;z-index:251657216;visibility:visible">
            <v:imagedata r:id="rId11" o:title="" blacklevel="3932f" grayscale="t"/>
          </v:shape>
        </w:pict>
      </w:r>
      <w:r>
        <w:rPr>
          <w:noProof/>
        </w:rPr>
        <w:pict>
          <v:shape id="Рисунок 92" o:spid="_x0000_s1028" type="#_x0000_t75" alt="Фото-0019 (2)" style="position:absolute;left:0;text-align:left;margin-left:333pt;margin-top:0;width:176.6pt;height:132.75pt;z-index:251662336;visibility:visible" stroked="t" strokecolor="#930">
            <v:imagedata r:id="rId12" o:title=""/>
          </v:shape>
        </w:pict>
      </w:r>
      <w:r>
        <w:rPr>
          <w:noProof/>
        </w:rPr>
        <w:pict>
          <v:shape id="Рисунок 78" o:spid="_x0000_s1029" type="#_x0000_t75" alt="http://im3-tub-ru.yandex.net/i?id=a717b8dd4aa7d005cfa8fb2bef088ee5" style="position:absolute;left:0;text-align:left;margin-left:162pt;margin-top:0;width:63pt;height:63pt;z-index:-251658240;visibility:visible">
            <v:imagedata r:id="rId13" o:title=""/>
          </v:shape>
        </w:pict>
      </w:r>
      <w:r>
        <w:rPr>
          <w:noProof/>
        </w:rPr>
        <w:pict>
          <v:shape id="Рисунок 83" o:spid="_x0000_s1030" type="#_x0000_t75" alt="IMG_4760" style="position:absolute;left:0;text-align:left;margin-left:612pt;margin-top:-9pt;width:185.4pt;height:152.4pt;z-index:-251665408;visibility:visible">
            <v:imagedata r:id="rId14" o:title="" croptop="8875f" cropbottom="5475f" cropleft="18849f"/>
          </v:shape>
        </w:pict>
      </w:r>
      <w:r>
        <w:rPr>
          <w:noProof/>
        </w:rPr>
        <w:pict>
          <v:shape id="Рисунок 84" o:spid="_x0000_s1031" type="#_x0000_t75" alt="IMG_4753" style="position:absolute;left:0;text-align:left;margin-left:18pt;margin-top:-9pt;width:124.45pt;height:165.9pt;z-index:-251661312;visibility:visible">
            <v:imagedata r:id="rId15" o:title=""/>
          </v:shape>
        </w:pict>
      </w:r>
    </w:p>
    <w:p w:rsidR="002C1F42" w:rsidRDefault="002C1F42" w:rsidP="00312380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pict>
          <v:shape id="Рисунок 85" o:spid="_x0000_s1032" type="#_x0000_t75" alt="Портрет" style="position:absolute;left:0;text-align:left;margin-left:252pt;margin-top:6.1pt;width:84.85pt;height:118pt;rotation:345;z-index:251659264;visibility:visible" stroked="t" strokecolor="#9cf" strokeweight=".5pt">
            <v:imagedata r:id="rId16" o:title=""/>
          </v:shape>
        </w:pict>
      </w:r>
      <w:r>
        <w:rPr>
          <w:noProof/>
        </w:rPr>
        <w:pict>
          <v:shape id="_x0000_s1033" type="#_x0000_t75" style="position:absolute;left:0;text-align:left;margin-left:9pt;margin-top:6.1pt;width:12.9pt;height:513pt;z-index:251649024" o:hrpct="0" o:hralign="center" o:hr="t">
            <v:imagedata r:id="rId17" o:title=""/>
          </v:shape>
        </w:pict>
      </w:r>
      <w:r>
        <w:rPr>
          <w:noProof/>
        </w:rPr>
        <w:pict>
          <v:shape id="_x0000_s1034" type="#_x0000_t75" style="position:absolute;left:0;text-align:left;margin-left:11in;margin-top:6.1pt;width:12.85pt;height:513pt;z-index:251650048" o:hrpct="0" o:hralign="center" o:hr="t">
            <v:imagedata r:id="rId18" o:title=""/>
          </v:shape>
        </w:pict>
      </w:r>
    </w:p>
    <w:p w:rsidR="002C1F42" w:rsidRDefault="002C1F42" w:rsidP="00312380">
      <w:pPr>
        <w:jc w:val="center"/>
      </w:pPr>
      <w:r>
        <w:rPr>
          <w:noProof/>
        </w:rPr>
        <w:pict>
          <v:shape id="Рисунок 81" o:spid="_x0000_s1035" type="#_x0000_t75" alt="IMG_4746" style="position:absolute;left:0;text-align:left;margin-left:108pt;margin-top:12.2pt;width:133.25pt;height:177.7pt;z-index:-251660288;visibility:visible">
            <v:imagedata r:id="rId19" o:title=""/>
          </v:shape>
        </w:pict>
      </w:r>
    </w:p>
    <w:p w:rsidR="002C1F42" w:rsidRPr="00F84DA2" w:rsidRDefault="002C1F42" w:rsidP="00312380"/>
    <w:p w:rsidR="002C1F42" w:rsidRDefault="002C1F42" w:rsidP="00C50F5C">
      <w:pPr>
        <w:spacing w:after="200" w:line="276" w:lineRule="auto"/>
      </w:pPr>
      <w:r>
        <w:rPr>
          <w:noProof/>
        </w:rPr>
        <w:pict>
          <v:shape id="Рисунок 104" o:spid="_x0000_s1036" type="#_x0000_t75" alt="Фото-0072" style="position:absolute;margin-left:45pt;margin-top:173.6pt;width:191.6pt;height:144.05pt;z-index:-251649024;visibility:visible" stroked="t" strokecolor="#339">
            <v:imagedata r:id="rId20" o:title=""/>
          </v:shape>
        </w:pict>
      </w:r>
      <w:r>
        <w:rPr>
          <w:noProof/>
        </w:rPr>
        <w:pict>
          <v:shape id="Рисунок 95" o:spid="_x0000_s1037" type="#_x0000_t75" alt="Фото-0021" style="position:absolute;margin-left:279pt;margin-top:191.6pt;width:156.45pt;height:117.35pt;z-index:251661312;visibility:visible" stroked="t" strokecolor="red">
            <v:imagedata r:id="rId21" o:title=""/>
          </v:shape>
        </w:pict>
      </w:r>
      <w:r>
        <w:rPr>
          <w:noProof/>
        </w:rPr>
        <w:pict>
          <v:shape id="Рисунок 93" o:spid="_x0000_s1038" type="#_x0000_t75" alt="http://www.olimp-parketa.ru/upload/iblock/956/9560f0c1162294c0c19220fb29b5bda3.jpg" style="position:absolute;margin-left:36pt;margin-top:92.6pt;width:63pt;height:63pt;z-index:251665408;visibility:visible">
            <v:imagedata r:id="rId22" o:title=""/>
          </v:shape>
        </w:pict>
      </w:r>
      <w:r>
        <w:rPr>
          <w:noProof/>
        </w:rPr>
        <w:pict>
          <v:shape id="Рисунок 86" o:spid="_x0000_s1039" type="#_x0000_t75" alt="bMkIwbSmTfM" style="position:absolute;margin-left:252pt;margin-top:74.6pt;width:82pt;height:117pt;rotation:346;z-index:251660288;visibility:visible" stroked="t" strokecolor="#cfc" strokeweight=".5pt">
            <v:imagedata r:id="rId23" o:title="" cropleft="425f" cropright="3614f"/>
          </v:shape>
        </w:pict>
      </w:r>
    </w:p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>
      <w:r>
        <w:rPr>
          <w:noProof/>
        </w:rPr>
        <w:pict>
          <v:shape id="Рисунок 91" o:spid="_x0000_s1040" type="#_x0000_t75" alt="Фото-0024 (3)" style="position:absolute;margin-left:396pt;margin-top:3.15pt;width:98.65pt;height:131.55pt;z-index:251663360;visibility:visible" stroked="t" strokecolor="navy">
            <v:imagedata r:id="rId24" o:title=""/>
          </v:shape>
        </w:pict>
      </w:r>
      <w:r>
        <w:rPr>
          <w:noProof/>
        </w:rPr>
        <w:pict>
          <v:shape id="Рисунок 115" o:spid="_x0000_s1041" type="#_x0000_t75" alt="Фото-0031" style="position:absolute;margin-left:540pt;margin-top:12.15pt;width:151.65pt;height:113.35pt;z-index:251668480;visibility:visible" stroked="t" strokecolor="#f9c">
            <v:imagedata r:id="rId25" o:title=""/>
            <w10:wrap type="square"/>
          </v:shape>
        </w:pict>
      </w:r>
    </w:p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>
      <w:r>
        <w:rPr>
          <w:noProof/>
        </w:rPr>
        <w:pict>
          <v:shape id="Рисунок 82" o:spid="_x0000_s1042" type="#_x0000_t75" alt="IMG_4708" style="position:absolute;margin-left:594pt;margin-top:.75pt;width:189pt;height:151.2pt;z-index:251654144;visibility:visible">
            <v:imagedata r:id="rId26" o:title="" croptop="10488f" cropbottom="-873f" cropleft="5242f" cropright="7866f"/>
          </v:shape>
        </w:pict>
      </w:r>
    </w:p>
    <w:p w:rsidR="002C1F42" w:rsidRPr="00F625A5" w:rsidRDefault="002C1F42" w:rsidP="00F625A5"/>
    <w:p w:rsidR="002C1F42" w:rsidRPr="00F625A5" w:rsidRDefault="002C1F42" w:rsidP="00F625A5">
      <w:r>
        <w:rPr>
          <w:noProof/>
        </w:rPr>
        <w:pict>
          <v:shape id="Рисунок 97" o:spid="_x0000_s1043" type="#_x0000_t75" alt="Фото-0032" style="position:absolute;margin-left:450pt;margin-top:9.15pt;width:122.2pt;height:91.85pt;z-index:251664384;visibility:visible" stroked="t" strokecolor="#c9f" strokeweight=".5pt">
            <v:imagedata r:id="rId27" o:title=""/>
          </v:shape>
        </w:pict>
      </w:r>
    </w:p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>
      <w:r>
        <w:rPr>
          <w:noProof/>
        </w:rPr>
        <w:pict>
          <v:shape id="Рисунок 76" o:spid="_x0000_s1044" type="#_x0000_t75" alt="IMG_4718" style="position:absolute;margin-left:441pt;margin-top:6.75pt;width:128.15pt;height:170.85pt;z-index:251648000;visibility:visible">
            <v:imagedata r:id="rId28" o:title=""/>
          </v:shape>
        </w:pict>
      </w:r>
    </w:p>
    <w:p w:rsidR="002C1F42" w:rsidRPr="00F625A5" w:rsidRDefault="002C1F42" w:rsidP="00F625A5">
      <w:r>
        <w:rPr>
          <w:noProof/>
        </w:rPr>
        <w:pict>
          <v:shape id="Рисунок 79" o:spid="_x0000_s1045" type="#_x0000_t75" alt="Фото-0008" style="position:absolute;margin-left:36pt;margin-top:10.95pt;width:183.4pt;height:137.6pt;z-index:251652096;visibility:visible">
            <v:imagedata r:id="rId29" o:title=""/>
          </v:shape>
        </w:pict>
      </w:r>
    </w:p>
    <w:p w:rsidR="002C1F42" w:rsidRPr="00F625A5" w:rsidRDefault="002C1F42" w:rsidP="00F625A5">
      <w:r>
        <w:rPr>
          <w:noProof/>
        </w:rPr>
        <w:pict>
          <v:shape id="Рисунок 77" o:spid="_x0000_s1046" type="#_x0000_t75" alt="IMG_4681" style="position:absolute;margin-left:603pt;margin-top:6.15pt;width:189pt;height:141.9pt;z-index:251653120;visibility:visible">
            <v:imagedata r:id="rId30" o:title=""/>
          </v:shape>
        </w:pict>
      </w:r>
      <w:r>
        <w:rPr>
          <w:noProof/>
        </w:rPr>
        <w:pict>
          <v:shape id="Рисунок 105" o:spid="_x0000_s1047" type="#_x0000_t75" alt="Фото-0061" style="position:absolute;margin-left:243pt;margin-top:6.15pt;width:175.75pt;height:131.8pt;z-index:-251650048;visibility:visible" stroked="t" strokecolor="#9c0">
            <v:imagedata r:id="rId31" o:title=""/>
          </v:shape>
        </w:pict>
      </w:r>
    </w:p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Pr="00F625A5" w:rsidRDefault="002C1F42" w:rsidP="00F625A5"/>
    <w:p w:rsidR="002C1F42" w:rsidRDefault="002C1F42" w:rsidP="00C50F5C">
      <w:pPr>
        <w:spacing w:after="200" w:line="276" w:lineRule="auto"/>
      </w:pPr>
    </w:p>
    <w:p w:rsidR="002C1F42" w:rsidRDefault="002C1F42" w:rsidP="00C50F5C">
      <w:pPr>
        <w:spacing w:after="200" w:line="276" w:lineRule="auto"/>
      </w:pPr>
      <w:bookmarkStart w:id="1" w:name="_GoBack"/>
      <w:bookmarkEnd w:id="1"/>
    </w:p>
    <w:sectPr w:rsidR="002C1F42" w:rsidSect="004D4CAA">
      <w:pgSz w:w="16838" w:h="11906" w:orient="landscape"/>
      <w:pgMar w:top="360" w:right="458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9B65CB"/>
    <w:multiLevelType w:val="hybridMultilevel"/>
    <w:tmpl w:val="7C1CD212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A31FFD"/>
    <w:multiLevelType w:val="hybridMultilevel"/>
    <w:tmpl w:val="82DCB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6D7696"/>
    <w:multiLevelType w:val="hybridMultilevel"/>
    <w:tmpl w:val="B4F6FA0A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BA2134"/>
    <w:multiLevelType w:val="hybridMultilevel"/>
    <w:tmpl w:val="EAEAD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E013DC6"/>
    <w:multiLevelType w:val="hybridMultilevel"/>
    <w:tmpl w:val="3962E7B8"/>
    <w:lvl w:ilvl="0" w:tplc="3A44A09E">
      <w:start w:val="1"/>
      <w:numFmt w:val="bullet"/>
      <w:lvlText w:val=""/>
      <w:lvlJc w:val="left"/>
      <w:pPr>
        <w:tabs>
          <w:tab w:val="num" w:pos="757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F832927"/>
    <w:multiLevelType w:val="hybridMultilevel"/>
    <w:tmpl w:val="CD02741A"/>
    <w:lvl w:ilvl="0" w:tplc="3CE6A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C6EA4"/>
    <w:multiLevelType w:val="multilevel"/>
    <w:tmpl w:val="B78889FC"/>
    <w:lvl w:ilvl="0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>
    <w:nsid w:val="270A6641"/>
    <w:multiLevelType w:val="hybridMultilevel"/>
    <w:tmpl w:val="3F284D9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9">
    <w:nsid w:val="2DA66574"/>
    <w:multiLevelType w:val="hybridMultilevel"/>
    <w:tmpl w:val="E53A6332"/>
    <w:lvl w:ilvl="0" w:tplc="3A44A09E">
      <w:start w:val="1"/>
      <w:numFmt w:val="bullet"/>
      <w:lvlText w:val=""/>
      <w:lvlJc w:val="left"/>
      <w:pPr>
        <w:tabs>
          <w:tab w:val="num" w:pos="757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0137B34"/>
    <w:multiLevelType w:val="hybridMultilevel"/>
    <w:tmpl w:val="A8C65EB6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4D335B7"/>
    <w:multiLevelType w:val="hybridMultilevel"/>
    <w:tmpl w:val="D6527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7B3225"/>
    <w:multiLevelType w:val="hybridMultilevel"/>
    <w:tmpl w:val="06D6823C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9E7085"/>
    <w:multiLevelType w:val="multilevel"/>
    <w:tmpl w:val="D234D4EE"/>
    <w:lvl w:ilvl="0">
      <w:start w:val="1"/>
      <w:numFmt w:val="bullet"/>
      <w:lvlText w:val=""/>
      <w:lvlJc w:val="left"/>
      <w:pPr>
        <w:tabs>
          <w:tab w:val="num" w:pos="-312"/>
        </w:tabs>
        <w:ind w:left="-76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B664536"/>
    <w:multiLevelType w:val="hybridMultilevel"/>
    <w:tmpl w:val="E6AE31AC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6F0013"/>
    <w:multiLevelType w:val="hybridMultilevel"/>
    <w:tmpl w:val="249245A6"/>
    <w:lvl w:ilvl="0" w:tplc="68285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3F77BA"/>
    <w:multiLevelType w:val="hybridMultilevel"/>
    <w:tmpl w:val="4E06A734"/>
    <w:lvl w:ilvl="0" w:tplc="3A44A09E">
      <w:start w:val="1"/>
      <w:numFmt w:val="bullet"/>
      <w:lvlText w:val=""/>
      <w:lvlJc w:val="left"/>
      <w:pPr>
        <w:tabs>
          <w:tab w:val="num" w:pos="168"/>
        </w:tabs>
        <w:ind w:left="4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7">
    <w:nsid w:val="582E2CC6"/>
    <w:multiLevelType w:val="multilevel"/>
    <w:tmpl w:val="3962E7B8"/>
    <w:lvl w:ilvl="0">
      <w:start w:val="1"/>
      <w:numFmt w:val="bullet"/>
      <w:lvlText w:val=""/>
      <w:lvlJc w:val="left"/>
      <w:pPr>
        <w:tabs>
          <w:tab w:val="num" w:pos="757"/>
        </w:tabs>
        <w:ind w:left="993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5EBD3C46"/>
    <w:multiLevelType w:val="hybridMultilevel"/>
    <w:tmpl w:val="295CF48C"/>
    <w:lvl w:ilvl="0" w:tplc="3A44A09E">
      <w:start w:val="1"/>
      <w:numFmt w:val="bullet"/>
      <w:lvlText w:val=""/>
      <w:lvlJc w:val="left"/>
      <w:pPr>
        <w:tabs>
          <w:tab w:val="num" w:pos="528"/>
        </w:tabs>
        <w:ind w:left="7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>
    <w:nsid w:val="60EB59CA"/>
    <w:multiLevelType w:val="hybridMultilevel"/>
    <w:tmpl w:val="B78889FC"/>
    <w:lvl w:ilvl="0" w:tplc="0419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0">
    <w:nsid w:val="6375487F"/>
    <w:multiLevelType w:val="hybridMultilevel"/>
    <w:tmpl w:val="F22AFA96"/>
    <w:lvl w:ilvl="0" w:tplc="56BAAF88">
      <w:start w:val="1"/>
      <w:numFmt w:val="bullet"/>
      <w:lvlText w:val=""/>
      <w:lvlJc w:val="left"/>
      <w:pPr>
        <w:tabs>
          <w:tab w:val="num" w:pos="48"/>
        </w:tabs>
        <w:ind w:left="2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644197B"/>
    <w:multiLevelType w:val="multilevel"/>
    <w:tmpl w:val="83F015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617868"/>
    <w:multiLevelType w:val="hybridMultilevel"/>
    <w:tmpl w:val="0C9E7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733A85"/>
    <w:multiLevelType w:val="hybridMultilevel"/>
    <w:tmpl w:val="9970FE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395AFC"/>
    <w:multiLevelType w:val="hybridMultilevel"/>
    <w:tmpl w:val="9E0E25EA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2A6521"/>
    <w:multiLevelType w:val="hybridMultilevel"/>
    <w:tmpl w:val="7DEEA464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1C72039"/>
    <w:multiLevelType w:val="hybridMultilevel"/>
    <w:tmpl w:val="B82E5F58"/>
    <w:lvl w:ilvl="0" w:tplc="3A44A09E">
      <w:start w:val="1"/>
      <w:numFmt w:val="bullet"/>
      <w:lvlText w:val=""/>
      <w:lvlJc w:val="left"/>
      <w:pPr>
        <w:tabs>
          <w:tab w:val="num" w:pos="48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575743"/>
    <w:multiLevelType w:val="hybridMultilevel"/>
    <w:tmpl w:val="C9B00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3F0D6C"/>
    <w:multiLevelType w:val="hybridMultilevel"/>
    <w:tmpl w:val="18967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BDD2EDC"/>
    <w:multiLevelType w:val="hybridMultilevel"/>
    <w:tmpl w:val="D234D4EE"/>
    <w:lvl w:ilvl="0" w:tplc="3A44A09E">
      <w:start w:val="1"/>
      <w:numFmt w:val="bullet"/>
      <w:lvlText w:val=""/>
      <w:lvlJc w:val="left"/>
      <w:pPr>
        <w:tabs>
          <w:tab w:val="num" w:pos="-312"/>
        </w:tabs>
        <w:ind w:left="-76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2"/>
  </w:num>
  <w:num w:numId="5">
    <w:abstractNumId w:val="21"/>
  </w:num>
  <w:num w:numId="6">
    <w:abstractNumId w:val="0"/>
  </w:num>
  <w:num w:numId="7">
    <w:abstractNumId w:val="6"/>
  </w:num>
  <w:num w:numId="8">
    <w:abstractNumId w:val="15"/>
  </w:num>
  <w:num w:numId="9">
    <w:abstractNumId w:val="10"/>
  </w:num>
  <w:num w:numId="10">
    <w:abstractNumId w:val="5"/>
  </w:num>
  <w:num w:numId="11">
    <w:abstractNumId w:val="17"/>
  </w:num>
  <w:num w:numId="12">
    <w:abstractNumId w:val="25"/>
  </w:num>
  <w:num w:numId="13">
    <w:abstractNumId w:val="28"/>
  </w:num>
  <w:num w:numId="14">
    <w:abstractNumId w:val="19"/>
  </w:num>
  <w:num w:numId="15">
    <w:abstractNumId w:val="7"/>
  </w:num>
  <w:num w:numId="16">
    <w:abstractNumId w:val="18"/>
  </w:num>
  <w:num w:numId="17">
    <w:abstractNumId w:val="12"/>
  </w:num>
  <w:num w:numId="18">
    <w:abstractNumId w:val="14"/>
  </w:num>
  <w:num w:numId="19">
    <w:abstractNumId w:val="3"/>
  </w:num>
  <w:num w:numId="20">
    <w:abstractNumId w:val="26"/>
  </w:num>
  <w:num w:numId="21">
    <w:abstractNumId w:val="16"/>
  </w:num>
  <w:num w:numId="22">
    <w:abstractNumId w:val="1"/>
  </w:num>
  <w:num w:numId="23">
    <w:abstractNumId w:val="9"/>
  </w:num>
  <w:num w:numId="24">
    <w:abstractNumId w:val="24"/>
  </w:num>
  <w:num w:numId="25">
    <w:abstractNumId w:val="29"/>
  </w:num>
  <w:num w:numId="26">
    <w:abstractNumId w:val="13"/>
  </w:num>
  <w:num w:numId="27">
    <w:abstractNumId w:val="20"/>
  </w:num>
  <w:num w:numId="28">
    <w:abstractNumId w:val="23"/>
  </w:num>
  <w:num w:numId="29">
    <w:abstractNumId w:val="27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4D40"/>
    <w:rsid w:val="00066A02"/>
    <w:rsid w:val="000911D3"/>
    <w:rsid w:val="0009620F"/>
    <w:rsid w:val="000A0205"/>
    <w:rsid w:val="000B224F"/>
    <w:rsid w:val="000B4160"/>
    <w:rsid w:val="000C3B65"/>
    <w:rsid w:val="000C4EDB"/>
    <w:rsid w:val="000D211A"/>
    <w:rsid w:val="000D76A6"/>
    <w:rsid w:val="000F4C72"/>
    <w:rsid w:val="00134B65"/>
    <w:rsid w:val="00135DAF"/>
    <w:rsid w:val="00150D5C"/>
    <w:rsid w:val="00164012"/>
    <w:rsid w:val="00186C67"/>
    <w:rsid w:val="00194FA6"/>
    <w:rsid w:val="001D4D40"/>
    <w:rsid w:val="00216101"/>
    <w:rsid w:val="00244CBC"/>
    <w:rsid w:val="002A4467"/>
    <w:rsid w:val="002B028A"/>
    <w:rsid w:val="002C1F42"/>
    <w:rsid w:val="002C2E35"/>
    <w:rsid w:val="002E13D8"/>
    <w:rsid w:val="002E30CD"/>
    <w:rsid w:val="00312380"/>
    <w:rsid w:val="00325258"/>
    <w:rsid w:val="00371D6C"/>
    <w:rsid w:val="00383F08"/>
    <w:rsid w:val="003F7CEE"/>
    <w:rsid w:val="004051F3"/>
    <w:rsid w:val="0041476B"/>
    <w:rsid w:val="0042659D"/>
    <w:rsid w:val="004665DD"/>
    <w:rsid w:val="00495BDD"/>
    <w:rsid w:val="004C6A2F"/>
    <w:rsid w:val="004D4CAA"/>
    <w:rsid w:val="004F220B"/>
    <w:rsid w:val="004F4B6E"/>
    <w:rsid w:val="00516005"/>
    <w:rsid w:val="00517D1B"/>
    <w:rsid w:val="00526734"/>
    <w:rsid w:val="00532A53"/>
    <w:rsid w:val="00540415"/>
    <w:rsid w:val="00566AF1"/>
    <w:rsid w:val="005874CD"/>
    <w:rsid w:val="005A531E"/>
    <w:rsid w:val="005C0E0B"/>
    <w:rsid w:val="005D4363"/>
    <w:rsid w:val="005E5D2E"/>
    <w:rsid w:val="006136DD"/>
    <w:rsid w:val="006147C3"/>
    <w:rsid w:val="00631756"/>
    <w:rsid w:val="0064227D"/>
    <w:rsid w:val="006464B1"/>
    <w:rsid w:val="00647B67"/>
    <w:rsid w:val="006550E9"/>
    <w:rsid w:val="00687279"/>
    <w:rsid w:val="006F4C90"/>
    <w:rsid w:val="007130C1"/>
    <w:rsid w:val="00720C76"/>
    <w:rsid w:val="00735EF8"/>
    <w:rsid w:val="00752482"/>
    <w:rsid w:val="00752998"/>
    <w:rsid w:val="00763C8E"/>
    <w:rsid w:val="007864BC"/>
    <w:rsid w:val="00794074"/>
    <w:rsid w:val="007B792D"/>
    <w:rsid w:val="007C32A3"/>
    <w:rsid w:val="007D5EF9"/>
    <w:rsid w:val="007E2151"/>
    <w:rsid w:val="007F6D24"/>
    <w:rsid w:val="00831A18"/>
    <w:rsid w:val="00835D54"/>
    <w:rsid w:val="0083741B"/>
    <w:rsid w:val="00842E5A"/>
    <w:rsid w:val="008569DD"/>
    <w:rsid w:val="008A3E90"/>
    <w:rsid w:val="008C37FE"/>
    <w:rsid w:val="008E15CF"/>
    <w:rsid w:val="008E2CBE"/>
    <w:rsid w:val="008F7BC0"/>
    <w:rsid w:val="00912DB9"/>
    <w:rsid w:val="009206B3"/>
    <w:rsid w:val="00927FD1"/>
    <w:rsid w:val="00931334"/>
    <w:rsid w:val="00954022"/>
    <w:rsid w:val="0096454D"/>
    <w:rsid w:val="009C4E68"/>
    <w:rsid w:val="009E32A6"/>
    <w:rsid w:val="00A217F2"/>
    <w:rsid w:val="00A23975"/>
    <w:rsid w:val="00A424A4"/>
    <w:rsid w:val="00A70344"/>
    <w:rsid w:val="00A768AD"/>
    <w:rsid w:val="00A9627B"/>
    <w:rsid w:val="00AC1BDA"/>
    <w:rsid w:val="00AD2B58"/>
    <w:rsid w:val="00AF7B9D"/>
    <w:rsid w:val="00B218D9"/>
    <w:rsid w:val="00B30EA5"/>
    <w:rsid w:val="00B3246E"/>
    <w:rsid w:val="00B52933"/>
    <w:rsid w:val="00B76447"/>
    <w:rsid w:val="00BA2024"/>
    <w:rsid w:val="00BE52DE"/>
    <w:rsid w:val="00C15F66"/>
    <w:rsid w:val="00C161D9"/>
    <w:rsid w:val="00C3510A"/>
    <w:rsid w:val="00C50F5C"/>
    <w:rsid w:val="00C807A5"/>
    <w:rsid w:val="00C92304"/>
    <w:rsid w:val="00CB661F"/>
    <w:rsid w:val="00CC4B68"/>
    <w:rsid w:val="00CD3FEB"/>
    <w:rsid w:val="00CF5EE4"/>
    <w:rsid w:val="00D04DA4"/>
    <w:rsid w:val="00D40255"/>
    <w:rsid w:val="00D800DD"/>
    <w:rsid w:val="00D96BDB"/>
    <w:rsid w:val="00DA38B0"/>
    <w:rsid w:val="00DE4ABD"/>
    <w:rsid w:val="00E023F7"/>
    <w:rsid w:val="00E07C08"/>
    <w:rsid w:val="00E20D5B"/>
    <w:rsid w:val="00E51791"/>
    <w:rsid w:val="00E74460"/>
    <w:rsid w:val="00E84DB5"/>
    <w:rsid w:val="00E91B83"/>
    <w:rsid w:val="00EA40BD"/>
    <w:rsid w:val="00EA6532"/>
    <w:rsid w:val="00EC2DC2"/>
    <w:rsid w:val="00EC719F"/>
    <w:rsid w:val="00ED4D9A"/>
    <w:rsid w:val="00EE1C47"/>
    <w:rsid w:val="00EF4382"/>
    <w:rsid w:val="00F0381E"/>
    <w:rsid w:val="00F12613"/>
    <w:rsid w:val="00F14E02"/>
    <w:rsid w:val="00F434E0"/>
    <w:rsid w:val="00F625A5"/>
    <w:rsid w:val="00F84DA2"/>
    <w:rsid w:val="00F907F0"/>
    <w:rsid w:val="00F9440C"/>
    <w:rsid w:val="00FA61AA"/>
    <w:rsid w:val="00FB1362"/>
    <w:rsid w:val="00FB2734"/>
    <w:rsid w:val="00FB6264"/>
    <w:rsid w:val="00FD17DC"/>
    <w:rsid w:val="00FD4777"/>
    <w:rsid w:val="00FD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D4D4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4D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4D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22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D4D4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D4D4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220B"/>
    <w:rPr>
      <w:rFonts w:ascii="Arial" w:hAnsi="Arial" w:cs="Arial"/>
      <w:b/>
      <w:bCs/>
      <w:sz w:val="26"/>
      <w:szCs w:val="26"/>
      <w:lang w:eastAsia="ru-RU"/>
    </w:rPr>
  </w:style>
  <w:style w:type="paragraph" w:styleId="ListParagraph">
    <w:name w:val="List Paragraph"/>
    <w:basedOn w:val="Normal"/>
    <w:uiPriority w:val="99"/>
    <w:qFormat/>
    <w:rsid w:val="004F220B"/>
    <w:pPr>
      <w:ind w:left="720"/>
      <w:contextualSpacing/>
    </w:pPr>
  </w:style>
  <w:style w:type="table" w:styleId="TableGrid">
    <w:name w:val="Table Grid"/>
    <w:basedOn w:val="TableNormal"/>
    <w:uiPriority w:val="99"/>
    <w:rsid w:val="001D4D4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1D4D40"/>
    <w:rPr>
      <w:rFonts w:cs="Times New Roman"/>
      <w:b/>
      <w:bCs/>
    </w:rPr>
  </w:style>
  <w:style w:type="paragraph" w:styleId="NormalWeb">
    <w:name w:val="Normal (Web)"/>
    <w:basedOn w:val="Normal"/>
    <w:link w:val="NormalWebChar"/>
    <w:uiPriority w:val="99"/>
    <w:rsid w:val="001D4D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1D4D40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1D4D40"/>
    <w:rPr>
      <w:rFonts w:cs="Times New Roman"/>
      <w:i/>
      <w:iCs/>
    </w:rPr>
  </w:style>
  <w:style w:type="paragraph" w:customStyle="1" w:styleId="c2">
    <w:name w:val="c2"/>
    <w:basedOn w:val="Normal"/>
    <w:uiPriority w:val="99"/>
    <w:rsid w:val="001D4D40"/>
    <w:pPr>
      <w:spacing w:before="100" w:beforeAutospacing="1" w:after="100" w:afterAutospacing="1"/>
    </w:pPr>
  </w:style>
  <w:style w:type="character" w:customStyle="1" w:styleId="c0c4">
    <w:name w:val="c0 c4"/>
    <w:basedOn w:val="DefaultParagraphFont"/>
    <w:uiPriority w:val="99"/>
    <w:rsid w:val="001D4D40"/>
    <w:rPr>
      <w:rFonts w:cs="Times New Roman"/>
    </w:rPr>
  </w:style>
  <w:style w:type="character" w:customStyle="1" w:styleId="c1">
    <w:name w:val="c1"/>
    <w:basedOn w:val="DefaultParagraphFont"/>
    <w:uiPriority w:val="99"/>
    <w:rsid w:val="001D4D40"/>
    <w:rPr>
      <w:rFonts w:cs="Times New Roman"/>
    </w:rPr>
  </w:style>
  <w:style w:type="character" w:customStyle="1" w:styleId="c0">
    <w:name w:val="c0"/>
    <w:basedOn w:val="DefaultParagraphFont"/>
    <w:uiPriority w:val="99"/>
    <w:rsid w:val="001D4D40"/>
    <w:rPr>
      <w:rFonts w:cs="Times New Roman"/>
    </w:rPr>
  </w:style>
  <w:style w:type="paragraph" w:customStyle="1" w:styleId="default">
    <w:name w:val="default"/>
    <w:basedOn w:val="Normal"/>
    <w:uiPriority w:val="99"/>
    <w:rsid w:val="001D4D40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1D4D40"/>
    <w:pPr>
      <w:jc w:val="both"/>
    </w:pPr>
    <w:rPr>
      <w:rFonts w:eastAsia="Calibri"/>
      <w:sz w:val="28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D4D40"/>
    <w:rPr>
      <w:rFonts w:ascii="Times New Roman" w:hAnsi="Times New Roman" w:cs="Times New Roman"/>
      <w:sz w:val="40"/>
      <w:szCs w:val="4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1D4D4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D4D40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1D4D4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D4D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1D4D40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1D4D40"/>
    <w:rPr>
      <w:rFonts w:cs="Times New Roman"/>
      <w:color w:val="0000FF"/>
      <w:u w:val="single"/>
    </w:rPr>
  </w:style>
  <w:style w:type="paragraph" w:customStyle="1" w:styleId="txtcommentmy">
    <w:name w:val="txt_comment_my"/>
    <w:basedOn w:val="Normal"/>
    <w:uiPriority w:val="99"/>
    <w:rsid w:val="001D4D40"/>
    <w:pPr>
      <w:spacing w:before="100" w:beforeAutospacing="1" w:after="100" w:afterAutospacing="1"/>
    </w:pPr>
  </w:style>
  <w:style w:type="character" w:customStyle="1" w:styleId="a">
    <w:name w:val="Знак Знак"/>
    <w:basedOn w:val="DefaultParagraphFont"/>
    <w:uiPriority w:val="99"/>
    <w:rsid w:val="001D4D40"/>
    <w:rPr>
      <w:rFonts w:cs="Times New Roman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rsid w:val="001D4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4D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detskiychas.ru/obo_vsyom/rasskaz_o_mame_detya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</TotalTime>
  <Pages>43</Pages>
  <Words>9631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Нина</cp:lastModifiedBy>
  <cp:revision>9</cp:revision>
  <dcterms:created xsi:type="dcterms:W3CDTF">2015-06-18T13:08:00Z</dcterms:created>
  <dcterms:modified xsi:type="dcterms:W3CDTF">2015-06-23T21:23:00Z</dcterms:modified>
</cp:coreProperties>
</file>