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3.05pt;margin-top:45.2pt;width:451pt;height:637.75pt;z-index:-251658240;mso-position-horizontal-relative:page;mso-position-vertical-relative:page">
            <v:imagedata r:id="rId4" o:title="" chromakey="white"/>
            <w10:wrap anchorx="page" anchory="page"/>
          </v:shape>
        </w:pict>
      </w: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027" type="#_x0000_t75" style="position:absolute;margin-left:49.05pt;margin-top:63.2pt;width:451pt;height:637.75pt;z-index:-251657216;mso-position-horizontal-relative:page;mso-position-vertical-relative:page">
            <v:imagedata r:id="rId5" o:title="" chromakey="white"/>
            <w10:wrap anchorx="page" anchory="page"/>
          </v:shape>
        </w:pict>
      </w: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028" type="#_x0000_t75" style="position:absolute;margin-left:85.05pt;margin-top:63.2pt;width:451pt;height:637.75pt;z-index:-251656192;mso-position-horizontal-relative:page;mso-position-vertical-relative:page">
            <v:imagedata r:id="rId6" o:title="" chromakey="white"/>
            <w10:wrap anchorx="page" anchory="page"/>
          </v:shape>
        </w:pict>
      </w: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029" type="#_x0000_t75" style="position:absolute;margin-left:79.05pt;margin-top:51.2pt;width:451pt;height:637.75pt;z-index:-251655168;mso-position-horizontal-relative:page;mso-position-vertical-relative:page">
            <v:imagedata r:id="rId7" o:title="" chromakey="white"/>
            <w10:wrap anchorx="page" anchory="page"/>
          </v:shape>
        </w:pict>
      </w: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030" type="#_x0000_t75" style="position:absolute;margin-left:79.05pt;margin-top:45.2pt;width:451pt;height:637.75pt;z-index:-251654144;mso-position-horizontal-relative:page;mso-position-vertical-relative:page">
            <v:imagedata r:id="rId8" o:title="" chromakey="white"/>
            <w10:wrap anchorx="page" anchory="page"/>
          </v:shape>
        </w:pict>
      </w: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shape id="_x0000_s1031" type="#_x0000_t75" style="position:absolute;margin-left:1in;margin-top:102.1pt;width:451pt;height:637.75pt;z-index:-251653120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D14" w:rsidRDefault="00B47D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B47D14" w:rsidSect="00FB5FA2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1A5E"/>
    <w:rsid w:val="000A0A97"/>
    <w:rsid w:val="008F72F7"/>
    <w:rsid w:val="00AE7DF1"/>
    <w:rsid w:val="00B3307F"/>
    <w:rsid w:val="00B47D14"/>
    <w:rsid w:val="00DD1A5E"/>
    <w:rsid w:val="00FB5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FA2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6</Pages>
  <Words>38</Words>
  <Characters>222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6</cp:revision>
  <dcterms:created xsi:type="dcterms:W3CDTF">2015-06-25T13:48:00Z</dcterms:created>
  <dcterms:modified xsi:type="dcterms:W3CDTF">2015-06-25T13:57:00Z</dcterms:modified>
</cp:coreProperties>
</file>