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82A" w:rsidRDefault="00F7182A">
      <w:pPr>
        <w:rPr>
          <w:rFonts w:ascii="Times New Roman" w:hAnsi="Times New Roman"/>
          <w:sz w:val="28"/>
          <w:szCs w:val="28"/>
        </w:rPr>
      </w:pPr>
      <w:r w:rsidRPr="00671DEF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349.5pt">
            <v:imagedata r:id="rId4" o:title=""/>
          </v:shape>
        </w:pict>
      </w:r>
      <w:r w:rsidRPr="009E75E6">
        <w:rPr>
          <w:rFonts w:ascii="Times New Roman" w:hAnsi="Times New Roman"/>
          <w:sz w:val="28"/>
          <w:szCs w:val="28"/>
        </w:rPr>
        <w:t>Здравствуйте! Меня зовут Санина Ольга Михайловна. Я работаю воспитателем в детском саду «Золотой колосок» села Хрящевка.</w:t>
      </w:r>
      <w:r>
        <w:rPr>
          <w:rFonts w:ascii="Times New Roman" w:hAnsi="Times New Roman"/>
          <w:sz w:val="28"/>
          <w:szCs w:val="28"/>
        </w:rPr>
        <w:t xml:space="preserve"> Как и все предыдущие девушки, я должна сегодня рассказать о себе. Своей жизни, увлечениях, и, главное- о работе. С самого раннего детства я очень люблю рисовать, поэтому мне легче всего рассказать о себе с помощью рисунков. </w:t>
      </w:r>
    </w:p>
    <w:p w:rsidR="00F7182A" w:rsidRDefault="00F7182A" w:rsidP="00441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Итак, в апреле 1967 года, в Москве, в семье военнослужащего родилась девочка. Семья была большая. </w:t>
      </w:r>
      <w:r w:rsidRPr="00671DEF">
        <w:rPr>
          <w:rFonts w:ascii="Times New Roman" w:hAnsi="Times New Roman"/>
          <w:sz w:val="28"/>
          <w:szCs w:val="28"/>
        </w:rPr>
        <w:pict>
          <v:shape id="_x0000_i1026" type="#_x0000_t75" style="width:386.25pt;height:289.5pt">
            <v:imagedata r:id="rId5" o:title=""/>
          </v:shape>
        </w:pict>
      </w:r>
      <w:r>
        <w:rPr>
          <w:rFonts w:ascii="Times New Roman" w:hAnsi="Times New Roman"/>
          <w:sz w:val="28"/>
          <w:szCs w:val="28"/>
        </w:rPr>
        <w:t>Мои родители так мечтали о сыне, что девочек в семье было целых три. Я подросла, научилась ходить, говорить,</w:t>
      </w:r>
      <w:r w:rsidRPr="00671DEF">
        <w:rPr>
          <w:rFonts w:ascii="Times New Roman" w:hAnsi="Times New Roman"/>
          <w:sz w:val="28"/>
          <w:szCs w:val="28"/>
        </w:rPr>
        <w:pict>
          <v:shape id="_x0000_i1027" type="#_x0000_t75" style="width:399pt;height:299.25pt">
            <v:imagedata r:id="rId6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и пора бы было уже отдать меня в детский сад, но… Жизнь военного непредсказуема - только подходит очередь в детский сад, оказывается, мы переезжаем в Ленинград.</w:t>
      </w:r>
      <w:r w:rsidRPr="00671DEF">
        <w:rPr>
          <w:rFonts w:ascii="Times New Roman" w:hAnsi="Times New Roman"/>
          <w:sz w:val="28"/>
          <w:szCs w:val="28"/>
        </w:rPr>
        <w:pict>
          <v:shape id="_x0000_i1028" type="#_x0000_t75" style="width:386.25pt;height:289.5pt">
            <v:imagedata r:id="rId7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А там снова надо ждать очереди. Сидеть дома было совсем не скучно! Находились очень интересные дела – рисовать, </w:t>
      </w:r>
      <w:r w:rsidRPr="00671DEF">
        <w:rPr>
          <w:rFonts w:ascii="Times New Roman" w:hAnsi="Times New Roman"/>
          <w:sz w:val="28"/>
          <w:szCs w:val="28"/>
        </w:rPr>
        <w:pict>
          <v:shape id="_x0000_i1029" type="#_x0000_t75" style="width:386.25pt;height:289.5pt">
            <v:imagedata r:id="rId8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шить, </w:t>
      </w:r>
      <w:r w:rsidRPr="00671DEF">
        <w:rPr>
          <w:rFonts w:ascii="Times New Roman" w:hAnsi="Times New Roman"/>
          <w:sz w:val="28"/>
          <w:szCs w:val="28"/>
        </w:rPr>
        <w:pict>
          <v:shape id="_x0000_i1030" type="#_x0000_t75" style="width:386.25pt;height:289.5pt">
            <v:imagedata r:id="rId9" o:title=""/>
          </v:shape>
        </w:pict>
      </w:r>
      <w:r>
        <w:rPr>
          <w:rFonts w:ascii="Times New Roman" w:hAnsi="Times New Roman"/>
          <w:sz w:val="28"/>
          <w:szCs w:val="28"/>
        </w:rPr>
        <w:t>показывать представления…</w:t>
      </w:r>
      <w:r w:rsidRPr="00671DEF">
        <w:rPr>
          <w:rFonts w:ascii="Times New Roman" w:hAnsi="Times New Roman"/>
          <w:sz w:val="28"/>
          <w:szCs w:val="28"/>
        </w:rPr>
        <w:pict>
          <v:shape id="_x0000_i1031" type="#_x0000_t75" style="width:399pt;height:299.25pt">
            <v:imagedata r:id="rId10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Но в детский сад попасть очень хотелось. Снова переезд.</w:t>
      </w:r>
      <w:r w:rsidRPr="00671DEF">
        <w:rPr>
          <w:rFonts w:ascii="Times New Roman" w:hAnsi="Times New Roman"/>
          <w:sz w:val="28"/>
          <w:szCs w:val="28"/>
        </w:rPr>
        <w:pict>
          <v:shape id="_x0000_i1032" type="#_x0000_t75" style="width:359.25pt;height:269.25pt">
            <v:imagedata r:id="rId11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И еще один. Мечта побывать в детском саду - так и осталась мечтой…Может быть поэтому, окончив школу, я пошла в педагогическое училище… Как же интересно было там учиться! Где еще ставят пятерки за игры, песни, вязание и шитье? </w:t>
      </w:r>
      <w:r w:rsidRPr="00671DEF">
        <w:rPr>
          <w:rFonts w:ascii="Times New Roman" w:hAnsi="Times New Roman"/>
          <w:sz w:val="28"/>
          <w:szCs w:val="28"/>
        </w:rPr>
        <w:pict>
          <v:shape id="_x0000_i1033" type="#_x0000_t75" style="width:372.75pt;height:279.75pt">
            <v:imagedata r:id="rId12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Где еще учат игре на фортепиано, танцам, рисованию и даже резьбе по дереву! В каком учебном заведении на дом зададут прочитать сказку «Колобок»? Годы учебы пролетели очень интересно и очень быстро. Потом были еще месяцы практики, сразу после училища, когда мы боялись детей больше, чем они нас. </w:t>
      </w:r>
      <w:r w:rsidRPr="00671DEF">
        <w:rPr>
          <w:rFonts w:ascii="Times New Roman" w:hAnsi="Times New Roman"/>
          <w:sz w:val="28"/>
          <w:szCs w:val="28"/>
        </w:rPr>
        <w:pict>
          <v:shape id="_x0000_i1034" type="#_x0000_t75" style="width:386.25pt;height:289.5pt">
            <v:imagedata r:id="rId13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Одна молоденькая свежеиспеченная воспитательница на сорок человек детей, в одном помещении, где после обеда надо было таскать раскладушки и мешки с матрасами и подушками. Ох, и тяжело приходилось! Но не успела я проработать и года, как появился принц на белом коне </w:t>
      </w:r>
      <w:r w:rsidRPr="00671DEF">
        <w:rPr>
          <w:rFonts w:ascii="Times New Roman" w:hAnsi="Times New Roman"/>
          <w:sz w:val="28"/>
          <w:szCs w:val="28"/>
        </w:rPr>
        <w:pict>
          <v:shape id="_x0000_i1035" type="#_x0000_t75" style="width:399pt;height:299.25pt">
            <v:imagedata r:id="rId14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и увез в прекрасную даль. Увез на самом деле, поскольку по старой доброй семейной традиции оказался военным. </w:t>
      </w:r>
      <w:r w:rsidRPr="00671DEF">
        <w:rPr>
          <w:rFonts w:ascii="Times New Roman" w:hAnsi="Times New Roman"/>
          <w:sz w:val="28"/>
          <w:szCs w:val="28"/>
        </w:rPr>
        <w:pict>
          <v:shape id="_x0000_i1036" type="#_x0000_t75" style="width:386.25pt;height:289.5pt">
            <v:imagedata r:id="rId15" o:title=""/>
          </v:shape>
        </w:pict>
      </w:r>
      <w:r>
        <w:rPr>
          <w:rFonts w:ascii="Times New Roman" w:hAnsi="Times New Roman"/>
          <w:sz w:val="28"/>
          <w:szCs w:val="28"/>
        </w:rPr>
        <w:t>Теперь настала моя очередь собирать чемоданы и отправляться за мужем к новому месту службы. Один за другим появились в нашей семье трое прекрасных детей - сын и две дочки.</w:t>
      </w:r>
      <w:r w:rsidRPr="00671DEF">
        <w:rPr>
          <w:rFonts w:ascii="Times New Roman" w:hAnsi="Times New Roman"/>
          <w:sz w:val="28"/>
          <w:szCs w:val="28"/>
        </w:rPr>
        <w:pict>
          <v:shape id="_x0000_i1037" type="#_x0000_t75" style="width:372.75pt;height:279.75pt">
            <v:imagedata r:id="rId16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Я работала в детских садах Санкт- Петербурга и Подмосковья, переезжая из одного военного городка в другой. Иногда эти военные городки, куда забрасывала нас судьба, были такими маленькими, что приходилось сидеть без работы. И вот, наконец, в один прекрасный день мой военный муж перестал быть военным. Он снял шинель и фуражку, осмотрелся и сказал:     «А поехали-ка в мои родные края! Там так хорошо!» Так я оказалась в Хрящевке. </w:t>
      </w:r>
      <w:bookmarkStart w:id="0" w:name="_GoBack"/>
      <w:bookmarkEnd w:id="0"/>
      <w:r w:rsidRPr="00671DEF">
        <w:rPr>
          <w:rFonts w:ascii="Times New Roman" w:hAnsi="Times New Roman"/>
          <w:sz w:val="28"/>
          <w:szCs w:val="28"/>
        </w:rPr>
        <w:pict>
          <v:shape id="_x0000_i1038" type="#_x0000_t75" style="width:281.25pt;height:284.25pt">
            <v:imagedata r:id="rId17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И полюбила ее всей душой. </w:t>
      </w:r>
    </w:p>
    <w:p w:rsidR="00F7182A" w:rsidRDefault="00F7182A" w:rsidP="00441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Моей младшей дочери как раз исполнилось два года,</w:t>
      </w:r>
      <w:r w:rsidRPr="00671DEF">
        <w:rPr>
          <w:rFonts w:ascii="Times New Roman" w:hAnsi="Times New Roman"/>
          <w:sz w:val="28"/>
          <w:szCs w:val="28"/>
        </w:rPr>
        <w:pict>
          <v:shape id="_x0000_i1039" type="#_x0000_t75" style="width:223.5pt;height:303pt">
            <v:imagedata r:id="rId18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и мы с ней пошли в детский сад. В наш любимый «Золотой колосок». Первый год я преподавала детям изодеятельность и украшала детский сад. Расписывала стены  в спортзале</w:t>
      </w:r>
    </w:p>
    <w:p w:rsidR="00F7182A" w:rsidRDefault="00F7182A" w:rsidP="00441873">
      <w:pPr>
        <w:rPr>
          <w:rFonts w:ascii="Times New Roman" w:hAnsi="Times New Roman"/>
          <w:sz w:val="28"/>
          <w:szCs w:val="28"/>
        </w:rPr>
      </w:pPr>
      <w:r w:rsidRPr="00671DEF">
        <w:rPr>
          <w:rFonts w:ascii="Times New Roman" w:hAnsi="Times New Roman"/>
          <w:sz w:val="28"/>
          <w:szCs w:val="28"/>
        </w:rPr>
        <w:pict>
          <v:shape id="_x0000_i1040" type="#_x0000_t75" style="width:403.5pt;height:280.5pt">
            <v:imagedata r:id="rId19" o:title=""/>
          </v:shape>
        </w:pict>
      </w:r>
    </w:p>
    <w:p w:rsidR="00F7182A" w:rsidRDefault="00F7182A" w:rsidP="00441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групповых помещениях. </w:t>
      </w:r>
    </w:p>
    <w:p w:rsidR="00F7182A" w:rsidRDefault="00F7182A" w:rsidP="00441873">
      <w:pPr>
        <w:rPr>
          <w:rFonts w:ascii="Times New Roman" w:hAnsi="Times New Roman"/>
          <w:sz w:val="28"/>
          <w:szCs w:val="28"/>
        </w:rPr>
      </w:pPr>
      <w:r w:rsidRPr="00671DEF">
        <w:rPr>
          <w:rFonts w:ascii="Times New Roman" w:hAnsi="Times New Roman"/>
          <w:sz w:val="28"/>
          <w:szCs w:val="28"/>
        </w:rPr>
        <w:pict>
          <v:shape id="_x0000_i1041" type="#_x0000_t75" style="width:402.75pt;height:250.5pt">
            <v:imagedata r:id="rId20" o:title=""/>
          </v:shape>
        </w:pict>
      </w:r>
    </w:p>
    <w:p w:rsidR="00F7182A" w:rsidRDefault="00F7182A" w:rsidP="00441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Центральный коридор оформлен лепкой и росписью.</w:t>
      </w:r>
      <w:r w:rsidRPr="00671DEF">
        <w:rPr>
          <w:rFonts w:ascii="Times New Roman" w:hAnsi="Times New Roman"/>
          <w:sz w:val="28"/>
          <w:szCs w:val="28"/>
        </w:rPr>
        <w:pict>
          <v:shape id="_x0000_i1042" type="#_x0000_t75" style="width:297pt;height:393.75pt">
            <v:imagedata r:id="rId21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Оформила лестничные площадки,-</w:t>
      </w:r>
      <w:r w:rsidRPr="00671DEF">
        <w:rPr>
          <w:rFonts w:ascii="Times New Roman" w:hAnsi="Times New Roman"/>
          <w:sz w:val="28"/>
          <w:szCs w:val="28"/>
        </w:rPr>
        <w:pict>
          <v:shape id="_x0000_i1043" type="#_x0000_t75" style="width:5in;height:270pt">
            <v:imagedata r:id="rId22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лепкой, росписью, мозаикой. </w:t>
      </w:r>
    </w:p>
    <w:p w:rsidR="00F7182A" w:rsidRDefault="00F7182A" w:rsidP="00441873">
      <w:pPr>
        <w:rPr>
          <w:rFonts w:ascii="Times New Roman" w:hAnsi="Times New Roman"/>
          <w:sz w:val="28"/>
          <w:szCs w:val="28"/>
        </w:rPr>
      </w:pPr>
      <w:r w:rsidRPr="00671DEF">
        <w:rPr>
          <w:rFonts w:ascii="Times New Roman" w:hAnsi="Times New Roman"/>
          <w:sz w:val="28"/>
          <w:szCs w:val="28"/>
        </w:rPr>
        <w:pict>
          <v:shape id="_x0000_i1044" type="#_x0000_t75" style="width:303pt;height:453pt">
            <v:imagedata r:id="rId23" o:title=""/>
          </v:shape>
        </w:pict>
      </w:r>
    </w:p>
    <w:p w:rsidR="00F7182A" w:rsidRDefault="00F7182A" w:rsidP="00441873">
      <w:pPr>
        <w:rPr>
          <w:rFonts w:ascii="Times New Roman" w:hAnsi="Times New Roman"/>
          <w:sz w:val="28"/>
          <w:szCs w:val="28"/>
        </w:rPr>
      </w:pPr>
      <w:r w:rsidRPr="00671DEF">
        <w:rPr>
          <w:rFonts w:ascii="Times New Roman" w:hAnsi="Times New Roman"/>
          <w:sz w:val="28"/>
          <w:szCs w:val="28"/>
        </w:rPr>
        <w:pict>
          <v:shape id="_x0000_i1045" type="#_x0000_t75" style="width:226.5pt;height:257.25pt">
            <v:imagedata r:id="rId24" o:title=""/>
          </v:shape>
        </w:pict>
      </w:r>
    </w:p>
    <w:p w:rsidR="00F7182A" w:rsidRDefault="00F7182A" w:rsidP="00441873">
      <w:pPr>
        <w:rPr>
          <w:rFonts w:ascii="Times New Roman" w:hAnsi="Times New Roman"/>
          <w:sz w:val="28"/>
          <w:szCs w:val="28"/>
        </w:rPr>
      </w:pPr>
      <w:r w:rsidRPr="00671DEF">
        <w:rPr>
          <w:rFonts w:ascii="Times New Roman" w:hAnsi="Times New Roman"/>
          <w:sz w:val="28"/>
          <w:szCs w:val="28"/>
        </w:rPr>
        <w:pict>
          <v:shape id="_x0000_i1046" type="#_x0000_t75" style="width:423pt;height:248.25pt">
            <v:imagedata r:id="rId25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Конечно, я работала с помощниками. </w:t>
      </w:r>
      <w:r w:rsidRPr="00671DEF">
        <w:rPr>
          <w:rFonts w:ascii="Times New Roman" w:hAnsi="Times New Roman"/>
          <w:sz w:val="28"/>
          <w:szCs w:val="28"/>
        </w:rPr>
        <w:pict>
          <v:shape id="_x0000_i1047" type="#_x0000_t75" style="width:304.5pt;height:405.75pt">
            <v:imagedata r:id="rId26" o:title=""/>
          </v:shape>
        </w:pict>
      </w:r>
      <w:r>
        <w:rPr>
          <w:rFonts w:ascii="Times New Roman" w:hAnsi="Times New Roman"/>
          <w:sz w:val="28"/>
          <w:szCs w:val="28"/>
        </w:rPr>
        <w:t>Нашлись в нашем коллективе люди, которые вдохновились общей идеей и подключились к творческому процессу. Были оформлены театральная комната и комната обучения ПДД.</w:t>
      </w:r>
      <w:r w:rsidRPr="00671DEF">
        <w:rPr>
          <w:rFonts w:ascii="Times New Roman" w:hAnsi="Times New Roman"/>
          <w:sz w:val="28"/>
          <w:szCs w:val="28"/>
        </w:rPr>
        <w:pict>
          <v:shape id="_x0000_i1048" type="#_x0000_t75" style="width:464.25pt;height:348pt">
            <v:imagedata r:id="rId27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Закончив помещения детского сада, мы занялись участками.</w:t>
      </w:r>
      <w:r w:rsidRPr="00671DEF">
        <w:rPr>
          <w:rFonts w:ascii="Times New Roman" w:hAnsi="Times New Roman"/>
          <w:sz w:val="28"/>
          <w:szCs w:val="28"/>
        </w:rPr>
        <w:pict>
          <v:shape id="_x0000_i1049" type="#_x0000_t75" style="width:396pt;height:289.5pt">
            <v:imagedata r:id="rId28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Нам самим очень нравится наше творчество, и мы гордимся нашими участками. Пруд с лебедями, </w:t>
      </w:r>
    </w:p>
    <w:p w:rsidR="00F7182A" w:rsidRDefault="00F7182A" w:rsidP="00441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персонажи сказок «Репка»</w:t>
      </w:r>
      <w:r w:rsidRPr="00671DEF">
        <w:rPr>
          <w:rFonts w:ascii="Times New Roman" w:hAnsi="Times New Roman"/>
          <w:sz w:val="28"/>
          <w:szCs w:val="28"/>
        </w:rPr>
        <w:pict>
          <v:shape id="_x0000_i1050" type="#_x0000_t75" style="width:296.25pt;height:219.75pt">
            <v:imagedata r:id="rId29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и «Теремок»,</w:t>
      </w:r>
      <w:r w:rsidRPr="00671DEF">
        <w:rPr>
          <w:rFonts w:ascii="Times New Roman" w:hAnsi="Times New Roman"/>
          <w:sz w:val="28"/>
          <w:szCs w:val="28"/>
        </w:rPr>
        <w:pict>
          <v:shape id="_x0000_i1051" type="#_x0000_t75" style="width:462.75pt;height:347.25pt">
            <v:imagedata r:id="rId30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- все это радует детей и родителей нашего детского сада. У ворот еще два моих произведения - Старичок-лесовичок,</w:t>
      </w:r>
      <w:r w:rsidRPr="00671DEF">
        <w:rPr>
          <w:rFonts w:ascii="Times New Roman" w:hAnsi="Times New Roman"/>
          <w:sz w:val="28"/>
          <w:szCs w:val="28"/>
        </w:rPr>
        <w:pict>
          <v:shape id="_x0000_i1052" type="#_x0000_t75" style="width:218.25pt;height:331.5pt">
            <v:imagedata r:id="rId31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приветствующих всех входящих и трудолюбивый ослик,</w:t>
      </w:r>
      <w:r w:rsidRPr="00671DEF">
        <w:rPr>
          <w:rFonts w:ascii="Times New Roman" w:hAnsi="Times New Roman"/>
          <w:sz w:val="28"/>
          <w:szCs w:val="28"/>
        </w:rPr>
        <w:pict>
          <v:shape id="_x0000_i1053" type="#_x0000_t75" style="width:375pt;height:281.25pt">
            <v:imagedata r:id="rId32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везущий тележку с цветами. На стенах веранд в позапрошлом году мы нарисовали любимых детьми Смешариков.</w:t>
      </w:r>
    </w:p>
    <w:p w:rsidR="00F7182A" w:rsidRDefault="00F7182A" w:rsidP="00441873">
      <w:pPr>
        <w:rPr>
          <w:rFonts w:ascii="Times New Roman" w:hAnsi="Times New Roman"/>
          <w:sz w:val="28"/>
          <w:szCs w:val="28"/>
        </w:rPr>
      </w:pPr>
    </w:p>
    <w:p w:rsidR="00F7182A" w:rsidRDefault="00F7182A" w:rsidP="00441873">
      <w:pPr>
        <w:rPr>
          <w:rFonts w:ascii="Times New Roman" w:hAnsi="Times New Roman"/>
          <w:sz w:val="28"/>
          <w:szCs w:val="28"/>
        </w:rPr>
      </w:pPr>
      <w:r w:rsidRPr="00671DEF">
        <w:rPr>
          <w:rFonts w:ascii="Times New Roman" w:hAnsi="Times New Roman"/>
          <w:sz w:val="28"/>
          <w:szCs w:val="28"/>
        </w:rPr>
        <w:pict>
          <v:shape id="_x0000_i1054" type="#_x0000_t75" style="width:460.5pt;height:345.75pt">
            <v:imagedata r:id="rId33" o:title=""/>
          </v:shape>
        </w:pict>
      </w:r>
    </w:p>
    <w:p w:rsidR="00F7182A" w:rsidRDefault="00F7182A" w:rsidP="00441873">
      <w:pPr>
        <w:rPr>
          <w:rFonts w:ascii="Times New Roman" w:hAnsi="Times New Roman"/>
          <w:sz w:val="28"/>
          <w:szCs w:val="28"/>
        </w:rPr>
      </w:pPr>
      <w:r w:rsidRPr="00671DEF">
        <w:rPr>
          <w:rFonts w:ascii="Times New Roman" w:hAnsi="Times New Roman"/>
          <w:sz w:val="28"/>
          <w:szCs w:val="28"/>
        </w:rPr>
        <w:pict>
          <v:shape id="_x0000_i1055" type="#_x0000_t75" style="width:460.5pt;height:345.75pt">
            <v:imagedata r:id="rId34" o:title=""/>
          </v:shape>
        </w:pict>
      </w:r>
    </w:p>
    <w:p w:rsidR="00F7182A" w:rsidRDefault="00F7182A" w:rsidP="00441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 и конечно,- самое главное- работа с детьми. В работе с детьми я тоже остановлюсь на своей любимой изодеятельности. Сейчас я работаю в подготовительной группе.</w:t>
      </w:r>
      <w:r w:rsidRPr="00671DEF">
        <w:rPr>
          <w:rFonts w:ascii="Times New Roman" w:hAnsi="Times New Roman"/>
          <w:sz w:val="28"/>
          <w:szCs w:val="28"/>
        </w:rPr>
        <w:pict>
          <v:shape id="_x0000_i1056" type="#_x0000_t75" style="width:413.25pt;height:308.25pt">
            <v:imagedata r:id="rId35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И я вижу, что за годы работы с этими детьми я сумела привить им любовь к творчеству – рисованию, лепке, работе с подручными материалами. </w:t>
      </w:r>
      <w:r w:rsidRPr="00671DEF">
        <w:rPr>
          <w:rFonts w:ascii="Times New Roman" w:hAnsi="Times New Roman"/>
          <w:sz w:val="28"/>
          <w:szCs w:val="28"/>
        </w:rPr>
        <w:pict>
          <v:shape id="_x0000_i1057" type="#_x0000_t75" style="width:402pt;height:303pt">
            <v:imagedata r:id="rId36" o:title=""/>
          </v:shape>
        </w:pict>
      </w:r>
      <w:r>
        <w:rPr>
          <w:rFonts w:ascii="Times New Roman" w:hAnsi="Times New Roman"/>
          <w:sz w:val="28"/>
          <w:szCs w:val="28"/>
        </w:rPr>
        <w:t>Мои дети любят и умеют рисовать.</w:t>
      </w:r>
      <w:r w:rsidRPr="00671DEF">
        <w:rPr>
          <w:rFonts w:ascii="Times New Roman" w:hAnsi="Times New Roman"/>
          <w:sz w:val="28"/>
          <w:szCs w:val="28"/>
        </w:rPr>
        <w:pict>
          <v:shape id="_x0000_i1058" type="#_x0000_t75" style="width:364.5pt;height:271.5pt">
            <v:imagedata r:id="rId37" o:title=""/>
          </v:shape>
        </w:pict>
      </w:r>
      <w:r>
        <w:rPr>
          <w:rFonts w:ascii="Times New Roman" w:hAnsi="Times New Roman"/>
          <w:sz w:val="28"/>
          <w:szCs w:val="28"/>
        </w:rPr>
        <w:t>Мы постоянно устраиваем выставки в своем детском саду,</w:t>
      </w:r>
      <w:r w:rsidRPr="00671DEF">
        <w:rPr>
          <w:rFonts w:ascii="Times New Roman" w:hAnsi="Times New Roman"/>
          <w:sz w:val="28"/>
          <w:szCs w:val="28"/>
        </w:rPr>
        <w:pict>
          <v:shape id="_x0000_i1059" type="#_x0000_t75" style="width:390pt;height:282pt">
            <v:imagedata r:id="rId38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участвуем в конкурсах рисунков, всероссийских и международных. Так, в 2012-2013 годах мои дети принимали участие в конкурсах «Кенгуренок точка Ру», «Жители прекрасного болота», «Мой лучший день рождения», «Жизнь в глобализованном мире». Одна из воспитанниц даже заняла третье место по Самарской области с рисунком «Болотное страшилище». </w:t>
      </w:r>
    </w:p>
    <w:p w:rsidR="00F7182A" w:rsidRDefault="00F7182A" w:rsidP="00441873">
      <w:pPr>
        <w:rPr>
          <w:rFonts w:ascii="Times New Roman" w:hAnsi="Times New Roman"/>
          <w:sz w:val="28"/>
          <w:szCs w:val="28"/>
        </w:rPr>
      </w:pPr>
      <w:r w:rsidRPr="00671DEF">
        <w:rPr>
          <w:rFonts w:ascii="Times New Roman" w:hAnsi="Times New Roman"/>
          <w:sz w:val="28"/>
          <w:szCs w:val="28"/>
        </w:rPr>
        <w:pict>
          <v:shape id="_x0000_i1060" type="#_x0000_t75" style="width:345.75pt;height:408pt">
            <v:imagedata r:id="rId39" o:title=""/>
          </v:shape>
        </w:pict>
      </w:r>
    </w:p>
    <w:p w:rsidR="00F7182A" w:rsidRDefault="00F7182A" w:rsidP="00441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Новый год, 23 февраля и 8 марта мы с детьми делаем оригинальные подарки для родителей. Детям очень интересно работать с необычными материалами. </w:t>
      </w:r>
      <w:r w:rsidRPr="00671DEF">
        <w:rPr>
          <w:rFonts w:ascii="Times New Roman" w:hAnsi="Times New Roman"/>
          <w:sz w:val="28"/>
          <w:szCs w:val="28"/>
        </w:rPr>
        <w:pict>
          <v:shape id="_x0000_i1061" type="#_x0000_t75" style="width:189pt;height:186.75pt">
            <v:imagedata r:id="rId40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На изготовление поделок идут не только картон и бумага, но и ткань, салфетки, пенопласт, пайетки, зубочистки, соленое тесто, природный материал. </w:t>
      </w:r>
      <w:r w:rsidRPr="00671DEF">
        <w:rPr>
          <w:rFonts w:ascii="Times New Roman" w:hAnsi="Times New Roman"/>
          <w:sz w:val="28"/>
          <w:szCs w:val="28"/>
        </w:rPr>
        <w:pict>
          <v:shape id="_x0000_i1062" type="#_x0000_t75" style="width:375pt;height:308.25pt">
            <v:imagedata r:id="rId41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В марте 2012 года я показывала мастер-класс как раз по теме « Использование нетрадиционных материалов в работе с детьми». С самыми увлеченными и талантливыми детьми я занимаюсь в кружке. </w:t>
      </w:r>
    </w:p>
    <w:p w:rsidR="00F7182A" w:rsidRDefault="00F7182A" w:rsidP="00441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Хотелось бы рассказать еще много интересного. Например, как я уговорила родителей самых музыкально одаренных детей записать их в музыкальную школу, и теперь мои девочки и мальчики принимают участие в концертах и конкурсах.</w:t>
      </w:r>
      <w:r w:rsidRPr="00671DEF">
        <w:rPr>
          <w:rFonts w:ascii="Times New Roman" w:hAnsi="Times New Roman"/>
          <w:sz w:val="28"/>
          <w:szCs w:val="28"/>
        </w:rPr>
        <w:pict>
          <v:shape id="_x0000_i1063" type="#_x0000_t75" style="width:345pt;height:283.5pt">
            <v:imagedata r:id="rId42" o:title=""/>
          </v:shape>
        </w:pict>
      </w:r>
    </w:p>
    <w:p w:rsidR="00F7182A" w:rsidRDefault="00F7182A" w:rsidP="00441873">
      <w:pPr>
        <w:rPr>
          <w:rFonts w:ascii="Times New Roman" w:hAnsi="Times New Roman"/>
          <w:sz w:val="28"/>
          <w:szCs w:val="28"/>
        </w:rPr>
      </w:pPr>
      <w:r w:rsidRPr="00671DEF">
        <w:rPr>
          <w:rFonts w:ascii="Times New Roman" w:hAnsi="Times New Roman"/>
          <w:sz w:val="28"/>
          <w:szCs w:val="28"/>
        </w:rPr>
        <w:pict>
          <v:shape id="_x0000_i1064" type="#_x0000_t75" style="width:382.5pt;height:310.5pt">
            <v:imagedata r:id="rId43" o:title=""/>
          </v:shape>
        </w:pict>
      </w:r>
    </w:p>
    <w:p w:rsidR="00F7182A" w:rsidRDefault="00F7182A" w:rsidP="004418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Хотелось бы рассказать и о том, какие замечательные праздники, музыкальные, театральные и спортивные развлечения у нас проводятся, каких успехов мы достигли в образовательной деятельности, как дружно мы работаем с родителями. Но, время мое заканчивается, надеюсь, мой рассказ был интересным, спасибо за внимание.</w:t>
      </w:r>
    </w:p>
    <w:p w:rsidR="00F7182A" w:rsidRDefault="00F7182A" w:rsidP="00441873">
      <w:pPr>
        <w:rPr>
          <w:rFonts w:ascii="Times New Roman" w:hAnsi="Times New Roman"/>
          <w:sz w:val="28"/>
          <w:szCs w:val="28"/>
        </w:rPr>
      </w:pPr>
    </w:p>
    <w:p w:rsidR="00F7182A" w:rsidRPr="009E75E6" w:rsidRDefault="00F7182A">
      <w:pPr>
        <w:rPr>
          <w:rFonts w:ascii="Times New Roman" w:hAnsi="Times New Roman"/>
          <w:sz w:val="28"/>
          <w:szCs w:val="28"/>
        </w:rPr>
      </w:pPr>
    </w:p>
    <w:sectPr w:rsidR="00F7182A" w:rsidRPr="009E75E6" w:rsidSect="00AC0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75E6"/>
    <w:rsid w:val="00041D41"/>
    <w:rsid w:val="00051B51"/>
    <w:rsid w:val="0005770C"/>
    <w:rsid w:val="0007772E"/>
    <w:rsid w:val="000A261A"/>
    <w:rsid w:val="000C4F1A"/>
    <w:rsid w:val="000E350A"/>
    <w:rsid w:val="000E6F3C"/>
    <w:rsid w:val="001F67C8"/>
    <w:rsid w:val="00270E18"/>
    <w:rsid w:val="002A00F9"/>
    <w:rsid w:val="002D39FD"/>
    <w:rsid w:val="003772B8"/>
    <w:rsid w:val="00394E90"/>
    <w:rsid w:val="00425255"/>
    <w:rsid w:val="00441873"/>
    <w:rsid w:val="004A5A8B"/>
    <w:rsid w:val="005225D9"/>
    <w:rsid w:val="00527633"/>
    <w:rsid w:val="00534269"/>
    <w:rsid w:val="00574200"/>
    <w:rsid w:val="00581A59"/>
    <w:rsid w:val="005A1CBA"/>
    <w:rsid w:val="005A7487"/>
    <w:rsid w:val="00604D03"/>
    <w:rsid w:val="00671DEF"/>
    <w:rsid w:val="007048D5"/>
    <w:rsid w:val="00762D8C"/>
    <w:rsid w:val="00812E73"/>
    <w:rsid w:val="008325D4"/>
    <w:rsid w:val="009A1620"/>
    <w:rsid w:val="009E75E6"/>
    <w:rsid w:val="00AC0CD0"/>
    <w:rsid w:val="00AF079E"/>
    <w:rsid w:val="00B50B62"/>
    <w:rsid w:val="00B535D2"/>
    <w:rsid w:val="00B86503"/>
    <w:rsid w:val="00BA60FD"/>
    <w:rsid w:val="00C76A39"/>
    <w:rsid w:val="00CA47EA"/>
    <w:rsid w:val="00CB2BA4"/>
    <w:rsid w:val="00D25F08"/>
    <w:rsid w:val="00D40FEA"/>
    <w:rsid w:val="00D62287"/>
    <w:rsid w:val="00DA00D0"/>
    <w:rsid w:val="00DA5935"/>
    <w:rsid w:val="00E233A5"/>
    <w:rsid w:val="00E7080D"/>
    <w:rsid w:val="00E93C5F"/>
    <w:rsid w:val="00EE3D89"/>
    <w:rsid w:val="00F209A7"/>
    <w:rsid w:val="00F7182A"/>
    <w:rsid w:val="00FB2599"/>
    <w:rsid w:val="00FC6BCE"/>
    <w:rsid w:val="00FD51B0"/>
    <w:rsid w:val="00FF0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CD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503</TotalTime>
  <Pages>21</Pages>
  <Words>781</Words>
  <Characters>4456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</dc:creator>
  <cp:keywords/>
  <dc:description/>
  <cp:lastModifiedBy>kav</cp:lastModifiedBy>
  <cp:revision>8</cp:revision>
  <dcterms:created xsi:type="dcterms:W3CDTF">2013-04-08T14:47:00Z</dcterms:created>
  <dcterms:modified xsi:type="dcterms:W3CDTF">2013-04-14T17:17:00Z</dcterms:modified>
</cp:coreProperties>
</file>