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DEC" w:rsidRDefault="00973DEC" w:rsidP="001C4BC5">
      <w:pPr>
        <w:spacing w:after="0"/>
        <w:ind w:hanging="284"/>
        <w:jc w:val="both"/>
        <w:rPr>
          <w:rFonts w:ascii="Times New Roman" w:hAnsi="Times New Roman"/>
          <w:sz w:val="32"/>
          <w:szCs w:val="32"/>
        </w:rPr>
      </w:pPr>
    </w:p>
    <w:p w:rsidR="00973DEC" w:rsidRDefault="00973DEC" w:rsidP="004617DF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казенное дошкольное образовательное учреждение</w:t>
      </w:r>
    </w:p>
    <w:p w:rsidR="00973DEC" w:rsidRDefault="00973DEC" w:rsidP="004617DF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детский сад общеразвивающего вида «Малышок» с приоритетным осуществлением деятельности по одному из направлений развития детей</w:t>
      </w:r>
    </w:p>
    <w:p w:rsidR="00973DEC" w:rsidRDefault="00973DEC" w:rsidP="004617DF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Калинино Малмыжского района Кировской области</w:t>
      </w:r>
    </w:p>
    <w:p w:rsidR="00973DEC" w:rsidRDefault="00973DEC" w:rsidP="004617DF">
      <w:pPr>
        <w:jc w:val="center"/>
        <w:rPr>
          <w:rFonts w:ascii="Times New Roman" w:hAnsi="Times New Roman"/>
          <w:sz w:val="28"/>
          <w:szCs w:val="28"/>
        </w:rPr>
      </w:pPr>
    </w:p>
    <w:p w:rsidR="00973DEC" w:rsidRDefault="00973DEC" w:rsidP="001C4BC5">
      <w:pPr>
        <w:spacing w:after="0"/>
        <w:ind w:hanging="284"/>
        <w:jc w:val="both"/>
        <w:rPr>
          <w:rFonts w:ascii="Times New Roman" w:hAnsi="Times New Roman"/>
          <w:sz w:val="32"/>
          <w:szCs w:val="32"/>
        </w:rPr>
      </w:pPr>
    </w:p>
    <w:p w:rsidR="00973DEC" w:rsidRPr="00A90D99" w:rsidRDefault="00973DEC" w:rsidP="00A90D99">
      <w:pPr>
        <w:spacing w:after="0"/>
        <w:ind w:hanging="284"/>
        <w:jc w:val="both"/>
        <w:rPr>
          <w:rFonts w:ascii="Times New Roman" w:hAnsi="Times New Roman"/>
          <w:sz w:val="32"/>
          <w:szCs w:val="32"/>
        </w:rPr>
      </w:pPr>
    </w:p>
    <w:p w:rsidR="00973DEC" w:rsidRPr="00A90D99" w:rsidRDefault="00973DEC" w:rsidP="00A90D99">
      <w:pPr>
        <w:spacing w:after="0"/>
        <w:ind w:hanging="284"/>
        <w:jc w:val="both"/>
        <w:rPr>
          <w:rFonts w:ascii="Times New Roman" w:hAnsi="Times New Roman"/>
          <w:sz w:val="32"/>
          <w:szCs w:val="32"/>
        </w:rPr>
      </w:pPr>
    </w:p>
    <w:p w:rsidR="00973DEC" w:rsidRPr="00A90D99" w:rsidRDefault="00973DEC" w:rsidP="00A90D99">
      <w:pPr>
        <w:spacing w:after="0"/>
        <w:ind w:hanging="284"/>
        <w:jc w:val="both"/>
        <w:rPr>
          <w:rFonts w:ascii="Times New Roman" w:hAnsi="Times New Roman"/>
          <w:sz w:val="32"/>
          <w:szCs w:val="32"/>
        </w:rPr>
      </w:pPr>
    </w:p>
    <w:p w:rsidR="00973DEC" w:rsidRPr="00A90D99" w:rsidRDefault="00973DEC" w:rsidP="00A90D99">
      <w:pPr>
        <w:spacing w:after="0"/>
        <w:ind w:hanging="284"/>
        <w:jc w:val="both"/>
        <w:rPr>
          <w:rFonts w:ascii="Times New Roman" w:hAnsi="Times New Roman"/>
          <w:sz w:val="32"/>
          <w:szCs w:val="32"/>
        </w:rPr>
      </w:pPr>
    </w:p>
    <w:p w:rsidR="00973DEC" w:rsidRDefault="00973DEC" w:rsidP="00A90D99">
      <w:pPr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 xml:space="preserve">    «КРАСИВАЯ ШКОЛА-2014</w:t>
      </w:r>
      <w:r w:rsidRPr="00522DDB">
        <w:rPr>
          <w:rFonts w:ascii="Times New Roman" w:hAnsi="Times New Roman"/>
          <w:b/>
          <w:sz w:val="56"/>
          <w:szCs w:val="56"/>
        </w:rPr>
        <w:t>»</w:t>
      </w:r>
    </w:p>
    <w:p w:rsidR="00973DEC" w:rsidRPr="00A70E1D" w:rsidRDefault="00973DEC" w:rsidP="00A90D99">
      <w:pPr>
        <w:rPr>
          <w:rFonts w:ascii="Times New Roman" w:hAnsi="Times New Roman"/>
          <w:b/>
          <w:caps/>
          <w:sz w:val="56"/>
          <w:szCs w:val="56"/>
        </w:rPr>
      </w:pPr>
      <w:r>
        <w:rPr>
          <w:rFonts w:ascii="Times New Roman" w:hAnsi="Times New Roman"/>
          <w:b/>
          <w:caps/>
          <w:sz w:val="56"/>
          <w:szCs w:val="56"/>
        </w:rPr>
        <w:t>интегрированный</w:t>
      </w:r>
      <w:r w:rsidRPr="00A70E1D">
        <w:rPr>
          <w:rFonts w:ascii="Times New Roman" w:hAnsi="Times New Roman"/>
          <w:b/>
          <w:caps/>
          <w:sz w:val="56"/>
          <w:szCs w:val="56"/>
        </w:rPr>
        <w:t xml:space="preserve"> ПРОЕКТ</w:t>
      </w:r>
    </w:p>
    <w:p w:rsidR="00973DEC" w:rsidRPr="00522DDB" w:rsidRDefault="00973DEC" w:rsidP="00A90D99">
      <w:pPr>
        <w:rPr>
          <w:rFonts w:ascii="Times New Roman" w:hAnsi="Times New Roman"/>
          <w:b/>
          <w:caps/>
          <w:sz w:val="56"/>
          <w:szCs w:val="56"/>
        </w:rPr>
      </w:pPr>
      <w:r>
        <w:rPr>
          <w:rFonts w:ascii="Times New Roman" w:hAnsi="Times New Roman"/>
          <w:b/>
          <w:caps/>
          <w:sz w:val="56"/>
          <w:szCs w:val="56"/>
        </w:rPr>
        <w:t>«Малая летняя академия</w:t>
      </w:r>
      <w:r w:rsidRPr="00522DDB">
        <w:rPr>
          <w:rFonts w:ascii="Times New Roman" w:hAnsi="Times New Roman"/>
          <w:b/>
          <w:caps/>
          <w:sz w:val="56"/>
          <w:szCs w:val="56"/>
        </w:rPr>
        <w:t>»</w:t>
      </w:r>
    </w:p>
    <w:p w:rsidR="00973DEC" w:rsidRDefault="00973DEC" w:rsidP="00A90D99">
      <w:pPr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 xml:space="preserve">  </w:t>
      </w:r>
      <w:r w:rsidRPr="00E70F26">
        <w:rPr>
          <w:rFonts w:ascii="Times New Roman" w:hAnsi="Times New Roman"/>
          <w:b/>
          <w:sz w:val="56"/>
          <w:szCs w:val="56"/>
        </w:rPr>
        <w:t>номинация «Маленькая страна»</w:t>
      </w:r>
    </w:p>
    <w:p w:rsidR="00973DEC" w:rsidRPr="001C4BC5" w:rsidRDefault="00973DEC" w:rsidP="00A90D99">
      <w:pPr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Руководители проекта: Мухарлямова В.Р.</w:t>
      </w:r>
    </w:p>
    <w:p w:rsidR="00973DEC" w:rsidRDefault="00973DEC" w:rsidP="00A90D99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 Ложкина И.В.</w:t>
      </w:r>
    </w:p>
    <w:p w:rsidR="00973DEC" w:rsidRDefault="00973DEC" w:rsidP="00A90D99">
      <w:pPr>
        <w:rPr>
          <w:rFonts w:ascii="Times New Roman" w:hAnsi="Times New Roman"/>
          <w:b/>
          <w:sz w:val="32"/>
          <w:szCs w:val="32"/>
        </w:rPr>
      </w:pPr>
    </w:p>
    <w:p w:rsidR="00973DEC" w:rsidRDefault="00973DEC" w:rsidP="00A90D99">
      <w:pPr>
        <w:rPr>
          <w:rFonts w:ascii="Times New Roman" w:hAnsi="Times New Roman"/>
          <w:b/>
          <w:sz w:val="32"/>
          <w:szCs w:val="32"/>
        </w:rPr>
      </w:pPr>
    </w:p>
    <w:p w:rsidR="00973DEC" w:rsidRDefault="00973DEC" w:rsidP="00A90D99">
      <w:pPr>
        <w:rPr>
          <w:rFonts w:ascii="Times New Roman" w:hAnsi="Times New Roman"/>
          <w:b/>
          <w:sz w:val="32"/>
          <w:szCs w:val="32"/>
        </w:rPr>
      </w:pPr>
    </w:p>
    <w:p w:rsidR="00973DEC" w:rsidRDefault="00973DEC" w:rsidP="00A90D99">
      <w:pPr>
        <w:rPr>
          <w:rFonts w:ascii="Times New Roman" w:hAnsi="Times New Roman"/>
          <w:b/>
          <w:sz w:val="32"/>
          <w:szCs w:val="32"/>
        </w:rPr>
      </w:pPr>
    </w:p>
    <w:p w:rsidR="00973DEC" w:rsidRDefault="00973DEC" w:rsidP="00A90D99">
      <w:pPr>
        <w:rPr>
          <w:rFonts w:ascii="Times New Roman" w:hAnsi="Times New Roman"/>
          <w:b/>
          <w:sz w:val="32"/>
          <w:szCs w:val="32"/>
        </w:rPr>
      </w:pPr>
    </w:p>
    <w:p w:rsidR="00973DEC" w:rsidRPr="001C4BC5" w:rsidRDefault="00973DEC" w:rsidP="00A90D99">
      <w:pPr>
        <w:rPr>
          <w:rFonts w:ascii="Times New Roman" w:hAnsi="Times New Roman"/>
          <w:b/>
          <w:sz w:val="32"/>
          <w:szCs w:val="32"/>
        </w:rPr>
      </w:pPr>
    </w:p>
    <w:p w:rsidR="00973DEC" w:rsidRPr="00A90D99" w:rsidRDefault="00973DEC" w:rsidP="00CF2788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</w:t>
      </w:r>
      <w:r w:rsidRPr="00A90D99">
        <w:rPr>
          <w:rFonts w:ascii="Times New Roman" w:hAnsi="Times New Roman"/>
          <w:sz w:val="32"/>
          <w:szCs w:val="32"/>
        </w:rPr>
        <w:t>с.</w:t>
      </w:r>
      <w:r>
        <w:rPr>
          <w:rFonts w:ascii="Times New Roman" w:hAnsi="Times New Roman"/>
          <w:sz w:val="32"/>
          <w:szCs w:val="32"/>
        </w:rPr>
        <w:t xml:space="preserve"> </w:t>
      </w:r>
      <w:r w:rsidRPr="00A90D99">
        <w:rPr>
          <w:rFonts w:ascii="Times New Roman" w:hAnsi="Times New Roman"/>
          <w:sz w:val="32"/>
          <w:szCs w:val="32"/>
        </w:rPr>
        <w:t>Калинино</w:t>
      </w:r>
    </w:p>
    <w:p w:rsidR="00973DEC" w:rsidRDefault="00973DEC" w:rsidP="00CF2788">
      <w:pPr>
        <w:spacing w:after="0"/>
        <w:ind w:hanging="284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2014</w:t>
      </w:r>
      <w:r w:rsidRPr="00A90D99">
        <w:rPr>
          <w:rFonts w:ascii="Times New Roman" w:hAnsi="Times New Roman"/>
          <w:sz w:val="32"/>
          <w:szCs w:val="32"/>
        </w:rPr>
        <w:t xml:space="preserve"> год</w:t>
      </w:r>
    </w:p>
    <w:p w:rsidR="00973DEC" w:rsidRDefault="00973DEC" w:rsidP="00A90D99">
      <w:pPr>
        <w:spacing w:after="0"/>
        <w:jc w:val="both"/>
        <w:rPr>
          <w:rFonts w:ascii="Times New Roman" w:hAnsi="Times New Roman"/>
          <w:sz w:val="32"/>
          <w:szCs w:val="32"/>
        </w:rPr>
      </w:pPr>
    </w:p>
    <w:p w:rsidR="00973DEC" w:rsidRDefault="00973DEC" w:rsidP="00A90D99">
      <w:pPr>
        <w:spacing w:after="0"/>
        <w:jc w:val="both"/>
        <w:rPr>
          <w:rFonts w:ascii="Times New Roman" w:hAnsi="Times New Roman"/>
          <w:sz w:val="32"/>
          <w:szCs w:val="32"/>
        </w:rPr>
      </w:pPr>
    </w:p>
    <w:p w:rsidR="00973DEC" w:rsidRDefault="00973DEC" w:rsidP="00A90D99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565E78">
        <w:rPr>
          <w:rFonts w:ascii="Times New Roman" w:hAnsi="Times New Roman"/>
          <w:b/>
          <w:sz w:val="32"/>
          <w:szCs w:val="32"/>
        </w:rPr>
        <w:t>Актуальность проекта:</w:t>
      </w:r>
    </w:p>
    <w:p w:rsidR="00973DEC" w:rsidRDefault="00973DEC" w:rsidP="00012BC4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  Одной из центральных задач педагогики является поиск путей эффективного умственного развития детей. </w:t>
      </w:r>
      <w:r w:rsidRPr="004A5F01">
        <w:rPr>
          <w:rFonts w:ascii="Times New Roman" w:hAnsi="Times New Roman"/>
          <w:sz w:val="28"/>
          <w:szCs w:val="28"/>
        </w:rPr>
        <w:t>Познавательное развитие обеспечивает полноценную жизнь ребенка в окружающем мире. Формируемые представления, их упорядочивание, осмысление существующих закономерностей, связей и зависимостей обеспечивают дальнейшее успешное интеллектуальное и личностное развитие ребенка</w:t>
      </w:r>
      <w:r>
        <w:rPr>
          <w:rFonts w:ascii="Times New Roman" w:hAnsi="Times New Roman"/>
          <w:sz w:val="32"/>
          <w:szCs w:val="32"/>
        </w:rPr>
        <w:t>.</w:t>
      </w:r>
    </w:p>
    <w:p w:rsidR="00973DEC" w:rsidRDefault="00973DEC" w:rsidP="00012BC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0E60F1">
        <w:rPr>
          <w:rFonts w:ascii="Times New Roman" w:hAnsi="Times New Roman"/>
          <w:sz w:val="28"/>
          <w:szCs w:val="28"/>
        </w:rPr>
        <w:t>В свое время  В.А. Сухомлинский говорил: «Исследование – это основа мышления, без умения исследовать нет живой мысли – значит, нет</w:t>
      </w:r>
      <w:r>
        <w:rPr>
          <w:rFonts w:ascii="Times New Roman" w:hAnsi="Times New Roman"/>
          <w:sz w:val="28"/>
          <w:szCs w:val="28"/>
        </w:rPr>
        <w:t xml:space="preserve"> и крепких основательных знаний</w:t>
      </w:r>
      <w:r w:rsidRPr="000E60F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 Он подчеркивал, что учить ребенка думать надо среди «колыбели мысли – живой природы, в чьей чудесной музыке есть сила, зажигающая радостные огоньки в глазах ребят, усиливающая эмоциональную окрашенность детской мысли».</w:t>
      </w:r>
    </w:p>
    <w:p w:rsidR="00973DEC" w:rsidRDefault="00973DEC" w:rsidP="00012BC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Создание проблемных ситуаций, когда рождаются многочисленные вопросы, помогает раскрыть всю глубину и привлекательность радости познания. Как известно, </w:t>
      </w:r>
      <w:r w:rsidRPr="004A5F01">
        <w:rPr>
          <w:rFonts w:ascii="Times New Roman" w:hAnsi="Times New Roman"/>
          <w:sz w:val="28"/>
          <w:szCs w:val="28"/>
        </w:rPr>
        <w:t>самое лучшее</w:t>
      </w:r>
      <w:r>
        <w:rPr>
          <w:rFonts w:ascii="Times New Roman" w:hAnsi="Times New Roman"/>
          <w:sz w:val="28"/>
          <w:szCs w:val="28"/>
        </w:rPr>
        <w:t xml:space="preserve"> открытие то, которое ребенок делает сам. Каждый дошкольник по своей натуре – маленький исследователь с неутомимой жаждой новых впечатлений, любознательностью, постоянным стремлением наблюдать и экспериментировать, самостоятельно искать новую информацию.</w:t>
      </w:r>
    </w:p>
    <w:p w:rsidR="00973DEC" w:rsidRDefault="00973DEC" w:rsidP="004A5F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Мы надеемся, что созданный нами опытнический участок явится искрой, которая зажжет огонек пытливости и любознательности у наших воспитанников.</w:t>
      </w:r>
    </w:p>
    <w:p w:rsidR="00973DEC" w:rsidRPr="004A5F01" w:rsidRDefault="00973DEC" w:rsidP="004A5F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3DEC" w:rsidRDefault="00973DEC" w:rsidP="004617DF">
      <w:pPr>
        <w:spacing w:after="0"/>
        <w:rPr>
          <w:rFonts w:ascii="Times New Roman" w:hAnsi="Times New Roman"/>
          <w:sz w:val="28"/>
          <w:szCs w:val="28"/>
        </w:rPr>
      </w:pPr>
      <w:r w:rsidRPr="00565E78">
        <w:rPr>
          <w:rFonts w:ascii="Times New Roman" w:hAnsi="Times New Roman"/>
          <w:b/>
          <w:sz w:val="32"/>
          <w:szCs w:val="32"/>
        </w:rPr>
        <w:t>Цель проекта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sz w:val="28"/>
          <w:szCs w:val="28"/>
        </w:rPr>
        <w:t>– создание условий для ведения образовательной деятельности в летний период на огороде нашего детского сада.</w:t>
      </w:r>
    </w:p>
    <w:p w:rsidR="00973DEC" w:rsidRDefault="00973DEC" w:rsidP="004617DF">
      <w:pPr>
        <w:spacing w:after="0"/>
        <w:rPr>
          <w:rFonts w:ascii="Times New Roman" w:hAnsi="Times New Roman"/>
          <w:sz w:val="28"/>
          <w:szCs w:val="28"/>
        </w:rPr>
      </w:pPr>
    </w:p>
    <w:p w:rsidR="00973DEC" w:rsidRDefault="00973DEC" w:rsidP="004617DF">
      <w:pPr>
        <w:spacing w:after="0"/>
        <w:rPr>
          <w:rFonts w:ascii="Times New Roman" w:hAnsi="Times New Roman"/>
          <w:b/>
          <w:sz w:val="32"/>
          <w:szCs w:val="32"/>
        </w:rPr>
      </w:pPr>
      <w:r w:rsidRPr="00565E78">
        <w:rPr>
          <w:rFonts w:ascii="Times New Roman" w:hAnsi="Times New Roman"/>
          <w:b/>
          <w:sz w:val="32"/>
          <w:szCs w:val="32"/>
        </w:rPr>
        <w:t>Задачи проекта:</w:t>
      </w:r>
    </w:p>
    <w:p w:rsidR="00973DEC" w:rsidRPr="00565E78" w:rsidRDefault="00973DEC" w:rsidP="004617DF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973DEC" w:rsidRDefault="00973DEC" w:rsidP="004617DF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190467">
        <w:rPr>
          <w:rFonts w:ascii="Times New Roman" w:hAnsi="Times New Roman"/>
          <w:sz w:val="28"/>
          <w:szCs w:val="28"/>
        </w:rPr>
        <w:t xml:space="preserve">создать </w:t>
      </w:r>
      <w:r>
        <w:rPr>
          <w:rFonts w:ascii="Times New Roman" w:hAnsi="Times New Roman"/>
          <w:sz w:val="28"/>
          <w:szCs w:val="28"/>
        </w:rPr>
        <w:t xml:space="preserve">опытнический участок </w:t>
      </w:r>
      <w:r w:rsidRPr="00190467">
        <w:rPr>
          <w:rFonts w:ascii="Times New Roman" w:hAnsi="Times New Roman"/>
          <w:sz w:val="28"/>
          <w:szCs w:val="28"/>
        </w:rPr>
        <w:t>для формирования познавательно-исследовательской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90467">
        <w:rPr>
          <w:rFonts w:ascii="Times New Roman" w:hAnsi="Times New Roman"/>
          <w:sz w:val="28"/>
          <w:szCs w:val="28"/>
        </w:rPr>
        <w:t>коммуникативной</w:t>
      </w:r>
      <w:r>
        <w:rPr>
          <w:rFonts w:ascii="Times New Roman" w:hAnsi="Times New Roman"/>
          <w:sz w:val="28"/>
          <w:szCs w:val="28"/>
        </w:rPr>
        <w:t xml:space="preserve"> и трудовой деятельности;</w:t>
      </w:r>
    </w:p>
    <w:p w:rsidR="00973DEC" w:rsidRDefault="00973DEC" w:rsidP="004617DF">
      <w:pPr>
        <w:pStyle w:val="ListParagraph"/>
        <w:spacing w:after="0"/>
        <w:rPr>
          <w:rFonts w:ascii="Times New Roman" w:hAnsi="Times New Roman"/>
          <w:sz w:val="28"/>
          <w:szCs w:val="28"/>
        </w:rPr>
      </w:pPr>
    </w:p>
    <w:p w:rsidR="00973DEC" w:rsidRPr="00190467" w:rsidRDefault="00973DEC" w:rsidP="004617DF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продолжить конструктивное взаимодействие с родителями воспитанников в ходе реализации проекта;</w:t>
      </w:r>
    </w:p>
    <w:p w:rsidR="00973DEC" w:rsidRDefault="00973DEC" w:rsidP="004617DF">
      <w:pPr>
        <w:pStyle w:val="ListParagraph"/>
        <w:spacing w:after="0"/>
        <w:rPr>
          <w:rFonts w:ascii="Times New Roman" w:hAnsi="Times New Roman"/>
          <w:sz w:val="28"/>
          <w:szCs w:val="28"/>
        </w:rPr>
      </w:pPr>
    </w:p>
    <w:p w:rsidR="00973DEC" w:rsidRDefault="00973DEC" w:rsidP="004617DF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0034ED">
        <w:rPr>
          <w:rFonts w:ascii="Times New Roman" w:hAnsi="Times New Roman"/>
          <w:sz w:val="28"/>
          <w:szCs w:val="28"/>
        </w:rPr>
        <w:t xml:space="preserve">способствовать развитию у детей умения </w:t>
      </w:r>
      <w:r>
        <w:rPr>
          <w:rFonts w:ascii="Times New Roman" w:hAnsi="Times New Roman"/>
          <w:sz w:val="28"/>
          <w:szCs w:val="28"/>
        </w:rPr>
        <w:t>выполнять отдельные трудовые поручения в природе при участии взрослого, наблюдать и анализировать.</w:t>
      </w:r>
    </w:p>
    <w:p w:rsidR="00973DEC" w:rsidRPr="00591852" w:rsidRDefault="00973DEC" w:rsidP="00591852">
      <w:pPr>
        <w:pStyle w:val="ListParagraph"/>
        <w:rPr>
          <w:rFonts w:ascii="Times New Roman" w:hAnsi="Times New Roman"/>
          <w:sz w:val="28"/>
          <w:szCs w:val="28"/>
        </w:rPr>
      </w:pPr>
    </w:p>
    <w:p w:rsidR="00973DEC" w:rsidRDefault="00973DEC" w:rsidP="00591852">
      <w:pPr>
        <w:pStyle w:val="ListParagraph"/>
        <w:spacing w:after="0"/>
        <w:rPr>
          <w:rFonts w:ascii="Times New Roman" w:hAnsi="Times New Roman"/>
          <w:sz w:val="28"/>
          <w:szCs w:val="28"/>
        </w:rPr>
      </w:pPr>
    </w:p>
    <w:p w:rsidR="00973DEC" w:rsidRPr="000034ED" w:rsidRDefault="00973DEC" w:rsidP="00591852">
      <w:pPr>
        <w:pStyle w:val="ListParagraph"/>
        <w:spacing w:after="0"/>
        <w:rPr>
          <w:rFonts w:ascii="Times New Roman" w:hAnsi="Times New Roman"/>
          <w:sz w:val="28"/>
          <w:szCs w:val="28"/>
        </w:rPr>
      </w:pPr>
    </w:p>
    <w:p w:rsidR="00973DEC" w:rsidRDefault="00973DEC" w:rsidP="004617DF">
      <w:pPr>
        <w:rPr>
          <w:rFonts w:ascii="Times New Roman" w:hAnsi="Times New Roman"/>
          <w:b/>
          <w:sz w:val="32"/>
          <w:szCs w:val="32"/>
        </w:rPr>
      </w:pPr>
    </w:p>
    <w:p w:rsidR="00973DEC" w:rsidRPr="003B4A1A" w:rsidRDefault="00973DEC" w:rsidP="004617DF">
      <w:pPr>
        <w:rPr>
          <w:rFonts w:ascii="Times New Roman" w:hAnsi="Times New Roman"/>
          <w:b/>
          <w:sz w:val="32"/>
          <w:szCs w:val="32"/>
        </w:rPr>
      </w:pPr>
      <w:r w:rsidRPr="003B4A1A">
        <w:rPr>
          <w:rFonts w:ascii="Times New Roman" w:hAnsi="Times New Roman"/>
          <w:b/>
          <w:sz w:val="32"/>
          <w:szCs w:val="32"/>
        </w:rPr>
        <w:t>Участники проекта:</w:t>
      </w:r>
    </w:p>
    <w:p w:rsidR="00973DEC" w:rsidRPr="003B4A1A" w:rsidRDefault="00973DEC" w:rsidP="004617DF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3B4A1A">
        <w:rPr>
          <w:rFonts w:ascii="Times New Roman" w:hAnsi="Times New Roman"/>
          <w:sz w:val="28"/>
          <w:szCs w:val="28"/>
        </w:rPr>
        <w:t>Воспитатели</w:t>
      </w:r>
    </w:p>
    <w:p w:rsidR="00973DEC" w:rsidRPr="003B4A1A" w:rsidRDefault="00973DEC" w:rsidP="004617DF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3B4A1A">
        <w:rPr>
          <w:rFonts w:ascii="Times New Roman" w:hAnsi="Times New Roman"/>
          <w:sz w:val="28"/>
          <w:szCs w:val="28"/>
        </w:rPr>
        <w:t>Дети</w:t>
      </w:r>
      <w:r>
        <w:rPr>
          <w:rFonts w:ascii="Times New Roman" w:hAnsi="Times New Roman"/>
          <w:sz w:val="28"/>
          <w:szCs w:val="28"/>
        </w:rPr>
        <w:t xml:space="preserve"> всех групп</w:t>
      </w:r>
    </w:p>
    <w:p w:rsidR="00973DEC" w:rsidRPr="003B4A1A" w:rsidRDefault="00973DEC" w:rsidP="004617DF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3B4A1A">
        <w:rPr>
          <w:rFonts w:ascii="Times New Roman" w:hAnsi="Times New Roman"/>
          <w:sz w:val="28"/>
          <w:szCs w:val="28"/>
        </w:rPr>
        <w:t>Родители</w:t>
      </w:r>
    </w:p>
    <w:p w:rsidR="00973DEC" w:rsidRDefault="00973DEC" w:rsidP="004617DF">
      <w:pPr>
        <w:spacing w:after="0"/>
        <w:rPr>
          <w:rFonts w:ascii="Times New Roman" w:hAnsi="Times New Roman"/>
          <w:sz w:val="36"/>
          <w:szCs w:val="36"/>
        </w:rPr>
      </w:pPr>
      <w:r w:rsidRPr="003B4A1A">
        <w:rPr>
          <w:rFonts w:ascii="Times New Roman" w:hAnsi="Times New Roman"/>
          <w:b/>
          <w:sz w:val="32"/>
          <w:szCs w:val="32"/>
        </w:rPr>
        <w:t>Время реализации проекта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sz w:val="36"/>
          <w:szCs w:val="36"/>
        </w:rPr>
        <w:t>(</w:t>
      </w:r>
      <w:r w:rsidRPr="003B4A1A">
        <w:rPr>
          <w:rFonts w:ascii="Times New Roman" w:hAnsi="Times New Roman"/>
          <w:sz w:val="28"/>
          <w:szCs w:val="28"/>
        </w:rPr>
        <w:t>краткосрочный</w:t>
      </w:r>
      <w:r>
        <w:rPr>
          <w:rFonts w:ascii="Times New Roman" w:hAnsi="Times New Roman"/>
          <w:sz w:val="36"/>
          <w:szCs w:val="36"/>
        </w:rPr>
        <w:t>):</w:t>
      </w:r>
    </w:p>
    <w:p w:rsidR="00973DEC" w:rsidRPr="003B4A1A" w:rsidRDefault="00973DEC" w:rsidP="004617DF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3B4A1A">
        <w:rPr>
          <w:rFonts w:ascii="Times New Roman" w:hAnsi="Times New Roman"/>
          <w:sz w:val="28"/>
          <w:szCs w:val="28"/>
        </w:rPr>
        <w:t>Подготовительный</w:t>
      </w:r>
      <w:r>
        <w:rPr>
          <w:rFonts w:ascii="Times New Roman" w:hAnsi="Times New Roman"/>
          <w:sz w:val="28"/>
          <w:szCs w:val="28"/>
        </w:rPr>
        <w:t xml:space="preserve"> этап</w:t>
      </w:r>
      <w:r w:rsidRPr="003B4A1A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март</w:t>
      </w:r>
      <w:r w:rsidRPr="003B4A1A">
        <w:rPr>
          <w:rFonts w:ascii="Times New Roman" w:hAnsi="Times New Roman"/>
          <w:sz w:val="28"/>
          <w:szCs w:val="28"/>
        </w:rPr>
        <w:t>-апрель</w:t>
      </w:r>
      <w:r>
        <w:rPr>
          <w:rFonts w:ascii="Times New Roman" w:hAnsi="Times New Roman"/>
          <w:sz w:val="28"/>
          <w:szCs w:val="28"/>
        </w:rPr>
        <w:t xml:space="preserve"> 2014</w:t>
      </w:r>
      <w:r w:rsidRPr="003B4A1A">
        <w:rPr>
          <w:rFonts w:ascii="Times New Roman" w:hAnsi="Times New Roman"/>
          <w:sz w:val="28"/>
          <w:szCs w:val="28"/>
        </w:rPr>
        <w:t>г)</w:t>
      </w:r>
    </w:p>
    <w:p w:rsidR="00973DEC" w:rsidRPr="003B4A1A" w:rsidRDefault="00973DEC" w:rsidP="004617DF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3B4A1A">
        <w:rPr>
          <w:rFonts w:ascii="Times New Roman" w:hAnsi="Times New Roman"/>
          <w:sz w:val="28"/>
          <w:szCs w:val="28"/>
        </w:rPr>
        <w:t>Практический</w:t>
      </w:r>
      <w:r>
        <w:rPr>
          <w:rFonts w:ascii="Times New Roman" w:hAnsi="Times New Roman"/>
          <w:sz w:val="28"/>
          <w:szCs w:val="28"/>
        </w:rPr>
        <w:t xml:space="preserve"> этап</w:t>
      </w:r>
      <w:r w:rsidRPr="003B4A1A">
        <w:rPr>
          <w:rFonts w:ascii="Times New Roman" w:hAnsi="Times New Roman"/>
          <w:sz w:val="28"/>
          <w:szCs w:val="28"/>
        </w:rPr>
        <w:t xml:space="preserve"> (апрель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3B4A1A">
        <w:rPr>
          <w:rFonts w:ascii="Times New Roman" w:hAnsi="Times New Roman"/>
          <w:sz w:val="28"/>
          <w:szCs w:val="28"/>
        </w:rPr>
        <w:t>июнь</w:t>
      </w:r>
      <w:r>
        <w:rPr>
          <w:rFonts w:ascii="Times New Roman" w:hAnsi="Times New Roman"/>
          <w:sz w:val="28"/>
          <w:szCs w:val="28"/>
        </w:rPr>
        <w:t xml:space="preserve"> 2014</w:t>
      </w:r>
      <w:r w:rsidRPr="003B4A1A">
        <w:rPr>
          <w:rFonts w:ascii="Times New Roman" w:hAnsi="Times New Roman"/>
          <w:sz w:val="28"/>
          <w:szCs w:val="28"/>
        </w:rPr>
        <w:t>г)</w:t>
      </w:r>
    </w:p>
    <w:p w:rsidR="00973DEC" w:rsidRDefault="00973DEC" w:rsidP="004617DF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3B4A1A">
        <w:rPr>
          <w:rFonts w:ascii="Times New Roman" w:hAnsi="Times New Roman"/>
          <w:sz w:val="28"/>
          <w:szCs w:val="28"/>
        </w:rPr>
        <w:t>Аналитический</w:t>
      </w:r>
      <w:r>
        <w:rPr>
          <w:rFonts w:ascii="Times New Roman" w:hAnsi="Times New Roman"/>
          <w:sz w:val="28"/>
          <w:szCs w:val="28"/>
        </w:rPr>
        <w:t xml:space="preserve"> этап </w:t>
      </w:r>
      <w:r w:rsidRPr="003B4A1A">
        <w:rPr>
          <w:rFonts w:ascii="Times New Roman" w:hAnsi="Times New Roman"/>
          <w:sz w:val="28"/>
          <w:szCs w:val="28"/>
        </w:rPr>
        <w:t xml:space="preserve">(июль – </w:t>
      </w:r>
      <w:r>
        <w:rPr>
          <w:rFonts w:ascii="Times New Roman" w:hAnsi="Times New Roman"/>
          <w:sz w:val="28"/>
          <w:szCs w:val="28"/>
        </w:rPr>
        <w:t>сентябрь 2014</w:t>
      </w:r>
      <w:r w:rsidRPr="003B4A1A">
        <w:rPr>
          <w:rFonts w:ascii="Times New Roman" w:hAnsi="Times New Roman"/>
          <w:sz w:val="28"/>
          <w:szCs w:val="28"/>
        </w:rPr>
        <w:t>г)</w:t>
      </w:r>
    </w:p>
    <w:p w:rsidR="00973DEC" w:rsidRPr="003B4A1A" w:rsidRDefault="00973DEC" w:rsidP="004617DF">
      <w:pPr>
        <w:rPr>
          <w:rFonts w:ascii="Times New Roman" w:hAnsi="Times New Roman"/>
          <w:b/>
          <w:sz w:val="32"/>
          <w:szCs w:val="32"/>
        </w:rPr>
      </w:pPr>
      <w:r w:rsidRPr="003B4A1A">
        <w:rPr>
          <w:rFonts w:ascii="Times New Roman" w:hAnsi="Times New Roman"/>
          <w:b/>
          <w:sz w:val="32"/>
          <w:szCs w:val="32"/>
        </w:rPr>
        <w:t>Территория охвата: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4A5F01">
        <w:rPr>
          <w:rFonts w:ascii="Times New Roman" w:hAnsi="Times New Roman"/>
          <w:sz w:val="32"/>
          <w:szCs w:val="32"/>
        </w:rPr>
        <w:t>огород</w:t>
      </w:r>
      <w:r>
        <w:rPr>
          <w:rFonts w:ascii="Times New Roman" w:hAnsi="Times New Roman"/>
          <w:sz w:val="32"/>
          <w:szCs w:val="32"/>
        </w:rPr>
        <w:t xml:space="preserve"> детского сада</w:t>
      </w:r>
    </w:p>
    <w:p w:rsidR="00973DEC" w:rsidRDefault="00973DEC" w:rsidP="001C4BC5">
      <w:pPr>
        <w:spacing w:after="0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Этапы реализации проекта</w:t>
      </w:r>
    </w:p>
    <w:p w:rsidR="00973DEC" w:rsidRPr="003B4A1A" w:rsidRDefault="00973DEC" w:rsidP="001C4BC5">
      <w:pPr>
        <w:spacing w:after="0"/>
        <w:jc w:val="both"/>
        <w:rPr>
          <w:rFonts w:ascii="Times New Roman" w:hAnsi="Times New Roman"/>
          <w:b/>
          <w:sz w:val="36"/>
          <w:szCs w:val="36"/>
        </w:rPr>
      </w:pPr>
      <w:r w:rsidRPr="003B4A1A">
        <w:rPr>
          <w:rFonts w:ascii="Times New Roman" w:hAnsi="Times New Roman"/>
          <w:b/>
          <w:sz w:val="28"/>
          <w:szCs w:val="28"/>
        </w:rPr>
        <w:t>Подготовительный (</w:t>
      </w:r>
      <w:r>
        <w:rPr>
          <w:rFonts w:ascii="Times New Roman" w:hAnsi="Times New Roman"/>
          <w:b/>
          <w:sz w:val="28"/>
          <w:szCs w:val="28"/>
        </w:rPr>
        <w:t>Февраль</w:t>
      </w:r>
      <w:r w:rsidRPr="003B4A1A">
        <w:rPr>
          <w:rFonts w:ascii="Times New Roman" w:hAnsi="Times New Roman"/>
          <w:b/>
          <w:sz w:val="28"/>
          <w:szCs w:val="28"/>
        </w:rPr>
        <w:t>-апрель</w:t>
      </w:r>
      <w:r>
        <w:rPr>
          <w:rFonts w:ascii="Times New Roman" w:hAnsi="Times New Roman"/>
          <w:b/>
          <w:sz w:val="28"/>
          <w:szCs w:val="28"/>
        </w:rPr>
        <w:t xml:space="preserve"> 2014</w:t>
      </w:r>
      <w:r w:rsidRPr="003B4A1A">
        <w:rPr>
          <w:rFonts w:ascii="Times New Roman" w:hAnsi="Times New Roman"/>
          <w:b/>
          <w:sz w:val="28"/>
          <w:szCs w:val="28"/>
        </w:rPr>
        <w:t>г):</w:t>
      </w:r>
    </w:p>
    <w:p w:rsidR="00973DEC" w:rsidRDefault="00973DEC" w:rsidP="001C4BC5">
      <w:pPr>
        <w:pStyle w:val="ListParagraph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8"/>
        <w:gridCol w:w="3685"/>
        <w:gridCol w:w="2268"/>
        <w:gridCol w:w="2668"/>
      </w:tblGrid>
      <w:tr w:rsidR="00973DEC" w:rsidRPr="00A75A06" w:rsidTr="00A75A06">
        <w:trPr>
          <w:trHeight w:val="307"/>
        </w:trPr>
        <w:tc>
          <w:tcPr>
            <w:tcW w:w="5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5A06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5A06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6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5A06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973DEC" w:rsidRPr="00A75A06" w:rsidTr="00A75A06">
        <w:trPr>
          <w:trHeight w:val="307"/>
        </w:trPr>
        <w:tc>
          <w:tcPr>
            <w:tcW w:w="5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Проведение общего собрания сотрудников ДОУ и общего родительского собрания</w:t>
            </w:r>
          </w:p>
        </w:tc>
        <w:tc>
          <w:tcPr>
            <w:tcW w:w="22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668" w:type="dxa"/>
          </w:tcPr>
          <w:p w:rsidR="00973DEC" w:rsidRPr="00A75A06" w:rsidRDefault="00973DEC" w:rsidP="00A75A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973DEC" w:rsidRPr="00A75A06" w:rsidTr="00A75A06">
        <w:trPr>
          <w:trHeight w:val="533"/>
        </w:trPr>
        <w:tc>
          <w:tcPr>
            <w:tcW w:w="5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Разработка плана участка</w:t>
            </w:r>
          </w:p>
        </w:tc>
        <w:tc>
          <w:tcPr>
            <w:tcW w:w="22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6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973DEC" w:rsidRPr="00A75A06" w:rsidTr="00A75A06">
        <w:trPr>
          <w:trHeight w:val="578"/>
        </w:trPr>
        <w:tc>
          <w:tcPr>
            <w:tcW w:w="5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85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Разработка эскиза</w:t>
            </w:r>
          </w:p>
        </w:tc>
        <w:tc>
          <w:tcPr>
            <w:tcW w:w="22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6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973DEC" w:rsidRPr="00A75A06" w:rsidTr="00A75A06">
        <w:trPr>
          <w:trHeight w:val="307"/>
        </w:trPr>
        <w:tc>
          <w:tcPr>
            <w:tcW w:w="5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85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Пополнение ассортимента семян</w:t>
            </w:r>
          </w:p>
        </w:tc>
        <w:tc>
          <w:tcPr>
            <w:tcW w:w="22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6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973DEC" w:rsidRPr="00A75A06" w:rsidTr="00A75A06">
        <w:trPr>
          <w:trHeight w:val="307"/>
        </w:trPr>
        <w:tc>
          <w:tcPr>
            <w:tcW w:w="5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685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Акция «Огород на подоконнике»</w:t>
            </w:r>
          </w:p>
        </w:tc>
        <w:tc>
          <w:tcPr>
            <w:tcW w:w="22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Февраль - апрель</w:t>
            </w:r>
          </w:p>
        </w:tc>
        <w:tc>
          <w:tcPr>
            <w:tcW w:w="26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973DEC" w:rsidRDefault="00973DEC" w:rsidP="001C4BC5">
      <w:pPr>
        <w:pStyle w:val="ListParagraph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973DEC" w:rsidRPr="00C42B41" w:rsidRDefault="00973DEC" w:rsidP="001C4BC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</w:t>
      </w:r>
      <w:r w:rsidRPr="00C42B41">
        <w:rPr>
          <w:rFonts w:ascii="Times New Roman" w:hAnsi="Times New Roman"/>
          <w:b/>
          <w:sz w:val="28"/>
          <w:szCs w:val="28"/>
        </w:rPr>
        <w:t>Практический</w:t>
      </w:r>
      <w:r>
        <w:rPr>
          <w:rFonts w:ascii="Times New Roman" w:hAnsi="Times New Roman"/>
          <w:b/>
          <w:sz w:val="28"/>
          <w:szCs w:val="28"/>
        </w:rPr>
        <w:t xml:space="preserve"> (апрель-июнь 2013г)</w:t>
      </w:r>
      <w:r w:rsidRPr="00C42B41">
        <w:rPr>
          <w:rFonts w:ascii="Times New Roman" w:hAnsi="Times New Roman"/>
          <w:b/>
          <w:sz w:val="28"/>
          <w:szCs w:val="28"/>
        </w:rPr>
        <w:t>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8"/>
        <w:gridCol w:w="3685"/>
        <w:gridCol w:w="2268"/>
        <w:gridCol w:w="2693"/>
      </w:tblGrid>
      <w:tr w:rsidR="00973DEC" w:rsidRPr="00A75A06" w:rsidTr="00A75A06">
        <w:tc>
          <w:tcPr>
            <w:tcW w:w="5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75A0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85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5A06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5A06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693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5A06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973DEC" w:rsidRPr="00A75A06" w:rsidTr="00A75A06">
        <w:tc>
          <w:tcPr>
            <w:tcW w:w="5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Организация субботников на территории  ДОУ с привлечением родителей и оказанием посильной помощи детьми</w:t>
            </w:r>
          </w:p>
        </w:tc>
        <w:tc>
          <w:tcPr>
            <w:tcW w:w="22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693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973DEC" w:rsidRPr="00A75A06" w:rsidTr="00A75A06">
        <w:tc>
          <w:tcPr>
            <w:tcW w:w="5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Обрезка деревьев и кустарников</w:t>
            </w:r>
          </w:p>
        </w:tc>
        <w:tc>
          <w:tcPr>
            <w:tcW w:w="22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  <w:tc>
          <w:tcPr>
            <w:tcW w:w="2693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Рабочий по комп. обс. здания</w:t>
            </w:r>
          </w:p>
        </w:tc>
      </w:tr>
      <w:tr w:rsidR="00973DEC" w:rsidRPr="00A75A06" w:rsidTr="00A75A06">
        <w:tc>
          <w:tcPr>
            <w:tcW w:w="5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Побелка бордюров и стволов деревьев</w:t>
            </w:r>
          </w:p>
        </w:tc>
        <w:tc>
          <w:tcPr>
            <w:tcW w:w="22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693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Рабочий по комп. обс. здания</w:t>
            </w:r>
          </w:p>
        </w:tc>
      </w:tr>
      <w:tr w:rsidR="00973DEC" w:rsidRPr="00A75A06" w:rsidTr="00A75A06">
        <w:tc>
          <w:tcPr>
            <w:tcW w:w="5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Завоз земли</w:t>
            </w:r>
          </w:p>
        </w:tc>
        <w:tc>
          <w:tcPr>
            <w:tcW w:w="22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693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Рабочий по комп. обс. здания</w:t>
            </w:r>
          </w:p>
        </w:tc>
      </w:tr>
      <w:tr w:rsidR="00973DEC" w:rsidRPr="00A75A06" w:rsidTr="00A75A06">
        <w:tc>
          <w:tcPr>
            <w:tcW w:w="5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Текущий ремонт и покраска ограждения</w:t>
            </w:r>
          </w:p>
        </w:tc>
        <w:tc>
          <w:tcPr>
            <w:tcW w:w="22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693" w:type="dxa"/>
          </w:tcPr>
          <w:p w:rsidR="00973DEC" w:rsidRPr="00A75A06" w:rsidRDefault="00973DEC" w:rsidP="00A75A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973DEC" w:rsidRPr="00A75A06" w:rsidRDefault="00973DEC" w:rsidP="00A75A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973DEC" w:rsidRPr="00A75A06" w:rsidTr="00A75A06">
        <w:tc>
          <w:tcPr>
            <w:tcW w:w="5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Создание книги полезных историй о правильном питании</w:t>
            </w:r>
          </w:p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Март - апрель</w:t>
            </w:r>
          </w:p>
        </w:tc>
        <w:tc>
          <w:tcPr>
            <w:tcW w:w="2693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973DEC" w:rsidRPr="00A75A06" w:rsidTr="00A75A06">
        <w:tc>
          <w:tcPr>
            <w:tcW w:w="5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 xml:space="preserve">Ярмарка идей на лучшее оформление грядок </w:t>
            </w:r>
          </w:p>
        </w:tc>
        <w:tc>
          <w:tcPr>
            <w:tcW w:w="22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693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973DEC" w:rsidRPr="00A75A06" w:rsidTr="00A75A06">
        <w:tc>
          <w:tcPr>
            <w:tcW w:w="5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Создание фитоуголка на огороде</w:t>
            </w:r>
          </w:p>
        </w:tc>
        <w:tc>
          <w:tcPr>
            <w:tcW w:w="22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693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Воспитатели 2 младшей группы</w:t>
            </w:r>
          </w:p>
        </w:tc>
      </w:tr>
      <w:tr w:rsidR="00973DEC" w:rsidRPr="00A75A06" w:rsidTr="00A75A06">
        <w:tc>
          <w:tcPr>
            <w:tcW w:w="5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Оборудование фитобара</w:t>
            </w:r>
          </w:p>
        </w:tc>
        <w:tc>
          <w:tcPr>
            <w:tcW w:w="22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693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Воспитатели средней группы</w:t>
            </w:r>
          </w:p>
        </w:tc>
      </w:tr>
      <w:tr w:rsidR="00973DEC" w:rsidRPr="00A75A06" w:rsidTr="00A75A06">
        <w:tc>
          <w:tcPr>
            <w:tcW w:w="5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Посадка деревьев и кустарников на «Аллее выпускников»</w:t>
            </w:r>
          </w:p>
        </w:tc>
        <w:tc>
          <w:tcPr>
            <w:tcW w:w="22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693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Воспитатели подготовительной группы</w:t>
            </w:r>
          </w:p>
        </w:tc>
      </w:tr>
      <w:tr w:rsidR="00973DEC" w:rsidRPr="00A75A06" w:rsidTr="00A75A06">
        <w:tc>
          <w:tcPr>
            <w:tcW w:w="5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685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Создание «Флоксария», «Цинария» и «Георгинария»</w:t>
            </w:r>
          </w:p>
        </w:tc>
        <w:tc>
          <w:tcPr>
            <w:tcW w:w="22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693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973DEC" w:rsidRPr="00A75A06" w:rsidTr="00A75A06">
        <w:tc>
          <w:tcPr>
            <w:tcW w:w="5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685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Создание декоративной композиции к сказке «Пых»</w:t>
            </w:r>
          </w:p>
        </w:tc>
        <w:tc>
          <w:tcPr>
            <w:tcW w:w="22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693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973DEC" w:rsidRPr="00A75A06" w:rsidTr="00A75A06">
        <w:tc>
          <w:tcPr>
            <w:tcW w:w="5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685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Экологическое развлечение «Как пчелка лес спасала»</w:t>
            </w:r>
          </w:p>
        </w:tc>
        <w:tc>
          <w:tcPr>
            <w:tcW w:w="22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693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Воспитатель средней группы</w:t>
            </w:r>
          </w:p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Муз. руководитель</w:t>
            </w:r>
          </w:p>
        </w:tc>
      </w:tr>
      <w:tr w:rsidR="00973DEC" w:rsidRPr="00A75A06" w:rsidTr="00A75A06">
        <w:tc>
          <w:tcPr>
            <w:tcW w:w="5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685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 xml:space="preserve"> Конкурс рисунков на асфальте «Лето в поле и в лесу»</w:t>
            </w:r>
          </w:p>
        </w:tc>
        <w:tc>
          <w:tcPr>
            <w:tcW w:w="22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693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973DEC" w:rsidRPr="00A75A06" w:rsidTr="00A75A06">
        <w:tc>
          <w:tcPr>
            <w:tcW w:w="5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685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Цикл бесед «Путешествие внутрь грядки», «В гостях у Сеньора – помидора», «Коллекция народных примет»</w:t>
            </w:r>
          </w:p>
        </w:tc>
        <w:tc>
          <w:tcPr>
            <w:tcW w:w="22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973DEC" w:rsidRPr="00A75A06" w:rsidTr="00A75A06">
        <w:tc>
          <w:tcPr>
            <w:tcW w:w="5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685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Конкурс фоторабот «Домашняя грядка - 2014» и «Домашние заготовки на зиму» для родителей и детей</w:t>
            </w:r>
          </w:p>
        </w:tc>
        <w:tc>
          <w:tcPr>
            <w:tcW w:w="22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Июль - август</w:t>
            </w:r>
          </w:p>
        </w:tc>
        <w:tc>
          <w:tcPr>
            <w:tcW w:w="2693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973DEC" w:rsidRPr="00A75A06" w:rsidTr="00A75A06">
        <w:tc>
          <w:tcPr>
            <w:tcW w:w="5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685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Развлечение «Как помидор стал красным»</w:t>
            </w:r>
          </w:p>
        </w:tc>
        <w:tc>
          <w:tcPr>
            <w:tcW w:w="22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693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Муз.руководитель</w:t>
            </w:r>
          </w:p>
        </w:tc>
      </w:tr>
      <w:tr w:rsidR="00973DEC" w:rsidRPr="00A75A06" w:rsidTr="00A75A06">
        <w:tc>
          <w:tcPr>
            <w:tcW w:w="5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685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Оформление буклетов для родителей «Лекарственные растения», «Ядовитые растения»,</w:t>
            </w:r>
          </w:p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«Вкусные блюда из овощей»</w:t>
            </w:r>
          </w:p>
        </w:tc>
        <w:tc>
          <w:tcPr>
            <w:tcW w:w="22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Апрель-август</w:t>
            </w:r>
          </w:p>
        </w:tc>
        <w:tc>
          <w:tcPr>
            <w:tcW w:w="2693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973DEC" w:rsidRPr="00A75A06" w:rsidTr="00A75A06">
        <w:tc>
          <w:tcPr>
            <w:tcW w:w="5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685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Ведение журнала «Все ли овощи в порядке? Как дела на нашей грядке?»</w:t>
            </w:r>
          </w:p>
        </w:tc>
        <w:tc>
          <w:tcPr>
            <w:tcW w:w="22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Июнь - август</w:t>
            </w:r>
          </w:p>
        </w:tc>
        <w:tc>
          <w:tcPr>
            <w:tcW w:w="2693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973DEC" w:rsidRPr="00A75A06" w:rsidTr="00A75A06">
        <w:tc>
          <w:tcPr>
            <w:tcW w:w="5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685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Акция «Сбор урожая»</w:t>
            </w:r>
          </w:p>
        </w:tc>
        <w:tc>
          <w:tcPr>
            <w:tcW w:w="22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Август - сентябрь</w:t>
            </w:r>
          </w:p>
        </w:tc>
        <w:tc>
          <w:tcPr>
            <w:tcW w:w="2693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973DEC" w:rsidRPr="00A75A06" w:rsidTr="00A75A06">
        <w:tc>
          <w:tcPr>
            <w:tcW w:w="5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685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Итоговое мероприятие «Огород наш так хорош, лучше в мире не найдешь!»</w:t>
            </w:r>
          </w:p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Дегустация блюд из овощей со своего огорода. Награждение самых активных участников проекта.</w:t>
            </w:r>
          </w:p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Муз.руководитель</w:t>
            </w:r>
          </w:p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973DEC" w:rsidRDefault="00973DEC" w:rsidP="001C4BC5">
      <w:pPr>
        <w:pStyle w:val="ListParagraph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973DEC" w:rsidRDefault="00973DEC" w:rsidP="001C4BC5">
      <w:pPr>
        <w:pStyle w:val="ListParagraph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973DEC" w:rsidRDefault="00973DEC" w:rsidP="001C4BC5">
      <w:pPr>
        <w:pStyle w:val="ListParagraph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973DEC" w:rsidRDefault="00973DEC" w:rsidP="001C4BC5">
      <w:pPr>
        <w:pStyle w:val="ListParagraph"/>
        <w:spacing w:after="0"/>
        <w:ind w:left="-567" w:firstLine="1287"/>
        <w:jc w:val="both"/>
        <w:rPr>
          <w:rFonts w:ascii="Times New Roman" w:hAnsi="Times New Roman"/>
          <w:b/>
          <w:sz w:val="28"/>
          <w:szCs w:val="28"/>
        </w:rPr>
      </w:pPr>
    </w:p>
    <w:p w:rsidR="00973DEC" w:rsidRDefault="00973DEC" w:rsidP="001C4BC5">
      <w:pPr>
        <w:pStyle w:val="ListParagraph"/>
        <w:spacing w:after="0"/>
        <w:ind w:left="-567" w:firstLine="1287"/>
        <w:jc w:val="both"/>
        <w:rPr>
          <w:rFonts w:ascii="Times New Roman" w:hAnsi="Times New Roman"/>
          <w:b/>
          <w:sz w:val="28"/>
          <w:szCs w:val="28"/>
        </w:rPr>
      </w:pPr>
    </w:p>
    <w:p w:rsidR="00973DEC" w:rsidRDefault="00973DEC" w:rsidP="00AA13F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73DEC" w:rsidRPr="00AA13F3" w:rsidRDefault="00973DEC" w:rsidP="00AA13F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A13F3">
        <w:rPr>
          <w:rFonts w:ascii="Times New Roman" w:hAnsi="Times New Roman"/>
          <w:b/>
          <w:sz w:val="28"/>
          <w:szCs w:val="28"/>
        </w:rPr>
        <w:t>Аналитический (июль-сентябрь 2013г):</w:t>
      </w:r>
    </w:p>
    <w:p w:rsidR="00973DEC" w:rsidRPr="00C42B41" w:rsidRDefault="00973DEC" w:rsidP="001C4BC5">
      <w:pPr>
        <w:pStyle w:val="ListParagraph"/>
        <w:spacing w:after="0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8"/>
        <w:gridCol w:w="3685"/>
        <w:gridCol w:w="2268"/>
        <w:gridCol w:w="2693"/>
      </w:tblGrid>
      <w:tr w:rsidR="00973DEC" w:rsidRPr="00A75A06" w:rsidTr="00A75A06">
        <w:trPr>
          <w:trHeight w:val="338"/>
        </w:trPr>
        <w:tc>
          <w:tcPr>
            <w:tcW w:w="5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85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693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973DEC" w:rsidRPr="00A75A06" w:rsidTr="00A75A06">
        <w:trPr>
          <w:trHeight w:val="1130"/>
        </w:trPr>
        <w:tc>
          <w:tcPr>
            <w:tcW w:w="5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Подготовка материалов к защите – презентации проекта создания опытнического участка</w:t>
            </w:r>
          </w:p>
        </w:tc>
        <w:tc>
          <w:tcPr>
            <w:tcW w:w="22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Июнь-июль</w:t>
            </w:r>
          </w:p>
        </w:tc>
        <w:tc>
          <w:tcPr>
            <w:tcW w:w="2693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973DEC" w:rsidRPr="00A75A06" w:rsidTr="00A75A06">
        <w:trPr>
          <w:trHeight w:val="850"/>
        </w:trPr>
        <w:tc>
          <w:tcPr>
            <w:tcW w:w="5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Подведение итогов ярмарки идей на лучшее оформление исследовательского участка</w:t>
            </w:r>
          </w:p>
        </w:tc>
        <w:tc>
          <w:tcPr>
            <w:tcW w:w="22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973DEC" w:rsidRPr="00A75A06" w:rsidTr="00A75A06">
        <w:trPr>
          <w:trHeight w:val="1421"/>
        </w:trPr>
        <w:tc>
          <w:tcPr>
            <w:tcW w:w="5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 xml:space="preserve">Участие в районном конкурсе «Красивая школа-2014» в номинации «Маленькая страна» </w:t>
            </w:r>
          </w:p>
        </w:tc>
        <w:tc>
          <w:tcPr>
            <w:tcW w:w="22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Июль-август</w:t>
            </w:r>
          </w:p>
        </w:tc>
        <w:tc>
          <w:tcPr>
            <w:tcW w:w="2693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973DEC" w:rsidRPr="00A75A06" w:rsidTr="00A75A06">
        <w:trPr>
          <w:trHeight w:val="561"/>
        </w:trPr>
        <w:tc>
          <w:tcPr>
            <w:tcW w:w="5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Анализ активности исследовательской и трудовой деятельности детей на опытническом участке</w:t>
            </w:r>
          </w:p>
        </w:tc>
        <w:tc>
          <w:tcPr>
            <w:tcW w:w="2268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693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A0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973DEC" w:rsidRDefault="00973DEC" w:rsidP="001C4BC5">
      <w:pPr>
        <w:pStyle w:val="ListParagraph"/>
        <w:spacing w:after="0"/>
        <w:jc w:val="both"/>
        <w:rPr>
          <w:rFonts w:ascii="Times New Roman" w:hAnsi="Times New Roman"/>
          <w:sz w:val="28"/>
          <w:szCs w:val="28"/>
        </w:rPr>
      </w:pPr>
    </w:p>
    <w:p w:rsidR="00973DEC" w:rsidRPr="00765B0D" w:rsidRDefault="00973DEC" w:rsidP="00765B0D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Pr="00765B0D">
        <w:rPr>
          <w:rFonts w:ascii="Times New Roman" w:hAnsi="Times New Roman"/>
          <w:b/>
          <w:sz w:val="32"/>
          <w:szCs w:val="32"/>
        </w:rPr>
        <w:t>Ожидаемые результаты:</w:t>
      </w:r>
    </w:p>
    <w:p w:rsidR="00973DEC" w:rsidRDefault="00973DEC" w:rsidP="001C4BC5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sz w:val="28"/>
          <w:szCs w:val="28"/>
        </w:rPr>
        <w:t>Наличие опытнического участка для ведения образовательной деятельности в летний период;</w:t>
      </w:r>
    </w:p>
    <w:p w:rsidR="00973DEC" w:rsidRDefault="00973DEC" w:rsidP="001C4BC5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уровня развития детской деятельности через использование созданного участка;</w:t>
      </w:r>
    </w:p>
    <w:p w:rsidR="00973DEC" w:rsidRDefault="00973DEC" w:rsidP="001C4BC5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Активизация творческой инициативы родителей в рамках конструктивного сотрудничества;</w:t>
      </w:r>
    </w:p>
    <w:p w:rsidR="00973DEC" w:rsidRDefault="00973DEC" w:rsidP="001C4BC5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рейтинга детского сада.</w:t>
      </w:r>
    </w:p>
    <w:p w:rsidR="00973DEC" w:rsidRDefault="00973DEC" w:rsidP="001C4BC5">
      <w:pPr>
        <w:pStyle w:val="ListParagraph"/>
        <w:spacing w:after="0"/>
        <w:ind w:left="1440"/>
        <w:jc w:val="both"/>
        <w:rPr>
          <w:rFonts w:ascii="Times New Roman" w:hAnsi="Times New Roman"/>
          <w:sz w:val="28"/>
          <w:szCs w:val="28"/>
        </w:rPr>
      </w:pPr>
    </w:p>
    <w:p w:rsidR="00973DEC" w:rsidRPr="003B4A1A" w:rsidRDefault="00973DEC" w:rsidP="001C4BC5">
      <w:pPr>
        <w:pStyle w:val="ListParagraph"/>
        <w:spacing w:after="0"/>
        <w:ind w:left="1440"/>
        <w:jc w:val="both"/>
        <w:rPr>
          <w:rFonts w:ascii="Times New Roman" w:hAnsi="Times New Roman"/>
          <w:b/>
          <w:sz w:val="32"/>
          <w:szCs w:val="32"/>
        </w:rPr>
      </w:pPr>
      <w:r w:rsidRPr="003B4A1A">
        <w:rPr>
          <w:rFonts w:ascii="Times New Roman" w:hAnsi="Times New Roman"/>
          <w:b/>
          <w:sz w:val="32"/>
          <w:szCs w:val="32"/>
        </w:rPr>
        <w:t>Перспектива развития проекта:</w:t>
      </w:r>
    </w:p>
    <w:p w:rsidR="00973DEC" w:rsidRDefault="00973DEC" w:rsidP="001C4BC5">
      <w:pPr>
        <w:pStyle w:val="ListParagraph"/>
        <w:spacing w:after="0"/>
        <w:ind w:left="567" w:firstLine="87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проведения осеннего праздника силами педагогов и воспитанников организуем выставку поделок из овощей, выращенных на огороде детского сада.</w:t>
      </w:r>
    </w:p>
    <w:p w:rsidR="00973DEC" w:rsidRDefault="00973DEC" w:rsidP="001C4BC5">
      <w:pPr>
        <w:pStyle w:val="ListParagraph"/>
        <w:spacing w:after="0"/>
        <w:ind w:left="567" w:firstLine="873"/>
        <w:jc w:val="both"/>
        <w:rPr>
          <w:rFonts w:ascii="Times New Roman" w:hAnsi="Times New Roman"/>
          <w:sz w:val="28"/>
          <w:szCs w:val="28"/>
        </w:rPr>
      </w:pPr>
    </w:p>
    <w:p w:rsidR="00973DEC" w:rsidRPr="003B4A1A" w:rsidRDefault="00973DEC" w:rsidP="001C4BC5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</w:t>
      </w:r>
      <w:r w:rsidRPr="003B4A1A">
        <w:rPr>
          <w:rFonts w:ascii="Times New Roman" w:hAnsi="Times New Roman"/>
          <w:b/>
          <w:sz w:val="32"/>
          <w:szCs w:val="32"/>
        </w:rPr>
        <w:t>Материальное обеспечение проекта</w:t>
      </w:r>
      <w:r>
        <w:rPr>
          <w:rFonts w:ascii="Times New Roman" w:hAnsi="Times New Roman"/>
          <w:b/>
          <w:sz w:val="32"/>
          <w:szCs w:val="32"/>
        </w:rPr>
        <w:t>:</w:t>
      </w:r>
    </w:p>
    <w:p w:rsidR="00973DEC" w:rsidRPr="00C34913" w:rsidRDefault="00973DEC" w:rsidP="001C4BC5">
      <w:pPr>
        <w:pStyle w:val="ListParagraph"/>
        <w:spacing w:after="0"/>
        <w:ind w:left="567" w:firstLine="873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3969"/>
        <w:gridCol w:w="1701"/>
        <w:gridCol w:w="1701"/>
      </w:tblGrid>
      <w:tr w:rsidR="00973DEC" w:rsidRPr="00A75A06" w:rsidTr="00A75A06">
        <w:tc>
          <w:tcPr>
            <w:tcW w:w="817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  <w:tc>
          <w:tcPr>
            <w:tcW w:w="1701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8"/>
                <w:szCs w:val="28"/>
              </w:rPr>
              <w:t>Сумма(руб)</w:t>
            </w:r>
          </w:p>
        </w:tc>
      </w:tr>
      <w:tr w:rsidR="00973DEC" w:rsidRPr="00A75A06" w:rsidTr="00A75A06">
        <w:tc>
          <w:tcPr>
            <w:tcW w:w="817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8"/>
                <w:szCs w:val="28"/>
              </w:rPr>
              <w:t xml:space="preserve">Семена </w:t>
            </w:r>
          </w:p>
        </w:tc>
        <w:tc>
          <w:tcPr>
            <w:tcW w:w="1701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8"/>
                <w:szCs w:val="28"/>
              </w:rPr>
              <w:t>20 пакетов</w:t>
            </w:r>
          </w:p>
        </w:tc>
        <w:tc>
          <w:tcPr>
            <w:tcW w:w="1701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8"/>
                <w:szCs w:val="28"/>
              </w:rPr>
              <w:t>380</w:t>
            </w:r>
          </w:p>
        </w:tc>
      </w:tr>
      <w:tr w:rsidR="00973DEC" w:rsidRPr="00A75A06" w:rsidTr="00A75A06">
        <w:tc>
          <w:tcPr>
            <w:tcW w:w="817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8"/>
                <w:szCs w:val="28"/>
              </w:rPr>
              <w:t>Краска, кисточки, растворитель</w:t>
            </w:r>
          </w:p>
        </w:tc>
        <w:tc>
          <w:tcPr>
            <w:tcW w:w="1701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8"/>
                <w:szCs w:val="28"/>
              </w:rPr>
              <w:t>2кг</w:t>
            </w:r>
          </w:p>
        </w:tc>
        <w:tc>
          <w:tcPr>
            <w:tcW w:w="1701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</w:tr>
      <w:tr w:rsidR="00973DEC" w:rsidRPr="00A75A06" w:rsidTr="00A75A06">
        <w:tc>
          <w:tcPr>
            <w:tcW w:w="817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8"/>
                <w:szCs w:val="28"/>
              </w:rPr>
              <w:t>Завоз земли</w:t>
            </w:r>
          </w:p>
        </w:tc>
        <w:tc>
          <w:tcPr>
            <w:tcW w:w="1701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8"/>
                <w:szCs w:val="28"/>
              </w:rPr>
              <w:t>2 машины</w:t>
            </w:r>
          </w:p>
        </w:tc>
        <w:tc>
          <w:tcPr>
            <w:tcW w:w="1701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8"/>
                <w:szCs w:val="28"/>
              </w:rPr>
              <w:t>8000</w:t>
            </w:r>
          </w:p>
        </w:tc>
      </w:tr>
      <w:tr w:rsidR="00973DEC" w:rsidRPr="00A75A06" w:rsidTr="00A75A06">
        <w:tc>
          <w:tcPr>
            <w:tcW w:w="817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8"/>
                <w:szCs w:val="28"/>
              </w:rPr>
              <w:t>Бумага</w:t>
            </w:r>
          </w:p>
        </w:tc>
        <w:tc>
          <w:tcPr>
            <w:tcW w:w="1701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8"/>
                <w:szCs w:val="28"/>
              </w:rPr>
              <w:t>1 пачка</w:t>
            </w:r>
          </w:p>
        </w:tc>
        <w:tc>
          <w:tcPr>
            <w:tcW w:w="1701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8"/>
                <w:szCs w:val="28"/>
              </w:rPr>
              <w:t xml:space="preserve">160 </w:t>
            </w:r>
          </w:p>
        </w:tc>
      </w:tr>
      <w:tr w:rsidR="00973DEC" w:rsidRPr="00A75A06" w:rsidTr="00A75A06">
        <w:tc>
          <w:tcPr>
            <w:tcW w:w="817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8"/>
                <w:szCs w:val="28"/>
              </w:rPr>
              <w:t>Опил</w:t>
            </w:r>
          </w:p>
        </w:tc>
        <w:tc>
          <w:tcPr>
            <w:tcW w:w="1701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8"/>
                <w:szCs w:val="28"/>
              </w:rPr>
              <w:t>10 мешков</w:t>
            </w:r>
          </w:p>
        </w:tc>
        <w:tc>
          <w:tcPr>
            <w:tcW w:w="1701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DEC" w:rsidRPr="00A75A06" w:rsidTr="00A75A06">
        <w:tc>
          <w:tcPr>
            <w:tcW w:w="817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8"/>
                <w:szCs w:val="28"/>
              </w:rPr>
              <w:t>Пластмассовые ящики</w:t>
            </w:r>
          </w:p>
        </w:tc>
        <w:tc>
          <w:tcPr>
            <w:tcW w:w="1701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8"/>
                <w:szCs w:val="28"/>
              </w:rPr>
              <w:t>20 шт</w:t>
            </w:r>
          </w:p>
        </w:tc>
        <w:tc>
          <w:tcPr>
            <w:tcW w:w="1701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DEC" w:rsidRPr="00A75A06" w:rsidTr="00A75A06">
        <w:tc>
          <w:tcPr>
            <w:tcW w:w="817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8"/>
                <w:szCs w:val="28"/>
              </w:rPr>
              <w:t>Саженцы деревьев и кустарников</w:t>
            </w:r>
          </w:p>
        </w:tc>
        <w:tc>
          <w:tcPr>
            <w:tcW w:w="1701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8"/>
                <w:szCs w:val="28"/>
              </w:rPr>
              <w:t>8 шт</w:t>
            </w:r>
          </w:p>
        </w:tc>
        <w:tc>
          <w:tcPr>
            <w:tcW w:w="1701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3DEC" w:rsidRPr="00A75A06" w:rsidTr="00A75A06">
        <w:tc>
          <w:tcPr>
            <w:tcW w:w="817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  <w:r w:rsidRPr="00A75A06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1701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73DEC" w:rsidRPr="00A75A06" w:rsidRDefault="00973DEC" w:rsidP="00A75A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5A06">
              <w:rPr>
                <w:rFonts w:ascii="Times New Roman" w:hAnsi="Times New Roman"/>
                <w:sz w:val="28"/>
                <w:szCs w:val="28"/>
              </w:rPr>
              <w:t>8740</w:t>
            </w:r>
          </w:p>
        </w:tc>
      </w:tr>
    </w:tbl>
    <w:p w:rsidR="00973DEC" w:rsidRDefault="00973DEC" w:rsidP="001C4BC5">
      <w:pPr>
        <w:pStyle w:val="ListParagraph"/>
        <w:spacing w:after="0"/>
        <w:ind w:left="567" w:firstLine="873"/>
        <w:jc w:val="both"/>
        <w:rPr>
          <w:rFonts w:ascii="Times New Roman" w:hAnsi="Times New Roman"/>
          <w:sz w:val="28"/>
          <w:szCs w:val="28"/>
        </w:rPr>
      </w:pPr>
    </w:p>
    <w:p w:rsidR="00973DEC" w:rsidRDefault="00973DEC" w:rsidP="001C4BC5">
      <w:pPr>
        <w:pStyle w:val="ListParagraph"/>
        <w:spacing w:after="0"/>
        <w:ind w:left="567" w:firstLine="873"/>
        <w:jc w:val="both"/>
        <w:rPr>
          <w:rFonts w:ascii="Times New Roman" w:hAnsi="Times New Roman"/>
          <w:sz w:val="28"/>
          <w:szCs w:val="28"/>
        </w:rPr>
      </w:pPr>
    </w:p>
    <w:p w:rsidR="00973DEC" w:rsidRDefault="00973DEC" w:rsidP="001C4BC5">
      <w:pPr>
        <w:pStyle w:val="ListParagraph"/>
        <w:spacing w:after="0"/>
        <w:ind w:left="567" w:firstLine="873"/>
        <w:jc w:val="both"/>
        <w:rPr>
          <w:rFonts w:ascii="Times New Roman" w:hAnsi="Times New Roman"/>
          <w:sz w:val="28"/>
          <w:szCs w:val="28"/>
        </w:rPr>
      </w:pPr>
    </w:p>
    <w:p w:rsidR="00973DEC" w:rsidRPr="003B4A1A" w:rsidRDefault="00973DEC" w:rsidP="001C4BC5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</w:t>
      </w:r>
      <w:r w:rsidRPr="003B4A1A">
        <w:rPr>
          <w:rFonts w:ascii="Times New Roman" w:hAnsi="Times New Roman"/>
          <w:b/>
          <w:sz w:val="32"/>
          <w:szCs w:val="32"/>
        </w:rPr>
        <w:t>Ресурсы проекта:</w:t>
      </w:r>
    </w:p>
    <w:p w:rsidR="00973DEC" w:rsidRPr="00C76CD1" w:rsidRDefault="00973DEC" w:rsidP="001C4BC5">
      <w:pPr>
        <w:pStyle w:val="ListParagraph"/>
        <w:spacing w:after="0"/>
        <w:jc w:val="both"/>
        <w:rPr>
          <w:rFonts w:ascii="Times New Roman" w:hAnsi="Times New Roman"/>
          <w:sz w:val="28"/>
          <w:szCs w:val="28"/>
        </w:rPr>
      </w:pPr>
      <w:r w:rsidRPr="00C76CD1">
        <w:rPr>
          <w:rFonts w:ascii="Times New Roman" w:hAnsi="Times New Roman"/>
          <w:sz w:val="28"/>
          <w:szCs w:val="28"/>
        </w:rPr>
        <w:t>Активное участие в проекте благоустройства территории детского сада приняли:</w:t>
      </w:r>
    </w:p>
    <w:p w:rsidR="00973DEC" w:rsidRPr="00C76CD1" w:rsidRDefault="00973DEC" w:rsidP="001C4BC5">
      <w:pPr>
        <w:pStyle w:val="ListParagraph"/>
        <w:spacing w:after="0"/>
        <w:jc w:val="both"/>
        <w:rPr>
          <w:rFonts w:ascii="Times New Roman" w:hAnsi="Times New Roman"/>
          <w:sz w:val="28"/>
          <w:szCs w:val="28"/>
        </w:rPr>
      </w:pPr>
      <w:r w:rsidRPr="00C76CD1">
        <w:rPr>
          <w:rFonts w:ascii="Times New Roman" w:hAnsi="Times New Roman"/>
          <w:sz w:val="28"/>
          <w:szCs w:val="28"/>
        </w:rPr>
        <w:t></w:t>
      </w:r>
      <w:r w:rsidRPr="00C76CD1">
        <w:rPr>
          <w:rFonts w:ascii="Times New Roman" w:hAnsi="Times New Roman"/>
          <w:sz w:val="28"/>
          <w:szCs w:val="28"/>
        </w:rPr>
        <w:tab/>
        <w:t>коллектив</w:t>
      </w:r>
      <w:r>
        <w:rPr>
          <w:rFonts w:ascii="Times New Roman" w:hAnsi="Times New Roman"/>
          <w:sz w:val="28"/>
          <w:szCs w:val="28"/>
        </w:rPr>
        <w:t xml:space="preserve"> и воспитанники</w:t>
      </w:r>
      <w:r w:rsidRPr="00C76CD1">
        <w:rPr>
          <w:rFonts w:ascii="Times New Roman" w:hAnsi="Times New Roman"/>
          <w:sz w:val="28"/>
          <w:szCs w:val="28"/>
        </w:rPr>
        <w:t xml:space="preserve"> детского сада</w:t>
      </w:r>
      <w:r>
        <w:rPr>
          <w:rFonts w:ascii="Times New Roman" w:hAnsi="Times New Roman"/>
          <w:sz w:val="28"/>
          <w:szCs w:val="28"/>
        </w:rPr>
        <w:t xml:space="preserve"> (непосредственная деятельность по реализации проекта)</w:t>
      </w:r>
      <w:r w:rsidRPr="00C76CD1">
        <w:rPr>
          <w:rFonts w:ascii="Times New Roman" w:hAnsi="Times New Roman"/>
          <w:sz w:val="28"/>
          <w:szCs w:val="28"/>
        </w:rPr>
        <w:t>;</w:t>
      </w:r>
    </w:p>
    <w:p w:rsidR="00973DEC" w:rsidRPr="00C76CD1" w:rsidRDefault="00973DEC" w:rsidP="001C4BC5">
      <w:pPr>
        <w:pStyle w:val="ListParagraph"/>
        <w:spacing w:after="0"/>
        <w:jc w:val="both"/>
        <w:rPr>
          <w:rFonts w:ascii="Times New Roman" w:hAnsi="Times New Roman"/>
          <w:sz w:val="28"/>
          <w:szCs w:val="28"/>
        </w:rPr>
      </w:pPr>
      <w:r w:rsidRPr="00C76CD1">
        <w:rPr>
          <w:rFonts w:ascii="Times New Roman" w:hAnsi="Times New Roman"/>
          <w:sz w:val="28"/>
          <w:szCs w:val="28"/>
        </w:rPr>
        <w:t></w:t>
      </w:r>
      <w:r w:rsidRPr="00C76CD1">
        <w:rPr>
          <w:rFonts w:ascii="Times New Roman" w:hAnsi="Times New Roman"/>
          <w:sz w:val="28"/>
          <w:szCs w:val="28"/>
        </w:rPr>
        <w:tab/>
        <w:t>родители воспитанников</w:t>
      </w:r>
      <w:r>
        <w:rPr>
          <w:rFonts w:ascii="Times New Roman" w:hAnsi="Times New Roman"/>
          <w:sz w:val="28"/>
          <w:szCs w:val="28"/>
        </w:rPr>
        <w:t xml:space="preserve"> (оказание помощи в приобретении материалов и создании построек)</w:t>
      </w:r>
      <w:r w:rsidRPr="00C76CD1">
        <w:rPr>
          <w:rFonts w:ascii="Times New Roman" w:hAnsi="Times New Roman"/>
          <w:sz w:val="28"/>
          <w:szCs w:val="28"/>
        </w:rPr>
        <w:t>;</w:t>
      </w:r>
    </w:p>
    <w:p w:rsidR="00973DEC" w:rsidRPr="00C76CD1" w:rsidRDefault="00973DEC" w:rsidP="001C4BC5">
      <w:pPr>
        <w:pStyle w:val="ListParagraph"/>
        <w:spacing w:after="0"/>
        <w:jc w:val="both"/>
        <w:rPr>
          <w:rFonts w:ascii="Times New Roman" w:hAnsi="Times New Roman"/>
          <w:sz w:val="28"/>
          <w:szCs w:val="28"/>
        </w:rPr>
      </w:pPr>
      <w:r w:rsidRPr="00C76CD1">
        <w:rPr>
          <w:rFonts w:ascii="Times New Roman" w:hAnsi="Times New Roman"/>
          <w:sz w:val="28"/>
          <w:szCs w:val="28"/>
        </w:rPr>
        <w:t></w:t>
      </w:r>
      <w:r w:rsidRPr="00C76CD1">
        <w:rPr>
          <w:rFonts w:ascii="Times New Roman" w:hAnsi="Times New Roman"/>
          <w:sz w:val="28"/>
          <w:szCs w:val="28"/>
        </w:rPr>
        <w:tab/>
        <w:t xml:space="preserve">Агрофирма </w:t>
      </w:r>
      <w:r>
        <w:rPr>
          <w:rFonts w:ascii="Times New Roman" w:hAnsi="Times New Roman"/>
          <w:sz w:val="28"/>
          <w:szCs w:val="28"/>
        </w:rPr>
        <w:t>«Калинино» (завоз земли).</w:t>
      </w:r>
    </w:p>
    <w:p w:rsidR="00973DEC" w:rsidRDefault="00973DEC" w:rsidP="001C4BC5">
      <w:pPr>
        <w:pStyle w:val="ListParagraph"/>
        <w:spacing w:after="0"/>
        <w:jc w:val="both"/>
        <w:rPr>
          <w:rFonts w:ascii="Times New Roman" w:hAnsi="Times New Roman"/>
          <w:sz w:val="28"/>
          <w:szCs w:val="28"/>
        </w:rPr>
      </w:pPr>
    </w:p>
    <w:p w:rsidR="00973DEC" w:rsidRDefault="00973DEC" w:rsidP="001C4BC5">
      <w:pPr>
        <w:pStyle w:val="ListParagraph"/>
        <w:spacing w:after="0"/>
        <w:jc w:val="both"/>
        <w:rPr>
          <w:rFonts w:ascii="Times New Roman" w:hAnsi="Times New Roman"/>
          <w:sz w:val="28"/>
          <w:szCs w:val="28"/>
        </w:rPr>
      </w:pPr>
    </w:p>
    <w:p w:rsidR="00973DEC" w:rsidRPr="006C74BD" w:rsidRDefault="00973DEC" w:rsidP="009E24FE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6C74BD">
        <w:rPr>
          <w:rFonts w:ascii="Times New Roman" w:hAnsi="Times New Roman"/>
          <w:b/>
          <w:sz w:val="32"/>
          <w:szCs w:val="32"/>
        </w:rPr>
        <w:t>Содержание деятельности по реализации проекта.</w:t>
      </w:r>
    </w:p>
    <w:p w:rsidR="00973DEC" w:rsidRDefault="00973DEC" w:rsidP="008702B5">
      <w:pPr>
        <w:pStyle w:val="ListParagraph"/>
        <w:tabs>
          <w:tab w:val="left" w:pos="0"/>
        </w:tabs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F55DBB">
        <w:rPr>
          <w:rFonts w:ascii="Times New Roman" w:hAnsi="Times New Roman"/>
          <w:b/>
          <w:sz w:val="28"/>
          <w:szCs w:val="28"/>
        </w:rPr>
        <w:t>Подготовительный этап</w:t>
      </w:r>
      <w:r>
        <w:rPr>
          <w:rFonts w:ascii="Times New Roman" w:hAnsi="Times New Roman"/>
          <w:sz w:val="28"/>
          <w:szCs w:val="28"/>
        </w:rPr>
        <w:t>.  На январском педсовете было принято решение о создании на огороде детского сада исследовательских участков, намечены планы и этапы реализации проекта, эскиз  участка, назначены ответственные за реализацию и  было принято решение довести до сведения родителей  о планах реализации проекта.</w:t>
      </w:r>
    </w:p>
    <w:p w:rsidR="00973DEC" w:rsidRDefault="00973DEC" w:rsidP="008702B5">
      <w:pPr>
        <w:pStyle w:val="ListParagraph"/>
        <w:tabs>
          <w:tab w:val="left" w:pos="0"/>
        </w:tabs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Работая над эскизами групповых участков, педагоги решили сделать общую тематическую композицию, а старший воспитатель сделала эскиз всего огорода. (</w:t>
      </w:r>
      <w:r w:rsidRPr="008F3678">
        <w:rPr>
          <w:rFonts w:ascii="Times New Roman" w:hAnsi="Times New Roman"/>
          <w:b/>
          <w:sz w:val="28"/>
          <w:szCs w:val="28"/>
        </w:rPr>
        <w:t>Приложение №1</w:t>
      </w:r>
      <w:r>
        <w:rPr>
          <w:rFonts w:ascii="Times New Roman" w:hAnsi="Times New Roman"/>
          <w:sz w:val="28"/>
          <w:szCs w:val="28"/>
        </w:rPr>
        <w:t xml:space="preserve">) </w:t>
      </w:r>
    </w:p>
    <w:p w:rsidR="00973DEC" w:rsidRDefault="00973DEC" w:rsidP="008702B5">
      <w:pPr>
        <w:pStyle w:val="ListParagraph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В начале мая на общем родительском собрании  познакомили родителей с эскизом огорода. Родители предложили оказать помощь в реализации проекта.</w:t>
      </w:r>
    </w:p>
    <w:p w:rsidR="00973DEC" w:rsidRDefault="00973DEC" w:rsidP="008702B5">
      <w:pPr>
        <w:pStyle w:val="ListParagraph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Обсудив с родителями цветовую гамму и сорта цветов и овощей, приступили к закупке семян. В апреле в детском саду началась акция «Огород на подоконнике». Дети под руководством воспитателей посеяли семена, купленные родителями, и осуществляли совместный уход за ними, наблюдая за ростом растений. Во время проведения образовательной деятельности дети рассказывали об изменениях, происходящих с растениями, узнавали об особенностях ухода за ними, делились впечатлениями, сравнивали результаты акции по группам, выявляя причины разного роста всходов. Дети старшей – подготовительной группы вели дневник наблюдений, в котором фиксировали результаты своих исследований. (</w:t>
      </w:r>
      <w:r w:rsidRPr="008F3678">
        <w:rPr>
          <w:rFonts w:ascii="Times New Roman" w:hAnsi="Times New Roman"/>
          <w:b/>
          <w:sz w:val="28"/>
          <w:szCs w:val="28"/>
        </w:rPr>
        <w:t>Приложение №2</w:t>
      </w:r>
      <w:r>
        <w:rPr>
          <w:rFonts w:ascii="Times New Roman" w:hAnsi="Times New Roman"/>
          <w:sz w:val="28"/>
          <w:szCs w:val="28"/>
        </w:rPr>
        <w:t>)</w:t>
      </w:r>
    </w:p>
    <w:p w:rsidR="00973DEC" w:rsidRPr="009E644E" w:rsidRDefault="00973DEC" w:rsidP="008702B5">
      <w:pPr>
        <w:pStyle w:val="ListParagraph"/>
        <w:spacing w:after="0"/>
        <w:ind w:left="0"/>
        <w:rPr>
          <w:rFonts w:ascii="Times New Roman" w:hAnsi="Times New Roman"/>
          <w:sz w:val="28"/>
          <w:szCs w:val="28"/>
        </w:rPr>
      </w:pPr>
      <w:r w:rsidRPr="00B96C1A">
        <w:rPr>
          <w:rFonts w:ascii="Times New Roman" w:hAnsi="Times New Roman"/>
          <w:b/>
          <w:sz w:val="32"/>
          <w:szCs w:val="32"/>
        </w:rPr>
        <w:t>Практический этап</w:t>
      </w:r>
      <w:r>
        <w:rPr>
          <w:rFonts w:ascii="Times New Roman" w:hAnsi="Times New Roman"/>
          <w:sz w:val="28"/>
          <w:szCs w:val="28"/>
        </w:rPr>
        <w:t>. В апреле была проведена уборка территории, обрезка деревьев и побелка стволов. Был завезен песок для песочниц и земля для клумб и грядок. Помощь оказала</w:t>
      </w:r>
      <w:r w:rsidRPr="00BF50D0">
        <w:rPr>
          <w:rFonts w:ascii="Times New Roman" w:hAnsi="Times New Roman"/>
          <w:sz w:val="28"/>
          <w:szCs w:val="28"/>
        </w:rPr>
        <w:t xml:space="preserve"> ОАО Агрофирма «Калинино»</w:t>
      </w:r>
      <w:r>
        <w:rPr>
          <w:rFonts w:ascii="Times New Roman" w:hAnsi="Times New Roman"/>
          <w:sz w:val="28"/>
          <w:szCs w:val="28"/>
        </w:rPr>
        <w:t>.</w:t>
      </w:r>
      <w:r w:rsidRPr="008702B5">
        <w:rPr>
          <w:rFonts w:ascii="Times New Roman" w:hAnsi="Times New Roman"/>
          <w:i/>
          <w:sz w:val="28"/>
          <w:szCs w:val="28"/>
        </w:rPr>
        <w:t xml:space="preserve"> </w:t>
      </w:r>
    </w:p>
    <w:p w:rsidR="00973DEC" w:rsidRDefault="00973DEC" w:rsidP="00C5104C">
      <w:pPr>
        <w:pStyle w:val="ListParagraph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начале мая сотрудники вышли на субботник. Дети оказывали посильную помощь взрослым. Сотрудники детского сада приступили к разметке будущих грядок. Как только позволила погода, мы начали высадку рассады, выращенную детьми и воспитателями из семян, принесенных родителями. В итоге  на территории детского сада был оборудован опытнический участок, на котором педагоги организовали соответствующую трудовую и практическую деятельность воспитанников.</w:t>
      </w:r>
    </w:p>
    <w:p w:rsidR="00973DEC" w:rsidRDefault="00973DEC" w:rsidP="001C4BC5">
      <w:pPr>
        <w:pStyle w:val="ListParagraph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>На огороде детского сада были созданы: композиция к русской народной сказке «Пых», фитоуголок, фитобар, посажены кустарники на аллее выпускников, «Георгинарий», «Флоксарий», «Цинарий».</w:t>
      </w:r>
    </w:p>
    <w:p w:rsidR="00973DEC" w:rsidRDefault="00973DEC" w:rsidP="00AA13F3">
      <w:pPr>
        <w:pStyle w:val="ListParagraph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конце мая организовали</w:t>
      </w:r>
      <w:r w:rsidRPr="00687493">
        <w:rPr>
          <w:rFonts w:ascii="Times New Roman" w:hAnsi="Times New Roman"/>
          <w:sz w:val="28"/>
          <w:szCs w:val="28"/>
        </w:rPr>
        <w:t xml:space="preserve"> родительский субботник.</w:t>
      </w:r>
      <w:r>
        <w:rPr>
          <w:rFonts w:ascii="Times New Roman" w:hAnsi="Times New Roman"/>
          <w:sz w:val="28"/>
          <w:szCs w:val="28"/>
        </w:rPr>
        <w:t xml:space="preserve"> Выпускники 2014 года вместе с родителями высадили на аллее выпускников саженцы плодовых деревьев и кустарников. (</w:t>
      </w:r>
      <w:r w:rsidRPr="008F3678">
        <w:rPr>
          <w:rFonts w:ascii="Times New Roman" w:hAnsi="Times New Roman"/>
          <w:b/>
          <w:sz w:val="28"/>
          <w:szCs w:val="28"/>
        </w:rPr>
        <w:t>Приложение №3</w:t>
      </w:r>
      <w:r>
        <w:rPr>
          <w:rFonts w:ascii="Times New Roman" w:hAnsi="Times New Roman"/>
          <w:sz w:val="28"/>
          <w:szCs w:val="28"/>
        </w:rPr>
        <w:t>)</w:t>
      </w:r>
    </w:p>
    <w:p w:rsidR="00973DEC" w:rsidRDefault="00973DEC" w:rsidP="008702B5">
      <w:pPr>
        <w:pStyle w:val="ListParagraph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>В рамках реализации проекта с марта по июнь в детском саду были проведены мероприятия: подпроект «Книга полезных историй о правильном питании», цикл бесед «Путешествие внутрь грядки», «В гостях у Сеньора – помидора», «Коллекция народных примет», оформлены буклеты «Лекарственные растения», «Ядовитые растения», «Вкусные блюда из овощей», экологическое развлечение «Как пчелка лес спасала», «Как помидор стал красным», конкурс рисунков на асфальте «Лето в поле и в лесу», конкурс фоторабот «Домашняя грядка - 2014» и «Домашние заготовки на зиму». (</w:t>
      </w:r>
      <w:r w:rsidRPr="008F3678">
        <w:rPr>
          <w:rFonts w:ascii="Times New Roman" w:hAnsi="Times New Roman"/>
          <w:b/>
          <w:sz w:val="28"/>
          <w:szCs w:val="28"/>
        </w:rPr>
        <w:t>Приложение №4)</w:t>
      </w:r>
    </w:p>
    <w:p w:rsidR="00973DEC" w:rsidRDefault="00973DEC" w:rsidP="00E93D0E">
      <w:pPr>
        <w:pStyle w:val="ListParagraph"/>
        <w:spacing w:after="0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9E33E5">
        <w:rPr>
          <w:rFonts w:ascii="Times New Roman" w:hAnsi="Times New Roman"/>
          <w:sz w:val="28"/>
          <w:szCs w:val="28"/>
        </w:rPr>
        <w:t>С июня по август дети под руководством воспитателей</w:t>
      </w:r>
      <w:r>
        <w:rPr>
          <w:rFonts w:ascii="Times New Roman" w:hAnsi="Times New Roman"/>
          <w:sz w:val="28"/>
          <w:szCs w:val="28"/>
        </w:rPr>
        <w:t xml:space="preserve"> вели журнал «Все ли овощи в порядке? Как дела на нашей грядке?», в который вошли разделы по развитию познавательной активности воспитанников посредством организации трудовой и практической деятельности на огороде: «Где бы силы мне добыть землю всю перерыхлить», «Лей, лей, не робей и воды не жалей!», «Я работы не боюсь, с сорняками я борюсь». Дети под руководством воспитателей делали пометки в журнале после проведенных работ, обсуждали результаты организованных на участке опытов и экспериментов, намечали план работы на будущее. В сентябре провели акцию «Сбор урожая». (</w:t>
      </w:r>
      <w:r w:rsidRPr="003F380C">
        <w:rPr>
          <w:rFonts w:ascii="Times New Roman" w:hAnsi="Times New Roman"/>
          <w:b/>
          <w:sz w:val="28"/>
          <w:szCs w:val="28"/>
        </w:rPr>
        <w:t>Приложение №5)</w:t>
      </w:r>
    </w:p>
    <w:p w:rsidR="00973DEC" w:rsidRDefault="00973DEC" w:rsidP="00E93D0E">
      <w:pPr>
        <w:pStyle w:val="ListParagraph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E93D0E">
        <w:rPr>
          <w:rFonts w:ascii="Times New Roman" w:hAnsi="Times New Roman"/>
          <w:sz w:val="28"/>
          <w:szCs w:val="28"/>
        </w:rPr>
        <w:t>Завершением практического этапа</w:t>
      </w:r>
      <w:r>
        <w:rPr>
          <w:rFonts w:ascii="Times New Roman" w:hAnsi="Times New Roman"/>
          <w:sz w:val="28"/>
          <w:szCs w:val="28"/>
        </w:rPr>
        <w:t xml:space="preserve"> стало проведение итогового мероприятия «Огород наш так хорош, лучше в мире не найдешь!», на котором дети в игровой форме рассказали о своей деятельности, дегустировали блюда из выращенных овощей. Здесь же были награждены самые активные участники проекта. (</w:t>
      </w:r>
      <w:r w:rsidRPr="00430CC7">
        <w:rPr>
          <w:rFonts w:ascii="Times New Roman" w:hAnsi="Times New Roman"/>
          <w:b/>
          <w:sz w:val="28"/>
          <w:szCs w:val="28"/>
        </w:rPr>
        <w:t>Приложение №6</w:t>
      </w:r>
      <w:r>
        <w:rPr>
          <w:rFonts w:ascii="Times New Roman" w:hAnsi="Times New Roman"/>
          <w:sz w:val="28"/>
          <w:szCs w:val="28"/>
        </w:rPr>
        <w:t>)</w:t>
      </w:r>
    </w:p>
    <w:p w:rsidR="00973DEC" w:rsidRDefault="00973DEC" w:rsidP="00E93D0E">
      <w:pPr>
        <w:pStyle w:val="ListParagraph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E65F56">
        <w:rPr>
          <w:rFonts w:ascii="Times New Roman" w:hAnsi="Times New Roman"/>
          <w:b/>
          <w:sz w:val="28"/>
          <w:szCs w:val="28"/>
        </w:rPr>
        <w:t>Аналитический этап</w:t>
      </w:r>
      <w:r>
        <w:rPr>
          <w:rFonts w:ascii="Times New Roman" w:hAnsi="Times New Roman"/>
          <w:sz w:val="28"/>
          <w:szCs w:val="28"/>
        </w:rPr>
        <w:t>. В данный момент наш проект закончен. Реализованы подготовительный и практический этапы. В ходе реализации проекта был создан на территории детского сада опытнический участок для ведения образовательной деятельности в летний период. Проведенный педагогами анализ активности детской деятельности на созданном участке показал положительную динамику развития познавательного интереса, экологической культуры, речи воспитанников. Дети с удовольствием трудились на огороде, наблюдали за результатами своего труда, высказывали свои суждения, радовались полученному урожаю. И самое главное, в ходе совместной с педагогами деятельности, воспитанники получили необходимые им в школе навыки правильной организации трудовой и поисковой деятельности. Все это в свою очередь благотворно влияет на р</w:t>
      </w:r>
      <w:r w:rsidRPr="00DD1D11">
        <w:rPr>
          <w:rFonts w:ascii="Times New Roman" w:hAnsi="Times New Roman"/>
          <w:sz w:val="28"/>
          <w:szCs w:val="28"/>
        </w:rPr>
        <w:t>азвитие творческого (креативного) мышления</w:t>
      </w:r>
      <w:r>
        <w:rPr>
          <w:rFonts w:ascii="Times New Roman" w:hAnsi="Times New Roman"/>
          <w:sz w:val="28"/>
          <w:szCs w:val="28"/>
        </w:rPr>
        <w:t>. Кроме того, эстетическое оформление участка формирует художественный вкус детей и вызывает у них положительные эмоции, что способствует</w:t>
      </w:r>
      <w:r w:rsidRPr="002D6773">
        <w:t xml:space="preserve"> </w:t>
      </w:r>
      <w:r>
        <w:t xml:space="preserve"> </w:t>
      </w:r>
      <w:r w:rsidRPr="002D6773">
        <w:rPr>
          <w:rFonts w:ascii="Times New Roman" w:hAnsi="Times New Roman"/>
          <w:sz w:val="28"/>
          <w:szCs w:val="28"/>
        </w:rPr>
        <w:t>созданию</w:t>
      </w:r>
      <w:r>
        <w:t xml:space="preserve"> </w:t>
      </w:r>
      <w:r>
        <w:rPr>
          <w:rFonts w:ascii="Times New Roman" w:hAnsi="Times New Roman"/>
          <w:sz w:val="28"/>
          <w:szCs w:val="28"/>
        </w:rPr>
        <w:t>условий для</w:t>
      </w:r>
      <w:r>
        <w:t xml:space="preserve"> </w:t>
      </w:r>
      <w:r w:rsidRPr="002D6773">
        <w:rPr>
          <w:rFonts w:ascii="Times New Roman" w:hAnsi="Times New Roman"/>
          <w:sz w:val="28"/>
          <w:szCs w:val="28"/>
        </w:rPr>
        <w:t>комфортного пребывания детей в ДОУ</w:t>
      </w:r>
      <w:r>
        <w:rPr>
          <w:rFonts w:ascii="Times New Roman" w:hAnsi="Times New Roman"/>
          <w:sz w:val="28"/>
          <w:szCs w:val="28"/>
        </w:rPr>
        <w:t>.</w:t>
      </w:r>
    </w:p>
    <w:p w:rsidR="00973DEC" w:rsidRPr="00E93D0E" w:rsidRDefault="00973DEC" w:rsidP="00E93D0E">
      <w:pPr>
        <w:pStyle w:val="ListParagraph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Подводя итоги проекта, педагоги ДОО решили обобщить свой опыт и возможность применения его в другом ОУ. С этой целью изготовили буклет «Говорящий огород».</w:t>
      </w:r>
    </w:p>
    <w:p w:rsidR="00973DEC" w:rsidRPr="003F380C" w:rsidRDefault="00973DEC" w:rsidP="008702B5">
      <w:pPr>
        <w:pStyle w:val="ListParagraph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973DEC" w:rsidRDefault="00973DEC" w:rsidP="00AA13F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973DEC" w:rsidRDefault="00973DEC" w:rsidP="00347FDF">
      <w:pPr>
        <w:pStyle w:val="ListParagraph"/>
        <w:spacing w:after="0"/>
        <w:ind w:left="0"/>
        <w:rPr>
          <w:rFonts w:ascii="Times New Roman" w:hAnsi="Times New Roman"/>
          <w:sz w:val="28"/>
          <w:szCs w:val="28"/>
        </w:rPr>
      </w:pPr>
    </w:p>
    <w:p w:rsidR="00973DEC" w:rsidRDefault="00973DEC" w:rsidP="00347FDF">
      <w:pPr>
        <w:pStyle w:val="ListParagraph"/>
        <w:spacing w:after="0"/>
        <w:ind w:left="0"/>
        <w:rPr>
          <w:rFonts w:ascii="Times New Roman" w:hAnsi="Times New Roman"/>
          <w:sz w:val="28"/>
          <w:szCs w:val="28"/>
        </w:rPr>
      </w:pPr>
    </w:p>
    <w:p w:rsidR="00973DEC" w:rsidRDefault="00973DEC" w:rsidP="00347FDF">
      <w:pPr>
        <w:pStyle w:val="ListParagraph"/>
        <w:spacing w:after="0"/>
        <w:ind w:left="0"/>
        <w:rPr>
          <w:rFonts w:ascii="Times New Roman" w:hAnsi="Times New Roman"/>
          <w:sz w:val="28"/>
          <w:szCs w:val="28"/>
        </w:rPr>
      </w:pPr>
    </w:p>
    <w:p w:rsidR="00973DEC" w:rsidRDefault="00973DEC" w:rsidP="00347FDF">
      <w:pPr>
        <w:pStyle w:val="ListParagraph"/>
        <w:spacing w:after="0"/>
        <w:ind w:left="0"/>
        <w:rPr>
          <w:rFonts w:ascii="Times New Roman" w:hAnsi="Times New Roman"/>
          <w:sz w:val="28"/>
          <w:szCs w:val="28"/>
        </w:rPr>
      </w:pPr>
    </w:p>
    <w:p w:rsidR="00973DEC" w:rsidRDefault="00973DEC" w:rsidP="00347FDF">
      <w:pPr>
        <w:pStyle w:val="ListParagraph"/>
        <w:spacing w:after="0"/>
        <w:ind w:left="0"/>
        <w:rPr>
          <w:rFonts w:ascii="Times New Roman" w:hAnsi="Times New Roman"/>
          <w:sz w:val="28"/>
          <w:szCs w:val="28"/>
        </w:rPr>
      </w:pPr>
    </w:p>
    <w:p w:rsidR="00973DEC" w:rsidRDefault="00973DEC" w:rsidP="00347FDF">
      <w:pPr>
        <w:pStyle w:val="ListParagraph"/>
        <w:spacing w:after="0"/>
        <w:ind w:left="0"/>
        <w:rPr>
          <w:rFonts w:ascii="Times New Roman" w:hAnsi="Times New Roman"/>
          <w:sz w:val="28"/>
          <w:szCs w:val="28"/>
        </w:rPr>
      </w:pPr>
    </w:p>
    <w:p w:rsidR="00973DEC" w:rsidRDefault="00973DEC" w:rsidP="00347FDF">
      <w:pPr>
        <w:pStyle w:val="ListParagraph"/>
        <w:spacing w:after="0"/>
        <w:ind w:left="0"/>
        <w:rPr>
          <w:rFonts w:ascii="Times New Roman" w:hAnsi="Times New Roman"/>
          <w:sz w:val="28"/>
          <w:szCs w:val="28"/>
        </w:rPr>
      </w:pPr>
    </w:p>
    <w:p w:rsidR="00973DEC" w:rsidRDefault="00973DEC" w:rsidP="00347FDF">
      <w:pPr>
        <w:pStyle w:val="ListParagraph"/>
        <w:spacing w:after="0"/>
        <w:ind w:left="0"/>
        <w:rPr>
          <w:rFonts w:ascii="Times New Roman" w:hAnsi="Times New Roman"/>
          <w:sz w:val="28"/>
          <w:szCs w:val="28"/>
        </w:rPr>
      </w:pPr>
    </w:p>
    <w:p w:rsidR="00973DEC" w:rsidRDefault="00973DEC" w:rsidP="00347FDF">
      <w:pPr>
        <w:pStyle w:val="ListParagraph"/>
        <w:spacing w:after="0"/>
        <w:ind w:left="0"/>
        <w:rPr>
          <w:rFonts w:ascii="Times New Roman" w:hAnsi="Times New Roman"/>
          <w:sz w:val="28"/>
          <w:szCs w:val="28"/>
        </w:rPr>
      </w:pPr>
    </w:p>
    <w:p w:rsidR="00973DEC" w:rsidRDefault="00973DEC" w:rsidP="00347FDF">
      <w:pPr>
        <w:pStyle w:val="ListParagraph"/>
        <w:spacing w:after="0"/>
        <w:ind w:left="0"/>
        <w:rPr>
          <w:rFonts w:ascii="Times New Roman" w:hAnsi="Times New Roman"/>
          <w:sz w:val="28"/>
          <w:szCs w:val="28"/>
        </w:rPr>
      </w:pPr>
    </w:p>
    <w:p w:rsidR="00973DEC" w:rsidRDefault="00973DEC" w:rsidP="00347FDF">
      <w:pPr>
        <w:pStyle w:val="ListParagraph"/>
        <w:spacing w:after="0"/>
        <w:ind w:left="0"/>
        <w:rPr>
          <w:rFonts w:ascii="Times New Roman" w:hAnsi="Times New Roman"/>
          <w:b/>
          <w:sz w:val="28"/>
          <w:szCs w:val="28"/>
        </w:rPr>
      </w:pPr>
      <w:r w:rsidRPr="002617FB">
        <w:rPr>
          <w:rFonts w:ascii="Times New Roman" w:hAnsi="Times New Roman"/>
          <w:b/>
          <w:sz w:val="28"/>
          <w:szCs w:val="28"/>
        </w:rPr>
        <w:t xml:space="preserve">  </w:t>
      </w:r>
    </w:p>
    <w:p w:rsidR="00973DEC" w:rsidRDefault="00973DEC" w:rsidP="00347FDF">
      <w:pPr>
        <w:pStyle w:val="ListParagraph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973DEC" w:rsidRDefault="00973DEC" w:rsidP="00347FDF">
      <w:pPr>
        <w:pStyle w:val="ListParagraph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973DEC" w:rsidRDefault="00973DEC" w:rsidP="00347FDF">
      <w:pPr>
        <w:pStyle w:val="ListParagraph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973DEC" w:rsidRDefault="00973DEC" w:rsidP="00347FDF">
      <w:pPr>
        <w:pStyle w:val="ListParagraph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973DEC" w:rsidRDefault="00973DEC" w:rsidP="00347FDF">
      <w:pPr>
        <w:pStyle w:val="ListParagraph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973DEC" w:rsidRDefault="00973DEC" w:rsidP="00347FDF">
      <w:pPr>
        <w:pStyle w:val="ListParagraph"/>
        <w:spacing w:after="0"/>
        <w:ind w:left="0"/>
        <w:rPr>
          <w:rFonts w:ascii="Times New Roman" w:hAnsi="Times New Roman"/>
          <w:b/>
          <w:sz w:val="28"/>
          <w:szCs w:val="28"/>
        </w:rPr>
      </w:pPr>
      <w:r w:rsidRPr="002617FB">
        <w:rPr>
          <w:rFonts w:ascii="Times New Roman" w:hAnsi="Times New Roman"/>
          <w:b/>
          <w:sz w:val="28"/>
          <w:szCs w:val="28"/>
        </w:rPr>
        <w:t>Приложение №1</w:t>
      </w:r>
    </w:p>
    <w:p w:rsidR="00973DEC" w:rsidRPr="002617FB" w:rsidRDefault="00973DEC" w:rsidP="002617FB">
      <w:pPr>
        <w:pStyle w:val="ListParagraph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Эскиз опытнического участка</w:t>
      </w:r>
    </w:p>
    <w:p w:rsidR="00973DEC" w:rsidRDefault="00973DEC" w:rsidP="00347FDF">
      <w:pPr>
        <w:pStyle w:val="ListParagraph"/>
        <w:spacing w:after="0"/>
        <w:ind w:left="0"/>
        <w:rPr>
          <w:rFonts w:ascii="Times New Roman" w:hAnsi="Times New Roman"/>
          <w:sz w:val="28"/>
          <w:szCs w:val="28"/>
        </w:rPr>
      </w:pPr>
    </w:p>
    <w:p w:rsidR="00973DEC" w:rsidRDefault="00973DEC" w:rsidP="00347FDF">
      <w:pPr>
        <w:pStyle w:val="ListParagraph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Pr="00A75A06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9" type="#_x0000_t75" style="width:205.5pt;height:153pt;visibility:visible">
            <v:imagedata r:id="rId7" o:title=""/>
          </v:shape>
        </w:pict>
      </w:r>
    </w:p>
    <w:p w:rsidR="00973DEC" w:rsidRDefault="00973DEC" w:rsidP="005F2352">
      <w:pPr>
        <w:pStyle w:val="ListParagraph"/>
        <w:spacing w:after="0"/>
        <w:ind w:left="0"/>
        <w:rPr>
          <w:rFonts w:ascii="Times New Roman" w:hAnsi="Times New Roman"/>
          <w:sz w:val="28"/>
          <w:szCs w:val="28"/>
        </w:rPr>
      </w:pPr>
    </w:p>
    <w:p w:rsidR="00973DEC" w:rsidRPr="002617FB" w:rsidRDefault="00973DEC" w:rsidP="005F2352">
      <w:pPr>
        <w:pStyle w:val="ListParagraph"/>
        <w:spacing w:after="0"/>
        <w:ind w:left="0"/>
        <w:rPr>
          <w:rFonts w:ascii="Times New Roman" w:hAnsi="Times New Roman"/>
          <w:b/>
          <w:sz w:val="28"/>
          <w:szCs w:val="28"/>
        </w:rPr>
      </w:pPr>
      <w:r w:rsidRPr="002617FB">
        <w:rPr>
          <w:rFonts w:ascii="Times New Roman" w:hAnsi="Times New Roman"/>
          <w:b/>
          <w:sz w:val="28"/>
          <w:szCs w:val="28"/>
        </w:rPr>
        <w:t>Приложение №2</w:t>
      </w:r>
    </w:p>
    <w:p w:rsidR="00973DEC" w:rsidRDefault="00973DEC" w:rsidP="005F2352">
      <w:pPr>
        <w:pStyle w:val="ListParagraph"/>
        <w:spacing w:after="0"/>
        <w:ind w:left="0"/>
        <w:rPr>
          <w:rFonts w:ascii="Times New Roman" w:hAnsi="Times New Roman"/>
          <w:sz w:val="28"/>
          <w:szCs w:val="28"/>
        </w:rPr>
      </w:pPr>
    </w:p>
    <w:p w:rsidR="00973DEC" w:rsidRPr="002617FB" w:rsidRDefault="00973DEC" w:rsidP="002617FB">
      <w:pPr>
        <w:pStyle w:val="ListParagraph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2617FB">
        <w:rPr>
          <w:rFonts w:ascii="Times New Roman" w:hAnsi="Times New Roman"/>
          <w:b/>
          <w:sz w:val="28"/>
          <w:szCs w:val="28"/>
        </w:rPr>
        <w:t>Акция «Огород на подоконнике»</w:t>
      </w:r>
    </w:p>
    <w:p w:rsidR="00973DEC" w:rsidRDefault="00973DEC" w:rsidP="005F2352">
      <w:pPr>
        <w:pStyle w:val="ListParagraph"/>
        <w:spacing w:after="0"/>
        <w:ind w:left="0"/>
        <w:rPr>
          <w:rFonts w:ascii="Times New Roman" w:hAnsi="Times New Roman"/>
          <w:sz w:val="28"/>
          <w:szCs w:val="28"/>
        </w:rPr>
      </w:pPr>
    </w:p>
    <w:p w:rsidR="00973DEC" w:rsidRDefault="00973DEC" w:rsidP="002617FB">
      <w:pPr>
        <w:pStyle w:val="ListParagraph"/>
        <w:tabs>
          <w:tab w:val="left" w:pos="5412"/>
        </w:tabs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2 младшая группа                                      Старшая – подготовительная группа</w:t>
      </w:r>
    </w:p>
    <w:p w:rsidR="00973DEC" w:rsidRDefault="00973DEC" w:rsidP="002617FB">
      <w:pPr>
        <w:pStyle w:val="ListParagraph"/>
        <w:tabs>
          <w:tab w:val="left" w:pos="5412"/>
        </w:tabs>
        <w:spacing w:after="0"/>
        <w:ind w:left="0"/>
        <w:rPr>
          <w:rFonts w:ascii="Times New Roman" w:hAnsi="Times New Roman"/>
          <w:sz w:val="28"/>
          <w:szCs w:val="28"/>
        </w:rPr>
      </w:pPr>
    </w:p>
    <w:p w:rsidR="00973DEC" w:rsidRDefault="00973DEC" w:rsidP="005F2352">
      <w:pPr>
        <w:pStyle w:val="ListParagraph"/>
        <w:spacing w:after="0"/>
        <w:ind w:left="0"/>
        <w:rPr>
          <w:rFonts w:ascii="Times New Roman" w:hAnsi="Times New Roman"/>
          <w:sz w:val="28"/>
          <w:szCs w:val="28"/>
        </w:rPr>
      </w:pPr>
      <w:r w:rsidRPr="00A75A06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30" type="#_x0000_t75" style="width:210pt;height:157.5pt;visibility:visible">
            <v:imagedata r:id="rId8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Pr="00A75A06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2" o:spid="_x0000_i1031" type="#_x0000_t75" style="width:3in;height:162pt;visibility:visible">
            <v:imagedata r:id="rId9" o:title=""/>
          </v:shape>
        </w:pict>
      </w:r>
    </w:p>
    <w:p w:rsidR="00973DEC" w:rsidRDefault="00973DEC" w:rsidP="005F2352">
      <w:pPr>
        <w:pStyle w:val="ListParagraph"/>
        <w:spacing w:after="0"/>
        <w:ind w:left="0"/>
        <w:rPr>
          <w:rFonts w:ascii="Times New Roman" w:hAnsi="Times New Roman"/>
          <w:sz w:val="28"/>
          <w:szCs w:val="28"/>
        </w:rPr>
      </w:pPr>
    </w:p>
    <w:p w:rsidR="00973DEC" w:rsidRDefault="00973DEC" w:rsidP="002617FB">
      <w:pPr>
        <w:pStyle w:val="ListParagraph"/>
        <w:tabs>
          <w:tab w:val="left" w:pos="1540"/>
        </w:tabs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Средняя группа                                   </w:t>
      </w:r>
      <w:r w:rsidRPr="002617FB">
        <w:rPr>
          <w:rFonts w:ascii="Times New Roman" w:hAnsi="Times New Roman"/>
          <w:sz w:val="28"/>
          <w:szCs w:val="28"/>
        </w:rPr>
        <w:t>Ведение дневника наблюдений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973DEC" w:rsidRDefault="00973DEC" w:rsidP="002617FB">
      <w:pPr>
        <w:pStyle w:val="ListParagraph"/>
        <w:tabs>
          <w:tab w:val="left" w:pos="1540"/>
        </w:tabs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973DEC" w:rsidRPr="00D235F0" w:rsidRDefault="00973DEC" w:rsidP="005F2352">
      <w:pPr>
        <w:pStyle w:val="ListParagraph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4" o:spid="_x0000_s1026" type="#_x0000_t75" style="position:absolute;margin-left:0;margin-top:0;width:212.9pt;height:159.5pt;z-index:251655680;visibility:visible;mso-position-horizontal:left;mso-position-vertical:top">
            <v:imagedata r:id="rId10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A75A06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3" o:spid="_x0000_i1032" type="#_x0000_t75" style="width:216.75pt;height:162pt;visibility:visible">
            <v:imagedata r:id="rId11" o:title=""/>
          </v:shape>
        </w:pict>
      </w:r>
      <w:r w:rsidRPr="00C7450E">
        <w:rPr>
          <w:rFonts w:ascii="Times New Roman" w:hAnsi="Times New Roman"/>
          <w:b/>
          <w:sz w:val="28"/>
          <w:szCs w:val="28"/>
        </w:rPr>
        <w:t>Приложение №3</w:t>
      </w:r>
    </w:p>
    <w:p w:rsidR="00973DEC" w:rsidRDefault="00973DEC" w:rsidP="005F2352">
      <w:pPr>
        <w:pStyle w:val="ListParagraph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973DEC" w:rsidRDefault="00973DEC" w:rsidP="005F2352">
      <w:pPr>
        <w:pStyle w:val="ListParagraph"/>
        <w:spacing w:after="0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C7450E">
        <w:rPr>
          <w:rFonts w:ascii="Times New Roman" w:hAnsi="Times New Roman"/>
          <w:b/>
          <w:sz w:val="28"/>
          <w:szCs w:val="28"/>
        </w:rPr>
        <w:t xml:space="preserve">Пустырь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Разметка грядок</w:t>
      </w:r>
    </w:p>
    <w:p w:rsidR="00973DEC" w:rsidRDefault="00973DEC" w:rsidP="005F2352">
      <w:pPr>
        <w:pStyle w:val="ListParagraph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973DEC" w:rsidRPr="00B04DF3" w:rsidRDefault="00973DEC" w:rsidP="005F2352">
      <w:pPr>
        <w:pStyle w:val="ListParagraph"/>
        <w:spacing w:after="0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4A6A2A">
        <w:rPr>
          <w:noProof/>
          <w:lang w:eastAsia="ru-RU"/>
        </w:rPr>
        <w:pict>
          <v:shape id="Picture 2" o:spid="_x0000_i1033" type="#_x0000_t75" style="width:198.75pt;height:149.25pt;visibility:visible">
            <v:imagedata r:id="rId12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</w:t>
      </w:r>
      <w:r w:rsidRPr="00A75A06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1" o:spid="_x0000_i1034" type="#_x0000_t75" style="width:198.75pt;height:147.75pt;visibility:visible">
            <v:imagedata r:id="rId13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:rsidR="00973DEC" w:rsidRDefault="00973DEC" w:rsidP="005F2352">
      <w:pPr>
        <w:pStyle w:val="ListParagraph"/>
        <w:spacing w:after="0"/>
        <w:ind w:left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73DEC" w:rsidRDefault="00973DEC" w:rsidP="005F2352">
      <w:pPr>
        <w:pStyle w:val="ListParagraph"/>
        <w:spacing w:after="0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Pr="00C7450E">
        <w:rPr>
          <w:rFonts w:ascii="Times New Roman" w:hAnsi="Times New Roman"/>
          <w:b/>
          <w:sz w:val="28"/>
          <w:szCs w:val="28"/>
        </w:rPr>
        <w:t>Посадка гороха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Аллея выпускников</w:t>
      </w:r>
    </w:p>
    <w:p w:rsidR="00973DEC" w:rsidRPr="00C7450E" w:rsidRDefault="00973DEC" w:rsidP="005F2352">
      <w:pPr>
        <w:pStyle w:val="ListParagraph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973DEC" w:rsidRDefault="00973DEC" w:rsidP="005F2352">
      <w:pPr>
        <w:pStyle w:val="ListParagraph"/>
        <w:spacing w:after="0"/>
        <w:ind w:left="0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75A06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3" o:spid="_x0000_i1035" type="#_x0000_t75" style="width:190.5pt;height:192pt;rotation:90;visibility:visible">
            <v:imagedata r:id="rId14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</w:t>
      </w:r>
      <w:r w:rsidRPr="00A75A06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36" type="#_x0000_t75" style="width:204pt;height:188.25pt;visibility:visible">
            <v:imagedata r:id="rId15" o:title=""/>
          </v:shape>
        </w:pict>
      </w:r>
    </w:p>
    <w:p w:rsidR="00973DEC" w:rsidRDefault="00973DEC" w:rsidP="00F61764">
      <w:pPr>
        <w:rPr>
          <w:lang w:eastAsia="ru-RU"/>
        </w:rPr>
      </w:pPr>
    </w:p>
    <w:p w:rsidR="00973DEC" w:rsidRPr="00F61764" w:rsidRDefault="00973DEC" w:rsidP="00F61764">
      <w:pPr>
        <w:spacing w:after="0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 xml:space="preserve">               </w:t>
      </w:r>
      <w:r w:rsidRPr="00F61764">
        <w:rPr>
          <w:rFonts w:ascii="Times New Roman" w:hAnsi="Times New Roman"/>
          <w:b/>
          <w:sz w:val="28"/>
          <w:szCs w:val="28"/>
          <w:lang w:eastAsia="ru-RU"/>
        </w:rPr>
        <w:t>Посев семян</w:t>
      </w:r>
      <w:r>
        <w:rPr>
          <w:rFonts w:ascii="Times New Roman" w:hAnsi="Times New Roman"/>
          <w:b/>
          <w:sz w:val="32"/>
          <w:szCs w:val="32"/>
          <w:lang w:eastAsia="ru-RU"/>
        </w:rPr>
        <w:t xml:space="preserve">                                             </w:t>
      </w:r>
      <w:r w:rsidRPr="00F61764">
        <w:rPr>
          <w:rFonts w:ascii="Times New Roman" w:hAnsi="Times New Roman"/>
          <w:b/>
          <w:sz w:val="28"/>
          <w:szCs w:val="28"/>
          <w:lang w:eastAsia="ru-RU"/>
        </w:rPr>
        <w:t xml:space="preserve">Фитоуголок   </w:t>
      </w:r>
      <w:r>
        <w:rPr>
          <w:rFonts w:ascii="Times New Roman" w:hAnsi="Times New Roman"/>
          <w:b/>
          <w:sz w:val="32"/>
          <w:szCs w:val="32"/>
          <w:lang w:eastAsia="ru-RU"/>
        </w:rPr>
        <w:t xml:space="preserve">     </w:t>
      </w:r>
    </w:p>
    <w:p w:rsidR="00973DEC" w:rsidRPr="00F61764" w:rsidRDefault="00973DEC" w:rsidP="005F2352">
      <w:pPr>
        <w:pStyle w:val="ListParagraph"/>
        <w:spacing w:after="0"/>
        <w:ind w:left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973DEC" w:rsidRDefault="00973DEC" w:rsidP="005F2352">
      <w:pPr>
        <w:pStyle w:val="ListParagraph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8" o:spid="_x0000_s1027" type="#_x0000_t75" style="position:absolute;margin-left:0;margin-top:0;width:191.5pt;height:162.2pt;z-index:251658752;visibility:visible;mso-position-horizontal:left;mso-position-vertical:top">
            <v:imagedata r:id="rId16" o:title=""/>
            <w10:wrap type="square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              </w:t>
      </w:r>
      <w:r w:rsidRPr="00A75A06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37" type="#_x0000_t75" style="width:210.75pt;height:162pt;visibility:visible">
            <v:imagedata r:id="rId17" o:title=""/>
          </v:shape>
        </w:pic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b/>
          <w:sz w:val="28"/>
          <w:szCs w:val="28"/>
        </w:rPr>
        <w:t xml:space="preserve">               </w:t>
      </w:r>
      <w:r w:rsidRPr="00F61764">
        <w:rPr>
          <w:rFonts w:ascii="Times New Roman" w:hAnsi="Times New Roman"/>
          <w:b/>
          <w:sz w:val="28"/>
          <w:szCs w:val="28"/>
        </w:rPr>
        <w:t xml:space="preserve"> Фитобар                                        Композиция к сказке «Пых»    </w:t>
      </w:r>
      <w:r w:rsidRPr="00F61764">
        <w:rPr>
          <w:rFonts w:ascii="Times New Roman" w:hAnsi="Times New Roman"/>
          <w:sz w:val="28"/>
          <w:szCs w:val="28"/>
        </w:rPr>
        <w:t xml:space="preserve">                                                 </w:t>
      </w:r>
    </w:p>
    <w:p w:rsidR="00973DEC" w:rsidRDefault="00973DEC" w:rsidP="005F2352">
      <w:pPr>
        <w:pStyle w:val="ListParagraph"/>
        <w:spacing w:after="0"/>
        <w:ind w:left="0"/>
        <w:rPr>
          <w:rFonts w:ascii="Times New Roman" w:hAnsi="Times New Roman"/>
          <w:sz w:val="28"/>
          <w:szCs w:val="28"/>
        </w:rPr>
      </w:pPr>
    </w:p>
    <w:p w:rsidR="00973DEC" w:rsidRPr="00F61764" w:rsidRDefault="00973DEC" w:rsidP="00A764BE">
      <w:r>
        <w:rPr>
          <w:noProof/>
          <w:lang w:eastAsia="ru-RU"/>
        </w:rPr>
        <w:pict>
          <v:shape id="Рисунок 2" o:spid="_x0000_s1028" type="#_x0000_t75" style="position:absolute;margin-left:0;margin-top:0;width:206.55pt;height:155.1pt;z-index:251659776;visibility:visible;mso-position-horizontal:left;mso-position-vertical:top">
            <v:imagedata r:id="rId18" o:title=""/>
            <w10:wrap type="square"/>
          </v:shape>
        </w:pict>
      </w:r>
      <w:r>
        <w:t xml:space="preserve">             </w:t>
      </w:r>
      <w:r w:rsidRPr="004A6A2A">
        <w:rPr>
          <w:noProof/>
          <w:lang w:eastAsia="ru-RU"/>
        </w:rPr>
        <w:pict>
          <v:shape id="Рисунок 6" o:spid="_x0000_i1038" type="#_x0000_t75" style="width:190.5pt;height:155.25pt;visibility:visible">
            <v:imagedata r:id="rId19" o:title=""/>
          </v:shape>
        </w:pict>
      </w:r>
      <w:r>
        <w:br w:type="textWrapping" w:clear="all"/>
      </w:r>
    </w:p>
    <w:p w:rsidR="00973DEC" w:rsidRDefault="00973DEC" w:rsidP="00BA2B4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«Георгина</w:t>
      </w:r>
      <w:r w:rsidRPr="00F61764">
        <w:rPr>
          <w:rFonts w:ascii="Times New Roman" w:hAnsi="Times New Roman"/>
          <w:b/>
          <w:sz w:val="28"/>
          <w:szCs w:val="28"/>
        </w:rPr>
        <w:t xml:space="preserve">рий»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</w:t>
      </w:r>
      <w:r w:rsidRPr="00F61764">
        <w:rPr>
          <w:rFonts w:ascii="Times New Roman" w:hAnsi="Times New Roman"/>
          <w:b/>
          <w:sz w:val="28"/>
          <w:szCs w:val="28"/>
        </w:rPr>
        <w:t xml:space="preserve"> «Флоксарий»</w:t>
      </w:r>
    </w:p>
    <w:p w:rsidR="00973DEC" w:rsidRDefault="00973DEC" w:rsidP="00DD0633">
      <w:pPr>
        <w:tabs>
          <w:tab w:val="left" w:pos="5459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 xml:space="preserve">                           </w:t>
      </w:r>
      <w:r w:rsidRPr="00A75A0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7" o:spid="_x0000_i1039" type="#_x0000_t75" style="width:204.75pt;height:153.75pt;visibility:visible">
            <v:imagedata r:id="rId20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Pr="00A75A0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8" o:spid="_x0000_i1040" type="#_x0000_t75" style="width:205.5pt;height:153pt;visibility:visible">
            <v:imagedata r:id="rId21" o:title=""/>
          </v:shape>
        </w:pict>
      </w:r>
    </w:p>
    <w:p w:rsidR="00973DEC" w:rsidRDefault="00973DEC" w:rsidP="00705553">
      <w:pPr>
        <w:rPr>
          <w:rFonts w:ascii="Times New Roman" w:hAnsi="Times New Roman"/>
          <w:b/>
          <w:sz w:val="28"/>
          <w:szCs w:val="28"/>
        </w:rPr>
      </w:pPr>
    </w:p>
    <w:p w:rsidR="00973DEC" w:rsidRDefault="00973DEC" w:rsidP="0070555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№4</w:t>
      </w:r>
    </w:p>
    <w:p w:rsidR="00973DEC" w:rsidRDefault="00973DEC" w:rsidP="00705553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Книга полезных историй </w:t>
      </w:r>
    </w:p>
    <w:p w:rsidR="00973DEC" w:rsidRDefault="00973DEC" w:rsidP="00DD06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Pr="00705553">
        <w:rPr>
          <w:rFonts w:ascii="Times New Roman" w:hAnsi="Times New Roman"/>
          <w:b/>
          <w:sz w:val="28"/>
          <w:szCs w:val="28"/>
        </w:rPr>
        <w:t>о правильном питании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Буклеты                                  </w:t>
      </w:r>
    </w:p>
    <w:p w:rsidR="00973DEC" w:rsidRDefault="00973DEC" w:rsidP="00A764BE">
      <w:pPr>
        <w:rPr>
          <w:rFonts w:ascii="Times New Roman" w:hAnsi="Times New Roman"/>
          <w:b/>
          <w:sz w:val="28"/>
          <w:szCs w:val="28"/>
        </w:rPr>
      </w:pPr>
    </w:p>
    <w:p w:rsidR="00973DEC" w:rsidRDefault="00973DEC" w:rsidP="00DD0633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24" o:spid="_x0000_s1029" type="#_x0000_t75" style="position:absolute;margin-left:0;margin-top:0;width:213.25pt;height:160pt;z-index:251656704;visibility:visible;mso-position-horizontal:left;mso-position-vertical:top">
            <v:imagedata r:id="rId22" o:title=""/>
            <w10:wrap type="square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A75A0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26" o:spid="_x0000_i1041" type="#_x0000_t75" style="width:210.75pt;height:159.75pt;visibility:visible">
            <v:imagedata r:id="rId23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     Развлечение      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 xml:space="preserve">                                           Конкурс рисунков на асфальт «Как пчелка лес спасала»                                 «Лето в поле и в лесу»</w:t>
      </w:r>
    </w:p>
    <w:p w:rsidR="00973DEC" w:rsidRDefault="00973DEC" w:rsidP="00DD063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73DEC" w:rsidRDefault="00973DEC" w:rsidP="00A764B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27" o:spid="_x0000_s1030" type="#_x0000_t75" style="position:absolute;margin-left:0;margin-top:0;width:212.6pt;height:159.5pt;z-index:251657728;visibility:visible;mso-position-horizontal:left;mso-position-vertical:top">
            <v:imagedata r:id="rId24" o:title=""/>
            <w10:wrap type="square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Pr="00A75A0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29" o:spid="_x0000_i1042" type="#_x0000_t75" style="width:213pt;height:159pt;visibility:visible">
            <v:imagedata r:id="rId25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973DEC" w:rsidRDefault="00973DEC" w:rsidP="00A764B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Фотоконкурс «Домашние заготовки»</w:t>
      </w:r>
    </w:p>
    <w:p w:rsidR="00973DEC" w:rsidRDefault="00973DEC" w:rsidP="00A764B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  <w:r w:rsidRPr="00A75A0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9" o:spid="_x0000_i1043" type="#_x0000_t75" style="width:212.25pt;height:159.75pt;visibility:visible">
            <v:imagedata r:id="rId26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Pr="00A75A0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20" o:spid="_x0000_i1044" type="#_x0000_t75" style="width:213pt;height:159pt;visibility:visible">
            <v:imagedata r:id="rId27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</w:t>
      </w:r>
    </w:p>
    <w:p w:rsidR="00973DEC" w:rsidRDefault="00973DEC" w:rsidP="00A764BE">
      <w:pPr>
        <w:rPr>
          <w:rFonts w:ascii="Times New Roman" w:hAnsi="Times New Roman"/>
          <w:b/>
          <w:sz w:val="28"/>
          <w:szCs w:val="28"/>
        </w:rPr>
      </w:pPr>
    </w:p>
    <w:p w:rsidR="00973DEC" w:rsidRDefault="00973DEC" w:rsidP="00A764B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№5</w:t>
      </w:r>
    </w:p>
    <w:p w:rsidR="00973DEC" w:rsidRDefault="00973DEC" w:rsidP="00A764BE">
      <w:pPr>
        <w:rPr>
          <w:rFonts w:ascii="Times New Roman" w:hAnsi="Times New Roman"/>
          <w:b/>
          <w:sz w:val="28"/>
          <w:szCs w:val="28"/>
        </w:rPr>
      </w:pPr>
      <w:r w:rsidRPr="009446B9">
        <w:rPr>
          <w:rFonts w:ascii="Times New Roman" w:hAnsi="Times New Roman"/>
          <w:b/>
          <w:sz w:val="28"/>
          <w:szCs w:val="28"/>
        </w:rPr>
        <w:t>Ведение журнала «Все ли овощи в порядке? Как дела на нашей грядке?»</w:t>
      </w:r>
    </w:p>
    <w:p w:rsidR="00973DEC" w:rsidRDefault="00973DEC" w:rsidP="00A764B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 w:rsidRPr="00A75A0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7" o:spid="_x0000_i1045" type="#_x0000_t75" style="width:219pt;height:164.25pt;visibility:visible">
            <v:imagedata r:id="rId28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973DEC" w:rsidRDefault="00973DEC" w:rsidP="00A764B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</w:t>
      </w:r>
    </w:p>
    <w:p w:rsidR="00973DEC" w:rsidRDefault="00973DEC" w:rsidP="00A764B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Акция «Сбор урожая»</w:t>
      </w:r>
    </w:p>
    <w:p w:rsidR="00973DEC" w:rsidRDefault="00973DEC" w:rsidP="00A764BE">
      <w:pPr>
        <w:rPr>
          <w:rFonts w:ascii="Times New Roman" w:hAnsi="Times New Roman"/>
          <w:b/>
          <w:sz w:val="28"/>
          <w:szCs w:val="28"/>
        </w:rPr>
      </w:pPr>
      <w:r w:rsidRPr="00A75A0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9" o:spid="_x0000_i1046" type="#_x0000_t75" style="width:212.25pt;height:160.5pt;visibility:visible">
            <v:imagedata r:id="rId29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A75A0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6" o:spid="_x0000_i1047" type="#_x0000_t75" style="width:212.25pt;height:159.75pt;visibility:visible">
            <v:imagedata r:id="rId30" o:title=""/>
          </v:shape>
        </w:pict>
      </w:r>
    </w:p>
    <w:p w:rsidR="00973DEC" w:rsidRDefault="00973DEC" w:rsidP="00A764BE">
      <w:pPr>
        <w:rPr>
          <w:rFonts w:ascii="Times New Roman" w:hAnsi="Times New Roman"/>
          <w:b/>
          <w:sz w:val="28"/>
          <w:szCs w:val="28"/>
        </w:rPr>
      </w:pPr>
    </w:p>
    <w:p w:rsidR="00973DEC" w:rsidRDefault="00973DEC" w:rsidP="00A764B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Приложение №6</w:t>
      </w:r>
    </w:p>
    <w:p w:rsidR="00973DEC" w:rsidRDefault="00973DEC" w:rsidP="00A764B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 w:rsidRPr="00D235F0">
        <w:rPr>
          <w:rFonts w:ascii="Times New Roman" w:hAnsi="Times New Roman"/>
          <w:b/>
          <w:sz w:val="24"/>
          <w:szCs w:val="24"/>
        </w:rPr>
        <w:t>Итоговое мероприятие «Урожай наш так хорош, лучше в мире не найдешь!»</w:t>
      </w:r>
    </w:p>
    <w:p w:rsidR="00973DEC" w:rsidRPr="00D235F0" w:rsidRDefault="00973DEC" w:rsidP="00D235F0">
      <w:pPr>
        <w:tabs>
          <w:tab w:val="center" w:pos="4748"/>
        </w:tabs>
        <w:rPr>
          <w:rFonts w:ascii="Times New Roman" w:hAnsi="Times New Roman"/>
          <w:b/>
          <w:sz w:val="24"/>
          <w:szCs w:val="24"/>
        </w:rPr>
      </w:pPr>
      <w:r w:rsidRPr="00D235F0">
        <w:rPr>
          <w:rFonts w:ascii="Times New Roman" w:hAnsi="Times New Roman"/>
          <w:b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/>
          <w:b/>
          <w:sz w:val="24"/>
          <w:szCs w:val="24"/>
        </w:rPr>
        <w:tab/>
        <w:t xml:space="preserve">                                        Игра «Угадай на вкус»</w:t>
      </w:r>
    </w:p>
    <w:p w:rsidR="00973DEC" w:rsidRDefault="00973DEC" w:rsidP="00A764BE">
      <w:pPr>
        <w:rPr>
          <w:rFonts w:ascii="Times New Roman" w:hAnsi="Times New Roman"/>
          <w:b/>
          <w:sz w:val="28"/>
          <w:szCs w:val="28"/>
        </w:rPr>
      </w:pPr>
      <w:r w:rsidRPr="00A75A0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1" o:spid="_x0000_i1048" type="#_x0000_t75" style="width:213pt;height:159.75pt;visibility:visible">
            <v:imagedata r:id="rId31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A75A0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4" o:spid="_x0000_i1049" type="#_x0000_t75" style="width:215.25pt;height:161.25pt;visibility:visible">
            <v:imagedata r:id="rId32" o:title=""/>
          </v:shape>
        </w:pict>
      </w:r>
    </w:p>
    <w:p w:rsidR="00973DEC" w:rsidRDefault="00973DEC" w:rsidP="00A764B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Награждение самых активных участников проекта</w:t>
      </w:r>
    </w:p>
    <w:p w:rsidR="00973DEC" w:rsidRPr="00A764BE" w:rsidRDefault="00973DEC" w:rsidP="00A764B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</w:t>
      </w:r>
      <w:r w:rsidRPr="00A75A0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5" o:spid="_x0000_i1050" type="#_x0000_t75" style="width:212.25pt;height:160.5pt;visibility:visible">
            <v:imagedata r:id="rId33" o:title=""/>
          </v:shape>
        </w:pict>
      </w:r>
    </w:p>
    <w:sectPr w:rsidR="00973DEC" w:rsidRPr="00A764BE" w:rsidSect="008702B5">
      <w:pgSz w:w="11906" w:h="16838"/>
      <w:pgMar w:top="1134" w:right="849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3DEC" w:rsidRDefault="00973DEC" w:rsidP="004E7F38">
      <w:pPr>
        <w:spacing w:after="0" w:line="240" w:lineRule="auto"/>
      </w:pPr>
      <w:r>
        <w:separator/>
      </w:r>
    </w:p>
  </w:endnote>
  <w:endnote w:type="continuationSeparator" w:id="0">
    <w:p w:rsidR="00973DEC" w:rsidRDefault="00973DEC" w:rsidP="004E7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3DEC" w:rsidRDefault="00973DEC" w:rsidP="004E7F38">
      <w:pPr>
        <w:spacing w:after="0" w:line="240" w:lineRule="auto"/>
      </w:pPr>
      <w:r>
        <w:separator/>
      </w:r>
    </w:p>
  </w:footnote>
  <w:footnote w:type="continuationSeparator" w:id="0">
    <w:p w:rsidR="00973DEC" w:rsidRDefault="00973DEC" w:rsidP="004E7F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"/>
      </v:shape>
    </w:pict>
  </w:numPicBullet>
  <w:abstractNum w:abstractNumId="0">
    <w:nsid w:val="09DE4349"/>
    <w:multiLevelType w:val="hybridMultilevel"/>
    <w:tmpl w:val="FAFC49E0"/>
    <w:lvl w:ilvl="0" w:tplc="F5289F84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1">
    <w:nsid w:val="4B077FFC"/>
    <w:multiLevelType w:val="hybridMultilevel"/>
    <w:tmpl w:val="E0722C6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0D3E79"/>
    <w:multiLevelType w:val="hybridMultilevel"/>
    <w:tmpl w:val="B644CE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3C586A"/>
    <w:multiLevelType w:val="hybridMultilevel"/>
    <w:tmpl w:val="C53C196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7BF38AD"/>
    <w:multiLevelType w:val="hybridMultilevel"/>
    <w:tmpl w:val="C64031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2745"/>
    <w:rsid w:val="000034ED"/>
    <w:rsid w:val="000045D0"/>
    <w:rsid w:val="00012BC4"/>
    <w:rsid w:val="00015068"/>
    <w:rsid w:val="00022AFD"/>
    <w:rsid w:val="00027203"/>
    <w:rsid w:val="0004491D"/>
    <w:rsid w:val="00047C45"/>
    <w:rsid w:val="00056C76"/>
    <w:rsid w:val="000739C4"/>
    <w:rsid w:val="00090405"/>
    <w:rsid w:val="000A13B0"/>
    <w:rsid w:val="000A7327"/>
    <w:rsid w:val="000A7ACE"/>
    <w:rsid w:val="000B63D7"/>
    <w:rsid w:val="000B6F84"/>
    <w:rsid w:val="000E60F1"/>
    <w:rsid w:val="000E711A"/>
    <w:rsid w:val="00100873"/>
    <w:rsid w:val="0010247F"/>
    <w:rsid w:val="001030BA"/>
    <w:rsid w:val="00104F9F"/>
    <w:rsid w:val="00122AC2"/>
    <w:rsid w:val="0013438B"/>
    <w:rsid w:val="001452B5"/>
    <w:rsid w:val="00151916"/>
    <w:rsid w:val="00153610"/>
    <w:rsid w:val="00157939"/>
    <w:rsid w:val="00161613"/>
    <w:rsid w:val="001672F3"/>
    <w:rsid w:val="00170858"/>
    <w:rsid w:val="0018664B"/>
    <w:rsid w:val="00190467"/>
    <w:rsid w:val="001908DB"/>
    <w:rsid w:val="001953C6"/>
    <w:rsid w:val="00196517"/>
    <w:rsid w:val="001A3C18"/>
    <w:rsid w:val="001A49FA"/>
    <w:rsid w:val="001A6C75"/>
    <w:rsid w:val="001B17A5"/>
    <w:rsid w:val="001B2A6D"/>
    <w:rsid w:val="001C0780"/>
    <w:rsid w:val="001C23DB"/>
    <w:rsid w:val="001C36ED"/>
    <w:rsid w:val="001C4BC5"/>
    <w:rsid w:val="001C6F16"/>
    <w:rsid w:val="001C71B7"/>
    <w:rsid w:val="001F4539"/>
    <w:rsid w:val="00205F00"/>
    <w:rsid w:val="00211D4B"/>
    <w:rsid w:val="0021549C"/>
    <w:rsid w:val="0022157E"/>
    <w:rsid w:val="00231320"/>
    <w:rsid w:val="00234F08"/>
    <w:rsid w:val="00236C5D"/>
    <w:rsid w:val="002419F8"/>
    <w:rsid w:val="002617FB"/>
    <w:rsid w:val="00270F79"/>
    <w:rsid w:val="0027236D"/>
    <w:rsid w:val="002743A5"/>
    <w:rsid w:val="00275C33"/>
    <w:rsid w:val="00280BF9"/>
    <w:rsid w:val="00282674"/>
    <w:rsid w:val="00285ED9"/>
    <w:rsid w:val="002A2519"/>
    <w:rsid w:val="002A4F7B"/>
    <w:rsid w:val="002A71E0"/>
    <w:rsid w:val="002B5E7E"/>
    <w:rsid w:val="002C6EC9"/>
    <w:rsid w:val="002D6773"/>
    <w:rsid w:val="002D6BA2"/>
    <w:rsid w:val="00303B3E"/>
    <w:rsid w:val="00311208"/>
    <w:rsid w:val="003228D4"/>
    <w:rsid w:val="00325492"/>
    <w:rsid w:val="00333AB9"/>
    <w:rsid w:val="00347FDF"/>
    <w:rsid w:val="00355A40"/>
    <w:rsid w:val="00364488"/>
    <w:rsid w:val="0038258B"/>
    <w:rsid w:val="00391A28"/>
    <w:rsid w:val="003A518F"/>
    <w:rsid w:val="003B4851"/>
    <w:rsid w:val="003B4A1A"/>
    <w:rsid w:val="003D0C9D"/>
    <w:rsid w:val="003E562F"/>
    <w:rsid w:val="003E6066"/>
    <w:rsid w:val="003F380C"/>
    <w:rsid w:val="00422018"/>
    <w:rsid w:val="00430CC7"/>
    <w:rsid w:val="00436754"/>
    <w:rsid w:val="00460580"/>
    <w:rsid w:val="004617DF"/>
    <w:rsid w:val="00463C23"/>
    <w:rsid w:val="00466514"/>
    <w:rsid w:val="004739D0"/>
    <w:rsid w:val="004778F2"/>
    <w:rsid w:val="00486163"/>
    <w:rsid w:val="00496B2D"/>
    <w:rsid w:val="004A5F01"/>
    <w:rsid w:val="004A6A2A"/>
    <w:rsid w:val="004B1A7A"/>
    <w:rsid w:val="004C1A03"/>
    <w:rsid w:val="004E499F"/>
    <w:rsid w:val="004E7F38"/>
    <w:rsid w:val="005013AF"/>
    <w:rsid w:val="00512F2F"/>
    <w:rsid w:val="00513A48"/>
    <w:rsid w:val="00522DDB"/>
    <w:rsid w:val="00545247"/>
    <w:rsid w:val="00565E78"/>
    <w:rsid w:val="0057157D"/>
    <w:rsid w:val="00581B29"/>
    <w:rsid w:val="005837CE"/>
    <w:rsid w:val="00591852"/>
    <w:rsid w:val="00597C40"/>
    <w:rsid w:val="005A5C29"/>
    <w:rsid w:val="005B2192"/>
    <w:rsid w:val="005C3450"/>
    <w:rsid w:val="005C6B88"/>
    <w:rsid w:val="005F2352"/>
    <w:rsid w:val="005F57E4"/>
    <w:rsid w:val="00611035"/>
    <w:rsid w:val="00614D2B"/>
    <w:rsid w:val="0062143A"/>
    <w:rsid w:val="00642915"/>
    <w:rsid w:val="00653946"/>
    <w:rsid w:val="00666C3B"/>
    <w:rsid w:val="00673C3E"/>
    <w:rsid w:val="00677687"/>
    <w:rsid w:val="00681635"/>
    <w:rsid w:val="00687493"/>
    <w:rsid w:val="006C0B00"/>
    <w:rsid w:val="006C74BD"/>
    <w:rsid w:val="006D3066"/>
    <w:rsid w:val="00700410"/>
    <w:rsid w:val="00702111"/>
    <w:rsid w:val="00702ADA"/>
    <w:rsid w:val="00705553"/>
    <w:rsid w:val="00715DB5"/>
    <w:rsid w:val="007441FB"/>
    <w:rsid w:val="00763187"/>
    <w:rsid w:val="00765B0D"/>
    <w:rsid w:val="0077149E"/>
    <w:rsid w:val="00774720"/>
    <w:rsid w:val="00776214"/>
    <w:rsid w:val="00781F49"/>
    <w:rsid w:val="00782D8F"/>
    <w:rsid w:val="007832B8"/>
    <w:rsid w:val="00783BF1"/>
    <w:rsid w:val="007C711F"/>
    <w:rsid w:val="008052E9"/>
    <w:rsid w:val="00812ACC"/>
    <w:rsid w:val="0083795C"/>
    <w:rsid w:val="008444DD"/>
    <w:rsid w:val="00846901"/>
    <w:rsid w:val="00857574"/>
    <w:rsid w:val="00863920"/>
    <w:rsid w:val="00864063"/>
    <w:rsid w:val="00865353"/>
    <w:rsid w:val="008702B5"/>
    <w:rsid w:val="00882088"/>
    <w:rsid w:val="00883052"/>
    <w:rsid w:val="0089353B"/>
    <w:rsid w:val="00895451"/>
    <w:rsid w:val="008A435B"/>
    <w:rsid w:val="008C69E0"/>
    <w:rsid w:val="008D492A"/>
    <w:rsid w:val="008D7A8A"/>
    <w:rsid w:val="008F3678"/>
    <w:rsid w:val="008F5CC8"/>
    <w:rsid w:val="00905AA4"/>
    <w:rsid w:val="00916E7B"/>
    <w:rsid w:val="00926CC1"/>
    <w:rsid w:val="00932FA4"/>
    <w:rsid w:val="00937215"/>
    <w:rsid w:val="0093767E"/>
    <w:rsid w:val="0094155D"/>
    <w:rsid w:val="009446B9"/>
    <w:rsid w:val="00946C8D"/>
    <w:rsid w:val="00955BCF"/>
    <w:rsid w:val="00960E14"/>
    <w:rsid w:val="009632F6"/>
    <w:rsid w:val="00973DEC"/>
    <w:rsid w:val="00983A4B"/>
    <w:rsid w:val="00984ED8"/>
    <w:rsid w:val="00985929"/>
    <w:rsid w:val="00990010"/>
    <w:rsid w:val="009979C4"/>
    <w:rsid w:val="009A0F44"/>
    <w:rsid w:val="009A3085"/>
    <w:rsid w:val="009A46DC"/>
    <w:rsid w:val="009C1AD4"/>
    <w:rsid w:val="009C24EA"/>
    <w:rsid w:val="009D0829"/>
    <w:rsid w:val="009D5A57"/>
    <w:rsid w:val="009E009D"/>
    <w:rsid w:val="009E0D9B"/>
    <w:rsid w:val="009E24FE"/>
    <w:rsid w:val="009E33E5"/>
    <w:rsid w:val="009E644E"/>
    <w:rsid w:val="009F12F5"/>
    <w:rsid w:val="009F3A97"/>
    <w:rsid w:val="00A157BB"/>
    <w:rsid w:val="00A20598"/>
    <w:rsid w:val="00A24568"/>
    <w:rsid w:val="00A308C6"/>
    <w:rsid w:val="00A70E1D"/>
    <w:rsid w:val="00A75A06"/>
    <w:rsid w:val="00A764BE"/>
    <w:rsid w:val="00A90D99"/>
    <w:rsid w:val="00AA13F3"/>
    <w:rsid w:val="00AA1471"/>
    <w:rsid w:val="00AB41B6"/>
    <w:rsid w:val="00AC38E9"/>
    <w:rsid w:val="00AD40E1"/>
    <w:rsid w:val="00AE0362"/>
    <w:rsid w:val="00AE77BB"/>
    <w:rsid w:val="00B04DF3"/>
    <w:rsid w:val="00B071EF"/>
    <w:rsid w:val="00B21B58"/>
    <w:rsid w:val="00B233B7"/>
    <w:rsid w:val="00B234D2"/>
    <w:rsid w:val="00B24542"/>
    <w:rsid w:val="00B51818"/>
    <w:rsid w:val="00B542CA"/>
    <w:rsid w:val="00B65AC3"/>
    <w:rsid w:val="00B66629"/>
    <w:rsid w:val="00B7444F"/>
    <w:rsid w:val="00B81365"/>
    <w:rsid w:val="00B918B1"/>
    <w:rsid w:val="00B96C1A"/>
    <w:rsid w:val="00BA2B46"/>
    <w:rsid w:val="00BB4D5B"/>
    <w:rsid w:val="00BB5A8F"/>
    <w:rsid w:val="00BC1955"/>
    <w:rsid w:val="00BC1FB8"/>
    <w:rsid w:val="00BD5728"/>
    <w:rsid w:val="00BE67B7"/>
    <w:rsid w:val="00BF3BBB"/>
    <w:rsid w:val="00BF50D0"/>
    <w:rsid w:val="00BF77D4"/>
    <w:rsid w:val="00C02558"/>
    <w:rsid w:val="00C02DDA"/>
    <w:rsid w:val="00C0450E"/>
    <w:rsid w:val="00C131D2"/>
    <w:rsid w:val="00C22AC6"/>
    <w:rsid w:val="00C24759"/>
    <w:rsid w:val="00C26F24"/>
    <w:rsid w:val="00C30B71"/>
    <w:rsid w:val="00C30CF4"/>
    <w:rsid w:val="00C34913"/>
    <w:rsid w:val="00C3682E"/>
    <w:rsid w:val="00C424E8"/>
    <w:rsid w:val="00C42B41"/>
    <w:rsid w:val="00C5104C"/>
    <w:rsid w:val="00C555CB"/>
    <w:rsid w:val="00C7450E"/>
    <w:rsid w:val="00C76CD1"/>
    <w:rsid w:val="00C95CE8"/>
    <w:rsid w:val="00C96EF6"/>
    <w:rsid w:val="00CC0079"/>
    <w:rsid w:val="00CF0C12"/>
    <w:rsid w:val="00CF2788"/>
    <w:rsid w:val="00CF3F95"/>
    <w:rsid w:val="00D05192"/>
    <w:rsid w:val="00D10D76"/>
    <w:rsid w:val="00D12745"/>
    <w:rsid w:val="00D12839"/>
    <w:rsid w:val="00D12EAE"/>
    <w:rsid w:val="00D15BE7"/>
    <w:rsid w:val="00D214EC"/>
    <w:rsid w:val="00D235F0"/>
    <w:rsid w:val="00D26846"/>
    <w:rsid w:val="00D45D46"/>
    <w:rsid w:val="00D61FF1"/>
    <w:rsid w:val="00D71809"/>
    <w:rsid w:val="00D731D6"/>
    <w:rsid w:val="00DA03CA"/>
    <w:rsid w:val="00DA26B6"/>
    <w:rsid w:val="00DA5D17"/>
    <w:rsid w:val="00DC2166"/>
    <w:rsid w:val="00DD0633"/>
    <w:rsid w:val="00DD1D11"/>
    <w:rsid w:val="00DD53D7"/>
    <w:rsid w:val="00DE241E"/>
    <w:rsid w:val="00DE24E6"/>
    <w:rsid w:val="00DF293A"/>
    <w:rsid w:val="00E03ECB"/>
    <w:rsid w:val="00E10950"/>
    <w:rsid w:val="00E23E3F"/>
    <w:rsid w:val="00E316D0"/>
    <w:rsid w:val="00E444B7"/>
    <w:rsid w:val="00E53667"/>
    <w:rsid w:val="00E65F56"/>
    <w:rsid w:val="00E67DE0"/>
    <w:rsid w:val="00E70F26"/>
    <w:rsid w:val="00E93D0E"/>
    <w:rsid w:val="00EA4F9D"/>
    <w:rsid w:val="00EB3D1E"/>
    <w:rsid w:val="00EB6969"/>
    <w:rsid w:val="00EC693C"/>
    <w:rsid w:val="00ED27AB"/>
    <w:rsid w:val="00ED3986"/>
    <w:rsid w:val="00EE4BA8"/>
    <w:rsid w:val="00EF1678"/>
    <w:rsid w:val="00F048E5"/>
    <w:rsid w:val="00F11333"/>
    <w:rsid w:val="00F55DBB"/>
    <w:rsid w:val="00F57A2C"/>
    <w:rsid w:val="00F61764"/>
    <w:rsid w:val="00F6783D"/>
    <w:rsid w:val="00F748AA"/>
    <w:rsid w:val="00F81F12"/>
    <w:rsid w:val="00F8758C"/>
    <w:rsid w:val="00FA243E"/>
    <w:rsid w:val="00FA4647"/>
    <w:rsid w:val="00FD3AD5"/>
    <w:rsid w:val="00FE1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D9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214EC"/>
    <w:pPr>
      <w:ind w:left="720"/>
      <w:contextualSpacing/>
    </w:pPr>
  </w:style>
  <w:style w:type="table" w:styleId="TableGrid">
    <w:name w:val="Table Grid"/>
    <w:basedOn w:val="TableNormal"/>
    <w:uiPriority w:val="99"/>
    <w:rsid w:val="0088208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5F2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F23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4E7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E7F3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E7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E7F3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3521</TotalTime>
  <Pages>14</Pages>
  <Words>2124</Words>
  <Characters>12109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малышок</dc:creator>
  <cp:keywords/>
  <dc:description/>
  <cp:lastModifiedBy>User</cp:lastModifiedBy>
  <cp:revision>117</cp:revision>
  <dcterms:created xsi:type="dcterms:W3CDTF">2013-06-19T08:33:00Z</dcterms:created>
  <dcterms:modified xsi:type="dcterms:W3CDTF">2014-10-14T17:33:00Z</dcterms:modified>
</cp:coreProperties>
</file>