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C29" w:rsidRDefault="00236C29">
      <w:pPr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Государственное бюджетное специальное (коррекционное) образовательное учреждение  </w:t>
      </w:r>
    </w:p>
    <w:p w:rsidR="00236C29" w:rsidRDefault="00236C29">
      <w:pPr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для обучающихся, воспитанников с ограниченными возможностями здоровья специальная (коррекционная)</w:t>
      </w:r>
    </w:p>
    <w:p w:rsidR="00236C29" w:rsidRDefault="00236C29">
      <w:pPr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общеобразовательная  школа (VIII вида) № 487 Выборгского района Санкт – Петербурга</w:t>
      </w:r>
    </w:p>
    <w:p w:rsidR="00236C29" w:rsidRDefault="00236C29">
      <w:pPr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236C29" w:rsidRDefault="00236C29">
      <w:pPr>
        <w:spacing w:after="200" w:line="276" w:lineRule="auto"/>
        <w:ind w:left="720" w:hanging="720"/>
        <w:jc w:val="center"/>
        <w:rPr>
          <w:i/>
          <w:iCs/>
        </w:rPr>
      </w:pPr>
    </w:p>
    <w:p w:rsidR="00236C29" w:rsidRDefault="00236C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Конспект открытого мероприятия по литературе в 4-9 классах </w:t>
      </w:r>
    </w:p>
    <w:p w:rsidR="00236C29" w:rsidRDefault="00236C2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учителей русского языка и литературы  </w:t>
      </w:r>
    </w:p>
    <w:p w:rsidR="00236C29" w:rsidRDefault="00236C29" w:rsidP="000E500A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                          Тимошенко Елены Анатольевны</w:t>
      </w:r>
      <w:r w:rsidRPr="000E50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 Корневой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Валентин</w:t>
      </w:r>
      <w:r w:rsidRPr="009424C0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Николаевны  </w:t>
      </w:r>
    </w:p>
    <w:p w:rsidR="00236C29" w:rsidRDefault="00236C29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Литературная  гостиная,</w:t>
      </w:r>
    </w:p>
    <w:p w:rsidR="00236C29" w:rsidRDefault="00236C29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посвящённая  100-летию со дня рождения С. В. Михалкова</w:t>
      </w:r>
    </w:p>
    <w:p w:rsidR="00236C29" w:rsidRDefault="00236C29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36C29" w:rsidRDefault="00236C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Михалков - детям</w:t>
      </w: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Данное мероприятие подготовлено для  проведения в рамках  творческого проекта и приурочено к 100-летию со дня рождения С. В. Михалкова.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Цели и задачи: </w:t>
      </w:r>
    </w:p>
    <w:p w:rsidR="00236C29" w:rsidRDefault="00236C2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Познакомить  детей с жизнью и творчеством русского детского писателя С.В. Михалкова.</w:t>
      </w:r>
    </w:p>
    <w:p w:rsidR="00236C29" w:rsidRDefault="00236C2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Развивать творческую активность, положительную мотивацию к чтению, актёрских качеств у детей.</w:t>
      </w:r>
    </w:p>
    <w:p w:rsidR="00236C29" w:rsidRDefault="00236C2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Формировать умение творчески применять знания, развивать мышление, речь и навык выразительного чтения.</w:t>
      </w:r>
    </w:p>
    <w:p w:rsidR="00236C29" w:rsidRDefault="00236C29">
      <w:pPr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Воспитывать любовь к поэтическому слову и музыке.</w:t>
      </w:r>
    </w:p>
    <w:p w:rsidR="00236C29" w:rsidRDefault="00236C29">
      <w:pPr>
        <w:rPr>
          <w:rFonts w:ascii="Times New Roman" w:hAnsi="Times New Roman" w:cs="Times New Roman"/>
          <w:i/>
          <w:iCs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Методы урока</w:t>
      </w:r>
      <w:r>
        <w:rPr>
          <w:rFonts w:ascii="Times New Roman" w:hAnsi="Times New Roman" w:cs="Times New Roman"/>
        </w:rPr>
        <w:t xml:space="preserve">: словесные, наглядные, творческая деятельность, объяснительно-иллюстративный, репродуктивный.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Форма организации учебной деятельности</w:t>
      </w:r>
      <w:r>
        <w:rPr>
          <w:rFonts w:ascii="Times New Roman" w:hAnsi="Times New Roman" w:cs="Times New Roman"/>
        </w:rPr>
        <w:t>: индивидуальная, групповая.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Вид мероприятия</w:t>
      </w:r>
      <w:r>
        <w:rPr>
          <w:rFonts w:ascii="Times New Roman" w:hAnsi="Times New Roman" w:cs="Times New Roman"/>
        </w:rPr>
        <w:t>: литературно-музыкальная гостиная.</w:t>
      </w:r>
    </w:p>
    <w:p w:rsidR="00236C29" w:rsidRDefault="00236C29">
      <w:pPr>
        <w:tabs>
          <w:tab w:val="left" w:pos="4125"/>
        </w:tabs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УМК:</w:t>
      </w:r>
      <w:r>
        <w:rPr>
          <w:rFonts w:ascii="Times New Roman" w:hAnsi="Times New Roman" w:cs="Times New Roman"/>
          <w:i/>
          <w:iCs/>
        </w:rPr>
        <w:tab/>
      </w:r>
    </w:p>
    <w:p w:rsidR="00236C29" w:rsidRDefault="00236C29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- раздаточный материал;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художественная литература;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технические средства обучения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Средства наглядности</w:t>
      </w:r>
      <w:r>
        <w:rPr>
          <w:rFonts w:ascii="Times New Roman" w:hAnsi="Times New Roman" w:cs="Times New Roman"/>
        </w:rPr>
        <w:t>: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выставка книг; </w:t>
      </w:r>
    </w:p>
    <w:p w:rsidR="00236C29" w:rsidRDefault="00236C29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- раздаточный материал: карточки со стихотворениями;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зрительная наглядность «Презентация к уроку»</w:t>
      </w:r>
    </w:p>
    <w:p w:rsidR="00236C29" w:rsidRDefault="00236C2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Технология: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- </w:t>
      </w:r>
      <w:r>
        <w:rPr>
          <w:rFonts w:ascii="Times New Roman" w:hAnsi="Times New Roman" w:cs="Times New Roman"/>
        </w:rPr>
        <w:t>деятельностная;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групповая;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компьютерные средства обучения.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Возрастная категория</w:t>
      </w:r>
      <w:r>
        <w:rPr>
          <w:rFonts w:ascii="Times New Roman" w:hAnsi="Times New Roman" w:cs="Times New Roman"/>
        </w:rPr>
        <w:t>: 4-9 классы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Место проведения</w:t>
      </w:r>
      <w:r>
        <w:rPr>
          <w:rFonts w:ascii="Times New Roman" w:hAnsi="Times New Roman" w:cs="Times New Roman"/>
        </w:rPr>
        <w:t>:  конференц. зал школы.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>Оборудование:</w:t>
      </w:r>
      <w:r>
        <w:rPr>
          <w:rFonts w:ascii="Times New Roman" w:hAnsi="Times New Roman" w:cs="Times New Roman"/>
        </w:rPr>
        <w:t xml:space="preserve">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-рисунки учащихся;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-портрет поэта;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-выставка книг;</w:t>
      </w:r>
    </w:p>
    <w:p w:rsidR="00236C29" w:rsidRDefault="00236C2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>-компьютер, проектор.</w:t>
      </w:r>
      <w:r>
        <w:rPr>
          <w:rFonts w:ascii="Times New Roman" w:hAnsi="Times New Roman" w:cs="Times New Roman"/>
          <w:i/>
          <w:iCs/>
        </w:rPr>
        <w:t xml:space="preserve"> </w:t>
      </w:r>
    </w:p>
    <w:p w:rsidR="00236C29" w:rsidRDefault="00236C29">
      <w:pPr>
        <w:rPr>
          <w:rFonts w:ascii="Times New Roman" w:hAnsi="Times New Roman" w:cs="Times New Roman"/>
          <w:i/>
          <w:iCs/>
        </w:rPr>
      </w:pPr>
    </w:p>
    <w:p w:rsidR="00236C29" w:rsidRDefault="00236C29">
      <w:pPr>
        <w:rPr>
          <w:rFonts w:ascii="Times New Roman" w:hAnsi="Times New Roman" w:cs="Times New Roman"/>
          <w:i/>
          <w:iCs/>
        </w:rPr>
      </w:pPr>
    </w:p>
    <w:p w:rsidR="00236C29" w:rsidRDefault="00236C29">
      <w:pPr>
        <w:rPr>
          <w:rFonts w:ascii="Times New Roman" w:hAnsi="Times New Roman" w:cs="Times New Roman"/>
          <w:i/>
          <w:iCs/>
        </w:rPr>
      </w:pPr>
    </w:p>
    <w:p w:rsidR="00236C29" w:rsidRDefault="00236C29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Ход мероприятия</w:t>
      </w:r>
    </w:p>
    <w:p w:rsidR="00236C29" w:rsidRDefault="00236C29">
      <w:pPr>
        <w:jc w:val="center"/>
        <w:rPr>
          <w:rFonts w:ascii="Times New Roman" w:hAnsi="Times New Roman" w:cs="Times New Roman"/>
          <w:i/>
          <w:iCs/>
        </w:rPr>
      </w:pPr>
    </w:p>
    <w:p w:rsidR="00236C29" w:rsidRDefault="00236C29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(звучит </w:t>
      </w:r>
      <w:hyperlink r:id="rId5">
        <w:r>
          <w:rPr>
            <w:rFonts w:ascii="Times New Roman" w:hAnsi="Times New Roman" w:cs="Times New Roman"/>
            <w:i/>
            <w:iCs/>
            <w:color w:val="0000FF"/>
            <w:u w:val="single"/>
          </w:rPr>
          <w:t xml:space="preserve"> </w:t>
        </w:r>
        <w:r>
          <w:rPr>
            <w:rFonts w:ascii="Times New Roman" w:hAnsi="Times New Roman" w:cs="Times New Roman"/>
            <w:i/>
            <w:iCs/>
            <w:vanish/>
            <w:color w:val="0000FF"/>
            <w:u w:val="single"/>
          </w:rPr>
          <w:t>HYPERLINK "http://school-728.narod.ru/Ignatova/20.wma"</w:t>
        </w:r>
        <w:r>
          <w:rPr>
            <w:rFonts w:ascii="Times New Roman" w:hAnsi="Times New Roman" w:cs="Times New Roman"/>
            <w:i/>
            <w:iCs/>
            <w:color w:val="0000FF"/>
            <w:u w:val="single"/>
          </w:rPr>
          <w:t xml:space="preserve"> «Песенка друзей»</w:t>
        </w:r>
      </w:hyperlink>
      <w:r>
        <w:rPr>
          <w:rFonts w:ascii="Times New Roman" w:hAnsi="Times New Roman" w:cs="Times New Roman"/>
          <w:i/>
          <w:iCs/>
        </w:rPr>
        <w:t>)</w:t>
      </w:r>
    </w:p>
    <w:p w:rsidR="00236C29" w:rsidRDefault="00236C29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На экране фотография С. Михалков</w:t>
      </w:r>
    </w:p>
    <w:p w:rsidR="00236C29" w:rsidRDefault="00236C29">
      <w:pPr>
        <w:jc w:val="center"/>
        <w:rPr>
          <w:rFonts w:ascii="Times New Roman" w:hAnsi="Times New Roman" w:cs="Times New Roman"/>
        </w:rPr>
      </w:pPr>
      <w:r>
        <w:object w:dxaOrig="6389" w:dyaOrig="810">
          <v:rect id="rectole0000000000" o:spid="_x0000_i1025" style="width:319.5pt;height:40.5pt" o:ole="" o:preferrelative="t" stroked="f">
            <v:imagedata r:id="rId6" o:title=""/>
          </v:rect>
          <o:OLEObject Type="Embed" ProgID="Package" ShapeID="rectole0000000000" DrawAspect="Content" ObjectID="_1448049793" r:id="rId7"/>
        </w:object>
      </w:r>
    </w:p>
    <w:p w:rsidR="00236C29" w:rsidRDefault="00236C29">
      <w:pPr>
        <w:jc w:val="center"/>
        <w:rPr>
          <w:rFonts w:ascii="Times New Roman" w:hAnsi="Times New Roman" w:cs="Times New Roman"/>
        </w:rPr>
      </w:pPr>
    </w:p>
    <w:p w:rsidR="00236C29" w:rsidRDefault="00236C29">
      <w:pPr>
        <w:jc w:val="both"/>
        <w:rPr>
          <w:i/>
          <w:iCs/>
        </w:rPr>
      </w:pPr>
      <w:r>
        <w:rPr>
          <w:rFonts w:ascii="Times New Roman" w:hAnsi="Times New Roman" w:cs="Times New Roman"/>
          <w:i/>
          <w:iCs/>
          <w:u w:val="single"/>
        </w:rPr>
        <w:t>Выходит учитель</w:t>
      </w:r>
      <w:r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</w:rPr>
        <w:t>Сегодня, ребята, мы с вами вновь встретились. Очень хотим, чтобы наша литературная гостиная, посвященная Сергею Владимировичу Михалкову, вам запомнилась, потому что сам Михалков говорил про свое творчество:</w:t>
      </w:r>
      <w:r>
        <w:rPr>
          <w:rFonts w:ascii="Times New Roman" w:hAnsi="Times New Roman" w:cs="Times New Roman"/>
          <w:i/>
          <w:iCs/>
        </w:rPr>
        <w:t xml:space="preserve"> «</w:t>
      </w:r>
      <w:r>
        <w:rPr>
          <w:i/>
          <w:iCs/>
        </w:rPr>
        <w:t xml:space="preserve">Пером – оружием своим,  </w:t>
      </w:r>
    </w:p>
    <w:p w:rsidR="00236C29" w:rsidRDefault="00236C29">
      <w:pPr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Что я в руках держу, -          </w:t>
      </w:r>
    </w:p>
    <w:p w:rsidR="00236C29" w:rsidRDefault="00236C29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Всем честным людям  трудовым </w:t>
      </w:r>
    </w:p>
    <w:p w:rsidR="00236C29" w:rsidRDefault="00236C29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         Я, как солдат, служу» </w:t>
      </w:r>
      <w:r>
        <w:rPr>
          <w:rFonts w:ascii="Times New Roman" w:hAnsi="Times New Roman" w:cs="Times New Roman"/>
          <w:b/>
          <w:bCs/>
          <w:i/>
          <w:iCs/>
        </w:rPr>
        <w:t xml:space="preserve">              </w:t>
      </w:r>
      <w:r>
        <w:rPr>
          <w:rFonts w:ascii="Times New Roman" w:hAnsi="Times New Roman" w:cs="Times New Roman"/>
          <w:i/>
          <w:iCs/>
        </w:rPr>
        <w:t xml:space="preserve"> </w:t>
      </w:r>
    </w:p>
    <w:p w:rsidR="00236C29" w:rsidRDefault="00236C29">
      <w:pPr>
        <w:rPr>
          <w:rFonts w:ascii="Times New Roman" w:hAnsi="Times New Roman" w:cs="Times New Roman"/>
          <w:i/>
          <w:iCs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Учитель: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>Сергей Михалков прожил долгую и плодотворную творческую жизнь. В этом году ему исполнилось бы 100 лет. До этой даты он не дожил всего 3 года.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u w:val="single"/>
        </w:rPr>
        <w:t>Ученик 1</w:t>
      </w:r>
      <w:r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</w:rPr>
        <w:t>Сергей Михалков – детский писатель, выдающаяся личность не только в литературе, но и в политической деятельности</w:t>
      </w:r>
      <w:r>
        <w:rPr>
          <w:rFonts w:ascii="Times New Roman" w:hAnsi="Times New Roman" w:cs="Times New Roman"/>
          <w:i/>
          <w:iCs/>
        </w:rPr>
        <w:t xml:space="preserve"> России и всей Земли.</w:t>
      </w:r>
    </w:p>
    <w:p w:rsidR="00236C29" w:rsidRDefault="00236C29">
      <w:pPr>
        <w:rPr>
          <w:rFonts w:ascii="Times New Roman" w:hAnsi="Times New Roman" w:cs="Times New Roman"/>
          <w:i/>
          <w:iCs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2</w:t>
      </w:r>
      <w:r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</w:rPr>
        <w:t>Родился Сергей Михалков 13 марта 1913 года в Москве в семье старинного дворянского рода Михалковых по линии отца.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3</w:t>
      </w:r>
      <w:r>
        <w:rPr>
          <w:rFonts w:ascii="Times New Roman" w:hAnsi="Times New Roman" w:cs="Times New Roman"/>
          <w:i/>
          <w:iCs/>
        </w:rPr>
        <w:t xml:space="preserve">: </w:t>
      </w:r>
      <w:r>
        <w:rPr>
          <w:rFonts w:ascii="Times New Roman" w:hAnsi="Times New Roman" w:cs="Times New Roman"/>
        </w:rPr>
        <w:t>Школьные годы Михалков провел в Пятигорске. Именно здесь в 1930 году он  окончил среднюю школу. А за два года до этого, т.е. в 1928 году  было опубликовано его первое стихотворение «Дорога».</w:t>
      </w:r>
    </w:p>
    <w:p w:rsidR="00236C29" w:rsidRDefault="00236C29">
      <w:pPr>
        <w:tabs>
          <w:tab w:val="left" w:pos="720"/>
        </w:tabs>
        <w:rPr>
          <w:rFonts w:ascii="Times New Roman" w:hAnsi="Times New Roman" w:cs="Times New Roman"/>
        </w:rPr>
      </w:pPr>
    </w:p>
    <w:p w:rsidR="00236C29" w:rsidRDefault="00236C29">
      <w:p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4</w:t>
      </w:r>
      <w:r>
        <w:rPr>
          <w:rFonts w:ascii="Times New Roman" w:hAnsi="Times New Roman" w:cs="Times New Roman"/>
        </w:rPr>
        <w:t xml:space="preserve">: В 1930 году Михалков переехал в Москву, где в течение трех лет работал на ткацкой фабрике. Уже тогда стихи Михалкова публиковались в печати, передавались по радио.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Затем Михалков обучался в Литературном институте имени Горького.  В это же время издается его  первая книга стихов.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1</w:t>
      </w:r>
      <w:r>
        <w:rPr>
          <w:rFonts w:ascii="Times New Roman" w:hAnsi="Times New Roman" w:cs="Times New Roman"/>
        </w:rPr>
        <w:t xml:space="preserve">: В 1935 году выходит первое известное произведение, ставшее классикой советской детской литературы — поэма </w:t>
      </w:r>
      <w:hyperlink r:id="rId8">
        <w:r>
          <w:rPr>
            <w:rFonts w:ascii="Times New Roman" w:hAnsi="Times New Roman" w:cs="Times New Roman"/>
            <w:color w:val="0000FF"/>
            <w:u w:val="single"/>
          </w:rPr>
          <w:t>«Дядя Стёпа»</w:t>
        </w:r>
      </w:hyperlink>
      <w:r>
        <w:rPr>
          <w:rFonts w:ascii="Times New Roman" w:hAnsi="Times New Roman" w:cs="Times New Roman"/>
        </w:rPr>
        <w:t>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2</w:t>
      </w:r>
      <w:r>
        <w:rPr>
          <w:rFonts w:ascii="Times New Roman" w:hAnsi="Times New Roman" w:cs="Times New Roman"/>
        </w:rPr>
        <w:t>: В годы Великой Отечественной войны Михалков находился в рядах Красной армии, работал в армейской печати.</w:t>
      </w:r>
      <w:r>
        <w:rPr>
          <w:rFonts w:ascii="Times New Roman" w:hAnsi="Times New Roman" w:cs="Times New Roman"/>
        </w:rPr>
        <w:br/>
        <w:t xml:space="preserve">     Знаменитые строки на гранитной плите Вечного огня у Кремлевской стены: </w:t>
      </w:r>
      <w:r>
        <w:rPr>
          <w:rFonts w:ascii="Times New Roman" w:hAnsi="Times New Roman" w:cs="Times New Roman"/>
          <w:i/>
          <w:iCs/>
        </w:rPr>
        <w:t>«Имя твое неизвестно, подвиг твой бессмертен»</w:t>
      </w:r>
      <w:r>
        <w:rPr>
          <w:rFonts w:ascii="Times New Roman" w:hAnsi="Times New Roman" w:cs="Times New Roman"/>
        </w:rPr>
        <w:t>, - также принадлежат Сергею Михалкову.</w:t>
      </w:r>
      <w:r>
        <w:rPr>
          <w:rFonts w:ascii="Times New Roman" w:hAnsi="Times New Roman" w:cs="Times New Roman"/>
        </w:rPr>
        <w:br/>
        <w:t xml:space="preserve">      После Великой Отечественной войны Михалков продолжил свою литературную деятельность.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3</w:t>
      </w:r>
      <w:r>
        <w:rPr>
          <w:rFonts w:ascii="Times New Roman" w:hAnsi="Times New Roman" w:cs="Times New Roman"/>
        </w:rPr>
        <w:t xml:space="preserve">: Сергей Михалков - 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Поэт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Писатель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Баснописец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Драматург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Переводчик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Сценарист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Журналист</w:t>
      </w:r>
    </w:p>
    <w:p w:rsidR="00236C29" w:rsidRDefault="00236C29">
      <w:pPr>
        <w:numPr>
          <w:ilvl w:val="0"/>
          <w:numId w:val="2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 гимна России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Он говорил: «Я стараюсь работать в разных жанрах: пишу стихи, пьесы, сценарии для взрослых и детей, песни, сатиру, статьи, заметки.… Я считаю, что работа в разных жанрах взаимно обогащает их». 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4</w:t>
      </w:r>
      <w:r>
        <w:rPr>
          <w:rFonts w:ascii="Times New Roman" w:hAnsi="Times New Roman" w:cs="Times New Roman"/>
        </w:rPr>
        <w:t xml:space="preserve">: Им написано более </w:t>
      </w:r>
      <w:r>
        <w:rPr>
          <w:rFonts w:ascii="Times New Roman" w:hAnsi="Times New Roman" w:cs="Times New Roman"/>
          <w:b/>
          <w:bCs/>
          <w:u w:val="single"/>
        </w:rPr>
        <w:t>_300_</w:t>
      </w:r>
      <w:r>
        <w:rPr>
          <w:rFonts w:ascii="Times New Roman" w:hAnsi="Times New Roman" w:cs="Times New Roman"/>
        </w:rPr>
        <w:t>произведений для детей – названия произведений</w:t>
      </w:r>
    </w:p>
    <w:p w:rsidR="00236C29" w:rsidRDefault="00236C29">
      <w:pPr>
        <w:jc w:val="center"/>
        <w:rPr>
          <w:rFonts w:ascii="Times New Roman" w:hAnsi="Times New Roman" w:cs="Times New Roman"/>
          <w:u w:val="single"/>
        </w:rPr>
      </w:pPr>
      <w:r>
        <w:object w:dxaOrig="6449" w:dyaOrig="810">
          <v:rect id="rectole0000000001" o:spid="_x0000_i1026" style="width:322.5pt;height:40.5pt" o:ole="" o:preferrelative="t" stroked="f">
            <v:imagedata r:id="rId9" o:title=""/>
          </v:rect>
          <o:OLEObject Type="Embed" ProgID="Package" ShapeID="rectole0000000001" DrawAspect="Content" ObjectID="_1448049794" r:id="rId10"/>
        </w:object>
      </w:r>
    </w:p>
    <w:p w:rsidR="00236C29" w:rsidRDefault="00236C29">
      <w:pPr>
        <w:jc w:val="center"/>
        <w:rPr>
          <w:rFonts w:ascii="Times New Roman" w:hAnsi="Times New Roman" w:cs="Times New Roman"/>
          <w:u w:val="single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Библиотекарь</w:t>
      </w:r>
      <w:r>
        <w:rPr>
          <w:rFonts w:ascii="Times New Roman" w:hAnsi="Times New Roman" w:cs="Times New Roman"/>
        </w:rPr>
        <w:t xml:space="preserve">: Обратите, ребята внимание, какие красивые, хорошо иллюстрированные книги написал С.Михалков и в этом ему помогали и художники: 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1: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В 2004 году была издана «Самая большая в мире книга для малышей». В неё вошли произведения, которые вы также читали, ребята. 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Учитель:</w:t>
      </w:r>
      <w:r>
        <w:rPr>
          <w:rFonts w:ascii="Times New Roman" w:hAnsi="Times New Roman" w:cs="Times New Roman"/>
        </w:rPr>
        <w:t xml:space="preserve"> Но одним из самых значимых произведений С. Михалкова – гимн России. Им было написано три гимна – каждый в свое время. Но гимн, который мы сейчас прослушали  – это гимн нашей страны (А как называется наша страна?) – России.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Учитель:</w:t>
      </w:r>
      <w:r>
        <w:rPr>
          <w:rFonts w:ascii="Times New Roman" w:hAnsi="Times New Roman" w:cs="Times New Roman"/>
        </w:rPr>
        <w:t xml:space="preserve"> Кто знает гимн России? Надеемся, что вы, ребята выучите его и будете знать. Каждый гражданин своей страны просто должен знать слова гимна.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2</w:t>
      </w:r>
      <w:r>
        <w:rPr>
          <w:rFonts w:ascii="Times New Roman" w:hAnsi="Times New Roman" w:cs="Times New Roman"/>
        </w:rPr>
        <w:t>: У  Михалкова два сына: Андрей и Никита. Оба они известные на весь мир  кинорежиссеры.  А Никита Михалков еще и замечательный артист кино.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3</w:t>
      </w:r>
      <w:r>
        <w:rPr>
          <w:rFonts w:ascii="Times New Roman" w:hAnsi="Times New Roman" w:cs="Times New Roman"/>
        </w:rPr>
        <w:t xml:space="preserve">: За свои заслуги Сергей Михалков  был удостоен множества правительственных, литературных, общественных и международных премий,  правительственных наград.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 марта 2008 года, в день 95-летия писателя президент России Путин подписал указ о награждении Михалкова орденом Святого апостола Андрея Первозванного «за выдающийся вклад в развитие отечественной литературы, многолетнюю творческую и общественную деятельность».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Ученик 4</w:t>
      </w:r>
      <w:r>
        <w:rPr>
          <w:rFonts w:ascii="Times New Roman" w:hAnsi="Times New Roman" w:cs="Times New Roman"/>
        </w:rPr>
        <w:t>: Знакомясь с биографией С.Михалкова нельзя не прочитать его стихов. Ученики 6»А» и 6»Б» классов подготовили для вас, ребята, небольшие сценки по стихотворениям поэта.</w:t>
      </w:r>
    </w:p>
    <w:p w:rsidR="00236C29" w:rsidRDefault="00236C29">
      <w:pPr>
        <w:jc w:val="center"/>
        <w:rPr>
          <w:rFonts w:ascii="Times New Roman" w:hAnsi="Times New Roman" w:cs="Times New Roman"/>
        </w:rPr>
      </w:pPr>
      <w:r>
        <w:object w:dxaOrig="6449" w:dyaOrig="810">
          <v:rect id="rectole0000000002" o:spid="_x0000_i1027" style="width:322.5pt;height:40.5pt" o:ole="" o:preferrelative="t" stroked="f">
            <v:imagedata r:id="rId11" o:title=""/>
          </v:rect>
          <o:OLEObject Type="Embed" ProgID="Package" ShapeID="rectole0000000002" DrawAspect="Content" ObjectID="_1448049795" r:id="rId12"/>
        </w:object>
      </w:r>
    </w:p>
    <w:p w:rsidR="00236C29" w:rsidRDefault="00236C29">
      <w:pPr>
        <w:jc w:val="center"/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Учитель</w:t>
      </w:r>
      <w:r>
        <w:rPr>
          <w:rFonts w:ascii="Times New Roman" w:hAnsi="Times New Roman" w:cs="Times New Roman"/>
        </w:rPr>
        <w:t xml:space="preserve">: А сейчас самое интересное для вас - </w:t>
      </w:r>
      <w:r>
        <w:rPr>
          <w:rFonts w:ascii="Times New Roman" w:hAnsi="Times New Roman" w:cs="Times New Roman"/>
          <w:i/>
          <w:iCs/>
        </w:rPr>
        <w:t xml:space="preserve">Литературная викторина. </w:t>
      </w:r>
      <w:r>
        <w:rPr>
          <w:rFonts w:ascii="Times New Roman" w:hAnsi="Times New Roman" w:cs="Times New Roman"/>
        </w:rPr>
        <w:t>Она состоит из нескольких блоков. Но прежде, чем начнем отвечать на вопросы, вспомним наши правила: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ответы выкрикиваем?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помогаем друг другу?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даем возможность друг другу высказаться?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отвечаем коротко, но чётко.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Учитель:</w:t>
      </w:r>
      <w:r>
        <w:rPr>
          <w:rFonts w:ascii="Times New Roman" w:hAnsi="Times New Roman" w:cs="Times New Roman"/>
        </w:rPr>
        <w:t xml:space="preserve">  Каждый ответ будет сразу же отмечен. Поэтому не торопимся, но если знаем, поднимаем руку. Постараемся, чтобы каждый из вас, был рад, что принял участие в нашей </w:t>
      </w:r>
      <w:r>
        <w:rPr>
          <w:rFonts w:ascii="Times New Roman" w:hAnsi="Times New Roman" w:cs="Times New Roman"/>
          <w:i/>
          <w:iCs/>
        </w:rPr>
        <w:t>Литературной гостиной</w:t>
      </w:r>
      <w:r>
        <w:rPr>
          <w:rFonts w:ascii="Times New Roman" w:hAnsi="Times New Roman" w:cs="Times New Roman"/>
        </w:rPr>
        <w:t>. Хорошо?!</w:t>
      </w:r>
    </w:p>
    <w:p w:rsidR="00236C29" w:rsidRDefault="00236C2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</w:t>
      </w:r>
    </w:p>
    <w:p w:rsidR="00236C29" w:rsidRDefault="00236C29">
      <w:pPr>
        <w:numPr>
          <w:ilvl w:val="0"/>
          <w:numId w:val="3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и где родился С. Михалков? (</w:t>
      </w:r>
      <w:r>
        <w:rPr>
          <w:rFonts w:ascii="Times New Roman" w:hAnsi="Times New Roman" w:cs="Times New Roman"/>
          <w:i/>
          <w:iCs/>
        </w:rPr>
        <w:t>С.  Михалков родился 13 марта 1913 года в Москве)</w:t>
      </w:r>
    </w:p>
    <w:p w:rsidR="00236C29" w:rsidRDefault="00236C29">
      <w:pPr>
        <w:numPr>
          <w:ilvl w:val="0"/>
          <w:numId w:val="3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произведения писал С. Михалков? (</w:t>
      </w:r>
      <w:r>
        <w:rPr>
          <w:rFonts w:ascii="Times New Roman" w:hAnsi="Times New Roman" w:cs="Times New Roman"/>
          <w:i/>
          <w:iCs/>
        </w:rPr>
        <w:t xml:space="preserve">Стихи, рассказы, сказки, басни,  пьесы, 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                                                                                     переводы, гимн, статьи, сценарии)</w:t>
      </w:r>
    </w:p>
    <w:p w:rsidR="00236C29" w:rsidRDefault="00236C29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называлось его первое стихотворение? (</w:t>
      </w:r>
      <w:r>
        <w:rPr>
          <w:rFonts w:ascii="Times New Roman" w:hAnsi="Times New Roman" w:cs="Times New Roman"/>
          <w:i/>
          <w:iCs/>
        </w:rPr>
        <w:t>«Дорога».)</w:t>
      </w:r>
    </w:p>
    <w:p w:rsidR="00236C29" w:rsidRDefault="00236C29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Назовите самое популярное произведение С. Михалкова. (</w:t>
      </w:r>
      <w:r>
        <w:rPr>
          <w:rFonts w:ascii="Times New Roman" w:hAnsi="Times New Roman" w:cs="Times New Roman"/>
          <w:i/>
          <w:iCs/>
        </w:rPr>
        <w:t>Поэма «Дядя Степа»)</w:t>
      </w:r>
    </w:p>
    <w:p w:rsidR="00236C29" w:rsidRDefault="00236C29">
      <w:pPr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Сколько лет со дня рождения он отметил бы в этом году? (</w:t>
      </w:r>
      <w:r>
        <w:rPr>
          <w:rFonts w:ascii="Times New Roman" w:hAnsi="Times New Roman" w:cs="Times New Roman"/>
          <w:i/>
          <w:iCs/>
        </w:rPr>
        <w:t>100-летие</w:t>
      </w:r>
      <w:r>
        <w:rPr>
          <w:rFonts w:ascii="Times New Roman" w:hAnsi="Times New Roman" w:cs="Times New Roman"/>
        </w:rPr>
        <w:t>)</w:t>
      </w:r>
    </w:p>
    <w:p w:rsidR="00236C29" w:rsidRDefault="00236C2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</w:t>
      </w:r>
    </w:p>
    <w:p w:rsidR="00236C29" w:rsidRDefault="00236C29">
      <w:pPr>
        <w:numPr>
          <w:ilvl w:val="0"/>
          <w:numId w:val="5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каком стихотворении ребята затеяли спор о профессиях мам? (</w:t>
      </w:r>
      <w:r>
        <w:rPr>
          <w:rFonts w:ascii="Times New Roman" w:hAnsi="Times New Roman" w:cs="Times New Roman"/>
          <w:i/>
          <w:iCs/>
        </w:rPr>
        <w:t>«А что у вас?»)</w:t>
      </w:r>
    </w:p>
    <w:p w:rsidR="00236C29" w:rsidRDefault="00236C29">
      <w:pPr>
        <w:numPr>
          <w:ilvl w:val="0"/>
          <w:numId w:val="5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 какого стихотворения эти строки?      (</w:t>
      </w:r>
      <w:r>
        <w:rPr>
          <w:rFonts w:ascii="Times New Roman" w:hAnsi="Times New Roman" w:cs="Times New Roman"/>
          <w:i/>
          <w:iCs/>
        </w:rPr>
        <w:t>«Песенка друзей»)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«Ты в дальнюю дорогу</w:t>
      </w:r>
      <w:r>
        <w:rPr>
          <w:rFonts w:ascii="Times New Roman" w:hAnsi="Times New Roman" w:cs="Times New Roman"/>
        </w:rPr>
        <w:br/>
        <w:t xml:space="preserve">       Бери с собой друзей:</w:t>
      </w:r>
      <w:r>
        <w:rPr>
          <w:rFonts w:ascii="Times New Roman" w:hAnsi="Times New Roman" w:cs="Times New Roman"/>
        </w:rPr>
        <w:br/>
        <w:t xml:space="preserve">       Они тебе помогут,</w:t>
      </w:r>
      <w:r>
        <w:rPr>
          <w:rFonts w:ascii="Times New Roman" w:hAnsi="Times New Roman" w:cs="Times New Roman"/>
        </w:rPr>
        <w:br/>
        <w:t xml:space="preserve">       И с ними веселей» </w:t>
      </w:r>
    </w:p>
    <w:p w:rsidR="00236C29" w:rsidRDefault="00236C29">
      <w:pPr>
        <w:numPr>
          <w:ilvl w:val="0"/>
          <w:numId w:val="6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Кого ребята взяли с собой в дорогу? (</w:t>
      </w:r>
      <w:r>
        <w:rPr>
          <w:rFonts w:ascii="Times New Roman" w:hAnsi="Times New Roman" w:cs="Times New Roman"/>
          <w:i/>
          <w:iCs/>
        </w:rPr>
        <w:t xml:space="preserve">Мы везем с собой кота, </w:t>
      </w:r>
      <w:r>
        <w:rPr>
          <w:rFonts w:ascii="Times New Roman" w:hAnsi="Times New Roman" w:cs="Times New Roman"/>
          <w:i/>
          <w:iCs/>
        </w:rPr>
        <w:br/>
        <w:t xml:space="preserve">                                                                              Чижика, собаку,</w:t>
      </w:r>
      <w:r>
        <w:rPr>
          <w:rFonts w:ascii="Times New Roman" w:hAnsi="Times New Roman" w:cs="Times New Roman"/>
          <w:i/>
          <w:iCs/>
        </w:rPr>
        <w:br/>
        <w:t xml:space="preserve">                                                                              Петьку-забияку,</w:t>
      </w:r>
      <w:r>
        <w:rPr>
          <w:rFonts w:ascii="Times New Roman" w:hAnsi="Times New Roman" w:cs="Times New Roman"/>
          <w:i/>
          <w:iCs/>
        </w:rPr>
        <w:br/>
        <w:t xml:space="preserve">                                                                             Обезьяну, попугая –</w:t>
      </w:r>
      <w:r>
        <w:rPr>
          <w:rFonts w:ascii="Times New Roman" w:hAnsi="Times New Roman" w:cs="Times New Roman"/>
          <w:i/>
          <w:iCs/>
        </w:rPr>
        <w:br/>
        <w:t xml:space="preserve">                                                                            Вот компания какая!)</w:t>
      </w:r>
    </w:p>
    <w:p w:rsidR="00236C29" w:rsidRDefault="00236C29">
      <w:pPr>
        <w:numPr>
          <w:ilvl w:val="0"/>
          <w:numId w:val="6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Какая фамилия была у Дяди Стёпы? (</w:t>
      </w:r>
      <w:r>
        <w:rPr>
          <w:rFonts w:ascii="Times New Roman" w:hAnsi="Times New Roman" w:cs="Times New Roman"/>
          <w:i/>
          <w:iCs/>
        </w:rPr>
        <w:t>Степанов)</w:t>
      </w:r>
    </w:p>
    <w:p w:rsidR="00236C29" w:rsidRDefault="00236C2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</w:t>
      </w:r>
    </w:p>
    <w:p w:rsidR="00236C29" w:rsidRDefault="00236C29">
      <w:pPr>
        <w:numPr>
          <w:ilvl w:val="0"/>
          <w:numId w:val="7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прививку! Первый класс! </w:t>
      </w:r>
      <w:r>
        <w:rPr>
          <w:rFonts w:ascii="Times New Roman" w:hAnsi="Times New Roman" w:cs="Times New Roman"/>
        </w:rPr>
        <w:br/>
        <w:t xml:space="preserve">             Вы слыхали? Это нас!</w:t>
      </w:r>
      <w:r>
        <w:rPr>
          <w:rFonts w:ascii="Times New Roman" w:hAnsi="Times New Roman" w:cs="Times New Roman"/>
        </w:rPr>
        <w:br/>
        <w:t xml:space="preserve">             Почему я встал у стенки?</w:t>
      </w:r>
      <w:r>
        <w:rPr>
          <w:rFonts w:ascii="Times New Roman" w:hAnsi="Times New Roman" w:cs="Times New Roman"/>
        </w:rPr>
        <w:br/>
        <w:t xml:space="preserve">             У меня дрожат. . .                              КОЛЕНКИ</w:t>
      </w:r>
    </w:p>
    <w:p w:rsidR="00236C29" w:rsidRDefault="00236C29">
      <w:pPr>
        <w:numPr>
          <w:ilvl w:val="0"/>
          <w:numId w:val="7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едем, едем, едем</w:t>
      </w:r>
      <w:r>
        <w:rPr>
          <w:rFonts w:ascii="Times New Roman" w:hAnsi="Times New Roman" w:cs="Times New Roman"/>
        </w:rPr>
        <w:br/>
        <w:t xml:space="preserve">              В далекие края,</w:t>
      </w:r>
      <w:r>
        <w:rPr>
          <w:rFonts w:ascii="Times New Roman" w:hAnsi="Times New Roman" w:cs="Times New Roman"/>
        </w:rPr>
        <w:br/>
        <w:t xml:space="preserve">              Хорошие соседи, счастливые …     ДРУЗЬЯ</w:t>
      </w:r>
    </w:p>
    <w:p w:rsidR="00236C29" w:rsidRDefault="00236C29">
      <w:pPr>
        <w:numPr>
          <w:ilvl w:val="0"/>
          <w:numId w:val="7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Кто, набив пирожным рот,  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Говорит: А где …                             КОМПОТ        </w:t>
      </w:r>
    </w:p>
    <w:p w:rsidR="00236C29" w:rsidRDefault="00236C29">
      <w:pPr>
        <w:numPr>
          <w:ilvl w:val="0"/>
          <w:numId w:val="8"/>
        </w:numPr>
        <w:tabs>
          <w:tab w:val="left" w:pos="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Кто на лавочке сидел,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Кто на улицу глядел,  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Толя пел, Борис  молчал,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Николай ногой …                                КАЧАЛ       </w:t>
      </w:r>
    </w:p>
    <w:p w:rsidR="00236C29" w:rsidRDefault="00236C2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 Отрывки из мультфильмов</w:t>
      </w:r>
    </w:p>
    <w:p w:rsidR="00236C29" w:rsidRDefault="00236C29">
      <w:pPr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 прозвали Степана Степанова соседи?   -Каланча</w:t>
      </w:r>
    </w:p>
    <w:p w:rsidR="00236C29" w:rsidRDefault="00236C29">
      <w:pPr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правила поведения на улице нарушил мальчик? – Нельзя задевать девочек, отнимать и бросать их вещи, кататься на троллейбусе сзади.</w:t>
      </w:r>
    </w:p>
    <w:p w:rsidR="00236C29" w:rsidRDefault="00236C29">
      <w:pPr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думаете, победит ли Степанов в соревнованиях?   - Конечно</w:t>
      </w:r>
    </w:p>
    <w:p w:rsidR="00236C29" w:rsidRDefault="00236C29">
      <w:pPr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должен был приехать к козлятам в гости?   - Петух</w:t>
      </w:r>
    </w:p>
    <w:p w:rsidR="00236C29" w:rsidRDefault="00236C29">
      <w:pPr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Почему козлята прогнали Петуха? – плохо вел себя в гостях: ломал деревья, мял цветы, грыз семечки и бросал мусор во дворе.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5. Работа с иллюстрациями</w:t>
      </w:r>
      <w:r>
        <w:rPr>
          <w:rFonts w:ascii="Times New Roman" w:hAnsi="Times New Roman" w:cs="Times New Roman"/>
        </w:rPr>
        <w:t xml:space="preserve"> по английской  сказке, известной нам всем в переводе С.Михалкова: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Назовите сказку и ее героев  - «Три поросенка»: Наф-наф, Нуф-нуф, Ниф-ниф.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2.Как звали героя, который сделал домик из соломы –Ниф-ниф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Как звали поросенка, который сделал домик из веточек –Нуф-нуф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думаете, хорошие дома они сделали?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4.Как звали героя, который сделал дом из кирпича – Наф-наф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Хороший дом сделал он? Почему так думаете?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5.Кого же победили поросята? Что им помогло в этом? (дружба, взаимовыручка, взаимопомощь)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Учитель</w:t>
      </w:r>
      <w:r>
        <w:rPr>
          <w:rFonts w:ascii="Times New Roman" w:hAnsi="Times New Roman" w:cs="Times New Roman"/>
        </w:rPr>
        <w:t>: Мы знаем, ребята, что вы не просто читали произведения Сергея Михалкова, но и учили его стихотворения.  Давайте  вместе послушаем, какие замечательные стихи написал для нас Сергей Михалков  (Чтение стихотворений учащимися 4-ых классов).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  <w:u w:val="single"/>
        </w:rPr>
        <w:t>Учитель</w:t>
      </w:r>
      <w:r>
        <w:rPr>
          <w:rFonts w:ascii="Times New Roman" w:hAnsi="Times New Roman" w:cs="Times New Roman"/>
        </w:rPr>
        <w:t>: Вы сегодня просто молодцы! Понравилась вам литературная гостиная, посвященная С. Михалкову? Что запомнилось больше всего? А какое задание мы вам дали, что вы должны выучить?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  <w:u w:val="single"/>
        </w:rPr>
        <w:t>Учитель</w:t>
      </w:r>
      <w:r>
        <w:rPr>
          <w:rFonts w:ascii="Times New Roman" w:hAnsi="Times New Roman" w:cs="Times New Roman"/>
        </w:rPr>
        <w:t xml:space="preserve">: И закончить нашу литературную гостиную хочется словами Серея Михалкова: «В мировой детской литературе есть сегодня хорошие книги, созданные на десятках разных языков. Есть книги-учителя, строгие и взыскательные. Есть книги-приятели. Есть книги-волшебники. Есть книги-солдаты. И каждая новая хорошая детская книга – это праздник для тысяч юных граждан планеты Земля».   Читайте! «Книга – источник знаний».                              </w:t>
      </w:r>
    </w:p>
    <w:p w:rsidR="00236C29" w:rsidRDefault="00236C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Спасибо!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прививку! Первый класс!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Вы слыхали? Это нас!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Почему я встал у стенки?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У меня дрожат. . .</w:t>
      </w:r>
    </w:p>
    <w:p w:rsidR="00236C29" w:rsidRDefault="00236C29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236C29" w:rsidRDefault="00236C29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236C29" w:rsidRDefault="00236C29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Мы едем, едем, едем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В далекие края,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Хорошие соседи, </w:t>
      </w:r>
    </w:p>
    <w:p w:rsidR="00236C29" w:rsidRDefault="00236C29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Счастливые …</w:t>
      </w:r>
    </w:p>
    <w:p w:rsidR="00236C29" w:rsidRDefault="00236C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Кто, набив пирожным рот,   </w:t>
      </w: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Говорит: А где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Кто на лавочке сидел, </w:t>
      </w: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Кто на улицу глядел,   </w:t>
      </w: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Толя пел, Борис  молчал,</w:t>
      </w:r>
    </w:p>
    <w:p w:rsidR="00236C29" w:rsidRDefault="00236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Николай ногой … </w:t>
      </w: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</w:rPr>
      </w:pP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качал          компот          друзья        коленки</w:t>
      </w: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качал          компот          друзья         коленки</w:t>
      </w: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качал          компот          друзья         коленки</w:t>
      </w: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качал          компот          друзья          коленки</w:t>
      </w:r>
    </w:p>
    <w:p w:rsidR="00236C29" w:rsidRDefault="00236C29">
      <w:pPr>
        <w:rPr>
          <w:rFonts w:ascii="Times New Roman" w:hAnsi="Times New Roman" w:cs="Times New Roman"/>
          <w:sz w:val="40"/>
          <w:szCs w:val="40"/>
        </w:rPr>
      </w:pPr>
    </w:p>
    <w:sectPr w:rsidR="00236C29" w:rsidSect="00CD6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3550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094ED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FFE6E1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E4675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96E670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DBC79E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1356C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93D3AF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7F669B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53CC"/>
    <w:rsid w:val="000E500A"/>
    <w:rsid w:val="001C3C18"/>
    <w:rsid w:val="00236C29"/>
    <w:rsid w:val="00336B4E"/>
    <w:rsid w:val="00441DA0"/>
    <w:rsid w:val="009424C0"/>
    <w:rsid w:val="00B0020F"/>
    <w:rsid w:val="00B553CC"/>
    <w:rsid w:val="00CD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B4E"/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4%D1%8F%D0%B4%D1%8F_%D0%A1%D1%82%D1%91%D0%BF%D0%B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3.wmf"/><Relationship Id="rId5" Type="http://schemas.openxmlformats.org/officeDocument/2006/relationships/hyperlink" Target="http://school-728.narod.ru/Ignatova/20.wma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6</Pages>
  <Words>1598</Words>
  <Characters>9110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2013-12-08T20:04:00Z</dcterms:created>
  <dcterms:modified xsi:type="dcterms:W3CDTF">2013-12-08T20:17:00Z</dcterms:modified>
</cp:coreProperties>
</file>