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47F" w:rsidRPr="00534207" w:rsidRDefault="0092647F" w:rsidP="00C43A9E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92647F" w:rsidRDefault="0092647F" w:rsidP="00534207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534207">
        <w:rPr>
          <w:rFonts w:ascii="Times New Roman" w:hAnsi="Times New Roman"/>
          <w:i/>
          <w:sz w:val="28"/>
          <w:szCs w:val="28"/>
          <w:lang w:eastAsia="ru-RU"/>
        </w:rPr>
        <w:t>Итоговая работа на тему:</w:t>
      </w:r>
    </w:p>
    <w:p w:rsidR="0092647F" w:rsidRDefault="0092647F" w:rsidP="000B14A5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534207">
        <w:rPr>
          <w:rFonts w:ascii="Times New Roman" w:hAnsi="Times New Roman"/>
          <w:i/>
          <w:sz w:val="28"/>
          <w:szCs w:val="28"/>
          <w:lang w:eastAsia="ru-RU"/>
        </w:rPr>
        <w:t>«Основные направления региональной образовательной политики в контексте модернизации российского образования»</w:t>
      </w:r>
    </w:p>
    <w:p w:rsidR="0092647F" w:rsidRDefault="0092647F" w:rsidP="005D7CD7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на тему:</w:t>
      </w:r>
    </w:p>
    <w:p w:rsidR="0092647F" w:rsidRPr="001009B3" w:rsidRDefault="0092647F" w:rsidP="001009B3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534207">
        <w:rPr>
          <w:rFonts w:ascii="Times New Roman" w:hAnsi="Times New Roman"/>
          <w:b/>
          <w:caps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b/>
          <w:sz w:val="28"/>
          <w:szCs w:val="28"/>
          <w:lang w:eastAsia="ru-RU"/>
        </w:rPr>
        <w:t>Формирование основ безопасности собственной жизнедеятельности старших дошкольников в ситуации дорожного движения средствами игровой деятельности</w:t>
      </w:r>
      <w:r w:rsidRPr="00534207">
        <w:rPr>
          <w:rFonts w:ascii="Times New Roman" w:hAnsi="Times New Roman"/>
          <w:b/>
          <w:caps/>
          <w:sz w:val="28"/>
          <w:szCs w:val="28"/>
          <w:lang w:eastAsia="ru-RU"/>
        </w:rPr>
        <w:t>»</w:t>
      </w:r>
    </w:p>
    <w:p w:rsidR="0092647F" w:rsidRPr="00534207" w:rsidRDefault="0092647F" w:rsidP="00534207">
      <w:pPr>
        <w:spacing w:line="36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:rsidR="0092647F" w:rsidRPr="005247D0" w:rsidRDefault="0092647F" w:rsidP="00534207">
      <w:pPr>
        <w:spacing w:line="360" w:lineRule="auto"/>
        <w:ind w:left="5245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34207">
        <w:rPr>
          <w:rFonts w:ascii="Times New Roman" w:hAnsi="Times New Roman"/>
          <w:sz w:val="28"/>
          <w:szCs w:val="28"/>
          <w:lang w:eastAsia="ru-RU"/>
        </w:rPr>
        <w:t>Выполнила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92647F" w:rsidRPr="000338BC" w:rsidRDefault="0092647F" w:rsidP="005247D0">
      <w:pPr>
        <w:spacing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Якушкина Ольга Николаевна </w:t>
      </w:r>
    </w:p>
    <w:p w:rsidR="0092647F" w:rsidRPr="005247D0" w:rsidRDefault="0092647F" w:rsidP="00D00D20">
      <w:pPr>
        <w:spacing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34207">
        <w:rPr>
          <w:rFonts w:ascii="Times New Roman" w:hAnsi="Times New Roman"/>
          <w:sz w:val="28"/>
          <w:szCs w:val="28"/>
          <w:lang w:eastAsia="ru-RU"/>
        </w:rPr>
        <w:t>Воспитатель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92647F" w:rsidRDefault="0092647F" w:rsidP="00534207">
      <w:pPr>
        <w:spacing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534207">
      <w:pPr>
        <w:spacing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534207">
      <w:pPr>
        <w:spacing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534207">
      <w:pPr>
        <w:spacing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534207">
      <w:pPr>
        <w:spacing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534207">
      <w:pPr>
        <w:spacing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534207">
      <w:pPr>
        <w:spacing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534207">
      <w:pPr>
        <w:spacing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534207">
      <w:pPr>
        <w:spacing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534207">
      <w:pPr>
        <w:spacing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2647F" w:rsidRPr="00A44EEC" w:rsidRDefault="0092647F" w:rsidP="00534207">
      <w:pPr>
        <w:spacing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A44EEC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Моделирование системы деятельности педагога,  направленной на решение профессиональной проблемы</w:t>
      </w:r>
    </w:p>
    <w:p w:rsidR="0092647F" w:rsidRPr="00981BA1" w:rsidRDefault="0092647F" w:rsidP="00534207">
      <w:pPr>
        <w:spacing w:line="36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Pr="00981BA1">
        <w:rPr>
          <w:rFonts w:ascii="Times New Roman" w:hAnsi="Times New Roman"/>
          <w:b/>
          <w:sz w:val="28"/>
          <w:szCs w:val="28"/>
          <w:u w:val="single"/>
          <w:lang w:eastAsia="ru-RU"/>
        </w:rPr>
        <w:t>1.Анализ недостатков в результатах в основном процессе и в условиях профессиональной деятельности.</w:t>
      </w:r>
    </w:p>
    <w:p w:rsidR="0092647F" w:rsidRDefault="0092647F" w:rsidP="00534207">
      <w:pPr>
        <w:spacing w:line="360" w:lineRule="auto"/>
        <w:ind w:right="-1" w:firstLine="284"/>
        <w:rPr>
          <w:rFonts w:ascii="Times New Roman" w:hAnsi="Times New Roman"/>
          <w:sz w:val="28"/>
          <w:szCs w:val="28"/>
          <w:lang w:eastAsia="ru-RU"/>
        </w:rPr>
      </w:pPr>
      <w:r w:rsidRPr="00534207">
        <w:rPr>
          <w:rFonts w:ascii="Times New Roman" w:hAnsi="Times New Roman"/>
          <w:sz w:val="28"/>
          <w:szCs w:val="28"/>
          <w:lang w:eastAsia="ru-RU"/>
        </w:rPr>
        <w:t xml:space="preserve">В условиях изменения российского общества, коренных преобразований во всех его сферах, изменения содержания и  характера труда, необходимы новые подходы для выработки необходимой стратегии развития общества. Нужно уметь  критически анализировать  варианты социально-экономического и политического поведения, сделать это может только творчески и свободно мыслящая личность, обладающая высокой культурой и постоянно обновляющимися и пополняющимися знаниями. </w:t>
      </w:r>
    </w:p>
    <w:p w:rsidR="0092647F" w:rsidRDefault="0092647F" w:rsidP="00534207">
      <w:pPr>
        <w:spacing w:line="360" w:lineRule="auto"/>
        <w:ind w:right="-1" w:firstLine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Важнейшей задачей воспитания успешного социально – личностного развития дошкольника – является: культура поведения на дороге.</w:t>
      </w:r>
    </w:p>
    <w:p w:rsidR="0092647F" w:rsidRPr="00534207" w:rsidRDefault="0092647F" w:rsidP="00534207">
      <w:pPr>
        <w:spacing w:line="360" w:lineRule="auto"/>
        <w:ind w:right="-1" w:firstLine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Одним из аспектов результативности заключается формирование основ безопасности жизнедеятельности у детей, недостаточно давать только знания и умения, необходимо привлекать детей к практической деятельности, где они смогут успешно применять полученные знания и умения. Обучая детей старшего дошкольного возраста основам безопасности жизнедеятельности, взрослые помогают социализации детей в окружающем мире.</w:t>
      </w:r>
    </w:p>
    <w:p w:rsidR="0092647F" w:rsidRDefault="0092647F" w:rsidP="00534207">
      <w:pPr>
        <w:spacing w:line="360" w:lineRule="auto"/>
        <w:ind w:right="-1" w:firstLine="284"/>
        <w:rPr>
          <w:rFonts w:ascii="Times New Roman" w:hAnsi="Times New Roman"/>
          <w:sz w:val="28"/>
          <w:szCs w:val="28"/>
          <w:lang w:eastAsia="ru-RU"/>
        </w:rPr>
      </w:pPr>
      <w:r w:rsidRPr="00534207">
        <w:rPr>
          <w:rFonts w:ascii="Times New Roman" w:hAnsi="Times New Roman"/>
          <w:sz w:val="28"/>
          <w:szCs w:val="28"/>
          <w:lang w:eastAsia="ru-RU"/>
        </w:rPr>
        <w:t xml:space="preserve">Развитие такой личности, может быть осуществлено путём приобщения ребенка не только к всеобщим правилам, нормам, ценностям, но и побуждение его к самовоспитанию и саморазвитию. </w:t>
      </w:r>
    </w:p>
    <w:p w:rsidR="0092647F" w:rsidRPr="00534207" w:rsidRDefault="0092647F" w:rsidP="005247D0">
      <w:pPr>
        <w:spacing w:line="360" w:lineRule="auto"/>
        <w:ind w:right="-1" w:firstLine="284"/>
        <w:rPr>
          <w:rFonts w:ascii="Times New Roman" w:hAnsi="Times New Roman"/>
          <w:sz w:val="28"/>
          <w:szCs w:val="28"/>
          <w:lang w:eastAsia="ru-RU"/>
        </w:rPr>
      </w:pPr>
      <w:r w:rsidRPr="00534207">
        <w:rPr>
          <w:rFonts w:ascii="Times New Roman" w:hAnsi="Times New Roman"/>
          <w:sz w:val="28"/>
          <w:szCs w:val="28"/>
          <w:lang w:eastAsia="ru-RU"/>
        </w:rPr>
        <w:t>Анализируя изменения в основном процессе необходимо сравнить модели организации образовательного процесса до введения ФГТ и по ФГТ:</w:t>
      </w:r>
    </w:p>
    <w:p w:rsidR="0092647F" w:rsidRPr="00534207" w:rsidRDefault="0092647F" w:rsidP="005247D0">
      <w:pPr>
        <w:spacing w:line="360" w:lineRule="auto"/>
        <w:ind w:right="-1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34207">
        <w:rPr>
          <w:rFonts w:ascii="Times New Roman" w:hAnsi="Times New Roman"/>
          <w:sz w:val="28"/>
          <w:szCs w:val="28"/>
          <w:lang w:eastAsia="ru-RU"/>
        </w:rPr>
        <w:t xml:space="preserve">Изначально сравним две модели с позиции ребенка: до ФГТ  ребенок – объект воздействий взрослого человека (взрослый манипулирует ребенком, занимая более активную позицию; по ФГТ ребенок выступает </w:t>
      </w:r>
      <w:r>
        <w:rPr>
          <w:rFonts w:ascii="Times New Roman" w:hAnsi="Times New Roman"/>
          <w:sz w:val="28"/>
          <w:szCs w:val="28"/>
          <w:lang w:eastAsia="ru-RU"/>
        </w:rPr>
        <w:t>в роль объекта взаимодействия со</w:t>
      </w:r>
      <w:r w:rsidRPr="00534207">
        <w:rPr>
          <w:rFonts w:ascii="Times New Roman" w:hAnsi="Times New Roman"/>
          <w:sz w:val="28"/>
          <w:szCs w:val="28"/>
          <w:lang w:eastAsia="ru-RU"/>
        </w:rPr>
        <w:t xml:space="preserve"> взрослым (ребенок равноценен взрослому и не менее активен)</w:t>
      </w:r>
    </w:p>
    <w:p w:rsidR="0092647F" w:rsidRPr="00534207" w:rsidRDefault="0092647F" w:rsidP="005247D0">
      <w:pPr>
        <w:spacing w:line="360" w:lineRule="auto"/>
        <w:ind w:right="-1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34207">
        <w:rPr>
          <w:rFonts w:ascii="Times New Roman" w:hAnsi="Times New Roman"/>
          <w:sz w:val="28"/>
          <w:szCs w:val="28"/>
          <w:lang w:eastAsia="ru-RU"/>
        </w:rPr>
        <w:t>Регламентированность: до ФГТ – большая регламентированность образовательного процесса, использование готовых образцов и шаблонов; по ФГТ – гибкость в организации образовательного процесса, учет потребностей и интересов детей.</w:t>
      </w:r>
    </w:p>
    <w:p w:rsidR="0092647F" w:rsidRDefault="0092647F" w:rsidP="005247D0">
      <w:pPr>
        <w:spacing w:line="360" w:lineRule="auto"/>
        <w:ind w:right="-1" w:firstLine="284"/>
        <w:rPr>
          <w:rFonts w:ascii="Times New Roman" w:hAnsi="Times New Roman"/>
          <w:sz w:val="28"/>
          <w:szCs w:val="28"/>
          <w:lang w:eastAsia="ru-RU"/>
        </w:rPr>
      </w:pPr>
      <w:r w:rsidRPr="00534207">
        <w:rPr>
          <w:rFonts w:ascii="Times New Roman" w:hAnsi="Times New Roman"/>
          <w:sz w:val="28"/>
          <w:szCs w:val="28"/>
          <w:lang w:eastAsia="ru-RU"/>
        </w:rPr>
        <w:t xml:space="preserve">По форме организации деятельности: до ФГТ – основная форма – учебное занятие, основная деятельность – учебная; по ФГТ - </w:t>
      </w:r>
      <w:r w:rsidRPr="0053420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организация детской деятельности в различных, адекватных дошкольному возрасту формах.</w:t>
      </w:r>
    </w:p>
    <w:p w:rsidR="0092647F" w:rsidRDefault="0092647F" w:rsidP="00534207">
      <w:pPr>
        <w:spacing w:line="360" w:lineRule="auto"/>
        <w:ind w:right="-1" w:firstLine="284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92647F" w:rsidRDefault="0092647F" w:rsidP="002A1594">
      <w:pPr>
        <w:spacing w:line="360" w:lineRule="auto"/>
        <w:ind w:right="-1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Недостатки в результатах:</w:t>
      </w:r>
    </w:p>
    <w:p w:rsidR="0092647F" w:rsidRDefault="0092647F" w:rsidP="00534207">
      <w:pPr>
        <w:spacing w:line="360" w:lineRule="auto"/>
        <w:ind w:right="-1" w:firstLine="284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Недостатки в организации обучения и воспитания во многом связаны с тем, что некоторые воспитатели, не знающие ПДД, допуска</w:t>
      </w:r>
      <w:r>
        <w:rPr>
          <w:color w:val="000000"/>
          <w:sz w:val="27"/>
          <w:szCs w:val="27"/>
          <w:shd w:val="clear" w:color="auto" w:fill="FFFFFF"/>
        </w:rPr>
        <w:softHyphen/>
        <w:t>ют.</w:t>
      </w:r>
    </w:p>
    <w:p w:rsidR="0092647F" w:rsidRDefault="0092647F" w:rsidP="00534207">
      <w:pPr>
        <w:spacing w:line="360" w:lineRule="auto"/>
        <w:ind w:right="-1" w:firstLine="284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 Недостатки в организации обучения и воспитания во многом связаны с тем, что воспитатели не всегда знают, что наиболее практически значимо при составлении программы по дорожной тематике.</w:t>
      </w:r>
    </w:p>
    <w:p w:rsidR="0092647F" w:rsidRDefault="0092647F" w:rsidP="00534207">
      <w:pPr>
        <w:spacing w:line="360" w:lineRule="auto"/>
        <w:ind w:right="-1" w:firstLine="284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- Неспособен применять полученные знания на практике;</w:t>
      </w:r>
    </w:p>
    <w:p w:rsidR="0092647F" w:rsidRDefault="0092647F" w:rsidP="005247D0">
      <w:pPr>
        <w:spacing w:line="360" w:lineRule="auto"/>
        <w:ind w:right="-1"/>
        <w:rPr>
          <w:rFonts w:ascii="Times New Roman" w:hAnsi="Times New Roman"/>
          <w:b/>
          <w:sz w:val="28"/>
          <w:szCs w:val="28"/>
          <w:lang w:eastAsia="ru-RU"/>
        </w:rPr>
      </w:pPr>
    </w:p>
    <w:p w:rsidR="0092647F" w:rsidRPr="005247D0" w:rsidRDefault="0092647F" w:rsidP="005247D0">
      <w:pPr>
        <w:spacing w:line="360" w:lineRule="auto"/>
        <w:ind w:right="-1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Недостатки в процессе:</w:t>
      </w:r>
    </w:p>
    <w:p w:rsidR="0092647F" w:rsidRPr="00534207" w:rsidRDefault="0092647F" w:rsidP="00CE373C">
      <w:pPr>
        <w:spacing w:after="0" w:line="360" w:lineRule="auto"/>
        <w:ind w:firstLine="284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В     процессе     воспитания     безопасного     поведения     дошкольников учитываются следующие факторы:</w:t>
      </w:r>
    </w:p>
    <w:p w:rsidR="0092647F" w:rsidRPr="00534207" w:rsidRDefault="0092647F" w:rsidP="00CE373C">
      <w:pPr>
        <w:spacing w:after="0" w:line="360" w:lineRule="auto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- Н</w:t>
      </w:r>
      <w:r w:rsidRPr="00534207"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е механическое заучивание с детьми правил дорожного движения, а воспитание навыков безопасного повед</w:t>
      </w: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ения на улице (в роли пешехода).</w:t>
      </w:r>
    </w:p>
    <w:p w:rsidR="0092647F" w:rsidRPr="00534207" w:rsidRDefault="0092647F" w:rsidP="00CE373C">
      <w:pPr>
        <w:spacing w:after="0" w:line="360" w:lineRule="auto"/>
        <w:outlineLvl w:val="0"/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- Н</w:t>
      </w:r>
      <w:r w:rsidRPr="00534207"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е ограничиваться словами и показом картинок, а проводить целевые прогулки, наблюдения у реальной дороги, рассматривать и обыгрывать ситуации,</w:t>
      </w: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 xml:space="preserve"> давать объяснения, разъяснения.</w:t>
      </w:r>
    </w:p>
    <w:p w:rsidR="0092647F" w:rsidRPr="00534207" w:rsidRDefault="0092647F" w:rsidP="00CE373C">
      <w:pPr>
        <w:spacing w:after="0" w:line="360" w:lineRule="auto"/>
        <w:outlineLvl w:val="0"/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</w:pPr>
      <w:r w:rsidRPr="00534207">
        <w:rPr>
          <w:rFonts w:ascii="Times New Roman" w:hAnsi="Times New Roman"/>
          <w:bCs/>
          <w:kern w:val="36"/>
          <w:sz w:val="28"/>
          <w:szCs w:val="28"/>
          <w:lang w:eastAsia="ru-RU"/>
        </w:rPr>
        <w:t>-</w:t>
      </w:r>
      <w:r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С</w:t>
      </w:r>
      <w:r w:rsidRPr="00534207"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истематическое использование каждой возможности </w:t>
      </w:r>
      <w:r w:rsidRPr="00534207"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 xml:space="preserve">для полного усвоения детьми </w:t>
      </w: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правил, особенностей поведения.</w:t>
      </w:r>
    </w:p>
    <w:p w:rsidR="0092647F" w:rsidRPr="00534207" w:rsidRDefault="0092647F" w:rsidP="00CE373C">
      <w:pPr>
        <w:spacing w:after="0" w:line="360" w:lineRule="auto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hAnsi="Times New Roman"/>
          <w:bCs/>
          <w:kern w:val="36"/>
          <w:sz w:val="28"/>
          <w:szCs w:val="28"/>
          <w:lang w:eastAsia="ru-RU"/>
        </w:rPr>
        <w:t>Недостатками данной области можно считать:</w:t>
      </w:r>
    </w:p>
    <w:p w:rsidR="0092647F" w:rsidRPr="002A1594" w:rsidRDefault="0092647F" w:rsidP="002A1594">
      <w:pPr>
        <w:numPr>
          <w:ilvl w:val="0"/>
          <w:numId w:val="3"/>
        </w:numPr>
        <w:spacing w:after="0" w:line="360" w:lineRule="auto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534207">
        <w:rPr>
          <w:rFonts w:ascii="Times New Roman" w:hAnsi="Times New Roman"/>
          <w:bCs/>
          <w:sz w:val="28"/>
          <w:szCs w:val="28"/>
          <w:lang w:eastAsia="ru-RU"/>
        </w:rPr>
        <w:t>Не достаточное использование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в деятельности с детьми игровых методов, </w:t>
      </w:r>
      <w:r w:rsidRPr="00534207">
        <w:rPr>
          <w:rFonts w:ascii="Times New Roman" w:hAnsi="Times New Roman"/>
          <w:bCs/>
          <w:sz w:val="28"/>
          <w:szCs w:val="28"/>
          <w:lang w:eastAsia="ru-RU"/>
        </w:rPr>
        <w:t>приемов работы.</w:t>
      </w:r>
    </w:p>
    <w:p w:rsidR="0092647F" w:rsidRDefault="0092647F" w:rsidP="009D7FA4">
      <w:pPr>
        <w:shd w:val="clear" w:color="auto" w:fill="FFFFFF"/>
        <w:spacing w:after="0" w:line="360" w:lineRule="auto"/>
        <w:ind w:right="-1"/>
        <w:contextualSpacing/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</w:pPr>
    </w:p>
    <w:p w:rsidR="0092647F" w:rsidRPr="00CE373C" w:rsidRDefault="0092647F" w:rsidP="009D7FA4">
      <w:pPr>
        <w:shd w:val="clear" w:color="auto" w:fill="FFFFFF"/>
        <w:spacing w:after="0" w:line="360" w:lineRule="auto"/>
        <w:ind w:right="-1"/>
        <w:contextualSpacing/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Недостатки</w:t>
      </w:r>
      <w:r w:rsidRPr="00CE373C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 xml:space="preserve"> в условиях</w:t>
      </w:r>
      <w:r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:</w:t>
      </w:r>
    </w:p>
    <w:p w:rsidR="0092647F" w:rsidRPr="00534207" w:rsidRDefault="0092647F" w:rsidP="0053420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Однако, реализуя </w:t>
      </w:r>
      <w:r w:rsidRPr="00534207">
        <w:rPr>
          <w:rFonts w:ascii="Times New Roman" w:hAnsi="Times New Roman"/>
          <w:sz w:val="28"/>
          <w:szCs w:val="28"/>
          <w:lang w:eastAsia="ru-RU"/>
        </w:rPr>
        <w:t>основн</w:t>
      </w:r>
      <w:r>
        <w:rPr>
          <w:rFonts w:ascii="Times New Roman" w:hAnsi="Times New Roman"/>
          <w:sz w:val="28"/>
          <w:szCs w:val="28"/>
          <w:lang w:eastAsia="ru-RU"/>
        </w:rPr>
        <w:t>ую общеобразовательную программу</w:t>
      </w:r>
      <w:r w:rsidRPr="00534207">
        <w:rPr>
          <w:rFonts w:ascii="Times New Roman" w:hAnsi="Times New Roman"/>
          <w:sz w:val="28"/>
          <w:szCs w:val="28"/>
          <w:lang w:eastAsia="ru-RU"/>
        </w:rPr>
        <w:t xml:space="preserve"> дошкольного образования непременно </w:t>
      </w:r>
      <w:r>
        <w:rPr>
          <w:rFonts w:ascii="Times New Roman" w:hAnsi="Times New Roman"/>
          <w:sz w:val="28"/>
          <w:szCs w:val="28"/>
          <w:lang w:eastAsia="ru-RU"/>
        </w:rPr>
        <w:t>сталкиваемся</w:t>
      </w:r>
      <w:r w:rsidRPr="00534207">
        <w:rPr>
          <w:rFonts w:ascii="Times New Roman" w:hAnsi="Times New Roman"/>
          <w:sz w:val="28"/>
          <w:szCs w:val="28"/>
          <w:lang w:eastAsia="ru-RU"/>
        </w:rPr>
        <w:t xml:space="preserve"> с рядом недостатков:</w:t>
      </w:r>
    </w:p>
    <w:p w:rsidR="0092647F" w:rsidRPr="00534207" w:rsidRDefault="0092647F" w:rsidP="009D7FA4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34207">
        <w:rPr>
          <w:rFonts w:ascii="Times New Roman" w:hAnsi="Times New Roman"/>
          <w:sz w:val="28"/>
          <w:szCs w:val="28"/>
          <w:lang w:eastAsia="ru-RU"/>
        </w:rPr>
        <w:t>Недостаточное методическое и информационное обеспечение дошкольных учреждений необходимое для процесса внедрения Федеральных государственных требований.  ФГТ вошёл</w:t>
      </w:r>
      <w:r>
        <w:rPr>
          <w:rFonts w:ascii="Times New Roman" w:hAnsi="Times New Roman"/>
          <w:sz w:val="28"/>
          <w:szCs w:val="28"/>
          <w:lang w:eastAsia="ru-RU"/>
        </w:rPr>
        <w:t xml:space="preserve"> в</w:t>
      </w:r>
      <w:r w:rsidRPr="00534207">
        <w:rPr>
          <w:rFonts w:ascii="Times New Roman" w:hAnsi="Times New Roman"/>
          <w:sz w:val="28"/>
          <w:szCs w:val="28"/>
          <w:lang w:eastAsia="ru-RU"/>
        </w:rPr>
        <w:t xml:space="preserve"> систему дошкольного образования без пакета сопутствующих документов, которые необходимы педагогам для его реализации на практике. Вследствие этого в настоящее время и наука, и практика переживают сложный переходный период, из-за затруднений полноценного введения приказа в действие.</w:t>
      </w:r>
    </w:p>
    <w:p w:rsidR="0092647F" w:rsidRDefault="0092647F" w:rsidP="009D7FA4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34207">
        <w:rPr>
          <w:rFonts w:ascii="Times New Roman" w:hAnsi="Times New Roman"/>
          <w:sz w:val="28"/>
          <w:szCs w:val="28"/>
          <w:lang w:eastAsia="ru-RU"/>
        </w:rPr>
        <w:t>- Нехватка методических пособий и материалов, помогающих реализовывать ФГТ.</w:t>
      </w:r>
    </w:p>
    <w:p w:rsidR="0092647F" w:rsidRPr="00534207" w:rsidRDefault="0092647F" w:rsidP="009D7FA4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Материальное обеспечение не соответствует новым требованиям.</w:t>
      </w:r>
    </w:p>
    <w:p w:rsidR="0092647F" w:rsidRDefault="0092647F" w:rsidP="009D7FA4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34207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Н</w:t>
      </w:r>
      <w:r w:rsidRPr="00534207">
        <w:rPr>
          <w:rFonts w:ascii="Times New Roman" w:hAnsi="Times New Roman"/>
          <w:sz w:val="28"/>
          <w:szCs w:val="28"/>
          <w:lang w:eastAsia="ru-RU"/>
        </w:rPr>
        <w:t>ет синхронности  комплексно – тематического планирования и проведения непосредствен</w:t>
      </w:r>
      <w:r>
        <w:rPr>
          <w:rFonts w:ascii="Times New Roman" w:hAnsi="Times New Roman"/>
          <w:sz w:val="28"/>
          <w:szCs w:val="28"/>
          <w:lang w:eastAsia="ru-RU"/>
        </w:rPr>
        <w:t>но-образовательной деятельности по вопросу безопасности на дороге.</w:t>
      </w:r>
    </w:p>
    <w:p w:rsidR="0092647F" w:rsidRDefault="0092647F" w:rsidP="002A1594">
      <w:pPr>
        <w:spacing w:line="360" w:lineRule="auto"/>
        <w:ind w:right="-1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- Некомпетентность педагогов в обучении дошкольников ПДД.</w:t>
      </w:r>
    </w:p>
    <w:p w:rsidR="0092647F" w:rsidRDefault="0092647F" w:rsidP="009D7FA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9D7FA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9D7FA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9D7FA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9B29BD">
        <w:rPr>
          <w:rFonts w:ascii="Times New Roman" w:eastAsia="Times New Roman" w:hAnsi="Times New Roman"/>
          <w:sz w:val="28"/>
          <w:szCs w:val="28"/>
          <w:lang w:eastAsia="ru-RU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361.5pt" o:ole="">
            <v:imagedata r:id="rId7" o:title=""/>
          </v:shape>
          <o:OLEObject Type="Embed" ProgID="PowerPoint.Template.12" ShapeID="_x0000_i1025" DrawAspect="Content" ObjectID="_1446974500" r:id="rId8"/>
        </w:object>
      </w:r>
    </w:p>
    <w:p w:rsidR="0092647F" w:rsidRDefault="0092647F" w:rsidP="009D7FA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92647F" w:rsidRPr="009D7FA4" w:rsidRDefault="0092647F" w:rsidP="009D7FA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92647F" w:rsidRPr="00534207" w:rsidRDefault="0092647F" w:rsidP="00534207">
      <w:pPr>
        <w:spacing w:after="0" w:line="360" w:lineRule="auto"/>
        <w:ind w:left="720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Pr="00577D02" w:rsidRDefault="0092647F" w:rsidP="00534207">
      <w:pPr>
        <w:spacing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CE373C">
        <w:rPr>
          <w:rFonts w:ascii="Times New Roman" w:hAnsi="Times New Roman"/>
          <w:b/>
          <w:sz w:val="28"/>
          <w:szCs w:val="28"/>
          <w:lang w:eastAsia="ru-RU"/>
        </w:rPr>
        <w:t xml:space="preserve">      </w:t>
      </w:r>
      <w:r w:rsidRPr="00981BA1">
        <w:rPr>
          <w:rFonts w:ascii="Times New Roman" w:hAnsi="Times New Roman"/>
          <w:b/>
          <w:sz w:val="28"/>
          <w:szCs w:val="28"/>
          <w:u w:val="single"/>
          <w:lang w:eastAsia="ru-RU"/>
        </w:rPr>
        <w:t>2.Формулировка профессиональной проблемы на основе проведенного анализа.</w:t>
      </w:r>
    </w:p>
    <w:p w:rsidR="0092647F" w:rsidRDefault="0092647F" w:rsidP="00534207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Формирование основ безопасности собственной жизнедеятельности старших дошкольников в ситуации дорожного движения средствами игровой деятельности.</w:t>
      </w:r>
    </w:p>
    <w:p w:rsidR="0092647F" w:rsidRDefault="0092647F" w:rsidP="0019408A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408A">
        <w:rPr>
          <w:rFonts w:ascii="Times New Roman" w:hAnsi="Times New Roman"/>
          <w:sz w:val="28"/>
          <w:szCs w:val="28"/>
          <w:lang w:eastAsia="ru-RU"/>
        </w:rPr>
        <w:t>У дошкольников обязательно нужно развивать самостоятельность и ответственность, чтобы в опасные моменты своей жизни, они всегда могли адекватно действовать. Ведь столкнувшись с опасной ситуацией, дети начинают ее решать методом проб и ошибок. На это уходит время и не всегда достигается лучший результат. В опасной же ситуации ребенок должен уметь найти быстрое решение проблемы и желательно с наименьшим ущербом для здоровья. Нужно помочь ребенку вступить в мир готовым к любым неожиданностям.</w:t>
      </w:r>
    </w:p>
    <w:p w:rsidR="0092647F" w:rsidRDefault="0092647F" w:rsidP="0019408A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B203B0">
        <w:rPr>
          <w:rFonts w:ascii="Times New Roman" w:eastAsia="Times New Roman" w:hAnsi="Times New Roman"/>
          <w:sz w:val="28"/>
          <w:szCs w:val="28"/>
          <w:lang w:eastAsia="ru-RU"/>
        </w:rPr>
        <w:object w:dxaOrig="7198" w:dyaOrig="5398">
          <v:shape id="_x0000_i1026" type="#_x0000_t75" style="width:428.25pt;height:321pt" o:ole="">
            <v:imagedata r:id="rId9" o:title=""/>
          </v:shape>
          <o:OLEObject Type="Embed" ProgID="PowerPoint.Template.12" ShapeID="_x0000_i1026" DrawAspect="Content" ObjectID="_1446974501" r:id="rId10"/>
        </w:object>
      </w:r>
    </w:p>
    <w:p w:rsidR="0092647F" w:rsidRDefault="0092647F" w:rsidP="00B203B0">
      <w:pPr>
        <w:spacing w:line="36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92647F" w:rsidRPr="009946F2" w:rsidRDefault="0092647F" w:rsidP="00534207">
      <w:pPr>
        <w:spacing w:line="360" w:lineRule="auto"/>
        <w:ind w:firstLine="426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9946F2">
        <w:rPr>
          <w:rFonts w:ascii="Times New Roman" w:hAnsi="Times New Roman"/>
          <w:b/>
          <w:sz w:val="28"/>
          <w:szCs w:val="28"/>
          <w:u w:val="single"/>
          <w:lang w:eastAsia="ru-RU"/>
        </w:rPr>
        <w:t>3.Описание нового образовательного  результата  сформированного  у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Pr="009946F2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обучающихся.</w:t>
      </w:r>
    </w:p>
    <w:p w:rsidR="0092647F" w:rsidRDefault="0092647F" w:rsidP="001262C4">
      <w:pPr>
        <w:spacing w:line="48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настоящее время в результате усвоения основной общеобразовательной программы у дошкольника формируется новый образовательный результат. В соответствии с ФГТ итоговые результаты освоение детьми образовательной области «Безопасность» должны описывать интегративные качества ребенка, которые он может приобрести в результате её освоения: </w:t>
      </w:r>
    </w:p>
    <w:p w:rsidR="0092647F" w:rsidRDefault="0092647F" w:rsidP="002A1594">
      <w:pPr>
        <w:shd w:val="clear" w:color="auto" w:fill="FFFFFF"/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процессе реализации основных образовательных программ старшего дошкольного возраста должны быть сформированы следующие интегративные качества: </w:t>
      </w:r>
    </w:p>
    <w:p w:rsidR="0092647F" w:rsidRDefault="0092647F" w:rsidP="002A1594">
      <w:pPr>
        <w:shd w:val="clear" w:color="auto" w:fill="FFFFFF"/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- Формирование представлений об опасных для человека ситуациях дорожного движения и способах поведения в них. В случае затруднений обращаться за помощью к взрослым. Любознательный, активный, интересуется новым, неизвестным.</w:t>
      </w:r>
    </w:p>
    <w:p w:rsidR="0092647F" w:rsidRDefault="0092647F" w:rsidP="002A1594">
      <w:pPr>
        <w:shd w:val="clear" w:color="auto" w:fill="FFFFFF"/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- Способный управлять своим поведением и планировать свои действия соблюдая элементарные общепринятые нормы и правила безопасности жизнедеятельности.</w:t>
      </w:r>
    </w:p>
    <w:p w:rsidR="0092647F" w:rsidRDefault="0092647F" w:rsidP="002A1594">
      <w:pPr>
        <w:shd w:val="clear" w:color="auto" w:fill="FFFFFF"/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- Передачу детям знаний о правилах безопасности дорожного движения в качестве пешехода и пассажира транспортного средства.</w:t>
      </w:r>
    </w:p>
    <w:p w:rsidR="0092647F" w:rsidRPr="00534207" w:rsidRDefault="0092647F" w:rsidP="002A1594">
      <w:pPr>
        <w:spacing w:line="48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sz w:val="28"/>
          <w:szCs w:val="28"/>
        </w:rPr>
        <w:t>- Формирование осторожного и осмотрительного отношения к потенциальным опасным для человека ситуациям дорожного движения.</w:t>
      </w:r>
    </w:p>
    <w:p w:rsidR="0092647F" w:rsidRPr="00534207" w:rsidRDefault="0092647F" w:rsidP="009946F2">
      <w:pPr>
        <w:shd w:val="clear" w:color="auto" w:fill="FFFFFF"/>
        <w:spacing w:after="12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34207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О</w:t>
      </w:r>
      <w:r w:rsidRPr="00534207">
        <w:rPr>
          <w:rFonts w:ascii="Times New Roman" w:hAnsi="Times New Roman"/>
          <w:sz w:val="28"/>
          <w:szCs w:val="28"/>
          <w:lang w:eastAsia="ru-RU"/>
        </w:rPr>
        <w:t>сознанное отношение к вопросам личной безопас</w:t>
      </w:r>
      <w:r>
        <w:rPr>
          <w:rFonts w:ascii="Times New Roman" w:hAnsi="Times New Roman"/>
          <w:sz w:val="28"/>
          <w:szCs w:val="28"/>
          <w:lang w:eastAsia="ru-RU"/>
        </w:rPr>
        <w:t>ности и безопасности окружающих.</w:t>
      </w:r>
    </w:p>
    <w:p w:rsidR="0092647F" w:rsidRDefault="0092647F" w:rsidP="009946F2">
      <w:pPr>
        <w:shd w:val="clear" w:color="auto" w:fill="FFFFFF"/>
        <w:spacing w:after="12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  П</w:t>
      </w:r>
      <w:r w:rsidRPr="00534207">
        <w:rPr>
          <w:rFonts w:ascii="Times New Roman" w:hAnsi="Times New Roman"/>
          <w:sz w:val="28"/>
          <w:szCs w:val="28"/>
          <w:lang w:eastAsia="ru-RU"/>
        </w:rPr>
        <w:t>роявление дисциплинированности, выдержки, самостоятельност</w:t>
      </w:r>
      <w:r>
        <w:rPr>
          <w:rFonts w:ascii="Times New Roman" w:hAnsi="Times New Roman"/>
          <w:sz w:val="28"/>
          <w:szCs w:val="28"/>
          <w:lang w:eastAsia="ru-RU"/>
        </w:rPr>
        <w:t>и в соблюдении правил поведения на проезжей части и прилегающей к ней территории.</w:t>
      </w:r>
    </w:p>
    <w:p w:rsidR="0092647F" w:rsidRPr="00534207" w:rsidRDefault="0092647F" w:rsidP="009946F2">
      <w:pPr>
        <w:shd w:val="clear" w:color="auto" w:fill="FFFFFF"/>
        <w:spacing w:after="12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  З</w:t>
      </w:r>
      <w:r w:rsidRPr="00534207">
        <w:rPr>
          <w:rFonts w:ascii="Times New Roman" w:hAnsi="Times New Roman"/>
          <w:sz w:val="28"/>
          <w:szCs w:val="28"/>
          <w:lang w:eastAsia="ru-RU"/>
        </w:rPr>
        <w:t>нание правил безопасного поведения на улицах города.</w:t>
      </w:r>
    </w:p>
    <w:p w:rsidR="0092647F" w:rsidRDefault="0092647F" w:rsidP="0091585B">
      <w:pPr>
        <w:shd w:val="clear" w:color="auto" w:fill="FFFFFF"/>
        <w:spacing w:after="12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  У</w:t>
      </w:r>
      <w:r w:rsidRPr="00534207">
        <w:rPr>
          <w:rFonts w:ascii="Times New Roman" w:hAnsi="Times New Roman"/>
          <w:sz w:val="28"/>
          <w:szCs w:val="28"/>
          <w:lang w:eastAsia="ru-RU"/>
        </w:rPr>
        <w:t>мение заботиться о своем физическом здоровье и соблюдать правила безопасности жизнедеятельности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 на дороге (игры со знаками дорожного движения, сигналы светофора …)</w:t>
      </w:r>
    </w:p>
    <w:p w:rsidR="0092647F" w:rsidRPr="00346041" w:rsidRDefault="0092647F" w:rsidP="0091585B">
      <w:pPr>
        <w:shd w:val="clear" w:color="auto" w:fill="FFFFFF"/>
        <w:spacing w:after="12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Самостоятельно выполнять знакомые правила поведения на дороге ( на какой сигнал светофора переходить дорогу…)</w:t>
      </w:r>
    </w:p>
    <w:p w:rsidR="0092647F" w:rsidRPr="00534207" w:rsidRDefault="0092647F" w:rsidP="009946F2">
      <w:pPr>
        <w:shd w:val="clear" w:color="auto" w:fill="FFFFFF"/>
        <w:spacing w:after="12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B203B0">
        <w:rPr>
          <w:rFonts w:ascii="Times New Roman" w:eastAsia="Times New Roman" w:hAnsi="Times New Roman"/>
          <w:sz w:val="28"/>
          <w:szCs w:val="28"/>
          <w:lang w:eastAsia="ru-RU"/>
        </w:rPr>
        <w:object w:dxaOrig="7198" w:dyaOrig="5398">
          <v:shape id="_x0000_i1027" type="#_x0000_t75" style="width:460.5pt;height:348pt" o:ole="">
            <v:imagedata r:id="rId11" o:title=""/>
          </v:shape>
          <o:OLEObject Type="Embed" ProgID="PowerPoint.Template.12" ShapeID="_x0000_i1027" DrawAspect="Content" ObjectID="_1446974502" r:id="rId12"/>
        </w:object>
      </w:r>
    </w:p>
    <w:p w:rsidR="0092647F" w:rsidRDefault="0092647F" w:rsidP="00534207">
      <w:pPr>
        <w:shd w:val="clear" w:color="auto" w:fill="FFFFFF"/>
        <w:spacing w:after="12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92647F" w:rsidRDefault="0092647F" w:rsidP="00534207">
      <w:pPr>
        <w:shd w:val="clear" w:color="auto" w:fill="FFFFFF"/>
        <w:spacing w:after="12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92647F" w:rsidRPr="002A1594" w:rsidRDefault="0092647F" w:rsidP="0091585B">
      <w:pPr>
        <w:shd w:val="clear" w:color="auto" w:fill="FFFFFF"/>
        <w:spacing w:after="120" w:line="36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9946F2">
        <w:rPr>
          <w:rFonts w:ascii="Times New Roman" w:hAnsi="Times New Roman"/>
          <w:b/>
          <w:sz w:val="28"/>
          <w:szCs w:val="28"/>
          <w:lang w:eastAsia="ru-RU"/>
        </w:rPr>
        <w:t> </w:t>
      </w:r>
      <w:r w:rsidRPr="009946F2">
        <w:rPr>
          <w:rFonts w:ascii="Times New Roman" w:hAnsi="Times New Roman"/>
          <w:b/>
          <w:sz w:val="28"/>
          <w:szCs w:val="28"/>
          <w:u w:val="single"/>
          <w:lang w:eastAsia="ru-RU"/>
        </w:rPr>
        <w:t>4.Характеристика изменений в образовательном процессе (содержание, средства обучения и воспитания, контроля).</w:t>
      </w:r>
    </w:p>
    <w:p w:rsidR="0092647F" w:rsidRDefault="0092647F" w:rsidP="00534207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534207">
        <w:rPr>
          <w:rFonts w:ascii="Times New Roman" w:hAnsi="Times New Roman"/>
          <w:bCs/>
          <w:sz w:val="28"/>
          <w:szCs w:val="28"/>
          <w:lang w:eastAsia="ru-RU"/>
        </w:rPr>
        <w:t>Формой  обучения детей безопасному поведению на дорогах является игровая деятельность.</w:t>
      </w:r>
      <w:r w:rsidRPr="00534207">
        <w:rPr>
          <w:rFonts w:ascii="Times New Roman" w:hAnsi="Times New Roman"/>
          <w:sz w:val="28"/>
          <w:szCs w:val="28"/>
          <w:lang w:eastAsia="ru-RU"/>
        </w:rPr>
        <w:t xml:space="preserve"> Она делает досуг содержательным, учит творчеству, умению ориентироваться в сложных ситуациях, быстроте реакций. </w:t>
      </w:r>
    </w:p>
    <w:p w:rsidR="0092647F" w:rsidRPr="002E04E3" w:rsidRDefault="0092647F" w:rsidP="002E04E3">
      <w:pPr>
        <w:pStyle w:val="ListParagraph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E04E3">
        <w:rPr>
          <w:rFonts w:ascii="Times New Roman" w:hAnsi="Times New Roman"/>
          <w:b/>
          <w:sz w:val="28"/>
          <w:szCs w:val="28"/>
          <w:lang w:eastAsia="ru-RU"/>
        </w:rPr>
        <w:t>В содержании:</w:t>
      </w:r>
    </w:p>
    <w:p w:rsidR="0092647F" w:rsidRDefault="0092647F" w:rsidP="00534207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534207">
        <w:rPr>
          <w:rFonts w:ascii="Times New Roman" w:hAnsi="Times New Roman"/>
          <w:sz w:val="28"/>
          <w:szCs w:val="28"/>
          <w:lang w:eastAsia="ru-RU"/>
        </w:rPr>
        <w:t>В изучении ПДД особенно важным является приобретение учащимся в процессе игровой деятельности конкретных умений и навыков поведения в условиях реального дорожного движения. Для этих целей могут использоваться различные типы игр, как интеллектуальные (настольные, дидактические), так и сюжетно-ролевые (подвижные игры, в группе, на улице).</w:t>
      </w:r>
    </w:p>
    <w:p w:rsidR="0092647F" w:rsidRDefault="0092647F" w:rsidP="00DA7D5C">
      <w:pPr>
        <w:spacing w:after="0" w:line="36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92647F" w:rsidRPr="00DA7D5C" w:rsidRDefault="0092647F" w:rsidP="00DA7D5C">
      <w:pPr>
        <w:spacing w:after="0" w:line="36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A7D5C">
        <w:rPr>
          <w:rFonts w:ascii="Times New Roman" w:hAnsi="Times New Roman"/>
          <w:sz w:val="28"/>
          <w:szCs w:val="28"/>
          <w:u w:val="single"/>
          <w:lang w:eastAsia="ru-RU"/>
        </w:rPr>
        <w:t>- Настольные: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</w:p>
    <w:p w:rsidR="0092647F" w:rsidRPr="00346041" w:rsidRDefault="0092647F" w:rsidP="00346041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Используем приёмы: рассматривание, наблюдение.</w:t>
      </w:r>
    </w:p>
    <w:p w:rsidR="0092647F" w:rsidRPr="00DA7D5C" w:rsidRDefault="0092647F" w:rsidP="00DA7D5C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DA7D5C">
        <w:rPr>
          <w:rFonts w:ascii="Times New Roman" w:hAnsi="Times New Roman"/>
          <w:sz w:val="28"/>
          <w:szCs w:val="28"/>
          <w:lang w:eastAsia="ru-RU"/>
        </w:rPr>
        <w:t>«Виды транспортных средств»</w:t>
      </w:r>
    </w:p>
    <w:p w:rsidR="0092647F" w:rsidRPr="00DA7D5C" w:rsidRDefault="0092647F" w:rsidP="00DA7D5C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DA7D5C">
        <w:rPr>
          <w:rFonts w:ascii="Times New Roman" w:hAnsi="Times New Roman"/>
          <w:sz w:val="28"/>
          <w:szCs w:val="28"/>
          <w:lang w:eastAsia="ru-RU"/>
        </w:rPr>
        <w:t>«Виды и сигналы светофоров»</w:t>
      </w:r>
    </w:p>
    <w:p w:rsidR="0092647F" w:rsidRPr="00DA7D5C" w:rsidRDefault="0092647F" w:rsidP="00DA7D5C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DA7D5C">
        <w:rPr>
          <w:rFonts w:ascii="Times New Roman" w:hAnsi="Times New Roman"/>
          <w:sz w:val="28"/>
          <w:szCs w:val="28"/>
          <w:lang w:eastAsia="ru-RU"/>
        </w:rPr>
        <w:t>«Пешеходный переход (подземный, надземный и надземный – «зебра»)»</w:t>
      </w:r>
    </w:p>
    <w:p w:rsidR="0092647F" w:rsidRDefault="0092647F" w:rsidP="00DA7D5C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DA7D5C">
        <w:rPr>
          <w:rFonts w:ascii="Times New Roman" w:hAnsi="Times New Roman"/>
          <w:sz w:val="28"/>
          <w:szCs w:val="28"/>
          <w:lang w:eastAsia="ru-RU"/>
        </w:rPr>
        <w:t>«Дорожные знаки для пешеходов»</w:t>
      </w:r>
    </w:p>
    <w:p w:rsidR="0092647F" w:rsidRDefault="0092647F" w:rsidP="00DA7D5C">
      <w:pPr>
        <w:pStyle w:val="ListParagraph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92647F" w:rsidRPr="00DA7D5C" w:rsidRDefault="0092647F" w:rsidP="00DA7D5C">
      <w:pPr>
        <w:spacing w:after="0" w:line="36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A7D5C">
        <w:rPr>
          <w:rFonts w:ascii="Times New Roman" w:hAnsi="Times New Roman"/>
          <w:sz w:val="28"/>
          <w:szCs w:val="28"/>
          <w:u w:val="single"/>
          <w:lang w:eastAsia="ru-RU"/>
        </w:rPr>
        <w:t>- Дидактические:</w:t>
      </w:r>
    </w:p>
    <w:p w:rsidR="0092647F" w:rsidRPr="00346041" w:rsidRDefault="0092647F" w:rsidP="00346041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Используем приёмы: беседы, разговоры.</w:t>
      </w:r>
    </w:p>
    <w:p w:rsidR="0092647F" w:rsidRPr="00DA7D5C" w:rsidRDefault="0092647F" w:rsidP="00DA7D5C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DA7D5C">
        <w:rPr>
          <w:rFonts w:ascii="Times New Roman" w:hAnsi="Times New Roman"/>
          <w:sz w:val="28"/>
          <w:szCs w:val="28"/>
          <w:lang w:eastAsia="ru-RU"/>
        </w:rPr>
        <w:t>«Правила поведения на тротуаре, во дворе, на детской площадке»</w:t>
      </w:r>
    </w:p>
    <w:p w:rsidR="0092647F" w:rsidRPr="00DA7D5C" w:rsidRDefault="0092647F" w:rsidP="00DA7D5C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DA7D5C">
        <w:rPr>
          <w:rFonts w:ascii="Times New Roman" w:hAnsi="Times New Roman"/>
          <w:sz w:val="28"/>
          <w:szCs w:val="28"/>
          <w:lang w:eastAsia="ru-RU"/>
        </w:rPr>
        <w:t>«Нахождение на улице со взрослыми и правила перехода проезжей части на дороге»</w:t>
      </w:r>
    </w:p>
    <w:p w:rsidR="0092647F" w:rsidRDefault="0092647F" w:rsidP="00DA7D5C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DA7D5C">
        <w:rPr>
          <w:rFonts w:ascii="Times New Roman" w:hAnsi="Times New Roman"/>
          <w:sz w:val="28"/>
          <w:szCs w:val="28"/>
          <w:lang w:eastAsia="ru-RU"/>
        </w:rPr>
        <w:t>«Опасные действия пешеходов и пассажиров»</w:t>
      </w:r>
    </w:p>
    <w:p w:rsidR="0092647F" w:rsidRDefault="0092647F" w:rsidP="00DA7D5C">
      <w:pPr>
        <w:spacing w:after="0" w:line="36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A7D5C">
        <w:rPr>
          <w:rFonts w:ascii="Times New Roman" w:hAnsi="Times New Roman"/>
          <w:sz w:val="28"/>
          <w:szCs w:val="28"/>
          <w:u w:val="single"/>
          <w:lang w:eastAsia="ru-RU"/>
        </w:rPr>
        <w:t>- Сюжетно – ролевые:</w:t>
      </w:r>
    </w:p>
    <w:p w:rsidR="0092647F" w:rsidRPr="00F76DF7" w:rsidRDefault="0092647F" w:rsidP="00F76DF7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F76DF7">
        <w:rPr>
          <w:rFonts w:ascii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  <w:lang w:eastAsia="ru-RU"/>
        </w:rPr>
        <w:t>Путешествие на автобусе, соблюдая привила дорожного движени</w:t>
      </w:r>
      <w:r w:rsidRPr="00F76DF7">
        <w:rPr>
          <w:rFonts w:ascii="Times New Roman" w:hAnsi="Times New Roman"/>
          <w:sz w:val="28"/>
          <w:szCs w:val="28"/>
          <w:lang w:eastAsia="ru-RU"/>
        </w:rPr>
        <w:t>»</w:t>
      </w:r>
    </w:p>
    <w:p w:rsidR="0092647F" w:rsidRDefault="0092647F" w:rsidP="00DA7D5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Цель: Сформировать знания детей о сигналах светофора и о назначении трёх основных жестов регулировщика для пешеходов.</w:t>
      </w:r>
    </w:p>
    <w:p w:rsidR="0092647F" w:rsidRPr="002E04E3" w:rsidRDefault="0092647F" w:rsidP="00DA7D5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92647F" w:rsidRPr="00DA7D5C" w:rsidRDefault="0092647F" w:rsidP="00DA7D5C">
      <w:pPr>
        <w:spacing w:after="0" w:line="360" w:lineRule="auto"/>
        <w:ind w:left="1080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534207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2. В средствах обучения и воспитания:</w:t>
      </w:r>
    </w:p>
    <w:p w:rsidR="0092647F" w:rsidRDefault="0092647F" w:rsidP="00346041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92647F" w:rsidRPr="00534207" w:rsidRDefault="0092647F" w:rsidP="00534207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B724CF">
        <w:rPr>
          <w:rFonts w:ascii="Times New Roman" w:hAnsi="Times New Roman"/>
          <w:b/>
          <w:sz w:val="28"/>
          <w:szCs w:val="28"/>
          <w:lang w:eastAsia="ru-RU"/>
        </w:rPr>
        <w:t>В процессе обучения</w:t>
      </w:r>
      <w:r w:rsidRPr="00534207">
        <w:rPr>
          <w:rFonts w:ascii="Times New Roman" w:hAnsi="Times New Roman"/>
          <w:sz w:val="28"/>
          <w:szCs w:val="28"/>
          <w:lang w:eastAsia="ru-RU"/>
        </w:rPr>
        <w:t xml:space="preserve"> детей правилам дорожного движения  значительное место должно быть отведено практическ</w:t>
      </w:r>
      <w:r>
        <w:rPr>
          <w:rFonts w:ascii="Times New Roman" w:hAnsi="Times New Roman"/>
          <w:sz w:val="28"/>
          <w:szCs w:val="28"/>
          <w:lang w:eastAsia="ru-RU"/>
        </w:rPr>
        <w:t xml:space="preserve">им формам обучения - </w:t>
      </w:r>
      <w:r w:rsidRPr="00534207">
        <w:rPr>
          <w:rFonts w:ascii="Times New Roman" w:hAnsi="Times New Roman"/>
          <w:sz w:val="28"/>
          <w:szCs w:val="28"/>
          <w:lang w:eastAsia="ru-RU"/>
        </w:rPr>
        <w:t>наблюдению, экскурсиям, целевым прогулкам, во время которых дети изучают на практике правила для пешеходов, наблюдают дорожное движение, зак</w:t>
      </w:r>
      <w:r>
        <w:rPr>
          <w:rFonts w:ascii="Times New Roman" w:hAnsi="Times New Roman"/>
          <w:sz w:val="28"/>
          <w:szCs w:val="28"/>
          <w:lang w:eastAsia="ru-RU"/>
        </w:rPr>
        <w:t>репляют ранее полученные знания в игровой деятельности.</w:t>
      </w:r>
    </w:p>
    <w:p w:rsidR="0092647F" w:rsidRPr="00534207" w:rsidRDefault="0092647F" w:rsidP="00534207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534207">
        <w:rPr>
          <w:rFonts w:ascii="Times New Roman" w:hAnsi="Times New Roman"/>
          <w:sz w:val="28"/>
          <w:szCs w:val="28"/>
          <w:lang w:eastAsia="ru-RU"/>
        </w:rPr>
        <w:t xml:space="preserve">Кроме того деятельность по </w:t>
      </w:r>
      <w:r w:rsidRPr="00B724CF">
        <w:rPr>
          <w:rFonts w:ascii="Times New Roman" w:hAnsi="Times New Roman"/>
          <w:b/>
          <w:sz w:val="28"/>
          <w:szCs w:val="28"/>
          <w:lang w:eastAsia="ru-RU"/>
        </w:rPr>
        <w:t>воспитанию</w:t>
      </w:r>
      <w:r w:rsidRPr="00534207">
        <w:rPr>
          <w:rFonts w:ascii="Times New Roman" w:hAnsi="Times New Roman"/>
          <w:sz w:val="28"/>
          <w:szCs w:val="28"/>
          <w:lang w:eastAsia="ru-RU"/>
        </w:rPr>
        <w:t xml:space="preserve"> культуры дорожного движения и предупреждению детского дорожно-транспортного травматизма нельзя ограничить рамками детского сада. Важная роль в формировании у детей правильного поведения на улице, дорогах, в транспорте принадлежит родителям, поэтому необходимо тесное сотрудничество дошкольного учреждения с семьёй: довести до сведения родителей учебную программу, дать рекомендации, как вести себя на улице с детьми, какие проводить наблюдения.</w:t>
      </w:r>
    </w:p>
    <w:p w:rsidR="0092647F" w:rsidRPr="00534207" w:rsidRDefault="0092647F" w:rsidP="00534207">
      <w:pPr>
        <w:shd w:val="clear" w:color="auto" w:fill="FFFFFF"/>
        <w:spacing w:after="0" w:line="360" w:lineRule="auto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 xml:space="preserve">        Для более успешной организации работы в сфере воспитания безопасного поведения детей дошкольного возраста на дороге и профилактике детского дорожно-транспортного травматизма в ДОУ следует иметь демонстрационные и наглядные средства обучения и воспитания</w:t>
      </w: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:</w:t>
      </w:r>
    </w:p>
    <w:p w:rsidR="0092647F" w:rsidRPr="00534207" w:rsidRDefault="0092647F" w:rsidP="00534207">
      <w:pPr>
        <w:shd w:val="clear" w:color="auto" w:fill="FFFFFF"/>
        <w:spacing w:after="0" w:line="360" w:lineRule="auto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      -    плакаты и сюжетные ка</w:t>
      </w: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ртинки соответствующей тематики,</w:t>
      </w:r>
    </w:p>
    <w:p w:rsidR="0092647F" w:rsidRPr="00534207" w:rsidRDefault="0092647F" w:rsidP="00534207">
      <w:pPr>
        <w:shd w:val="clear" w:color="auto" w:fill="FFFFFF"/>
        <w:spacing w:after="0" w:line="360" w:lineRule="auto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      -    методичес</w:t>
      </w: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кую литературу для воспитателей и художественную литературу для детей,</w:t>
      </w:r>
    </w:p>
    <w:p w:rsidR="0092647F" w:rsidRPr="00534207" w:rsidRDefault="0092647F" w:rsidP="00534207">
      <w:pPr>
        <w:shd w:val="clear" w:color="auto" w:fill="FFFFFF"/>
        <w:spacing w:after="0" w:line="360" w:lineRule="auto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      -    макеты дорог,</w:t>
      </w:r>
    </w:p>
    <w:p w:rsidR="0092647F" w:rsidRPr="00534207" w:rsidRDefault="0092647F" w:rsidP="00534207">
      <w:pPr>
        <w:shd w:val="clear" w:color="auto" w:fill="FFFFFF"/>
        <w:spacing w:after="0" w:line="360" w:lineRule="auto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      -    а</w:t>
      </w: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трибуты к сюжетно-ролевым играм,</w:t>
      </w:r>
    </w:p>
    <w:p w:rsidR="0092647F" w:rsidRPr="00534207" w:rsidRDefault="0092647F" w:rsidP="00534207">
      <w:pPr>
        <w:shd w:val="clear" w:color="auto" w:fill="FFFFFF"/>
        <w:spacing w:after="0" w:line="360" w:lineRule="auto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 xml:space="preserve">      -    </w:t>
      </w: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дидактические и настольные игры,</w:t>
      </w:r>
    </w:p>
    <w:p w:rsidR="0092647F" w:rsidRPr="00534207" w:rsidRDefault="0092647F" w:rsidP="00534207">
      <w:pPr>
        <w:shd w:val="clear" w:color="auto" w:fill="FFFFFF"/>
        <w:spacing w:after="0" w:line="360" w:lineRule="auto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      -   </w:t>
      </w: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 xml:space="preserve"> дорожные опознавательные знаки,</w:t>
      </w:r>
    </w:p>
    <w:p w:rsidR="0092647F" w:rsidRPr="00534207" w:rsidRDefault="0092647F" w:rsidP="00534207">
      <w:pPr>
        <w:shd w:val="clear" w:color="auto" w:fill="FFFFFF"/>
        <w:spacing w:after="0" w:line="360" w:lineRule="auto"/>
        <w:outlineLvl w:val="0"/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</w:pPr>
      <w:r w:rsidRPr="00534207"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 </w:t>
      </w: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     -    игрушечный транспорт,</w:t>
      </w:r>
      <w:r w:rsidRPr="00534207"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     </w:t>
      </w:r>
    </w:p>
    <w:p w:rsidR="0092647F" w:rsidRPr="00534207" w:rsidRDefault="0092647F" w:rsidP="00534207">
      <w:pPr>
        <w:shd w:val="clear" w:color="auto" w:fill="FFFFFF"/>
        <w:spacing w:after="0" w:line="360" w:lineRule="auto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 xml:space="preserve">       -    светофоры,</w:t>
      </w:r>
    </w:p>
    <w:p w:rsidR="0092647F" w:rsidRPr="00534207" w:rsidRDefault="0092647F" w:rsidP="00534207">
      <w:pPr>
        <w:shd w:val="clear" w:color="auto" w:fill="FFFFFF"/>
        <w:spacing w:after="0" w:line="360" w:lineRule="auto"/>
        <w:outlineLvl w:val="0"/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</w:pPr>
      <w:r w:rsidRPr="00534207"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      -    разрезные карти</w:t>
      </w: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нки на соответствующую тематику,</w:t>
      </w:r>
    </w:p>
    <w:p w:rsidR="0092647F" w:rsidRPr="00534207" w:rsidRDefault="0092647F" w:rsidP="00534207">
      <w:pPr>
        <w:shd w:val="clear" w:color="auto" w:fill="FFFFFF"/>
        <w:spacing w:after="0" w:line="360" w:lineRule="auto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 xml:space="preserve">      -     физкультурное оборудование для выработки </w:t>
      </w: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динамических стереотипов,</w:t>
      </w:r>
    </w:p>
    <w:p w:rsidR="0092647F" w:rsidRPr="00534207" w:rsidRDefault="0092647F" w:rsidP="00534207">
      <w:pPr>
        <w:shd w:val="clear" w:color="auto" w:fill="FFFFFF"/>
        <w:spacing w:after="0" w:line="360" w:lineRule="auto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      -      карты, схе</w:t>
      </w: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мы, моделирующие улицы и дороги,</w:t>
      </w:r>
    </w:p>
    <w:p w:rsidR="0092647F" w:rsidRPr="00534207" w:rsidRDefault="0092647F" w:rsidP="00534207">
      <w:pPr>
        <w:shd w:val="clear" w:color="auto" w:fill="FFFFFF"/>
        <w:spacing w:after="0" w:line="360" w:lineRule="auto"/>
        <w:outlineLvl w:val="0"/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</w:pPr>
      <w:r w:rsidRPr="00534207"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      -     дорожная раз</w:t>
      </w: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метка на участке детского сада.</w:t>
      </w:r>
    </w:p>
    <w:p w:rsidR="0092647F" w:rsidRPr="002E04E3" w:rsidRDefault="0092647F" w:rsidP="00534207">
      <w:pPr>
        <w:spacing w:line="360" w:lineRule="auto"/>
        <w:ind w:firstLine="567"/>
        <w:contextualSpacing/>
        <w:rPr>
          <w:rFonts w:ascii="Times New Roman" w:hAnsi="Times New Roman"/>
          <w:b/>
          <w:bCs/>
          <w:iCs/>
          <w:kern w:val="36"/>
          <w:sz w:val="28"/>
          <w:szCs w:val="28"/>
          <w:lang w:eastAsia="ru-RU"/>
        </w:rPr>
      </w:pPr>
      <w:r w:rsidRPr="002E04E3">
        <w:rPr>
          <w:rFonts w:ascii="Times New Roman" w:hAnsi="Times New Roman"/>
          <w:b/>
          <w:bCs/>
          <w:iCs/>
          <w:kern w:val="36"/>
          <w:sz w:val="28"/>
          <w:szCs w:val="28"/>
          <w:lang w:eastAsia="ru-RU"/>
        </w:rPr>
        <w:t>3.</w:t>
      </w:r>
      <w:r>
        <w:rPr>
          <w:rFonts w:ascii="Times New Roman" w:hAnsi="Times New Roman"/>
          <w:b/>
          <w:bCs/>
          <w:iCs/>
          <w:kern w:val="36"/>
          <w:sz w:val="28"/>
          <w:szCs w:val="28"/>
          <w:lang w:eastAsia="ru-RU"/>
        </w:rPr>
        <w:t xml:space="preserve"> </w:t>
      </w:r>
      <w:r w:rsidRPr="002E04E3">
        <w:rPr>
          <w:rFonts w:ascii="Times New Roman" w:hAnsi="Times New Roman"/>
          <w:b/>
          <w:bCs/>
          <w:iCs/>
          <w:kern w:val="36"/>
          <w:sz w:val="28"/>
          <w:szCs w:val="28"/>
          <w:lang w:eastAsia="ru-RU"/>
        </w:rPr>
        <w:t>В контроле</w:t>
      </w:r>
      <w:r>
        <w:rPr>
          <w:rFonts w:ascii="Times New Roman" w:hAnsi="Times New Roman"/>
          <w:b/>
          <w:bCs/>
          <w:iCs/>
          <w:kern w:val="36"/>
          <w:sz w:val="28"/>
          <w:szCs w:val="28"/>
          <w:lang w:eastAsia="ru-RU"/>
        </w:rPr>
        <w:t>:</w:t>
      </w:r>
    </w:p>
    <w:p w:rsidR="0092647F" w:rsidRDefault="0092647F" w:rsidP="00534207">
      <w:pPr>
        <w:spacing w:line="360" w:lineRule="auto"/>
        <w:ind w:firstLine="567"/>
        <w:contextualSpacing/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</w:pPr>
      <w:r w:rsidRPr="00534207"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В качестве контроля следует использовать диагностические карты, заполняемые педагогом на основе наблюдений и индивидуальных бесед с детьми в начале и конце учебного года и отслеживать динамику развития ребенка.</w:t>
      </w:r>
    </w:p>
    <w:p w:rsidR="0092647F" w:rsidRDefault="0092647F" w:rsidP="00534207">
      <w:pPr>
        <w:spacing w:line="360" w:lineRule="auto"/>
        <w:ind w:firstLine="567"/>
        <w:contextualSpacing/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«Результаты итогового мониторинга детского развития (уровни развития интегративных качеств)». Автор – составитель Верещагина Наталья Валентиновна, кандидат психологических наук, педагог – психолог, учитель – дефектолог.</w:t>
      </w:r>
    </w:p>
    <w:p w:rsidR="0092647F" w:rsidRDefault="0092647F" w:rsidP="00534207">
      <w:pPr>
        <w:spacing w:line="360" w:lineRule="auto"/>
        <w:ind w:firstLine="567"/>
        <w:contextualSpacing/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Пособие содержит структурный диагностический материал, необходимый для оценки интегративных качеств личности ребёнка 6 лет с нормальным и нарушенным развитием, что соответствует ФГТ к структуре основной общеобразовательной программы дошкольного образования (Приказ Минобрнауки России от 23 ноября 2009 года №655, вступил в действие 16 марта 2010 года). Выделенные параметры оценки интегративных качеств личности ребёнка данного возраста общеприняты психолого – педагогических исследованиях и подвергаются статистической обработке.</w:t>
      </w:r>
    </w:p>
    <w:p w:rsidR="0092647F" w:rsidRDefault="0092647F" w:rsidP="00346041">
      <w:pPr>
        <w:spacing w:line="360" w:lineRule="auto"/>
        <w:ind w:firstLine="567"/>
        <w:contextualSpacing/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Диагностика №1.</w:t>
      </w:r>
    </w:p>
    <w:p w:rsidR="0092647F" w:rsidRDefault="0092647F" w:rsidP="00346041">
      <w:pPr>
        <w:spacing w:line="360" w:lineRule="auto"/>
        <w:ind w:firstLine="567"/>
        <w:contextualSpacing/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«Безопасность жизнедеятельности»</w:t>
      </w:r>
    </w:p>
    <w:p w:rsidR="0092647F" w:rsidRDefault="0092647F" w:rsidP="00346041">
      <w:pPr>
        <w:spacing w:line="360" w:lineRule="auto"/>
        <w:ind w:firstLine="567"/>
        <w:contextualSpacing/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Проводиться в форме беседы.</w:t>
      </w:r>
    </w:p>
    <w:p w:rsidR="0092647F" w:rsidRDefault="0092647F" w:rsidP="00534207">
      <w:pPr>
        <w:spacing w:line="360" w:lineRule="auto"/>
        <w:ind w:firstLine="567"/>
        <w:contextualSpacing/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Цель: Изучить особенности мотивации жизнедеятельности старшего дошкольника, особенности знаний о безопасности жизнедеятельности на дорогах и в транспорте.</w:t>
      </w:r>
    </w:p>
    <w:p w:rsidR="0092647F" w:rsidRDefault="0092647F" w:rsidP="00534207">
      <w:pPr>
        <w:spacing w:line="360" w:lineRule="auto"/>
        <w:ind w:firstLine="567"/>
        <w:contextualSpacing/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Диагностика №2.</w:t>
      </w:r>
    </w:p>
    <w:p w:rsidR="0092647F" w:rsidRDefault="0092647F" w:rsidP="00534207">
      <w:pPr>
        <w:spacing w:line="360" w:lineRule="auto"/>
        <w:ind w:firstLine="567"/>
        <w:contextualSpacing/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Игра – тест «В отгадке»</w:t>
      </w:r>
    </w:p>
    <w:p w:rsidR="0092647F" w:rsidRDefault="0092647F" w:rsidP="00534207">
      <w:pPr>
        <w:spacing w:line="360" w:lineRule="auto"/>
        <w:ind w:firstLine="567"/>
        <w:contextualSpacing/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Проводиться в форме беседы.</w:t>
      </w:r>
    </w:p>
    <w:p w:rsidR="0092647F" w:rsidRDefault="0092647F" w:rsidP="00534207">
      <w:pPr>
        <w:spacing w:line="360" w:lineRule="auto"/>
        <w:ind w:firstLine="567"/>
        <w:contextualSpacing/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Цель: Изучить возрастные изменения в подчинении правил игры (анализ поведения ребёнка в ситуации на дороге).</w:t>
      </w:r>
    </w:p>
    <w:p w:rsidR="0092647F" w:rsidRDefault="0092647F" w:rsidP="00B203B0">
      <w:pPr>
        <w:spacing w:line="360" w:lineRule="auto"/>
        <w:contextualSpacing/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</w:pPr>
    </w:p>
    <w:p w:rsidR="0092647F" w:rsidRDefault="0092647F" w:rsidP="00534207">
      <w:pPr>
        <w:spacing w:line="36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92647F" w:rsidRDefault="0092647F" w:rsidP="00534207">
      <w:pPr>
        <w:spacing w:line="36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B203B0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object w:dxaOrig="7198" w:dyaOrig="5398">
          <v:shape id="_x0000_i1028" type="#_x0000_t75" style="width:450pt;height:337.5pt" o:ole="">
            <v:imagedata r:id="rId13" o:title=""/>
          </v:shape>
          <o:OLEObject Type="Embed" ProgID="PowerPoint.Template.12" ShapeID="_x0000_i1028" DrawAspect="Content" ObjectID="_1446974503" r:id="rId14"/>
        </w:object>
      </w:r>
    </w:p>
    <w:p w:rsidR="0092647F" w:rsidRDefault="0092647F" w:rsidP="00534207">
      <w:pPr>
        <w:spacing w:line="36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92647F" w:rsidRDefault="0092647F" w:rsidP="00534207">
      <w:pPr>
        <w:spacing w:line="36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92647F" w:rsidRPr="00B724CF" w:rsidRDefault="0092647F" w:rsidP="00534207">
      <w:pPr>
        <w:spacing w:line="36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B724CF">
        <w:rPr>
          <w:rFonts w:ascii="Times New Roman" w:hAnsi="Times New Roman"/>
          <w:b/>
          <w:sz w:val="28"/>
          <w:szCs w:val="28"/>
          <w:u w:val="single"/>
          <w:lang w:eastAsia="ru-RU"/>
        </w:rPr>
        <w:t>5.Характеристика изменений условий, обеспечивающих достижение новых образовательных результатов (кадровые, научно-методические, нормативно-правовые, информационные, организаторские)</w:t>
      </w:r>
    </w:p>
    <w:p w:rsidR="0092647F" w:rsidRPr="00534207" w:rsidRDefault="0092647F" w:rsidP="0053420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  <w:lang w:eastAsia="ru-RU"/>
        </w:rPr>
      </w:pPr>
      <w:r w:rsidRPr="00534207">
        <w:rPr>
          <w:rFonts w:ascii="Times New Roman" w:hAnsi="Times New Roman"/>
          <w:iCs/>
          <w:sz w:val="28"/>
          <w:szCs w:val="28"/>
          <w:lang w:eastAsia="ru-RU"/>
        </w:rPr>
        <w:t>Достижению новых образовательных результатов способствуют новые условия:</w:t>
      </w:r>
    </w:p>
    <w:p w:rsidR="0092647F" w:rsidRDefault="0092647F" w:rsidP="00534207">
      <w:pPr>
        <w:spacing w:after="240" w:line="360" w:lineRule="auto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92647F" w:rsidRPr="002E04E3" w:rsidRDefault="0092647F" w:rsidP="00534207">
      <w:pPr>
        <w:spacing w:after="24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1. </w:t>
      </w:r>
      <w:r w:rsidRPr="002E04E3">
        <w:rPr>
          <w:rFonts w:ascii="Times New Roman" w:hAnsi="Times New Roman"/>
          <w:b/>
          <w:iCs/>
          <w:sz w:val="28"/>
          <w:szCs w:val="28"/>
          <w:lang w:eastAsia="ru-RU"/>
        </w:rPr>
        <w:t>В кадровых:</w:t>
      </w:r>
    </w:p>
    <w:p w:rsidR="0092647F" w:rsidRPr="00534207" w:rsidRDefault="0092647F" w:rsidP="00534207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34207">
        <w:rPr>
          <w:rFonts w:ascii="Times New Roman" w:hAnsi="Times New Roman"/>
          <w:sz w:val="28"/>
          <w:szCs w:val="28"/>
          <w:lang w:eastAsia="ru-RU"/>
        </w:rPr>
        <w:t xml:space="preserve"> - П</w:t>
      </w:r>
      <w:r>
        <w:rPr>
          <w:rFonts w:ascii="Times New Roman" w:hAnsi="Times New Roman"/>
          <w:sz w:val="28"/>
          <w:szCs w:val="28"/>
          <w:lang w:eastAsia="ru-RU"/>
        </w:rPr>
        <w:t>овышение квалификации педагогов: «Формирование основ безопасности жизнедеятельности дошкольников в ситуации дорожного движения»</w:t>
      </w:r>
    </w:p>
    <w:p w:rsidR="0092647F" w:rsidRDefault="0092647F" w:rsidP="00534207">
      <w:pPr>
        <w:spacing w:after="240" w:line="360" w:lineRule="auto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92647F" w:rsidRPr="002309E8" w:rsidRDefault="0092647F" w:rsidP="00534207">
      <w:pPr>
        <w:spacing w:after="240" w:line="360" w:lineRule="auto"/>
        <w:rPr>
          <w:rFonts w:ascii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  <w:lang w:eastAsia="ru-RU"/>
        </w:rPr>
        <w:t>2. В научно – методических:</w:t>
      </w:r>
    </w:p>
    <w:p w:rsidR="0092647F" w:rsidRDefault="0092647F" w:rsidP="001D1EF8">
      <w:pPr>
        <w:spacing w:after="240" w:line="36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- </w:t>
      </w:r>
      <w:r w:rsidRPr="0053420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работе с детьми использовать про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грамму: «Три сигнала светофора».               </w:t>
      </w:r>
      <w:r w:rsidRPr="0053420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Ознакомление дошкольников с правилами дорожного движения Саулиной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.</w:t>
      </w:r>
    </w:p>
    <w:p w:rsidR="0092647F" w:rsidRDefault="0092647F" w:rsidP="001D1EF8">
      <w:pPr>
        <w:spacing w:after="240" w:line="36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«Основы безопасности детей дошкольного возраста» Р.Б. Стеркиной, О.Л.Князевой, Н.Н. Авдеевой.</w:t>
      </w:r>
    </w:p>
    <w:p w:rsidR="0092647F" w:rsidRPr="00534207" w:rsidRDefault="0092647F" w:rsidP="001D1EF8">
      <w:pPr>
        <w:spacing w:after="240" w:line="36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«Мы» Н.Н. Кондратьева. </w:t>
      </w:r>
    </w:p>
    <w:p w:rsidR="0092647F" w:rsidRPr="00534207" w:rsidRDefault="0092647F" w:rsidP="001D1EF8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534207">
        <w:rPr>
          <w:rFonts w:ascii="Times New Roman" w:hAnsi="Times New Roman"/>
          <w:sz w:val="28"/>
          <w:szCs w:val="28"/>
          <w:lang w:eastAsia="ru-RU"/>
        </w:rPr>
        <w:t xml:space="preserve">Методические разработки </w:t>
      </w:r>
      <w:r>
        <w:rPr>
          <w:rFonts w:ascii="Times New Roman" w:hAnsi="Times New Roman"/>
          <w:sz w:val="28"/>
          <w:szCs w:val="28"/>
          <w:lang w:eastAsia="ru-RU"/>
        </w:rPr>
        <w:t>игр</w:t>
      </w:r>
      <w:r w:rsidRPr="00534207">
        <w:rPr>
          <w:rFonts w:ascii="Times New Roman" w:hAnsi="Times New Roman"/>
          <w:sz w:val="28"/>
          <w:szCs w:val="28"/>
          <w:lang w:eastAsia="ru-RU"/>
        </w:rPr>
        <w:t>: «В гостях у светофора», «Дорожная азбука»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2647F" w:rsidRDefault="0092647F" w:rsidP="001D1EF8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1D1EF8">
        <w:rPr>
          <w:rFonts w:ascii="Times New Roman" w:hAnsi="Times New Roman"/>
          <w:sz w:val="28"/>
          <w:szCs w:val="28"/>
          <w:lang w:eastAsia="ru-RU"/>
        </w:rPr>
        <w:t xml:space="preserve"> Планирование </w:t>
      </w:r>
      <w:r>
        <w:rPr>
          <w:rFonts w:ascii="Times New Roman" w:hAnsi="Times New Roman"/>
          <w:sz w:val="28"/>
          <w:szCs w:val="28"/>
          <w:lang w:eastAsia="ru-RU"/>
        </w:rPr>
        <w:t>в годовом плане ДОУ мероприятий.</w:t>
      </w:r>
    </w:p>
    <w:p w:rsidR="0092647F" w:rsidRDefault="0092647F" w:rsidP="009C4D7E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34207">
        <w:rPr>
          <w:rFonts w:ascii="Times New Roman" w:hAnsi="Times New Roman"/>
          <w:sz w:val="28"/>
          <w:szCs w:val="28"/>
          <w:lang w:eastAsia="ru-RU"/>
        </w:rPr>
        <w:t>- В календарно-тематический план включать: недели «Дорожные знаки - наши помощники», «Неделя вежливого пешехода и в</w:t>
      </w:r>
      <w:r>
        <w:rPr>
          <w:rFonts w:ascii="Times New Roman" w:hAnsi="Times New Roman"/>
          <w:sz w:val="28"/>
          <w:szCs w:val="28"/>
          <w:lang w:eastAsia="ru-RU"/>
        </w:rPr>
        <w:t>одителя», «Опасности на дороге».</w:t>
      </w:r>
    </w:p>
    <w:p w:rsidR="0092647F" w:rsidRDefault="0092647F" w:rsidP="00346041">
      <w:pPr>
        <w:shd w:val="clear" w:color="auto" w:fill="FFFFFF"/>
        <w:spacing w:after="0" w:line="360" w:lineRule="auto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534207"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>Разработать</w:t>
      </w:r>
      <w:r w:rsidRPr="00534207">
        <w:rPr>
          <w:rFonts w:ascii="Times New Roman" w:hAnsi="Times New Roman"/>
          <w:bCs/>
          <w:iCs/>
          <w:kern w:val="36"/>
          <w:sz w:val="28"/>
          <w:szCs w:val="28"/>
          <w:lang w:eastAsia="ru-RU"/>
        </w:rPr>
        <w:t xml:space="preserve"> консультации для родителей на темы:</w:t>
      </w:r>
      <w:r w:rsidRPr="00534207">
        <w:rPr>
          <w:rFonts w:ascii="Times New Roman" w:hAnsi="Times New Roman"/>
          <w:sz w:val="28"/>
          <w:szCs w:val="28"/>
          <w:lang w:eastAsia="ru-RU"/>
        </w:rPr>
        <w:t xml:space="preserve"> «Причины детского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34207">
        <w:rPr>
          <w:rFonts w:ascii="Times New Roman" w:hAnsi="Times New Roman"/>
          <w:sz w:val="28"/>
          <w:szCs w:val="28"/>
          <w:lang w:eastAsia="ru-RU"/>
        </w:rPr>
        <w:t xml:space="preserve">дорожно-транспортного травматизма», «Что должен знать ребенок в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34207">
        <w:rPr>
          <w:rFonts w:ascii="Times New Roman" w:hAnsi="Times New Roman"/>
          <w:sz w:val="28"/>
          <w:szCs w:val="28"/>
          <w:lang w:eastAsia="ru-RU"/>
        </w:rPr>
        <w:t>дошкольном возрасте по ПДД», «Правила перевозки детей на автомобиле», «Правила поведения детей на остановках».</w:t>
      </w:r>
    </w:p>
    <w:p w:rsidR="0092647F" w:rsidRDefault="0092647F" w:rsidP="00F8498C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Разработать конспект:</w:t>
      </w:r>
      <w:r w:rsidRPr="001D1EF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34207">
        <w:rPr>
          <w:rFonts w:ascii="Times New Roman" w:hAnsi="Times New Roman"/>
          <w:sz w:val="28"/>
          <w:szCs w:val="28"/>
          <w:lang w:eastAsia="ru-RU"/>
        </w:rPr>
        <w:t>Развлечение «Пешеходы и водители»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2647F" w:rsidRPr="00534207" w:rsidRDefault="0092647F" w:rsidP="00346041">
      <w:pPr>
        <w:shd w:val="clear" w:color="auto" w:fill="FFFFFF"/>
        <w:spacing w:after="0" w:line="360" w:lineRule="auto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9C4D7E">
      <w:pPr>
        <w:tabs>
          <w:tab w:val="left" w:pos="2977"/>
        </w:tabs>
        <w:spacing w:after="0" w:line="360" w:lineRule="auto"/>
        <w:contextualSpacing/>
        <w:rPr>
          <w:rFonts w:ascii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  <w:lang w:eastAsia="ru-RU"/>
        </w:rPr>
        <w:t>3.В материально – технических:</w:t>
      </w:r>
    </w:p>
    <w:p w:rsidR="0092647F" w:rsidRPr="00534207" w:rsidRDefault="0092647F" w:rsidP="009C4D7E">
      <w:pPr>
        <w:tabs>
          <w:tab w:val="left" w:pos="2977"/>
        </w:tabs>
        <w:spacing w:after="0"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Приобретение интерактивной техники</w:t>
      </w:r>
    </w:p>
    <w:p w:rsidR="0092647F" w:rsidRDefault="0092647F" w:rsidP="009C4D7E">
      <w:pPr>
        <w:tabs>
          <w:tab w:val="left" w:pos="2977"/>
        </w:tabs>
        <w:spacing w:after="0"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34207">
        <w:rPr>
          <w:rFonts w:ascii="Times New Roman" w:hAnsi="Times New Roman"/>
          <w:sz w:val="28"/>
          <w:szCs w:val="28"/>
          <w:lang w:eastAsia="ru-RU"/>
        </w:rPr>
        <w:t>Компьютер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92647F" w:rsidRPr="00534207" w:rsidRDefault="0092647F" w:rsidP="009C4D7E">
      <w:pPr>
        <w:tabs>
          <w:tab w:val="left" w:pos="2977"/>
        </w:tabs>
        <w:spacing w:after="0"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Демонстрационный материал (знаки дорожного движения, светофор, зебра на участке и д.р)</w:t>
      </w:r>
    </w:p>
    <w:p w:rsidR="0092647F" w:rsidRPr="002309E8" w:rsidRDefault="0092647F" w:rsidP="002309E8">
      <w:pPr>
        <w:tabs>
          <w:tab w:val="left" w:pos="2977"/>
        </w:tabs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 Информационные:</w:t>
      </w:r>
    </w:p>
    <w:p w:rsidR="0092647F" w:rsidRDefault="0092647F" w:rsidP="002309E8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Подключение интернета в группу</w:t>
      </w:r>
    </w:p>
    <w:p w:rsidR="0092647F" w:rsidRDefault="0092647F" w:rsidP="002309E8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Периодические издания журналов «Дошкольное воспитание», «Старший воспитатель».</w:t>
      </w:r>
    </w:p>
    <w:p w:rsidR="0092647F" w:rsidRDefault="0092647F" w:rsidP="002309E8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34207">
        <w:rPr>
          <w:rFonts w:ascii="Times New Roman" w:hAnsi="Times New Roman"/>
          <w:sz w:val="28"/>
          <w:szCs w:val="28"/>
          <w:lang w:eastAsia="ru-RU"/>
        </w:rPr>
        <w:t>Информац</w:t>
      </w:r>
      <w:r>
        <w:rPr>
          <w:rFonts w:ascii="Times New Roman" w:hAnsi="Times New Roman"/>
          <w:sz w:val="28"/>
          <w:szCs w:val="28"/>
          <w:lang w:eastAsia="ru-RU"/>
        </w:rPr>
        <w:t>ионные стенды по ПДД в фойе ДОУ</w:t>
      </w:r>
    </w:p>
    <w:p w:rsidR="0092647F" w:rsidRPr="002309E8" w:rsidRDefault="0092647F" w:rsidP="002309E8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- </w:t>
      </w:r>
      <w:r w:rsidRPr="00534207">
        <w:rPr>
          <w:sz w:val="28"/>
          <w:szCs w:val="28"/>
        </w:rPr>
        <w:t>Библиотека методичес</w:t>
      </w:r>
      <w:r>
        <w:rPr>
          <w:sz w:val="28"/>
          <w:szCs w:val="28"/>
        </w:rPr>
        <w:t>кой по ПДД для воспитателей и художественной литературы</w:t>
      </w:r>
      <w:r>
        <w:rPr>
          <w:bCs/>
        </w:rPr>
        <w:t xml:space="preserve"> по ПДД для детей.</w:t>
      </w:r>
    </w:p>
    <w:p w:rsidR="0092647F" w:rsidRPr="002309E8" w:rsidRDefault="0092647F" w:rsidP="002309E8">
      <w:pPr>
        <w:pStyle w:val="western"/>
        <w:spacing w:after="0" w:afterAutospacing="0"/>
      </w:pPr>
      <w:r>
        <w:rPr>
          <w:sz w:val="28"/>
          <w:szCs w:val="28"/>
        </w:rPr>
        <w:t xml:space="preserve"> - Плакаты ПДД</w:t>
      </w:r>
    </w:p>
    <w:p w:rsidR="0092647F" w:rsidRDefault="0092647F" w:rsidP="009C4D7E">
      <w:pPr>
        <w:spacing w:after="0"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2647F" w:rsidRPr="00534207" w:rsidRDefault="0092647F" w:rsidP="009C4D7E">
      <w:pPr>
        <w:spacing w:after="0"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 </w:t>
      </w:r>
      <w:r w:rsidRPr="00534207">
        <w:rPr>
          <w:rFonts w:ascii="Times New Roman" w:hAnsi="Times New Roman"/>
          <w:sz w:val="28"/>
          <w:szCs w:val="28"/>
          <w:lang w:eastAsia="ru-RU"/>
        </w:rPr>
        <w:t>Сюжетные картинк</w:t>
      </w:r>
      <w:r>
        <w:rPr>
          <w:rFonts w:ascii="Times New Roman" w:hAnsi="Times New Roman"/>
          <w:sz w:val="28"/>
          <w:szCs w:val="28"/>
          <w:lang w:eastAsia="ru-RU"/>
        </w:rPr>
        <w:t>и, отражающие дорожные ситуации</w:t>
      </w:r>
    </w:p>
    <w:p w:rsidR="0092647F" w:rsidRPr="002309E8" w:rsidRDefault="0092647F" w:rsidP="009C4D7E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534207">
        <w:rPr>
          <w:rFonts w:ascii="Times New Roman" w:hAnsi="Times New Roman"/>
          <w:sz w:val="28"/>
          <w:szCs w:val="28"/>
          <w:lang w:eastAsia="ru-RU"/>
        </w:rPr>
        <w:t>Видеотека мультфильмов на тему «Правила дорожного движения</w:t>
      </w:r>
      <w:r>
        <w:rPr>
          <w:rFonts w:ascii="Times New Roman" w:hAnsi="Times New Roman"/>
          <w:bCs/>
          <w:iCs/>
          <w:kern w:val="36"/>
          <w:sz w:val="28"/>
          <w:szCs w:val="28"/>
          <w:u w:val="single"/>
          <w:lang w:eastAsia="ru-RU"/>
        </w:rPr>
        <w:t>»</w:t>
      </w:r>
    </w:p>
    <w:p w:rsidR="0092647F" w:rsidRPr="002309E8" w:rsidRDefault="0092647F" w:rsidP="00534207">
      <w:pPr>
        <w:shd w:val="clear" w:color="auto" w:fill="FFFFFF"/>
        <w:spacing w:after="0" w:line="360" w:lineRule="auto"/>
        <w:outlineLvl w:val="0"/>
        <w:rPr>
          <w:rFonts w:ascii="Times New Roman" w:hAnsi="Times New Roman"/>
          <w:b/>
          <w:bCs/>
          <w:i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kern w:val="36"/>
          <w:sz w:val="28"/>
          <w:szCs w:val="28"/>
          <w:lang w:eastAsia="ru-RU"/>
        </w:rPr>
        <w:t xml:space="preserve">5. В организационных: </w:t>
      </w:r>
    </w:p>
    <w:p w:rsidR="0092647F" w:rsidRPr="00A95B27" w:rsidRDefault="0092647F" w:rsidP="00534207">
      <w:pPr>
        <w:shd w:val="clear" w:color="auto" w:fill="FFFFFF"/>
        <w:spacing w:after="0" w:line="360" w:lineRule="auto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34207">
        <w:rPr>
          <w:rFonts w:ascii="Times New Roman" w:hAnsi="Times New Roman"/>
          <w:sz w:val="28"/>
          <w:szCs w:val="28"/>
          <w:lang w:eastAsia="ru-RU"/>
        </w:rPr>
        <w:t>Организовать тематичес</w:t>
      </w:r>
      <w:r>
        <w:rPr>
          <w:rFonts w:ascii="Times New Roman" w:hAnsi="Times New Roman"/>
          <w:sz w:val="28"/>
          <w:szCs w:val="28"/>
          <w:lang w:eastAsia="ru-RU"/>
        </w:rPr>
        <w:t>кие встречи с работниками ГИБДД</w:t>
      </w:r>
      <w:r w:rsidRPr="00A95B27">
        <w:rPr>
          <w:rFonts w:ascii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sz w:val="28"/>
          <w:szCs w:val="28"/>
          <w:lang w:eastAsia="ru-RU"/>
        </w:rPr>
        <w:t>Знакомство детей с профессией работников ГИБДД)</w:t>
      </w:r>
    </w:p>
    <w:p w:rsidR="0092647F" w:rsidRDefault="0092647F" w:rsidP="001D1EF8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Проведение:</w:t>
      </w:r>
      <w:r w:rsidRPr="001D1EF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Открытого мероприятия совместно с родителями «Будь осторожен на дороге».</w:t>
      </w:r>
    </w:p>
    <w:p w:rsidR="0092647F" w:rsidRDefault="0092647F" w:rsidP="001D1EF8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Выставка рисунков совместно с родителями на тему: «Я знаю правила дорожного движения»</w:t>
      </w:r>
    </w:p>
    <w:p w:rsidR="0092647F" w:rsidRPr="002309E8" w:rsidRDefault="0092647F" w:rsidP="002309E8">
      <w:pPr>
        <w:spacing w:after="240" w:line="360" w:lineRule="auto"/>
        <w:rPr>
          <w:rFonts w:ascii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  <w:lang w:eastAsia="ru-RU"/>
        </w:rPr>
        <w:t>6. В нормативно – правовых:</w:t>
      </w:r>
    </w:p>
    <w:p w:rsidR="0092647F" w:rsidRDefault="0092647F" w:rsidP="002309E8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34207">
        <w:rPr>
          <w:rFonts w:ascii="Times New Roman" w:hAnsi="Times New Roman"/>
          <w:sz w:val="28"/>
          <w:szCs w:val="28"/>
          <w:lang w:eastAsia="ru-RU"/>
        </w:rPr>
        <w:t>- Заключить договор о сот</w:t>
      </w:r>
      <w:r>
        <w:rPr>
          <w:rFonts w:ascii="Times New Roman" w:hAnsi="Times New Roman"/>
          <w:sz w:val="28"/>
          <w:szCs w:val="28"/>
          <w:lang w:eastAsia="ru-RU"/>
        </w:rPr>
        <w:t xml:space="preserve">рудничестве с работниками ГИБДД. </w:t>
      </w:r>
    </w:p>
    <w:p w:rsidR="0092647F" w:rsidRPr="00B203B0" w:rsidRDefault="0092647F" w:rsidP="00B203B0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Заключить договор с почтой Российской Федерации  на доставку журнала «Дошкольное воспитание», «Старший воспитатель»</w:t>
      </w:r>
    </w:p>
    <w:p w:rsidR="0092647F" w:rsidRDefault="0092647F" w:rsidP="0093197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03B0">
        <w:rPr>
          <w:rFonts w:ascii="Times New Roman" w:hAnsi="Times New Roman"/>
          <w:b/>
          <w:sz w:val="28"/>
          <w:szCs w:val="28"/>
        </w:rPr>
        <w:object w:dxaOrig="7198" w:dyaOrig="5398">
          <v:shape id="_x0000_i1029" type="#_x0000_t75" style="width:453.75pt;height:339.75pt" o:ole="">
            <v:imagedata r:id="rId15" o:title=""/>
          </v:shape>
          <o:OLEObject Type="Embed" ProgID="PowerPoint.Template.12" ShapeID="_x0000_i1029" DrawAspect="Content" ObjectID="_1446974504" r:id="rId16"/>
        </w:object>
      </w:r>
    </w:p>
    <w:p w:rsidR="0092647F" w:rsidRDefault="0092647F" w:rsidP="0093197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2647F" w:rsidRDefault="0092647F" w:rsidP="0093197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2647F" w:rsidRDefault="0092647F" w:rsidP="0093197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2647F" w:rsidRPr="00931979" w:rsidRDefault="0092647F" w:rsidP="00931979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44EEC">
        <w:rPr>
          <w:rFonts w:ascii="Times New Roman" w:hAnsi="Times New Roman"/>
          <w:b/>
          <w:sz w:val="28"/>
          <w:szCs w:val="28"/>
        </w:rPr>
        <w:t>.</w:t>
      </w:r>
      <w:r w:rsidRPr="00A44EE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44EEC">
        <w:rPr>
          <w:rFonts w:ascii="Times New Roman" w:hAnsi="Times New Roman"/>
          <w:b/>
          <w:sz w:val="28"/>
          <w:szCs w:val="28"/>
        </w:rPr>
        <w:t>Описание работы с алгоритмом использования электронного интерактивного дидактического мультимедийного пособия в образовательном процессе.</w:t>
      </w:r>
    </w:p>
    <w:p w:rsidR="0092647F" w:rsidRDefault="0092647F" w:rsidP="001406EB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Тема пособия: «Что не правильно?»</w:t>
      </w:r>
    </w:p>
    <w:p w:rsidR="0092647F" w:rsidRDefault="0092647F" w:rsidP="001406EB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Возраст целевой группы: Старший дошкольный возраст.</w:t>
      </w:r>
    </w:p>
    <w:p w:rsidR="0092647F" w:rsidRDefault="0092647F" w:rsidP="001406EB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1406EB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Цель пособия: </w:t>
      </w:r>
    </w:p>
    <w:p w:rsidR="0092647F" w:rsidRDefault="0092647F" w:rsidP="001406EB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Приобщить детей к элементарным, общепринятым правилам дорожного движения.</w:t>
      </w:r>
    </w:p>
    <w:p w:rsidR="0092647F" w:rsidRDefault="0092647F" w:rsidP="001406EB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Обобщить и закрепить знания детей о правилах дорожного движения.</w:t>
      </w:r>
    </w:p>
    <w:p w:rsidR="0092647F" w:rsidRDefault="0092647F" w:rsidP="001406EB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1406EB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1406EB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Задачи пособия:</w:t>
      </w:r>
    </w:p>
    <w:p w:rsidR="0092647F" w:rsidRDefault="0092647F" w:rsidP="00511D57">
      <w:pPr>
        <w:shd w:val="clear" w:color="auto" w:fill="FFFFFF"/>
        <w:spacing w:after="12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Формировать умение осознавать</w:t>
      </w:r>
      <w:r w:rsidRPr="00534207">
        <w:rPr>
          <w:rFonts w:ascii="Times New Roman" w:hAnsi="Times New Roman"/>
          <w:sz w:val="28"/>
          <w:szCs w:val="28"/>
          <w:lang w:eastAsia="ru-RU"/>
        </w:rPr>
        <w:t xml:space="preserve"> отношение к вопросам личной безопас</w:t>
      </w:r>
      <w:r>
        <w:rPr>
          <w:rFonts w:ascii="Times New Roman" w:hAnsi="Times New Roman"/>
          <w:sz w:val="28"/>
          <w:szCs w:val="28"/>
          <w:lang w:eastAsia="ru-RU"/>
        </w:rPr>
        <w:t>ности и безопасности окружающих в ситуации дорожного движения.</w:t>
      </w:r>
    </w:p>
    <w:p w:rsidR="0092647F" w:rsidRDefault="0092647F" w:rsidP="00511D57">
      <w:pPr>
        <w:shd w:val="clear" w:color="auto" w:fill="FFFFFF"/>
        <w:spacing w:after="12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Воспитывать дисциплинированность, выдержку</w:t>
      </w:r>
      <w:r w:rsidRPr="00534207">
        <w:rPr>
          <w:rFonts w:ascii="Times New Roman" w:hAnsi="Times New Roman"/>
          <w:sz w:val="28"/>
          <w:szCs w:val="28"/>
          <w:lang w:eastAsia="ru-RU"/>
        </w:rPr>
        <w:t>, самостоятельност</w:t>
      </w:r>
      <w:r>
        <w:rPr>
          <w:rFonts w:ascii="Times New Roman" w:hAnsi="Times New Roman"/>
          <w:sz w:val="28"/>
          <w:szCs w:val="28"/>
          <w:lang w:eastAsia="ru-RU"/>
        </w:rPr>
        <w:t>и в соблюдении правил поведения на проезжей части и прилегающей к ней территории.</w:t>
      </w:r>
    </w:p>
    <w:p w:rsidR="0092647F" w:rsidRDefault="0092647F" w:rsidP="00511D57">
      <w:pPr>
        <w:shd w:val="clear" w:color="auto" w:fill="FFFFFF"/>
        <w:spacing w:after="12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Формировать  з</w:t>
      </w:r>
      <w:r w:rsidRPr="00534207">
        <w:rPr>
          <w:rFonts w:ascii="Times New Roman" w:hAnsi="Times New Roman"/>
          <w:sz w:val="28"/>
          <w:szCs w:val="28"/>
          <w:lang w:eastAsia="ru-RU"/>
        </w:rPr>
        <w:t>нание правил безопасного поведения на улицах города.</w:t>
      </w:r>
    </w:p>
    <w:p w:rsidR="0092647F" w:rsidRDefault="0092647F" w:rsidP="00511D57">
      <w:pPr>
        <w:shd w:val="clear" w:color="auto" w:fill="FFFFFF"/>
        <w:spacing w:after="12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Уточнить правила дорожного движения – не играть на проезжей части.</w:t>
      </w:r>
    </w:p>
    <w:p w:rsidR="0092647F" w:rsidRDefault="0092647F" w:rsidP="00511D57">
      <w:pPr>
        <w:shd w:val="clear" w:color="auto" w:fill="FFFFFF"/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- Закрепить знание детей о поведениях в дорожной ситуации.</w:t>
      </w:r>
    </w:p>
    <w:p w:rsidR="0092647F" w:rsidRDefault="0092647F" w:rsidP="001406EB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1406EB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1406EB">
        <w:rPr>
          <w:rFonts w:ascii="Times New Roman" w:hAnsi="Times New Roman"/>
          <w:sz w:val="28"/>
          <w:szCs w:val="28"/>
          <w:lang w:eastAsia="ru-RU"/>
        </w:rPr>
        <w:t xml:space="preserve">Данное электронное пособие предназначено </w:t>
      </w:r>
      <w:r>
        <w:rPr>
          <w:rFonts w:ascii="Times New Roman" w:hAnsi="Times New Roman"/>
          <w:sz w:val="28"/>
          <w:szCs w:val="28"/>
          <w:lang w:eastAsia="ru-RU"/>
        </w:rPr>
        <w:t>для детей старшей и подготовительной групп. Пособие можно использовать в различных видах деятельности: непосредственной образовательной деятельности, режимных моментах, а так же для индивидуальной работы с детьми.</w:t>
      </w:r>
    </w:p>
    <w:p w:rsidR="0092647F" w:rsidRDefault="0092647F" w:rsidP="001406EB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1406EB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Актуальность: </w:t>
      </w:r>
    </w:p>
    <w:p w:rsidR="0092647F" w:rsidRDefault="0092647F" w:rsidP="001406EB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-Дошкольный возраст самый благоприятный для воспитания и формирования у детей культуры безопасного поведения на проезжей части и прилегающих к ней территорий, а так же для усвоения норм и правил поведения. Это прежде всего овладение полезными навыками, которые помогут дошкольнику в повседневной жизни.</w:t>
      </w:r>
    </w:p>
    <w:p w:rsidR="0092647F" w:rsidRDefault="0092647F" w:rsidP="001406EB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92647F" w:rsidRDefault="0092647F" w:rsidP="006A3E61">
      <w:pPr>
        <w:shd w:val="clear" w:color="auto" w:fill="FFFFFF"/>
        <w:spacing w:after="12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6A3E61">
      <w:pPr>
        <w:shd w:val="clear" w:color="auto" w:fill="FFFFFF"/>
        <w:spacing w:after="12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6A3E61">
      <w:pPr>
        <w:shd w:val="clear" w:color="auto" w:fill="FFFFFF"/>
        <w:spacing w:after="120" w:line="360" w:lineRule="auto"/>
        <w:jc w:val="center"/>
        <w:rPr>
          <w:b/>
          <w:sz w:val="36"/>
          <w:szCs w:val="36"/>
        </w:rPr>
      </w:pPr>
    </w:p>
    <w:p w:rsidR="0092647F" w:rsidRDefault="0092647F" w:rsidP="006A3E61">
      <w:pPr>
        <w:shd w:val="clear" w:color="auto" w:fill="FFFFFF"/>
        <w:spacing w:after="120" w:line="360" w:lineRule="auto"/>
        <w:jc w:val="center"/>
        <w:rPr>
          <w:b/>
          <w:sz w:val="36"/>
          <w:szCs w:val="36"/>
        </w:rPr>
      </w:pPr>
    </w:p>
    <w:p w:rsidR="0092647F" w:rsidRDefault="0092647F" w:rsidP="00F8498C">
      <w:pPr>
        <w:shd w:val="clear" w:color="auto" w:fill="FFFFFF"/>
        <w:spacing w:after="120" w:line="360" w:lineRule="auto"/>
        <w:rPr>
          <w:b/>
          <w:sz w:val="36"/>
          <w:szCs w:val="36"/>
        </w:rPr>
      </w:pPr>
    </w:p>
    <w:p w:rsidR="0092647F" w:rsidRDefault="0092647F" w:rsidP="00F8498C">
      <w:pPr>
        <w:shd w:val="clear" w:color="auto" w:fill="FFFFFF"/>
        <w:spacing w:after="120" w:line="360" w:lineRule="auto"/>
        <w:jc w:val="center"/>
        <w:rPr>
          <w:b/>
          <w:sz w:val="36"/>
          <w:szCs w:val="36"/>
        </w:rPr>
      </w:pPr>
      <w:r w:rsidRPr="00C56394">
        <w:rPr>
          <w:b/>
          <w:sz w:val="36"/>
          <w:szCs w:val="36"/>
        </w:rPr>
        <w:t>Алгоритм работы со слайдами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08"/>
        <w:gridCol w:w="4462"/>
      </w:tblGrid>
      <w:tr w:rsidR="0092647F" w:rsidRPr="005D21E4" w:rsidTr="005D21E4">
        <w:tc>
          <w:tcPr>
            <w:tcW w:w="2518" w:type="dxa"/>
          </w:tcPr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  <w:r w:rsidRPr="005D21E4">
              <w:rPr>
                <w:sz w:val="28"/>
                <w:szCs w:val="28"/>
              </w:rPr>
              <w:t>№ слайда</w:t>
            </w:r>
          </w:p>
        </w:tc>
        <w:tc>
          <w:tcPr>
            <w:tcW w:w="7052" w:type="dxa"/>
          </w:tcPr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  <w:r w:rsidRPr="005D21E4">
              <w:rPr>
                <w:sz w:val="28"/>
                <w:szCs w:val="28"/>
              </w:rPr>
              <w:t>Действия и возможный вариант</w:t>
            </w:r>
          </w:p>
        </w:tc>
      </w:tr>
      <w:tr w:rsidR="0092647F" w:rsidRPr="005D21E4" w:rsidTr="005D21E4">
        <w:tc>
          <w:tcPr>
            <w:tcW w:w="2518" w:type="dxa"/>
          </w:tcPr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  <w:r w:rsidRPr="005D21E4">
              <w:rPr>
                <w:sz w:val="28"/>
                <w:szCs w:val="28"/>
              </w:rPr>
              <w:t>Слайд №1</w:t>
            </w:r>
          </w:p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  <w:r w:rsidRPr="005D21E4">
              <w:rPr>
                <w:noProof/>
                <w:sz w:val="28"/>
                <w:szCs w:val="28"/>
                <w:lang w:eastAsia="ru-RU"/>
              </w:rPr>
              <w:pict>
                <v:shape id="Рисунок 2" o:spid="_x0000_i1030" type="#_x0000_t75" style="width:223.5pt;height:168pt;visibility:visible">
                  <v:imagedata r:id="rId17" o:title=""/>
                </v:shape>
              </w:pict>
            </w:r>
            <w:r w:rsidRPr="005D21E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52" w:type="dxa"/>
          </w:tcPr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  <w:r w:rsidRPr="005D21E4">
              <w:rPr>
                <w:sz w:val="28"/>
                <w:szCs w:val="28"/>
              </w:rPr>
              <w:t>Педагог оговаривает тему беседы «Правила дорожного движения». Ребёнку предлагаю вспомнить правила соблюдения элементарных правил поведения на улице.</w:t>
            </w:r>
          </w:p>
        </w:tc>
      </w:tr>
      <w:tr w:rsidR="0092647F" w:rsidRPr="005D21E4" w:rsidTr="005D21E4">
        <w:tc>
          <w:tcPr>
            <w:tcW w:w="2518" w:type="dxa"/>
          </w:tcPr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  <w:r w:rsidRPr="005D21E4">
              <w:rPr>
                <w:sz w:val="28"/>
                <w:szCs w:val="28"/>
              </w:rPr>
              <w:t>Слайд №2</w:t>
            </w:r>
          </w:p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  <w:r w:rsidRPr="005D21E4">
              <w:rPr>
                <w:rFonts w:eastAsia="Times New Roman"/>
                <w:sz w:val="28"/>
                <w:szCs w:val="28"/>
              </w:rPr>
              <w:object w:dxaOrig="7198" w:dyaOrig="5398">
                <v:shape id="_x0000_i1031" type="#_x0000_t75" style="width:226.5pt;height:170.25pt" o:ole="">
                  <v:imagedata r:id="rId18" o:title=""/>
                </v:shape>
                <o:OLEObject Type="Embed" ProgID="PowerPoint.Template.12" ShapeID="_x0000_i1031" DrawAspect="Content" ObjectID="_1446974505" r:id="rId19"/>
              </w:object>
            </w:r>
          </w:p>
        </w:tc>
        <w:tc>
          <w:tcPr>
            <w:tcW w:w="7052" w:type="dxa"/>
          </w:tcPr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  <w:r w:rsidRPr="005D21E4">
              <w:rPr>
                <w:sz w:val="28"/>
                <w:szCs w:val="28"/>
              </w:rPr>
              <w:t>Ребёнку предлагают выбрать из двух картинок ту, на которой дети поступают правильно. Как ты поступишь?</w:t>
            </w:r>
          </w:p>
        </w:tc>
      </w:tr>
      <w:tr w:rsidR="0092647F" w:rsidRPr="005D21E4" w:rsidTr="005D21E4">
        <w:tc>
          <w:tcPr>
            <w:tcW w:w="2518" w:type="dxa"/>
          </w:tcPr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  <w:r w:rsidRPr="005D21E4">
              <w:rPr>
                <w:sz w:val="28"/>
                <w:szCs w:val="28"/>
              </w:rPr>
              <w:t>Слайд №3</w:t>
            </w:r>
            <w:r w:rsidRPr="005D21E4">
              <w:rPr>
                <w:rFonts w:eastAsia="Times New Roman"/>
                <w:sz w:val="28"/>
                <w:szCs w:val="28"/>
              </w:rPr>
              <w:object w:dxaOrig="7198" w:dyaOrig="5398">
                <v:shape id="_x0000_i1032" type="#_x0000_t75" style="width:223.5pt;height:167.25pt" o:ole="">
                  <v:imagedata r:id="rId20" o:title=""/>
                </v:shape>
                <o:OLEObject Type="Embed" ProgID="PowerPoint.Template.12" ShapeID="_x0000_i1032" DrawAspect="Content" ObjectID="_1446974506" r:id="rId21"/>
              </w:object>
            </w:r>
          </w:p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  <w:r w:rsidRPr="005D21E4">
              <w:rPr>
                <w:sz w:val="28"/>
                <w:szCs w:val="28"/>
              </w:rPr>
              <w:t>Слайд №4</w:t>
            </w:r>
          </w:p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  <w:r w:rsidRPr="005D21E4">
              <w:rPr>
                <w:rFonts w:eastAsia="Times New Roman"/>
                <w:sz w:val="28"/>
                <w:szCs w:val="28"/>
              </w:rPr>
              <w:object w:dxaOrig="7198" w:dyaOrig="5398">
                <v:shape id="_x0000_i1033" type="#_x0000_t75" style="width:223.5pt;height:170.25pt" o:ole="">
                  <v:imagedata r:id="rId22" o:title=""/>
                </v:shape>
                <o:OLEObject Type="Embed" ProgID="PowerPoint.Template.12" ShapeID="_x0000_i1033" DrawAspect="Content" ObjectID="_1446974507" r:id="rId23"/>
              </w:object>
            </w:r>
          </w:p>
        </w:tc>
        <w:tc>
          <w:tcPr>
            <w:tcW w:w="7052" w:type="dxa"/>
          </w:tcPr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  <w:r w:rsidRPr="005D21E4">
              <w:rPr>
                <w:sz w:val="28"/>
                <w:szCs w:val="28"/>
              </w:rPr>
              <w:t>На какой картинке дети поступаю правильно. Как бы ты поступил?</w:t>
            </w:r>
          </w:p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</w:p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</w:p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</w:p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</w:p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</w:p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  <w:r w:rsidRPr="005D21E4">
              <w:rPr>
                <w:sz w:val="28"/>
                <w:szCs w:val="28"/>
              </w:rPr>
              <w:t xml:space="preserve">На какой разрешающий знак дорожного движения ты будешь переходить дорогу? </w:t>
            </w:r>
          </w:p>
        </w:tc>
      </w:tr>
      <w:tr w:rsidR="0092647F" w:rsidRPr="005D21E4" w:rsidTr="005D21E4">
        <w:tc>
          <w:tcPr>
            <w:tcW w:w="2518" w:type="dxa"/>
          </w:tcPr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  <w:r w:rsidRPr="005D21E4">
              <w:rPr>
                <w:sz w:val="28"/>
                <w:szCs w:val="28"/>
              </w:rPr>
              <w:t>Слайд №5</w:t>
            </w:r>
          </w:p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  <w:r w:rsidRPr="005D21E4">
              <w:rPr>
                <w:noProof/>
                <w:sz w:val="28"/>
                <w:szCs w:val="28"/>
                <w:lang w:eastAsia="ru-RU"/>
              </w:rPr>
              <w:pict>
                <v:shape id="Рисунок 10" o:spid="_x0000_i1034" type="#_x0000_t75" style="width:3in;height:162pt;visibility:visible">
                  <v:imagedata r:id="rId24" o:title=""/>
                </v:shape>
              </w:pict>
            </w:r>
          </w:p>
        </w:tc>
        <w:tc>
          <w:tcPr>
            <w:tcW w:w="7052" w:type="dxa"/>
          </w:tcPr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  <w:r w:rsidRPr="005D21E4">
              <w:rPr>
                <w:sz w:val="28"/>
                <w:szCs w:val="28"/>
              </w:rPr>
              <w:t xml:space="preserve">На какой картинке дети </w:t>
            </w:r>
            <w:r w:rsidRPr="005D21E4">
              <w:rPr>
                <w:sz w:val="28"/>
                <w:szCs w:val="28"/>
                <w:u w:val="single"/>
              </w:rPr>
              <w:t>не правильно</w:t>
            </w:r>
            <w:r w:rsidRPr="005D21E4">
              <w:rPr>
                <w:sz w:val="28"/>
                <w:szCs w:val="28"/>
              </w:rPr>
              <w:t xml:space="preserve"> играют в футбол? Почему так думаешь?</w:t>
            </w:r>
          </w:p>
        </w:tc>
      </w:tr>
      <w:tr w:rsidR="0092647F" w:rsidRPr="005D21E4" w:rsidTr="005D21E4">
        <w:tc>
          <w:tcPr>
            <w:tcW w:w="2518" w:type="dxa"/>
          </w:tcPr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  <w:r w:rsidRPr="005D21E4">
              <w:rPr>
                <w:sz w:val="28"/>
                <w:szCs w:val="28"/>
              </w:rPr>
              <w:t>Слайд №6</w:t>
            </w:r>
          </w:p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  <w:r w:rsidRPr="005D21E4">
              <w:rPr>
                <w:noProof/>
                <w:sz w:val="28"/>
                <w:szCs w:val="28"/>
                <w:lang w:eastAsia="ru-RU"/>
              </w:rPr>
              <w:pict>
                <v:shape id="Рисунок 7" o:spid="_x0000_i1035" type="#_x0000_t75" alt="http://cs23.babysfera.ru/6/5/0/6/23169941.97815099.jpeg" style="width:217.5pt;height:162.75pt;visibility:visible">
                  <v:imagedata r:id="rId25" o:title=""/>
                </v:shape>
              </w:pict>
            </w:r>
          </w:p>
        </w:tc>
        <w:tc>
          <w:tcPr>
            <w:tcW w:w="7052" w:type="dxa"/>
          </w:tcPr>
          <w:p w:rsidR="0092647F" w:rsidRPr="005D21E4" w:rsidRDefault="0092647F" w:rsidP="005D21E4">
            <w:pPr>
              <w:spacing w:after="120" w:line="360" w:lineRule="auto"/>
              <w:rPr>
                <w:sz w:val="28"/>
                <w:szCs w:val="28"/>
              </w:rPr>
            </w:pPr>
            <w:r w:rsidRPr="005D21E4">
              <w:rPr>
                <w:sz w:val="28"/>
                <w:szCs w:val="28"/>
              </w:rPr>
              <w:t>Проведя по каждому слайду короткую беседу и                        обсуждение, педагог хвалит детей.</w:t>
            </w:r>
          </w:p>
        </w:tc>
      </w:tr>
    </w:tbl>
    <w:p w:rsidR="0092647F" w:rsidRDefault="0092647F" w:rsidP="00C93AA6">
      <w:pPr>
        <w:shd w:val="clear" w:color="auto" w:fill="FFFFFF"/>
        <w:spacing w:after="120" w:line="360" w:lineRule="auto"/>
        <w:rPr>
          <w:sz w:val="28"/>
          <w:szCs w:val="28"/>
        </w:rPr>
      </w:pPr>
    </w:p>
    <w:p w:rsidR="0092647F" w:rsidRDefault="0092647F" w:rsidP="00C93AA6">
      <w:pPr>
        <w:shd w:val="clear" w:color="auto" w:fill="FFFFFF"/>
        <w:spacing w:after="120" w:line="360" w:lineRule="auto"/>
        <w:rPr>
          <w:sz w:val="28"/>
          <w:szCs w:val="28"/>
        </w:rPr>
      </w:pPr>
    </w:p>
    <w:p w:rsidR="0092647F" w:rsidRPr="006863E9" w:rsidRDefault="0092647F" w:rsidP="00C93AA6">
      <w:pPr>
        <w:shd w:val="clear" w:color="auto" w:fill="FFFFFF"/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Автор: Якушкина Ольга Николаевна.</w:t>
      </w:r>
    </w:p>
    <w:p w:rsidR="0092647F" w:rsidRDefault="0092647F" w:rsidP="00C93AA6">
      <w:pPr>
        <w:shd w:val="clear" w:color="auto" w:fill="FFFFFF"/>
        <w:spacing w:after="120" w:line="360" w:lineRule="auto"/>
        <w:rPr>
          <w:sz w:val="28"/>
          <w:szCs w:val="28"/>
        </w:rPr>
      </w:pPr>
    </w:p>
    <w:p w:rsidR="0092647F" w:rsidRDefault="0092647F" w:rsidP="00C56394">
      <w:pPr>
        <w:shd w:val="clear" w:color="auto" w:fill="FFFFFF"/>
        <w:spacing w:after="120" w:line="360" w:lineRule="auto"/>
        <w:rPr>
          <w:sz w:val="28"/>
          <w:szCs w:val="28"/>
        </w:rPr>
      </w:pPr>
    </w:p>
    <w:p w:rsidR="0092647F" w:rsidRPr="00C56394" w:rsidRDefault="0092647F" w:rsidP="00C56394">
      <w:pPr>
        <w:shd w:val="clear" w:color="auto" w:fill="FFFFFF"/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92647F" w:rsidRDefault="0092647F" w:rsidP="009A00BC">
      <w:pPr>
        <w:shd w:val="clear" w:color="auto" w:fill="FFFFFF"/>
        <w:spacing w:after="12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br/>
      </w:r>
    </w:p>
    <w:p w:rsidR="0092647F" w:rsidRPr="00534207" w:rsidRDefault="0092647F" w:rsidP="00DB6EE8">
      <w:pPr>
        <w:shd w:val="clear" w:color="auto" w:fill="FFFFFF"/>
        <w:spacing w:after="12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1406EB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Default="0092647F" w:rsidP="001406EB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Pr="001406EB" w:rsidRDefault="0092647F" w:rsidP="001406EB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Pr="001406EB" w:rsidRDefault="0092647F" w:rsidP="001406EB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Pr="00534207" w:rsidRDefault="0092647F" w:rsidP="001406EB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Pr="00534207" w:rsidRDefault="0092647F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Pr="00534207" w:rsidRDefault="0092647F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Pr="00534207" w:rsidRDefault="0092647F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Pr="00534207" w:rsidRDefault="0092647F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Pr="00534207" w:rsidRDefault="0092647F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Pr="00534207" w:rsidRDefault="0092647F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Pr="00534207" w:rsidRDefault="0092647F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Pr="00534207" w:rsidRDefault="0092647F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Pr="00534207" w:rsidRDefault="0092647F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Pr="00534207" w:rsidRDefault="0092647F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Pr="00534207" w:rsidRDefault="0092647F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Pr="00534207" w:rsidRDefault="0092647F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Pr="00534207" w:rsidRDefault="0092647F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92647F" w:rsidRPr="00534207" w:rsidRDefault="0092647F">
      <w:pPr>
        <w:rPr>
          <w:rFonts w:ascii="Times New Roman" w:hAnsi="Times New Roman"/>
          <w:sz w:val="28"/>
          <w:szCs w:val="28"/>
        </w:rPr>
      </w:pPr>
    </w:p>
    <w:sectPr w:rsidR="0092647F" w:rsidRPr="00534207" w:rsidSect="006C29B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1134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47F" w:rsidRDefault="0092647F" w:rsidP="006A3E61">
      <w:pPr>
        <w:spacing w:after="0" w:line="240" w:lineRule="auto"/>
      </w:pPr>
      <w:r>
        <w:separator/>
      </w:r>
    </w:p>
  </w:endnote>
  <w:endnote w:type="continuationSeparator" w:id="0">
    <w:p w:rsidR="0092647F" w:rsidRDefault="0092647F" w:rsidP="006A3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47F" w:rsidRDefault="0092647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47F" w:rsidRDefault="0092647F">
    <w:pPr>
      <w:pStyle w:val="Footer"/>
      <w:jc w:val="right"/>
    </w:pPr>
    <w:fldSimple w:instr="PAGE   \* MERGEFORMAT">
      <w:r>
        <w:rPr>
          <w:noProof/>
        </w:rPr>
        <w:t>1</w:t>
      </w:r>
    </w:fldSimple>
  </w:p>
  <w:p w:rsidR="0092647F" w:rsidRDefault="0092647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47F" w:rsidRDefault="0092647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47F" w:rsidRDefault="0092647F" w:rsidP="006A3E61">
      <w:pPr>
        <w:spacing w:after="0" w:line="240" w:lineRule="auto"/>
      </w:pPr>
      <w:r>
        <w:separator/>
      </w:r>
    </w:p>
  </w:footnote>
  <w:footnote w:type="continuationSeparator" w:id="0">
    <w:p w:rsidR="0092647F" w:rsidRDefault="0092647F" w:rsidP="006A3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47F" w:rsidRDefault="0092647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47F" w:rsidRDefault="0092647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47F" w:rsidRDefault="0092647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15E80"/>
    <w:multiLevelType w:val="hybridMultilevel"/>
    <w:tmpl w:val="208A9D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4C64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126A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6889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584B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8CAB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B47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4C1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AA7E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72521D5"/>
    <w:multiLevelType w:val="hybridMultilevel"/>
    <w:tmpl w:val="11B00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D36617"/>
    <w:multiLevelType w:val="hybridMultilevel"/>
    <w:tmpl w:val="88107586"/>
    <w:lvl w:ilvl="0" w:tplc="C4C2C00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2CE042FA"/>
    <w:multiLevelType w:val="hybridMultilevel"/>
    <w:tmpl w:val="4764465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03813D9"/>
    <w:multiLevelType w:val="hybridMultilevel"/>
    <w:tmpl w:val="5B728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C701D6"/>
    <w:multiLevelType w:val="hybridMultilevel"/>
    <w:tmpl w:val="4028A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6277C2"/>
    <w:multiLevelType w:val="hybridMultilevel"/>
    <w:tmpl w:val="59BE3D34"/>
    <w:lvl w:ilvl="0" w:tplc="0A0CEA5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3563C6"/>
    <w:multiLevelType w:val="hybridMultilevel"/>
    <w:tmpl w:val="097C4118"/>
    <w:lvl w:ilvl="0" w:tplc="0A0CEA5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E07DF"/>
    <w:multiLevelType w:val="hybridMultilevel"/>
    <w:tmpl w:val="38DCA760"/>
    <w:lvl w:ilvl="0" w:tplc="ED044B6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1CD3B56"/>
    <w:multiLevelType w:val="hybridMultilevel"/>
    <w:tmpl w:val="189A49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A5B5232"/>
    <w:multiLevelType w:val="hybridMultilevel"/>
    <w:tmpl w:val="1CE27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9"/>
  </w:num>
  <w:num w:numId="7">
    <w:abstractNumId w:val="4"/>
  </w:num>
  <w:num w:numId="8">
    <w:abstractNumId w:val="8"/>
  </w:num>
  <w:num w:numId="9">
    <w:abstractNumId w:val="5"/>
  </w:num>
  <w:num w:numId="10">
    <w:abstractNumId w:val="1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4207"/>
    <w:rsid w:val="000031D4"/>
    <w:rsid w:val="00010626"/>
    <w:rsid w:val="000338BC"/>
    <w:rsid w:val="0005175B"/>
    <w:rsid w:val="00065966"/>
    <w:rsid w:val="000B14A5"/>
    <w:rsid w:val="000C5CD5"/>
    <w:rsid w:val="000F03D8"/>
    <w:rsid w:val="001009B3"/>
    <w:rsid w:val="001262C4"/>
    <w:rsid w:val="001406EB"/>
    <w:rsid w:val="0019408A"/>
    <w:rsid w:val="001B0524"/>
    <w:rsid w:val="001D1EF8"/>
    <w:rsid w:val="001F60A4"/>
    <w:rsid w:val="002309E8"/>
    <w:rsid w:val="00244A17"/>
    <w:rsid w:val="00266AB9"/>
    <w:rsid w:val="002A1594"/>
    <w:rsid w:val="002A4FBA"/>
    <w:rsid w:val="002E04E3"/>
    <w:rsid w:val="002E06C2"/>
    <w:rsid w:val="002F1304"/>
    <w:rsid w:val="00302FC4"/>
    <w:rsid w:val="0032534A"/>
    <w:rsid w:val="00344275"/>
    <w:rsid w:val="00346041"/>
    <w:rsid w:val="00511D57"/>
    <w:rsid w:val="005247D0"/>
    <w:rsid w:val="00534207"/>
    <w:rsid w:val="00577D02"/>
    <w:rsid w:val="005B74E5"/>
    <w:rsid w:val="005D03E8"/>
    <w:rsid w:val="005D21E4"/>
    <w:rsid w:val="005D7CD7"/>
    <w:rsid w:val="00646060"/>
    <w:rsid w:val="0064751B"/>
    <w:rsid w:val="00652339"/>
    <w:rsid w:val="00681762"/>
    <w:rsid w:val="006863E9"/>
    <w:rsid w:val="006A3E61"/>
    <w:rsid w:val="006C29BD"/>
    <w:rsid w:val="0071561A"/>
    <w:rsid w:val="00733042"/>
    <w:rsid w:val="00734D59"/>
    <w:rsid w:val="007431EE"/>
    <w:rsid w:val="0085568B"/>
    <w:rsid w:val="00874AD5"/>
    <w:rsid w:val="00881638"/>
    <w:rsid w:val="008D509D"/>
    <w:rsid w:val="0091585B"/>
    <w:rsid w:val="0092647F"/>
    <w:rsid w:val="00931979"/>
    <w:rsid w:val="00953C5D"/>
    <w:rsid w:val="00960745"/>
    <w:rsid w:val="00981BA1"/>
    <w:rsid w:val="009946F2"/>
    <w:rsid w:val="009A00BC"/>
    <w:rsid w:val="009A6249"/>
    <w:rsid w:val="009B29BD"/>
    <w:rsid w:val="009C4D7E"/>
    <w:rsid w:val="009D7FA4"/>
    <w:rsid w:val="009F1619"/>
    <w:rsid w:val="00A32D97"/>
    <w:rsid w:val="00A33ED7"/>
    <w:rsid w:val="00A44EEC"/>
    <w:rsid w:val="00A95B27"/>
    <w:rsid w:val="00AA5F9E"/>
    <w:rsid w:val="00AB2EF0"/>
    <w:rsid w:val="00B203B0"/>
    <w:rsid w:val="00B46619"/>
    <w:rsid w:val="00B71440"/>
    <w:rsid w:val="00B724CF"/>
    <w:rsid w:val="00C04B67"/>
    <w:rsid w:val="00C27385"/>
    <w:rsid w:val="00C43A9E"/>
    <w:rsid w:val="00C56394"/>
    <w:rsid w:val="00C6128E"/>
    <w:rsid w:val="00C93AA6"/>
    <w:rsid w:val="00CD25D1"/>
    <w:rsid w:val="00CE373C"/>
    <w:rsid w:val="00CF52AF"/>
    <w:rsid w:val="00D00D20"/>
    <w:rsid w:val="00D80A2D"/>
    <w:rsid w:val="00D85961"/>
    <w:rsid w:val="00DA7D5C"/>
    <w:rsid w:val="00DB6EE8"/>
    <w:rsid w:val="00DD7123"/>
    <w:rsid w:val="00EB48B2"/>
    <w:rsid w:val="00F34396"/>
    <w:rsid w:val="00F76DF7"/>
    <w:rsid w:val="00F8092D"/>
    <w:rsid w:val="00F80C18"/>
    <w:rsid w:val="00F8498C"/>
    <w:rsid w:val="00F94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2A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3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342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D1EF8"/>
    <w:pPr>
      <w:ind w:left="720"/>
      <w:contextualSpacing/>
    </w:pPr>
  </w:style>
  <w:style w:type="character" w:customStyle="1" w:styleId="file">
    <w:name w:val="file"/>
    <w:basedOn w:val="DefaultParagraphFont"/>
    <w:uiPriority w:val="99"/>
    <w:rsid w:val="006863E9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6863E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6A3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A3E6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A3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A3E61"/>
    <w:rPr>
      <w:rFonts w:cs="Times New Roman"/>
    </w:rPr>
  </w:style>
  <w:style w:type="paragraph" w:customStyle="1" w:styleId="western">
    <w:name w:val="western"/>
    <w:basedOn w:val="Normal"/>
    <w:uiPriority w:val="99"/>
    <w:rsid w:val="006523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">
    <w:name w:val="highlight"/>
    <w:basedOn w:val="DefaultParagraphFont"/>
    <w:uiPriority w:val="99"/>
    <w:rsid w:val="00652339"/>
    <w:rPr>
      <w:rFonts w:cs="Times New Roman"/>
    </w:rPr>
  </w:style>
  <w:style w:type="table" w:styleId="TableGrid">
    <w:name w:val="Table Grid"/>
    <w:basedOn w:val="TableNormal"/>
    <w:uiPriority w:val="99"/>
    <w:rsid w:val="0093197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870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0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0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87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87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87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87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87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87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Microsoft_Office_PowerPoint_200711.sldx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package" Target="embeddings/_______Microsoft_Office_PowerPoint_200777.sldx"/><Relationship Id="rId7" Type="http://schemas.openxmlformats.org/officeDocument/2006/relationships/image" Target="media/image1.emf"/><Relationship Id="rId12" Type="http://schemas.openxmlformats.org/officeDocument/2006/relationships/package" Target="embeddings/_______Microsoft_Office_PowerPoint_200733.sldx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_______Microsoft_Office_PowerPoint_200755.sldx"/><Relationship Id="rId20" Type="http://schemas.openxmlformats.org/officeDocument/2006/relationships/image" Target="media/image8.emf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package" Target="embeddings/_______Microsoft_Office_PowerPoint_200788.sldx"/><Relationship Id="rId28" Type="http://schemas.openxmlformats.org/officeDocument/2006/relationships/footer" Target="footer1.xml"/><Relationship Id="rId10" Type="http://schemas.openxmlformats.org/officeDocument/2006/relationships/package" Target="embeddings/_______Microsoft_Office_PowerPoint_200722.sldx"/><Relationship Id="rId19" Type="http://schemas.openxmlformats.org/officeDocument/2006/relationships/package" Target="embeddings/_______Microsoft_Office_PowerPoint_200766.sldx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_Microsoft_Office_PowerPoint_200744.sldx"/><Relationship Id="rId22" Type="http://schemas.openxmlformats.org/officeDocument/2006/relationships/image" Target="media/image9.emf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19</Pages>
  <Words>2444</Words>
  <Characters>13935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Михан</dc:creator>
  <cp:keywords/>
  <dc:description/>
  <cp:lastModifiedBy>36</cp:lastModifiedBy>
  <cp:revision>3</cp:revision>
  <dcterms:created xsi:type="dcterms:W3CDTF">2013-11-14T15:52:00Z</dcterms:created>
  <dcterms:modified xsi:type="dcterms:W3CDTF">2013-11-26T08:35:00Z</dcterms:modified>
</cp:coreProperties>
</file>