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94" w:rsidRPr="00324F7F" w:rsidRDefault="00194994" w:rsidP="00324F7F">
      <w:pPr>
        <w:spacing w:line="240" w:lineRule="auto"/>
        <w:rPr>
          <w:sz w:val="28"/>
          <w:szCs w:val="28"/>
        </w:rPr>
      </w:pPr>
      <w:r w:rsidRPr="00324F7F">
        <w:rPr>
          <w:sz w:val="28"/>
          <w:szCs w:val="28"/>
        </w:rPr>
        <w:t xml:space="preserve">ОТЧЁТ О ПРОВЕДЕНИИ МЕРОПРИЯТИЙ В СРЕДНЕЙ ГРУППЕ, ПОСВЯЩЕННЫЙ </w:t>
      </w:r>
      <w:r w:rsidRPr="00324F7F">
        <w:rPr>
          <w:sz w:val="28"/>
          <w:szCs w:val="28"/>
        </w:rPr>
        <w:br/>
        <w:t xml:space="preserve">                    НЕДЕЛЕ И ДНЮ ЗДОРОВЬЯ С 15.10 по 19.10.2012г.</w:t>
      </w:r>
    </w:p>
    <w:p w:rsidR="00194994" w:rsidRPr="00324F7F" w:rsidRDefault="00194994" w:rsidP="00324F7F">
      <w:pPr>
        <w:spacing w:after="0" w:line="240" w:lineRule="auto"/>
        <w:ind w:left="113" w:right="1077"/>
        <w:rPr>
          <w:sz w:val="24"/>
          <w:szCs w:val="24"/>
        </w:rPr>
      </w:pPr>
      <w:r w:rsidRPr="00324F7F">
        <w:rPr>
          <w:sz w:val="24"/>
          <w:szCs w:val="24"/>
        </w:rPr>
        <w:t xml:space="preserve"> На основании плана мероприятий старшего воспитателя мы составили свой  план, в котором</w:t>
      </w:r>
    </w:p>
    <w:p w:rsidR="00194994" w:rsidRPr="00324F7F" w:rsidRDefault="00194994" w:rsidP="00324F7F">
      <w:pPr>
        <w:spacing w:after="0" w:line="240" w:lineRule="auto"/>
        <w:ind w:left="113" w:right="1077"/>
        <w:rPr>
          <w:sz w:val="24"/>
          <w:szCs w:val="24"/>
        </w:rPr>
      </w:pPr>
      <w:r w:rsidRPr="00324F7F">
        <w:rPr>
          <w:sz w:val="24"/>
          <w:szCs w:val="24"/>
        </w:rPr>
        <w:t xml:space="preserve"> постарались  использовать различные виды продуктивной деятельности и максимально привлечь родителей для достижения поставленных задач.</w:t>
      </w:r>
    </w:p>
    <w:p w:rsidR="00194994" w:rsidRPr="00324F7F" w:rsidRDefault="00194994" w:rsidP="00324F7F">
      <w:pPr>
        <w:spacing w:after="0" w:line="240" w:lineRule="auto"/>
        <w:ind w:left="113" w:right="1077"/>
        <w:rPr>
          <w:sz w:val="24"/>
          <w:szCs w:val="24"/>
        </w:rPr>
      </w:pPr>
      <w:r w:rsidRPr="00324F7F">
        <w:rPr>
          <w:sz w:val="24"/>
          <w:szCs w:val="24"/>
        </w:rPr>
        <w:t>В течении недели широко использовались интересные, разнообразные формы работы, как с детьми так и с родителями(консультации, беседы, театрализованные представления и т.д.)</w:t>
      </w:r>
    </w:p>
    <w:p w:rsidR="00194994" w:rsidRPr="00324F7F" w:rsidRDefault="00194994" w:rsidP="00324F7F">
      <w:pPr>
        <w:spacing w:after="0" w:line="240" w:lineRule="auto"/>
        <w:ind w:left="113" w:right="1077"/>
        <w:rPr>
          <w:sz w:val="24"/>
          <w:szCs w:val="24"/>
        </w:rPr>
      </w:pPr>
      <w:r w:rsidRPr="00324F7F">
        <w:rPr>
          <w:sz w:val="24"/>
          <w:szCs w:val="24"/>
        </w:rPr>
        <w:t>Дети с интересом слушали ст.медсестру Крот С.В. т.к. проведение беседы было не в традиционной форме а с сюрпризным моментом.</w:t>
      </w:r>
    </w:p>
    <w:p w:rsidR="00194994" w:rsidRPr="007A599A" w:rsidRDefault="00194994" w:rsidP="007A599A">
      <w:pPr>
        <w:spacing w:line="240" w:lineRule="auto"/>
        <w:ind w:left="113" w:right="1077"/>
        <w:rPr>
          <w:sz w:val="28"/>
          <w:szCs w:val="28"/>
        </w:rPr>
      </w:pPr>
      <w:r w:rsidRPr="00453502">
        <w:t>Проанализировав работу было выявлено , что</w:t>
      </w:r>
      <w:r>
        <w:t xml:space="preserve"> дети овладели необходимым запасом знаний и умений. Знают, что здоровье зависит от них самих, от соблюдения гигиенических правил, от умения предвидеть возможную опасность и избежать её. </w:t>
      </w:r>
      <w:r w:rsidRPr="00453502">
        <w:t xml:space="preserve"> </w:t>
      </w:r>
      <w:r>
        <w:t xml:space="preserve">Было выявлено, что </w:t>
      </w:r>
      <w:r w:rsidRPr="00453502">
        <w:t>подготовка к театрализации должна быть  более тщательна. Нужно продумывать ход мероприятия и тщательно подбирать материал.</w:t>
      </w:r>
    </w:p>
    <w:p w:rsidR="00194994" w:rsidRPr="00324F7F" w:rsidRDefault="00194994" w:rsidP="00324F7F">
      <w:pPr>
        <w:pStyle w:val="ListParagraph"/>
        <w:spacing w:after="0" w:line="240" w:lineRule="auto"/>
        <w:ind w:left="0"/>
      </w:pPr>
      <w:r>
        <w:t xml:space="preserve">                                    </w:t>
      </w:r>
      <w:r w:rsidRPr="00FA4D41">
        <w:t>«Сохрани  своё здоровье» - беседа – игра</w:t>
      </w:r>
    </w:p>
    <w:p w:rsidR="00194994" w:rsidRDefault="00194994" w:rsidP="00324F7F">
      <w:pPr>
        <w:spacing w:line="360" w:lineRule="auto"/>
        <w:ind w:left="-360" w:right="1077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2.25pt;height:217.5pt;visibility:visible">
            <v:imagedata r:id="rId5" o:title=""/>
          </v:shape>
        </w:pict>
      </w:r>
    </w:p>
    <w:p w:rsidR="00194994" w:rsidRDefault="00194994" w:rsidP="001238CD">
      <w:pPr>
        <w:ind w:left="113" w:right="1077"/>
        <w:rPr>
          <w:noProof/>
          <w:lang w:eastAsia="ru-RU"/>
        </w:rPr>
      </w:pPr>
    </w:p>
    <w:p w:rsidR="00194994" w:rsidRDefault="00194994" w:rsidP="00324F7F">
      <w:pPr>
        <w:spacing w:line="360" w:lineRule="auto"/>
        <w:ind w:left="-360" w:right="1077"/>
        <w:rPr>
          <w:noProof/>
          <w:lang w:eastAsia="ru-RU"/>
        </w:rPr>
      </w:pPr>
      <w:r w:rsidRPr="00FA4D41">
        <w:rPr>
          <w:sz w:val="24"/>
          <w:szCs w:val="24"/>
        </w:rPr>
        <w:t>Показ сказки «Теремок на новый лад»</w:t>
      </w:r>
      <w:r>
        <w:rPr>
          <w:sz w:val="24"/>
          <w:szCs w:val="24"/>
        </w:rPr>
        <w:t xml:space="preserve"> Музыкальный руководитель Наухадская Е.Г</w:t>
      </w:r>
    </w:p>
    <w:p w:rsidR="00194994" w:rsidRDefault="00194994" w:rsidP="00324F7F">
      <w:pPr>
        <w:ind w:right="1077"/>
        <w:rPr>
          <w:noProof/>
          <w:lang w:eastAsia="ru-RU"/>
        </w:rPr>
      </w:pPr>
      <w:r>
        <w:rPr>
          <w:noProof/>
          <w:lang w:eastAsia="ru-RU"/>
        </w:rPr>
        <w:pict>
          <v:shape id="Рисунок 2" o:spid="_x0000_i1026" type="#_x0000_t75" style="width:276pt;height:168.75pt;visibility:visible">
            <v:imagedata r:id="rId6" o:title=""/>
          </v:shape>
        </w:pict>
      </w:r>
    </w:p>
    <w:p w:rsidR="00194994" w:rsidRDefault="00194994" w:rsidP="004C0173">
      <w:pPr>
        <w:ind w:left="113" w:right="1077"/>
        <w:rPr>
          <w:noProof/>
          <w:lang w:eastAsia="ru-RU"/>
        </w:rPr>
      </w:pPr>
    </w:p>
    <w:p w:rsidR="00194994" w:rsidRDefault="00194994">
      <w:pPr>
        <w:rPr>
          <w:noProof/>
          <w:lang w:eastAsia="ru-RU"/>
        </w:rPr>
      </w:pPr>
    </w:p>
    <w:p w:rsidR="00194994" w:rsidRDefault="00194994">
      <w:pPr>
        <w:rPr>
          <w:noProof/>
          <w:lang w:eastAsia="ru-RU"/>
        </w:rPr>
      </w:pPr>
    </w:p>
    <w:p w:rsidR="00194994" w:rsidRDefault="00194994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i1027" type="#_x0000_t75" style="width:411.75pt;height:4in;visibility:visible">
            <v:imagedata r:id="rId7" o:title=""/>
          </v:shape>
        </w:pict>
      </w:r>
    </w:p>
    <w:p w:rsidR="00194994" w:rsidRDefault="00194994">
      <w:pPr>
        <w:rPr>
          <w:noProof/>
          <w:lang w:eastAsia="ru-RU"/>
        </w:rPr>
      </w:pPr>
    </w:p>
    <w:p w:rsidR="00194994" w:rsidRPr="00FA4D41" w:rsidRDefault="00194994" w:rsidP="001238CD">
      <w:pPr>
        <w:pStyle w:val="ListParagraph"/>
        <w:spacing w:after="0" w:line="240" w:lineRule="auto"/>
        <w:ind w:left="360"/>
        <w:rPr>
          <w:sz w:val="24"/>
          <w:szCs w:val="24"/>
        </w:rPr>
      </w:pPr>
      <w:r w:rsidRPr="00FA4D41">
        <w:rPr>
          <w:sz w:val="24"/>
          <w:szCs w:val="24"/>
        </w:rPr>
        <w:t>Беседа «Чтобы наши зубки не болели никогда»</w:t>
      </w:r>
      <w:r>
        <w:rPr>
          <w:sz w:val="24"/>
          <w:szCs w:val="24"/>
        </w:rPr>
        <w:t xml:space="preserve"> старшая медсестра Крот С.В</w:t>
      </w:r>
    </w:p>
    <w:p w:rsidR="00194994" w:rsidRDefault="00194994">
      <w:pPr>
        <w:rPr>
          <w:noProof/>
          <w:lang w:eastAsia="ru-RU"/>
        </w:rPr>
      </w:pPr>
    </w:p>
    <w:p w:rsidR="00194994" w:rsidRDefault="0019499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8" type="#_x0000_t75" style="width:374.25pt;height:273.75pt;visibility:visible">
            <v:imagedata r:id="rId8" o:title=""/>
          </v:shape>
        </w:pict>
      </w:r>
    </w:p>
    <w:p w:rsidR="00194994" w:rsidRDefault="00194994">
      <w:pPr>
        <w:rPr>
          <w:noProof/>
          <w:lang w:eastAsia="ru-RU"/>
        </w:rPr>
      </w:pPr>
    </w:p>
    <w:p w:rsidR="00194994" w:rsidRDefault="00194994" w:rsidP="001238CD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:rsidR="00194994" w:rsidRDefault="00194994" w:rsidP="001238CD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:rsidR="00194994" w:rsidRDefault="00194994" w:rsidP="001238CD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:rsidR="00194994" w:rsidRDefault="00194994" w:rsidP="001238CD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:rsidR="00194994" w:rsidRDefault="00194994" w:rsidP="001238CD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:rsidR="00194994" w:rsidRDefault="00194994" w:rsidP="001238CD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:rsidR="00194994" w:rsidRDefault="00194994" w:rsidP="001238CD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:rsidR="00194994" w:rsidRPr="00FA4D41" w:rsidRDefault="00194994" w:rsidP="001238CD">
      <w:pPr>
        <w:pStyle w:val="ListParagraph"/>
        <w:spacing w:after="0" w:line="240" w:lineRule="auto"/>
        <w:ind w:left="360"/>
        <w:rPr>
          <w:sz w:val="24"/>
          <w:szCs w:val="24"/>
        </w:rPr>
      </w:pPr>
      <w:r w:rsidRPr="00FA4D41">
        <w:rPr>
          <w:sz w:val="24"/>
          <w:szCs w:val="24"/>
        </w:rPr>
        <w:t>Конкурс рисунков «Быть здоровым здорово»</w:t>
      </w:r>
    </w:p>
    <w:p w:rsidR="00194994" w:rsidRDefault="00194994">
      <w:pPr>
        <w:rPr>
          <w:noProof/>
          <w:lang w:eastAsia="ru-RU"/>
        </w:rPr>
      </w:pPr>
    </w:p>
    <w:p w:rsidR="00194994" w:rsidRDefault="0019499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9" type="#_x0000_t75" style="width:439.5pt;height:309pt;visibility:visible">
            <v:imagedata r:id="rId9" o:title=""/>
          </v:shape>
        </w:pict>
      </w:r>
    </w:p>
    <w:p w:rsidR="00194994" w:rsidRDefault="00194994">
      <w:pPr>
        <w:rPr>
          <w:noProof/>
          <w:lang w:eastAsia="ru-RU"/>
        </w:rPr>
      </w:pPr>
    </w:p>
    <w:p w:rsidR="00194994" w:rsidRPr="00FA4D41" w:rsidRDefault="00194994" w:rsidP="001238CD">
      <w:pPr>
        <w:pStyle w:val="ListParagraph"/>
        <w:spacing w:after="0" w:line="240" w:lineRule="auto"/>
        <w:ind w:left="390"/>
        <w:rPr>
          <w:sz w:val="24"/>
          <w:szCs w:val="24"/>
        </w:rPr>
      </w:pPr>
      <w:r w:rsidRPr="00FA4D41">
        <w:rPr>
          <w:sz w:val="24"/>
          <w:szCs w:val="24"/>
        </w:rPr>
        <w:t>Эстафета «Кто быстрее»</w:t>
      </w:r>
      <w:r>
        <w:rPr>
          <w:sz w:val="24"/>
          <w:szCs w:val="24"/>
        </w:rPr>
        <w:t xml:space="preserve"> </w:t>
      </w:r>
    </w:p>
    <w:p w:rsidR="00194994" w:rsidRDefault="00194994">
      <w:pPr>
        <w:rPr>
          <w:noProof/>
          <w:lang w:eastAsia="ru-RU"/>
        </w:rPr>
      </w:pPr>
    </w:p>
    <w:p w:rsidR="00194994" w:rsidRPr="00453502" w:rsidRDefault="00194994">
      <w:pPr>
        <w:rPr>
          <w:sz w:val="28"/>
          <w:szCs w:val="28"/>
        </w:rPr>
      </w:pPr>
      <w:r>
        <w:rPr>
          <w:noProof/>
          <w:lang w:eastAsia="ru-RU"/>
        </w:rPr>
        <w:pict>
          <v:shape id="_x0000_i1030" type="#_x0000_t75" style="width:383.25pt;height:259.5pt;visibility:visible">
            <v:imagedata r:id="rId10" o:title=""/>
          </v:shape>
        </w:pict>
      </w:r>
    </w:p>
    <w:p w:rsidR="00194994" w:rsidRPr="00453502" w:rsidRDefault="00194994">
      <w:pPr>
        <w:rPr>
          <w:sz w:val="28"/>
          <w:szCs w:val="28"/>
        </w:rPr>
      </w:pPr>
      <w:r w:rsidRPr="00453502">
        <w:rPr>
          <w:sz w:val="28"/>
          <w:szCs w:val="28"/>
        </w:rPr>
        <w:t>Воспитатели Крылова Н.В.</w:t>
      </w:r>
      <w:r>
        <w:rPr>
          <w:sz w:val="28"/>
          <w:szCs w:val="28"/>
        </w:rPr>
        <w:t>,  Миленко Т.В.</w:t>
      </w:r>
    </w:p>
    <w:p w:rsidR="00194994" w:rsidRPr="00453502" w:rsidRDefault="00194994">
      <w:pPr>
        <w:rPr>
          <w:sz w:val="28"/>
          <w:szCs w:val="28"/>
        </w:rPr>
      </w:pPr>
      <w:r w:rsidRPr="00453502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</w:t>
      </w:r>
    </w:p>
    <w:sectPr w:rsidR="00194994" w:rsidRPr="00453502" w:rsidSect="007A599A">
      <w:pgSz w:w="11906" w:h="16838"/>
      <w:pgMar w:top="5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2F8F8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568A3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1E65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7787F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C469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087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A826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294A8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F84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4606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BE7D49"/>
    <w:multiLevelType w:val="hybridMultilevel"/>
    <w:tmpl w:val="3758B718"/>
    <w:lvl w:ilvl="0" w:tplc="E25C98FA">
      <w:start w:val="1"/>
      <w:numFmt w:val="decimal"/>
      <w:lvlText w:val="%1."/>
      <w:lvlJc w:val="left"/>
      <w:pPr>
        <w:ind w:left="7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11">
    <w:nsid w:val="5C1F630D"/>
    <w:multiLevelType w:val="hybridMultilevel"/>
    <w:tmpl w:val="065A2C0E"/>
    <w:lvl w:ilvl="0" w:tplc="8F483B9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1F6BC4"/>
    <w:multiLevelType w:val="hybridMultilevel"/>
    <w:tmpl w:val="C3EA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A6D"/>
    <w:rsid w:val="000463BA"/>
    <w:rsid w:val="001238CD"/>
    <w:rsid w:val="00162579"/>
    <w:rsid w:val="00194994"/>
    <w:rsid w:val="001F3EE2"/>
    <w:rsid w:val="002E1AA2"/>
    <w:rsid w:val="00324F7F"/>
    <w:rsid w:val="003619CB"/>
    <w:rsid w:val="00397A6D"/>
    <w:rsid w:val="003A04B5"/>
    <w:rsid w:val="004117CF"/>
    <w:rsid w:val="00431961"/>
    <w:rsid w:val="00453502"/>
    <w:rsid w:val="004C0173"/>
    <w:rsid w:val="004C1312"/>
    <w:rsid w:val="00544E94"/>
    <w:rsid w:val="005C391A"/>
    <w:rsid w:val="005E2021"/>
    <w:rsid w:val="00791A2E"/>
    <w:rsid w:val="007A599A"/>
    <w:rsid w:val="009B4CD0"/>
    <w:rsid w:val="009B7825"/>
    <w:rsid w:val="00A3798F"/>
    <w:rsid w:val="00A54377"/>
    <w:rsid w:val="00A84EDC"/>
    <w:rsid w:val="00B9783A"/>
    <w:rsid w:val="00D176CE"/>
    <w:rsid w:val="00FA4D41"/>
    <w:rsid w:val="00FB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7C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238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340</TotalTime>
  <Pages>3</Pages>
  <Words>208</Words>
  <Characters>1190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</dc:creator>
  <cp:keywords/>
  <dc:description/>
  <cp:lastModifiedBy>ква</cp:lastModifiedBy>
  <cp:revision>8</cp:revision>
  <cp:lastPrinted>2012-11-02T09:42:00Z</cp:lastPrinted>
  <dcterms:created xsi:type="dcterms:W3CDTF">2012-11-02T09:20:00Z</dcterms:created>
  <dcterms:modified xsi:type="dcterms:W3CDTF">2015-05-08T19:36:00Z</dcterms:modified>
</cp:coreProperties>
</file>