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object w:dxaOrig="11100" w:dyaOrig="163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816.75pt" o:ole="">
            <v:imagedata r:id="rId5" o:title=""/>
          </v:shape>
          <o:OLEObject Type="Embed" ProgID="Word.Document.12" ShapeID="_x0000_i1025" DrawAspect="Content" ObjectID="_1461557297" r:id="rId6">
            <o:FieldCodes>\s</o:FieldCodes>
          </o:OLEObject>
        </w:object>
      </w:r>
      <w:r w:rsidRPr="00135ACE">
        <w:rPr>
          <w:rFonts w:ascii="Times New Roman" w:hAnsi="Times New Roman"/>
          <w:b/>
          <w:sz w:val="24"/>
          <w:szCs w:val="24"/>
        </w:rPr>
        <w:t xml:space="preserve"> Опыт воспитательной работы, основанной  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135ACE">
        <w:rPr>
          <w:rFonts w:ascii="Times New Roman" w:hAnsi="Times New Roman"/>
          <w:b/>
          <w:sz w:val="24"/>
          <w:szCs w:val="24"/>
        </w:rPr>
        <w:t>на принципе развития культуры толерантности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bCs/>
          <w:sz w:val="24"/>
          <w:szCs w:val="24"/>
        </w:rPr>
      </w:pPr>
      <w:r w:rsidRPr="00135ACE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«Теперь, когда мы научились     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bCs/>
          <w:sz w:val="24"/>
          <w:szCs w:val="24"/>
        </w:rPr>
      </w:pPr>
      <w:r w:rsidRPr="00135ACE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летать по воздуху, как птицы,       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bCs/>
          <w:sz w:val="24"/>
          <w:szCs w:val="24"/>
        </w:rPr>
      </w:pPr>
      <w:r w:rsidRPr="00135ACE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плавать под водой, как рыбы, 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bCs/>
          <w:sz w:val="24"/>
          <w:szCs w:val="24"/>
        </w:rPr>
      </w:pPr>
      <w:r w:rsidRPr="00135ACE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нам не хватает   только одного: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bCs/>
          <w:sz w:val="24"/>
          <w:szCs w:val="24"/>
        </w:rPr>
      </w:pPr>
      <w:r w:rsidRPr="00135ACE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научиться жить на земле, как люди».   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Б. Шоу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54086A" w:rsidRPr="00B75AA5" w:rsidRDefault="0054086A" w:rsidP="00571252">
      <w:pPr>
        <w:spacing w:after="0" w:line="240" w:lineRule="auto"/>
        <w:ind w:left="57" w:right="57" w:firstLine="708"/>
        <w:rPr>
          <w:rFonts w:ascii="Times New Roman" w:hAnsi="Times New Roman"/>
          <w:color w:val="FF0000"/>
          <w:sz w:val="24"/>
          <w:szCs w:val="24"/>
        </w:rPr>
      </w:pPr>
      <w:r w:rsidRPr="00B75AA5">
        <w:rPr>
          <w:rFonts w:ascii="Times New Roman" w:hAnsi="Times New Roman"/>
          <w:color w:val="FF0000"/>
          <w:sz w:val="24"/>
          <w:szCs w:val="24"/>
        </w:rPr>
        <w:t xml:space="preserve">Понятие </w:t>
      </w:r>
      <w:r w:rsidRPr="00B75AA5">
        <w:rPr>
          <w:rFonts w:ascii="Times New Roman" w:hAnsi="Times New Roman"/>
          <w:b/>
          <w:color w:val="FF0000"/>
          <w:sz w:val="24"/>
          <w:szCs w:val="24"/>
        </w:rPr>
        <w:t>воспитательный процесс</w:t>
      </w:r>
      <w:r w:rsidRPr="00B75AA5">
        <w:rPr>
          <w:rFonts w:ascii="Times New Roman" w:hAnsi="Times New Roman"/>
          <w:color w:val="FF0000"/>
          <w:sz w:val="24"/>
          <w:szCs w:val="24"/>
        </w:rPr>
        <w:t xml:space="preserve"> объемно, многогранно и практически безгранично. Оно включает в себя и воспитательную функцию урока, и внеурочную жизнь коллектива, и общение с учителем,  и общение учеников друг с другом, и целенаправленную деятельность, которую мы и называем воспитательной работой. </w:t>
      </w:r>
    </w:p>
    <w:p w:rsidR="0054086A" w:rsidRPr="00135ACE" w:rsidRDefault="0054086A" w:rsidP="00571252">
      <w:pPr>
        <w:spacing w:after="0" w:line="240" w:lineRule="auto"/>
        <w:ind w:left="57" w:right="57" w:firstLine="708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>Мир, как и природа, многообразен и именно этим он и прекрасен. Его красота в том, что на Земле живут народы и нации, неповторимые в своей культуре, традициях и обычаях. А все мы - люди этой планеты и связаны друг с другом видимыми и невидимыми нитями. Быть терпимыми друг к другу, пытаться понять друг друга независимо от национальности – это великое искусство и называется оно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AC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ACE">
        <w:rPr>
          <w:rFonts w:ascii="Times New Roman" w:hAnsi="Times New Roman"/>
          <w:bCs/>
          <w:sz w:val="24"/>
          <w:szCs w:val="24"/>
        </w:rPr>
        <w:t>толерантность.</w:t>
      </w:r>
      <w:r w:rsidRPr="00135ACE">
        <w:rPr>
          <w:rFonts w:ascii="Times New Roman" w:hAnsi="Times New Roman"/>
          <w:sz w:val="24"/>
          <w:szCs w:val="24"/>
        </w:rPr>
        <w:t xml:space="preserve"> 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 xml:space="preserve">           Рядом с нами живут люди разных национальностей, разных вероисповеданий, и общаться с ними нужно без предвзятости, начинать это общение с искреннего желания узнать как можно больше о своем собеседнике, о традициях и обычаях его народа. 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ab/>
        <w:t>Перед каждым из школьников вне зависимости от его национальности, стоят общие задачи: обогатить себя знаниями и своим трудом, творчеством, внести свой вклад в развитие общества. Во многом наш успех в жизни зависит от того, как успешно мы учимся и что мы делаем в настоящем для своего будущего.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b/>
          <w:sz w:val="24"/>
          <w:szCs w:val="24"/>
        </w:rPr>
        <w:t xml:space="preserve">           Актуальность </w:t>
      </w:r>
      <w:r w:rsidRPr="00135ACE">
        <w:rPr>
          <w:rFonts w:ascii="Times New Roman" w:hAnsi="Times New Roman"/>
          <w:sz w:val="24"/>
          <w:szCs w:val="24"/>
        </w:rPr>
        <w:t xml:space="preserve">воспитательной работы, основанной   на принципе развития культуры толерантности очевидна.  </w:t>
      </w:r>
    </w:p>
    <w:p w:rsidR="0054086A" w:rsidRPr="00135ACE" w:rsidRDefault="0054086A" w:rsidP="00571252">
      <w:pPr>
        <w:spacing w:after="0" w:line="240" w:lineRule="auto"/>
        <w:ind w:left="57" w:right="57" w:firstLine="708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 xml:space="preserve">Во- первых, модернизация общеобразовательной школы предполагает ориентацию образования не только на усвоение обучающимися определенной суммы знаний, но и на  развитие его личности, его познавательных и созидательных способностей, в том числе «формирование у школьников гражданской ответственности и правового самосознания, духовности и культуры, инициативности, самостоятельности, </w:t>
      </w:r>
      <w:r w:rsidRPr="00135ACE">
        <w:rPr>
          <w:rFonts w:ascii="Times New Roman" w:hAnsi="Times New Roman"/>
          <w:b/>
          <w:bCs/>
          <w:sz w:val="24"/>
          <w:szCs w:val="24"/>
        </w:rPr>
        <w:t>толерантности</w:t>
      </w:r>
      <w:r w:rsidRPr="00135ACE">
        <w:rPr>
          <w:rFonts w:ascii="Times New Roman" w:hAnsi="Times New Roman"/>
          <w:sz w:val="24"/>
          <w:szCs w:val="24"/>
        </w:rPr>
        <w:t>, способности к успешной социализации в обществе и активной адаптации на рынке труда".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135ACE">
        <w:rPr>
          <w:rFonts w:ascii="Times New Roman" w:hAnsi="Times New Roman"/>
          <w:sz w:val="24"/>
          <w:szCs w:val="24"/>
        </w:rPr>
        <w:t xml:space="preserve">Во-вторых, в Санкт-Петербурге на 2011-2015 годы разработана и выполняется Программа гармонизации межкультурных, межэтнических и межконфессиональных отношений, воспитания культуры толерантности (программа "Толерантность"). </w:t>
      </w:r>
      <w:r w:rsidRPr="00135ACE">
        <w:rPr>
          <w:rFonts w:ascii="Times New Roman" w:hAnsi="Times New Roman"/>
          <w:bCs/>
          <w:sz w:val="24"/>
          <w:szCs w:val="24"/>
        </w:rPr>
        <w:t>Одним из направлений программы</w:t>
      </w:r>
      <w:r w:rsidRPr="00135ACE">
        <w:rPr>
          <w:rFonts w:ascii="Times New Roman" w:hAnsi="Times New Roman"/>
          <w:sz w:val="24"/>
          <w:szCs w:val="24"/>
        </w:rPr>
        <w:t xml:space="preserve">    является </w:t>
      </w:r>
      <w:r w:rsidRPr="00135ACE">
        <w:rPr>
          <w:rFonts w:ascii="Times New Roman" w:hAnsi="Times New Roman"/>
          <w:bCs/>
          <w:sz w:val="24"/>
          <w:szCs w:val="24"/>
        </w:rPr>
        <w:t>воспитание культуры толерантности через систему образования.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135ACE">
        <w:rPr>
          <w:rFonts w:ascii="Times New Roman" w:hAnsi="Times New Roman"/>
          <w:sz w:val="24"/>
          <w:szCs w:val="24"/>
        </w:rPr>
        <w:t xml:space="preserve">о результатам проведенных исследований по данным УФМС по Санкт-Петербургу и Ленинградской области выяснилось, что: 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 xml:space="preserve">     - в Санкт-Петербурге в ОУ обучаются дети </w:t>
      </w:r>
      <w:r w:rsidRPr="00135ACE">
        <w:rPr>
          <w:rFonts w:ascii="Times New Roman" w:hAnsi="Times New Roman"/>
          <w:bCs/>
          <w:sz w:val="24"/>
          <w:szCs w:val="24"/>
        </w:rPr>
        <w:t>130</w:t>
      </w:r>
      <w:r w:rsidRPr="00135ACE">
        <w:rPr>
          <w:rFonts w:ascii="Times New Roman" w:hAnsi="Times New Roman"/>
          <w:sz w:val="24"/>
          <w:szCs w:val="24"/>
        </w:rPr>
        <w:t xml:space="preserve"> национальностей.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 xml:space="preserve">     - в Калининском районе в ОУ обучаются дети </w:t>
      </w:r>
      <w:r w:rsidRPr="00135ACE">
        <w:rPr>
          <w:rFonts w:ascii="Times New Roman" w:hAnsi="Times New Roman"/>
          <w:bCs/>
          <w:sz w:val="24"/>
          <w:szCs w:val="24"/>
        </w:rPr>
        <w:t>23</w:t>
      </w:r>
      <w:r w:rsidRPr="00135ACE">
        <w:rPr>
          <w:rFonts w:ascii="Times New Roman" w:hAnsi="Times New Roman"/>
          <w:sz w:val="24"/>
          <w:szCs w:val="24"/>
        </w:rPr>
        <w:t xml:space="preserve"> национальностей.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135ACE">
        <w:rPr>
          <w:rFonts w:ascii="Times New Roman" w:hAnsi="Times New Roman"/>
          <w:sz w:val="24"/>
          <w:szCs w:val="24"/>
        </w:rPr>
        <w:t xml:space="preserve">По результатам поведенного мониторинга в нашей школе обучаются дети  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bCs/>
          <w:sz w:val="24"/>
          <w:szCs w:val="24"/>
        </w:rPr>
        <w:t>10</w:t>
      </w:r>
      <w:r w:rsidRPr="00135ACE">
        <w:rPr>
          <w:rFonts w:ascii="Times New Roman" w:hAnsi="Times New Roman"/>
          <w:sz w:val="24"/>
          <w:szCs w:val="24"/>
        </w:rPr>
        <w:t xml:space="preserve"> национальностей.</w:t>
      </w:r>
    </w:p>
    <w:tbl>
      <w:tblPr>
        <w:tblpPr w:leftFromText="180" w:rightFromText="180" w:vertAnchor="text" w:horzAnchor="margin" w:tblpY="113"/>
        <w:tblW w:w="10456" w:type="dxa"/>
        <w:tblCellMar>
          <w:left w:w="0" w:type="dxa"/>
          <w:right w:w="0" w:type="dxa"/>
        </w:tblCellMar>
        <w:tblLook w:val="00A0"/>
      </w:tblPr>
      <w:tblGrid>
        <w:gridCol w:w="3652"/>
        <w:gridCol w:w="3686"/>
        <w:gridCol w:w="3118"/>
      </w:tblGrid>
      <w:tr w:rsidR="0054086A" w:rsidRPr="00EE7B5F" w:rsidTr="00571252">
        <w:trPr>
          <w:trHeight w:val="638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Народы, населяющие Россию Российским гражданством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Жители ближнего Зарубежья: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Жители других стран: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4086A" w:rsidRPr="00EE7B5F" w:rsidTr="00571252">
        <w:trPr>
          <w:trHeight w:val="2517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461 учащихся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азербайджанцы – 12</w:t>
            </w:r>
          </w:p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таджики – 12</w:t>
            </w:r>
          </w:p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украинцы – 9</w:t>
            </w:r>
          </w:p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киргизы – 7</w:t>
            </w:r>
          </w:p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молдаване - 6</w:t>
            </w:r>
          </w:p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армяне - 5</w:t>
            </w:r>
          </w:p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узбеки - 3</w:t>
            </w:r>
          </w:p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казахи –  1</w:t>
            </w:r>
          </w:p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белорусы- 1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4086A" w:rsidRPr="00EE7B5F" w:rsidTr="00571252">
        <w:trPr>
          <w:trHeight w:val="878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Итого 461 уч., что составляет 89 % от всех учащихся школы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Итого 56 уч., что составляет 11% от всех учащихся школы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86A" w:rsidRPr="00EE7B5F" w:rsidRDefault="0054086A" w:rsidP="00571252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Итого 0 уч., что составляет  0 % от всех учащихся  школы</w:t>
            </w:r>
          </w:p>
        </w:tc>
      </w:tr>
    </w:tbl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54086A" w:rsidRPr="00135ACE" w:rsidRDefault="0054086A" w:rsidP="00FE50BE">
      <w:pPr>
        <w:spacing w:after="0" w:line="240" w:lineRule="auto"/>
        <w:ind w:left="57" w:right="57" w:firstLine="651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 xml:space="preserve">В нашем </w:t>
      </w:r>
      <w:r w:rsidRPr="00135ACE">
        <w:rPr>
          <w:rFonts w:ascii="Times New Roman" w:hAnsi="Times New Roman"/>
          <w:bCs/>
          <w:sz w:val="24"/>
          <w:szCs w:val="24"/>
        </w:rPr>
        <w:t xml:space="preserve">7 «В» </w:t>
      </w:r>
      <w:r w:rsidRPr="00135ACE">
        <w:rPr>
          <w:rFonts w:ascii="Times New Roman" w:hAnsi="Times New Roman"/>
          <w:sz w:val="24"/>
          <w:szCs w:val="24"/>
        </w:rPr>
        <w:t xml:space="preserve">классе учатся дети </w:t>
      </w:r>
      <w:r w:rsidRPr="00135ACE">
        <w:rPr>
          <w:rFonts w:ascii="Times New Roman" w:hAnsi="Times New Roman"/>
          <w:bCs/>
          <w:sz w:val="24"/>
          <w:szCs w:val="24"/>
        </w:rPr>
        <w:t>6</w:t>
      </w:r>
      <w:r w:rsidRPr="00135ACE">
        <w:rPr>
          <w:rFonts w:ascii="Times New Roman" w:hAnsi="Times New Roman"/>
          <w:sz w:val="24"/>
          <w:szCs w:val="24"/>
        </w:rPr>
        <w:t xml:space="preserve"> национальностей: русские, азербайджанцы, таджики, украинцы, узбеки, татары.</w:t>
      </w:r>
    </w:p>
    <w:p w:rsidR="0054086A" w:rsidRPr="00135ACE" w:rsidRDefault="0054086A" w:rsidP="00FE50BE">
      <w:pPr>
        <w:spacing w:after="0" w:line="240" w:lineRule="auto"/>
        <w:ind w:left="57" w:right="57" w:firstLine="651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>Еще академик Д.С.Лихачев говорил: «</w:t>
      </w:r>
      <w:r w:rsidRPr="00135ACE">
        <w:rPr>
          <w:rFonts w:ascii="Times New Roman" w:hAnsi="Times New Roman"/>
          <w:b/>
          <w:bCs/>
          <w:sz w:val="24"/>
          <w:szCs w:val="24"/>
        </w:rPr>
        <w:t>Россию</w:t>
      </w:r>
      <w:r w:rsidRPr="00135ACE">
        <w:rPr>
          <w:rFonts w:ascii="Times New Roman" w:hAnsi="Times New Roman"/>
          <w:sz w:val="24"/>
          <w:szCs w:val="24"/>
        </w:rPr>
        <w:t xml:space="preserve">  нельзя оторвать и от населяющих ее народов, составляющих вместе  с русскими  ее национальное тело. </w:t>
      </w:r>
      <w:r w:rsidRPr="00135ACE">
        <w:rPr>
          <w:rFonts w:ascii="Times New Roman" w:hAnsi="Times New Roman"/>
          <w:b/>
          <w:bCs/>
          <w:sz w:val="24"/>
          <w:szCs w:val="24"/>
        </w:rPr>
        <w:t xml:space="preserve">Россия </w:t>
      </w:r>
      <w:r w:rsidRPr="00135ACE">
        <w:rPr>
          <w:rFonts w:ascii="Times New Roman" w:hAnsi="Times New Roman"/>
          <w:sz w:val="24"/>
          <w:szCs w:val="24"/>
        </w:rPr>
        <w:t xml:space="preserve">по богатству своих культурных  типов, по сложности вплетения в них различных черт, по энергии своих разных проявлений, наконец,  по интенсивности своих отношений  с другими национальностями – едва ли не единственная в своем роде страна». 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 xml:space="preserve">        </w:t>
      </w:r>
      <w:r w:rsidRPr="00135ACE">
        <w:rPr>
          <w:rFonts w:ascii="Times New Roman" w:hAnsi="Times New Roman"/>
          <w:b/>
          <w:bCs/>
          <w:sz w:val="24"/>
          <w:szCs w:val="24"/>
        </w:rPr>
        <w:t xml:space="preserve"> Таким образом, важнейш</w:t>
      </w:r>
      <w:r>
        <w:rPr>
          <w:rFonts w:ascii="Times New Roman" w:hAnsi="Times New Roman"/>
          <w:b/>
          <w:bCs/>
          <w:sz w:val="24"/>
          <w:szCs w:val="24"/>
        </w:rPr>
        <w:t>ая</w:t>
      </w:r>
      <w:r w:rsidRPr="00135ACE">
        <w:rPr>
          <w:rFonts w:ascii="Times New Roman" w:hAnsi="Times New Roman"/>
          <w:b/>
          <w:bCs/>
          <w:sz w:val="24"/>
          <w:szCs w:val="24"/>
        </w:rPr>
        <w:t xml:space="preserve"> задач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Pr="00135ACE">
        <w:rPr>
          <w:rFonts w:ascii="Times New Roman" w:hAnsi="Times New Roman"/>
          <w:b/>
          <w:bCs/>
          <w:sz w:val="24"/>
          <w:szCs w:val="24"/>
        </w:rPr>
        <w:t xml:space="preserve"> воспитания </w:t>
      </w:r>
      <w:r w:rsidRPr="00135ACE">
        <w:rPr>
          <w:rFonts w:ascii="Times New Roman" w:hAnsi="Times New Roman"/>
          <w:sz w:val="24"/>
          <w:szCs w:val="24"/>
        </w:rPr>
        <w:t xml:space="preserve">– формирование у школьников гражданской ответственности и правового самосознания, духовности и культуры, самостоятельности, </w:t>
      </w:r>
      <w:r w:rsidRPr="00135ACE">
        <w:rPr>
          <w:rFonts w:ascii="Times New Roman" w:hAnsi="Times New Roman"/>
          <w:b/>
          <w:sz w:val="24"/>
          <w:szCs w:val="24"/>
        </w:rPr>
        <w:t>толерантности</w:t>
      </w:r>
      <w:r w:rsidRPr="00135ACE">
        <w:rPr>
          <w:rFonts w:ascii="Times New Roman" w:hAnsi="Times New Roman"/>
          <w:sz w:val="24"/>
          <w:szCs w:val="24"/>
        </w:rPr>
        <w:t>, способности  к успешной социализации в обществе.</w:t>
      </w:r>
    </w:p>
    <w:p w:rsidR="0054086A" w:rsidRPr="00135ACE" w:rsidRDefault="0054086A" w:rsidP="00571252">
      <w:pPr>
        <w:spacing w:after="0" w:line="240" w:lineRule="auto"/>
        <w:ind w:left="57" w:right="57" w:firstLine="708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kern w:val="16"/>
          <w:sz w:val="24"/>
          <w:szCs w:val="24"/>
        </w:rPr>
        <w:t xml:space="preserve">Мое </w:t>
      </w:r>
      <w:r w:rsidRPr="00135ACE">
        <w:rPr>
          <w:rFonts w:ascii="Times New Roman" w:hAnsi="Times New Roman"/>
          <w:b/>
          <w:kern w:val="16"/>
          <w:sz w:val="24"/>
          <w:szCs w:val="24"/>
        </w:rPr>
        <w:t>педагогическое кредо -</w:t>
      </w:r>
      <w:r w:rsidRPr="00135ACE">
        <w:rPr>
          <w:rFonts w:ascii="Times New Roman" w:hAnsi="Times New Roman"/>
          <w:b/>
          <w:color w:val="FF0000"/>
          <w:kern w:val="16"/>
          <w:sz w:val="24"/>
          <w:szCs w:val="24"/>
        </w:rPr>
        <w:t xml:space="preserve">  </w:t>
      </w:r>
      <w:r w:rsidRPr="00135ACE">
        <w:rPr>
          <w:rFonts w:ascii="Times New Roman" w:hAnsi="Times New Roman"/>
          <w:sz w:val="24"/>
          <w:szCs w:val="24"/>
        </w:rPr>
        <w:t>«Единственный разумный способ в воспитании детей – это подавать им пример»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b/>
          <w:bCs/>
          <w:sz w:val="24"/>
          <w:szCs w:val="24"/>
        </w:rPr>
        <w:t xml:space="preserve">           Мои педагогические заповеди: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>1. Справедливость – основа доверия.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>2. Работа без пристрастия, без предвзятости и без враждебности.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>3. Будь сам успешным, чтобы научить успешности детей.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084731">
        <w:rPr>
          <w:rFonts w:ascii="Times New Roman" w:hAnsi="Times New Roman"/>
          <w:b/>
          <w:sz w:val="24"/>
          <w:szCs w:val="24"/>
        </w:rPr>
        <w:t>Основные ценности</w:t>
      </w:r>
      <w:r w:rsidRPr="00084731">
        <w:rPr>
          <w:rFonts w:ascii="Times New Roman" w:hAnsi="Times New Roman"/>
          <w:sz w:val="24"/>
          <w:szCs w:val="24"/>
        </w:rPr>
        <w:t>:</w:t>
      </w:r>
      <w:r w:rsidRPr="00135ACE">
        <w:rPr>
          <w:rFonts w:ascii="Times New Roman" w:hAnsi="Times New Roman"/>
          <w:sz w:val="24"/>
          <w:szCs w:val="24"/>
        </w:rPr>
        <w:t xml:space="preserve">  красота, творчество, культура, толерантность, гражданская ответственность.</w:t>
      </w:r>
    </w:p>
    <w:p w:rsidR="0054086A" w:rsidRPr="00297CAF" w:rsidRDefault="0054086A" w:rsidP="00C91B8B">
      <w:pPr>
        <w:spacing w:after="0" w:line="240" w:lineRule="auto"/>
        <w:ind w:left="57" w:right="57"/>
        <w:rPr>
          <w:rFonts w:ascii="Times New Roman" w:hAnsi="Times New Roman"/>
          <w:b/>
          <w:sz w:val="24"/>
          <w:szCs w:val="24"/>
        </w:rPr>
      </w:pPr>
      <w:r w:rsidRPr="00F9008F">
        <w:rPr>
          <w:rFonts w:ascii="Times New Roman" w:hAnsi="Times New Roman"/>
          <w:bCs/>
          <w:sz w:val="24"/>
          <w:szCs w:val="24"/>
        </w:rPr>
        <w:t xml:space="preserve">     </w:t>
      </w:r>
      <w:r>
        <w:rPr>
          <w:rFonts w:ascii="Times New Roman" w:hAnsi="Times New Roman"/>
          <w:bCs/>
          <w:sz w:val="24"/>
          <w:szCs w:val="24"/>
        </w:rPr>
        <w:t xml:space="preserve">    </w:t>
      </w:r>
      <w:r w:rsidRPr="00084731">
        <w:rPr>
          <w:rFonts w:ascii="Times New Roman" w:hAnsi="Times New Roman"/>
          <w:sz w:val="24"/>
          <w:szCs w:val="24"/>
        </w:rPr>
        <w:t xml:space="preserve">По-моему мнению, должны быть не отдельные мероприятия, а разработана </w:t>
      </w:r>
      <w:r w:rsidRPr="00297CAF">
        <w:rPr>
          <w:rFonts w:ascii="Times New Roman" w:hAnsi="Times New Roman"/>
          <w:b/>
          <w:sz w:val="24"/>
          <w:szCs w:val="24"/>
        </w:rPr>
        <w:t>система воспитательной работы.</w:t>
      </w:r>
    </w:p>
    <w:p w:rsidR="0054086A" w:rsidRPr="00135ACE" w:rsidRDefault="0054086A" w:rsidP="00C91B8B">
      <w:pPr>
        <w:spacing w:after="0" w:line="240" w:lineRule="auto"/>
        <w:ind w:left="57" w:right="57" w:firstLine="651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84731">
        <w:rPr>
          <w:rFonts w:ascii="Times New Roman" w:hAnsi="Times New Roman"/>
          <w:sz w:val="24"/>
          <w:szCs w:val="24"/>
        </w:rPr>
        <w:t>З</w:t>
      </w:r>
      <w:r w:rsidRPr="00084731">
        <w:rPr>
          <w:rStyle w:val="Emphasis"/>
          <w:rFonts w:ascii="Times New Roman" w:hAnsi="Times New Roman"/>
          <w:i w:val="0"/>
          <w:sz w:val="24"/>
          <w:szCs w:val="24"/>
        </w:rPr>
        <w:t>аведующий кафедрой теории и методики воспитания Псковского областного ИПКРО, доктор педагогических наук, профессор</w:t>
      </w:r>
      <w:r w:rsidRPr="00135ACE">
        <w:rPr>
          <w:rFonts w:ascii="Times New Roman" w:hAnsi="Times New Roman"/>
          <w:iCs/>
          <w:sz w:val="24"/>
          <w:szCs w:val="24"/>
        </w:rPr>
        <w:t xml:space="preserve"> Е.Н.Степанов так обосновал педагогическую целесообразность создания воспитательной системы класса: </w:t>
      </w:r>
    </w:p>
    <w:p w:rsidR="0054086A" w:rsidRPr="00135ACE" w:rsidRDefault="0054086A" w:rsidP="00C91B8B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135ACE">
        <w:rPr>
          <w:rFonts w:ascii="Times New Roman" w:hAnsi="Times New Roman"/>
          <w:iCs/>
          <w:sz w:val="24"/>
          <w:szCs w:val="24"/>
        </w:rPr>
        <w:t>- ребенок, будучи сложной целостной системой, должен развиваться в условиях целостного интегрированного воспитательного процесса, в котором все компоненты максимально взаимосвязаны;</w:t>
      </w:r>
    </w:p>
    <w:p w:rsidR="0054086A" w:rsidRPr="00135ACE" w:rsidRDefault="0054086A" w:rsidP="00C91B8B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135ACE">
        <w:rPr>
          <w:rFonts w:ascii="Times New Roman" w:hAnsi="Times New Roman"/>
          <w:iCs/>
          <w:sz w:val="24"/>
          <w:szCs w:val="24"/>
        </w:rPr>
        <w:t>- воспитательная система класса – это благоприятная среда жизнедеятельности и развития ребенка, эффективно содействующая его личностному росту;</w:t>
      </w:r>
    </w:p>
    <w:p w:rsidR="0054086A" w:rsidRPr="00135ACE" w:rsidRDefault="0054086A" w:rsidP="00C91B8B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135ACE">
        <w:rPr>
          <w:rFonts w:ascii="Times New Roman" w:hAnsi="Times New Roman"/>
          <w:iCs/>
          <w:sz w:val="24"/>
          <w:szCs w:val="24"/>
        </w:rPr>
        <w:t>- системный подход позволяет классному руководителю рационально распределять свои усилия при организации воспитательного процесса в классе;</w:t>
      </w:r>
    </w:p>
    <w:p w:rsidR="0054086A" w:rsidRPr="00135ACE" w:rsidRDefault="0054086A" w:rsidP="00C91B8B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135ACE">
        <w:rPr>
          <w:rFonts w:ascii="Times New Roman" w:hAnsi="Times New Roman"/>
          <w:iCs/>
          <w:sz w:val="24"/>
          <w:szCs w:val="24"/>
        </w:rPr>
        <w:t>- при построении воспитательной системы формируется «лицо» класса, его неповторимый облик, что имеет немаловажное значение в развитии индивидуальности членов классного сообщества;</w:t>
      </w:r>
    </w:p>
    <w:p w:rsidR="0054086A" w:rsidRPr="00135ACE" w:rsidRDefault="0054086A" w:rsidP="00C91B8B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135ACE">
        <w:rPr>
          <w:rFonts w:ascii="Times New Roman" w:hAnsi="Times New Roman"/>
          <w:iCs/>
          <w:sz w:val="24"/>
          <w:szCs w:val="24"/>
        </w:rPr>
        <w:t>- воспитательная система класса позволяет расширить диапазон педагогического влияния на детей и их развитии.</w:t>
      </w:r>
    </w:p>
    <w:p w:rsidR="0054086A" w:rsidRPr="00F9008F" w:rsidRDefault="0054086A" w:rsidP="00F9008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</w:t>
      </w:r>
      <w:r w:rsidRPr="00F9008F">
        <w:rPr>
          <w:rFonts w:ascii="Times New Roman" w:hAnsi="Times New Roman"/>
          <w:bCs/>
          <w:sz w:val="24"/>
          <w:szCs w:val="24"/>
        </w:rPr>
        <w:t xml:space="preserve">В  основу </w:t>
      </w:r>
      <w:r>
        <w:rPr>
          <w:rFonts w:ascii="Times New Roman" w:hAnsi="Times New Roman"/>
          <w:bCs/>
          <w:sz w:val="24"/>
          <w:szCs w:val="24"/>
        </w:rPr>
        <w:t xml:space="preserve">моей </w:t>
      </w:r>
      <w:r w:rsidRPr="00F9008F">
        <w:rPr>
          <w:rFonts w:ascii="Times New Roman" w:hAnsi="Times New Roman"/>
          <w:bCs/>
          <w:sz w:val="24"/>
          <w:szCs w:val="24"/>
        </w:rPr>
        <w:t xml:space="preserve">воспитательной системы положены  </w:t>
      </w:r>
      <w:r>
        <w:rPr>
          <w:rFonts w:ascii="Times New Roman" w:hAnsi="Times New Roman"/>
          <w:bCs/>
          <w:sz w:val="24"/>
          <w:szCs w:val="24"/>
        </w:rPr>
        <w:t xml:space="preserve">следующие </w:t>
      </w:r>
      <w:r w:rsidRPr="00084731">
        <w:rPr>
          <w:rFonts w:ascii="Times New Roman" w:hAnsi="Times New Roman"/>
          <w:b/>
          <w:bCs/>
          <w:iCs/>
          <w:sz w:val="24"/>
          <w:szCs w:val="24"/>
        </w:rPr>
        <w:t>принципы</w:t>
      </w:r>
      <w:r w:rsidRPr="00084731">
        <w:rPr>
          <w:rFonts w:ascii="Times New Roman" w:hAnsi="Times New Roman"/>
          <w:b/>
          <w:bCs/>
          <w:sz w:val="24"/>
          <w:szCs w:val="24"/>
        </w:rPr>
        <w:t>,</w:t>
      </w:r>
      <w:r w:rsidRPr="00F9008F">
        <w:rPr>
          <w:rFonts w:ascii="Times New Roman" w:hAnsi="Times New Roman"/>
          <w:bCs/>
          <w:sz w:val="24"/>
          <w:szCs w:val="24"/>
        </w:rPr>
        <w:t xml:space="preserve">  которые, по моему мнению, являются залогом успешного воспитания.  Вот  они:</w:t>
      </w:r>
    </w:p>
    <w:p w:rsidR="0054086A" w:rsidRPr="00F9008F" w:rsidRDefault="0054086A" w:rsidP="00F9008F">
      <w:pPr>
        <w:pStyle w:val="ListParagraph"/>
        <w:numPr>
          <w:ilvl w:val="0"/>
          <w:numId w:val="4"/>
        </w:numPr>
        <w:tabs>
          <w:tab w:val="num" w:pos="780"/>
        </w:tabs>
        <w:ind w:left="0"/>
        <w:jc w:val="both"/>
        <w:rPr>
          <w:bCs/>
        </w:rPr>
      </w:pPr>
      <w:r w:rsidRPr="00F9008F">
        <w:rPr>
          <w:bCs/>
        </w:rPr>
        <w:t xml:space="preserve">  </w:t>
      </w:r>
      <w:r w:rsidRPr="00084731">
        <w:rPr>
          <w:b/>
          <w:bCs/>
        </w:rPr>
        <w:t>Принцип толерантности</w:t>
      </w:r>
      <w:r w:rsidRPr="00F9008F">
        <w:rPr>
          <w:bCs/>
        </w:rPr>
        <w:t>,  или терпимого, уважительного  отношения к ученикам и коллегам,  априори  признающего право  каждого человека на ошибку и особенное поведение в рамках, принятых человеческим обществом.  И здесь задача педагогов видится не в том, чтобы бороться с учеником,  а  в том, чтобы  изучить его особенности, ошибки, отклонения в поведении и помогать ребёнку исправлять их.</w:t>
      </w:r>
    </w:p>
    <w:p w:rsidR="0054086A" w:rsidRPr="00F9008F" w:rsidRDefault="0054086A" w:rsidP="00F9008F">
      <w:pPr>
        <w:tabs>
          <w:tab w:val="num" w:pos="780"/>
        </w:tabs>
        <w:spacing w:after="0" w:line="240" w:lineRule="auto"/>
        <w:ind w:hanging="360"/>
        <w:jc w:val="both"/>
        <w:rPr>
          <w:rFonts w:ascii="Times New Roman" w:hAnsi="Times New Roman"/>
          <w:bCs/>
          <w:sz w:val="24"/>
          <w:szCs w:val="24"/>
        </w:rPr>
      </w:pPr>
      <w:r w:rsidRPr="00F9008F">
        <w:rPr>
          <w:rFonts w:ascii="Times New Roman" w:hAnsi="Times New Roman"/>
          <w:bCs/>
          <w:sz w:val="24"/>
          <w:szCs w:val="24"/>
        </w:rPr>
        <w:t>2</w:t>
      </w:r>
      <w:r w:rsidRPr="00084731">
        <w:rPr>
          <w:rFonts w:ascii="Times New Roman" w:hAnsi="Times New Roman"/>
          <w:b/>
          <w:bCs/>
          <w:sz w:val="24"/>
          <w:szCs w:val="24"/>
        </w:rPr>
        <w:t>.   Принцип сочетания фронтального и индивидуального подхода в воспитании</w:t>
      </w:r>
      <w:r w:rsidRPr="00F9008F">
        <w:rPr>
          <w:rFonts w:ascii="Times New Roman" w:hAnsi="Times New Roman"/>
          <w:bCs/>
          <w:sz w:val="24"/>
          <w:szCs w:val="24"/>
        </w:rPr>
        <w:t>,  подразумевающий использование педагогами различного подхода в соответствии с ситуацией и конъюнктурой текущего момента.</w:t>
      </w:r>
    </w:p>
    <w:p w:rsidR="0054086A" w:rsidRPr="00F9008F" w:rsidRDefault="0054086A" w:rsidP="00F9008F">
      <w:pPr>
        <w:tabs>
          <w:tab w:val="num" w:pos="780"/>
        </w:tabs>
        <w:spacing w:after="0" w:line="240" w:lineRule="auto"/>
        <w:ind w:hanging="360"/>
        <w:jc w:val="both"/>
        <w:rPr>
          <w:rFonts w:ascii="Times New Roman" w:hAnsi="Times New Roman"/>
          <w:bCs/>
          <w:sz w:val="24"/>
          <w:szCs w:val="24"/>
        </w:rPr>
      </w:pPr>
      <w:r w:rsidRPr="00F9008F">
        <w:rPr>
          <w:rFonts w:ascii="Times New Roman" w:hAnsi="Times New Roman"/>
          <w:bCs/>
          <w:sz w:val="24"/>
          <w:szCs w:val="24"/>
        </w:rPr>
        <w:t xml:space="preserve">3.   </w:t>
      </w:r>
      <w:r w:rsidRPr="00084731">
        <w:rPr>
          <w:rFonts w:ascii="Times New Roman" w:hAnsi="Times New Roman"/>
          <w:b/>
          <w:bCs/>
          <w:sz w:val="24"/>
          <w:szCs w:val="24"/>
        </w:rPr>
        <w:t>Принцип ведущей роли воспитательного воздействия в ходе учебного процесса.</w:t>
      </w:r>
      <w:r w:rsidRPr="00F9008F">
        <w:rPr>
          <w:rFonts w:ascii="Times New Roman" w:hAnsi="Times New Roman"/>
          <w:bCs/>
          <w:sz w:val="24"/>
          <w:szCs w:val="24"/>
        </w:rPr>
        <w:t xml:space="preserve"> Так как 95% всего воспитательного времени  ученик находится на уроке или принимает участие в деятельности, связанной с уроком, с предметом, то  большую воспитательную нагрузку несут учителя-предметники.</w:t>
      </w:r>
    </w:p>
    <w:p w:rsidR="0054086A" w:rsidRPr="00F9008F" w:rsidRDefault="0054086A" w:rsidP="00F9008F">
      <w:pPr>
        <w:tabs>
          <w:tab w:val="num" w:pos="780"/>
        </w:tabs>
        <w:spacing w:after="0" w:line="240" w:lineRule="auto"/>
        <w:ind w:hanging="360"/>
        <w:jc w:val="both"/>
        <w:rPr>
          <w:rFonts w:ascii="Times New Roman" w:hAnsi="Times New Roman"/>
          <w:bCs/>
          <w:sz w:val="24"/>
          <w:szCs w:val="24"/>
        </w:rPr>
      </w:pPr>
      <w:r w:rsidRPr="00F9008F">
        <w:rPr>
          <w:rFonts w:ascii="Times New Roman" w:hAnsi="Times New Roman"/>
          <w:bCs/>
          <w:sz w:val="24"/>
          <w:szCs w:val="24"/>
        </w:rPr>
        <w:t xml:space="preserve">4.    </w:t>
      </w:r>
      <w:r w:rsidRPr="00084731">
        <w:rPr>
          <w:rFonts w:ascii="Times New Roman" w:hAnsi="Times New Roman"/>
          <w:b/>
          <w:bCs/>
          <w:sz w:val="24"/>
          <w:szCs w:val="24"/>
        </w:rPr>
        <w:t>Принцип превалирования  места и значимости семейного воспитания и повышения роли и ответственности родителей за воспитание детей,</w:t>
      </w:r>
      <w:r w:rsidRPr="00F9008F">
        <w:rPr>
          <w:rFonts w:ascii="Times New Roman" w:hAnsi="Times New Roman"/>
          <w:bCs/>
          <w:sz w:val="24"/>
          <w:szCs w:val="24"/>
        </w:rPr>
        <w:t xml:space="preserve"> который связан с  тем,  что родители являются основными, главными воспитателями собственных детей и задача школы помочь им в этом,  вернуть родителей в лоно  школы в качестве  равноправных участников воспитательного процесса.</w:t>
      </w:r>
    </w:p>
    <w:p w:rsidR="0054086A" w:rsidRPr="00F9008F" w:rsidRDefault="0054086A" w:rsidP="00F9008F">
      <w:pPr>
        <w:tabs>
          <w:tab w:val="num" w:pos="780"/>
        </w:tabs>
        <w:spacing w:after="0" w:line="240" w:lineRule="auto"/>
        <w:ind w:hanging="360"/>
        <w:jc w:val="both"/>
        <w:rPr>
          <w:rFonts w:ascii="Times New Roman" w:hAnsi="Times New Roman"/>
          <w:bCs/>
          <w:sz w:val="24"/>
          <w:szCs w:val="24"/>
        </w:rPr>
      </w:pPr>
      <w:r w:rsidRPr="00F9008F">
        <w:rPr>
          <w:rFonts w:ascii="Times New Roman" w:hAnsi="Times New Roman"/>
          <w:bCs/>
          <w:sz w:val="24"/>
          <w:szCs w:val="24"/>
        </w:rPr>
        <w:t xml:space="preserve">5.    </w:t>
      </w:r>
      <w:r w:rsidRPr="00084731">
        <w:rPr>
          <w:rFonts w:ascii="Times New Roman" w:hAnsi="Times New Roman"/>
          <w:b/>
          <w:bCs/>
          <w:sz w:val="24"/>
          <w:szCs w:val="24"/>
        </w:rPr>
        <w:t>Принцип воспитания успехом</w:t>
      </w:r>
      <w:r w:rsidRPr="00F9008F">
        <w:rPr>
          <w:rFonts w:ascii="Times New Roman" w:hAnsi="Times New Roman"/>
          <w:bCs/>
          <w:sz w:val="24"/>
          <w:szCs w:val="24"/>
        </w:rPr>
        <w:t>,  суть которого в  том, что  необходимо создать для детей такие условия, при которых каждый ученик сможет почувствовать и испытать вкус успеха, победу.</w:t>
      </w:r>
    </w:p>
    <w:p w:rsidR="0054086A" w:rsidRPr="00F9008F" w:rsidRDefault="0054086A" w:rsidP="00F9008F">
      <w:pPr>
        <w:tabs>
          <w:tab w:val="num" w:pos="780"/>
        </w:tabs>
        <w:spacing w:after="0" w:line="240" w:lineRule="auto"/>
        <w:ind w:hanging="360"/>
        <w:jc w:val="both"/>
        <w:rPr>
          <w:rFonts w:ascii="Times New Roman" w:hAnsi="Times New Roman"/>
          <w:bCs/>
          <w:sz w:val="24"/>
          <w:szCs w:val="24"/>
        </w:rPr>
      </w:pPr>
      <w:r w:rsidRPr="00F9008F">
        <w:rPr>
          <w:rFonts w:ascii="Times New Roman" w:hAnsi="Times New Roman"/>
          <w:bCs/>
          <w:sz w:val="24"/>
          <w:szCs w:val="24"/>
        </w:rPr>
        <w:t xml:space="preserve">6.    </w:t>
      </w:r>
      <w:r w:rsidRPr="00084731">
        <w:rPr>
          <w:rFonts w:ascii="Times New Roman" w:hAnsi="Times New Roman"/>
          <w:b/>
          <w:bCs/>
          <w:sz w:val="24"/>
          <w:szCs w:val="24"/>
        </w:rPr>
        <w:t>Принцип событийности</w:t>
      </w:r>
      <w:r w:rsidRPr="00F9008F">
        <w:rPr>
          <w:rFonts w:ascii="Times New Roman" w:hAnsi="Times New Roman"/>
          <w:bCs/>
          <w:sz w:val="24"/>
          <w:szCs w:val="24"/>
        </w:rPr>
        <w:t xml:space="preserve"> -  здесь речь идёт не столько о подготовке или проведении мероприятий,  сколько об обучении учащихся,  создании актива, работы с лидерами, подготовке команд.</w:t>
      </w:r>
    </w:p>
    <w:p w:rsidR="0054086A" w:rsidRDefault="0054086A" w:rsidP="00F9008F">
      <w:pPr>
        <w:tabs>
          <w:tab w:val="num" w:pos="780"/>
        </w:tabs>
        <w:spacing w:after="0" w:line="240" w:lineRule="auto"/>
        <w:ind w:hanging="360"/>
        <w:jc w:val="both"/>
        <w:rPr>
          <w:rFonts w:ascii="Times New Roman" w:hAnsi="Times New Roman"/>
          <w:bCs/>
          <w:sz w:val="24"/>
          <w:szCs w:val="24"/>
        </w:rPr>
      </w:pPr>
      <w:r w:rsidRPr="00F9008F">
        <w:rPr>
          <w:rFonts w:ascii="Times New Roman" w:hAnsi="Times New Roman"/>
          <w:bCs/>
          <w:sz w:val="24"/>
          <w:szCs w:val="24"/>
        </w:rPr>
        <w:t xml:space="preserve">7.   </w:t>
      </w:r>
      <w:r w:rsidRPr="00084731">
        <w:rPr>
          <w:rFonts w:ascii="Times New Roman" w:hAnsi="Times New Roman"/>
          <w:b/>
          <w:bCs/>
          <w:sz w:val="24"/>
          <w:szCs w:val="24"/>
        </w:rPr>
        <w:t>Принцип педагогической поддержки</w:t>
      </w:r>
      <w:r w:rsidRPr="00F9008F">
        <w:rPr>
          <w:rFonts w:ascii="Times New Roman" w:hAnsi="Times New Roman"/>
          <w:bCs/>
          <w:sz w:val="24"/>
          <w:szCs w:val="24"/>
        </w:rPr>
        <w:t>, претворяющийся в реальность как процесс совместного определения с ребёнком  его собственных интересов, целей, возможностей и путей преодоления трудностей.</w:t>
      </w:r>
    </w:p>
    <w:p w:rsidR="0054086A" w:rsidRPr="00F9008F" w:rsidRDefault="0054086A" w:rsidP="00F9008F">
      <w:pPr>
        <w:tabs>
          <w:tab w:val="num" w:pos="780"/>
        </w:tabs>
        <w:spacing w:after="0" w:line="240" w:lineRule="auto"/>
        <w:ind w:hanging="360"/>
        <w:jc w:val="both"/>
        <w:rPr>
          <w:rFonts w:ascii="Times New Roman" w:hAnsi="Times New Roman"/>
          <w:bCs/>
          <w:sz w:val="24"/>
          <w:szCs w:val="24"/>
        </w:rPr>
      </w:pPr>
    </w:p>
    <w:p w:rsidR="0054086A" w:rsidRPr="00135ACE" w:rsidRDefault="0054086A" w:rsidP="00F9008F">
      <w:pPr>
        <w:spacing w:after="0" w:line="240" w:lineRule="auto"/>
        <w:ind w:left="57" w:right="57" w:firstLine="6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бы хотела поделиться опытом моей воспитательной работы, основанной на </w:t>
      </w:r>
      <w:r w:rsidRPr="0091074B">
        <w:rPr>
          <w:rFonts w:ascii="Times New Roman" w:hAnsi="Times New Roman"/>
          <w:b/>
          <w:sz w:val="24"/>
          <w:szCs w:val="24"/>
        </w:rPr>
        <w:t>принципе толерантности</w:t>
      </w:r>
      <w:r w:rsidRPr="00135ACE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135ACE">
        <w:rPr>
          <w:rFonts w:ascii="Times New Roman" w:hAnsi="Times New Roman"/>
          <w:sz w:val="24"/>
          <w:szCs w:val="24"/>
        </w:rPr>
        <w:t xml:space="preserve"> или терпимого, уважительного  отношения к ученикам,  признающего право  каждого человека на ошибку и особенное поведение в рамках, принятых человеческим обществом.  И задача видится не в том, чтобы бороться с учеником,  а  в том, чтобы  изучить его особенности, ошибки, отклонения в поведении и помогать ребёнку исправлять их.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>Чувствовать, думать, любить, как другие,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>Сердцем умея понять солидарность,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>Напрочь отбросить – «ОНИ НЕ ТАКИЕ»,</w:t>
      </w:r>
    </w:p>
    <w:p w:rsidR="0054086A" w:rsidRPr="00135ACE" w:rsidRDefault="0054086A" w:rsidP="00571252">
      <w:pPr>
        <w:spacing w:after="0" w:line="240" w:lineRule="auto"/>
        <w:ind w:left="57" w:right="57"/>
        <w:jc w:val="center"/>
        <w:rPr>
          <w:rFonts w:ascii="Times New Roman" w:hAnsi="Times New Roman"/>
          <w:bCs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 xml:space="preserve">Этому учит нас </w:t>
      </w:r>
      <w:r w:rsidRPr="00135ACE">
        <w:rPr>
          <w:rFonts w:ascii="Times New Roman" w:hAnsi="Times New Roman"/>
          <w:b/>
          <w:bCs/>
          <w:sz w:val="24"/>
          <w:szCs w:val="24"/>
        </w:rPr>
        <w:t>ТОЛЕРАНТНОСТЬ</w:t>
      </w:r>
      <w:r w:rsidRPr="00135ACE">
        <w:rPr>
          <w:rFonts w:ascii="Times New Roman" w:hAnsi="Times New Roman"/>
          <w:bCs/>
          <w:sz w:val="24"/>
          <w:szCs w:val="24"/>
        </w:rPr>
        <w:t>.</w:t>
      </w:r>
    </w:p>
    <w:p w:rsidR="0054086A" w:rsidRPr="00135ACE" w:rsidRDefault="0054086A" w:rsidP="00C91B8B">
      <w:pPr>
        <w:spacing w:after="0" w:line="240" w:lineRule="auto"/>
        <w:ind w:left="57" w:right="57" w:firstLine="651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b/>
          <w:sz w:val="24"/>
          <w:szCs w:val="24"/>
        </w:rPr>
        <w:t xml:space="preserve">Целью </w:t>
      </w:r>
      <w:r w:rsidRPr="00135ACE">
        <w:rPr>
          <w:rFonts w:ascii="Times New Roman" w:hAnsi="Times New Roman"/>
          <w:sz w:val="24"/>
          <w:szCs w:val="24"/>
        </w:rPr>
        <w:t xml:space="preserve">всей моей </w:t>
      </w:r>
      <w:r>
        <w:rPr>
          <w:rFonts w:ascii="Times New Roman" w:hAnsi="Times New Roman"/>
          <w:sz w:val="24"/>
          <w:szCs w:val="24"/>
        </w:rPr>
        <w:t xml:space="preserve">воспитательной </w:t>
      </w:r>
      <w:r w:rsidRPr="00135ACE">
        <w:rPr>
          <w:rFonts w:ascii="Times New Roman" w:hAnsi="Times New Roman"/>
          <w:sz w:val="24"/>
          <w:szCs w:val="24"/>
        </w:rPr>
        <w:t>работы является</w:t>
      </w:r>
      <w:r w:rsidRPr="00135ACE">
        <w:rPr>
          <w:rFonts w:ascii="Times New Roman" w:hAnsi="Times New Roman"/>
          <w:b/>
          <w:sz w:val="24"/>
          <w:szCs w:val="24"/>
        </w:rPr>
        <w:t xml:space="preserve"> </w:t>
      </w:r>
      <w:r w:rsidRPr="00135ACE">
        <w:rPr>
          <w:rFonts w:ascii="Times New Roman" w:hAnsi="Times New Roman"/>
          <w:sz w:val="24"/>
          <w:szCs w:val="24"/>
        </w:rPr>
        <w:t>формирование культурно-нравственной личности, обладающей гражданской позицией, творчески осваивающей мир человеческой культуры</w:t>
      </w:r>
      <w:r w:rsidRPr="00E72B6A">
        <w:rPr>
          <w:rFonts w:ascii="Times New Roman" w:hAnsi="Times New Roman"/>
          <w:b/>
          <w:sz w:val="24"/>
          <w:szCs w:val="24"/>
        </w:rPr>
        <w:t xml:space="preserve"> </w:t>
      </w:r>
      <w:r w:rsidRPr="00135ACE">
        <w:rPr>
          <w:rFonts w:ascii="Times New Roman" w:hAnsi="Times New Roman"/>
          <w:b/>
          <w:sz w:val="24"/>
          <w:szCs w:val="24"/>
        </w:rPr>
        <w:t>толерантности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135ACE">
        <w:rPr>
          <w:rFonts w:ascii="Times New Roman" w:hAnsi="Times New Roman"/>
          <w:sz w:val="24"/>
          <w:szCs w:val="24"/>
        </w:rPr>
        <w:t>способной к самореализации своего потенциала в условиях Санкт-Петербурга</w:t>
      </w:r>
      <w:r>
        <w:rPr>
          <w:rFonts w:ascii="Times New Roman" w:hAnsi="Times New Roman"/>
          <w:sz w:val="24"/>
          <w:szCs w:val="24"/>
        </w:rPr>
        <w:t>.</w:t>
      </w:r>
      <w:r w:rsidRPr="00135ACE">
        <w:rPr>
          <w:rFonts w:ascii="Times New Roman" w:hAnsi="Times New Roman"/>
          <w:sz w:val="24"/>
          <w:szCs w:val="24"/>
        </w:rPr>
        <w:t xml:space="preserve"> </w:t>
      </w:r>
    </w:p>
    <w:p w:rsidR="0054086A" w:rsidRPr="00135ACE" w:rsidRDefault="0054086A" w:rsidP="00017006">
      <w:pPr>
        <w:tabs>
          <w:tab w:val="left" w:pos="360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135ACE">
        <w:rPr>
          <w:rFonts w:ascii="Times New Roman" w:hAnsi="Times New Roman"/>
          <w:b/>
          <w:sz w:val="24"/>
          <w:szCs w:val="24"/>
        </w:rPr>
        <w:t xml:space="preserve"> Задачи, </w:t>
      </w:r>
      <w:r w:rsidRPr="00135ACE">
        <w:rPr>
          <w:rFonts w:ascii="Times New Roman" w:hAnsi="Times New Roman"/>
          <w:sz w:val="24"/>
          <w:szCs w:val="24"/>
        </w:rPr>
        <w:t xml:space="preserve">которые ставлю перед собой: </w:t>
      </w:r>
    </w:p>
    <w:p w:rsidR="0054086A" w:rsidRPr="0091074B" w:rsidRDefault="0054086A" w:rsidP="0091074B">
      <w:pPr>
        <w:pStyle w:val="ListParagraph"/>
        <w:numPr>
          <w:ilvl w:val="0"/>
          <w:numId w:val="6"/>
        </w:numPr>
        <w:ind w:right="57"/>
      </w:pPr>
      <w:r w:rsidRPr="0091074B">
        <w:t>Формирование основы художественно культуры, развитие интереса к искусству;</w:t>
      </w:r>
    </w:p>
    <w:p w:rsidR="0054086A" w:rsidRPr="0091074B" w:rsidRDefault="0054086A" w:rsidP="0091074B">
      <w:pPr>
        <w:pStyle w:val="ListParagraph"/>
        <w:numPr>
          <w:ilvl w:val="0"/>
          <w:numId w:val="6"/>
        </w:numPr>
        <w:ind w:right="57"/>
      </w:pPr>
      <w:r w:rsidRPr="0091074B">
        <w:t>Создание условий для формирования классного  коллектива- дружного, сплоченного, творческого;</w:t>
      </w:r>
    </w:p>
    <w:p w:rsidR="0054086A" w:rsidRPr="0091074B" w:rsidRDefault="0054086A" w:rsidP="0091074B">
      <w:pPr>
        <w:pStyle w:val="ListParagraph"/>
        <w:numPr>
          <w:ilvl w:val="0"/>
          <w:numId w:val="6"/>
        </w:numPr>
        <w:ind w:right="57"/>
      </w:pPr>
      <w:r w:rsidRPr="0091074B">
        <w:t xml:space="preserve">Организация видов деятельности, которые помогли бы раскрыться индивидуальностям в классном коллективе. </w:t>
      </w:r>
    </w:p>
    <w:p w:rsidR="0054086A" w:rsidRPr="00F3673D" w:rsidRDefault="0054086A" w:rsidP="00571252">
      <w:pPr>
        <w:tabs>
          <w:tab w:val="left" w:pos="2700"/>
        </w:tabs>
        <w:spacing w:after="0" w:line="240" w:lineRule="auto"/>
        <w:ind w:left="57" w:right="57"/>
        <w:rPr>
          <w:rStyle w:val="Emphasis"/>
          <w:rFonts w:ascii="Times New Roman" w:hAnsi="Times New Roman"/>
          <w:bCs/>
          <w:i w:val="0"/>
          <w:sz w:val="24"/>
          <w:szCs w:val="24"/>
        </w:rPr>
      </w:pPr>
      <w:r>
        <w:rPr>
          <w:rStyle w:val="Emphasis"/>
          <w:rFonts w:ascii="Times New Roman" w:hAnsi="Times New Roman"/>
          <w:i w:val="0"/>
          <w:sz w:val="24"/>
          <w:szCs w:val="24"/>
        </w:rPr>
        <w:t xml:space="preserve">           </w:t>
      </w:r>
      <w:r w:rsidRPr="00F3673D">
        <w:rPr>
          <w:rStyle w:val="Emphasis"/>
          <w:rFonts w:ascii="Times New Roman" w:hAnsi="Times New Roman"/>
          <w:i w:val="0"/>
          <w:sz w:val="24"/>
          <w:szCs w:val="24"/>
        </w:rPr>
        <w:t xml:space="preserve">Поставленные цели и задачи реализуются по следующим </w:t>
      </w:r>
      <w:r w:rsidRPr="0091074B">
        <w:rPr>
          <w:rStyle w:val="Emphasis"/>
          <w:rFonts w:ascii="Times New Roman" w:hAnsi="Times New Roman"/>
          <w:b/>
          <w:i w:val="0"/>
          <w:sz w:val="24"/>
          <w:szCs w:val="24"/>
        </w:rPr>
        <w:t>направлениям:</w:t>
      </w:r>
    </w:p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984"/>
        <w:gridCol w:w="1843"/>
        <w:gridCol w:w="1843"/>
        <w:gridCol w:w="1701"/>
        <w:gridCol w:w="1984"/>
      </w:tblGrid>
      <w:tr w:rsidR="0054086A" w:rsidRPr="00EE7B5F" w:rsidTr="00EE7B5F">
        <w:tc>
          <w:tcPr>
            <w:tcW w:w="1668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Направление 1.</w:t>
            </w:r>
          </w:p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«Ценность познания»</w:t>
            </w:r>
          </w:p>
          <w:p w:rsidR="0054086A" w:rsidRPr="00EE7B5F" w:rsidRDefault="0054086A" w:rsidP="00EE7B5F">
            <w:pPr>
              <w:tabs>
                <w:tab w:val="left" w:pos="2700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 xml:space="preserve">Направление </w:t>
            </w:r>
          </w:p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«Мой дом – Петербург»</w:t>
            </w:r>
          </w:p>
        </w:tc>
        <w:tc>
          <w:tcPr>
            <w:tcW w:w="184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 xml:space="preserve">Направление  3. </w:t>
            </w:r>
          </w:p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«Я и мой мир»</w:t>
            </w:r>
          </w:p>
        </w:tc>
        <w:tc>
          <w:tcPr>
            <w:tcW w:w="184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 xml:space="preserve">Направление </w:t>
            </w:r>
          </w:p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</w:p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 xml:space="preserve"> «Здоровое поколение»</w:t>
            </w:r>
          </w:p>
          <w:p w:rsidR="0054086A" w:rsidRPr="00EE7B5F" w:rsidRDefault="0054086A" w:rsidP="00EE7B5F">
            <w:pPr>
              <w:tabs>
                <w:tab w:val="left" w:pos="2700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 xml:space="preserve">Направление 5. </w:t>
            </w:r>
          </w:p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 xml:space="preserve"> «Семья»</w:t>
            </w:r>
          </w:p>
        </w:tc>
        <w:tc>
          <w:tcPr>
            <w:tcW w:w="1984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 xml:space="preserve">Направление </w:t>
            </w:r>
          </w:p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6.  «Воспитатель»</w:t>
            </w:r>
          </w:p>
        </w:tc>
      </w:tr>
      <w:tr w:rsidR="0054086A" w:rsidRPr="00EE7B5F" w:rsidTr="00EE7B5F">
        <w:tc>
          <w:tcPr>
            <w:tcW w:w="1668" w:type="dxa"/>
          </w:tcPr>
          <w:p w:rsidR="0054086A" w:rsidRPr="00EE7B5F" w:rsidRDefault="0054086A" w:rsidP="00EE7B5F">
            <w:pPr>
              <w:tabs>
                <w:tab w:val="left" w:pos="2700"/>
              </w:tabs>
              <w:spacing w:after="0" w:line="240" w:lineRule="auto"/>
              <w:ind w:left="57" w:right="57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Задача</w:t>
            </w: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: формирование у школьников ценности образования.</w:t>
            </w:r>
          </w:p>
        </w:tc>
        <w:tc>
          <w:tcPr>
            <w:tcW w:w="1984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Задача</w:t>
            </w: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: формирование у школьников ценности гражданственности и патриотизма </w:t>
            </w:r>
          </w:p>
          <w:p w:rsidR="0054086A" w:rsidRPr="00EE7B5F" w:rsidRDefault="0054086A" w:rsidP="00EE7B5F">
            <w:pPr>
              <w:tabs>
                <w:tab w:val="left" w:pos="2700"/>
              </w:tabs>
              <w:spacing w:after="0" w:line="240" w:lineRule="auto"/>
              <w:ind w:left="57" w:right="57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Задача</w:t>
            </w: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: формирование духовно-нравственных ценностей как процесса гармонизации внутреннего и внешнего мира юного петербуржца </w:t>
            </w:r>
          </w:p>
        </w:tc>
        <w:tc>
          <w:tcPr>
            <w:tcW w:w="1843" w:type="dxa"/>
          </w:tcPr>
          <w:p w:rsidR="0054086A" w:rsidRPr="00EE7B5F" w:rsidRDefault="0054086A" w:rsidP="00EE7B5F">
            <w:pPr>
              <w:tabs>
                <w:tab w:val="left" w:pos="2700"/>
              </w:tabs>
              <w:spacing w:after="0" w:line="240" w:lineRule="auto"/>
              <w:ind w:left="57" w:right="57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Задача</w:t>
            </w: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: формирование у школьников ценности здоровья и здорового образа жизни </w:t>
            </w:r>
          </w:p>
        </w:tc>
        <w:tc>
          <w:tcPr>
            <w:tcW w:w="1701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Задача</w:t>
            </w: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: формирование ценности семьи</w:t>
            </w:r>
          </w:p>
          <w:p w:rsidR="0054086A" w:rsidRPr="00EE7B5F" w:rsidRDefault="0054086A" w:rsidP="00EE7B5F">
            <w:pPr>
              <w:tabs>
                <w:tab w:val="left" w:pos="2700"/>
              </w:tabs>
              <w:spacing w:after="0" w:line="240" w:lineRule="auto"/>
              <w:ind w:left="57" w:right="57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Задача</w:t>
            </w: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: развитие кадрового потенциала воспитательной системы </w:t>
            </w:r>
            <w:r w:rsidRPr="00EE7B5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54086A" w:rsidRPr="00135ACE" w:rsidRDefault="0054086A" w:rsidP="00571252">
      <w:pPr>
        <w:tabs>
          <w:tab w:val="left" w:pos="720"/>
        </w:tabs>
        <w:spacing w:after="0" w:line="240" w:lineRule="auto"/>
        <w:ind w:left="57" w:right="57"/>
        <w:rPr>
          <w:rFonts w:ascii="Times New Roman" w:hAnsi="Times New Roman"/>
          <w:iCs/>
          <w:sz w:val="24"/>
          <w:szCs w:val="24"/>
        </w:rPr>
      </w:pPr>
      <w:r w:rsidRPr="00135ACE">
        <w:rPr>
          <w:rStyle w:val="Emphasis"/>
          <w:rFonts w:ascii="Times New Roman" w:hAnsi="Times New Roman"/>
          <w:color w:val="FF0000"/>
          <w:sz w:val="24"/>
          <w:szCs w:val="24"/>
        </w:rPr>
        <w:tab/>
      </w:r>
      <w:r w:rsidRPr="00366D4E">
        <w:rPr>
          <w:rStyle w:val="Emphasis"/>
          <w:rFonts w:ascii="Times New Roman" w:hAnsi="Times New Roman"/>
          <w:i w:val="0"/>
          <w:sz w:val="24"/>
          <w:szCs w:val="24"/>
        </w:rPr>
        <w:t>(</w:t>
      </w:r>
      <w:r w:rsidRPr="00135ACE">
        <w:rPr>
          <w:rFonts w:ascii="Times New Roman" w:hAnsi="Times New Roman"/>
          <w:iCs/>
          <w:sz w:val="24"/>
          <w:szCs w:val="24"/>
        </w:rPr>
        <w:t>Приложение 1.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135ACE">
        <w:rPr>
          <w:rFonts w:ascii="Times New Roman" w:hAnsi="Times New Roman"/>
          <w:iCs/>
          <w:sz w:val="24"/>
          <w:szCs w:val="24"/>
        </w:rPr>
        <w:t xml:space="preserve"> План 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135ACE">
        <w:rPr>
          <w:rFonts w:ascii="Times New Roman" w:hAnsi="Times New Roman"/>
          <w:iCs/>
          <w:sz w:val="24"/>
          <w:szCs w:val="24"/>
        </w:rPr>
        <w:t>воспитательной работы)</w:t>
      </w:r>
    </w:p>
    <w:p w:rsidR="0054086A" w:rsidRPr="00135ACE" w:rsidRDefault="0054086A" w:rsidP="00571252">
      <w:pPr>
        <w:tabs>
          <w:tab w:val="left" w:pos="720"/>
        </w:tabs>
        <w:spacing w:after="0" w:line="240" w:lineRule="auto"/>
        <w:ind w:left="57" w:right="57"/>
        <w:rPr>
          <w:rFonts w:ascii="Times New Roman" w:hAnsi="Times New Roman"/>
          <w:iCs/>
          <w:sz w:val="24"/>
          <w:szCs w:val="24"/>
        </w:rPr>
      </w:pPr>
    </w:p>
    <w:p w:rsidR="0054086A" w:rsidRDefault="0054086A" w:rsidP="00FC5BEA">
      <w:pPr>
        <w:spacing w:after="0" w:line="240" w:lineRule="auto"/>
        <w:ind w:left="57" w:right="57" w:firstLine="651"/>
        <w:rPr>
          <w:rFonts w:ascii="Times New Roman" w:hAnsi="Times New Roman"/>
          <w:sz w:val="24"/>
          <w:szCs w:val="24"/>
        </w:rPr>
      </w:pPr>
      <w:r w:rsidRPr="00135ACE">
        <w:rPr>
          <w:rFonts w:ascii="Times New Roman" w:hAnsi="Times New Roman"/>
          <w:sz w:val="24"/>
          <w:szCs w:val="24"/>
        </w:rPr>
        <w:t xml:space="preserve">Для осуществления поставленных целей и задач воспитания помогают </w:t>
      </w:r>
      <w:r w:rsidRPr="00135ACE">
        <w:rPr>
          <w:rFonts w:ascii="Times New Roman" w:hAnsi="Times New Roman"/>
          <w:b/>
          <w:sz w:val="24"/>
          <w:szCs w:val="24"/>
        </w:rPr>
        <w:t>социальные  партнеры</w:t>
      </w:r>
      <w:r w:rsidRPr="00135ACE">
        <w:rPr>
          <w:rFonts w:ascii="Times New Roman" w:hAnsi="Times New Roman"/>
          <w:sz w:val="24"/>
          <w:szCs w:val="24"/>
        </w:rPr>
        <w:t xml:space="preserve"> в районе и городе</w:t>
      </w:r>
      <w:r>
        <w:rPr>
          <w:rFonts w:ascii="Times New Roman" w:hAnsi="Times New Roman"/>
          <w:sz w:val="24"/>
          <w:szCs w:val="24"/>
        </w:rPr>
        <w:t>.</w:t>
      </w:r>
    </w:p>
    <w:p w:rsidR="0054086A" w:rsidRPr="00AC39FC" w:rsidRDefault="0054086A" w:rsidP="00AC39FC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9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09"/>
        <w:gridCol w:w="8290"/>
      </w:tblGrid>
      <w:tr w:rsidR="0054086A" w:rsidRPr="00EE7B5F" w:rsidTr="00EE7B5F">
        <w:tc>
          <w:tcPr>
            <w:tcW w:w="2036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Сотрудничество</w:t>
            </w:r>
          </w:p>
        </w:tc>
        <w:tc>
          <w:tcPr>
            <w:tcW w:w="836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Содержание сотрудничества</w:t>
            </w:r>
          </w:p>
        </w:tc>
      </w:tr>
      <w:tr w:rsidR="0054086A" w:rsidRPr="00EE7B5F" w:rsidTr="00EE7B5F">
        <w:tc>
          <w:tcPr>
            <w:tcW w:w="2036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ЦПП МСС Калининского района</w:t>
            </w:r>
          </w:p>
        </w:tc>
        <w:tc>
          <w:tcPr>
            <w:tcW w:w="836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Семинары, индивидуальная работа с учащимися, родителями, методическая помощь. Консультационная поддержка педагогов, учащихся, родителей. Коррекционные группы.</w:t>
            </w:r>
          </w:p>
        </w:tc>
      </w:tr>
      <w:tr w:rsidR="0054086A" w:rsidRPr="00EE7B5F" w:rsidTr="00EE7B5F">
        <w:tc>
          <w:tcPr>
            <w:tcW w:w="2036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ЦВР Калининского района</w:t>
            </w:r>
          </w:p>
        </w:tc>
        <w:tc>
          <w:tcPr>
            <w:tcW w:w="836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Класс-дизайн, работающий по программе «» , проведение элективных курсов технологической и информационной направленностей. Досуговые программы, праздники</w:t>
            </w:r>
          </w:p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Семинары, работа с классными руководителями,  с учащимися и родителями, методическая помощь. Консультационная поддержка педагогов, учащихся, родителей.</w:t>
            </w:r>
          </w:p>
        </w:tc>
      </w:tr>
      <w:tr w:rsidR="0054086A" w:rsidRPr="00EE7B5F" w:rsidTr="00EE7B5F">
        <w:tc>
          <w:tcPr>
            <w:tcW w:w="2036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ДДЮТ Калининского района</w:t>
            </w:r>
          </w:p>
        </w:tc>
        <w:tc>
          <w:tcPr>
            <w:tcW w:w="836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Мероприятия программы «Гражданско-патриотического воспитания на 2010-2015 годы», методическая помощь, проведение элективных курсов по туризму.</w:t>
            </w:r>
          </w:p>
        </w:tc>
      </w:tr>
      <w:tr w:rsidR="0054086A" w:rsidRPr="00EE7B5F" w:rsidTr="00EE7B5F">
        <w:tc>
          <w:tcPr>
            <w:tcW w:w="2036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Районная библиотека Калининского района</w:t>
            </w:r>
          </w:p>
        </w:tc>
        <w:tc>
          <w:tcPr>
            <w:tcW w:w="836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Уроки внеклассного чтения, библиографические уроки, праздники, встречи с писателями, профориентационная работа центра  «Поиск», встреча с представителями ВУЗов «Ярмарка вакансий», участие в совместном с обществом «Знание» проекте «Город, в котором я живу».</w:t>
            </w:r>
          </w:p>
        </w:tc>
      </w:tr>
      <w:tr w:rsidR="0054086A" w:rsidRPr="00EE7B5F" w:rsidTr="00EE7B5F">
        <w:tc>
          <w:tcPr>
            <w:tcW w:w="2036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СМИ «Прометей»</w:t>
            </w:r>
          </w:p>
        </w:tc>
        <w:tc>
          <w:tcPr>
            <w:tcW w:w="836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Статьи учащихся и педагогов школы </w:t>
            </w:r>
          </w:p>
        </w:tc>
      </w:tr>
      <w:tr w:rsidR="0054086A" w:rsidRPr="00EE7B5F" w:rsidTr="00EE7B5F">
        <w:tc>
          <w:tcPr>
            <w:tcW w:w="2036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МС  МО «Прометей»</w:t>
            </w:r>
          </w:p>
        </w:tc>
        <w:tc>
          <w:tcPr>
            <w:tcW w:w="836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Участие в окружных конкурсах, праздниках, соревнованиях, в программе « Знакомство с профессией» с посещением промышленных предприятий Санкт-Петербурга, помощь в оснащении материально-технической базы школы.</w:t>
            </w:r>
          </w:p>
        </w:tc>
      </w:tr>
      <w:tr w:rsidR="0054086A" w:rsidRPr="00EE7B5F" w:rsidTr="00EE7B5F">
        <w:tc>
          <w:tcPr>
            <w:tcW w:w="2036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Музеи, туристические фирмы</w:t>
            </w:r>
          </w:p>
        </w:tc>
        <w:tc>
          <w:tcPr>
            <w:tcW w:w="8363" w:type="dxa"/>
          </w:tcPr>
          <w:p w:rsidR="0054086A" w:rsidRPr="00EE7B5F" w:rsidRDefault="0054086A" w:rsidP="00EE7B5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Организация экскурсий</w:t>
            </w:r>
          </w:p>
        </w:tc>
      </w:tr>
    </w:tbl>
    <w:p w:rsidR="0054086A" w:rsidRPr="00135ACE" w:rsidRDefault="0054086A" w:rsidP="0057125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54086A" w:rsidRDefault="0054086A" w:rsidP="008777A7">
      <w:pPr>
        <w:pStyle w:val="NormalWeb"/>
        <w:ind w:left="3969"/>
        <w:jc w:val="center"/>
      </w:pPr>
      <w:r w:rsidRPr="00630371">
        <w:t>«Если я чем-то на тебя не похож, я этим вовсе не оскорбляю тебя, а, напротив, одаряю».</w:t>
      </w:r>
    </w:p>
    <w:p w:rsidR="0054086A" w:rsidRPr="00630371" w:rsidRDefault="0054086A" w:rsidP="008777A7">
      <w:pPr>
        <w:pStyle w:val="NormalWeb"/>
        <w:ind w:left="3969"/>
        <w:jc w:val="center"/>
      </w:pPr>
      <w:r w:rsidRPr="00630371">
        <w:t xml:space="preserve">                              Антуан де Сент - Экзюпери</w:t>
      </w:r>
    </w:p>
    <w:p w:rsidR="0054086A" w:rsidRPr="00630371" w:rsidRDefault="0054086A" w:rsidP="008777A7">
      <w:pPr>
        <w:pStyle w:val="NormalWeb"/>
        <w:ind w:firstLine="708"/>
        <w:jc w:val="both"/>
      </w:pPr>
      <w:r w:rsidRPr="00630371">
        <w:t>Слова Антуана де Сент - Экзюпери</w:t>
      </w:r>
      <w:r w:rsidRPr="00630371">
        <w:rPr>
          <w:color w:val="FF0000"/>
        </w:rPr>
        <w:t xml:space="preserve">  </w:t>
      </w:r>
      <w:r w:rsidRPr="00630371">
        <w:t xml:space="preserve">- это не только урок нам, живущим в XXI веке, но и подтверждение того, что мир, как и природа, многообразен и именно этим он и прекрасен. Его красота в том, что на Земле живут народы и нации, неповторимые в своей культуре, традициях и обычаях. А все мы - люди этой планеты и связаны друг с другом видимыми и невидимыми нитями. Быть терпимыми друг к другу, пытаться понять друг друга независимо </w:t>
      </w:r>
    </w:p>
    <w:tbl>
      <w:tblPr>
        <w:tblW w:w="10251" w:type="dxa"/>
        <w:jc w:val="center"/>
        <w:tblInd w:w="-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51"/>
        <w:gridCol w:w="2873"/>
        <w:gridCol w:w="2618"/>
        <w:gridCol w:w="2409"/>
      </w:tblGrid>
      <w:tr w:rsidR="0054086A" w:rsidRPr="00EE7B5F" w:rsidTr="00686B3C">
        <w:trPr>
          <w:jc w:val="center"/>
        </w:trPr>
        <w:tc>
          <w:tcPr>
            <w:tcW w:w="2351" w:type="dxa"/>
          </w:tcPr>
          <w:p w:rsidR="0054086A" w:rsidRPr="00EE7B5F" w:rsidRDefault="0054086A" w:rsidP="00686B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73" w:type="dxa"/>
          </w:tcPr>
          <w:p w:rsidR="0054086A" w:rsidRPr="00EE7B5F" w:rsidRDefault="0054086A" w:rsidP="00686B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2618" w:type="dxa"/>
          </w:tcPr>
          <w:p w:rsidR="0054086A" w:rsidRPr="00EE7B5F" w:rsidRDefault="0054086A" w:rsidP="00686B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2409" w:type="dxa"/>
          </w:tcPr>
          <w:p w:rsidR="0054086A" w:rsidRPr="00EE7B5F" w:rsidRDefault="0054086A" w:rsidP="00686B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7 класс</w:t>
            </w:r>
          </w:p>
        </w:tc>
      </w:tr>
      <w:tr w:rsidR="0054086A" w:rsidRPr="00EE7B5F" w:rsidTr="00686B3C">
        <w:trPr>
          <w:jc w:val="center"/>
        </w:trPr>
        <w:tc>
          <w:tcPr>
            <w:tcW w:w="2351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Беседы в районной библиотеке</w:t>
            </w:r>
          </w:p>
        </w:tc>
        <w:tc>
          <w:tcPr>
            <w:tcW w:w="2873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color w:val="383838"/>
                <w:sz w:val="24"/>
                <w:szCs w:val="24"/>
              </w:rPr>
            </w:pPr>
            <w:r w:rsidRPr="00EE7B5F">
              <w:rPr>
                <w:rStyle w:val="Strong"/>
                <w:rFonts w:ascii="Times New Roman" w:hAnsi="Times New Roman"/>
                <w:sz w:val="24"/>
                <w:szCs w:val="24"/>
              </w:rPr>
              <w:t>«Мы разные, но мы дружим»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>»</w:t>
            </w:r>
            <w:r w:rsidRPr="00EE7B5F">
              <w:rPr>
                <w:rFonts w:ascii="Times New Roman" w:hAnsi="Times New Roman"/>
                <w:color w:val="383838"/>
                <w:sz w:val="24"/>
                <w:szCs w:val="24"/>
              </w:rPr>
              <w:t xml:space="preserve"> </w:t>
            </w:r>
          </w:p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color w:val="383838"/>
                <w:sz w:val="24"/>
                <w:szCs w:val="24"/>
              </w:rPr>
              <w:t xml:space="preserve"> «20 шагов толерантности» - знакомство с правилами толерантности, через поведение героев классической и художественной литературы. </w:t>
            </w:r>
          </w:p>
        </w:tc>
        <w:tc>
          <w:tcPr>
            <w:tcW w:w="2618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Выставка  "книг, которые спасают", способных преодолеть отчаяние и чувство одиночества у одних, а других научить выдержке и  терпимости.</w:t>
            </w:r>
          </w:p>
        </w:tc>
        <w:tc>
          <w:tcPr>
            <w:tcW w:w="2409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color w:val="383838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color w:val="383838"/>
                <w:sz w:val="24"/>
                <w:szCs w:val="24"/>
              </w:rPr>
              <w:t>Работа с «Тестом толерантности».</w:t>
            </w:r>
          </w:p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«Петербург – многонациональный город»</w:t>
            </w:r>
          </w:p>
        </w:tc>
      </w:tr>
      <w:tr w:rsidR="0054086A" w:rsidRPr="00EE7B5F" w:rsidTr="00686B3C">
        <w:trPr>
          <w:jc w:val="center"/>
        </w:trPr>
        <w:tc>
          <w:tcPr>
            <w:tcW w:w="2351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Экскурсии</w:t>
            </w:r>
          </w:p>
        </w:tc>
        <w:tc>
          <w:tcPr>
            <w:tcW w:w="2873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Экскурсия «Дорога жизни».</w:t>
            </w:r>
          </w:p>
        </w:tc>
        <w:tc>
          <w:tcPr>
            <w:tcW w:w="2618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Экскурсия на Пискаревское кладбище. </w:t>
            </w:r>
          </w:p>
        </w:tc>
        <w:tc>
          <w:tcPr>
            <w:tcW w:w="2409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Cs/>
                <w:sz w:val="24"/>
                <w:szCs w:val="24"/>
              </w:rPr>
              <w:t>Музейная программа в Российском этнографическом музеи «Познаем народы России и мира - познаем себя" (5 занятий).</w:t>
            </w:r>
          </w:p>
        </w:tc>
      </w:tr>
      <w:tr w:rsidR="0054086A" w:rsidRPr="00EE7B5F" w:rsidTr="00686B3C">
        <w:trPr>
          <w:jc w:val="center"/>
        </w:trPr>
        <w:tc>
          <w:tcPr>
            <w:tcW w:w="2351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Классные часы, классный вечер</w:t>
            </w:r>
          </w:p>
        </w:tc>
        <w:tc>
          <w:tcPr>
            <w:tcW w:w="2873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«Давайте познакомимся».</w:t>
            </w:r>
          </w:p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«Толерантность - веление времени. Что же такое толерантность?».</w:t>
            </w:r>
          </w:p>
        </w:tc>
        <w:tc>
          <w:tcPr>
            <w:tcW w:w="2618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«В дружбе – сила». Просмотр ильма М.Р. Гайнутдина  «Терпимость».</w:t>
            </w:r>
          </w:p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«Весь мир в твоем доме». </w:t>
            </w:r>
          </w:p>
        </w:tc>
        <w:tc>
          <w:tcPr>
            <w:tcW w:w="2409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pacing w:val="-1"/>
                <w:w w:val="101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pacing w:val="-1"/>
                <w:w w:val="101"/>
                <w:sz w:val="24"/>
                <w:szCs w:val="24"/>
              </w:rPr>
              <w:t>«Скажи мне, кто твой друг…».</w:t>
            </w:r>
          </w:p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« Моя роль в коллективе».</w:t>
            </w:r>
          </w:p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«Суд совести» (суд над плохими поступками из жизни класса).</w:t>
            </w:r>
          </w:p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4. «Твое имя».</w:t>
            </w:r>
          </w:p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5. «Толерантность – путь к миру».</w:t>
            </w:r>
          </w:p>
        </w:tc>
      </w:tr>
      <w:tr w:rsidR="0054086A" w:rsidRPr="00EE7B5F" w:rsidTr="00686B3C">
        <w:trPr>
          <w:jc w:val="center"/>
        </w:trPr>
        <w:tc>
          <w:tcPr>
            <w:tcW w:w="2351" w:type="dxa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7900" w:type="dxa"/>
            <w:gridSpan w:val="3"/>
          </w:tcPr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1.Цикл родительских собраний «Роль родителей в развитии творческих способностей ребенка» (совместно с представителями администрации, учителями, работниками ЦВР и  учащимся).</w:t>
            </w:r>
          </w:p>
          <w:p w:rsidR="0054086A" w:rsidRPr="00EE7B5F" w:rsidRDefault="0054086A" w:rsidP="00686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2. Дни открытых дверей с посещением уроков ««Творчество и мы», «Все вместе,  все дружно».</w:t>
            </w:r>
          </w:p>
        </w:tc>
      </w:tr>
    </w:tbl>
    <w:p w:rsidR="0054086A" w:rsidRPr="00630371" w:rsidRDefault="0054086A" w:rsidP="008777A7">
      <w:pPr>
        <w:pStyle w:val="NormalWeb"/>
        <w:ind w:firstLine="708"/>
        <w:jc w:val="both"/>
        <w:rPr>
          <w:b/>
          <w:iCs/>
        </w:rPr>
      </w:pPr>
      <w:r w:rsidRPr="00630371">
        <w:t>от национальности – это великое искусство и называется оно–</w:t>
      </w:r>
      <w:r w:rsidRPr="00630371">
        <w:rPr>
          <w:b/>
          <w:iCs/>
        </w:rPr>
        <w:t>толерантность.</w:t>
      </w:r>
    </w:p>
    <w:p w:rsidR="0054086A" w:rsidRDefault="0054086A" w:rsidP="00571252">
      <w:pPr>
        <w:tabs>
          <w:tab w:val="left" w:pos="720"/>
        </w:tabs>
        <w:spacing w:after="0" w:line="240" w:lineRule="auto"/>
        <w:ind w:left="57" w:right="57"/>
        <w:rPr>
          <w:rStyle w:val="Emphasis"/>
          <w:rFonts w:ascii="Times New Roman" w:hAnsi="Times New Roman"/>
          <w:i w:val="0"/>
          <w:sz w:val="24"/>
          <w:szCs w:val="24"/>
        </w:rPr>
      </w:pPr>
      <w:r>
        <w:rPr>
          <w:rStyle w:val="Emphasis"/>
          <w:rFonts w:ascii="Times New Roman" w:hAnsi="Times New Roman"/>
          <w:i w:val="0"/>
          <w:sz w:val="24"/>
          <w:szCs w:val="24"/>
        </w:rPr>
        <w:t xml:space="preserve">         </w:t>
      </w:r>
      <w:r w:rsidRPr="00E42FF1">
        <w:rPr>
          <w:rStyle w:val="Emphasis"/>
          <w:rFonts w:ascii="Times New Roman" w:hAnsi="Times New Roman"/>
          <w:i w:val="0"/>
          <w:sz w:val="24"/>
          <w:szCs w:val="24"/>
        </w:rPr>
        <w:t>Рассмотрим более подробно направление «Я и мой мир» (толерантность):</w:t>
      </w:r>
    </w:p>
    <w:p w:rsidR="0054086A" w:rsidRDefault="0054086A" w:rsidP="00571252">
      <w:pPr>
        <w:tabs>
          <w:tab w:val="left" w:pos="720"/>
        </w:tabs>
        <w:spacing w:after="0" w:line="240" w:lineRule="auto"/>
        <w:ind w:left="57" w:right="57"/>
        <w:rPr>
          <w:rStyle w:val="Emphasis"/>
          <w:rFonts w:ascii="Times New Roman" w:hAnsi="Times New Roman"/>
          <w:i w:val="0"/>
          <w:sz w:val="24"/>
          <w:szCs w:val="24"/>
        </w:rPr>
      </w:pPr>
    </w:p>
    <w:p w:rsidR="0054086A" w:rsidRDefault="0054086A" w:rsidP="00571252">
      <w:pPr>
        <w:tabs>
          <w:tab w:val="left" w:pos="720"/>
        </w:tabs>
        <w:spacing w:after="0" w:line="240" w:lineRule="auto"/>
        <w:ind w:left="57" w:right="57"/>
        <w:rPr>
          <w:rStyle w:val="Emphasis"/>
          <w:rFonts w:ascii="Times New Roman" w:hAnsi="Times New Roman"/>
          <w:i w:val="0"/>
          <w:sz w:val="24"/>
          <w:szCs w:val="24"/>
        </w:rPr>
      </w:pPr>
    </w:p>
    <w:p w:rsidR="0054086A" w:rsidRPr="00630371" w:rsidRDefault="0054086A" w:rsidP="00501B55">
      <w:pPr>
        <w:spacing w:after="0" w:line="240" w:lineRule="auto"/>
        <w:ind w:firstLine="708"/>
        <w:jc w:val="both"/>
        <w:rPr>
          <w:rFonts w:ascii="Times New Roman" w:hAnsi="Times New Roman"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В разных языках слово «толерантность» имеет разные значения. В русском языке существуют два слова со сходным значением — </w:t>
      </w:r>
      <w:r w:rsidRPr="00630371">
        <w:rPr>
          <w:rFonts w:ascii="Times New Roman" w:hAnsi="Times New Roman"/>
          <w:b/>
          <w:bCs/>
          <w:color w:val="292526"/>
          <w:sz w:val="24"/>
          <w:szCs w:val="24"/>
        </w:rPr>
        <w:t xml:space="preserve">толерантность и терпимость. 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Двадцатый век достойно завершился принятием </w:t>
      </w:r>
      <w:r w:rsidRPr="00630371">
        <w:rPr>
          <w:rFonts w:ascii="Times New Roman" w:hAnsi="Times New Roman"/>
          <w:b/>
          <w:bCs/>
          <w:color w:val="292526"/>
          <w:sz w:val="24"/>
          <w:szCs w:val="24"/>
        </w:rPr>
        <w:t xml:space="preserve">Декларации принципов толерантности, </w:t>
      </w:r>
      <w:r w:rsidRPr="00630371">
        <w:rPr>
          <w:rFonts w:ascii="Times New Roman" w:hAnsi="Times New Roman"/>
          <w:color w:val="292526"/>
          <w:sz w:val="24"/>
          <w:szCs w:val="24"/>
        </w:rPr>
        <w:t>утвержденной резолюцией Генеральной конференции ЮНЕСКО от 16 ноября 1995 года, рассматривающей основные принципы толерантности и пути утверждения этих принципов в мировом сообществе. Понятие толерантности дается в Статье 1 Декларации и звучит так: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>1.1. Толерантность означает уважение, принятие и понимание богатого многообразия культур нашего мира, наших форм самовыражения и способов проявлений человеческой индивидуальности. Ей способствуют знания, открытость, общение и свобода мысли, совести и убеждений. Толерантность — это гармония в многообразии. Это не только моральный долг, но и политическая, и правовая потребность. Толерантность — это добродетель, которая делает возможным достижение мира и способствует замене культуры войны культурой мира.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>1.2. Толерантность — это не уступка, снисхождение или потворство. Толерантность — это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>прежде всего активное отношение, формируемое на основе признания универсальных прав и основных свобод человека. Ни при каких обстоятельствах толерантность не может служить оправданием посягательств на эти основные ценности. Толерантность должны проявлять отдельные люди, группы и государства.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>1.3. Толерантность — это обязанность способствовать утверждению прав человека, плюрализма (в том числе культурного плюрализма), демократии и правопорядка. Толерантность  — это понятие, означающее отказ от догматизма, от абсолютизации истины и утверждающее нормы,  установленные в международных правовых актах в области прав человека.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>1.4. Проявление толерантности, которое созвучно уважению прав человека, не означает терпимого отношения к социальной несправедливости, отказа от своих или уступки чужим убеждениям. Это означает, что каждый свободен придерживаться своих убеждений и признает такое же право за другими. Это означает признание того, что люди по своей природе различаются по внешнему виду, положению, речи, поведению и ценностям и обладают правом жить в мире и сохранять свою индивидуальность. Это также означает, что взгляды одного человека не могут быть навязаны другим. Исходя из вышеизложенного, можно фрагментарно определить толерантность в обобщающем варианте.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 Итак, 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b/>
          <w:bCs/>
          <w:color w:val="292526"/>
          <w:sz w:val="24"/>
          <w:szCs w:val="24"/>
        </w:rPr>
        <w:t>толерантность — это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: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сотрудничество, дух партнерства;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готовность мириться с чужим мнением;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уважение человеческого достоинства;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уважение прав других;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принятие другого таким, какой он есть;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способность поставить себя на место другого;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уважение права быть другим;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признание многообразия;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признание равенства других;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терпимость к чужим мнениям, верованиям и поведению;</w:t>
      </w:r>
    </w:p>
    <w:p w:rsidR="0054086A" w:rsidRPr="00630371" w:rsidRDefault="0054086A" w:rsidP="00501B55">
      <w:pPr>
        <w:spacing w:after="0" w:line="240" w:lineRule="auto"/>
        <w:jc w:val="both"/>
        <w:rPr>
          <w:rFonts w:ascii="Times New Roman" w:hAnsi="Times New Roman"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color w:val="292526"/>
          <w:sz w:val="24"/>
          <w:szCs w:val="24"/>
        </w:rPr>
        <w:t xml:space="preserve">- </w:t>
      </w:r>
      <w:r w:rsidRPr="00630371">
        <w:rPr>
          <w:rFonts w:ascii="Times New Roman" w:hAnsi="Times New Roman"/>
          <w:bCs/>
          <w:color w:val="292526"/>
          <w:sz w:val="24"/>
          <w:szCs w:val="24"/>
        </w:rPr>
        <w:t>отказ от доминирования, причинения вреда, насилия.</w:t>
      </w:r>
    </w:p>
    <w:p w:rsidR="0054086A" w:rsidRDefault="0054086A" w:rsidP="00576B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4086A" w:rsidRDefault="0054086A" w:rsidP="00576B5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считаю себя толерантным учителем: </w:t>
      </w:r>
      <w:r w:rsidRPr="00630371">
        <w:rPr>
          <w:rFonts w:ascii="Times New Roman" w:hAnsi="Times New Roman"/>
          <w:sz w:val="24"/>
          <w:szCs w:val="24"/>
        </w:rPr>
        <w:t>улыбка, кивание, поднятые брови, подмигивание, внимательный взгляд, распахнутые руки, рукопожатие и аплодисменты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30371">
        <w:rPr>
          <w:rFonts w:ascii="Times New Roman" w:hAnsi="Times New Roman"/>
          <w:sz w:val="24"/>
          <w:szCs w:val="24"/>
        </w:rPr>
        <w:t>Поведение учителя многое говорит ученикам о том, как учитель относится к ним на самом деле; между тем многие из учителей не отдают себе отчета в том, какие у них манеры при общении с учениками.</w:t>
      </w:r>
    </w:p>
    <w:p w:rsidR="0054086A" w:rsidRPr="00573EED" w:rsidRDefault="0054086A" w:rsidP="00576B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3EED">
        <w:rPr>
          <w:rFonts w:ascii="Times New Roman" w:hAnsi="Times New Roman"/>
          <w:b/>
          <w:sz w:val="24"/>
          <w:szCs w:val="24"/>
        </w:rPr>
        <w:t xml:space="preserve"> УЧИТЕЛЬ: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осознает, что его воспринимают как образец для подражания;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осваивает и использует соответствующие навыки для развития диалога и мирного разрешения конфликтов;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поощряет творческие подходы к решению проблем;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- обеспечивает условия для совместной конструктивной активности участников образовательного процесса, условия для личностных достижений; не поощряет агрессивное поведение или обостренное соперничество;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 - содействует вовлечению учащихся и родителей в принятие решений и разработку программ совместной деятельности;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при осуществлении учебных программ использует возможности всего сообщества, является чутким к потребностям и мнению сообщества;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учит мыслить критически и умеет ценить позиции других, при этом четко формулирует собственную позицию в отношении спорных вопросов;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ценит культурное разнообразие и создает условия для признания культурных различий и их проявления в жизни.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3EED">
        <w:rPr>
          <w:rFonts w:ascii="Times New Roman" w:hAnsi="Times New Roman"/>
          <w:b/>
          <w:sz w:val="24"/>
          <w:szCs w:val="24"/>
        </w:rPr>
        <w:t>Эффективно работающий по развитию толерантности учитель должен</w:t>
      </w:r>
      <w:r w:rsidRPr="00630371">
        <w:rPr>
          <w:rFonts w:ascii="Times New Roman" w:hAnsi="Times New Roman"/>
          <w:sz w:val="24"/>
          <w:szCs w:val="24"/>
        </w:rPr>
        <w:t>: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 - воспитывать с любовью и во имя любви;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- воспитывать в духе мира;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 - вовлекать в процесс воспитания родителей и сообщество;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поощрять совместную деятельность;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- признавать значимость и способности, а также уважать чувства и позицию каждого;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 - формировать чувство справедливости;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избегать жестких иерархических отношений;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создавать свободную и демократичную атмосферу в классе;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не допускать проявлений авторитаризма и манипулирования;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быть готовым и способным к диалогу, пониманию и солидарности;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воспитывать сопричастность;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быть примером для детей и сообщества;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- показывать, что достижение и сохранение мира действительно возможно;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- уметь слушать;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 - выражать одобрение относительно того, что сделано; 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- поддерживать эмоциональные привязанности, развивать у учеников чувство взаимного расположения;</w:t>
      </w:r>
    </w:p>
    <w:p w:rsidR="0054086A" w:rsidRDefault="0054086A" w:rsidP="00576B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 - давать ученикам возможность самостоятельно решать проблемы.</w:t>
      </w:r>
    </w:p>
    <w:p w:rsidR="0054086A" w:rsidRDefault="0054086A" w:rsidP="00573EE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4086A" w:rsidRDefault="0054086A" w:rsidP="00573EED">
      <w:pPr>
        <w:spacing w:line="240" w:lineRule="auto"/>
        <w:rPr>
          <w:rStyle w:val="Emphasis"/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630371">
        <w:rPr>
          <w:rFonts w:ascii="Times New Roman" w:hAnsi="Times New Roman"/>
          <w:sz w:val="24"/>
          <w:szCs w:val="24"/>
        </w:rPr>
        <w:t>чител</w:t>
      </w:r>
      <w:r>
        <w:rPr>
          <w:rFonts w:ascii="Times New Roman" w:hAnsi="Times New Roman"/>
          <w:sz w:val="24"/>
          <w:szCs w:val="24"/>
        </w:rPr>
        <w:t>ь – это душа</w:t>
      </w:r>
      <w:r w:rsidRPr="00630371">
        <w:rPr>
          <w:rFonts w:ascii="Times New Roman" w:hAnsi="Times New Roman"/>
          <w:sz w:val="24"/>
          <w:szCs w:val="24"/>
        </w:rPr>
        <w:t xml:space="preserve"> образовательного процесса по двум основным причинам. Во-первых, именно учитель благодаря своему опыту создает условия для того, чтобы учащиеся усваивали знания. Столь же важным является и то, что ценности, установки, знания и навыки учителя создают атмосферу в классе, а также предопределяют результаты всего, что там происходит. Как душа дает телу необходимую жизненную энергию, так и учитель дает ученикам энергию для усвоения ценностей и понимания сути взаимоотношений. Обучение миру и толерантности зависит от наличия атмосферы толерантности и сотрудничества в классе. А такая атмосфера создается толерантными и миролюбивыми учителями. Однако любой учитель прежде всего человек и, как и каждый член сообщества, подвержен разным влияниям со стороны самого общества. Часто такого рода влияния не осознаются. Тем не менее их следует увидеть и признать. Интолерантный учитель не способен к воспитанию толерантности</w:t>
      </w:r>
    </w:p>
    <w:p w:rsidR="0054086A" w:rsidRPr="00AF62CF" w:rsidRDefault="0054086A" w:rsidP="00C0142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>Внеклассная работа строится таким образом, что обеспечивает занятость учащихся и в первую, и во вторую смену. Дополнительное образование способствуют развитию творчества, воспитанию учащихся в духе созидания. Здесь есть широкая возможность выявить и развить способности и таланты каждого ребенка. Деятельность ученика в рамках дополнительного образования создает благоприятные условия для развития его интересов и способностей, социального опыта, динамики позиции в коллективе и в целом - творческой личности. Дополнительное образование в моем классе представлено школьными кружками и дополнительным образованием детей вне школы. Ш. А. Амоношвили писал: «Нельзя, чтобы ребенок взрослел, обновлял свою жизнь только в школе или только в семье. Если мы хотим воспитать в нем личность, то все его окружение, все люди, которые направляют этот процесс, должны составлять целеустремленную воспитательную среду».</w:t>
      </w:r>
    </w:p>
    <w:p w:rsidR="0054086A" w:rsidRPr="00AF62CF" w:rsidRDefault="0054086A" w:rsidP="00C0142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 xml:space="preserve">Результатом такого подхода являются следующие результаты моих учеников (Приложение 3). Результаты психолого-педагогической диагностики, проведенной независимым психологом ЦПМС, подтверждают, что состояние учащихся по параметрам соответствует возрастной норме (Приложение 1. Психолого-педагогическая диагностика учащихся5 «В» класса. Приложение 2.  Психолого-педагогическая диагностика учащихся 7 «В» класса).   </w:t>
      </w:r>
    </w:p>
    <w:p w:rsidR="0054086A" w:rsidRPr="00AF62CF" w:rsidRDefault="0054086A" w:rsidP="00C0142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>На основании выше перечисленных показателей можно сделать вывод:</w:t>
      </w:r>
    </w:p>
    <w:p w:rsidR="0054086A" w:rsidRPr="00AF62CF" w:rsidRDefault="0054086A" w:rsidP="00C014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>- уровень мотивации и познавательной активности воспитанников к знаниям выше среднего;</w:t>
      </w:r>
    </w:p>
    <w:p w:rsidR="0054086A" w:rsidRPr="00AF62CF" w:rsidRDefault="0054086A" w:rsidP="00C014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>- общий фон настроения и психофизиологического состояния на занятиях оптимально положительный, безопасный и благоприятный для творческого развития;</w:t>
      </w:r>
    </w:p>
    <w:p w:rsidR="0054086A" w:rsidRPr="00AF62CF" w:rsidRDefault="0054086A" w:rsidP="00C01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 xml:space="preserve">- 100% занятость в кружках (большинство учащихся класса посещает 3-4  кружка в системе дополнительного образования); </w:t>
      </w:r>
    </w:p>
    <w:p w:rsidR="0054086A" w:rsidRPr="00AF62CF" w:rsidRDefault="0054086A" w:rsidP="00C014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 xml:space="preserve">-  высокий уровень общей культуры и дисциплины, воспитанности, успеваемости учеников; </w:t>
      </w:r>
    </w:p>
    <w:p w:rsidR="0054086A" w:rsidRPr="00AF62CF" w:rsidRDefault="0054086A" w:rsidP="00C01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>- включенность каждого учащегося  в воспитательные ситуации, участие каждого учащегося в конкурсах и мероприятиях;</w:t>
      </w:r>
    </w:p>
    <w:p w:rsidR="0054086A" w:rsidRPr="00AF62CF" w:rsidRDefault="0054086A" w:rsidP="00C014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>-  участие классного коллектива в общешкольных мероприятиях и  во внешкольных мероприятиях, развитие самоуправления, индивидуальная и коллективная деятельность учащихся.</w:t>
      </w:r>
    </w:p>
    <w:p w:rsidR="0054086A" w:rsidRPr="00AF62CF" w:rsidRDefault="0054086A" w:rsidP="00C0142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 xml:space="preserve">Моя работа отмечена грамотами и благодарственными письмами </w:t>
      </w:r>
    </w:p>
    <w:p w:rsidR="0054086A" w:rsidRPr="00AF62CF" w:rsidRDefault="0054086A" w:rsidP="00C014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62CF">
        <w:rPr>
          <w:rFonts w:ascii="Times New Roman" w:hAnsi="Times New Roman"/>
          <w:sz w:val="24"/>
          <w:szCs w:val="24"/>
        </w:rPr>
        <w:t>(Приложение 4).</w:t>
      </w:r>
    </w:p>
    <w:p w:rsidR="0054086A" w:rsidRDefault="0054086A" w:rsidP="00135ACE">
      <w:pPr>
        <w:rPr>
          <w:rFonts w:ascii="Times New Roman" w:hAnsi="Times New Roman"/>
          <w:color w:val="FF0000"/>
          <w:sz w:val="24"/>
          <w:szCs w:val="24"/>
        </w:rPr>
      </w:pPr>
    </w:p>
    <w:p w:rsidR="0054086A" w:rsidRDefault="0054086A" w:rsidP="00135ACE">
      <w:pPr>
        <w:rPr>
          <w:rFonts w:ascii="Times New Roman" w:hAnsi="Times New Roman"/>
          <w:color w:val="FF0000"/>
          <w:sz w:val="24"/>
          <w:szCs w:val="24"/>
        </w:rPr>
      </w:pPr>
    </w:p>
    <w:p w:rsidR="0054086A" w:rsidRDefault="0054086A" w:rsidP="00135ACE">
      <w:pPr>
        <w:rPr>
          <w:rFonts w:ascii="Times New Roman" w:hAnsi="Times New Roman"/>
          <w:color w:val="FF0000"/>
          <w:sz w:val="24"/>
          <w:szCs w:val="24"/>
        </w:rPr>
      </w:pPr>
    </w:p>
    <w:p w:rsidR="0054086A" w:rsidRDefault="0054086A" w:rsidP="00135ACE">
      <w:pPr>
        <w:rPr>
          <w:rFonts w:ascii="Times New Roman" w:hAnsi="Times New Roman"/>
          <w:color w:val="FF0000"/>
          <w:sz w:val="24"/>
          <w:szCs w:val="24"/>
        </w:rPr>
      </w:pPr>
    </w:p>
    <w:p w:rsidR="0054086A" w:rsidRDefault="0054086A" w:rsidP="00135ACE">
      <w:pPr>
        <w:rPr>
          <w:rFonts w:ascii="Times New Roman" w:hAnsi="Times New Roman"/>
          <w:color w:val="FF0000"/>
          <w:sz w:val="24"/>
          <w:szCs w:val="24"/>
        </w:rPr>
      </w:pPr>
    </w:p>
    <w:p w:rsidR="0054086A" w:rsidRDefault="0054086A" w:rsidP="00135ACE">
      <w:pPr>
        <w:rPr>
          <w:rFonts w:ascii="Times New Roman" w:hAnsi="Times New Roman"/>
          <w:color w:val="FF0000"/>
          <w:sz w:val="24"/>
          <w:szCs w:val="24"/>
        </w:rPr>
      </w:pPr>
    </w:p>
    <w:p w:rsidR="0054086A" w:rsidRPr="00135ACE" w:rsidRDefault="0054086A" w:rsidP="00135ACE">
      <w:pPr>
        <w:rPr>
          <w:rFonts w:ascii="Times New Roman" w:hAnsi="Times New Roman"/>
          <w:color w:val="FF0000"/>
          <w:sz w:val="24"/>
          <w:szCs w:val="24"/>
        </w:rPr>
      </w:pPr>
    </w:p>
    <w:p w:rsidR="0054086A" w:rsidRPr="002F7422" w:rsidRDefault="0054086A" w:rsidP="002F7422">
      <w:pPr>
        <w:tabs>
          <w:tab w:val="left" w:pos="2700"/>
        </w:tabs>
        <w:spacing w:after="0" w:line="240" w:lineRule="auto"/>
        <w:rPr>
          <w:rStyle w:val="Emphasis"/>
          <w:rFonts w:ascii="Times New Roman" w:hAnsi="Times New Roman"/>
          <w:b/>
          <w:bCs/>
          <w:i w:val="0"/>
          <w:sz w:val="24"/>
          <w:szCs w:val="24"/>
        </w:rPr>
      </w:pPr>
      <w:r w:rsidRPr="002F7422">
        <w:rPr>
          <w:rStyle w:val="Emphasis"/>
          <w:rFonts w:ascii="Times New Roman" w:hAnsi="Times New Roman"/>
          <w:b/>
          <w:bCs/>
          <w:i w:val="0"/>
          <w:sz w:val="24"/>
          <w:szCs w:val="24"/>
        </w:rPr>
        <w:t>Поставленные цели и задачи реализуются по следующим направлениям:</w:t>
      </w:r>
    </w:p>
    <w:p w:rsidR="0054086A" w:rsidRPr="002F7422" w:rsidRDefault="0054086A" w:rsidP="002F7422">
      <w:pPr>
        <w:tabs>
          <w:tab w:val="left" w:pos="2700"/>
        </w:tabs>
        <w:spacing w:after="0" w:line="240" w:lineRule="auto"/>
        <w:rPr>
          <w:rStyle w:val="Emphasis"/>
          <w:rFonts w:ascii="Times New Roman" w:hAnsi="Times New Roman"/>
          <w:b/>
          <w:bCs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1"/>
        <w:gridCol w:w="2356"/>
        <w:gridCol w:w="2454"/>
        <w:gridCol w:w="2318"/>
      </w:tblGrid>
      <w:tr w:rsidR="0054086A" w:rsidRPr="00EE7B5F" w:rsidTr="00CD7121">
        <w:tc>
          <w:tcPr>
            <w:tcW w:w="2443" w:type="dxa"/>
          </w:tcPr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2356" w:type="dxa"/>
          </w:tcPr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Внеклассная работа</w:t>
            </w:r>
          </w:p>
        </w:tc>
        <w:tc>
          <w:tcPr>
            <w:tcW w:w="2454" w:type="dxa"/>
          </w:tcPr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2318" w:type="dxa"/>
          </w:tcPr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Досуговая деятельность (внешкольная работа)</w:t>
            </w:r>
          </w:p>
        </w:tc>
      </w:tr>
      <w:tr w:rsidR="0054086A" w:rsidRPr="00EE7B5F" w:rsidTr="00CD7121">
        <w:tc>
          <w:tcPr>
            <w:tcW w:w="2443" w:type="dxa"/>
          </w:tcPr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Предусматривает воспитательную работу по всем предметам с учётом государственной общеобразовательной программы.</w:t>
            </w:r>
          </w:p>
        </w:tc>
        <w:tc>
          <w:tcPr>
            <w:tcW w:w="2356" w:type="dxa"/>
          </w:tcPr>
          <w:p w:rsidR="0054086A" w:rsidRPr="00EE7B5F" w:rsidRDefault="0054086A" w:rsidP="00FC5BEA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Осуществляется через классные часы с элементами …</w:t>
            </w:r>
          </w:p>
        </w:tc>
        <w:tc>
          <w:tcPr>
            <w:tcW w:w="2454" w:type="dxa"/>
          </w:tcPr>
          <w:p w:rsidR="0054086A" w:rsidRPr="002F7422" w:rsidRDefault="0054086A" w:rsidP="002F7422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Индивидуальные занятия в кружках и спортивных секциях</w:t>
            </w:r>
          </w:p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Групповые занятия в ГПД (кружки, факультативы) Коллективные занятия в ЦВР по программе «Радуга творчества»</w:t>
            </w:r>
          </w:p>
        </w:tc>
        <w:tc>
          <w:tcPr>
            <w:tcW w:w="2318" w:type="dxa"/>
          </w:tcPr>
          <w:p w:rsidR="0054086A" w:rsidRPr="002F7422" w:rsidRDefault="0054086A" w:rsidP="002F7422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Посещение районной библиотеки</w:t>
            </w:r>
          </w:p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сотрудничество с театром «Аквариум»</w:t>
            </w:r>
          </w:p>
        </w:tc>
      </w:tr>
    </w:tbl>
    <w:p w:rsidR="0054086A" w:rsidRPr="002F7422" w:rsidRDefault="0054086A" w:rsidP="002F7422">
      <w:pPr>
        <w:tabs>
          <w:tab w:val="left" w:pos="720"/>
        </w:tabs>
        <w:spacing w:after="0" w:line="240" w:lineRule="auto"/>
        <w:rPr>
          <w:rStyle w:val="Emphasis"/>
          <w:rFonts w:ascii="Times New Roman" w:hAnsi="Times New Roman"/>
          <w:bCs/>
          <w:i w:val="0"/>
          <w:sz w:val="24"/>
          <w:szCs w:val="24"/>
        </w:rPr>
      </w:pPr>
      <w:r w:rsidRPr="002F7422">
        <w:rPr>
          <w:rStyle w:val="Emphasis"/>
          <w:rFonts w:ascii="Times New Roman" w:hAnsi="Times New Roman"/>
          <w:bCs/>
          <w:i w:val="0"/>
          <w:sz w:val="24"/>
          <w:szCs w:val="24"/>
        </w:rPr>
        <w:tab/>
        <w:t>Рассмотрим более подробно: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3212"/>
        <w:gridCol w:w="3145"/>
      </w:tblGrid>
      <w:tr w:rsidR="0054086A" w:rsidRPr="00EE7B5F" w:rsidTr="00CD7121">
        <w:tc>
          <w:tcPr>
            <w:tcW w:w="3214" w:type="dxa"/>
          </w:tcPr>
          <w:p w:rsidR="0054086A" w:rsidRPr="002F7422" w:rsidRDefault="0054086A" w:rsidP="002F7422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Внеклассная работа</w:t>
            </w:r>
          </w:p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Классные часы</w:t>
            </w:r>
          </w:p>
        </w:tc>
        <w:tc>
          <w:tcPr>
            <w:tcW w:w="3212" w:type="dxa"/>
          </w:tcPr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3145" w:type="dxa"/>
          </w:tcPr>
          <w:p w:rsidR="0054086A" w:rsidRPr="002F7422" w:rsidRDefault="0054086A" w:rsidP="002F7422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 xml:space="preserve">Досуговая деятельность </w:t>
            </w:r>
          </w:p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(внешкольная работа)</w:t>
            </w:r>
          </w:p>
        </w:tc>
      </w:tr>
      <w:tr w:rsidR="0054086A" w:rsidRPr="00EE7B5F" w:rsidTr="00CD7121">
        <w:trPr>
          <w:trHeight w:val="349"/>
        </w:trPr>
        <w:tc>
          <w:tcPr>
            <w:tcW w:w="3214" w:type="dxa"/>
          </w:tcPr>
          <w:p w:rsidR="0054086A" w:rsidRPr="002F7422" w:rsidRDefault="0054086A" w:rsidP="002F7422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  <w:p w:rsidR="0054086A" w:rsidRPr="00EE7B5F" w:rsidRDefault="0054086A" w:rsidP="002F7422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2" w:type="dxa"/>
          </w:tcPr>
          <w:p w:rsidR="0054086A" w:rsidRPr="002F7422" w:rsidRDefault="0054086A" w:rsidP="002F7422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Компьютерная графика</w:t>
            </w:r>
          </w:p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Бумажная пластика</w:t>
            </w:r>
          </w:p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Посещение музеев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4086A" w:rsidRPr="002F7422" w:rsidRDefault="0054086A" w:rsidP="002F7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Автобусные экскурсии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Пешеходная экскурсия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</w:p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FC5BEA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 xml:space="preserve">Посещение театра </w:t>
            </w:r>
          </w:p>
          <w:p w:rsidR="0054086A" w:rsidRPr="00EE7B5F" w:rsidRDefault="0054086A" w:rsidP="00FC5BEA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86A" w:rsidRPr="00EE7B5F" w:rsidTr="00CD7121">
        <w:tc>
          <w:tcPr>
            <w:tcW w:w="3214" w:type="dxa"/>
          </w:tcPr>
          <w:p w:rsidR="0054086A" w:rsidRPr="00FC5BEA" w:rsidRDefault="0054086A" w:rsidP="002F7422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6 класс</w:t>
            </w:r>
          </w:p>
          <w:p w:rsidR="0054086A" w:rsidRPr="00EE7B5F" w:rsidRDefault="0054086A" w:rsidP="00FC5BEA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2" w:type="dxa"/>
          </w:tcPr>
          <w:p w:rsidR="0054086A" w:rsidRPr="002F7422" w:rsidRDefault="0054086A" w:rsidP="00FC5BEA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Компьютерная графика</w:t>
            </w:r>
          </w:p>
          <w:p w:rsidR="0054086A" w:rsidRPr="00EE7B5F" w:rsidRDefault="0054086A" w:rsidP="00FC5B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086A" w:rsidRPr="00EE7B5F" w:rsidRDefault="0054086A" w:rsidP="00FC5B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086A" w:rsidRPr="00EE7B5F" w:rsidRDefault="0054086A" w:rsidP="00FC5B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Бумажная пластика</w:t>
            </w:r>
          </w:p>
          <w:p w:rsidR="0054086A" w:rsidRPr="00EE7B5F" w:rsidRDefault="0054086A" w:rsidP="002F7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54086A" w:rsidRPr="00EE7B5F" w:rsidRDefault="0054086A" w:rsidP="00FC5B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Посещение музеев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4086A" w:rsidRPr="002F7422" w:rsidRDefault="0054086A" w:rsidP="00FC5B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FC5B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Автобусные экскурсии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4086A" w:rsidRPr="00EE7B5F" w:rsidRDefault="0054086A" w:rsidP="00FC5B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FC5B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Пешеходная экскурсия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</w:p>
          <w:p w:rsidR="0054086A" w:rsidRPr="00EE7B5F" w:rsidRDefault="0054086A" w:rsidP="00FC5B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FC5BEA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 xml:space="preserve">Посещение театра </w:t>
            </w:r>
          </w:p>
          <w:p w:rsidR="0054086A" w:rsidRPr="00EE7B5F" w:rsidRDefault="0054086A" w:rsidP="00FC5B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86A" w:rsidRPr="00EE7B5F" w:rsidTr="00CD7121">
        <w:tc>
          <w:tcPr>
            <w:tcW w:w="3214" w:type="dxa"/>
          </w:tcPr>
          <w:p w:rsidR="0054086A" w:rsidRPr="00FC5BEA" w:rsidRDefault="0054086A" w:rsidP="009E3883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7 класс</w:t>
            </w:r>
          </w:p>
          <w:p w:rsidR="0054086A" w:rsidRPr="00EE7B5F" w:rsidRDefault="0054086A" w:rsidP="009E3883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2" w:type="dxa"/>
          </w:tcPr>
          <w:p w:rsidR="0054086A" w:rsidRPr="002F7422" w:rsidRDefault="0054086A" w:rsidP="009E3883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Компьютерная графика</w:t>
            </w:r>
          </w:p>
          <w:p w:rsidR="0054086A" w:rsidRPr="00EE7B5F" w:rsidRDefault="0054086A" w:rsidP="009E38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086A" w:rsidRPr="00EE7B5F" w:rsidRDefault="0054086A" w:rsidP="009E38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086A" w:rsidRPr="00EE7B5F" w:rsidRDefault="0054086A" w:rsidP="009E38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Бумажная пластика</w:t>
            </w:r>
          </w:p>
          <w:p w:rsidR="0054086A" w:rsidRPr="00EE7B5F" w:rsidRDefault="0054086A" w:rsidP="009E38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54086A" w:rsidRPr="00EE7B5F" w:rsidRDefault="0054086A" w:rsidP="009E38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Посещение музеев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4086A" w:rsidRPr="002F7422" w:rsidRDefault="0054086A" w:rsidP="009E38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9E38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Автобусные экскурсии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4086A" w:rsidRPr="00EE7B5F" w:rsidRDefault="0054086A" w:rsidP="009E38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9E38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Пешеходная экскурсия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</w:p>
          <w:p w:rsidR="0054086A" w:rsidRPr="00EE7B5F" w:rsidRDefault="0054086A" w:rsidP="009E38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9E3883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 xml:space="preserve">Посещение театра </w:t>
            </w:r>
          </w:p>
          <w:p w:rsidR="0054086A" w:rsidRPr="00EE7B5F" w:rsidRDefault="0054086A" w:rsidP="009E38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086A" w:rsidRPr="002F7422" w:rsidRDefault="0054086A" w:rsidP="002F74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086A" w:rsidRPr="005D3BD9" w:rsidRDefault="0054086A" w:rsidP="00EC74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86A" w:rsidRPr="00630371" w:rsidRDefault="0054086A" w:rsidP="00433E15">
      <w:pPr>
        <w:jc w:val="center"/>
        <w:rPr>
          <w:rFonts w:ascii="Times New Roman" w:hAnsi="Times New Roman"/>
          <w:b/>
          <w:bCs/>
          <w:color w:val="292526"/>
          <w:sz w:val="24"/>
          <w:szCs w:val="24"/>
        </w:rPr>
      </w:pPr>
      <w:r w:rsidRPr="00630371">
        <w:rPr>
          <w:rFonts w:ascii="Times New Roman" w:hAnsi="Times New Roman"/>
          <w:b/>
          <w:bCs/>
          <w:color w:val="292526"/>
          <w:sz w:val="24"/>
          <w:szCs w:val="24"/>
        </w:rPr>
        <w:t>Отличия толерантной личности от интолерантной</w:t>
      </w:r>
    </w:p>
    <w:p w:rsidR="0054086A" w:rsidRPr="00630371" w:rsidRDefault="0054086A" w:rsidP="00433E15">
      <w:pPr>
        <w:jc w:val="center"/>
        <w:rPr>
          <w:rFonts w:ascii="Times New Roman" w:hAnsi="Times New Roman"/>
          <w:color w:val="292526"/>
          <w:sz w:val="24"/>
          <w:szCs w:val="24"/>
        </w:rPr>
      </w:pPr>
    </w:p>
    <w:tbl>
      <w:tblPr>
        <w:tblW w:w="0" w:type="auto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261"/>
        <w:gridCol w:w="5463"/>
      </w:tblGrid>
      <w:tr w:rsidR="0054086A" w:rsidRPr="00EE7B5F" w:rsidTr="009E3883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54086A" w:rsidRPr="00EE7B5F" w:rsidRDefault="0054086A" w:rsidP="009E38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bCs/>
                <w:sz w:val="24"/>
                <w:szCs w:val="24"/>
              </w:rPr>
              <w:t>Толерантная личность</w:t>
            </w:r>
          </w:p>
        </w:tc>
        <w:tc>
          <w:tcPr>
            <w:tcW w:w="0" w:type="auto"/>
            <w:shd w:val="clear" w:color="auto" w:fill="FFFFFF"/>
          </w:tcPr>
          <w:p w:rsidR="0054086A" w:rsidRPr="00EE7B5F" w:rsidRDefault="0054086A" w:rsidP="009E38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bCs/>
                <w:sz w:val="24"/>
                <w:szCs w:val="24"/>
              </w:rPr>
              <w:t>Интолерантная личность</w:t>
            </w:r>
          </w:p>
        </w:tc>
      </w:tr>
      <w:tr w:rsidR="0054086A" w:rsidRPr="00EE7B5F" w:rsidTr="009E3883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54086A" w:rsidRPr="00EE7B5F" w:rsidRDefault="0054086A" w:rsidP="009E38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Толерантность означает уважение, 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>принятие и понимание многообразия культур нашего мира, форм самовыражения и способов проявления человеческой индивидуальности.</w:t>
            </w:r>
          </w:p>
          <w:p w:rsidR="0054086A" w:rsidRPr="00EE7B5F" w:rsidRDefault="0054086A" w:rsidP="009E38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bCs/>
                <w:sz w:val="24"/>
                <w:szCs w:val="24"/>
              </w:rPr>
              <w:t>Толерантность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– не терпимое отношение к несправедливости (в смысле внутреннего сопротивления), не отказ от своих убеждений или уступка чужим, не снисхождение или потворство, а активное отношение, признание и уважение прав и свобод других.</w:t>
            </w:r>
          </w:p>
        </w:tc>
        <w:tc>
          <w:tcPr>
            <w:tcW w:w="0" w:type="auto"/>
            <w:shd w:val="clear" w:color="auto" w:fill="FFFFFF"/>
          </w:tcPr>
          <w:p w:rsidR="0054086A" w:rsidRPr="00630371" w:rsidRDefault="0054086A" w:rsidP="009E3883">
            <w:pPr>
              <w:jc w:val="both"/>
              <w:rPr>
                <w:rFonts w:ascii="Times New Roman" w:hAnsi="Times New Roman"/>
                <w:color w:val="292526"/>
                <w:sz w:val="24"/>
                <w:szCs w:val="24"/>
              </w:rPr>
            </w:pPr>
            <w:r w:rsidRPr="00630371">
              <w:rPr>
                <w:rFonts w:ascii="Times New Roman" w:hAnsi="Times New Roman"/>
                <w:b/>
                <w:bCs/>
                <w:color w:val="292526"/>
                <w:sz w:val="24"/>
                <w:szCs w:val="24"/>
              </w:rPr>
              <w:t xml:space="preserve">Интолерантный  </w:t>
            </w:r>
            <w:r w:rsidRPr="00630371">
              <w:rPr>
                <w:rFonts w:ascii="Times New Roman" w:hAnsi="Times New Roman"/>
                <w:color w:val="292526"/>
                <w:sz w:val="24"/>
                <w:szCs w:val="24"/>
              </w:rPr>
              <w:t>— повышенная агрессивность, некритичность  мышления, несформированность  образа «Я», безответственность, незащищенность, бескомпромиссность.</w:t>
            </w:r>
          </w:p>
          <w:p w:rsidR="0054086A" w:rsidRPr="00EE7B5F" w:rsidRDefault="0054086A" w:rsidP="009E388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0371">
              <w:rPr>
                <w:rFonts w:ascii="Times New Roman" w:hAnsi="Times New Roman"/>
                <w:color w:val="292526"/>
                <w:sz w:val="24"/>
                <w:szCs w:val="24"/>
              </w:rPr>
              <w:t>Исторически сложившийся менталитет наших граждан, как, впрочем, и граждан других стран, предполагает бинарность отношений: «свой - чужой», «черное -белое», «хорошее- плохое»</w:t>
            </w:r>
          </w:p>
        </w:tc>
      </w:tr>
      <w:tr w:rsidR="0054086A" w:rsidRPr="00EE7B5F" w:rsidTr="009E3883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54086A" w:rsidRPr="00EE7B5F" w:rsidRDefault="0054086A" w:rsidP="009E38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bCs/>
                <w:sz w:val="24"/>
                <w:szCs w:val="24"/>
              </w:rPr>
              <w:t>Черты толерантной личности</w:t>
            </w:r>
          </w:p>
        </w:tc>
        <w:tc>
          <w:tcPr>
            <w:tcW w:w="0" w:type="auto"/>
            <w:shd w:val="clear" w:color="auto" w:fill="FFFFFF"/>
          </w:tcPr>
          <w:p w:rsidR="0054086A" w:rsidRPr="00630371" w:rsidRDefault="0054086A" w:rsidP="009E3883">
            <w:pPr>
              <w:jc w:val="both"/>
              <w:rPr>
                <w:rFonts w:ascii="Times New Roman" w:hAnsi="Times New Roman"/>
                <w:b/>
                <w:bCs/>
                <w:color w:val="292526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bCs/>
                <w:sz w:val="24"/>
                <w:szCs w:val="24"/>
              </w:rPr>
              <w:t>Черты интолерантной личности</w:t>
            </w:r>
          </w:p>
        </w:tc>
      </w:tr>
      <w:tr w:rsidR="0054086A" w:rsidRPr="00EE7B5F" w:rsidTr="009E3883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54086A" w:rsidRPr="00EE7B5F" w:rsidRDefault="0054086A" w:rsidP="00433E1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уважение мнения других</w:t>
            </w:r>
          </w:p>
          <w:p w:rsidR="0054086A" w:rsidRPr="00EE7B5F" w:rsidRDefault="0054086A" w:rsidP="00433E1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доброжелательность</w:t>
            </w:r>
          </w:p>
          <w:p w:rsidR="0054086A" w:rsidRPr="00EE7B5F" w:rsidRDefault="0054086A" w:rsidP="00433E1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желание что-либо делать вместе</w:t>
            </w:r>
          </w:p>
          <w:p w:rsidR="0054086A" w:rsidRPr="00EE7B5F" w:rsidRDefault="0054086A" w:rsidP="00433E1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понимание и принятие</w:t>
            </w:r>
          </w:p>
          <w:p w:rsidR="0054086A" w:rsidRPr="00EE7B5F" w:rsidRDefault="0054086A" w:rsidP="00433E1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чуткость, любознательность</w:t>
            </w:r>
          </w:p>
          <w:p w:rsidR="0054086A" w:rsidRPr="00EE7B5F" w:rsidRDefault="0054086A" w:rsidP="00433E1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снисходительность</w:t>
            </w:r>
          </w:p>
          <w:p w:rsidR="0054086A" w:rsidRPr="00EE7B5F" w:rsidRDefault="0054086A" w:rsidP="00433E1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доверие, гуманизм</w:t>
            </w:r>
          </w:p>
          <w:p w:rsidR="0054086A" w:rsidRPr="00630371" w:rsidRDefault="0054086A" w:rsidP="00433E1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color w:val="292526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0371">
              <w:rPr>
                <w:rFonts w:ascii="Times New Roman" w:hAnsi="Times New Roman"/>
                <w:bCs/>
                <w:color w:val="292526"/>
                <w:sz w:val="24"/>
                <w:szCs w:val="24"/>
              </w:rPr>
              <w:t>расположенность к другим;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bCs/>
                <w:color w:val="292526"/>
                <w:lang w:eastAsia="en-US"/>
              </w:rPr>
            </w:pPr>
            <w:r w:rsidRPr="00630371">
              <w:rPr>
                <w:color w:val="292526"/>
                <w:lang w:eastAsia="en-US"/>
              </w:rPr>
              <w:t xml:space="preserve"> </w:t>
            </w:r>
            <w:r w:rsidRPr="00630371">
              <w:rPr>
                <w:bCs/>
                <w:color w:val="292526"/>
                <w:lang w:eastAsia="en-US"/>
              </w:rPr>
              <w:t>снисходительность;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bCs/>
                <w:color w:val="292526"/>
                <w:lang w:eastAsia="en-US"/>
              </w:rPr>
            </w:pPr>
            <w:r w:rsidRPr="00630371">
              <w:rPr>
                <w:color w:val="292526"/>
                <w:lang w:eastAsia="en-US"/>
              </w:rPr>
              <w:t xml:space="preserve"> </w:t>
            </w:r>
            <w:r w:rsidRPr="00630371">
              <w:rPr>
                <w:bCs/>
                <w:color w:val="292526"/>
                <w:lang w:eastAsia="en-US"/>
              </w:rPr>
              <w:t>терпение;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bCs/>
                <w:color w:val="292526"/>
                <w:lang w:eastAsia="en-US"/>
              </w:rPr>
            </w:pPr>
            <w:r w:rsidRPr="00630371">
              <w:rPr>
                <w:color w:val="292526"/>
                <w:lang w:eastAsia="en-US"/>
              </w:rPr>
              <w:t xml:space="preserve"> </w:t>
            </w:r>
            <w:r w:rsidRPr="00630371">
              <w:rPr>
                <w:bCs/>
                <w:color w:val="292526"/>
                <w:lang w:eastAsia="en-US"/>
              </w:rPr>
              <w:t>чувство юмора;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bCs/>
                <w:color w:val="292526"/>
                <w:lang w:eastAsia="en-US"/>
              </w:rPr>
            </w:pPr>
            <w:r w:rsidRPr="00630371">
              <w:rPr>
                <w:bCs/>
                <w:color w:val="292526"/>
                <w:lang w:eastAsia="en-US"/>
              </w:rPr>
              <w:t>доверие;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bCs/>
                <w:color w:val="292526"/>
                <w:lang w:eastAsia="en-US"/>
              </w:rPr>
            </w:pPr>
            <w:r w:rsidRPr="00630371">
              <w:rPr>
                <w:bCs/>
                <w:color w:val="292526"/>
                <w:lang w:eastAsia="en-US"/>
              </w:rPr>
              <w:t>альтруизм;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bCs/>
                <w:color w:val="292526"/>
                <w:lang w:eastAsia="en-US"/>
              </w:rPr>
            </w:pPr>
            <w:r w:rsidRPr="00630371">
              <w:rPr>
                <w:bCs/>
                <w:color w:val="292526"/>
                <w:lang w:eastAsia="en-US"/>
              </w:rPr>
              <w:t>терпимость к различиям;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bCs/>
                <w:color w:val="292526"/>
                <w:lang w:eastAsia="en-US"/>
              </w:rPr>
            </w:pPr>
            <w:r w:rsidRPr="00630371">
              <w:rPr>
                <w:color w:val="292526"/>
                <w:lang w:eastAsia="en-US"/>
              </w:rPr>
              <w:t xml:space="preserve"> </w:t>
            </w:r>
            <w:r w:rsidRPr="00630371">
              <w:rPr>
                <w:bCs/>
                <w:color w:val="292526"/>
                <w:lang w:eastAsia="en-US"/>
              </w:rPr>
              <w:t>умение владеть собой;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bCs/>
                <w:color w:val="292526"/>
                <w:lang w:eastAsia="en-US"/>
              </w:rPr>
            </w:pPr>
            <w:r w:rsidRPr="00630371">
              <w:rPr>
                <w:bCs/>
                <w:color w:val="292526"/>
                <w:lang w:eastAsia="en-US"/>
              </w:rPr>
              <w:t>умение не обсуждать других;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bCs/>
                <w:color w:val="292526"/>
                <w:lang w:eastAsia="en-US"/>
              </w:rPr>
            </w:pPr>
            <w:r w:rsidRPr="00630371">
              <w:rPr>
                <w:bCs/>
                <w:color w:val="292526"/>
                <w:lang w:eastAsia="en-US"/>
              </w:rPr>
              <w:t>гуманизм;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bCs/>
                <w:color w:val="292526"/>
                <w:lang w:eastAsia="en-US"/>
              </w:rPr>
            </w:pPr>
            <w:r w:rsidRPr="00630371">
              <w:rPr>
                <w:color w:val="292526"/>
                <w:lang w:eastAsia="en-US"/>
              </w:rPr>
              <w:t xml:space="preserve"> </w:t>
            </w:r>
            <w:r w:rsidRPr="00630371">
              <w:rPr>
                <w:bCs/>
                <w:color w:val="292526"/>
                <w:lang w:eastAsia="en-US"/>
              </w:rPr>
              <w:t>умение слушать и слышать;</w:t>
            </w:r>
          </w:p>
          <w:p w:rsidR="0054086A" w:rsidRPr="00630371" w:rsidRDefault="0054086A" w:rsidP="009E3883">
            <w:pPr>
              <w:pStyle w:val="ListParagraph"/>
              <w:numPr>
                <w:ilvl w:val="0"/>
                <w:numId w:val="1"/>
              </w:numPr>
              <w:ind w:left="0"/>
              <w:jc w:val="both"/>
            </w:pPr>
            <w:r w:rsidRPr="00630371">
              <w:rPr>
                <w:color w:val="292526"/>
                <w:lang w:eastAsia="en-US"/>
              </w:rPr>
              <w:t xml:space="preserve"> </w:t>
            </w:r>
            <w:r w:rsidRPr="00630371">
              <w:rPr>
                <w:bCs/>
                <w:color w:val="292526"/>
                <w:lang w:eastAsia="en-US"/>
              </w:rPr>
              <w:t>способность к сопереживанию.</w:t>
            </w:r>
          </w:p>
        </w:tc>
        <w:tc>
          <w:tcPr>
            <w:tcW w:w="0" w:type="auto"/>
            <w:shd w:val="clear" w:color="auto" w:fill="FFFFFF"/>
          </w:tcPr>
          <w:p w:rsidR="0054086A" w:rsidRPr="00EE7B5F" w:rsidRDefault="0054086A" w:rsidP="00433E1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непонимание </w:t>
            </w:r>
          </w:p>
          <w:p w:rsidR="0054086A" w:rsidRPr="00EE7B5F" w:rsidRDefault="0054086A" w:rsidP="00433E1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игнорирование </w:t>
            </w:r>
          </w:p>
          <w:p w:rsidR="0054086A" w:rsidRPr="00EE7B5F" w:rsidRDefault="0054086A" w:rsidP="00433E1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эгоизм</w:t>
            </w:r>
          </w:p>
          <w:p w:rsidR="0054086A" w:rsidRPr="00EE7B5F" w:rsidRDefault="0054086A" w:rsidP="00433E1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нетерпимость</w:t>
            </w:r>
          </w:p>
          <w:p w:rsidR="0054086A" w:rsidRPr="00EE7B5F" w:rsidRDefault="0054086A" w:rsidP="00433E1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выражение пренебрежения</w:t>
            </w:r>
          </w:p>
          <w:p w:rsidR="0054086A" w:rsidRPr="00EE7B5F" w:rsidRDefault="0054086A" w:rsidP="00433E1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раздражительность</w:t>
            </w:r>
          </w:p>
          <w:p w:rsidR="0054086A" w:rsidRPr="00EE7B5F" w:rsidRDefault="0054086A" w:rsidP="00433E1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равнодушие</w:t>
            </w:r>
          </w:p>
          <w:p w:rsidR="0054086A" w:rsidRPr="00EE7B5F" w:rsidRDefault="0054086A" w:rsidP="00433E1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цинизм</w:t>
            </w:r>
          </w:p>
          <w:p w:rsidR="0054086A" w:rsidRPr="00EE7B5F" w:rsidRDefault="0054086A" w:rsidP="00433E1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немотивированная агрессивность</w:t>
            </w:r>
          </w:p>
        </w:tc>
      </w:tr>
      <w:tr w:rsidR="0054086A" w:rsidRPr="00EE7B5F" w:rsidTr="009E3883">
        <w:trPr>
          <w:trHeight w:val="2206"/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54086A" w:rsidRPr="00EE7B5F" w:rsidRDefault="0054086A" w:rsidP="009E38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Толерантный путь 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>это путь человека, хорошо знающего себя, комфортно чувствующего себя в окружающей среде, понимающего других людей и готового прийти на помощь, человека с доброжелательным отношением к иным культурам, взглядам, традициям</w:t>
            </w:r>
          </w:p>
        </w:tc>
        <w:tc>
          <w:tcPr>
            <w:tcW w:w="0" w:type="auto"/>
            <w:shd w:val="clear" w:color="auto" w:fill="FFFFFF"/>
          </w:tcPr>
          <w:p w:rsidR="0054086A" w:rsidRPr="00630371" w:rsidRDefault="0054086A" w:rsidP="009E3883">
            <w:pPr>
              <w:pStyle w:val="NormalWeb"/>
              <w:jc w:val="both"/>
            </w:pPr>
            <w:r w:rsidRPr="00630371">
              <w:rPr>
                <w:b/>
                <w:bCs/>
              </w:rPr>
              <w:t xml:space="preserve">Интолерантный путь  </w:t>
            </w:r>
            <w:r w:rsidRPr="00630371">
              <w:t xml:space="preserve">характеризуется представлением человека о собственной исключительности, низким уровнем воспитанности, чувством дискомфортности существования в окружающей его действительности, желанием власти, неприятием противоположных взглядов, традиций и обычаев. </w:t>
            </w:r>
          </w:p>
        </w:tc>
      </w:tr>
    </w:tbl>
    <w:p w:rsidR="0054086A" w:rsidRPr="00630371" w:rsidRDefault="0054086A" w:rsidP="00576B5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Ученик: Армяне, народ, который является основным населением Армении. Компактно проживают в Нагорном Карабахе и Грузии. Живут также более чем в 70 странах: в России, США, Франции, Иране, Сирии, Ливане, Аргентине, Австралии и других странах. Общая численность – около 10 млн. человек. Язык армянский. Верующие – христиане.</w:t>
      </w:r>
    </w:p>
    <w:p w:rsidR="0054086A" w:rsidRPr="00630371" w:rsidRDefault="0054086A" w:rsidP="00576B5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Ученик: Грузины, народ, который является основным населением Грузии. Общая численность – около 5 млн. человек. В России проживают свыше 200 тысяч человек. Живут так же в Азербайджане, на Украине, в Казахстане, в Турции, Иране и других странах.</w:t>
      </w:r>
    </w:p>
    <w:p w:rsidR="0054086A" w:rsidRPr="00630371" w:rsidRDefault="0054086A" w:rsidP="00576B5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Ученик: Даргинцы, народ в России, коренное население Дагестана. Численность в России 360 тысяч человек, из них 280 тысяч человек в Дагестане. Язык – даргинский. Верующие – мусульмане.</w:t>
      </w:r>
    </w:p>
    <w:p w:rsidR="0054086A" w:rsidRPr="00630371" w:rsidRDefault="0054086A" w:rsidP="00576B5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Ученик: Русские, крупнейший по численности народ РФ – около 120 млн. человек. Расселены по всей территории России. Живет так же: на Украине, в Казахстане, Узбекистане, Белоруссии, Киргизии, Латвии, Молдавии, Армении, США и в других странах. Общая численность – 146 млн. человек. Язык – русский. Большая часть верующих – православные, в том числе старообрядцы.</w:t>
      </w:r>
    </w:p>
    <w:p w:rsidR="0054086A" w:rsidRPr="00630371" w:rsidRDefault="0054086A" w:rsidP="00576B5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Ученик: Чеченцы, народ в России, основное население Чечни. В Чечне и Ингушетии </w:t>
      </w:r>
      <w:r w:rsidRPr="005E74D6">
        <w:rPr>
          <w:rFonts w:ascii="Times New Roman" w:hAnsi="Times New Roman"/>
          <w:sz w:val="24"/>
          <w:szCs w:val="24"/>
        </w:rPr>
        <w:t>проживают</w:t>
      </w:r>
      <w:r w:rsidRPr="00630371">
        <w:rPr>
          <w:rFonts w:ascii="Times New Roman" w:hAnsi="Times New Roman"/>
          <w:sz w:val="24"/>
          <w:szCs w:val="24"/>
        </w:rPr>
        <w:t xml:space="preserve"> свыше 750 тысяч человек. Живут так же в Казахстане, Киргизии, на Украине и в других странах. Язык – чеченский. Верующие – мусульмане.</w:t>
      </w:r>
    </w:p>
    <w:p w:rsidR="0054086A" w:rsidRPr="00630371" w:rsidRDefault="0054086A" w:rsidP="00576B5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  Ученик: Азербайджанцы, народ в России, основное население Азербайджана. Язык – азербайджанский. Вероисповедание – мусульманство. Азербайджанский народ создал самобытную культуру: фольклор, литературу, изобразительное искусство, зодчество, музыку. С давних времён славятся изделия народных мастеров, развивающих такие традиционные промыслы, как ковроделие, златокузнечество, обработка дерева, камня и др.</w:t>
      </w:r>
    </w:p>
    <w:p w:rsidR="0054086A" w:rsidRPr="005E74D6" w:rsidRDefault="0054086A" w:rsidP="00DD5C49">
      <w:pPr>
        <w:pStyle w:val="NormalWeb"/>
        <w:jc w:val="center"/>
        <w:rPr>
          <w:b/>
          <w:bCs/>
        </w:rPr>
      </w:pPr>
      <w:r w:rsidRPr="005E74D6">
        <w:t>.</w:t>
      </w:r>
      <w:r w:rsidRPr="005E74D6">
        <w:rPr>
          <w:b/>
          <w:bCs/>
        </w:rPr>
        <w:t xml:space="preserve"> Принципы жизнедеятельности классного коллектива:</w:t>
      </w:r>
    </w:p>
    <w:p w:rsidR="0054086A" w:rsidRPr="005E74D6" w:rsidRDefault="0054086A" w:rsidP="00DD5C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Познай себя – это интересно! </w:t>
      </w:r>
    </w:p>
    <w:p w:rsidR="0054086A" w:rsidRPr="005E74D6" w:rsidRDefault="0054086A" w:rsidP="00DD5C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Сотвори себя – это необходимо! </w:t>
      </w:r>
    </w:p>
    <w:p w:rsidR="0054086A" w:rsidRPr="005E74D6" w:rsidRDefault="0054086A" w:rsidP="00DD5C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Утверди себя – это возможно! </w:t>
      </w:r>
    </w:p>
    <w:p w:rsidR="0054086A" w:rsidRPr="005E74D6" w:rsidRDefault="0054086A" w:rsidP="00DD5C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Прояви себя – это реально! </w:t>
      </w:r>
    </w:p>
    <w:p w:rsidR="0054086A" w:rsidRPr="005E74D6" w:rsidRDefault="0054086A" w:rsidP="00DD5C49">
      <w:pPr>
        <w:pStyle w:val="NormalWeb"/>
        <w:jc w:val="center"/>
        <w:rPr>
          <w:b/>
          <w:bCs/>
        </w:rPr>
      </w:pPr>
      <w:r w:rsidRPr="005E74D6">
        <w:rPr>
          <w:b/>
          <w:bCs/>
        </w:rPr>
        <w:t>Правила жизни в классном коллективе: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Настойчивость в учёбе, труде, спорте. 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Относиться к окружающим, помня золотое правило: не делай людям того, чего не желаешь себе. 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Относиться к людским недостаткам терпимо. 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Хочешь иметь успех – выгляди так, как будто ты его имеешь. 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Добросовестно относиться к учёбе. 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Не опаздывать в школу и не пропускать занятия! 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Добросовестно относиться к своим поручениям. 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Не отказывать в помощи одноклассникам. 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Соблюдать порядок и чистоту в классе и школе. 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Нужно жить весело, содержательно, быть активным, творчески подходить к любому делу. </w:t>
      </w:r>
    </w:p>
    <w:p w:rsidR="0054086A" w:rsidRPr="005E74D6" w:rsidRDefault="0054086A" w:rsidP="00DD5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Дорожите дружбой, помните - мы коллектив! </w:t>
      </w:r>
    </w:p>
    <w:p w:rsidR="0054086A" w:rsidRPr="005E74D6" w:rsidRDefault="0054086A" w:rsidP="00DD5C49">
      <w:pPr>
        <w:pStyle w:val="NormalWeb"/>
        <w:jc w:val="center"/>
      </w:pPr>
      <w:r w:rsidRPr="005E74D6">
        <w:rPr>
          <w:b/>
          <w:bCs/>
        </w:rPr>
        <w:t>Основные виды деятельности</w:t>
      </w:r>
      <w:r w:rsidRPr="005E74D6">
        <w:t>.</w:t>
      </w:r>
    </w:p>
    <w:p w:rsidR="0054086A" w:rsidRPr="005E74D6" w:rsidRDefault="0054086A" w:rsidP="00DD5C4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познавательная </w:t>
      </w:r>
    </w:p>
    <w:p w:rsidR="0054086A" w:rsidRPr="005E74D6" w:rsidRDefault="0054086A" w:rsidP="00DD5C4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игровая </w:t>
      </w:r>
    </w:p>
    <w:p w:rsidR="0054086A" w:rsidRPr="005E74D6" w:rsidRDefault="0054086A" w:rsidP="00DD5C4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творческая </w:t>
      </w:r>
    </w:p>
    <w:p w:rsidR="0054086A" w:rsidRPr="005E74D6" w:rsidRDefault="0054086A" w:rsidP="00DD5C4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спортивная </w:t>
      </w:r>
    </w:p>
    <w:p w:rsidR="0054086A" w:rsidRPr="005E74D6" w:rsidRDefault="0054086A" w:rsidP="00DD5C4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коммуникативная (общение) </w:t>
      </w:r>
    </w:p>
    <w:p w:rsidR="0054086A" w:rsidRPr="005E74D6" w:rsidRDefault="0054086A" w:rsidP="00DD5C4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досуг </w:t>
      </w:r>
    </w:p>
    <w:p w:rsidR="0054086A" w:rsidRPr="005E74D6" w:rsidRDefault="0054086A" w:rsidP="00DD5C4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допрофессиональная </w:t>
      </w:r>
    </w:p>
    <w:p w:rsidR="0054086A" w:rsidRPr="005E74D6" w:rsidRDefault="0054086A" w:rsidP="00DD5C49">
      <w:pPr>
        <w:pStyle w:val="NormalWeb"/>
        <w:jc w:val="center"/>
        <w:rPr>
          <w:b/>
          <w:bCs/>
        </w:rPr>
      </w:pPr>
      <w:r w:rsidRPr="005E74D6">
        <w:rPr>
          <w:b/>
          <w:bCs/>
        </w:rPr>
        <w:t>Основные формы деятельности</w:t>
      </w:r>
    </w:p>
    <w:p w:rsidR="0054086A" w:rsidRPr="005E74D6" w:rsidRDefault="0054086A" w:rsidP="00DD5C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классные часы </w:t>
      </w:r>
    </w:p>
    <w:p w:rsidR="0054086A" w:rsidRPr="005E74D6" w:rsidRDefault="0054086A" w:rsidP="00DD5C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конкурсы </w:t>
      </w:r>
    </w:p>
    <w:p w:rsidR="0054086A" w:rsidRPr="005E74D6" w:rsidRDefault="0054086A" w:rsidP="00DD5C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экскурсии </w:t>
      </w:r>
    </w:p>
    <w:p w:rsidR="0054086A" w:rsidRPr="005E74D6" w:rsidRDefault="0054086A" w:rsidP="00DD5C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поисковая деятельность </w:t>
      </w:r>
    </w:p>
    <w:p w:rsidR="0054086A" w:rsidRDefault="0054086A" w:rsidP="00DD5C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4D6">
        <w:rPr>
          <w:rFonts w:ascii="Times New Roman" w:hAnsi="Times New Roman"/>
          <w:sz w:val="24"/>
          <w:szCs w:val="24"/>
        </w:rPr>
        <w:t xml:space="preserve">благотворительные мероприятия </w:t>
      </w:r>
    </w:p>
    <w:p w:rsidR="0054086A" w:rsidRPr="005E74D6" w:rsidRDefault="0054086A" w:rsidP="002459E2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4"/>
          <w:szCs w:val="24"/>
        </w:rPr>
      </w:pPr>
    </w:p>
    <w:p w:rsidR="0054086A" w:rsidRPr="002459E2" w:rsidRDefault="0054086A" w:rsidP="002459E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459E2">
        <w:rPr>
          <w:rFonts w:ascii="Times New Roman" w:hAnsi="Times New Roman"/>
          <w:b/>
          <w:sz w:val="24"/>
          <w:szCs w:val="24"/>
          <w:u w:val="single"/>
        </w:rPr>
        <w:t>Правила толерантного поведения в школе:</w:t>
      </w:r>
    </w:p>
    <w:p w:rsidR="0054086A" w:rsidRPr="002459E2" w:rsidRDefault="0054086A" w:rsidP="002459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Взаимное уважение.</w:t>
      </w:r>
    </w:p>
    <w:p w:rsidR="0054086A" w:rsidRPr="002459E2" w:rsidRDefault="0054086A" w:rsidP="002459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Полное понимание и терпимость друг к другу.</w:t>
      </w:r>
    </w:p>
    <w:p w:rsidR="0054086A" w:rsidRPr="002459E2" w:rsidRDefault="0054086A" w:rsidP="002459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Соблюдение «золотого правила нравственности»: относись к другим людям так, как хочешь, чтобы относились к тебе.</w:t>
      </w:r>
    </w:p>
    <w:p w:rsidR="0054086A" w:rsidRPr="002459E2" w:rsidRDefault="0054086A" w:rsidP="002459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Воспитывай в себе интеллигентность.</w:t>
      </w:r>
    </w:p>
    <w:p w:rsidR="0054086A" w:rsidRPr="002459E2" w:rsidRDefault="0054086A" w:rsidP="002459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Умей слушать учителя.</w:t>
      </w:r>
    </w:p>
    <w:p w:rsidR="0054086A" w:rsidRPr="002459E2" w:rsidRDefault="0054086A" w:rsidP="002459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Соблюдай порядок в кабинетах, где проходят занятия, уважая тем самым труд своих товарищей и сотрудников школы.</w:t>
      </w:r>
    </w:p>
    <w:p w:rsidR="0054086A" w:rsidRPr="002459E2" w:rsidRDefault="0054086A" w:rsidP="002459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В столовой уступай место малышам.</w:t>
      </w:r>
    </w:p>
    <w:p w:rsidR="0054086A" w:rsidRPr="002459E2" w:rsidRDefault="0054086A" w:rsidP="002459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Не забывай говорить слова приветствия каждому находящемуся в школе, помня, что школа – для ученика, ученик в ней – хозяин, а хозяин должен быть приветливым.</w:t>
      </w:r>
    </w:p>
    <w:p w:rsidR="0054086A" w:rsidRPr="002459E2" w:rsidRDefault="0054086A" w:rsidP="002459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Юноши должны вести себя по отношению к девушкам как истинные джентльмены.</w:t>
      </w:r>
    </w:p>
    <w:p w:rsidR="0054086A" w:rsidRPr="002459E2" w:rsidRDefault="0054086A" w:rsidP="002459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Не допуская нецензурной лексики.</w:t>
      </w:r>
    </w:p>
    <w:p w:rsidR="0054086A" w:rsidRPr="002459E2" w:rsidRDefault="0054086A" w:rsidP="002459E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4086A" w:rsidRPr="002459E2" w:rsidRDefault="0054086A" w:rsidP="002459E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459E2">
        <w:rPr>
          <w:rFonts w:ascii="Times New Roman" w:hAnsi="Times New Roman"/>
          <w:b/>
          <w:sz w:val="24"/>
          <w:szCs w:val="24"/>
          <w:u w:val="single"/>
        </w:rPr>
        <w:t>Правила толерантного общения:</w:t>
      </w:r>
    </w:p>
    <w:p w:rsidR="0054086A" w:rsidRPr="002459E2" w:rsidRDefault="0054086A" w:rsidP="002459E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Будь всегда внимательным.</w:t>
      </w:r>
    </w:p>
    <w:p w:rsidR="0054086A" w:rsidRPr="002459E2" w:rsidRDefault="0054086A" w:rsidP="002459E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Будь терпимым в споре, умей аргументировать свое мнение.</w:t>
      </w:r>
    </w:p>
    <w:p w:rsidR="0054086A" w:rsidRPr="002459E2" w:rsidRDefault="0054086A" w:rsidP="002459E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Будь гуманным и милосердным.</w:t>
      </w:r>
    </w:p>
    <w:p w:rsidR="0054086A" w:rsidRPr="002459E2" w:rsidRDefault="0054086A" w:rsidP="002459E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59E2">
        <w:rPr>
          <w:rFonts w:ascii="Times New Roman" w:hAnsi="Times New Roman"/>
          <w:sz w:val="24"/>
          <w:szCs w:val="24"/>
        </w:rPr>
        <w:t>Не оскорбляй собеседника.</w:t>
      </w:r>
    </w:p>
    <w:p w:rsidR="0054086A" w:rsidRPr="005E74D6" w:rsidRDefault="0054086A">
      <w:pPr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F50BC7">
      <w:pPr>
        <w:jc w:val="right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Приложение 2</w:t>
      </w:r>
    </w:p>
    <w:p w:rsidR="0054086A" w:rsidRDefault="0054086A" w:rsidP="00F50BC7">
      <w:pPr>
        <w:jc w:val="center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b/>
          <w:sz w:val="24"/>
          <w:szCs w:val="24"/>
        </w:rPr>
        <w:t>Результаты анкетирования, проведенного в феврале 2012</w:t>
      </w:r>
      <w:r w:rsidRPr="00630371">
        <w:rPr>
          <w:rFonts w:ascii="Times New Roman" w:hAnsi="Times New Roman"/>
          <w:sz w:val="24"/>
          <w:szCs w:val="24"/>
        </w:rPr>
        <w:t>.</w:t>
      </w:r>
    </w:p>
    <w:p w:rsidR="0054086A" w:rsidRPr="00630371" w:rsidRDefault="0054086A" w:rsidP="00F50BC7">
      <w:pPr>
        <w:jc w:val="center"/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F50BC7">
      <w:pPr>
        <w:jc w:val="center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 7 «В» класс 2011-2012 учебный год.</w:t>
      </w:r>
    </w:p>
    <w:p w:rsidR="0054086A" w:rsidRPr="00630371" w:rsidRDefault="0054086A" w:rsidP="00F50BC7">
      <w:pPr>
        <w:jc w:val="center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Классный руководитель: Вахрушева Алевтина Яковлевна</w:t>
      </w:r>
    </w:p>
    <w:p w:rsidR="0054086A" w:rsidRPr="00630371" w:rsidRDefault="0054086A" w:rsidP="00F50BC7">
      <w:pPr>
        <w:jc w:val="center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Участвовало 21 человек</w:t>
      </w:r>
    </w:p>
    <w:tbl>
      <w:tblPr>
        <w:tblW w:w="10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2"/>
        <w:gridCol w:w="1866"/>
        <w:gridCol w:w="1725"/>
        <w:gridCol w:w="1940"/>
        <w:gridCol w:w="2160"/>
        <w:gridCol w:w="1706"/>
        <w:gridCol w:w="4552"/>
      </w:tblGrid>
      <w:tr w:rsidR="0054086A" w:rsidRPr="00EE7B5F" w:rsidTr="009E3883">
        <w:trPr>
          <w:gridAfter w:val="1"/>
        </w:trPr>
        <w:tc>
          <w:tcPr>
            <w:tcW w:w="2419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16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С радостью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С привычным равнодушием</w:t>
            </w:r>
          </w:p>
        </w:tc>
        <w:tc>
          <w:tcPr>
            <w:tcW w:w="1677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С предчувствием неприятностей</w:t>
            </w:r>
          </w:p>
        </w:tc>
        <w:tc>
          <w:tcPr>
            <w:tcW w:w="3282" w:type="dxa"/>
            <w:gridSpan w:val="2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Скорее бы все это кончилось</w:t>
            </w:r>
          </w:p>
        </w:tc>
      </w:tr>
      <w:tr w:rsidR="0054086A" w:rsidRPr="00EE7B5F" w:rsidTr="009E3883">
        <w:trPr>
          <w:gridAfter w:val="1"/>
        </w:trPr>
        <w:tc>
          <w:tcPr>
            <w:tcW w:w="2419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1. С каким настроением ты идешь в школу?</w:t>
            </w:r>
          </w:p>
        </w:tc>
        <w:tc>
          <w:tcPr>
            <w:tcW w:w="16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77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82" w:type="dxa"/>
            <w:gridSpan w:val="2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086A" w:rsidRPr="00EE7B5F" w:rsidTr="009E3883">
        <w:trPr>
          <w:gridAfter w:val="1"/>
        </w:trPr>
        <w:tc>
          <w:tcPr>
            <w:tcW w:w="2419" w:type="dxa"/>
            <w:vMerge w:val="restart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2. Бывают ли в школе у тебя неприятности?</w:t>
            </w:r>
          </w:p>
        </w:tc>
        <w:tc>
          <w:tcPr>
            <w:tcW w:w="16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Часто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Редко</w:t>
            </w:r>
          </w:p>
        </w:tc>
        <w:tc>
          <w:tcPr>
            <w:tcW w:w="4959" w:type="dxa"/>
            <w:gridSpan w:val="3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Никогда</w:t>
            </w:r>
          </w:p>
        </w:tc>
      </w:tr>
      <w:tr w:rsidR="0054086A" w:rsidRPr="00EE7B5F" w:rsidTr="009E3883">
        <w:trPr>
          <w:gridAfter w:val="1"/>
        </w:trPr>
        <w:tc>
          <w:tcPr>
            <w:tcW w:w="2419" w:type="dxa"/>
            <w:vMerge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59" w:type="dxa"/>
            <w:gridSpan w:val="3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4086A" w:rsidRPr="00EE7B5F" w:rsidTr="009E3883">
        <w:trPr>
          <w:gridAfter w:val="1"/>
        </w:trPr>
        <w:tc>
          <w:tcPr>
            <w:tcW w:w="2419" w:type="dxa"/>
            <w:vMerge w:val="restart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3. Если бывают, то от кого они исходят?</w:t>
            </w:r>
          </w:p>
        </w:tc>
        <w:tc>
          <w:tcPr>
            <w:tcW w:w="16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От учителей -предметников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От классного руководителя</w:t>
            </w:r>
          </w:p>
        </w:tc>
        <w:tc>
          <w:tcPr>
            <w:tcW w:w="4959" w:type="dxa"/>
            <w:gridSpan w:val="3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От учеников вашего или другого класса</w:t>
            </w:r>
          </w:p>
        </w:tc>
      </w:tr>
      <w:tr w:rsidR="0054086A" w:rsidRPr="00EE7B5F" w:rsidTr="009E3883">
        <w:trPr>
          <w:gridAfter w:val="1"/>
        </w:trPr>
        <w:tc>
          <w:tcPr>
            <w:tcW w:w="2419" w:type="dxa"/>
            <w:vMerge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4086A" w:rsidRPr="00EE7B5F" w:rsidTr="009E3883">
        <w:trPr>
          <w:gridAfter w:val="1"/>
          <w:trHeight w:val="295"/>
        </w:trPr>
        <w:tc>
          <w:tcPr>
            <w:tcW w:w="2419" w:type="dxa"/>
            <w:vMerge w:val="restart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4. Бывают ли конфликты с классным руководителем?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4086A" w:rsidRPr="00EE7B5F" w:rsidRDefault="0054086A" w:rsidP="009E3883">
            <w:pPr>
              <w:tabs>
                <w:tab w:val="left" w:pos="982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i/>
                <w:sz w:val="24"/>
                <w:szCs w:val="24"/>
              </w:rPr>
              <w:t>часто</w:t>
            </w:r>
            <w:r w:rsidRPr="00EE7B5F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i/>
                <w:sz w:val="24"/>
                <w:szCs w:val="24"/>
              </w:rPr>
              <w:t>редко</w:t>
            </w:r>
          </w:p>
        </w:tc>
        <w:tc>
          <w:tcPr>
            <w:tcW w:w="4959" w:type="dxa"/>
            <w:gridSpan w:val="3"/>
          </w:tcPr>
          <w:p w:rsidR="0054086A" w:rsidRPr="00EE7B5F" w:rsidRDefault="0054086A" w:rsidP="009E388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i/>
                <w:sz w:val="24"/>
                <w:szCs w:val="24"/>
              </w:rPr>
              <w:t>Никогда</w:t>
            </w:r>
          </w:p>
        </w:tc>
      </w:tr>
      <w:tr w:rsidR="0054086A" w:rsidRPr="00EE7B5F" w:rsidTr="009E3883">
        <w:trPr>
          <w:gridAfter w:val="1"/>
          <w:trHeight w:val="736"/>
        </w:trPr>
        <w:tc>
          <w:tcPr>
            <w:tcW w:w="2419" w:type="dxa"/>
            <w:vMerge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6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59" w:type="dxa"/>
            <w:gridSpan w:val="3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4086A" w:rsidRPr="00EE7B5F" w:rsidTr="009E3883">
        <w:trPr>
          <w:gridAfter w:val="1"/>
          <w:trHeight w:val="328"/>
        </w:trPr>
        <w:tc>
          <w:tcPr>
            <w:tcW w:w="2419" w:type="dxa"/>
            <w:vMerge w:val="restart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5. Какую роль, по-твоему, исполняет в классе твой классный руководитель?</w:t>
            </w:r>
          </w:p>
        </w:tc>
        <w:tc>
          <w:tcPr>
            <w:tcW w:w="16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 за успеваемостью и дисциплиной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Вторая мама</w:t>
            </w:r>
          </w:p>
        </w:tc>
        <w:tc>
          <w:tcPr>
            <w:tcW w:w="1677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Организатор досуга</w:t>
            </w:r>
          </w:p>
        </w:tc>
        <w:tc>
          <w:tcPr>
            <w:tcW w:w="183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Помощник ребят в трудных обстоятельствах</w:t>
            </w:r>
          </w:p>
        </w:tc>
        <w:tc>
          <w:tcPr>
            <w:tcW w:w="14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Старший товарищ</w:t>
            </w:r>
          </w:p>
        </w:tc>
      </w:tr>
      <w:tr w:rsidR="0054086A" w:rsidRPr="00EE7B5F" w:rsidTr="009E3883">
        <w:trPr>
          <w:gridAfter w:val="1"/>
          <w:trHeight w:val="425"/>
        </w:trPr>
        <w:tc>
          <w:tcPr>
            <w:tcW w:w="2419" w:type="dxa"/>
            <w:vMerge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6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77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086A" w:rsidRPr="00EE7B5F" w:rsidTr="009E3883">
        <w:trPr>
          <w:gridAfter w:val="1"/>
          <w:trHeight w:val="262"/>
        </w:trPr>
        <w:tc>
          <w:tcPr>
            <w:tcW w:w="2419" w:type="dxa"/>
            <w:vMerge w:val="restart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6. Что присуще классному руководителю по отношению к тебе?</w:t>
            </w:r>
          </w:p>
          <w:p w:rsidR="0054086A" w:rsidRPr="00EE7B5F" w:rsidRDefault="0054086A" w:rsidP="009E388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другое</w:t>
            </w:r>
          </w:p>
        </w:tc>
        <w:tc>
          <w:tcPr>
            <w:tcW w:w="16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хвалить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подбадривать</w:t>
            </w:r>
          </w:p>
        </w:tc>
        <w:tc>
          <w:tcPr>
            <w:tcW w:w="1677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Делать замечания</w:t>
            </w:r>
          </w:p>
        </w:tc>
        <w:tc>
          <w:tcPr>
            <w:tcW w:w="183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ругать</w:t>
            </w:r>
          </w:p>
        </w:tc>
        <w:tc>
          <w:tcPr>
            <w:tcW w:w="14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Жаловаться родителям</w:t>
            </w:r>
          </w:p>
        </w:tc>
      </w:tr>
      <w:tr w:rsidR="0054086A" w:rsidRPr="00EE7B5F" w:rsidTr="009E3883">
        <w:trPr>
          <w:gridAfter w:val="1"/>
          <w:trHeight w:val="409"/>
        </w:trPr>
        <w:tc>
          <w:tcPr>
            <w:tcW w:w="2419" w:type="dxa"/>
            <w:vMerge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6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77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3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4086A" w:rsidRPr="00EE7B5F" w:rsidTr="009E3883">
        <w:trPr>
          <w:gridAfter w:val="1"/>
          <w:trHeight w:val="328"/>
        </w:trPr>
        <w:tc>
          <w:tcPr>
            <w:tcW w:w="2419" w:type="dxa"/>
            <w:vMerge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360" w:type="dxa"/>
            <w:gridSpan w:val="5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Ничего особого -1; советовать, как себя лучше вести – 1.</w:t>
            </w:r>
          </w:p>
        </w:tc>
      </w:tr>
      <w:tr w:rsidR="0054086A" w:rsidRPr="00EE7B5F" w:rsidTr="009E3883">
        <w:trPr>
          <w:trHeight w:val="1100"/>
        </w:trPr>
        <w:tc>
          <w:tcPr>
            <w:tcW w:w="2419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7. Какое чувство ты испытываешь к твоему классному руководителю?</w:t>
            </w:r>
          </w:p>
        </w:tc>
        <w:tc>
          <w:tcPr>
            <w:tcW w:w="8360" w:type="dxa"/>
            <w:gridSpan w:val="5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Хорошие -6; Нормальные – 3; Понимание – 1; 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Она не такая, как все классные руководители – 1; По-разному – 1; Негативные -1; 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Не совсем положительные – 1; Сочувствие – 1; Добрые -3; Уважение – 1; Равнодушие – 3; Благодарные -1.</w:t>
            </w:r>
          </w:p>
        </w:tc>
        <w:tc>
          <w:tcPr>
            <w:tcW w:w="0" w:type="auto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071" w:dyaOrig="2247">
                <v:shape id="Объект 5" o:spid="_x0000_i1026" type="#_x0000_t75" style="width:216.75pt;height:2in;visibility:visible" o:ole="">
                  <v:imagedata r:id="rId7" o:title="" croptop="-8954f" cropbottom="-9508f" cropleft="-4169f" cropright="-80f"/>
                  <o:lock v:ext="edit" aspectratio="f"/>
                </v:shape>
                <o:OLEObject Type="Embed" ProgID="Excel.Chart.8" ShapeID="Объект 5" DrawAspect="Content" ObjectID="_1461557298" r:id="rId8"/>
              </w:object>
            </w:r>
          </w:p>
        </w:tc>
      </w:tr>
      <w:tr w:rsidR="0054086A" w:rsidRPr="00EE7B5F" w:rsidTr="009E3883">
        <w:trPr>
          <w:gridAfter w:val="1"/>
          <w:trHeight w:val="344"/>
        </w:trPr>
        <w:tc>
          <w:tcPr>
            <w:tcW w:w="2419" w:type="dxa"/>
            <w:vMerge w:val="restart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8. Тебе хотелось бы от него перенять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Великодушный характер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Манеру поведения</w:t>
            </w:r>
          </w:p>
        </w:tc>
        <w:tc>
          <w:tcPr>
            <w:tcW w:w="1677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Умение всегда хорошо выглядеть</w:t>
            </w:r>
          </w:p>
        </w:tc>
        <w:tc>
          <w:tcPr>
            <w:tcW w:w="183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Разносторонние знания</w:t>
            </w:r>
          </w:p>
        </w:tc>
        <w:tc>
          <w:tcPr>
            <w:tcW w:w="14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Справедливое отношение к окружающим людям - 1 </w:t>
            </w:r>
          </w:p>
        </w:tc>
      </w:tr>
      <w:tr w:rsidR="0054086A" w:rsidRPr="00EE7B5F" w:rsidTr="009E3883">
        <w:trPr>
          <w:gridAfter w:val="1"/>
          <w:trHeight w:val="491"/>
        </w:trPr>
        <w:tc>
          <w:tcPr>
            <w:tcW w:w="2419" w:type="dxa"/>
            <w:vMerge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6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77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Ничего 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>- 2</w:t>
            </w:r>
          </w:p>
        </w:tc>
      </w:tr>
      <w:tr w:rsidR="0054086A" w:rsidRPr="00EE7B5F" w:rsidTr="009E3883">
        <w:trPr>
          <w:gridAfter w:val="1"/>
          <w:trHeight w:val="877"/>
        </w:trPr>
        <w:tc>
          <w:tcPr>
            <w:tcW w:w="2419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9. Ты посоветовал (а) бы своему классному руководителю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360" w:type="dxa"/>
            <w:gridSpan w:val="5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Ничего -5; Поменьше кричать – 2; Быть самоуверенной -1; И так хорошая – 3; 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Побольше заниматься с учениками – 1; Не так придираться, что не было в школе – 1; 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Быть мягче – 2; Быть сдержаннее – 1;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 Ругать не только плохих и замечать всех в классе, а не только лучших – 1. </w:t>
            </w:r>
          </w:p>
        </w:tc>
      </w:tr>
      <w:tr w:rsidR="0054086A" w:rsidRPr="00EE7B5F" w:rsidTr="009E3883">
        <w:trPr>
          <w:gridAfter w:val="1"/>
          <w:trHeight w:val="114"/>
        </w:trPr>
        <w:tc>
          <w:tcPr>
            <w:tcW w:w="2419" w:type="dxa"/>
            <w:vMerge w:val="restart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10. Ты считаешь, что твой класс</w:t>
            </w:r>
          </w:p>
        </w:tc>
        <w:tc>
          <w:tcPr>
            <w:tcW w:w="16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Сплочен и дружен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Разбит на группы</w:t>
            </w:r>
          </w:p>
        </w:tc>
        <w:tc>
          <w:tcPr>
            <w:tcW w:w="4959" w:type="dxa"/>
            <w:gridSpan w:val="3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Каждый живет сам по себе</w:t>
            </w:r>
          </w:p>
        </w:tc>
      </w:tr>
      <w:tr w:rsidR="0054086A" w:rsidRPr="00EE7B5F" w:rsidTr="009E3883">
        <w:trPr>
          <w:gridAfter w:val="1"/>
          <w:trHeight w:val="393"/>
        </w:trPr>
        <w:tc>
          <w:tcPr>
            <w:tcW w:w="2419" w:type="dxa"/>
            <w:vMerge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646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:rsidR="0054086A" w:rsidRPr="00EE7B5F" w:rsidRDefault="0054086A" w:rsidP="009E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59" w:type="dxa"/>
            <w:gridSpan w:val="3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086A" w:rsidRPr="00EE7B5F" w:rsidTr="009E3883">
        <w:trPr>
          <w:gridAfter w:val="1"/>
          <w:trHeight w:val="1008"/>
        </w:trPr>
        <w:tc>
          <w:tcPr>
            <w:tcW w:w="2419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11. Какие классные мероприятия тебе понравились больше всего</w:t>
            </w:r>
          </w:p>
        </w:tc>
        <w:tc>
          <w:tcPr>
            <w:tcW w:w="8360" w:type="dxa"/>
            <w:gridSpan w:val="5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Туристический слет -3;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Поход в кино – 2; Экскурсии – 4; Классный час – 2; 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Каждый помогает, не обижает друг друга – 1; Аквапарк – 2; Никакие – 3; Все- 3; 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Новогодний вечер -4; Огонек в классе -1.</w:t>
            </w:r>
          </w:p>
        </w:tc>
      </w:tr>
      <w:tr w:rsidR="0054086A" w:rsidRPr="00EE7B5F" w:rsidTr="009E3883">
        <w:trPr>
          <w:gridAfter w:val="1"/>
          <w:trHeight w:val="279"/>
        </w:trPr>
        <w:tc>
          <w:tcPr>
            <w:tcW w:w="2419" w:type="dxa"/>
            <w:vMerge w:val="restart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12. Можно ли сказать, что тебе повезло, что ты учишься в этом классе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646" w:type="dxa"/>
          </w:tcPr>
          <w:p w:rsidR="0054086A" w:rsidRPr="00EE7B5F" w:rsidRDefault="0054086A" w:rsidP="009E3883">
            <w:pPr>
              <w:tabs>
                <w:tab w:val="left" w:pos="867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да</w:t>
            </w: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6714" w:type="dxa"/>
            <w:gridSpan w:val="4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54086A" w:rsidRPr="00EE7B5F" w:rsidTr="009E3883">
        <w:trPr>
          <w:gridAfter w:val="1"/>
          <w:trHeight w:val="736"/>
        </w:trPr>
        <w:tc>
          <w:tcPr>
            <w:tcW w:w="2419" w:type="dxa"/>
            <w:vMerge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646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714" w:type="dxa"/>
            <w:gridSpan w:val="4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54086A" w:rsidRPr="00630371" w:rsidRDefault="0054086A" w:rsidP="00F50BC7">
      <w:pPr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F50BC7">
      <w:pPr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F50BC7">
      <w:pPr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F50BC7">
      <w:pPr>
        <w:rPr>
          <w:rFonts w:ascii="Times New Roman" w:hAnsi="Times New Roman"/>
          <w:sz w:val="24"/>
          <w:szCs w:val="24"/>
        </w:rPr>
      </w:pPr>
    </w:p>
    <w:tbl>
      <w:tblPr>
        <w:tblW w:w="14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24"/>
      </w:tblGrid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 1. С каким настроением ты идешь в школу?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9092" w:dyaOrig="3034">
                <v:shape id="Объект 6" o:spid="_x0000_i1027" type="#_x0000_t75" style="width:505.5pt;height:190.5pt;visibility:visible" o:ole="">
                  <v:imagedata r:id="rId9" o:title="" croptop="-4147f" cropbottom="-12615f" cropleft="-7266f" cropright="-79f"/>
                  <o:lock v:ext="edit" aspectratio="f"/>
                </v:shape>
                <o:OLEObject Type="Embed" ProgID="Excel.Chart.8" ShapeID="Объект 6" DrawAspect="Content" ObjectID="_1461557299" r:id="rId10"/>
              </w:object>
            </w: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 2. Бывают ли в школе у тебя неприятности?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9188" w:dyaOrig="2707">
                <v:shape id="Объект 7" o:spid="_x0000_i1028" type="#_x0000_t75" style="width:501pt;height:159pt;visibility:visible" o:ole="">
                  <v:imagedata r:id="rId11" o:title="" croptop="-4648f" cropbottom="-6803f" cropleft="-5892f" cropright="-50f"/>
                  <o:lock v:ext="edit" aspectratio="f"/>
                </v:shape>
                <o:OLEObject Type="Embed" ProgID="Excel.Chart.8" ShapeID="Объект 7" DrawAspect="Content" ObjectID="_1461557300" r:id="rId12"/>
              </w:object>
            </w: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Вопрос 3. 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Если бывают, то от кого они исходят?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9495" w:dyaOrig="2861">
                <v:shape id="Объект 8" o:spid="_x0000_i1029" type="#_x0000_t75" style="width:529.5pt;height:166.5pt;visibility:visible" o:ole="">
                  <v:imagedata r:id="rId13" o:title="" croptop="-4169f" cropbottom="-6574f" cropleft="-8214f" cropright="-69f"/>
                  <o:lock v:ext="edit" aspectratio="f"/>
                </v:shape>
                <o:OLEObject Type="Embed" ProgID="Excel.Chart.8" ShapeID="Объект 8" DrawAspect="Content" ObjectID="_1461557301" r:id="rId14"/>
              </w:object>
            </w: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 4. Бывают ли конфликты с классным руководителем?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9495" w:dyaOrig="2640">
                <v:shape id="Объект 9" o:spid="_x0000_i1030" type="#_x0000_t75" style="width:513.75pt;height:156pt;visibility:visible" o:ole="">
                  <v:imagedata r:id="rId15" o:title="" croptop="-4766f" cropbottom="-7149f" cropleft="-5370f" cropright="-21f"/>
                  <o:lock v:ext="edit" aspectratio="f"/>
                </v:shape>
                <o:OLEObject Type="Embed" ProgID="Excel.Chart.8" ShapeID="Объект 9" DrawAspect="Content" ObjectID="_1461557302" r:id="rId16"/>
              </w:objec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 5. Какую роль, потвоему, исполняет в классе твой классный руководитель?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9706" w:dyaOrig="2304">
                <v:shape id="Объект 10" o:spid="_x0000_i1031" type="#_x0000_t75" style="width:574.5pt;height:143.25pt;visibility:visible" o:ole="">
                  <v:imagedata r:id="rId17" o:title="" croptop="-5461f" cropbottom="-10496f" cropleft="-13612f" cropright="-54f"/>
                  <o:lock v:ext="edit" aspectratio="f"/>
                </v:shape>
                <o:OLEObject Type="Embed" ProgID="Excel.Chart.8" ShapeID="Объект 10" DrawAspect="Content" ObjectID="_1461557303" r:id="rId18"/>
              </w:objec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 6. Что присуще классному руководителю по отношению к тебе?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7287" w:dyaOrig="2256">
                <v:shape id="Объект 11" o:spid="_x0000_i1032" type="#_x0000_t75" style="width:587.25pt;height:142.5pt;visibility:visible" o:ole="">
                  <v:imagedata r:id="rId19" o:title="" croptop="-6129f" cropbottom="-11998f" cropleft="-18734f" cropright="-22439f"/>
                  <o:lock v:ext="edit" aspectratio="f"/>
                </v:shape>
                <o:OLEObject Type="Embed" ProgID="Excel.Chart.8" ShapeID="Объект 11" DrawAspect="Content" ObjectID="_1461557304" r:id="rId20"/>
              </w:objec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 7. Какое чувство ты испытываешь к твоему классному руководителю?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5F76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pict>
                <v:shape id="Диаграмма 3" o:spid="_x0000_i1033" type="#_x0000_t75" style="width:535.5pt;height:18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">
                  <v:imagedata r:id="rId21" o:title=""/>
                  <o:lock v:ext="edit" aspectratio="f"/>
                </v:shape>
              </w:pic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 8. Тебе хотелось бы от классного руководителя перенять что?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8305" w:dyaOrig="1594">
                <v:shape id="Объект 13" o:spid="_x0000_i1034" type="#_x0000_t75" style="width:579pt;height:107.25pt;visibility:visible" o:ole="">
                  <v:imagedata r:id="rId22" o:title="" croptop="-7113f" cropbottom="-15582f" cropleft="-25757f" cropright="-95f"/>
                  <o:lock v:ext="edit" aspectratio="f"/>
                </v:shape>
                <o:OLEObject Type="Embed" ProgID="Excel.Chart.8" ShapeID="Объект 13" DrawAspect="Content" ObjectID="_1461557305" r:id="rId23"/>
              </w:objec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 9. Ты посоветовал (а) бы своему классному руководителю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795F76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pict>
                <v:shape id="Диаграмма 1" o:spid="_x0000_i1035" type="#_x0000_t75" style="width:563.25pt;height:16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">
                  <v:imagedata r:id="rId24" o:title=""/>
                  <o:lock v:ext="edit" aspectratio="f"/>
                </v:shape>
              </w:pic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 10. Ты считаешь, что твой класс…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8679" w:dyaOrig="2400">
                <v:shape id="Объект 15" o:spid="_x0000_i1036" type="#_x0000_t75" style="width:478.5pt;height:2in;visibility:visible" o:ole="">
                  <v:imagedata r:id="rId25" o:title="" croptop="-4970f" cropbottom="-8137f" cropleft="-6668f" cropright="-60f"/>
                  <o:lock v:ext="edit" aspectratio="f"/>
                </v:shape>
                <o:OLEObject Type="Embed" ProgID="Excel.Chart.8" ShapeID="Объект 15" DrawAspect="Content" ObjectID="_1461557306" r:id="rId26"/>
              </w:object>
            </w: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 11. Какие классные мероприятия тебе понравились больше всего?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5F76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pict>
                <v:shape id="Диаграмма 5" o:spid="_x0000_i1037" type="#_x0000_t75" style="width:542.25pt;height:17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">
                  <v:imagedata r:id="rId27" o:title=""/>
                  <o:lock v:ext="edit" aspectratio="f"/>
                </v:shape>
              </w:pic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86A" w:rsidRPr="00EE7B5F" w:rsidTr="009E3883">
        <w:tc>
          <w:tcPr>
            <w:tcW w:w="14124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i/>
                <w:sz w:val="24"/>
                <w:szCs w:val="24"/>
              </w:rPr>
              <w:t>Вопрос12. Можно ли сказать, что тебе повезло, что ты учишься в этом классе</w:t>
            </w:r>
            <w:r w:rsidRPr="00EE7B5F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54086A" w:rsidRPr="00EE7B5F" w:rsidRDefault="0054086A" w:rsidP="009E38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B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8401" w:dyaOrig="2400">
                <v:shape id="Объект 17" o:spid="_x0000_i1038" type="#_x0000_t75" style="width:462.75pt;height:2in;visibility:visible" o:ole="">
                  <v:imagedata r:id="rId28" o:title="" croptop="-4970f" cropbottom="-8137f" cropleft="-6592f" cropright="-78f"/>
                  <o:lock v:ext="edit" aspectratio="f"/>
                </v:shape>
                <o:OLEObject Type="Embed" ProgID="Excel.Chart.8" ShapeID="Объект 17" DrawAspect="Content" ObjectID="_1461557307" r:id="rId29"/>
              </w:object>
            </w:r>
          </w:p>
        </w:tc>
      </w:tr>
    </w:tbl>
    <w:p w:rsidR="0054086A" w:rsidRPr="00630371" w:rsidRDefault="0054086A" w:rsidP="00F50BC7">
      <w:pPr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30636C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>Приложение 3.</w:t>
      </w:r>
    </w:p>
    <w:p w:rsidR="0054086A" w:rsidRPr="00630371" w:rsidRDefault="0054086A" w:rsidP="0030636C">
      <w:pPr>
        <w:spacing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30371">
        <w:rPr>
          <w:rFonts w:ascii="Times New Roman" w:hAnsi="Times New Roman"/>
          <w:b/>
          <w:sz w:val="24"/>
          <w:szCs w:val="24"/>
        </w:rPr>
        <w:t>Анкетирование «</w:t>
      </w:r>
      <w:r w:rsidRPr="00630371">
        <w:rPr>
          <w:rFonts w:ascii="Times New Roman" w:hAnsi="Times New Roman"/>
          <w:b/>
          <w:bCs/>
          <w:iCs/>
          <w:sz w:val="24"/>
          <w:szCs w:val="24"/>
        </w:rPr>
        <w:t xml:space="preserve">Толерантный класс». </w:t>
      </w:r>
    </w:p>
    <w:p w:rsidR="0054086A" w:rsidRPr="00630371" w:rsidRDefault="0054086A" w:rsidP="0030636C">
      <w:pPr>
        <w:spacing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30371">
        <w:rPr>
          <w:rFonts w:ascii="Times New Roman" w:hAnsi="Times New Roman"/>
          <w:b/>
          <w:bCs/>
          <w:iCs/>
          <w:sz w:val="24"/>
          <w:szCs w:val="24"/>
        </w:rPr>
        <w:t xml:space="preserve">7 «В» класс 2011-2012 учебный год. Февраль 2012 года. </w:t>
      </w:r>
    </w:p>
    <w:p w:rsidR="0054086A" w:rsidRPr="00630371" w:rsidRDefault="0054086A" w:rsidP="0030636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0371">
        <w:rPr>
          <w:rFonts w:ascii="Times New Roman" w:hAnsi="Times New Roman"/>
          <w:b/>
          <w:bCs/>
          <w:iCs/>
          <w:sz w:val="24"/>
          <w:szCs w:val="24"/>
        </w:rPr>
        <w:t>Классный руководитель: Вахрушева Алевтина Яковлевна</w:t>
      </w:r>
    </w:p>
    <w:p w:rsidR="0054086A" w:rsidRPr="00630371" w:rsidRDefault="0054086A" w:rsidP="0032665A">
      <w:pPr>
        <w:rPr>
          <w:rFonts w:ascii="Times New Roman" w:hAnsi="Times New Roman"/>
          <w:b/>
          <w:sz w:val="24"/>
          <w:szCs w:val="24"/>
        </w:rPr>
      </w:pPr>
      <w:r w:rsidRPr="00630371">
        <w:rPr>
          <w:rFonts w:ascii="Times New Roman" w:hAnsi="Times New Roman"/>
          <w:b/>
          <w:sz w:val="24"/>
          <w:szCs w:val="24"/>
        </w:rPr>
        <w:t>Оцениваемые качества класса: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6"/>
        <w:gridCol w:w="6702"/>
        <w:gridCol w:w="442"/>
        <w:gridCol w:w="416"/>
        <w:gridCol w:w="416"/>
        <w:gridCol w:w="417"/>
        <w:gridCol w:w="416"/>
        <w:gridCol w:w="1578"/>
      </w:tblGrid>
      <w:tr w:rsidR="0054086A" w:rsidRPr="00EE7B5F" w:rsidTr="00EE7B5F"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702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Ответы</w:t>
            </w:r>
          </w:p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Б - %</w:t>
            </w:r>
          </w:p>
        </w:tc>
      </w:tr>
      <w:tr w:rsidR="0054086A" w:rsidRPr="00EE7B5F" w:rsidTr="00EE7B5F">
        <w:trPr>
          <w:trHeight w:val="321"/>
        </w:trPr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Умение внимательно слушать и слышать, не перебивая и не отвлекаясь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77 б - 73%</w:t>
            </w:r>
          </w:p>
        </w:tc>
      </w:tr>
      <w:tr w:rsidR="0054086A" w:rsidRPr="00EE7B5F" w:rsidTr="00EE7B5F"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Уважительное обращение друг к другу, без резких выкриков, обзывания, кличек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86 б – 82%</w:t>
            </w:r>
          </w:p>
        </w:tc>
      </w:tr>
      <w:tr w:rsidR="0054086A" w:rsidRPr="00EE7B5F" w:rsidTr="00EE7B5F">
        <w:trPr>
          <w:trHeight w:val="904"/>
        </w:trPr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02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Стремление разобраться в проблеме или теме, не игнорируя неясные места, расспрашивание,     уточнение, демонстрирование живого интереса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86 б – 82%</w:t>
            </w:r>
          </w:p>
        </w:tc>
      </w:tr>
      <w:tr w:rsidR="0054086A" w:rsidRPr="00EE7B5F" w:rsidTr="00EE7B5F"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Готовность принять и дать совет, предложение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84 б – 80%</w:t>
            </w:r>
          </w:p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86A" w:rsidRPr="00EE7B5F" w:rsidTr="00EE7B5F"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0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Умение хвалить, соглашаться, утешать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85 б – 81%</w:t>
            </w:r>
          </w:p>
        </w:tc>
      </w:tr>
      <w:tr w:rsidR="0054086A" w:rsidRPr="00EE7B5F" w:rsidTr="00EE7B5F">
        <w:trPr>
          <w:trHeight w:val="387"/>
        </w:trPr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02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Благожелательность друг к другу 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86 б – 82%</w:t>
            </w:r>
          </w:p>
        </w:tc>
      </w:tr>
      <w:tr w:rsidR="0054086A" w:rsidRPr="00EE7B5F" w:rsidTr="00EE7B5F">
        <w:trPr>
          <w:trHeight w:val="578"/>
        </w:trPr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2" w:type="dxa"/>
          </w:tcPr>
          <w:p w:rsidR="0054086A" w:rsidRPr="00EE7B5F" w:rsidRDefault="0054086A" w:rsidP="009E3883">
            <w:pPr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 xml:space="preserve">Уважение личности друг друга, общение без подавления, угроз, без осуждения и критики 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84 б – 80%</w:t>
            </w:r>
          </w:p>
        </w:tc>
      </w:tr>
      <w:tr w:rsidR="0054086A" w:rsidRPr="00EE7B5F" w:rsidTr="00EE7B5F"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Умение сопереживать, не обвиняя и не упрекая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73 б  – 70%</w:t>
            </w:r>
          </w:p>
        </w:tc>
      </w:tr>
      <w:tr w:rsidR="0054086A" w:rsidRPr="00EE7B5F" w:rsidTr="00EE7B5F"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70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Стремление поддержать друг друга, подбодрить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80 б – 76%</w:t>
            </w:r>
          </w:p>
        </w:tc>
      </w:tr>
      <w:tr w:rsidR="0054086A" w:rsidRPr="00EE7B5F" w:rsidTr="00EE7B5F">
        <w:tc>
          <w:tcPr>
            <w:tcW w:w="636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0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Признание права каждого быть самим собой.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B5F">
              <w:rPr>
                <w:rFonts w:ascii="Times New Roman" w:hAnsi="Times New Roman"/>
                <w:sz w:val="24"/>
                <w:szCs w:val="24"/>
              </w:rPr>
              <w:t>97 б – 92%</w:t>
            </w:r>
          </w:p>
        </w:tc>
      </w:tr>
      <w:tr w:rsidR="0054086A" w:rsidRPr="00EE7B5F" w:rsidTr="00EE7B5F">
        <w:tc>
          <w:tcPr>
            <w:tcW w:w="7338" w:type="dxa"/>
            <w:gridSpan w:val="2"/>
          </w:tcPr>
          <w:p w:rsidR="0054086A" w:rsidRPr="00EE7B5F" w:rsidRDefault="0054086A" w:rsidP="00EE7B5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42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4086A" w:rsidRPr="00EE7B5F" w:rsidRDefault="0054086A" w:rsidP="00EE7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54086A" w:rsidRPr="00EE7B5F" w:rsidRDefault="0054086A" w:rsidP="00EE7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B5F">
              <w:rPr>
                <w:rFonts w:ascii="Times New Roman" w:hAnsi="Times New Roman"/>
                <w:b/>
                <w:sz w:val="24"/>
                <w:szCs w:val="24"/>
              </w:rPr>
              <w:t>838 б- 80%</w:t>
            </w:r>
          </w:p>
        </w:tc>
      </w:tr>
    </w:tbl>
    <w:p w:rsidR="0054086A" w:rsidRPr="00630371" w:rsidRDefault="0054086A" w:rsidP="00326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bCs/>
          <w:iCs/>
          <w:sz w:val="24"/>
          <w:szCs w:val="24"/>
        </w:rPr>
        <w:t xml:space="preserve">Тестирование проводилось в феврале 2012 года. В анкетировании принимали участие 21 ученик из 7 «В» класса. </w:t>
      </w:r>
      <w:r w:rsidRPr="00630371">
        <w:rPr>
          <w:rFonts w:ascii="Times New Roman" w:hAnsi="Times New Roman"/>
          <w:sz w:val="24"/>
          <w:szCs w:val="24"/>
        </w:rPr>
        <w:t>Максимальный балл: 21 чел. · 5 = 105 баллов за каждый вопрос.</w:t>
      </w:r>
    </w:p>
    <w:p w:rsidR="0054086A" w:rsidRPr="00630371" w:rsidRDefault="0054086A" w:rsidP="00326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326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F76">
        <w:rPr>
          <w:rFonts w:ascii="Times New Roman" w:hAnsi="Times New Roman"/>
          <w:noProof/>
          <w:sz w:val="24"/>
          <w:szCs w:val="24"/>
          <w:lang w:eastAsia="ru-RU"/>
        </w:rPr>
        <w:pict>
          <v:shape id="Диаграмма 26" o:spid="_x0000_i1039" type="#_x0000_t75" style="width:468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">
            <v:imagedata r:id="rId30" o:title="" cropbottom="-30f"/>
            <o:lock v:ext="edit" aspectratio="f"/>
          </v:shape>
        </w:pict>
      </w:r>
    </w:p>
    <w:p w:rsidR="0054086A" w:rsidRPr="00630371" w:rsidRDefault="0054086A" w:rsidP="00326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086A" w:rsidRPr="00630371" w:rsidRDefault="0054086A" w:rsidP="00326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371">
        <w:rPr>
          <w:rFonts w:ascii="Times New Roman" w:hAnsi="Times New Roman"/>
          <w:sz w:val="24"/>
          <w:szCs w:val="24"/>
        </w:rPr>
        <w:t xml:space="preserve">     По результатам проведенного анкетирования можно сделать вывод, что учащиеся 7 «В» класса считают свой класс толерантным на 80%. </w:t>
      </w:r>
    </w:p>
    <w:p w:rsidR="0054086A" w:rsidRPr="00F50BC7" w:rsidRDefault="0054086A" w:rsidP="00F50BC7">
      <w:pPr>
        <w:jc w:val="right"/>
        <w:rPr>
          <w:rFonts w:ascii="Times New Roman" w:hAnsi="Times New Roman"/>
          <w:sz w:val="24"/>
          <w:szCs w:val="24"/>
        </w:rPr>
      </w:pPr>
    </w:p>
    <w:sectPr w:rsidR="0054086A" w:rsidRPr="00F50BC7" w:rsidSect="00BE12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2813"/>
    <w:multiLevelType w:val="hybridMultilevel"/>
    <w:tmpl w:val="4D90EB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D134161"/>
    <w:multiLevelType w:val="hybridMultilevel"/>
    <w:tmpl w:val="B43CD2AE"/>
    <w:lvl w:ilvl="0" w:tplc="DF323E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48ED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4380B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7E88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7694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AA73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6434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6636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C8EC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20B68A6"/>
    <w:multiLevelType w:val="multilevel"/>
    <w:tmpl w:val="FB080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332550"/>
    <w:multiLevelType w:val="hybridMultilevel"/>
    <w:tmpl w:val="5060E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306340"/>
    <w:multiLevelType w:val="multilevel"/>
    <w:tmpl w:val="9D86C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F2373B"/>
    <w:multiLevelType w:val="multilevel"/>
    <w:tmpl w:val="2696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496000"/>
    <w:multiLevelType w:val="multilevel"/>
    <w:tmpl w:val="3F40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3224AE"/>
    <w:multiLevelType w:val="hybridMultilevel"/>
    <w:tmpl w:val="BEFAF0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0F83A4A"/>
    <w:multiLevelType w:val="hybridMultilevel"/>
    <w:tmpl w:val="F2C04E9E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9">
    <w:nsid w:val="710526C5"/>
    <w:multiLevelType w:val="hybridMultilevel"/>
    <w:tmpl w:val="B13AB4DA"/>
    <w:lvl w:ilvl="0" w:tplc="8F6C9294">
      <w:start w:val="1"/>
      <w:numFmt w:val="decimal"/>
      <w:lvlText w:val="%1."/>
      <w:lvlJc w:val="left"/>
      <w:pPr>
        <w:ind w:left="78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0">
    <w:nsid w:val="716504A4"/>
    <w:multiLevelType w:val="multilevel"/>
    <w:tmpl w:val="623AC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B985751"/>
    <w:multiLevelType w:val="multilevel"/>
    <w:tmpl w:val="F2BA6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9"/>
  </w:num>
  <w:num w:numId="5">
    <w:abstractNumId w:val="8"/>
  </w:num>
  <w:num w:numId="6">
    <w:abstractNumId w:val="3"/>
  </w:num>
  <w:num w:numId="7">
    <w:abstractNumId w:val="10"/>
  </w:num>
  <w:num w:numId="8">
    <w:abstractNumId w:val="11"/>
  </w:num>
  <w:num w:numId="9">
    <w:abstractNumId w:val="4"/>
  </w:num>
  <w:num w:numId="10">
    <w:abstractNumId w:val="2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22B"/>
    <w:rsid w:val="00017006"/>
    <w:rsid w:val="00022EAA"/>
    <w:rsid w:val="00032D15"/>
    <w:rsid w:val="0006468F"/>
    <w:rsid w:val="00084731"/>
    <w:rsid w:val="000911FF"/>
    <w:rsid w:val="000F7DE9"/>
    <w:rsid w:val="00135ACE"/>
    <w:rsid w:val="00141663"/>
    <w:rsid w:val="001E01F9"/>
    <w:rsid w:val="001F25A2"/>
    <w:rsid w:val="00201DAF"/>
    <w:rsid w:val="0024567B"/>
    <w:rsid w:val="002459E2"/>
    <w:rsid w:val="00297CAF"/>
    <w:rsid w:val="002C2DE4"/>
    <w:rsid w:val="002C3D22"/>
    <w:rsid w:val="002E4B91"/>
    <w:rsid w:val="002F7422"/>
    <w:rsid w:val="0030636C"/>
    <w:rsid w:val="0032665A"/>
    <w:rsid w:val="00366D4E"/>
    <w:rsid w:val="00403683"/>
    <w:rsid w:val="00433E15"/>
    <w:rsid w:val="00475C76"/>
    <w:rsid w:val="00482AD1"/>
    <w:rsid w:val="00501B55"/>
    <w:rsid w:val="00505D1C"/>
    <w:rsid w:val="0054086A"/>
    <w:rsid w:val="00542651"/>
    <w:rsid w:val="00543052"/>
    <w:rsid w:val="005617A0"/>
    <w:rsid w:val="00571252"/>
    <w:rsid w:val="00571434"/>
    <w:rsid w:val="00573EED"/>
    <w:rsid w:val="00576B5A"/>
    <w:rsid w:val="005B16BC"/>
    <w:rsid w:val="005B3C33"/>
    <w:rsid w:val="005D15AE"/>
    <w:rsid w:val="005D3BD9"/>
    <w:rsid w:val="005E74D6"/>
    <w:rsid w:val="006008F4"/>
    <w:rsid w:val="00630371"/>
    <w:rsid w:val="00637C13"/>
    <w:rsid w:val="006558EF"/>
    <w:rsid w:val="006734A9"/>
    <w:rsid w:val="00686B3C"/>
    <w:rsid w:val="006D7A23"/>
    <w:rsid w:val="007073BB"/>
    <w:rsid w:val="0071261F"/>
    <w:rsid w:val="007239E3"/>
    <w:rsid w:val="0072518F"/>
    <w:rsid w:val="007408A1"/>
    <w:rsid w:val="00761C5A"/>
    <w:rsid w:val="0077082D"/>
    <w:rsid w:val="00795F76"/>
    <w:rsid w:val="007C526D"/>
    <w:rsid w:val="007F5905"/>
    <w:rsid w:val="007F5AFA"/>
    <w:rsid w:val="00806B70"/>
    <w:rsid w:val="00815FF4"/>
    <w:rsid w:val="008529E8"/>
    <w:rsid w:val="008777A7"/>
    <w:rsid w:val="008942D4"/>
    <w:rsid w:val="008C2AE2"/>
    <w:rsid w:val="0091074B"/>
    <w:rsid w:val="0091159F"/>
    <w:rsid w:val="0095413A"/>
    <w:rsid w:val="009542AE"/>
    <w:rsid w:val="00954610"/>
    <w:rsid w:val="0098573A"/>
    <w:rsid w:val="009A6AB6"/>
    <w:rsid w:val="009B7CB9"/>
    <w:rsid w:val="009D38B0"/>
    <w:rsid w:val="009E0563"/>
    <w:rsid w:val="009E3883"/>
    <w:rsid w:val="00A548BC"/>
    <w:rsid w:val="00A54DAB"/>
    <w:rsid w:val="00A73680"/>
    <w:rsid w:val="00AC39FC"/>
    <w:rsid w:val="00AF62CF"/>
    <w:rsid w:val="00B34483"/>
    <w:rsid w:val="00B75AA5"/>
    <w:rsid w:val="00BE122B"/>
    <w:rsid w:val="00C01422"/>
    <w:rsid w:val="00C70172"/>
    <w:rsid w:val="00C9158C"/>
    <w:rsid w:val="00C91B8B"/>
    <w:rsid w:val="00C95702"/>
    <w:rsid w:val="00CB5056"/>
    <w:rsid w:val="00CC1AD0"/>
    <w:rsid w:val="00CD7121"/>
    <w:rsid w:val="00D80735"/>
    <w:rsid w:val="00DB6C41"/>
    <w:rsid w:val="00DC118E"/>
    <w:rsid w:val="00DC70C1"/>
    <w:rsid w:val="00DD5C49"/>
    <w:rsid w:val="00E1408C"/>
    <w:rsid w:val="00E42E43"/>
    <w:rsid w:val="00E42FF1"/>
    <w:rsid w:val="00E45131"/>
    <w:rsid w:val="00E72B6A"/>
    <w:rsid w:val="00EC7414"/>
    <w:rsid w:val="00EE7B5F"/>
    <w:rsid w:val="00EF3A18"/>
    <w:rsid w:val="00F3673D"/>
    <w:rsid w:val="00F50BC7"/>
    <w:rsid w:val="00F57828"/>
    <w:rsid w:val="00F9008F"/>
    <w:rsid w:val="00FC5BEA"/>
    <w:rsid w:val="00FE50BE"/>
    <w:rsid w:val="00FF4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AD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7017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C70172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5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0BC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33E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433E1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135ACE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0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111111111.docx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oleObject" Target="embeddings/oleObject8.bin"/><Relationship Id="rId28" Type="http://schemas.openxmlformats.org/officeDocument/2006/relationships/image" Target="media/image14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93</TotalTime>
  <Pages>19</Pages>
  <Words>4901</Words>
  <Characters>27942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User</cp:lastModifiedBy>
  <cp:revision>69</cp:revision>
  <cp:lastPrinted>2012-03-03T16:53:00Z</cp:lastPrinted>
  <dcterms:created xsi:type="dcterms:W3CDTF">2012-02-23T16:31:00Z</dcterms:created>
  <dcterms:modified xsi:type="dcterms:W3CDTF">2014-05-14T04:22:00Z</dcterms:modified>
</cp:coreProperties>
</file>