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89" w:rsidRPr="0083403C" w:rsidRDefault="00A07E89" w:rsidP="0083403C">
      <w:pPr>
        <w:rPr>
          <w:rFonts w:ascii="Times New Roman" w:hAnsi="Times New Roman"/>
          <w:sz w:val="28"/>
          <w:szCs w:val="28"/>
          <w:lang w:eastAsia="ru-RU"/>
        </w:rPr>
      </w:pPr>
    </w:p>
    <w:p w:rsidR="00A07E89" w:rsidRPr="0083403C" w:rsidRDefault="00A07E89" w:rsidP="0083403C">
      <w:pPr>
        <w:rPr>
          <w:rFonts w:ascii="Times New Roman" w:hAnsi="Times New Roman"/>
          <w:sz w:val="28"/>
          <w:szCs w:val="28"/>
          <w:lang w:eastAsia="ru-RU"/>
        </w:rPr>
      </w:pPr>
    </w:p>
    <w:p w:rsidR="00A07E89" w:rsidRPr="0083403C" w:rsidRDefault="00A07E89" w:rsidP="0083403C">
      <w:pPr>
        <w:rPr>
          <w:rFonts w:ascii="Times New Roman" w:hAnsi="Times New Roman"/>
          <w:sz w:val="28"/>
          <w:szCs w:val="28"/>
          <w:lang w:eastAsia="ru-RU"/>
        </w:rPr>
      </w:pPr>
    </w:p>
    <w:p w:rsidR="00A07E89" w:rsidRPr="0083403C" w:rsidRDefault="00A07E89" w:rsidP="0083403C">
      <w:pPr>
        <w:jc w:val="center"/>
        <w:rPr>
          <w:rFonts w:ascii="Times New Roman" w:hAnsi="Times New Roman"/>
          <w:b/>
          <w:i/>
          <w:sz w:val="56"/>
          <w:szCs w:val="56"/>
          <w:lang w:eastAsia="ru-RU"/>
        </w:rPr>
      </w:pPr>
      <w:r>
        <w:rPr>
          <w:rFonts w:ascii="Times New Roman" w:hAnsi="Times New Roman"/>
          <w:b/>
          <w:i/>
          <w:sz w:val="56"/>
          <w:szCs w:val="56"/>
          <w:lang w:eastAsia="ru-RU"/>
        </w:rPr>
        <w:t>К</w:t>
      </w:r>
      <w:r w:rsidRPr="0083403C">
        <w:rPr>
          <w:rFonts w:ascii="Times New Roman" w:hAnsi="Times New Roman"/>
          <w:b/>
          <w:i/>
          <w:sz w:val="56"/>
          <w:szCs w:val="56"/>
          <w:lang w:eastAsia="ru-RU"/>
        </w:rPr>
        <w:t>осмос</w:t>
      </w:r>
      <w:r>
        <w:rPr>
          <w:rFonts w:ascii="Times New Roman" w:hAnsi="Times New Roman"/>
          <w:b/>
          <w:i/>
          <w:sz w:val="56"/>
          <w:szCs w:val="56"/>
          <w:lang w:eastAsia="ru-RU"/>
        </w:rPr>
        <w:t>- это интересно</w:t>
      </w:r>
    </w:p>
    <w:p w:rsidR="00A07E89" w:rsidRDefault="00A07E89" w:rsidP="0083403C">
      <w:pPr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Конспект НОД</w:t>
      </w:r>
    </w:p>
    <w:p w:rsidR="00A07E89" w:rsidRDefault="00A07E89" w:rsidP="0083403C">
      <w:pPr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по развитию речи и экспериментирование с детьми подготовительной группы</w:t>
      </w:r>
    </w:p>
    <w:p w:rsidR="00A07E89" w:rsidRPr="0083403C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/д</w:t>
      </w:r>
      <w:r w:rsidRPr="0083403C">
        <w:rPr>
          <w:rFonts w:ascii="Times New Roman" w:hAnsi="Times New Roman"/>
          <w:sz w:val="36"/>
          <w:szCs w:val="36"/>
          <w:lang w:eastAsia="ru-RU"/>
        </w:rPr>
        <w:t xml:space="preserve">ля воспитателей </w:t>
      </w:r>
      <w:r>
        <w:rPr>
          <w:rFonts w:ascii="Times New Roman" w:hAnsi="Times New Roman"/>
          <w:sz w:val="36"/>
          <w:szCs w:val="36"/>
          <w:lang w:eastAsia="ru-RU"/>
        </w:rPr>
        <w:t>ДОУ/</w:t>
      </w:r>
    </w:p>
    <w:p w:rsidR="00A07E89" w:rsidRPr="0083403C" w:rsidRDefault="00A07E89" w:rsidP="0083403C">
      <w:pPr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7E89" w:rsidRPr="0083403C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3403C">
        <w:rPr>
          <w:rFonts w:ascii="Times New Roman" w:hAnsi="Times New Roman"/>
          <w:sz w:val="28"/>
          <w:szCs w:val="28"/>
          <w:lang w:eastAsia="ru-RU"/>
        </w:rPr>
        <w:t>Подготовила:</w:t>
      </w:r>
      <w:r>
        <w:rPr>
          <w:rFonts w:ascii="Times New Roman" w:hAnsi="Times New Roman"/>
          <w:sz w:val="28"/>
          <w:szCs w:val="28"/>
          <w:lang w:eastAsia="ru-RU"/>
        </w:rPr>
        <w:t xml:space="preserve"> Кирьянова Татьяна Васильевна</w:t>
      </w:r>
    </w:p>
    <w:p w:rsidR="00A07E89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7E89" w:rsidRPr="0083403C" w:rsidRDefault="00A07E89" w:rsidP="0083403C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A07E89" w:rsidRPr="0081640F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677">
        <w:rPr>
          <w:rFonts w:ascii="Times New Roman" w:hAnsi="Times New Roman"/>
          <w:b/>
          <w:i/>
          <w:sz w:val="28"/>
          <w:szCs w:val="28"/>
          <w:lang w:eastAsia="ru-RU"/>
        </w:rPr>
        <w:t>Цель НОД</w:t>
      </w:r>
      <w:r w:rsidRPr="0081640F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 совершенствовать связную речь, </w:t>
      </w:r>
      <w:r w:rsidRPr="00EA48F3">
        <w:rPr>
          <w:rFonts w:ascii="Times New Roman" w:hAnsi="Times New Roman"/>
          <w:sz w:val="28"/>
          <w:szCs w:val="28"/>
          <w:lang w:eastAsia="ru-RU"/>
        </w:rPr>
        <w:t>вовлекать в элементарную исследовательскую деятельность.</w:t>
      </w:r>
    </w:p>
    <w:p w:rsidR="00A07E89" w:rsidRPr="00F00677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00677">
        <w:rPr>
          <w:rFonts w:ascii="Times New Roman" w:hAnsi="Times New Roman"/>
          <w:b/>
          <w:i/>
          <w:sz w:val="28"/>
          <w:szCs w:val="28"/>
          <w:lang w:eastAsia="ru-RU"/>
        </w:rPr>
        <w:t>Задачи:</w:t>
      </w:r>
    </w:p>
    <w:p w:rsidR="00A07E89" w:rsidRPr="00EA48F3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EA48F3">
        <w:rPr>
          <w:rFonts w:ascii="Times New Roman" w:hAnsi="Times New Roman"/>
          <w:sz w:val="28"/>
          <w:szCs w:val="28"/>
          <w:u w:val="single"/>
          <w:lang w:eastAsia="ru-RU"/>
        </w:rPr>
        <w:t>Образовательная  область  «Социализация»:</w:t>
      </w:r>
    </w:p>
    <w:p w:rsidR="00A07E89" w:rsidRPr="0081640F" w:rsidRDefault="00A07E89" w:rsidP="00EA48F3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С</w:t>
      </w:r>
      <w:r w:rsidRPr="0081640F">
        <w:rPr>
          <w:rFonts w:ascii="Times New Roman" w:hAnsi="Times New Roman"/>
          <w:sz w:val="28"/>
          <w:szCs w:val="28"/>
          <w:lang w:eastAsia="ru-RU"/>
        </w:rPr>
        <w:t>овершенствовать умение слушать ответ товарища и не перебивать.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В</w:t>
      </w:r>
      <w:r w:rsidRPr="0081640F">
        <w:rPr>
          <w:rFonts w:ascii="Times New Roman" w:hAnsi="Times New Roman"/>
          <w:sz w:val="28"/>
          <w:szCs w:val="28"/>
          <w:lang w:eastAsia="ru-RU"/>
        </w:rPr>
        <w:t>оспитывать любовь к планете, на которой живем, и бережное отношение к окружающему</w:t>
      </w:r>
      <w:r>
        <w:rPr>
          <w:rFonts w:ascii="Times New Roman" w:hAnsi="Times New Roman"/>
          <w:sz w:val="28"/>
          <w:szCs w:val="28"/>
          <w:lang w:eastAsia="ru-RU"/>
        </w:rPr>
        <w:t xml:space="preserve"> миру.</w:t>
      </w:r>
    </w:p>
    <w:p w:rsidR="00A07E89" w:rsidRPr="0081640F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07E89" w:rsidRPr="000A4493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hAnsi="Times New Roman"/>
          <w:sz w:val="28"/>
          <w:szCs w:val="28"/>
          <w:u w:val="single"/>
          <w:lang w:eastAsia="ru-RU"/>
        </w:rPr>
        <w:t>Образовательная  область  «Чтение  художественной  литературы»:</w:t>
      </w:r>
    </w:p>
    <w:p w:rsidR="00A07E89" w:rsidRDefault="00A07E89" w:rsidP="003659B0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Р</w:t>
      </w:r>
      <w:r w:rsidRPr="0081640F">
        <w:rPr>
          <w:rFonts w:ascii="Times New Roman" w:hAnsi="Times New Roman"/>
          <w:sz w:val="28"/>
          <w:szCs w:val="28"/>
          <w:lang w:eastAsia="ru-RU"/>
        </w:rPr>
        <w:t xml:space="preserve">азвивать  </w:t>
      </w:r>
      <w:r>
        <w:rPr>
          <w:rFonts w:ascii="Times New Roman" w:hAnsi="Times New Roman"/>
          <w:sz w:val="28"/>
          <w:szCs w:val="28"/>
          <w:lang w:eastAsia="ru-RU"/>
        </w:rPr>
        <w:t xml:space="preserve">воображение </w:t>
      </w:r>
      <w:r w:rsidRPr="0081640F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игра « доскажи словечко»</w:t>
      </w:r>
      <w:r w:rsidRPr="0081640F">
        <w:rPr>
          <w:rFonts w:ascii="Times New Roman" w:hAnsi="Times New Roman"/>
          <w:sz w:val="28"/>
          <w:szCs w:val="28"/>
          <w:lang w:eastAsia="ru-RU"/>
        </w:rPr>
        <w:t>).</w:t>
      </w:r>
    </w:p>
    <w:p w:rsidR="00A07E89" w:rsidRPr="00EA48F3" w:rsidRDefault="00A07E89" w:rsidP="003659B0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3659B0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EA48F3">
        <w:rPr>
          <w:rFonts w:ascii="Times New Roman" w:hAnsi="Times New Roman"/>
          <w:sz w:val="28"/>
          <w:szCs w:val="28"/>
          <w:u w:val="single"/>
          <w:lang w:eastAsia="ru-RU"/>
        </w:rPr>
        <w:t>Образовательная  область  «Коммуникация»:</w:t>
      </w:r>
    </w:p>
    <w:p w:rsidR="00A07E89" w:rsidRPr="00EA48F3" w:rsidRDefault="00A07E89" w:rsidP="003659B0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640F">
        <w:rPr>
          <w:rFonts w:ascii="Times New Roman" w:hAnsi="Times New Roman"/>
          <w:sz w:val="28"/>
          <w:szCs w:val="28"/>
          <w:lang w:eastAsia="ru-RU"/>
        </w:rPr>
        <w:t>•</w:t>
      </w:r>
      <w:r w:rsidRPr="0081640F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F00677">
        <w:rPr>
          <w:rFonts w:ascii="Times New Roman" w:hAnsi="Times New Roman"/>
          <w:sz w:val="28"/>
          <w:szCs w:val="28"/>
          <w:lang w:eastAsia="ru-RU"/>
        </w:rPr>
        <w:t>богащать речь детей прилагательными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00677">
        <w:rPr>
          <w:rFonts w:ascii="Times New Roman" w:hAnsi="Times New Roman"/>
          <w:sz w:val="28"/>
          <w:szCs w:val="28"/>
          <w:lang w:eastAsia="ru-RU"/>
        </w:rPr>
        <w:t xml:space="preserve"> Совершенствовать умение согласовывать слова в предложениях: пр</w:t>
      </w:r>
      <w:r>
        <w:rPr>
          <w:rFonts w:ascii="Times New Roman" w:hAnsi="Times New Roman"/>
          <w:sz w:val="28"/>
          <w:szCs w:val="28"/>
          <w:lang w:eastAsia="ru-RU"/>
        </w:rPr>
        <w:t xml:space="preserve">илагательные с существительными, </w:t>
      </w:r>
      <w:r w:rsidRPr="00EA48F3">
        <w:rPr>
          <w:rFonts w:ascii="Times New Roman" w:hAnsi="Times New Roman"/>
          <w:sz w:val="28"/>
          <w:szCs w:val="28"/>
          <w:lang w:eastAsia="ru-RU"/>
        </w:rPr>
        <w:t>Формировать умение составлять простые и сложные предложения.</w:t>
      </w:r>
      <w:r>
        <w:rPr>
          <w:rFonts w:ascii="Times New Roman" w:hAnsi="Times New Roman"/>
          <w:sz w:val="28"/>
          <w:szCs w:val="28"/>
          <w:lang w:eastAsia="ru-RU"/>
        </w:rPr>
        <w:t>(игра «сравни»)</w:t>
      </w:r>
    </w:p>
    <w:p w:rsidR="00A07E89" w:rsidRDefault="00A07E89" w:rsidP="003659B0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П</w:t>
      </w:r>
      <w:r w:rsidRPr="00560C0D">
        <w:rPr>
          <w:rFonts w:ascii="Times New Roman" w:hAnsi="Times New Roman"/>
          <w:sz w:val="28"/>
          <w:szCs w:val="28"/>
          <w:lang w:eastAsia="ru-RU"/>
        </w:rPr>
        <w:t>обуждать  к  проявлению  инициативы  и  любознательности  с  целью  закрепления полу</w:t>
      </w:r>
      <w:r>
        <w:rPr>
          <w:rFonts w:ascii="Times New Roman" w:hAnsi="Times New Roman"/>
          <w:sz w:val="28"/>
          <w:szCs w:val="28"/>
          <w:lang w:eastAsia="ru-RU"/>
        </w:rPr>
        <w:t>ченных знаний.</w:t>
      </w:r>
    </w:p>
    <w:p w:rsidR="00A07E89" w:rsidRDefault="00A07E89" w:rsidP="003659B0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З</w:t>
      </w:r>
      <w:r w:rsidRPr="0081640F">
        <w:rPr>
          <w:rFonts w:ascii="Times New Roman" w:hAnsi="Times New Roman"/>
          <w:sz w:val="28"/>
          <w:szCs w:val="28"/>
          <w:lang w:eastAsia="ru-RU"/>
        </w:rPr>
        <w:t>акр</w:t>
      </w:r>
      <w:r>
        <w:rPr>
          <w:rFonts w:ascii="Times New Roman" w:hAnsi="Times New Roman"/>
          <w:sz w:val="28"/>
          <w:szCs w:val="28"/>
          <w:lang w:eastAsia="ru-RU"/>
        </w:rPr>
        <w:t>епить активный словарь по теме.</w:t>
      </w:r>
    </w:p>
    <w:p w:rsidR="00A07E89" w:rsidRPr="0081640F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07E89" w:rsidRPr="000A4493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hAnsi="Times New Roman"/>
          <w:sz w:val="28"/>
          <w:szCs w:val="28"/>
          <w:u w:val="single"/>
          <w:lang w:eastAsia="ru-RU"/>
        </w:rPr>
        <w:t>Образовательная  область  «Здоровье»:</w:t>
      </w:r>
    </w:p>
    <w:p w:rsidR="00A07E89" w:rsidRPr="0081640F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Р</w:t>
      </w:r>
      <w:r w:rsidRPr="0081640F">
        <w:rPr>
          <w:rFonts w:ascii="Times New Roman" w:hAnsi="Times New Roman"/>
          <w:sz w:val="28"/>
          <w:szCs w:val="28"/>
          <w:lang w:eastAsia="ru-RU"/>
        </w:rPr>
        <w:t xml:space="preserve">азвивать  координацию  </w:t>
      </w:r>
      <w:r>
        <w:rPr>
          <w:rFonts w:ascii="Times New Roman" w:hAnsi="Times New Roman"/>
          <w:sz w:val="28"/>
          <w:szCs w:val="28"/>
          <w:lang w:eastAsia="ru-RU"/>
        </w:rPr>
        <w:t>движений (физминутка  «Лучик солнца»).</w:t>
      </w:r>
    </w:p>
    <w:p w:rsidR="00A07E89" w:rsidRPr="000A4493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0A4493">
        <w:rPr>
          <w:rFonts w:ascii="Times New Roman" w:hAnsi="Times New Roman"/>
          <w:sz w:val="28"/>
          <w:szCs w:val="28"/>
          <w:u w:val="single"/>
          <w:lang w:eastAsia="ru-RU"/>
        </w:rPr>
        <w:t>Образовательная  область  «Познание»:</w:t>
      </w:r>
    </w:p>
    <w:p w:rsidR="00A07E89" w:rsidRPr="00EA48F3" w:rsidRDefault="00A07E89" w:rsidP="00F0067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</w:rPr>
      </w:pPr>
      <w:r w:rsidRPr="0081640F">
        <w:rPr>
          <w:rFonts w:ascii="Times New Roman" w:hAnsi="Times New Roman"/>
          <w:sz w:val="28"/>
          <w:szCs w:val="28"/>
          <w:lang w:eastAsia="ru-RU"/>
        </w:rPr>
        <w:t>•</w:t>
      </w:r>
      <w:r w:rsidRPr="0081640F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81640F">
        <w:rPr>
          <w:rFonts w:ascii="Times New Roman" w:hAnsi="Times New Roman"/>
          <w:sz w:val="28"/>
          <w:szCs w:val="28"/>
          <w:lang w:eastAsia="ru-RU"/>
        </w:rPr>
        <w:t>асширить  кругозор  детей  по теме  «Космос»</w:t>
      </w:r>
      <w:r>
        <w:rPr>
          <w:rFonts w:ascii="Times New Roman" w:hAnsi="Times New Roman"/>
          <w:sz w:val="28"/>
          <w:szCs w:val="28"/>
          <w:lang w:eastAsia="ru-RU"/>
        </w:rPr>
        <w:t xml:space="preserve"> . Р</w:t>
      </w:r>
      <w:r w:rsidRPr="00EA48F3">
        <w:rPr>
          <w:rFonts w:ascii="Times New Roman" w:hAnsi="Times New Roman"/>
          <w:sz w:val="28"/>
          <w:szCs w:val="28"/>
        </w:rPr>
        <w:t>азвивать познавательный интерес детей к</w:t>
      </w:r>
      <w:r>
        <w:rPr>
          <w:rFonts w:ascii="Times New Roman" w:hAnsi="Times New Roman"/>
          <w:sz w:val="28"/>
          <w:szCs w:val="28"/>
        </w:rPr>
        <w:t xml:space="preserve"> окружающему миру</w:t>
      </w:r>
      <w:r w:rsidRPr="00EA48F3">
        <w:rPr>
          <w:rFonts w:ascii="Times New Roman" w:hAnsi="Times New Roman"/>
          <w:sz w:val="28"/>
          <w:szCs w:val="28"/>
        </w:rPr>
        <w:t>, желание активно изучать природный мир: искать ответы на вопросы, выск</w:t>
      </w:r>
      <w:r>
        <w:rPr>
          <w:rFonts w:ascii="Times New Roman" w:hAnsi="Times New Roman"/>
          <w:sz w:val="28"/>
          <w:szCs w:val="28"/>
        </w:rPr>
        <w:t>азывать догадки и предположения.</w:t>
      </w:r>
    </w:p>
    <w:p w:rsidR="00A07E89" w:rsidRPr="00F00677" w:rsidRDefault="00A07E89" w:rsidP="00560C0D">
      <w:pPr>
        <w:pStyle w:val="ListParagraph"/>
        <w:numPr>
          <w:ilvl w:val="0"/>
          <w:numId w:val="3"/>
        </w:numPr>
        <w:shd w:val="clear" w:color="auto" w:fill="FFFFFF"/>
        <w:spacing w:before="225" w:after="225" w:line="240" w:lineRule="atLeast"/>
        <w:ind w:hanging="720"/>
        <w:jc w:val="both"/>
      </w:pPr>
      <w:r>
        <w:rPr>
          <w:rFonts w:ascii="Times New Roman" w:hAnsi="Times New Roman"/>
          <w:sz w:val="28"/>
          <w:szCs w:val="28"/>
          <w:lang w:eastAsia="ru-RU"/>
        </w:rPr>
        <w:t>З</w:t>
      </w:r>
      <w:r w:rsidRPr="00560C0D">
        <w:rPr>
          <w:rFonts w:ascii="Times New Roman" w:hAnsi="Times New Roman"/>
          <w:sz w:val="28"/>
          <w:szCs w:val="28"/>
          <w:lang w:eastAsia="ru-RU"/>
        </w:rPr>
        <w:t>акрепить понятие «Солнечная система», уточнить знания детей о планетах Солнечной системы, их особенностях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07E89" w:rsidRPr="0081640F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Р</w:t>
      </w:r>
      <w:r w:rsidRPr="0081640F">
        <w:rPr>
          <w:rFonts w:ascii="Times New Roman" w:hAnsi="Times New Roman"/>
          <w:sz w:val="28"/>
          <w:szCs w:val="28"/>
          <w:lang w:eastAsia="ru-RU"/>
        </w:rPr>
        <w:t xml:space="preserve">азвивать внимание, логическое мышление. </w:t>
      </w:r>
    </w:p>
    <w:p w:rsidR="00A07E89" w:rsidRPr="000A4493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0A4493">
        <w:rPr>
          <w:rFonts w:ascii="Times New Roman" w:hAnsi="Times New Roman"/>
          <w:sz w:val="28"/>
          <w:szCs w:val="28"/>
          <w:u w:val="single"/>
          <w:lang w:eastAsia="ru-RU"/>
        </w:rPr>
        <w:t>Образовательная  область  «Художественное творчество»: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Ф</w:t>
      </w:r>
      <w:r w:rsidRPr="0081640F">
        <w:rPr>
          <w:rFonts w:ascii="Times New Roman" w:hAnsi="Times New Roman"/>
          <w:sz w:val="28"/>
          <w:szCs w:val="28"/>
          <w:lang w:eastAsia="ru-RU"/>
        </w:rPr>
        <w:t xml:space="preserve">ормировать умение самостоятельно передавать образы предметов, используя доступные изобразительные </w:t>
      </w:r>
      <w:r>
        <w:rPr>
          <w:rFonts w:ascii="Times New Roman" w:hAnsi="Times New Roman"/>
          <w:sz w:val="28"/>
          <w:szCs w:val="28"/>
          <w:lang w:eastAsia="ru-RU"/>
        </w:rPr>
        <w:t>средства.</w:t>
      </w:r>
    </w:p>
    <w:p w:rsidR="00A07E89" w:rsidRPr="0081640F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Р</w:t>
      </w:r>
      <w:r w:rsidRPr="0081640F">
        <w:rPr>
          <w:rFonts w:ascii="Times New Roman" w:hAnsi="Times New Roman"/>
          <w:sz w:val="28"/>
          <w:szCs w:val="28"/>
          <w:lang w:eastAsia="ru-RU"/>
        </w:rPr>
        <w:t>азвивать творческие способности.</w:t>
      </w:r>
    </w:p>
    <w:p w:rsidR="00A07E89" w:rsidRPr="0081640F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A4208C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677">
        <w:rPr>
          <w:rFonts w:ascii="Times New Roman" w:hAnsi="Times New Roman"/>
          <w:b/>
          <w:i/>
          <w:sz w:val="28"/>
          <w:szCs w:val="28"/>
          <w:lang w:eastAsia="ru-RU"/>
        </w:rPr>
        <w:t>Оборудование: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головоломка « Еда для космонавта»,  </w:t>
      </w:r>
      <w:r w:rsidRPr="00A4208C">
        <w:rPr>
          <w:rFonts w:ascii="Times New Roman" w:hAnsi="Times New Roman"/>
          <w:sz w:val="28"/>
          <w:szCs w:val="28"/>
          <w:lang w:eastAsia="ru-RU"/>
        </w:rPr>
        <w:t>шапочк</w:t>
      </w:r>
      <w:r>
        <w:rPr>
          <w:rFonts w:ascii="Times New Roman" w:hAnsi="Times New Roman"/>
          <w:sz w:val="28"/>
          <w:szCs w:val="28"/>
          <w:lang w:eastAsia="ru-RU"/>
        </w:rPr>
        <w:t>и - маски«Солнце»</w:t>
      </w:r>
      <w:r w:rsidRPr="00A4208C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«Луна», «Земля», и др. планеты Солнечной системы. Карточки к игре  Хорошо –плохо </w:t>
      </w:r>
      <w:r w:rsidRPr="00F00677">
        <w:rPr>
          <w:rFonts w:ascii="Times New Roman" w:hAnsi="Times New Roman"/>
          <w:sz w:val="28"/>
          <w:szCs w:val="28"/>
          <w:lang w:eastAsia="ru-RU"/>
        </w:rPr>
        <w:t>редметными картинками к</w:t>
      </w:r>
      <w:r>
        <w:rPr>
          <w:rFonts w:ascii="Times New Roman" w:hAnsi="Times New Roman"/>
          <w:sz w:val="28"/>
          <w:szCs w:val="28"/>
          <w:lang w:eastAsia="ru-RU"/>
        </w:rPr>
        <w:t xml:space="preserve"> игре «Найди и обведи картинку»; мяч, кегля.</w:t>
      </w:r>
    </w:p>
    <w:p w:rsidR="00A07E89" w:rsidRPr="00F00677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00677">
        <w:rPr>
          <w:rFonts w:ascii="Times New Roman" w:hAnsi="Times New Roman"/>
          <w:b/>
          <w:i/>
          <w:sz w:val="28"/>
          <w:szCs w:val="28"/>
          <w:lang w:eastAsia="ru-RU"/>
        </w:rPr>
        <w:t>Предварительная работа:</w:t>
      </w:r>
    </w:p>
    <w:p w:rsidR="00A07E89" w:rsidRPr="00C407E5" w:rsidRDefault="00A07E89" w:rsidP="00C407E5">
      <w:pPr>
        <w:pStyle w:val="ListParagraph"/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C407E5">
        <w:rPr>
          <w:rFonts w:ascii="Times New Roman" w:hAnsi="Times New Roman"/>
          <w:sz w:val="28"/>
          <w:szCs w:val="28"/>
          <w:lang w:eastAsia="ru-RU"/>
        </w:rPr>
        <w:t xml:space="preserve">Изготовление макета ракеты. </w:t>
      </w:r>
      <w:r w:rsidRPr="00C407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Вырезаем из цветной бумаги и приклеиваем с обеих сторон винной пробки полоски бумаги так, чтобы получился макет ракеты. Примеряем "ракету" на бутылку так, чтобы пробка входила в горлышко бутылки без усилий.</w:t>
      </w:r>
    </w:p>
    <w:p w:rsidR="00A07E89" w:rsidRPr="00C407E5" w:rsidRDefault="00A07E89" w:rsidP="00C407E5">
      <w:pPr>
        <w:pStyle w:val="ListParagraph"/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C407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Изготовление макета для опыта «Почему звезды светят постоянно». </w:t>
      </w:r>
      <w:r w:rsidRPr="00C407E5">
        <w:rPr>
          <w:rFonts w:ascii="Times New Roman" w:hAnsi="Times New Roman"/>
          <w:sz w:val="28"/>
          <w:szCs w:val="28"/>
          <w:lang w:eastAsia="ru-RU"/>
        </w:rPr>
        <w:t>В картонке сделать несколько отверстий дыроколом. Вложить картонку в конверт.</w:t>
      </w:r>
    </w:p>
    <w:p w:rsidR="00A07E89" w:rsidRPr="00C407E5" w:rsidRDefault="00A07E89" w:rsidP="00C407E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r w:rsidRPr="00C407E5">
        <w:rPr>
          <w:rFonts w:ascii="Times New Roman" w:hAnsi="Times New Roman"/>
          <w:sz w:val="28"/>
          <w:szCs w:val="28"/>
          <w:lang w:eastAsia="ru-RU"/>
        </w:rPr>
        <w:t>Рассматривание  альбомов, иллюстраций и фотографий, глобуса по теме «Космос».Подбор дидактических игр в соответствии с темой.</w:t>
      </w:r>
    </w:p>
    <w:p w:rsidR="00A07E89" w:rsidRPr="009D3F21" w:rsidRDefault="00A07E89" w:rsidP="009D3F21">
      <w:pPr>
        <w:pStyle w:val="ListParagraph"/>
        <w:numPr>
          <w:ilvl w:val="0"/>
          <w:numId w:val="3"/>
        </w:numPr>
        <w:spacing w:after="0" w:line="240" w:lineRule="atLeast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9D3F21">
        <w:rPr>
          <w:rFonts w:ascii="Times New Roman" w:hAnsi="Times New Roman"/>
          <w:sz w:val="28"/>
          <w:szCs w:val="28"/>
          <w:lang w:eastAsia="ru-RU"/>
        </w:rPr>
        <w:t>Чтение книг и энциклопедий для дошкольников.Разучивание стихотворений и загадок по теме.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00677">
        <w:rPr>
          <w:rFonts w:ascii="Times New Roman" w:hAnsi="Times New Roman"/>
          <w:b/>
          <w:i/>
          <w:sz w:val="28"/>
          <w:szCs w:val="28"/>
          <w:lang w:eastAsia="ru-RU"/>
        </w:rPr>
        <w:t>Ход НОД: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Ребята, кто знает какой праздник отмечают в апреле?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Д. - «День космонавтики»(12 апреля)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В. – Кто был первым человеком, который полетел в космос?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Д. – Ю. А. Гагарин.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В. – Сегодня мы с вами будем говорить о космосе. Как вы думаете, а что такое космос?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Д. – Ответы детей…</w:t>
      </w:r>
    </w:p>
    <w:p w:rsidR="00A07E89" w:rsidRDefault="00A07E89" w:rsidP="00120BF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В. – Космос – это огромное пространство без конца и края, это всё, что окружает нас, это Вселенная… </w:t>
      </w:r>
    </w:p>
    <w:p w:rsidR="00A07E89" w:rsidRDefault="00A07E89" w:rsidP="00120BF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В. – Солнце – самая большая звезда. Вокруг солнца движутся планеты. (рассматривание плаката «Солнечная система»)</w:t>
      </w:r>
      <w:r w:rsidRPr="006833C2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Сколько их?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Д. – 9 больших и маленький планет.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В. – Все планеты имеют свою дорожку – орбиту, по которой они вращаются вокруг Солнца. </w:t>
      </w:r>
    </w:p>
    <w:p w:rsidR="00A07E89" w:rsidRDefault="00A07E89" w:rsidP="0081640F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В. – А сейчас я приглашаю ребят, которые приготовили нам сообщение и шапочки – маски рассказать об этих планетах… А вы попробуйте их отгадать…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Д. – Ответы детей…</w:t>
      </w:r>
      <w:r w:rsidRPr="006833C2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В. – Какие профессии нужны для изучения космоса?</w:t>
      </w:r>
      <w:r w:rsidRPr="00120BF7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(иллюстрации с профессиями астроном и космонавт) 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В. – Планета на которой живём мы называется Земля. Давайте её рассмотрим (Глобус)</w:t>
      </w:r>
      <w:r w:rsidRPr="006833C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При вращении Земли вокруг своей оси, на Земле сменяются день и ночь.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25D6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i1025" type="#_x0000_t75" style="width:116.25pt;height:119.25pt;visibility:visible">
            <v:imagedata r:id="rId5" o:title=""/>
          </v:shape>
        </w:pic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Игра «Когда это бывает?».</w:t>
      </w:r>
      <w:r>
        <w:rPr>
          <w:rFonts w:ascii="Times New Roman" w:hAnsi="Times New Roman"/>
          <w:i/>
          <w:sz w:val="28"/>
          <w:szCs w:val="28"/>
          <w:lang w:eastAsia="ru-RU"/>
        </w:rPr>
        <w:t>Воспитатель на фланелеграфе выкладывает карточки.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Д. - Вечером мама забирает из детского сада – утром приводит в детский сад, утром мы завтракаем – днем мы обедаем т.д.</w:t>
      </w:r>
    </w:p>
    <w:p w:rsidR="00A07E89" w:rsidRPr="000A4493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Д. -  Земля, например, делает оборот вокруг Солнца за целый год, поэтому на ней происходит смена времен года. 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- В какое время года вы пойдете в школу? (Осенью) Какое время года между осенью и весной? (Зима). Какое время года сейчас? (Весна) Какое время года вы не назвали? (Лето).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В. -  Как видите, всё в мире закономерно, имеет свой порядок, наша голубая планета целиком зависит от Солнца.  </w:t>
      </w:r>
    </w:p>
    <w:p w:rsidR="00A07E89" w:rsidRDefault="00A07E89" w:rsidP="006833C2">
      <w:pPr>
        <w:spacing w:before="150"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- Подумайте и скажите, какое значение имеет Солнце для нашей планеты? Чем опасны солнечные лучи?</w:t>
      </w:r>
    </w:p>
    <w:p w:rsidR="00A07E89" w:rsidRDefault="00A07E89" w:rsidP="006833C2">
      <w:pPr>
        <w:spacing w:before="150" w:after="0" w:line="240" w:lineRule="atLeast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Игра «Хорошо – плохо».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Дети выкладывают карточки на фланелеграфе.</w:t>
      </w:r>
    </w:p>
    <w:p w:rsidR="00A07E89" w:rsidRDefault="00A07E89" w:rsidP="006833C2">
      <w:pPr>
        <w:spacing w:before="150"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Хорошо: 1. Солнце – дарит нам свет и тепло.</w:t>
      </w:r>
    </w:p>
    <w:p w:rsidR="00A07E89" w:rsidRDefault="00A07E89" w:rsidP="006833C2">
      <w:pPr>
        <w:spacing w:before="150" w:after="0" w:line="240" w:lineRule="atLeast"/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2. Источник жизни на Земле.</w:t>
      </w:r>
    </w:p>
    <w:p w:rsidR="00A07E89" w:rsidRDefault="00A07E89" w:rsidP="006833C2">
      <w:pPr>
        <w:spacing w:before="150" w:after="0" w:line="240" w:lineRule="atLeast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Плохо:    1. </w:t>
      </w:r>
      <w:r>
        <w:rPr>
          <w:rFonts w:ascii="Times New Roman" w:hAnsi="Times New Roman"/>
          <w:iCs/>
          <w:sz w:val="28"/>
          <w:szCs w:val="28"/>
          <w:lang w:eastAsia="ru-RU"/>
        </w:rPr>
        <w:t>Нельзя долго загорать, можно получить солнечный удар и ожоги.</w:t>
      </w:r>
    </w:p>
    <w:p w:rsidR="00A07E89" w:rsidRDefault="00A07E89" w:rsidP="006833C2">
      <w:pPr>
        <w:spacing w:before="150" w:after="0" w:line="240" w:lineRule="atLeast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2. Солнце иногда служит причиной лесных пожаров. </w:t>
      </w:r>
    </w:p>
    <w:p w:rsidR="00A07E89" w:rsidRDefault="00A07E89" w:rsidP="006833C2">
      <w:pPr>
        <w:spacing w:before="150" w:after="0" w:line="240" w:lineRule="atLeast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3. Нельзя смотреть на Солнце без защитных очков, можно получить  ожог глаз. </w:t>
      </w:r>
    </w:p>
    <w:p w:rsidR="00A07E89" w:rsidRDefault="00A07E89" w:rsidP="006833C2">
      <w:pPr>
        <w:spacing w:before="150" w:after="0" w:line="240" w:lineRule="atLeast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4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Если бы Земля была расположена ближе к Солнцу, на ней все засохло бы от жары. </w:t>
      </w:r>
    </w:p>
    <w:p w:rsidR="00A07E89" w:rsidRDefault="00A07E89" w:rsidP="006833C2">
      <w:pPr>
        <w:spacing w:before="150"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5.Если бы Солнце находилось дальше, то Земля покрылась бы льдом.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– Таким образом, без Солнца не было бы жизни, от Солнца зависит наше здоровье, настроение. И поэтому к Солнцу надо относиться осторожно и уважительно. Подберите, пожалуйста, к слову «солнце» ласковые слова;  схожие по звучанию слова.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– Дети возьмите карточки и выделите картинки, названия которых созвучны со словом «солнце».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На столе у воспитателя лежат карточки с предметными картинками. Дети берут карточки, и выделяют красным карандашом те предметы, которые схожи по звучанию со словом «Солнце».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И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гра «Найди и обведи картинку».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1"/>
        <w:gridCol w:w="1302"/>
        <w:gridCol w:w="1171"/>
      </w:tblGrid>
      <w:tr w:rsidR="00A07E89" w:rsidRPr="008625D6" w:rsidTr="008625D6">
        <w:trPr>
          <w:trHeight w:val="1464"/>
        </w:trPr>
        <w:tc>
          <w:tcPr>
            <w:tcW w:w="1271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12" o:spid="_x0000_i1026" type="#_x0000_t75" alt="Описание: C:\Documents and Settings\Юнир\Мои документы\фото\подсолнухи.jpg" style="width:51.75pt;height:42pt;visibility:visible">
                  <v:imagedata r:id="rId6" o:title=""/>
                </v:shape>
              </w:pict>
            </w:r>
          </w:p>
        </w:tc>
        <w:tc>
          <w:tcPr>
            <w:tcW w:w="1302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11" o:spid="_x0000_i1027" type="#_x0000_t75" alt="Описание: C:\Documents and Settings\Юнир\Мои документы\фото\цветы.jpg" style="width:47.25pt;height:36.75pt;visibility:visible">
                  <v:imagedata r:id="rId7" o:title=""/>
                </v:shape>
              </w:pict>
            </w:r>
          </w:p>
        </w:tc>
        <w:tc>
          <w:tcPr>
            <w:tcW w:w="1171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10" o:spid="_x0000_i1028" type="#_x0000_t75" alt="Описание: C:\Documents and Settings\Юнир\Мои документы\фото\гагарин.jpg" style="width:39.75pt;height:48pt;visibility:visible">
                  <v:imagedata r:id="rId8" o:title=""/>
                </v:shape>
              </w:pict>
            </w:r>
          </w:p>
        </w:tc>
      </w:tr>
      <w:tr w:rsidR="00A07E89" w:rsidRPr="008625D6" w:rsidTr="008625D6">
        <w:trPr>
          <w:trHeight w:val="1409"/>
        </w:trPr>
        <w:tc>
          <w:tcPr>
            <w:tcW w:w="1271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9" o:spid="_x0000_i1029" type="#_x0000_t75" alt="Описание: C:\Documents and Settings\Юнир\Мои документы\фото\солнезащитные очки.jpg" style="width:52.5pt;height:36.75pt;visibility:visible">
                  <v:imagedata r:id="rId9" o:title="" cropleft="8475f" cropright="10752f"/>
                </v:shape>
              </w:pict>
            </w:r>
          </w:p>
        </w:tc>
        <w:tc>
          <w:tcPr>
            <w:tcW w:w="1302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8" o:spid="_x0000_i1030" type="#_x0000_t75" style="width:56.25pt;height:32.25pt;visibility:visible">
                  <v:imagedata r:id="rId10" o:title=""/>
                </v:shape>
              </w:pict>
            </w:r>
          </w:p>
        </w:tc>
        <w:tc>
          <w:tcPr>
            <w:tcW w:w="1171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7" o:spid="_x0000_i1031" type="#_x0000_t75" alt="Описание: C:\Documents and Settings\Юнир\Мои документы\фото\птица.jpg" style="width:50.25pt;height:33.75pt;visibility:visible">
                  <v:imagedata r:id="rId11" o:title=""/>
                </v:shape>
              </w:pict>
            </w:r>
          </w:p>
        </w:tc>
      </w:tr>
      <w:tr w:rsidR="00A07E89" w:rsidRPr="008625D6" w:rsidTr="008625D6">
        <w:trPr>
          <w:trHeight w:val="1445"/>
        </w:trPr>
        <w:tc>
          <w:tcPr>
            <w:tcW w:w="1271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6" o:spid="_x0000_i1032" type="#_x0000_t75" style="width:46.5pt;height:56.25pt;visibility:visible">
                  <v:imagedata r:id="rId12" o:title=""/>
                </v:shape>
              </w:pict>
            </w:r>
          </w:p>
        </w:tc>
        <w:tc>
          <w:tcPr>
            <w:tcW w:w="1302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noProof/>
                <w:lang w:eastAsia="ru-RU"/>
              </w:rPr>
              <w:pict>
                <v:shape id="Рисунок 5" o:spid="_x0000_i1033" type="#_x0000_t75" style="width:33.75pt;height:56.25pt;visibility:visible">
                  <v:imagedata r:id="rId13" o:title=""/>
                </v:shape>
              </w:pict>
            </w:r>
          </w:p>
        </w:tc>
        <w:tc>
          <w:tcPr>
            <w:tcW w:w="1171" w:type="dxa"/>
          </w:tcPr>
          <w:p w:rsidR="00A07E89" w:rsidRPr="008625D6" w:rsidRDefault="00A07E89" w:rsidP="008625D6">
            <w:pPr>
              <w:spacing w:before="225" w:after="225" w:line="240" w:lineRule="atLeast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8625D6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4" o:spid="_x0000_i1034" type="#_x0000_t75" style="width:45pt;height:50.25pt;visibility:visible">
                  <v:imagedata r:id="rId14" o:title=""/>
                </v:shape>
              </w:pict>
            </w:r>
          </w:p>
        </w:tc>
      </w:tr>
    </w:tbl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«Физкультминутка»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Вот как Солнышко встает,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Выше, выше, выше. (Потянуться вверх)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ночи Солнышко зайдет,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Ниже, ниже, ниже. (Приседание вниз)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Хорошо, хорошо Солнышко смеётся,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под солнышком нам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Весело живётся. (Круговые движения плечами и руками)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– Как вы думаете, ребята, какими качествами должен обладать косманавт?</w:t>
      </w:r>
    </w:p>
    <w:p w:rsidR="00A07E89" w:rsidRPr="000268DB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833C2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268DB">
        <w:rPr>
          <w:rFonts w:ascii="Times New Roman" w:hAnsi="Times New Roman"/>
          <w:i/>
          <w:sz w:val="28"/>
          <w:szCs w:val="28"/>
          <w:lang w:eastAsia="ru-RU"/>
        </w:rPr>
        <w:t>Игра с мячом « Каким должен быть космонавт»</w:t>
      </w:r>
    </w:p>
    <w:p w:rsidR="00A07E89" w:rsidRPr="000268DB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>Д. – смелым;</w:t>
      </w:r>
    </w:p>
    <w:p w:rsidR="00A07E89" w:rsidRPr="000268DB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>-сильным;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>-</w:t>
      </w:r>
      <w:r>
        <w:rPr>
          <w:rFonts w:ascii="Times New Roman" w:hAnsi="Times New Roman"/>
          <w:i/>
          <w:sz w:val="28"/>
          <w:szCs w:val="28"/>
          <w:lang w:eastAsia="ru-RU"/>
        </w:rPr>
        <w:t>умным;</w:t>
      </w:r>
    </w:p>
    <w:p w:rsidR="00A07E8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-здоровым…</w:t>
      </w:r>
    </w:p>
    <w:p w:rsidR="00A07E89" w:rsidRPr="00185649" w:rsidRDefault="00A07E89" w:rsidP="006833C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- А вы хотите отправиться в Космос, возможно чтобы открыть новую неизвестную планету? Проверим нашу готовность к полету, и выясним, что мы знаем о космосе? Если я буду называть космические тела, а вы хлопайте в ладоши: Земля, Солнце, река, Луна, дерево, планета, дом, цветок, звезда, комета, кошка, ракета, галактика, самолет, Юпитер, луноход.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В. - А в открытом космосе мы не сможем передвигаться как на Земле. Как это состояние называется? 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Д. - Это состояние называется невесомость.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В. - А как вы это понимаете? Что значит, нет веса? Отвечайте правильно: «Нет веса – значит мы легкие, как…». ( показ предметов и вещей….) </w:t>
      </w:r>
    </w:p>
    <w:p w:rsidR="00A07E89" w:rsidRPr="000268DB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>«Игра «Сравни».</w:t>
      </w:r>
    </w:p>
    <w:p w:rsidR="00A07E89" w:rsidRPr="000268DB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A07E89" w:rsidRPr="000268DB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 xml:space="preserve"> -пёрышко;</w:t>
      </w:r>
    </w:p>
    <w:p w:rsidR="00A07E89" w:rsidRPr="000268DB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>-пух;</w:t>
      </w:r>
    </w:p>
    <w:p w:rsidR="00A07E89" w:rsidRPr="000268DB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>-крылышки бабочки;</w:t>
      </w:r>
    </w:p>
    <w:p w:rsidR="00A07E89" w:rsidRPr="000268DB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>- лепестки роз;</w:t>
      </w:r>
    </w:p>
    <w:p w:rsidR="00A07E89" w:rsidRPr="000268DB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8DB">
        <w:rPr>
          <w:rFonts w:ascii="Times New Roman" w:hAnsi="Times New Roman"/>
          <w:i/>
          <w:sz w:val="28"/>
          <w:szCs w:val="28"/>
          <w:lang w:eastAsia="ru-RU"/>
        </w:rPr>
        <w:t xml:space="preserve">- снежинки… 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268D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49" o:spid="_x0000_i1035" type="#_x0000_t75" style="width:158.25pt;height:111.75pt;visibility:visible">
            <v:imagedata r:id="rId15" o:title=""/>
          </v:shape>
        </w:pict>
      </w:r>
      <w:r w:rsidRPr="000268D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50" o:spid="_x0000_i1036" type="#_x0000_t75" style="width:94.5pt;height:123pt;visibility:visible">
            <v:imagedata r:id="rId16" o:title=""/>
          </v:shape>
        </w:pict>
      </w:r>
      <w:r w:rsidRPr="000268D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52" o:spid="_x0000_i1037" type="#_x0000_t75" style="width:133.5pt;height:111pt;visibility:visible">
            <v:imagedata r:id="rId17" o:title=""/>
          </v:shape>
        </w:pict>
      </w:r>
      <w:r w:rsidRPr="000268D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53" o:spid="_x0000_i1038" type="#_x0000_t75" style="width:135pt;height:114.75pt;visibility:visible">
            <v:imagedata r:id="rId18" o:title=""/>
          </v:shape>
        </w:pict>
      </w:r>
      <w:r w:rsidRPr="000268D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55" o:spid="_x0000_i1039" type="#_x0000_t75" style="width:94.5pt;height:114pt;visibility:visible">
            <v:imagedata r:id="rId19" o:title=""/>
          </v:shape>
        </w:pict>
      </w:r>
      <w:r w:rsidRPr="000268D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54" o:spid="_x0000_i1040" type="#_x0000_t75" style="width:106.5pt;height:109.5pt;visibility:visible">
            <v:imagedata r:id="rId20" o:title=""/>
          </v:shape>
        </w:pic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Д. - Нет веса – значит мы легкие, как перышки, как вата, как пух, как листочки, как снежинки, как парашютики одуванчиков, как пыльца растений, как лепесточки розы, как крылышки бабочек.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– Скажи те, пожалуйста, ребята, если в космосе состояние невесомости, то как космонавты принимают пищу?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Д. – Ответы детей…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В. – Открывает коробку с надписью «Еда для космонавтов». Но здесь всё зашифровано. Название нам нужно отгадать…(на тюбиках 1, 2, 3, 4, полосочки, которые обозначают слоги) 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Д. – Рассматривают тюбики. Отгадывают по количеству слогов названия еды космонавтов. (Суп, Мясо, кисель, картошка, борщ и т. д.) 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Игра «Доскажи словечко»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Чтобы глаз вооружить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И со звёздами дружить,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Млечный муть увидеть чтоб,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Нужен мощный …(Телеском)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До луны не может птица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Долететь и приземлиться,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Но зато умеет это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Делать быстрая…(Ракета)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Космонавт сидит в ракете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Вспоминая всё на свете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На орбите как назло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Появилось …(НЛО)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Телескопом сотни лет,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Изучает жизнь планет.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Нам расскажет обо всём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Умный дядя …(астроном)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Астроном – он звездочет,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Знает всё на перечёт!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Только лучше звёзд видна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В небе полная… (Луна)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- Ребята, вы слышите какой-то голос?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kern w:val="24"/>
          <w:sz w:val="28"/>
          <w:szCs w:val="28"/>
        </w:rPr>
        <w:t>«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Связь с центром управления полетами».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Голос: «Космонавты, доложите о своем самочувствии в земной центр управления полетами». 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Ребенок берет предмет-заместитель кеглю и говорит: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Земля, я космонавт, чувствую себя хорошо. Вижу в «обзор» облака.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Земля, я космонавт, чувствую себя хорошо. Вижу в обзор моря, океаны!</w:t>
      </w:r>
    </w:p>
    <w:p w:rsidR="00A07E89" w:rsidRDefault="00A07E89" w:rsidP="000623A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Земля, я космонавт, самочувствие отличное, целую, очень люблю!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Голос: «Сообщение принято. Спасибо. Ждем удачного приземления!»</w:t>
      </w:r>
    </w:p>
    <w:p w:rsidR="00A07E89" w:rsidRDefault="00A07E89" w:rsidP="00A277A2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- Нам пора возвращаться на Землю. Прошу пристегнуть ремни! Как хорошо оказаться на Земле!</w:t>
      </w:r>
    </w:p>
    <w:p w:rsidR="00A07E89" w:rsidRDefault="00A07E89" w:rsidP="00A277A2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- Я предлагаю составить рассказ о том, что нового вы узнали сегодня. </w:t>
      </w:r>
    </w:p>
    <w:p w:rsidR="00A07E89" w:rsidRDefault="00A07E89" w:rsidP="00A277A2">
      <w:pPr>
        <w:spacing w:line="240" w:lineRule="atLeas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Составление рассказа с опорой на графический план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07E89" w:rsidRDefault="00A07E89" w:rsidP="00A277A2">
      <w:pPr>
        <w:spacing w:line="240" w:lineRule="atLeas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Графический план размещаю на доске. Разбираем последовательно пункты плана.</w:t>
      </w:r>
    </w:p>
    <w:p w:rsidR="00A07E89" w:rsidRDefault="00A07E89" w:rsidP="00A277A2">
      <w:pPr>
        <w:spacing w:line="240" w:lineRule="atLeas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Д. - Ответы детей…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Даю образец рассказа, затем слушаем рассказ детей.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«Зрительная гимнастика»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«Лучик солнца»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Лучик, лучик озарной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Поиграй-ка ты со мной.(моргают глазами)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Ну-ка, лучик, повернись,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На глаза мне покажись.(Делают круговые движения глазами)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Взгляд я в влево отведу,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Лучик солнца я найду.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Теперь вправо посмотрю,</w:t>
      </w:r>
    </w:p>
    <w:p w:rsidR="00A07E89" w:rsidRDefault="00A07E89" w:rsidP="009B1557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Снова лучик я найду. ( отводят взгляд влево, вправо)</w:t>
      </w:r>
    </w:p>
    <w:p w:rsidR="00A07E89" w:rsidRDefault="00A07E89" w:rsidP="00A277A2">
      <w:pPr>
        <w:spacing w:line="240" w:lineRule="atLeast"/>
        <w:rPr>
          <w:rFonts w:ascii="Times New Roman" w:hAnsi="Times New Roman"/>
          <w:i/>
          <w:sz w:val="28"/>
          <w:szCs w:val="28"/>
        </w:rPr>
      </w:pPr>
    </w:p>
    <w:p w:rsidR="00A07E89" w:rsidRPr="00A2274B" w:rsidRDefault="00A07E89" w:rsidP="002B2733">
      <w:pPr>
        <w:shd w:val="clear" w:color="auto" w:fill="FFFFFF"/>
        <w:spacing w:before="225" w:after="225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07E89" w:rsidRDefault="00A07E89" w:rsidP="00A277A2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–А сейчас я предлагаю нарисовать солнечную систему, планеты, которые движутся вокруг Солнца по своей дорожке – орбите. </w:t>
      </w:r>
    </w:p>
    <w:p w:rsidR="00A07E89" w:rsidRDefault="00A07E89" w:rsidP="00A277A2">
      <w:pPr>
        <w:spacing w:line="240" w:lineRule="atLeast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Самостоятельная работа детей.</w:t>
      </w:r>
    </w:p>
    <w:p w:rsidR="00A07E89" w:rsidRDefault="00A07E89" w:rsidP="00A277A2">
      <w:pPr>
        <w:spacing w:line="240" w:lineRule="atLeas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Воспитатель предлагает детям нарисовать планеты в нетрадиционной технике – монотипия. На полиэтиленовую крышку нанести гуашь 2-3 цветов. Затем в нужном месте сделать  отпечаток и прокрутить вокруг оси. Осторожно поднять крышку. Объект готов! Можно добавить звездную пыль в технике «набрызг».</w:t>
      </w:r>
    </w:p>
    <w:p w:rsidR="00A07E89" w:rsidRDefault="00A07E89" w:rsidP="009A6070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Итог.</w:t>
      </w:r>
    </w:p>
    <w:p w:rsidR="00A07E89" w:rsidRDefault="00A07E89" w:rsidP="00A277A2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- О чем мы сегодня говорили? </w:t>
      </w:r>
      <w:r>
        <w:rPr>
          <w:rFonts w:ascii="Times New Roman" w:hAnsi="Times New Roman"/>
          <w:sz w:val="28"/>
          <w:szCs w:val="28"/>
          <w:lang w:eastAsia="ru-RU"/>
        </w:rPr>
        <w:t>Расскажите, какую планету вы нарисовали.</w:t>
      </w:r>
    </w:p>
    <w:p w:rsidR="00A07E89" w:rsidRDefault="00A07E89" w:rsidP="00A277A2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- Как вы считаете, кто из ребят был самым подготовленным космонавтом? Почему? (</w:t>
      </w:r>
      <w:r>
        <w:rPr>
          <w:rFonts w:ascii="Times New Roman" w:hAnsi="Times New Roman"/>
          <w:i/>
          <w:sz w:val="28"/>
          <w:szCs w:val="28"/>
        </w:rPr>
        <w:t>Оценка детей</w:t>
      </w:r>
      <w:r>
        <w:rPr>
          <w:rFonts w:ascii="Times New Roman" w:hAnsi="Times New Roman"/>
          <w:sz w:val="28"/>
          <w:szCs w:val="28"/>
        </w:rPr>
        <w:t>). Вы - молодцы.</w:t>
      </w:r>
    </w:p>
    <w:p w:rsidR="00A07E89" w:rsidRDefault="00A07E89"/>
    <w:sectPr w:rsidR="00A07E89" w:rsidSect="000623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2D7A"/>
    <w:multiLevelType w:val="hybridMultilevel"/>
    <w:tmpl w:val="BEE01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A4BE2"/>
    <w:multiLevelType w:val="hybridMultilevel"/>
    <w:tmpl w:val="AEDA4E4C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234C58D8"/>
    <w:multiLevelType w:val="hybridMultilevel"/>
    <w:tmpl w:val="3C6415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CC3F14"/>
    <w:multiLevelType w:val="hybridMultilevel"/>
    <w:tmpl w:val="5BF8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D55B7E"/>
    <w:multiLevelType w:val="hybridMultilevel"/>
    <w:tmpl w:val="55063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0A51"/>
    <w:rsid w:val="000268DB"/>
    <w:rsid w:val="000623A7"/>
    <w:rsid w:val="00073244"/>
    <w:rsid w:val="000A4493"/>
    <w:rsid w:val="00120BF7"/>
    <w:rsid w:val="001729F4"/>
    <w:rsid w:val="00185649"/>
    <w:rsid w:val="00215278"/>
    <w:rsid w:val="00220A51"/>
    <w:rsid w:val="002B2733"/>
    <w:rsid w:val="003659B0"/>
    <w:rsid w:val="00560C0D"/>
    <w:rsid w:val="006833C2"/>
    <w:rsid w:val="00777881"/>
    <w:rsid w:val="0081640F"/>
    <w:rsid w:val="0083403C"/>
    <w:rsid w:val="008625D6"/>
    <w:rsid w:val="008824D5"/>
    <w:rsid w:val="009602FE"/>
    <w:rsid w:val="00971B72"/>
    <w:rsid w:val="009A6070"/>
    <w:rsid w:val="009B1557"/>
    <w:rsid w:val="009C6CA6"/>
    <w:rsid w:val="009D3F21"/>
    <w:rsid w:val="00A07E89"/>
    <w:rsid w:val="00A2274B"/>
    <w:rsid w:val="00A277A2"/>
    <w:rsid w:val="00A4208C"/>
    <w:rsid w:val="00C407E5"/>
    <w:rsid w:val="00EA48F3"/>
    <w:rsid w:val="00F00677"/>
    <w:rsid w:val="00F20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7A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277A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2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77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006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37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247</TotalTime>
  <Pages>9</Pages>
  <Words>1408</Words>
  <Characters>8027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Юнир</dc:creator>
  <cp:keywords/>
  <dc:description/>
  <cp:lastModifiedBy>Пользователь Windows</cp:lastModifiedBy>
  <cp:revision>4</cp:revision>
  <dcterms:created xsi:type="dcterms:W3CDTF">2014-03-20T11:59:00Z</dcterms:created>
  <dcterms:modified xsi:type="dcterms:W3CDTF">2015-04-28T16:22:00Z</dcterms:modified>
</cp:coreProperties>
</file>