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12A" w:rsidRPr="00242DEA" w:rsidRDefault="00ED212A" w:rsidP="00E51B57">
      <w:pPr>
        <w:jc w:val="center"/>
        <w:rPr>
          <w:rFonts w:ascii="Times New Roman" w:hAnsi="Times New Roman"/>
          <w:b/>
          <w:color w:val="143ADC"/>
          <w:sz w:val="24"/>
          <w:szCs w:val="24"/>
        </w:rPr>
      </w:pPr>
      <w:r w:rsidRPr="00242DEA">
        <w:rPr>
          <w:rFonts w:ascii="Times New Roman" w:hAnsi="Times New Roman"/>
          <w:b/>
          <w:color w:val="143ADC"/>
          <w:sz w:val="24"/>
          <w:szCs w:val="24"/>
        </w:rPr>
        <w:t xml:space="preserve">Муниципальное бюджетное дошкольное образовательное учреждение  </w:t>
      </w:r>
    </w:p>
    <w:p w:rsidR="00ED212A" w:rsidRPr="00242DEA" w:rsidRDefault="00ED212A" w:rsidP="00E51B57">
      <w:pPr>
        <w:jc w:val="center"/>
        <w:rPr>
          <w:rFonts w:ascii="Times New Roman" w:hAnsi="Times New Roman"/>
          <w:b/>
          <w:color w:val="143ADC"/>
          <w:sz w:val="24"/>
          <w:szCs w:val="24"/>
        </w:rPr>
      </w:pPr>
      <w:r w:rsidRPr="00242DEA">
        <w:rPr>
          <w:rFonts w:ascii="Times New Roman" w:hAnsi="Times New Roman"/>
          <w:b/>
          <w:color w:val="143ADC"/>
          <w:sz w:val="24"/>
          <w:szCs w:val="24"/>
        </w:rPr>
        <w:t>детский сад «Ромашка»</w:t>
      </w:r>
    </w:p>
    <w:p w:rsidR="00ED212A" w:rsidRDefault="00ED212A" w:rsidP="00E51B57">
      <w:pPr>
        <w:jc w:val="center"/>
        <w:rPr>
          <w:sz w:val="28"/>
          <w:szCs w:val="28"/>
        </w:rPr>
      </w:pPr>
    </w:p>
    <w:p w:rsidR="00ED212A" w:rsidRDefault="00ED212A" w:rsidP="00E51B57">
      <w:pPr>
        <w:rPr>
          <w:rFonts w:ascii="Times New Roman" w:hAnsi="Times New Roman"/>
          <w:b/>
          <w:color w:val="00B0F0"/>
          <w:sz w:val="48"/>
          <w:szCs w:val="48"/>
        </w:rPr>
      </w:pPr>
    </w:p>
    <w:p w:rsidR="00ED212A" w:rsidRPr="00242DEA" w:rsidRDefault="00ED212A" w:rsidP="00E51B57">
      <w:pPr>
        <w:jc w:val="center"/>
        <w:rPr>
          <w:rFonts w:ascii="Times New Roman" w:hAnsi="Times New Roman"/>
          <w:b/>
          <w:color w:val="143ADC"/>
          <w:sz w:val="48"/>
          <w:szCs w:val="48"/>
        </w:rPr>
      </w:pPr>
      <w:r w:rsidRPr="00242DEA">
        <w:rPr>
          <w:rFonts w:ascii="Times New Roman" w:hAnsi="Times New Roman"/>
          <w:b/>
          <w:color w:val="143ADC"/>
          <w:sz w:val="48"/>
          <w:szCs w:val="48"/>
        </w:rPr>
        <w:t>Конспект непосредственно – образовательной деятельности</w:t>
      </w:r>
    </w:p>
    <w:p w:rsidR="00ED212A" w:rsidRPr="00242DEA" w:rsidRDefault="00ED212A" w:rsidP="00E51B57">
      <w:pPr>
        <w:jc w:val="center"/>
        <w:rPr>
          <w:rFonts w:ascii="Times New Roman" w:hAnsi="Times New Roman"/>
          <w:b/>
          <w:color w:val="143ADC"/>
          <w:sz w:val="48"/>
          <w:szCs w:val="48"/>
        </w:rPr>
      </w:pPr>
      <w:r w:rsidRPr="00242DEA">
        <w:rPr>
          <w:rFonts w:ascii="Times New Roman" w:hAnsi="Times New Roman"/>
          <w:b/>
          <w:color w:val="143ADC"/>
          <w:sz w:val="48"/>
          <w:szCs w:val="48"/>
        </w:rPr>
        <w:t>по развитию речи</w:t>
      </w:r>
    </w:p>
    <w:p w:rsidR="00ED212A" w:rsidRDefault="00ED212A" w:rsidP="00E51B57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5.5pt;margin-top:15.8pt;width:315.75pt;height:39.75pt;z-index:-251656704" wrapcoords="1129 -408 -51 -408 -51 6521 667 12634 924 19155 975 21192 7234 22823 13545 22823 14263 22823 16880 22823 20882 20785 20830 19155 21087 12634 21805 7336 21805 -408 1642 -408 1129 -408" fillcolor="#06c" strokecolor="#9cf" strokeweight="1.5pt">
            <v:shadow on="t" color="#900"/>
            <v:textpath style="font-family:&quot;Impact&quot;;font-size:32pt;font-weight:bold;v-text-kern:t" trim="t" fitpath="t" string="&quot;Зимнее настроение&quot;"/>
            <w10:wrap type="tight"/>
          </v:shape>
        </w:pict>
      </w:r>
    </w:p>
    <w:p w:rsidR="00ED212A" w:rsidRDefault="00ED212A" w:rsidP="00E51B57"/>
    <w:p w:rsidR="00ED212A" w:rsidRDefault="00ED212A" w:rsidP="00E51B57"/>
    <w:p w:rsidR="00ED212A" w:rsidRPr="00242DEA" w:rsidRDefault="00ED212A" w:rsidP="00E51B57">
      <w:pPr>
        <w:jc w:val="center"/>
        <w:rPr>
          <w:rFonts w:ascii="Times New Roman" w:hAnsi="Times New Roman"/>
          <w:b/>
          <w:color w:val="143ADC"/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7" type="#_x0000_t75" alt="Зима 2013-го: метеорологи пообещали России необычно низкие температуры - Разное на Новостей.COM" style="position:absolute;left:0;text-align:left;margin-left:46.7pt;margin-top:34.35pt;width:360.5pt;height:268.3pt;z-index:-251660800;visibility:visible;mso-wrap-distance-left:9.48pt;mso-wrap-distance-top:.96pt;mso-wrap-distance-right:9.29pt;mso-wrap-distance-bottom:1.47pt" wrapcoords="539 603 449 784 359 1327 359 19911 449 20876 584 20997 20971 20997 21106 20876 21196 19911 21241 1508 21106 784 21016 603 539 60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">
            <v:imagedata r:id="rId5" o:title=""/>
            <o:lock v:ext="edit" aspectratio="f"/>
            <w10:wrap type="tight"/>
          </v:shape>
        </w:pict>
      </w:r>
      <w:r w:rsidRPr="00242DEA">
        <w:rPr>
          <w:rFonts w:ascii="Times New Roman" w:hAnsi="Times New Roman"/>
          <w:b/>
          <w:color w:val="143ADC"/>
          <w:sz w:val="48"/>
          <w:szCs w:val="48"/>
        </w:rPr>
        <w:t>в подготовительной группе</w:t>
      </w:r>
    </w:p>
    <w:p w:rsidR="00ED212A" w:rsidRDefault="00ED212A" w:rsidP="00E51B57">
      <w:pPr>
        <w:rPr>
          <w:rFonts w:ascii="Times New Roman" w:hAnsi="Times New Roman"/>
          <w:color w:val="00B0F0"/>
          <w:sz w:val="32"/>
          <w:szCs w:val="32"/>
        </w:rPr>
      </w:pPr>
    </w:p>
    <w:p w:rsidR="00ED212A" w:rsidRPr="00242DEA" w:rsidRDefault="00ED212A" w:rsidP="00E51B57">
      <w:pPr>
        <w:jc w:val="right"/>
        <w:rPr>
          <w:rFonts w:ascii="Times New Roman" w:hAnsi="Times New Roman"/>
          <w:b/>
          <w:color w:val="143ADC"/>
          <w:sz w:val="32"/>
          <w:szCs w:val="32"/>
        </w:rPr>
      </w:pPr>
      <w:r w:rsidRPr="00242DEA">
        <w:rPr>
          <w:rFonts w:ascii="Times New Roman" w:hAnsi="Times New Roman"/>
          <w:b/>
          <w:color w:val="143ADC"/>
          <w:sz w:val="32"/>
          <w:szCs w:val="32"/>
        </w:rPr>
        <w:t>Подготовила: воспитатель   Каташова В.М.</w:t>
      </w:r>
    </w:p>
    <w:p w:rsidR="00ED212A" w:rsidRDefault="00ED212A" w:rsidP="00E51B57">
      <w:pPr>
        <w:rPr>
          <w:rFonts w:ascii="Times New Roman" w:hAnsi="Times New Roman"/>
          <w:color w:val="00B0F0"/>
          <w:sz w:val="32"/>
          <w:szCs w:val="32"/>
        </w:rPr>
      </w:pPr>
    </w:p>
    <w:p w:rsidR="00ED212A" w:rsidRPr="00242DEA" w:rsidRDefault="00ED212A" w:rsidP="00E51B57">
      <w:pPr>
        <w:jc w:val="center"/>
        <w:rPr>
          <w:rFonts w:ascii="Times New Roman" w:hAnsi="Times New Roman"/>
          <w:b/>
          <w:color w:val="143ADC"/>
          <w:sz w:val="24"/>
          <w:szCs w:val="24"/>
        </w:rPr>
      </w:pPr>
      <w:r w:rsidRPr="00242DEA">
        <w:rPr>
          <w:rFonts w:ascii="Times New Roman" w:hAnsi="Times New Roman"/>
          <w:b/>
          <w:color w:val="143ADC"/>
          <w:sz w:val="24"/>
          <w:szCs w:val="24"/>
        </w:rPr>
        <w:t>Молчаново 2014</w:t>
      </w:r>
    </w:p>
    <w:p w:rsidR="00ED212A" w:rsidRPr="00242DEA" w:rsidRDefault="00ED212A" w:rsidP="00E51B57">
      <w:pPr>
        <w:rPr>
          <w:rFonts w:ascii="Times New Roman" w:hAnsi="Times New Roman"/>
          <w:color w:val="143ADC"/>
          <w:sz w:val="26"/>
          <w:szCs w:val="26"/>
        </w:rPr>
      </w:pPr>
      <w:r w:rsidRPr="00242DEA">
        <w:rPr>
          <w:rFonts w:ascii="Times New Roman" w:hAnsi="Times New Roman"/>
          <w:b/>
          <w:color w:val="143ADC"/>
          <w:sz w:val="26"/>
          <w:szCs w:val="26"/>
        </w:rPr>
        <w:t>Цели:</w:t>
      </w:r>
      <w:r w:rsidRPr="00242DEA">
        <w:rPr>
          <w:rFonts w:ascii="Times New Roman" w:hAnsi="Times New Roman"/>
          <w:color w:val="143ADC"/>
          <w:sz w:val="26"/>
          <w:szCs w:val="26"/>
        </w:rPr>
        <w:t xml:space="preserve"> </w:t>
      </w:r>
    </w:p>
    <w:p w:rsidR="00ED212A" w:rsidRPr="00753A9A" w:rsidRDefault="00ED212A" w:rsidP="00E51B57">
      <w:pPr>
        <w:pStyle w:val="ListParagraph"/>
        <w:numPr>
          <w:ilvl w:val="0"/>
          <w:numId w:val="1"/>
        </w:numPr>
        <w:rPr>
          <w:rFonts w:ascii="Times New Roman" w:hAnsi="Times New Roman"/>
          <w:sz w:val="26"/>
          <w:szCs w:val="26"/>
        </w:rPr>
      </w:pPr>
      <w:r w:rsidRPr="00753A9A">
        <w:rPr>
          <w:rFonts w:ascii="Times New Roman" w:hAnsi="Times New Roman"/>
          <w:sz w:val="26"/>
          <w:szCs w:val="26"/>
        </w:rPr>
        <w:t>Активизировать словарь и расширить представления детей по лексической теме «Зима».</w:t>
      </w:r>
    </w:p>
    <w:p w:rsidR="00ED212A" w:rsidRPr="00242DEA" w:rsidRDefault="00ED212A" w:rsidP="00E51B57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6"/>
          <w:szCs w:val="26"/>
        </w:rPr>
      </w:pPr>
      <w:r w:rsidRPr="00753A9A">
        <w:rPr>
          <w:rFonts w:ascii="Times New Roman" w:hAnsi="Times New Roman"/>
          <w:sz w:val="26"/>
          <w:szCs w:val="26"/>
        </w:rPr>
        <w:t xml:space="preserve">Учить детей составлять небольшой рассказ на тему «Зима в лесу» с опорой </w:t>
      </w:r>
      <w:r w:rsidRPr="00242DEA">
        <w:rPr>
          <w:rFonts w:ascii="Times New Roman" w:hAnsi="Times New Roman"/>
          <w:sz w:val="26"/>
          <w:szCs w:val="26"/>
        </w:rPr>
        <w:t>на</w:t>
      </w:r>
      <w:r>
        <w:rPr>
          <w:rFonts w:ascii="Times New Roman" w:hAnsi="Times New Roman"/>
          <w:sz w:val="26"/>
          <w:szCs w:val="26"/>
        </w:rPr>
        <w:t xml:space="preserve"> опорные картинки (</w:t>
      </w:r>
      <w:r w:rsidRPr="00242DEA">
        <w:rPr>
          <w:rFonts w:ascii="Times New Roman" w:hAnsi="Times New Roman"/>
          <w:sz w:val="26"/>
          <w:szCs w:val="26"/>
        </w:rPr>
        <w:t xml:space="preserve"> </w:t>
      </w:r>
      <w:r w:rsidRPr="00242DEA">
        <w:rPr>
          <w:rFonts w:ascii="Times New Roman" w:hAnsi="Times New Roman"/>
          <w:b/>
          <w:sz w:val="26"/>
          <w:szCs w:val="26"/>
        </w:rPr>
        <w:t>мнемодорожку</w:t>
      </w:r>
      <w:r>
        <w:rPr>
          <w:rFonts w:ascii="Times New Roman" w:hAnsi="Times New Roman"/>
          <w:b/>
          <w:sz w:val="26"/>
          <w:szCs w:val="26"/>
        </w:rPr>
        <w:t>)</w:t>
      </w:r>
      <w:r w:rsidRPr="00242DEA">
        <w:rPr>
          <w:rFonts w:ascii="Times New Roman" w:hAnsi="Times New Roman"/>
          <w:b/>
          <w:sz w:val="26"/>
          <w:szCs w:val="26"/>
        </w:rPr>
        <w:t>.</w:t>
      </w:r>
    </w:p>
    <w:p w:rsidR="00ED212A" w:rsidRPr="00753A9A" w:rsidRDefault="00ED212A" w:rsidP="00E51B57">
      <w:pPr>
        <w:tabs>
          <w:tab w:val="left" w:pos="1350"/>
        </w:tabs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42DEA">
        <w:rPr>
          <w:rFonts w:ascii="Times New Roman" w:hAnsi="Times New Roman"/>
          <w:b/>
          <w:color w:val="143ADC"/>
          <w:sz w:val="26"/>
          <w:szCs w:val="26"/>
          <w:shd w:val="clear" w:color="auto" w:fill="FFFFFF"/>
        </w:rPr>
        <w:t>Задачи</w:t>
      </w:r>
      <w:r w:rsidRPr="00753A9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:</w:t>
      </w:r>
      <w:r w:rsidRPr="00753A9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ab/>
      </w:r>
    </w:p>
    <w:p w:rsidR="00ED212A" w:rsidRPr="00753A9A" w:rsidRDefault="00ED212A" w:rsidP="00E51B57">
      <w:pPr>
        <w:pStyle w:val="ListParagraph"/>
        <w:numPr>
          <w:ilvl w:val="0"/>
          <w:numId w:val="2"/>
        </w:numPr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753A9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Активизировать употребление однокоренных слов.</w:t>
      </w:r>
    </w:p>
    <w:p w:rsidR="00ED212A" w:rsidRPr="00753A9A" w:rsidRDefault="00ED212A" w:rsidP="00E51B57">
      <w:pPr>
        <w:pStyle w:val="ListParagraph"/>
        <w:numPr>
          <w:ilvl w:val="0"/>
          <w:numId w:val="2"/>
        </w:numPr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753A9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Формировать навыки связности, развернутости, непрерывности высказывания.</w:t>
      </w:r>
    </w:p>
    <w:p w:rsidR="00ED212A" w:rsidRPr="00753A9A" w:rsidRDefault="00ED212A" w:rsidP="00E51B57">
      <w:pPr>
        <w:pStyle w:val="ListParagraph"/>
        <w:numPr>
          <w:ilvl w:val="0"/>
          <w:numId w:val="2"/>
        </w:numPr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753A9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Воспитывать внимание к речи воспитателя и других детей.</w:t>
      </w:r>
    </w:p>
    <w:p w:rsidR="00ED212A" w:rsidRPr="00753A9A" w:rsidRDefault="00ED212A" w:rsidP="00E51B57">
      <w:pPr>
        <w:pStyle w:val="ListParagraph"/>
        <w:numPr>
          <w:ilvl w:val="0"/>
          <w:numId w:val="2"/>
        </w:numPr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753A9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Развивать память, мышление, расширять словарный запас детей. </w:t>
      </w:r>
    </w:p>
    <w:p w:rsidR="00ED212A" w:rsidRPr="00EC33D7" w:rsidRDefault="00ED212A" w:rsidP="00E51B57">
      <w:pPr>
        <w:pStyle w:val="ListParagraph"/>
        <w:numPr>
          <w:ilvl w:val="0"/>
          <w:numId w:val="2"/>
        </w:numPr>
        <w:spacing w:after="0" w:line="225" w:lineRule="atLeast"/>
        <w:textAlignment w:val="baseline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Воспитывать любовь</w:t>
      </w:r>
      <w:r w:rsidRPr="00753A9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к родной природе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, умение замечать ее красоту</w:t>
      </w:r>
      <w:r>
        <w:rPr>
          <w:noProof/>
        </w:rPr>
        <w:pict>
          <v:shape id="Рисунок 9" o:spid="_x0000_s1028" type="#_x0000_t75" alt="http://im1-tub-ru.yandex.net/i?id=928cadb3ee0b709f9bc167bbab3c7132-18-144&amp;n=21" style="position:absolute;left:0;text-align:left;margin-left:272.7pt;margin-top:4.55pt;width:213.75pt;height:120pt;z-index:-251659776;visibility:visible;mso-position-horizontal-relative:text;mso-position-vertical-relative:text" wrapcoords="-76 0 -76 21465 21600 21465 21600 0 -76 0">
            <v:imagedata r:id="rId6" o:title="" croptop="2209f" cropbottom="4418f"/>
            <w10:wrap type="tight"/>
          </v:shape>
        </w:pic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</w:p>
    <w:p w:rsidR="00ED212A" w:rsidRPr="00242DEA" w:rsidRDefault="00ED212A" w:rsidP="00E51B57">
      <w:pPr>
        <w:rPr>
          <w:color w:val="143ADC"/>
          <w:sz w:val="26"/>
          <w:szCs w:val="26"/>
        </w:rPr>
      </w:pPr>
      <w:r w:rsidRPr="00242DEA">
        <w:rPr>
          <w:rFonts w:ascii="Times New Roman" w:hAnsi="Times New Roman"/>
          <w:b/>
          <w:color w:val="143ADC"/>
          <w:sz w:val="26"/>
          <w:szCs w:val="26"/>
        </w:rPr>
        <w:t>Предшествующая работа</w:t>
      </w:r>
      <w:r w:rsidRPr="00242DEA">
        <w:rPr>
          <w:color w:val="143ADC"/>
          <w:sz w:val="26"/>
          <w:szCs w:val="26"/>
        </w:rPr>
        <w:t xml:space="preserve">: </w:t>
      </w:r>
    </w:p>
    <w:p w:rsidR="00ED212A" w:rsidRDefault="00ED212A" w:rsidP="00E51B57">
      <w:pPr>
        <w:pStyle w:val="ListParagraph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 w:rsidRPr="00EC33D7">
        <w:rPr>
          <w:rFonts w:ascii="Times New Roman" w:hAnsi="Times New Roman"/>
          <w:sz w:val="26"/>
          <w:szCs w:val="26"/>
        </w:rPr>
        <w:t>Наблюдения за явлениями природы на прогулках</w:t>
      </w:r>
    </w:p>
    <w:p w:rsidR="00ED212A" w:rsidRDefault="00ED212A" w:rsidP="00E51B57">
      <w:pPr>
        <w:pStyle w:val="ListParagraph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 w:rsidRPr="00473A36">
        <w:rPr>
          <w:rFonts w:ascii="Times New Roman" w:hAnsi="Times New Roman"/>
          <w:sz w:val="26"/>
          <w:szCs w:val="26"/>
        </w:rPr>
        <w:t>Чтение и заучивание стихов о зиме;</w:t>
      </w:r>
    </w:p>
    <w:p w:rsidR="00ED212A" w:rsidRPr="00473A36" w:rsidRDefault="00ED212A" w:rsidP="00E51B57">
      <w:pPr>
        <w:pStyle w:val="ListParagraph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 w:rsidRPr="00473A36">
        <w:rPr>
          <w:rFonts w:ascii="Times New Roman" w:hAnsi="Times New Roman"/>
          <w:sz w:val="26"/>
          <w:szCs w:val="26"/>
        </w:rPr>
        <w:t>Рассматривание  иллюстраций по теме;</w:t>
      </w:r>
    </w:p>
    <w:p w:rsidR="00ED212A" w:rsidRPr="00EC33D7" w:rsidRDefault="00ED212A" w:rsidP="00E51B57">
      <w:pPr>
        <w:pStyle w:val="ListParagraph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 w:rsidRPr="00EC33D7">
        <w:rPr>
          <w:rFonts w:ascii="Times New Roman" w:hAnsi="Times New Roman"/>
          <w:sz w:val="26"/>
          <w:szCs w:val="26"/>
        </w:rPr>
        <w:t>Рисование на тему «Зимний лес»;</w:t>
      </w:r>
    </w:p>
    <w:p w:rsidR="00ED212A" w:rsidRPr="00EC33D7" w:rsidRDefault="00ED212A" w:rsidP="00E51B57">
      <w:pPr>
        <w:rPr>
          <w:rFonts w:ascii="Times New Roman" w:hAnsi="Times New Roman"/>
          <w:b/>
          <w:color w:val="143ADC"/>
          <w:sz w:val="28"/>
          <w:szCs w:val="28"/>
        </w:rPr>
      </w:pPr>
      <w:r w:rsidRPr="00EC33D7">
        <w:rPr>
          <w:rFonts w:ascii="Times New Roman" w:hAnsi="Times New Roman"/>
          <w:b/>
          <w:color w:val="143ADC"/>
          <w:sz w:val="28"/>
          <w:szCs w:val="28"/>
        </w:rPr>
        <w:t>Словарная  работа:</w:t>
      </w:r>
    </w:p>
    <w:p w:rsidR="00ED212A" w:rsidRPr="008C6112" w:rsidRDefault="00ED212A" w:rsidP="00E51B57">
      <w:pPr>
        <w:pStyle w:val="ListParagraph"/>
        <w:numPr>
          <w:ilvl w:val="0"/>
          <w:numId w:val="5"/>
        </w:num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Pr="00EC33D7">
        <w:rPr>
          <w:rFonts w:ascii="Times New Roman" w:hAnsi="Times New Roman"/>
          <w:sz w:val="26"/>
          <w:szCs w:val="26"/>
        </w:rPr>
        <w:t>веркающий, перелива</w:t>
      </w:r>
      <w:r>
        <w:rPr>
          <w:rFonts w:ascii="Times New Roman" w:hAnsi="Times New Roman"/>
          <w:sz w:val="26"/>
          <w:szCs w:val="26"/>
        </w:rPr>
        <w:t>ющийся, блестящий, искрящийся, с</w:t>
      </w:r>
      <w:r w:rsidRPr="00EC33D7">
        <w:rPr>
          <w:rFonts w:ascii="Times New Roman" w:hAnsi="Times New Roman"/>
          <w:sz w:val="26"/>
          <w:szCs w:val="26"/>
        </w:rPr>
        <w:t>крипучий, рассыпчатый.</w:t>
      </w:r>
    </w:p>
    <w:p w:rsidR="00ED212A" w:rsidRPr="00EC33D7" w:rsidRDefault="00ED212A" w:rsidP="00E51B57">
      <w:pPr>
        <w:pStyle w:val="ListParagraph"/>
        <w:numPr>
          <w:ilvl w:val="0"/>
          <w:numId w:val="5"/>
        </w:num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Чародейка, студень (декабрь).</w:t>
      </w:r>
    </w:p>
    <w:p w:rsidR="00ED212A" w:rsidRPr="00EC33D7" w:rsidRDefault="00ED212A" w:rsidP="00E51B57">
      <w:pPr>
        <w:pStyle w:val="ListParagraph"/>
        <w:numPr>
          <w:ilvl w:val="0"/>
          <w:numId w:val="5"/>
        </w:numPr>
        <w:rPr>
          <w:rFonts w:ascii="Times New Roman" w:hAnsi="Times New Roman"/>
          <w:sz w:val="26"/>
          <w:szCs w:val="26"/>
        </w:rPr>
      </w:pPr>
      <w:r>
        <w:rPr>
          <w:noProof/>
        </w:rPr>
        <w:pict>
          <v:shape id="Рисунок 1" o:spid="_x0000_s1029" type="#_x0000_t75" alt="http://im1-tub-ru.yandex.net/i?id=d697eb325ca912020aa944d35988d1a5-14-144&amp;n=21" style="position:absolute;left:0;text-align:left;margin-left:263.7pt;margin-top:10.95pt;width:177pt;height:112.5pt;z-index:-251658752;visibility:visible" wrapcoords="-92 0 -92 21456 21600 21456 21600 0 -92 0">
            <v:imagedata r:id="rId7" o:title=""/>
            <w10:wrap type="tight"/>
          </v:shape>
        </w:pict>
      </w:r>
      <w:r>
        <w:rPr>
          <w:rFonts w:ascii="Times New Roman" w:hAnsi="Times New Roman"/>
          <w:sz w:val="26"/>
          <w:szCs w:val="26"/>
        </w:rPr>
        <w:t>Т</w:t>
      </w:r>
      <w:r w:rsidRPr="00EC33D7">
        <w:rPr>
          <w:rFonts w:ascii="Times New Roman" w:hAnsi="Times New Roman"/>
          <w:sz w:val="26"/>
          <w:szCs w:val="26"/>
        </w:rPr>
        <w:t>рещит, щи</w:t>
      </w:r>
      <w:r>
        <w:rPr>
          <w:rFonts w:ascii="Times New Roman" w:hAnsi="Times New Roman"/>
          <w:sz w:val="26"/>
          <w:szCs w:val="26"/>
        </w:rPr>
        <w:t>плет, завывает.</w:t>
      </w:r>
    </w:p>
    <w:p w:rsidR="00ED212A" w:rsidRPr="00EC33D7" w:rsidRDefault="00ED212A" w:rsidP="00E51B57">
      <w:pPr>
        <w:pStyle w:val="ListParagraph"/>
        <w:numPr>
          <w:ilvl w:val="0"/>
          <w:numId w:val="5"/>
        </w:numPr>
        <w:rPr>
          <w:rFonts w:ascii="Times New Roman" w:hAnsi="Times New Roman"/>
          <w:sz w:val="26"/>
          <w:szCs w:val="26"/>
        </w:rPr>
      </w:pPr>
      <w:r w:rsidRPr="00EC33D7">
        <w:rPr>
          <w:rFonts w:ascii="Times New Roman" w:hAnsi="Times New Roman"/>
          <w:sz w:val="26"/>
          <w:szCs w:val="26"/>
        </w:rPr>
        <w:t>Родственные к слову «снег».</w:t>
      </w:r>
    </w:p>
    <w:p w:rsidR="00ED212A" w:rsidRPr="00EC33D7" w:rsidRDefault="00ED212A" w:rsidP="00E51B57">
      <w:pPr>
        <w:rPr>
          <w:rFonts w:ascii="Times New Roman" w:hAnsi="Times New Roman"/>
          <w:color w:val="143ADC"/>
          <w:sz w:val="28"/>
          <w:szCs w:val="28"/>
        </w:rPr>
      </w:pPr>
      <w:r w:rsidRPr="00EC33D7">
        <w:rPr>
          <w:rFonts w:ascii="Times New Roman" w:hAnsi="Times New Roman"/>
          <w:b/>
          <w:color w:val="143ADC"/>
          <w:sz w:val="28"/>
          <w:szCs w:val="28"/>
        </w:rPr>
        <w:t>Материал и оборудование:</w:t>
      </w:r>
      <w:r w:rsidRPr="00EC33D7">
        <w:rPr>
          <w:rFonts w:ascii="Times New Roman" w:hAnsi="Times New Roman"/>
          <w:color w:val="143ADC"/>
          <w:sz w:val="28"/>
          <w:szCs w:val="28"/>
        </w:rPr>
        <w:t xml:space="preserve">  </w:t>
      </w:r>
    </w:p>
    <w:p w:rsidR="00ED212A" w:rsidRPr="00EC33D7" w:rsidRDefault="00ED212A" w:rsidP="00E51B57">
      <w:pPr>
        <w:pStyle w:val="ListParagraph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 w:rsidRPr="00EC33D7">
        <w:rPr>
          <w:rFonts w:ascii="Times New Roman" w:hAnsi="Times New Roman"/>
          <w:sz w:val="26"/>
          <w:szCs w:val="26"/>
        </w:rPr>
        <w:t xml:space="preserve">Игрушка Снеговик, </w:t>
      </w:r>
    </w:p>
    <w:p w:rsidR="00ED212A" w:rsidRPr="00EC33D7" w:rsidRDefault="00ED212A" w:rsidP="00E51B57">
      <w:pPr>
        <w:pStyle w:val="ListParagraph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Pr="00EC33D7">
        <w:rPr>
          <w:rFonts w:ascii="Times New Roman" w:hAnsi="Times New Roman"/>
          <w:sz w:val="26"/>
          <w:szCs w:val="26"/>
        </w:rPr>
        <w:t xml:space="preserve">аночки,  </w:t>
      </w:r>
    </w:p>
    <w:p w:rsidR="00ED212A" w:rsidRDefault="00ED212A" w:rsidP="00E51B57">
      <w:pPr>
        <w:pStyle w:val="ListParagraph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EC33D7">
        <w:rPr>
          <w:rFonts w:ascii="Times New Roman" w:hAnsi="Times New Roman"/>
          <w:sz w:val="26"/>
          <w:szCs w:val="26"/>
        </w:rPr>
        <w:t xml:space="preserve">олшебная палочка, </w:t>
      </w:r>
    </w:p>
    <w:p w:rsidR="00ED212A" w:rsidRPr="00EC33D7" w:rsidRDefault="00ED212A" w:rsidP="00E51B57">
      <w:pPr>
        <w:pStyle w:val="ListParagraph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Снежок;</w:t>
      </w:r>
    </w:p>
    <w:p w:rsidR="00ED212A" w:rsidRPr="00EC33D7" w:rsidRDefault="00ED212A" w:rsidP="00E51B57">
      <w:pPr>
        <w:pStyle w:val="ListParagraph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</w:t>
      </w:r>
      <w:r w:rsidRPr="00EC33D7">
        <w:rPr>
          <w:rFonts w:ascii="Times New Roman" w:hAnsi="Times New Roman"/>
          <w:sz w:val="26"/>
          <w:szCs w:val="26"/>
        </w:rPr>
        <w:t>артинки (мнемодорожка) для составления предложений о зиме.</w:t>
      </w:r>
    </w:p>
    <w:p w:rsidR="00ED212A" w:rsidRPr="00EC33D7" w:rsidRDefault="00ED212A" w:rsidP="00E51B57">
      <w:pPr>
        <w:pStyle w:val="ListParagraph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 w:rsidRPr="00EC33D7">
        <w:rPr>
          <w:rFonts w:ascii="Times New Roman" w:hAnsi="Times New Roman"/>
          <w:sz w:val="26"/>
          <w:szCs w:val="26"/>
        </w:rPr>
        <w:t>Схемы предложений;</w:t>
      </w:r>
    </w:p>
    <w:p w:rsidR="00ED212A" w:rsidRDefault="00ED212A" w:rsidP="00E51B57">
      <w:pPr>
        <w:pStyle w:val="ListParagraph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 w:rsidRPr="00EC33D7">
        <w:rPr>
          <w:rFonts w:ascii="Times New Roman" w:hAnsi="Times New Roman"/>
          <w:sz w:val="26"/>
          <w:szCs w:val="26"/>
        </w:rPr>
        <w:t>Схемы слов;</w:t>
      </w:r>
    </w:p>
    <w:p w:rsidR="00ED212A" w:rsidRPr="00EC33D7" w:rsidRDefault="00ED212A" w:rsidP="00E51B57">
      <w:pPr>
        <w:pStyle w:val="ListParagraph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Карандаш;</w:t>
      </w:r>
    </w:p>
    <w:p w:rsidR="00ED212A" w:rsidRPr="00EC33D7" w:rsidRDefault="00ED212A" w:rsidP="00E51B57">
      <w:pPr>
        <w:pStyle w:val="ListParagraph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 w:rsidRPr="00EC33D7">
        <w:rPr>
          <w:rFonts w:ascii="Times New Roman" w:hAnsi="Times New Roman"/>
          <w:sz w:val="26"/>
          <w:szCs w:val="26"/>
        </w:rPr>
        <w:t>Проектор, экран;</w:t>
      </w:r>
    </w:p>
    <w:p w:rsidR="00ED212A" w:rsidRPr="00EC33D7" w:rsidRDefault="00ED212A" w:rsidP="00E51B57">
      <w:pPr>
        <w:pStyle w:val="ListParagraph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 w:rsidRPr="00EC33D7">
        <w:rPr>
          <w:rFonts w:ascii="Times New Roman" w:hAnsi="Times New Roman"/>
          <w:sz w:val="26"/>
          <w:szCs w:val="26"/>
        </w:rPr>
        <w:t>Шкатулка  со снежинками.</w:t>
      </w:r>
    </w:p>
    <w:p w:rsidR="00ED212A" w:rsidRPr="00753A9A" w:rsidRDefault="00ED212A" w:rsidP="00B64E9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</w:t>
      </w:r>
      <w:r w:rsidRPr="00753A9A">
        <w:rPr>
          <w:rFonts w:ascii="Times New Roman" w:hAnsi="Times New Roman"/>
          <w:b/>
          <w:sz w:val="32"/>
          <w:szCs w:val="32"/>
        </w:rPr>
        <w:t>Ход НОД: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88"/>
        <w:gridCol w:w="4442"/>
        <w:gridCol w:w="2900"/>
      </w:tblGrid>
      <w:tr w:rsidR="00ED212A" w:rsidRPr="002328CC" w:rsidTr="002328CC">
        <w:tc>
          <w:tcPr>
            <w:tcW w:w="2688" w:type="dxa"/>
          </w:tcPr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143ADC"/>
                <w:sz w:val="28"/>
                <w:szCs w:val="28"/>
              </w:rPr>
            </w:pPr>
            <w:r w:rsidRPr="002328CC">
              <w:rPr>
                <w:rFonts w:ascii="Times New Roman" w:hAnsi="Times New Roman"/>
                <w:b/>
                <w:color w:val="143ADC"/>
                <w:sz w:val="28"/>
                <w:szCs w:val="28"/>
              </w:rPr>
              <w:t>Этап НОД</w:t>
            </w:r>
          </w:p>
        </w:tc>
        <w:tc>
          <w:tcPr>
            <w:tcW w:w="4442" w:type="dxa"/>
          </w:tcPr>
          <w:p w:rsidR="00ED212A" w:rsidRPr="002328CC" w:rsidRDefault="00ED212A" w:rsidP="002328C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43ADC"/>
                <w:sz w:val="28"/>
                <w:szCs w:val="28"/>
              </w:rPr>
            </w:pPr>
            <w:r w:rsidRPr="002328CC">
              <w:rPr>
                <w:rFonts w:ascii="Times New Roman" w:hAnsi="Times New Roman"/>
                <w:b/>
                <w:color w:val="143ADC"/>
                <w:sz w:val="28"/>
                <w:szCs w:val="28"/>
              </w:rPr>
              <w:t>Деятельность</w:t>
            </w:r>
          </w:p>
          <w:p w:rsidR="00ED212A" w:rsidRPr="002328CC" w:rsidRDefault="00ED212A" w:rsidP="002328C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43ADC"/>
                <w:sz w:val="28"/>
                <w:szCs w:val="28"/>
              </w:rPr>
            </w:pPr>
            <w:r w:rsidRPr="002328CC">
              <w:rPr>
                <w:rFonts w:ascii="Times New Roman" w:hAnsi="Times New Roman"/>
                <w:b/>
                <w:color w:val="143ADC"/>
                <w:sz w:val="28"/>
                <w:szCs w:val="28"/>
              </w:rPr>
              <w:t>воспитателя</w:t>
            </w:r>
          </w:p>
        </w:tc>
        <w:tc>
          <w:tcPr>
            <w:tcW w:w="2900" w:type="dxa"/>
          </w:tcPr>
          <w:p w:rsidR="00ED212A" w:rsidRPr="002328CC" w:rsidRDefault="00ED212A" w:rsidP="002328C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43ADC"/>
                <w:sz w:val="28"/>
                <w:szCs w:val="28"/>
              </w:rPr>
            </w:pPr>
            <w:r w:rsidRPr="002328CC">
              <w:rPr>
                <w:rFonts w:ascii="Times New Roman" w:hAnsi="Times New Roman"/>
                <w:b/>
                <w:color w:val="143ADC"/>
                <w:sz w:val="28"/>
                <w:szCs w:val="28"/>
              </w:rPr>
              <w:t>Деятельность детей</w:t>
            </w:r>
          </w:p>
        </w:tc>
      </w:tr>
      <w:tr w:rsidR="00ED212A" w:rsidRPr="002328CC" w:rsidTr="002328CC">
        <w:tc>
          <w:tcPr>
            <w:tcW w:w="2688" w:type="dxa"/>
          </w:tcPr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1. Оргмомент</w:t>
            </w:r>
          </w:p>
        </w:tc>
        <w:tc>
          <w:tcPr>
            <w:tcW w:w="4442" w:type="dxa"/>
          </w:tcPr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- Ребята, сегодня я хочу вас порадовать. К нам в гости кто-то пришел. А кто это вы узнаете, отгадав загадку: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Что за нелепый человек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Пробрался в XXI век: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Морковка – нос,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В руке метла,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Боится солнца и тепла?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 xml:space="preserve">- Правильно, это снеговик. Он видел, как весело утром вы бежали в детский сад, и решил заглянуть к вам, познакомиться. У него очень хорошее настроение, потому что сейчас его любимое время года. А какое? 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- Почему зима любимое время года Снеговика?</w:t>
            </w:r>
          </w:p>
          <w:p w:rsidR="00ED212A" w:rsidRPr="002328CC" w:rsidRDefault="00ED212A" w:rsidP="002328CC">
            <w:pPr>
              <w:spacing w:after="0" w:line="240" w:lineRule="auto"/>
              <w:rPr>
                <w:color w:val="00B0F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bCs/>
                <w:color w:val="00B0F0"/>
                <w:sz w:val="24"/>
                <w:szCs w:val="24"/>
              </w:rPr>
              <w:t>Сколько радости приносит зима детям, сколько остается прекрасных воспоминаний!</w:t>
            </w:r>
          </w:p>
        </w:tc>
        <w:tc>
          <w:tcPr>
            <w:tcW w:w="2900" w:type="dxa"/>
          </w:tcPr>
          <w:p w:rsidR="00ED212A" w:rsidRPr="002328CC" w:rsidRDefault="00ED212A" w:rsidP="002328CC">
            <w:pPr>
              <w:spacing w:after="0" w:line="240" w:lineRule="auto"/>
              <w:rPr>
                <w:sz w:val="24"/>
                <w:szCs w:val="24"/>
              </w:rPr>
            </w:pPr>
            <w:r w:rsidRPr="002328CC">
              <w:rPr>
                <w:sz w:val="24"/>
                <w:szCs w:val="24"/>
              </w:rPr>
              <w:t>- Снеговик.</w:t>
            </w:r>
          </w:p>
        </w:tc>
      </w:tr>
      <w:tr w:rsidR="00ED212A" w:rsidRPr="002328CC" w:rsidTr="002328CC">
        <w:tc>
          <w:tcPr>
            <w:tcW w:w="2688" w:type="dxa"/>
          </w:tcPr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2.Чтение стихотворения о зиме («Письмо» </w:t>
            </w: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И. Пивоварова). 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>(конверт)</w:t>
            </w:r>
          </w:p>
        </w:tc>
        <w:tc>
          <w:tcPr>
            <w:tcW w:w="4442" w:type="dxa"/>
          </w:tcPr>
          <w:p w:rsidR="00ED212A" w:rsidRPr="002328CC" w:rsidRDefault="00ED212A" w:rsidP="002328CC">
            <w:pPr>
              <w:spacing w:after="0" w:line="225" w:lineRule="atLeast"/>
              <w:jc w:val="center"/>
              <w:textAlignment w:val="baseline"/>
              <w:rPr>
                <w:rFonts w:ascii="Times New Roman" w:hAnsi="Times New Roman"/>
                <w:b/>
                <w:color w:val="143ADC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143ADC"/>
                <w:sz w:val="24"/>
                <w:szCs w:val="24"/>
              </w:rPr>
              <w:t>Письмо.</w:t>
            </w: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>К нам пришло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Письмо одно.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Было странное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Оно.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Вместо марок –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Три снежинки,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А конверт –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Из чистой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Льдинки.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А письмо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Не на листке.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А на беленьком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Снежке: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Скоро, скоро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К вам примчу,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 метелях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Прилечу.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Запляшу,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 закружу.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Снегом землю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Наряжу,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 деревья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 дома…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 подписано: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«Зима».</w:t>
            </w:r>
          </w:p>
          <w:p w:rsidR="00ED212A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>- 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как можно назвать зиму, какая она?</w:t>
            </w: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D212A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>-Без чего не бывает зимы?</w:t>
            </w: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80" w:afterAutospacing="0"/>
              <w:jc w:val="both"/>
              <w:rPr>
                <w:rStyle w:val="Emphasis"/>
                <w:i w:val="0"/>
                <w:color w:val="000000"/>
              </w:rPr>
            </w:pPr>
            <w:r w:rsidRPr="002328CC">
              <w:rPr>
                <w:rStyle w:val="Emphasis"/>
                <w:color w:val="000000"/>
              </w:rPr>
              <w:t xml:space="preserve">-   </w:t>
            </w:r>
            <w:r w:rsidRPr="002328CC">
              <w:rPr>
                <w:rStyle w:val="Emphasis"/>
                <w:i w:val="0"/>
                <w:color w:val="000000"/>
              </w:rPr>
              <w:t>Снег зимой какой?</w:t>
            </w:r>
          </w:p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80" w:afterAutospacing="0"/>
              <w:jc w:val="both"/>
              <w:rPr>
                <w:rStyle w:val="Emphasis"/>
                <w:i w:val="0"/>
                <w:color w:val="000000"/>
              </w:rPr>
            </w:pPr>
          </w:p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80" w:afterAutospacing="0"/>
              <w:jc w:val="both"/>
              <w:rPr>
                <w:rStyle w:val="Emphasis"/>
                <w:i w:val="0"/>
                <w:color w:val="000000"/>
              </w:rPr>
            </w:pPr>
          </w:p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80" w:afterAutospacing="0"/>
              <w:jc w:val="both"/>
              <w:rPr>
                <w:rStyle w:val="Emphasis"/>
                <w:i w:val="0"/>
                <w:color w:val="000000"/>
              </w:rPr>
            </w:pPr>
          </w:p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80" w:afterAutospacing="0"/>
              <w:jc w:val="both"/>
              <w:rPr>
                <w:rStyle w:val="Emphasis"/>
                <w:i w:val="0"/>
                <w:color w:val="000000"/>
              </w:rPr>
            </w:pPr>
          </w:p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80" w:afterAutospacing="0"/>
              <w:jc w:val="both"/>
              <w:rPr>
                <w:rStyle w:val="Emphasis"/>
                <w:i w:val="0"/>
                <w:color w:val="000000"/>
              </w:rPr>
            </w:pPr>
          </w:p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80" w:afterAutospacing="0"/>
              <w:jc w:val="both"/>
              <w:rPr>
                <w:rStyle w:val="Emphasis"/>
                <w:i w:val="0"/>
                <w:color w:val="000000"/>
              </w:rPr>
            </w:pPr>
          </w:p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80" w:afterAutospacing="0"/>
              <w:jc w:val="both"/>
              <w:rPr>
                <w:rStyle w:val="Emphasis"/>
                <w:i w:val="0"/>
                <w:color w:val="000000"/>
              </w:rPr>
            </w:pPr>
            <w:r>
              <w:rPr>
                <w:rStyle w:val="Emphasis"/>
                <w:i w:val="0"/>
                <w:color w:val="000000"/>
              </w:rPr>
              <w:t>Назовите первый зимний месяц.</w:t>
            </w:r>
          </w:p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80" w:afterAutospacing="0"/>
              <w:jc w:val="both"/>
              <w:rPr>
                <w:rStyle w:val="Emphasis"/>
                <w:i w:val="0"/>
                <w:color w:val="000000"/>
              </w:rPr>
            </w:pPr>
            <w:r>
              <w:rPr>
                <w:rStyle w:val="Emphasis"/>
                <w:i w:val="0"/>
                <w:color w:val="000000"/>
              </w:rPr>
              <w:t xml:space="preserve">В старину декабрь называли </w:t>
            </w:r>
            <w:r w:rsidRPr="00426859">
              <w:rPr>
                <w:rStyle w:val="Emphasis"/>
                <w:i w:val="0"/>
                <w:color w:val="00CCFF"/>
              </w:rPr>
              <w:t>студень</w:t>
            </w:r>
            <w:r>
              <w:rPr>
                <w:rStyle w:val="Emphasis"/>
                <w:i w:val="0"/>
                <w:color w:val="000000"/>
              </w:rPr>
              <w:t xml:space="preserve">. </w:t>
            </w:r>
          </w:p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80" w:afterAutospacing="0"/>
              <w:jc w:val="both"/>
              <w:rPr>
                <w:rStyle w:val="Emphasis"/>
                <w:i w:val="0"/>
                <w:color w:val="000000"/>
              </w:rPr>
            </w:pPr>
            <w:r>
              <w:rPr>
                <w:rStyle w:val="Emphasis"/>
                <w:i w:val="0"/>
                <w:color w:val="000000"/>
              </w:rPr>
              <w:t>( холодно, студено)</w:t>
            </w:r>
          </w:p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80" w:afterAutospacing="0"/>
              <w:jc w:val="both"/>
              <w:rPr>
                <w:rStyle w:val="Emphasis"/>
                <w:i w:val="0"/>
                <w:color w:val="000000"/>
              </w:rPr>
            </w:pPr>
            <w:r>
              <w:rPr>
                <w:rStyle w:val="Emphasis"/>
                <w:i w:val="0"/>
                <w:color w:val="000000"/>
              </w:rPr>
              <w:t xml:space="preserve">Давайте запомним такую пословицу: </w:t>
            </w: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before="0" w:beforeAutospacing="0" w:after="180" w:afterAutospacing="0"/>
              <w:jc w:val="both"/>
              <w:rPr>
                <w:rStyle w:val="Emphasis"/>
                <w:i w:val="0"/>
                <w:color w:val="000000"/>
              </w:rPr>
            </w:pPr>
            <w:r>
              <w:rPr>
                <w:rStyle w:val="Emphasis"/>
                <w:i w:val="0"/>
                <w:color w:val="000000"/>
              </w:rPr>
              <w:t>«</w:t>
            </w:r>
            <w:r w:rsidRPr="00592E19">
              <w:rPr>
                <w:rStyle w:val="Emphasis"/>
                <w:b/>
                <w:i w:val="0"/>
                <w:color w:val="000000"/>
              </w:rPr>
              <w:t>В декабре зима стелет холсты, а мороз через реки наводит мосты</w:t>
            </w:r>
            <w:r>
              <w:rPr>
                <w:rStyle w:val="Emphasis"/>
                <w:i w:val="0"/>
                <w:color w:val="000000"/>
              </w:rPr>
              <w:t>». Как вы ее понимаете?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</w:tcPr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Style w:val="Emphasis"/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Дети: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волшебница, невидимка, белоснежка, чародейка</w:t>
            </w:r>
            <w:r>
              <w:rPr>
                <w:rStyle w:val="Emphasis"/>
                <w:rFonts w:ascii="Times New Roman" w:hAnsi="Times New Roman"/>
                <w:i w:val="0"/>
                <w:color w:val="000000"/>
                <w:sz w:val="24"/>
                <w:szCs w:val="24"/>
              </w:rPr>
              <w:t>, художница, фея…</w:t>
            </w: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Style w:val="Emphasis"/>
                <w:rFonts w:ascii="Times New Roman" w:hAnsi="Times New Roman"/>
                <w:i w:val="0"/>
                <w:color w:val="000000"/>
                <w:sz w:val="24"/>
                <w:szCs w:val="24"/>
              </w:rPr>
              <w:t>Дети: Без снега.</w:t>
            </w:r>
          </w:p>
          <w:p w:rsidR="00ED212A" w:rsidRPr="002328CC" w:rsidRDefault="00ED212A" w:rsidP="002328CC">
            <w:pPr>
              <w:spacing w:after="0" w:line="240" w:lineRule="auto"/>
              <w:rPr>
                <w:rStyle w:val="Emphasis"/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</w:p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Style w:val="Emphasis"/>
                <w:rFonts w:ascii="Times New Roman" w:hAnsi="Times New Roman"/>
                <w:i w:val="0"/>
                <w:color w:val="000000"/>
                <w:sz w:val="24"/>
                <w:szCs w:val="24"/>
              </w:rPr>
              <w:t>Дети:  белый, пушистый, холодный, рассыпча</w:t>
            </w:r>
            <w:r w:rsidRPr="002328CC">
              <w:rPr>
                <w:rStyle w:val="Emphasis"/>
                <w:rFonts w:ascii="Times New Roman" w:hAnsi="Times New Roman"/>
                <w:i w:val="0"/>
                <w:color w:val="000000"/>
                <w:sz w:val="24"/>
                <w:szCs w:val="24"/>
              </w:rPr>
              <w:softHyphen/>
              <w:t>тый, мягкий,     искристый, хрустящий, блестящий,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 xml:space="preserve"> чистый, свежий, сырой, серебристый, красивый, пушистый, сверкающий, переливающийся, искрящийся, скрипучий).</w:t>
            </w:r>
          </w:p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Декабрь.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D212A" w:rsidRPr="002328CC" w:rsidTr="002328CC">
        <w:tc>
          <w:tcPr>
            <w:tcW w:w="2688" w:type="dxa"/>
          </w:tcPr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3.Речевая гимнастика</w:t>
            </w:r>
          </w:p>
        </w:tc>
        <w:tc>
          <w:tcPr>
            <w:tcW w:w="4442" w:type="dxa"/>
          </w:tcPr>
          <w:p w:rsidR="00ED212A" w:rsidRPr="00EC33D7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  <w:r w:rsidRPr="00EC33D7">
              <w:t>Снеговик хочет пригласить вас в волшебный зимний лес. Но вначале выполним зарядку для губ и языка.</w:t>
            </w: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  <w:jc w:val="center"/>
              <w:rPr>
                <w:b/>
                <w:color w:val="143ADC"/>
              </w:rPr>
            </w:pPr>
            <w:r w:rsidRPr="002328CC">
              <w:rPr>
                <w:rStyle w:val="Emphasis"/>
                <w:b/>
                <w:bCs/>
                <w:i w:val="0"/>
                <w:color w:val="143ADC"/>
                <w:u w:val="single"/>
              </w:rPr>
              <w:t>Речевая игра «Эхо:</w:t>
            </w: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  <w:rPr>
                <w:i/>
                <w:color w:val="00B0F0"/>
              </w:rPr>
            </w:pPr>
            <w:r w:rsidRPr="002328CC">
              <w:rPr>
                <w:rStyle w:val="Emphasis"/>
                <w:b/>
                <w:bCs/>
                <w:i w:val="0"/>
                <w:color w:val="00B0F0"/>
              </w:rPr>
              <w:t>Раздаётся ниоткуда</w:t>
            </w: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  <w:rPr>
                <w:i/>
                <w:color w:val="00B0F0"/>
              </w:rPr>
            </w:pPr>
            <w:r w:rsidRPr="002328CC">
              <w:rPr>
                <w:rStyle w:val="Emphasis"/>
                <w:b/>
                <w:bCs/>
                <w:i w:val="0"/>
                <w:color w:val="00B0F0"/>
              </w:rPr>
              <w:t>Эхо, как</w:t>
            </w:r>
            <w:r w:rsidRPr="002328CC">
              <w:rPr>
                <w:rStyle w:val="apple-converted-space"/>
                <w:b/>
                <w:bCs/>
                <w:i/>
                <w:iCs/>
                <w:color w:val="00B0F0"/>
              </w:rPr>
              <w:t> </w:t>
            </w:r>
            <w:r w:rsidRPr="002328CC">
              <w:rPr>
                <w:rStyle w:val="Emphasis"/>
                <w:b/>
                <w:bCs/>
                <w:i w:val="0"/>
                <w:color w:val="00B0F0"/>
              </w:rPr>
              <w:t>лесное чудо.</w:t>
            </w: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  <w:rPr>
                <w:i/>
                <w:color w:val="00B0F0"/>
              </w:rPr>
            </w:pPr>
            <w:r w:rsidRPr="002328CC">
              <w:rPr>
                <w:rStyle w:val="Emphasis"/>
                <w:b/>
                <w:bCs/>
                <w:i w:val="0"/>
                <w:color w:val="00B0F0"/>
              </w:rPr>
              <w:t>Повторяйте все за мной,</w:t>
            </w: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  <w:rPr>
                <w:i/>
                <w:color w:val="00B0F0"/>
              </w:rPr>
            </w:pPr>
            <w:r w:rsidRPr="002328CC">
              <w:rPr>
                <w:rStyle w:val="Emphasis"/>
                <w:b/>
                <w:bCs/>
                <w:i w:val="0"/>
                <w:color w:val="00B0F0"/>
              </w:rPr>
              <w:t>Словно микрофон лесной.</w:t>
            </w:r>
          </w:p>
          <w:p w:rsidR="00ED212A" w:rsidRPr="002328CC" w:rsidRDefault="00ED212A" w:rsidP="002328C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143ADC"/>
                <w:sz w:val="24"/>
                <w:szCs w:val="24"/>
                <w:u w:val="single"/>
              </w:rPr>
            </w:pPr>
            <w:r w:rsidRPr="002328CC">
              <w:rPr>
                <w:rFonts w:ascii="Times New Roman" w:hAnsi="Times New Roman"/>
                <w:b/>
                <w:color w:val="143ADC"/>
                <w:sz w:val="24"/>
                <w:szCs w:val="24"/>
                <w:u w:val="single"/>
              </w:rPr>
              <w:t>Чистоговорка “Зима”</w:t>
            </w:r>
          </w:p>
          <w:p w:rsidR="00ED212A" w:rsidRPr="002328CC" w:rsidRDefault="00ED212A" w:rsidP="002328CC">
            <w:pPr>
              <w:spacing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Ма-ма-ма – пришла снежная зима.</w:t>
            </w:r>
            <w:r w:rsidRPr="002328CC">
              <w:rPr>
                <w:rFonts w:ascii="Times New Roman" w:hAnsi="Times New Roman"/>
                <w:sz w:val="24"/>
                <w:szCs w:val="24"/>
              </w:rPr>
              <w:br/>
              <w:t>Ег-ег-ег – все засыпал белый снег.</w:t>
            </w:r>
            <w:r w:rsidRPr="002328CC">
              <w:rPr>
                <w:rFonts w:ascii="Times New Roman" w:hAnsi="Times New Roman"/>
                <w:sz w:val="24"/>
                <w:szCs w:val="24"/>
              </w:rPr>
              <w:br/>
              <w:t>Ки-ки-ки – любим мы играть в снежки.</w:t>
            </w:r>
            <w:r w:rsidRPr="002328CC">
              <w:rPr>
                <w:rFonts w:ascii="Times New Roman" w:hAnsi="Times New Roman"/>
                <w:sz w:val="24"/>
                <w:szCs w:val="24"/>
              </w:rPr>
              <w:br/>
              <w:t>Ры-ры-ры – качусь на саночках с горы.</w:t>
            </w:r>
            <w:r w:rsidRPr="002328CC">
              <w:rPr>
                <w:rFonts w:ascii="Times New Roman" w:hAnsi="Times New Roman"/>
                <w:sz w:val="24"/>
                <w:szCs w:val="24"/>
              </w:rPr>
              <w:br/>
              <w:t>Оз-оз-оз – щиплет щеки нам мороз.</w:t>
            </w:r>
            <w:r w:rsidRPr="002328CC">
              <w:rPr>
                <w:rFonts w:ascii="Times New Roman" w:hAnsi="Times New Roman"/>
                <w:sz w:val="24"/>
                <w:szCs w:val="24"/>
              </w:rPr>
              <w:br/>
              <w:t>Лю-лю-лю – зиму снежную люблю.</w:t>
            </w:r>
          </w:p>
        </w:tc>
        <w:tc>
          <w:tcPr>
            <w:tcW w:w="2900" w:type="dxa"/>
          </w:tcPr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Дети повторяют «эхом».</w:t>
            </w:r>
          </w:p>
        </w:tc>
      </w:tr>
      <w:tr w:rsidR="00ED212A" w:rsidRPr="002328CC" w:rsidTr="002328CC">
        <w:tc>
          <w:tcPr>
            <w:tcW w:w="2688" w:type="dxa"/>
          </w:tcPr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4.Составление мини – рассказа  по картине Шишкина «Зима» с </w:t>
            </w:r>
            <w:r w:rsidRPr="002328CC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использованием </w:t>
            </w:r>
            <w:r w:rsidRPr="002328C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мнемодорожки.</w:t>
            </w:r>
          </w:p>
          <w:p w:rsidR="00ED212A" w:rsidRPr="002328CC" w:rsidRDefault="00ED212A" w:rsidP="002328CC">
            <w:pPr>
              <w:pStyle w:val="ListParagraph"/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pict>
                <v:shape id="_x0000_s1030" type="#_x0000_t75" alt="http://im1-tub-ru.yandex.net/i?id=d697eb325ca912020aa944d35988d1a5-14-144&amp;n=21" style="position:absolute;left:0;text-align:left;margin-left:-2.85pt;margin-top:13.4pt;width:121.5pt;height:77.25pt;z-index:-251657728;visibility:visible" wrapcoords="-133 0 -133 21390 21600 21390 21600 0 -133 0">
                  <v:imagedata r:id="rId7" o:title=""/>
                  <w10:wrap type="tight"/>
                </v:shape>
              </w:pict>
            </w:r>
          </w:p>
        </w:tc>
        <w:tc>
          <w:tcPr>
            <w:tcW w:w="4442" w:type="dxa"/>
          </w:tcPr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- Сейчас мы вместе со снеговиком отправимся в один из уголков леса (использую волшебную палочку).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На экране картина (слайд) И. Шишкина «Зима»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(или другая картина).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Красота зимней природы вдохно</w:t>
            </w:r>
            <w:r>
              <w:rPr>
                <w:rFonts w:ascii="Times New Roman" w:hAnsi="Times New Roman"/>
                <w:sz w:val="24"/>
                <w:szCs w:val="24"/>
              </w:rPr>
              <w:t>вляла многих писателей и поэтов и художников.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- Давайте составим небольшой рассказ по этой карти</w:t>
            </w:r>
            <w:r>
              <w:rPr>
                <w:rFonts w:ascii="Times New Roman" w:hAnsi="Times New Roman"/>
                <w:sz w:val="24"/>
                <w:szCs w:val="24"/>
              </w:rPr>
              <w:t>не. Нам помогут в этом опорные картинки (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>мнемодорожка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D212A" w:rsidRPr="002328CC" w:rsidRDefault="00ED212A" w:rsidP="005419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1.</w:t>
            </w:r>
            <w:r w:rsidRPr="002328C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Картинка 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- Следы</w:t>
            </w:r>
            <w:r w:rsidRPr="002328CC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>С каких слов, предложения вы бы начали свой рассказ по картине?</w:t>
            </w:r>
          </w:p>
          <w:p w:rsidR="00ED212A" w:rsidRPr="002328CC" w:rsidRDefault="00ED212A" w:rsidP="005419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2.</w:t>
            </w:r>
            <w:r w:rsidRPr="002328C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Картинка- </w:t>
            </w:r>
            <w:r w:rsidRPr="002328CC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Рука.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- Давайте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внимательно посмотрим на картину и расскажем, что волшебница сделала с сучьями, стволами деревьев, и кустами?</w:t>
            </w:r>
          </w:p>
          <w:p w:rsidR="00ED212A" w:rsidRPr="002328CC" w:rsidRDefault="00ED212A" w:rsidP="005419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3.</w:t>
            </w:r>
            <w:r w:rsidRPr="002328C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Картинка</w:t>
            </w:r>
            <w:r w:rsidRPr="002328CC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- Ухо.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>Как вы думаете, что мы слышим в зимнем лесу?</w:t>
            </w:r>
          </w:p>
          <w:p w:rsidR="00ED212A" w:rsidRPr="002328CC" w:rsidRDefault="00ED212A" w:rsidP="002328C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ED212A" w:rsidRPr="002328CC" w:rsidRDefault="00ED212A" w:rsidP="005419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4.</w:t>
            </w:r>
            <w:r w:rsidRPr="002328C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Картинка- </w:t>
            </w:r>
            <w:r w:rsidRPr="002328CC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Снежинка.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А 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>какой снег в лесу, на что он похож?</w:t>
            </w:r>
          </w:p>
          <w:p w:rsidR="00ED212A" w:rsidRPr="002328CC" w:rsidRDefault="00ED212A" w:rsidP="002328C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ED212A" w:rsidRPr="002328CC" w:rsidRDefault="00ED212A" w:rsidP="005419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5.</w:t>
            </w:r>
            <w:r w:rsidRPr="002328C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Картинка -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2328CC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Облака.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>П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>осмотрите, какое небо над лесом?</w:t>
            </w:r>
          </w:p>
          <w:p w:rsidR="00ED212A" w:rsidRPr="002328CC" w:rsidRDefault="00ED212A" w:rsidP="002328C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ED212A" w:rsidRPr="002328CC" w:rsidRDefault="00ED212A" w:rsidP="005419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6.</w:t>
            </w:r>
            <w:r w:rsidRPr="002328C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Картинка - </w:t>
            </w:r>
            <w:r w:rsidRPr="002328CC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Нос.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>Вдохните зимнего воздуха, какой он в зимнем царстве?</w:t>
            </w:r>
          </w:p>
          <w:p w:rsidR="00ED212A" w:rsidRPr="002328CC" w:rsidRDefault="00ED212A" w:rsidP="002328C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ED212A" w:rsidRPr="002328CC" w:rsidRDefault="00ED212A" w:rsidP="005419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7.</w:t>
            </w:r>
            <w:r w:rsidRPr="002328C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Картинка - 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Смайлик</w:t>
            </w:r>
            <w:r w:rsidRPr="002328CC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2328CC">
              <w:rPr>
                <w:b/>
              </w:rPr>
              <w:t xml:space="preserve"> 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 xml:space="preserve">Чем мы можем закончить рассказ? Что бы вам хотелось сделать в этом лесу? Какое у вас </w:t>
            </w:r>
            <w:r w:rsidRPr="002328CC">
              <w:t xml:space="preserve"> 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>настроение после увиденного?</w:t>
            </w: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00" w:type="dxa"/>
          </w:tcPr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sz w:val="24"/>
                <w:szCs w:val="24"/>
              </w:rPr>
              <w:t>Дети: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 xml:space="preserve"> Пришла в лес волшебница зима.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Дети: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Зима надела на сучья, стволы деревьев и кусты  белые шапки и шали. (шубки)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Дети: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лесу стало тихо, наверно все уснули, никто не тревожит лесное царство.</w:t>
            </w:r>
          </w:p>
          <w:p w:rsidR="00ED212A" w:rsidRPr="00EC58A9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  <w:r w:rsidRPr="002328CC">
              <w:rPr>
                <w:b/>
                <w:color w:val="000000"/>
              </w:rPr>
              <w:t>Дети:</w:t>
            </w:r>
            <w:r w:rsidRPr="002328CC">
              <w:rPr>
                <w:color w:val="000000"/>
              </w:rPr>
              <w:t xml:space="preserve"> </w:t>
            </w:r>
            <w:r>
              <w:t>Снег как</w:t>
            </w:r>
            <w:r w:rsidRPr="00EC33D7">
              <w:t xml:space="preserve"> перина (одеяло): мягкий, пушистый, белый, 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Дети: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небу плывут белые, легкие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облака, похожий на большой корабль.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Дети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>: Воздух в зимнем царстве морозный, свежий, холодный), чистый.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Дети: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Хорошо бы в таком зимнем лесу прокатиться вместе с мамой и папой на лыжах, санках, поиграть в снежки.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12A" w:rsidRPr="002328CC" w:rsidTr="002328CC">
        <w:tc>
          <w:tcPr>
            <w:tcW w:w="2688" w:type="dxa"/>
          </w:tcPr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5.Повторение рассказа</w:t>
            </w:r>
          </w:p>
          <w:p w:rsidR="00ED212A" w:rsidRPr="002328CC" w:rsidRDefault="00ED212A" w:rsidP="002328CC">
            <w:pPr>
              <w:pStyle w:val="ListParagraph"/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42" w:type="dxa"/>
          </w:tcPr>
          <w:p w:rsidR="00ED212A" w:rsidRPr="002328CC" w:rsidRDefault="00ED212A" w:rsidP="002328CC">
            <w:pPr>
              <w:pStyle w:val="NormalWeb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2328CC">
              <w:rPr>
                <w:color w:val="000000"/>
              </w:rPr>
              <w:t>- Повторяем</w:t>
            </w:r>
            <w:r>
              <w:rPr>
                <w:color w:val="000000"/>
              </w:rPr>
              <w:t xml:space="preserve"> рассказ, используя опорные схемы</w:t>
            </w:r>
            <w:r w:rsidRPr="002328CC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(мнемодорожка)</w:t>
            </w: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Молодцы, ребята! Снеговику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понравился ваш зимний рассказ, 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>и мы  возвращаемся в группу.</w:t>
            </w:r>
          </w:p>
        </w:tc>
        <w:tc>
          <w:tcPr>
            <w:tcW w:w="2900" w:type="dxa"/>
          </w:tcPr>
          <w:p w:rsidR="00ED212A" w:rsidRPr="002328CC" w:rsidRDefault="00ED212A" w:rsidP="002328CC">
            <w:pPr>
              <w:pStyle w:val="NormalWeb"/>
              <w:shd w:val="clear" w:color="auto" w:fill="FFFFFF"/>
              <w:spacing w:after="0" w:afterAutospacing="0"/>
              <w:jc w:val="center"/>
              <w:rPr>
                <w:b/>
                <w:color w:val="0070C0"/>
              </w:rPr>
            </w:pPr>
            <w:r w:rsidRPr="002328CC">
              <w:rPr>
                <w:b/>
                <w:color w:val="0070C0"/>
              </w:rPr>
              <w:t>Зима в лесу.</w:t>
            </w: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2328CC">
              <w:rPr>
                <w:color w:val="000000"/>
              </w:rPr>
              <w:t>Пришла в лес волшебница зима.</w:t>
            </w: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2328CC">
              <w:rPr>
                <w:color w:val="000000"/>
              </w:rPr>
              <w:t>Зима надела на сучья, стволы деревьев и кусты, белые шапки и  шали.</w:t>
            </w: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2328CC">
              <w:rPr>
                <w:color w:val="000000"/>
              </w:rPr>
              <w:t>В лесу  стало тихо, наверно вся природа спит (уснула) и никто не тревожит лесное царство.</w:t>
            </w: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2328CC">
              <w:rPr>
                <w:color w:val="000000"/>
              </w:rPr>
              <w:t>Снег, как перина; мягкий, пушистый.</w:t>
            </w: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2328CC">
              <w:rPr>
                <w:color w:val="000000"/>
              </w:rPr>
              <w:t>Воздух в зимнем царстве морозный, свежий.</w:t>
            </w: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2328CC">
              <w:rPr>
                <w:color w:val="000000"/>
              </w:rPr>
              <w:t>По небу плывут белые ватные облака, похожие на большой корабль.</w:t>
            </w: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2328CC">
              <w:rPr>
                <w:color w:val="000000"/>
              </w:rPr>
              <w:t>В таком лесу хорошо поиграть в снежки…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12A" w:rsidRPr="002328CC" w:rsidTr="002328CC">
        <w:tc>
          <w:tcPr>
            <w:tcW w:w="2688" w:type="dxa"/>
          </w:tcPr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6.Зимняя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физминутка</w:t>
            </w:r>
          </w:p>
          <w:p w:rsidR="00ED212A" w:rsidRPr="002328CC" w:rsidRDefault="00ED212A" w:rsidP="002328CC">
            <w:pPr>
              <w:spacing w:after="0" w:line="225" w:lineRule="atLeast"/>
              <w:textAlignment w:val="baseline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442" w:type="dxa"/>
          </w:tcPr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</w:rPr>
            </w:pPr>
            <w:r w:rsidRPr="002328CC">
              <w:rPr>
                <w:rFonts w:ascii="Times New Roman" w:hAnsi="Times New Roman"/>
              </w:rPr>
              <w:t xml:space="preserve"> «А сегодня у зимы новоселье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</w:rPr>
            </w:pPr>
            <w:r w:rsidRPr="002328CC">
              <w:rPr>
                <w:rFonts w:ascii="Times New Roman" w:hAnsi="Times New Roman"/>
              </w:rPr>
              <w:t>Мы с тобой приглашены на веселье.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</w:rPr>
            </w:pPr>
            <w:r w:rsidRPr="002328CC">
              <w:rPr>
                <w:rFonts w:ascii="Times New Roman" w:hAnsi="Times New Roman"/>
              </w:rPr>
              <w:t>Дом построен из сугроба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</w:rPr>
            </w:pPr>
            <w:r w:rsidRPr="002328CC">
              <w:rPr>
                <w:rFonts w:ascii="Times New Roman" w:hAnsi="Times New Roman"/>
              </w:rPr>
              <w:t>А какой вышины?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</w:rPr>
            </w:pPr>
            <w:r w:rsidRPr="002328CC">
              <w:rPr>
                <w:rFonts w:ascii="Times New Roman" w:hAnsi="Times New Roman"/>
              </w:rPr>
              <w:t>Вот такой вышины!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</w:rPr>
            </w:pPr>
            <w:r w:rsidRPr="002328CC">
              <w:rPr>
                <w:rFonts w:ascii="Times New Roman" w:hAnsi="Times New Roman"/>
              </w:rPr>
              <w:t>Белый  коврик у порога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</w:rPr>
            </w:pPr>
            <w:r w:rsidRPr="002328CC">
              <w:rPr>
                <w:rFonts w:ascii="Times New Roman" w:hAnsi="Times New Roman"/>
              </w:rPr>
              <w:t>А какой ширины?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</w:rPr>
            </w:pPr>
            <w:r w:rsidRPr="002328CC">
              <w:rPr>
                <w:rFonts w:ascii="Times New Roman" w:hAnsi="Times New Roman"/>
              </w:rPr>
              <w:t>Вот такой ширины!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</w:rPr>
            </w:pPr>
            <w:r w:rsidRPr="002328CC">
              <w:rPr>
                <w:rFonts w:ascii="Times New Roman" w:hAnsi="Times New Roman"/>
              </w:rPr>
              <w:t>Потолки-то ледяные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</w:rPr>
            </w:pPr>
            <w:r w:rsidRPr="002328CC">
              <w:rPr>
                <w:rFonts w:ascii="Times New Roman" w:hAnsi="Times New Roman"/>
              </w:rPr>
              <w:t>Высоки-превысоки, кружевные.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</w:rPr>
            </w:pPr>
            <w:r w:rsidRPr="002328CC">
              <w:rPr>
                <w:rFonts w:ascii="Times New Roman" w:hAnsi="Times New Roman"/>
              </w:rPr>
              <w:t>Мы по лестнице шагаем топ-топ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</w:rPr>
            </w:pPr>
            <w:r w:rsidRPr="002328CC">
              <w:rPr>
                <w:rFonts w:ascii="Times New Roman" w:hAnsi="Times New Roman"/>
              </w:rPr>
              <w:t>Двери комнат открываем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</w:rPr>
            </w:pPr>
            <w:r w:rsidRPr="002328CC">
              <w:rPr>
                <w:rFonts w:ascii="Times New Roman" w:hAnsi="Times New Roman"/>
              </w:rPr>
              <w:t>Справа хлоп и слева хлоп.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</w:rPr>
            </w:pPr>
            <w:r w:rsidRPr="002328CC">
              <w:rPr>
                <w:rFonts w:ascii="Times New Roman" w:hAnsi="Times New Roman"/>
              </w:rPr>
              <w:t>Ты зиме-то поклонись: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</w:rPr>
            </w:pPr>
            <w:r w:rsidRPr="002328CC">
              <w:rPr>
                <w:rFonts w:ascii="Times New Roman" w:hAnsi="Times New Roman"/>
              </w:rPr>
              <w:t xml:space="preserve"> - Здравствуй, зима!»</w:t>
            </w:r>
          </w:p>
        </w:tc>
        <w:tc>
          <w:tcPr>
            <w:tcW w:w="2900" w:type="dxa"/>
          </w:tcPr>
          <w:p w:rsidR="00ED212A" w:rsidRPr="002328CC" w:rsidRDefault="00ED212A" w:rsidP="002328CC">
            <w:pPr>
              <w:pStyle w:val="NormalWeb"/>
              <w:shd w:val="clear" w:color="auto" w:fill="FFFFFF"/>
              <w:spacing w:after="0" w:afterAutospacing="0"/>
              <w:jc w:val="center"/>
              <w:rPr>
                <w:b/>
                <w:color w:val="0070C0"/>
              </w:rPr>
            </w:pPr>
            <w:r w:rsidRPr="002328CC">
              <w:rPr>
                <w:b/>
                <w:color w:val="0070C0"/>
              </w:rPr>
              <w:t>Имитация движений</w:t>
            </w:r>
          </w:p>
        </w:tc>
      </w:tr>
      <w:tr w:rsidR="00ED212A" w:rsidRPr="002328CC" w:rsidTr="002328CC">
        <w:tc>
          <w:tcPr>
            <w:tcW w:w="2688" w:type="dxa"/>
          </w:tcPr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7.Игра «Снежки в ведро</w:t>
            </w:r>
            <w:r w:rsidRPr="002328CC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»:</w:t>
            </w:r>
            <w:r w:rsidRPr="002328CC">
              <w:rPr>
                <w:rFonts w:ascii="Times New Roman" w:hAnsi="Times New Roman"/>
                <w:color w:val="0070C0"/>
                <w:sz w:val="24"/>
                <w:szCs w:val="24"/>
              </w:rPr>
              <w:t> </w:t>
            </w:r>
            <w:r w:rsidRPr="002328CC">
              <w:rPr>
                <w:rFonts w:ascii="Times New Roman" w:hAnsi="Times New Roman"/>
                <w:color w:val="0070C0"/>
                <w:sz w:val="24"/>
                <w:szCs w:val="24"/>
              </w:rPr>
              <w:br/>
            </w:r>
          </w:p>
        </w:tc>
        <w:tc>
          <w:tcPr>
            <w:tcW w:w="4442" w:type="dxa"/>
          </w:tcPr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;</w:t>
            </w:r>
          </w:p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- Какую бабу слепили из снега?</w:t>
            </w:r>
          </w:p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-Как еще можно назвать снежную бабу?</w:t>
            </w:r>
          </w:p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- Каким станет лес, если его занесет снегом? </w:t>
            </w:r>
          </w:p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- Как называется цветок, который первым появляется из-под снега?</w:t>
            </w:r>
          </w:p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- Когда идет сильный снег, как мы его называем?</w:t>
            </w:r>
          </w:p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– Назовите птицу с красной грудкой?</w:t>
            </w:r>
          </w:p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- Что дети лепят из снега?</w:t>
            </w:r>
          </w:p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- Кто приходит вместе с Дедом Морозом?</w:t>
            </w:r>
          </w:p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В сказке были семь гномов и…?</w:t>
            </w:r>
          </w:p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D212A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- С неба летят красивые …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before="100" w:beforeAutospacing="1" w:after="100" w:afterAutospacing="1" w:line="240" w:lineRule="auto"/>
              <w:ind w:firstLine="3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Ребята, вы столько много слов добавили в загадки, а на какое слово они все похожи? </w:t>
            </w:r>
          </w:p>
          <w:p w:rsidR="00ED212A" w:rsidRPr="002328CC" w:rsidRDefault="00ED212A" w:rsidP="002328CC">
            <w:pPr>
              <w:spacing w:before="100" w:beforeAutospacing="1" w:after="100" w:afterAutospacing="1" w:line="240" w:lineRule="auto"/>
              <w:ind w:firstLine="3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Вывод: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Правильно, во всех этих словах «живёт» общая часть – </w:t>
            </w:r>
            <w:r w:rsidRPr="002328C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СНЕГ.</w:t>
            </w:r>
          </w:p>
        </w:tc>
        <w:tc>
          <w:tcPr>
            <w:tcW w:w="2900" w:type="dxa"/>
          </w:tcPr>
          <w:p w:rsidR="00ED212A" w:rsidRDefault="00ED212A" w:rsidP="002328C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Default="00ED212A" w:rsidP="002328C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снежную.</w:t>
            </w:r>
          </w:p>
          <w:p w:rsidR="00ED212A" w:rsidRDefault="00ED212A" w:rsidP="002328C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снеговик.</w:t>
            </w:r>
          </w:p>
          <w:p w:rsidR="00ED212A" w:rsidRDefault="00ED212A" w:rsidP="002328C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заснеженным.</w:t>
            </w:r>
          </w:p>
          <w:p w:rsidR="00ED212A" w:rsidRDefault="00ED212A" w:rsidP="002328C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подснежник.</w:t>
            </w:r>
          </w:p>
          <w:p w:rsidR="00ED212A" w:rsidRDefault="00ED212A" w:rsidP="002328C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снегопад.</w:t>
            </w:r>
          </w:p>
          <w:p w:rsidR="00ED212A" w:rsidRDefault="00ED212A" w:rsidP="002328C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снегирь.</w:t>
            </w:r>
          </w:p>
          <w:p w:rsidR="00ED212A" w:rsidRDefault="00ED212A" w:rsidP="002328C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Снегурочка.</w:t>
            </w:r>
          </w:p>
          <w:p w:rsidR="00ED212A" w:rsidRDefault="00ED212A" w:rsidP="002328C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Белоснежка.</w:t>
            </w:r>
          </w:p>
          <w:p w:rsidR="00ED212A" w:rsidRPr="002328CC" w:rsidRDefault="00ED212A" w:rsidP="002328C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Снежинки.</w:t>
            </w:r>
          </w:p>
          <w:p w:rsidR="00ED212A" w:rsidRPr="002328CC" w:rsidRDefault="00ED212A" w:rsidP="002328C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Default="00ED212A" w:rsidP="002328C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Default="00ED212A" w:rsidP="002328C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2328C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а слово «снег»</w:t>
            </w:r>
            <w:r w:rsidRPr="002328CC">
              <w:rPr>
                <w:rFonts w:ascii="Times New Roman" w:hAnsi="Times New Roman"/>
                <w:color w:val="000000"/>
                <w:sz w:val="24"/>
                <w:szCs w:val="24"/>
              </w:rPr>
              <w:t>! </w:t>
            </w: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after="0" w:afterAutospacing="0"/>
              <w:rPr>
                <w:b/>
                <w:color w:val="000000"/>
              </w:rPr>
            </w:pPr>
          </w:p>
        </w:tc>
      </w:tr>
      <w:tr w:rsidR="00ED212A" w:rsidRPr="002328CC" w:rsidTr="002328CC">
        <w:tc>
          <w:tcPr>
            <w:tcW w:w="2688" w:type="dxa"/>
          </w:tcPr>
          <w:p w:rsidR="00ED212A" w:rsidRPr="002328CC" w:rsidRDefault="00ED212A" w:rsidP="002328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8.Схема предложения</w:t>
            </w:r>
          </w:p>
        </w:tc>
        <w:tc>
          <w:tcPr>
            <w:tcW w:w="4442" w:type="dxa"/>
          </w:tcPr>
          <w:p w:rsidR="00ED212A" w:rsidRPr="002328CC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  <w:rPr>
                <w:sz w:val="21"/>
                <w:szCs w:val="21"/>
              </w:rPr>
            </w:pPr>
            <w:r w:rsidRPr="002328CC">
              <w:rPr>
                <w:b/>
                <w:sz w:val="21"/>
                <w:szCs w:val="21"/>
              </w:rPr>
              <w:t>Воспитатель:</w:t>
            </w:r>
            <w:r>
              <w:rPr>
                <w:sz w:val="21"/>
                <w:szCs w:val="21"/>
              </w:rPr>
              <w:t xml:space="preserve"> Придумайте предложение со словом «снег».</w:t>
            </w:r>
            <w:r w:rsidRPr="002328CC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Сколько слов в этом  предложении? </w:t>
            </w:r>
            <w:r w:rsidRPr="002328CC">
              <w:rPr>
                <w:sz w:val="21"/>
                <w:szCs w:val="21"/>
              </w:rPr>
              <w:t xml:space="preserve"> Выложите схему этого предложения.</w:t>
            </w: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  <w:rPr>
                <w:sz w:val="21"/>
                <w:szCs w:val="21"/>
              </w:rPr>
            </w:pPr>
            <w:r w:rsidRPr="002328CC">
              <w:rPr>
                <w:sz w:val="21"/>
                <w:szCs w:val="21"/>
              </w:rPr>
              <w:t xml:space="preserve">- Назовите 1-е слово (2-е)? </w:t>
            </w: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 наш Снеговик просит</w:t>
            </w:r>
            <w:r w:rsidRPr="002328CC">
              <w:rPr>
                <w:sz w:val="21"/>
                <w:szCs w:val="21"/>
              </w:rPr>
              <w:t>, чт</w:t>
            </w:r>
            <w:r>
              <w:rPr>
                <w:sz w:val="21"/>
                <w:szCs w:val="21"/>
              </w:rPr>
              <w:t>обы вы сочинили предложение из 4</w:t>
            </w:r>
            <w:r w:rsidRPr="002328CC">
              <w:rPr>
                <w:sz w:val="21"/>
                <w:szCs w:val="21"/>
              </w:rPr>
              <w:t xml:space="preserve"> слов.</w:t>
            </w:r>
          </w:p>
        </w:tc>
        <w:tc>
          <w:tcPr>
            <w:tcW w:w="2900" w:type="dxa"/>
          </w:tcPr>
          <w:p w:rsidR="00ED212A" w:rsidRPr="00860BD5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  <w:r w:rsidRPr="00860BD5">
              <w:t>Парная работа</w:t>
            </w:r>
          </w:p>
          <w:p w:rsidR="00ED212A" w:rsidRPr="00860BD5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  <w:r w:rsidRPr="00860BD5">
              <w:t>2 слова</w:t>
            </w: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after="0" w:afterAutospacing="0"/>
              <w:rPr>
                <w:b/>
              </w:rPr>
            </w:pP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after="0" w:afterAutospacing="0"/>
              <w:rPr>
                <w:b/>
                <w:color w:val="000000"/>
                <w:sz w:val="20"/>
                <w:szCs w:val="20"/>
              </w:rPr>
            </w:pPr>
            <w:r w:rsidRPr="002328CC">
              <w:rPr>
                <w:b/>
              </w:rPr>
              <w:t>Идёт пушистый</w:t>
            </w:r>
            <w:r>
              <w:rPr>
                <w:b/>
              </w:rPr>
              <w:t xml:space="preserve">, белый </w:t>
            </w:r>
            <w:r w:rsidRPr="002328CC">
              <w:rPr>
                <w:b/>
              </w:rPr>
              <w:t xml:space="preserve"> снег.</w:t>
            </w:r>
          </w:p>
        </w:tc>
      </w:tr>
      <w:tr w:rsidR="00ED212A" w:rsidRPr="002328CC" w:rsidTr="002328CC">
        <w:tc>
          <w:tcPr>
            <w:tcW w:w="2688" w:type="dxa"/>
          </w:tcPr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9.Словесная игра «Шишка»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70C0"/>
              </w:rPr>
            </w:pPr>
          </w:p>
          <w:p w:rsidR="00ED212A" w:rsidRPr="002328CC" w:rsidRDefault="00ED212A" w:rsidP="002328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Многозначность слова «шишка»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</w:rPr>
            </w:pPr>
            <w:r w:rsidRPr="002328CC">
              <w:rPr>
                <w:rFonts w:ascii="Times New Roman" w:hAnsi="Times New Roman"/>
              </w:rPr>
              <w:t>(Слайд: Белка на ветке).</w:t>
            </w:r>
          </w:p>
          <w:p w:rsidR="00ED212A" w:rsidRPr="002328CC" w:rsidRDefault="00ED212A" w:rsidP="002328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pict>
                <v:shape id="Рисунок 3" o:spid="_x0000_i1025" type="#_x0000_t75" alt="http://im2-tub-ru.yandex.net/i?id=79148520423a096a3aab13f7c012b12e-57-144&amp;n=21" style="width:111pt;height:83.25pt;visibility:visible">
                  <v:imagedata r:id="rId8" o:title=""/>
                </v:shape>
              </w:pict>
            </w:r>
          </w:p>
        </w:tc>
        <w:tc>
          <w:tcPr>
            <w:tcW w:w="4442" w:type="dxa"/>
          </w:tcPr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Отгадайте загадку: «Рыжая, пушистая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 xml:space="preserve">                                   На сосну взбирается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 xml:space="preserve">                                  Шишками кидается»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- Закончите предложение: Белка бросила в волка… На лбу у волка  вскочила …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- Так чем отличаются эти два слова?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- Какие шишки бросала белка?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i/>
                <w:sz w:val="24"/>
                <w:szCs w:val="24"/>
              </w:rPr>
              <w:t>Воспитатель показывает  шишки.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color w:val="555555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sz w:val="24"/>
                <w:szCs w:val="24"/>
              </w:rPr>
              <w:t>Воспитатель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>: Какое веселое слово «шишка»! Подберите к нему слова рифмы (по образцу): шишка-мышка.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sz w:val="24"/>
                <w:szCs w:val="24"/>
              </w:rPr>
              <w:t>Воспитател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 xml:space="preserve">ь: Закончите фразу так, чтобы было складно: 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Где ты белочка гуляла?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sz w:val="24"/>
                <w:szCs w:val="24"/>
              </w:rPr>
              <w:t>Воспитател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>ь: Молодцы, все ответили верно!</w:t>
            </w:r>
          </w:p>
        </w:tc>
        <w:tc>
          <w:tcPr>
            <w:tcW w:w="2900" w:type="dxa"/>
          </w:tcPr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</w:p>
          <w:p w:rsidR="00ED212A" w:rsidRPr="00860BD5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  <w:r w:rsidRPr="00860BD5">
              <w:t>Белка</w:t>
            </w:r>
          </w:p>
          <w:p w:rsidR="00ED212A" w:rsidRPr="00860BD5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</w:p>
          <w:p w:rsidR="00ED212A" w:rsidRPr="00860BD5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  <w:r w:rsidRPr="00860BD5">
              <w:t>шишку.</w:t>
            </w:r>
          </w:p>
          <w:p w:rsidR="00ED212A" w:rsidRPr="00860BD5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  <w:r w:rsidRPr="00860BD5">
              <w:t>шишка.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Дети: еловые, сосновые, кедровые.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Дети делают сравнение.</w:t>
            </w:r>
          </w:p>
          <w:p w:rsidR="00ED212A" w:rsidRPr="00860BD5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</w:p>
          <w:p w:rsidR="00ED212A" w:rsidRPr="00860BD5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  <w:r w:rsidRPr="00860BD5">
              <w:t>Мартышка, малышка, пышка, трусишка….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Дети: Я орешки собирала.</w:t>
            </w:r>
          </w:p>
          <w:p w:rsidR="00ED212A" w:rsidRPr="00860BD5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</w:p>
        </w:tc>
      </w:tr>
      <w:tr w:rsidR="00ED212A" w:rsidRPr="002328CC" w:rsidTr="002328CC">
        <w:tc>
          <w:tcPr>
            <w:tcW w:w="2688" w:type="dxa"/>
          </w:tcPr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10. Игра  в кругу  со снежком</w:t>
            </w:r>
          </w:p>
          <w:p w:rsidR="00ED212A" w:rsidRPr="002328CC" w:rsidRDefault="00ED212A" w:rsidP="002328C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«Назови действие»</w:t>
            </w:r>
            <w:r w:rsidRPr="002328CC"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4442" w:type="dxa"/>
          </w:tcPr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Упражнение: (со снежком)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sz w:val="24"/>
                <w:szCs w:val="24"/>
              </w:rPr>
              <w:t>Воспитатель: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 xml:space="preserve"> Я буду говорить незаконченное предложение, а тот, кому я передам снежок, договорит несказанное мной словечко. 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 xml:space="preserve">Зимой метель… 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Ночью ветер в трубах ...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Из снеговой тучи снежинки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 xml:space="preserve">В лесу зимой голодный волк 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На зиму медведь в берлоге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Мороз щеки и нос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Деревья зимой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Зимой насекомые…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Иней на ветках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Зимой вода в реке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- Молодцы! Хорошо знаете зимние явления.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 xml:space="preserve">- А сейчас я буду бросать вам волшебный снежок, и говорить слово. А чтобы снежок вас не заморозил, надо быстро сказать это слово </w:t>
            </w:r>
            <w:r w:rsidRPr="002328CC">
              <w:rPr>
                <w:rFonts w:ascii="Times New Roman" w:hAnsi="Times New Roman"/>
                <w:b/>
                <w:color w:val="00B0F0"/>
                <w:sz w:val="24"/>
                <w:szCs w:val="24"/>
                <w:u w:val="single"/>
              </w:rPr>
              <w:t xml:space="preserve">ласково 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 xml:space="preserve">и бросить снежок мне. </w:t>
            </w:r>
          </w:p>
        </w:tc>
        <w:tc>
          <w:tcPr>
            <w:tcW w:w="2900" w:type="dxa"/>
          </w:tcPr>
          <w:p w:rsidR="00ED212A" w:rsidRPr="002328CC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  <w:rPr>
                <w:color w:val="555555"/>
              </w:rPr>
            </w:pP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  <w:rPr>
                <w:color w:val="555555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метет.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воет, завывает.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падают, летят, кружатся.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воет.</w:t>
            </w:r>
          </w:p>
          <w:p w:rsidR="00ED212A" w:rsidRPr="00860BD5" w:rsidRDefault="00ED212A" w:rsidP="002328CC">
            <w:pPr>
              <w:pStyle w:val="NormalWeb"/>
              <w:shd w:val="clear" w:color="auto" w:fill="FFFFFF"/>
              <w:spacing w:before="0" w:beforeAutospacing="0" w:after="150" w:afterAutospacing="0"/>
            </w:pPr>
            <w:r w:rsidRPr="00860BD5">
              <w:t>засыпает.</w:t>
            </w:r>
          </w:p>
          <w:p w:rsidR="00ED212A" w:rsidRPr="00860BD5" w:rsidRDefault="00ED212A" w:rsidP="002328CC">
            <w:pPr>
              <w:pStyle w:val="NormalWeb"/>
              <w:shd w:val="clear" w:color="auto" w:fill="FFFFFF"/>
              <w:spacing w:before="0" w:beforeAutospacing="0" w:after="150" w:afterAutospacing="0"/>
            </w:pPr>
            <w:r w:rsidRPr="00860BD5">
              <w:t>щиплет.</w:t>
            </w:r>
          </w:p>
          <w:p w:rsidR="00ED212A" w:rsidRPr="00860BD5" w:rsidRDefault="00ED212A" w:rsidP="002328CC">
            <w:pPr>
              <w:pStyle w:val="NormalWeb"/>
              <w:shd w:val="clear" w:color="auto" w:fill="FFFFFF"/>
              <w:spacing w:before="0" w:beforeAutospacing="0" w:after="150" w:afterAutospacing="0"/>
            </w:pPr>
            <w:r w:rsidRPr="00860BD5">
              <w:t>спят.</w:t>
            </w:r>
          </w:p>
          <w:p w:rsidR="00ED212A" w:rsidRPr="00860BD5" w:rsidRDefault="00ED212A" w:rsidP="002328CC">
            <w:pPr>
              <w:pStyle w:val="NormalWeb"/>
              <w:shd w:val="clear" w:color="auto" w:fill="FFFFFF"/>
              <w:spacing w:before="0" w:beforeAutospacing="0" w:after="150" w:afterAutospacing="0"/>
            </w:pPr>
            <w:r w:rsidRPr="00860BD5">
              <w:t>прячутся.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блестит.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замерзает.</w:t>
            </w:r>
          </w:p>
          <w:p w:rsidR="00ED212A" w:rsidRPr="00860BD5" w:rsidRDefault="00ED212A" w:rsidP="002328CC">
            <w:pPr>
              <w:pStyle w:val="NormalWeb"/>
              <w:shd w:val="clear" w:color="auto" w:fill="FFFFFF"/>
              <w:spacing w:before="0" w:beforeAutospacing="0" w:after="150" w:afterAutospacing="0"/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 xml:space="preserve">Снег-снежок, 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 xml:space="preserve">зима – зимушка, 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метель – метелица, снеговик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 xml:space="preserve">- снеговичок, снежинка – снежиночка, ветер – ветерок, 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 xml:space="preserve">лёд – ледок, 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 xml:space="preserve">сосулька – сосулечка, мороз – морозец, 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облако – облачко.</w:t>
            </w:r>
          </w:p>
        </w:tc>
      </w:tr>
      <w:tr w:rsidR="00ED212A" w:rsidRPr="002328CC" w:rsidTr="002328CC">
        <w:tc>
          <w:tcPr>
            <w:tcW w:w="2688" w:type="dxa"/>
          </w:tcPr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11. Работа 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со схемами слов.</w:t>
            </w:r>
          </w:p>
        </w:tc>
        <w:tc>
          <w:tcPr>
            <w:tcW w:w="4442" w:type="dxa"/>
          </w:tcPr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  <w:r w:rsidRPr="000D35E1">
              <w:rPr>
                <w:rStyle w:val="Strong"/>
              </w:rPr>
              <w:t>Воспитатель:</w:t>
            </w:r>
            <w:r w:rsidRPr="00293803">
              <w:rPr>
                <w:rStyle w:val="Strong"/>
              </w:rPr>
              <w:t xml:space="preserve"> Перед вами карточки с картинками. Нужно определить, где находится звук «с» в названиях картинок</w:t>
            </w:r>
            <w:r>
              <w:rPr>
                <w:rStyle w:val="Strong"/>
              </w:rPr>
              <w:t>,</w:t>
            </w:r>
            <w:r w:rsidRPr="00293803">
              <w:rPr>
                <w:rStyle w:val="Strong"/>
              </w:rPr>
              <w:t xml:space="preserve"> и</w:t>
            </w:r>
            <w:r w:rsidRPr="002328CC">
              <w:rPr>
                <w:rStyle w:val="apple-converted-space"/>
                <w:bCs/>
              </w:rPr>
              <w:t> </w:t>
            </w:r>
            <w:r w:rsidRPr="00293803">
              <w:rPr>
                <w:rStyle w:val="Strong"/>
              </w:rPr>
              <w:t>нарисовать кружок (в начале, в середине или в конце слова)</w:t>
            </w:r>
            <w:r>
              <w:rPr>
                <w:rStyle w:val="Strong"/>
              </w:rPr>
              <w:t>.</w:t>
            </w:r>
            <w:r w:rsidRPr="002328CC">
              <w:rPr>
                <w:rStyle w:val="apple-converted-space"/>
                <w:bCs/>
              </w:rPr>
              <w:t> </w:t>
            </w:r>
            <w:r w:rsidRPr="00293803">
              <w:t xml:space="preserve"> </w:t>
            </w:r>
          </w:p>
          <w:p w:rsidR="00ED212A" w:rsidRPr="002328CC" w:rsidRDefault="00ED212A" w:rsidP="002328CC">
            <w:pPr>
              <w:spacing w:after="0" w:line="240" w:lineRule="auto"/>
              <w:rPr>
                <w:sz w:val="24"/>
                <w:szCs w:val="24"/>
              </w:rPr>
            </w:pPr>
            <w:r w:rsidRPr="002328CC">
              <w:rPr>
                <w:color w:val="00B0F0"/>
                <w:sz w:val="24"/>
                <w:szCs w:val="24"/>
              </w:rPr>
              <w:t>Пальчиковая гимнастика.</w:t>
            </w:r>
            <w:r w:rsidRPr="002328CC">
              <w:rPr>
                <w:color w:val="00B0F0"/>
                <w:sz w:val="24"/>
                <w:szCs w:val="24"/>
              </w:rPr>
              <w:br/>
            </w:r>
            <w:r w:rsidRPr="002328CC">
              <w:rPr>
                <w:b/>
                <w:sz w:val="24"/>
                <w:szCs w:val="24"/>
              </w:rPr>
              <w:t>Раз, два, три, четыре, пять,</w:t>
            </w:r>
            <w:r w:rsidRPr="002328CC">
              <w:rPr>
                <w:sz w:val="24"/>
                <w:szCs w:val="24"/>
              </w:rPr>
              <w:br/>
              <w:t>(загибают пальчики по одному)</w:t>
            </w:r>
            <w:r w:rsidRPr="002328CC">
              <w:rPr>
                <w:sz w:val="24"/>
                <w:szCs w:val="24"/>
              </w:rPr>
              <w:br/>
            </w:r>
            <w:r w:rsidRPr="002328CC">
              <w:rPr>
                <w:b/>
                <w:sz w:val="24"/>
                <w:szCs w:val="24"/>
              </w:rPr>
              <w:t>Мы во двор пришли гулять.</w:t>
            </w:r>
            <w:r w:rsidRPr="002328CC">
              <w:rPr>
                <w:sz w:val="24"/>
                <w:szCs w:val="24"/>
              </w:rPr>
              <w:br/>
              <w:t>(«идут» по столу указательным и средним пальцами)</w:t>
            </w:r>
            <w:r w:rsidRPr="002328CC">
              <w:rPr>
                <w:sz w:val="24"/>
                <w:szCs w:val="24"/>
              </w:rPr>
              <w:br/>
            </w:r>
            <w:r w:rsidRPr="002328CC">
              <w:rPr>
                <w:b/>
                <w:sz w:val="24"/>
                <w:szCs w:val="24"/>
              </w:rPr>
              <w:t>Бабу снежную лепили,</w:t>
            </w:r>
            <w:r w:rsidRPr="002328CC">
              <w:rPr>
                <w:sz w:val="24"/>
                <w:szCs w:val="24"/>
              </w:rPr>
              <w:br/>
              <w:t>(«лепят» комочек двумя ладонями)</w:t>
            </w:r>
            <w:r w:rsidRPr="002328CC">
              <w:rPr>
                <w:sz w:val="24"/>
                <w:szCs w:val="24"/>
              </w:rPr>
              <w:br/>
            </w:r>
            <w:r w:rsidRPr="002328CC">
              <w:rPr>
                <w:b/>
                <w:sz w:val="24"/>
                <w:szCs w:val="24"/>
              </w:rPr>
              <w:t>Птичек крошками кормили,</w:t>
            </w:r>
            <w:r w:rsidRPr="002328CC">
              <w:rPr>
                <w:sz w:val="24"/>
                <w:szCs w:val="24"/>
              </w:rPr>
              <w:br/>
              <w:t>(«крошат хлебушек» всеми пальцами)</w:t>
            </w:r>
            <w:r w:rsidRPr="002328CC">
              <w:rPr>
                <w:sz w:val="24"/>
                <w:szCs w:val="24"/>
              </w:rPr>
              <w:br/>
            </w:r>
            <w:r w:rsidRPr="002328CC">
              <w:rPr>
                <w:b/>
                <w:sz w:val="24"/>
                <w:szCs w:val="24"/>
              </w:rPr>
              <w:t>С горки мы потом катались,</w:t>
            </w:r>
            <w:r w:rsidRPr="002328CC">
              <w:rPr>
                <w:sz w:val="24"/>
                <w:szCs w:val="24"/>
              </w:rPr>
              <w:br/>
              <w:t>(ведут указательным пальцем правой руки по ладони левой руки)</w:t>
            </w:r>
            <w:r w:rsidRPr="002328CC">
              <w:rPr>
                <w:sz w:val="24"/>
                <w:szCs w:val="24"/>
              </w:rPr>
              <w:br/>
            </w:r>
            <w:r w:rsidRPr="002328CC">
              <w:rPr>
                <w:b/>
                <w:sz w:val="24"/>
                <w:szCs w:val="24"/>
              </w:rPr>
              <w:t>А ещё в снегу валялись.</w:t>
            </w:r>
            <w:r w:rsidRPr="002328CC">
              <w:rPr>
                <w:b/>
                <w:sz w:val="24"/>
                <w:szCs w:val="24"/>
              </w:rPr>
              <w:br/>
            </w:r>
            <w:r w:rsidRPr="002328CC">
              <w:rPr>
                <w:sz w:val="24"/>
                <w:szCs w:val="24"/>
              </w:rPr>
              <w:t>(кладут ладошки на стол то одной, то другой стороной)</w:t>
            </w:r>
            <w:r w:rsidRPr="002328CC">
              <w:rPr>
                <w:sz w:val="24"/>
                <w:szCs w:val="24"/>
              </w:rPr>
              <w:br/>
            </w:r>
            <w:r w:rsidRPr="002328CC">
              <w:rPr>
                <w:b/>
                <w:sz w:val="24"/>
                <w:szCs w:val="24"/>
              </w:rPr>
              <w:t>Все в снегу домой пришли.</w:t>
            </w:r>
            <w:r w:rsidRPr="002328CC">
              <w:rPr>
                <w:sz w:val="24"/>
                <w:szCs w:val="24"/>
              </w:rPr>
              <w:br/>
              <w:t>(отряхивают ладошки)</w:t>
            </w:r>
            <w:r w:rsidRPr="002328CC">
              <w:rPr>
                <w:sz w:val="24"/>
                <w:szCs w:val="24"/>
              </w:rPr>
              <w:br/>
            </w:r>
            <w:r w:rsidRPr="002328CC">
              <w:rPr>
                <w:b/>
                <w:sz w:val="24"/>
                <w:szCs w:val="24"/>
              </w:rPr>
              <w:t>Съели суп, и спать легли.</w:t>
            </w:r>
            <w:r w:rsidRPr="002328CC">
              <w:rPr>
                <w:sz w:val="24"/>
                <w:szCs w:val="24"/>
              </w:rPr>
              <w:br/>
              <w:t>(движения воображаемой ложкой; руки под щеку)</w:t>
            </w:r>
          </w:p>
        </w:tc>
        <w:tc>
          <w:tcPr>
            <w:tcW w:w="2900" w:type="dxa"/>
          </w:tcPr>
          <w:p w:rsidR="00ED212A" w:rsidRPr="00293803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  <w:r w:rsidRPr="00293803">
              <w:t>Дети рисуют кружок</w:t>
            </w:r>
            <w:r>
              <w:t xml:space="preserve"> (или печатают букву)</w:t>
            </w:r>
            <w:r w:rsidRPr="00293803">
              <w:t xml:space="preserve"> в соответствии с местом положения заданного звука в слове.</w:t>
            </w:r>
          </w:p>
        </w:tc>
      </w:tr>
      <w:tr w:rsidR="00ED212A" w:rsidRPr="002328CC" w:rsidTr="002328CC">
        <w:tc>
          <w:tcPr>
            <w:tcW w:w="2688" w:type="dxa"/>
          </w:tcPr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12.Итог НОД - рефлексия</w:t>
            </w:r>
          </w:p>
        </w:tc>
        <w:tc>
          <w:tcPr>
            <w:tcW w:w="4442" w:type="dxa"/>
          </w:tcPr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sz w:val="24"/>
                <w:szCs w:val="24"/>
              </w:rPr>
              <w:t>Снеговик: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Ребята, а какие задания Снеговика игра 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 xml:space="preserve"> вам больше всего понравилась?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- А что вы ждёте от зимушки – зимы?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 xml:space="preserve">- Вот такая у нас удивительная зима! Вы все хорошо отвечали на вопросы, старались правильно, красиво рассказывать, были активными. На прощание снеговик вам хочет подарить подарочки. 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sz w:val="24"/>
                <w:szCs w:val="24"/>
              </w:rPr>
              <w:t>А что это за подарок, узнаете, отгадав загадку: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sz w:val="24"/>
                <w:szCs w:val="24"/>
              </w:rPr>
              <w:t>Серебристы и легки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sz w:val="24"/>
                <w:szCs w:val="24"/>
              </w:rPr>
              <w:t>Сказочной зимою,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sz w:val="24"/>
                <w:szCs w:val="24"/>
              </w:rPr>
              <w:t>Что за чудо – мотыльки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28CC">
              <w:rPr>
                <w:rFonts w:ascii="Times New Roman" w:hAnsi="Times New Roman"/>
                <w:b/>
                <w:sz w:val="24"/>
                <w:szCs w:val="24"/>
              </w:rPr>
              <w:t>Кружат над тобою</w:t>
            </w:r>
            <w:r w:rsidRPr="002328CC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ED212A" w:rsidRPr="002328CC" w:rsidRDefault="00ED212A" w:rsidP="002328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328CC">
              <w:rPr>
                <w:rFonts w:ascii="Times New Roman" w:hAnsi="Times New Roman"/>
                <w:i/>
                <w:sz w:val="24"/>
                <w:szCs w:val="24"/>
              </w:rPr>
              <w:t>Достает зимнюю шкатулку  со снежинками, вручает детям.</w:t>
            </w:r>
          </w:p>
          <w:p w:rsidR="00ED212A" w:rsidRPr="002328CC" w:rsidRDefault="00ED212A" w:rsidP="002328CC">
            <w:pPr>
              <w:spacing w:after="0" w:line="240" w:lineRule="auto"/>
              <w:rPr>
                <w:color w:val="00B0F0"/>
                <w:sz w:val="24"/>
                <w:szCs w:val="24"/>
              </w:rPr>
            </w:pPr>
            <w:r w:rsidRPr="002328CC">
              <w:rPr>
                <w:color w:val="00B0F0"/>
                <w:sz w:val="24"/>
                <w:szCs w:val="24"/>
              </w:rPr>
              <w:t>Пусть зима принесет вам радость, а настроение даже в  самые холодные дни пусть  будет радостным и веселым!</w:t>
            </w:r>
          </w:p>
        </w:tc>
        <w:tc>
          <w:tcPr>
            <w:tcW w:w="2900" w:type="dxa"/>
          </w:tcPr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  <w:r>
              <w:t>Ответы детей</w:t>
            </w:r>
          </w:p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  <w:r>
              <w:t>(развлечения, дни рождения, праздники и т.д.)</w:t>
            </w:r>
          </w:p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  <w:r w:rsidRPr="001E6FDD">
              <w:t>Зима радует людей веселыми новогодними праздниками, пушистым снегом, лыжами и санками</w:t>
            </w:r>
            <w:r w:rsidRPr="002328CC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…</w:t>
            </w:r>
          </w:p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</w:p>
          <w:p w:rsidR="00ED212A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</w:pPr>
          </w:p>
          <w:p w:rsidR="00ED212A" w:rsidRPr="002328CC" w:rsidRDefault="00ED212A" w:rsidP="002328CC">
            <w:pPr>
              <w:pStyle w:val="NormalWeb"/>
              <w:shd w:val="clear" w:color="auto" w:fill="FFFFFF"/>
              <w:spacing w:before="0" w:beforeAutospacing="0" w:after="150" w:afterAutospacing="0" w:line="273" w:lineRule="atLeast"/>
              <w:rPr>
                <w:rFonts w:ascii="Arial" w:hAnsi="Arial" w:cs="Arial"/>
                <w:color w:val="555555"/>
                <w:sz w:val="21"/>
                <w:szCs w:val="21"/>
              </w:rPr>
            </w:pPr>
            <w:r>
              <w:t>Снежинки</w:t>
            </w:r>
            <w:r w:rsidRPr="00492517">
              <w:t>.</w:t>
            </w:r>
          </w:p>
        </w:tc>
      </w:tr>
    </w:tbl>
    <w:p w:rsidR="00ED212A" w:rsidRDefault="00ED212A" w:rsidP="00E51B57"/>
    <w:p w:rsidR="00ED212A" w:rsidRPr="00B86457" w:rsidRDefault="00ED212A" w:rsidP="00E51B57">
      <w:r>
        <w:t>-</w:t>
      </w:r>
    </w:p>
    <w:p w:rsidR="00ED212A" w:rsidRDefault="00ED212A" w:rsidP="00E51B57"/>
    <w:p w:rsidR="00ED212A" w:rsidRDefault="00ED212A" w:rsidP="00E51B57"/>
    <w:p w:rsidR="00ED212A" w:rsidRDefault="00ED212A" w:rsidP="00E51B57"/>
    <w:p w:rsidR="00ED212A" w:rsidRDefault="00ED212A" w:rsidP="00E51B57"/>
    <w:p w:rsidR="00ED212A" w:rsidRDefault="00ED212A" w:rsidP="00E51B57"/>
    <w:p w:rsidR="00ED212A" w:rsidRDefault="00ED212A"/>
    <w:sectPr w:rsidR="00ED212A" w:rsidSect="00E51B57">
      <w:pgSz w:w="11906" w:h="16838"/>
      <w:pgMar w:top="1134" w:right="850" w:bottom="1134" w:left="1701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0C38"/>
    <w:multiLevelType w:val="hybridMultilevel"/>
    <w:tmpl w:val="EA8A6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557DF"/>
    <w:multiLevelType w:val="hybridMultilevel"/>
    <w:tmpl w:val="9D7C09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73D7093"/>
    <w:multiLevelType w:val="hybridMultilevel"/>
    <w:tmpl w:val="033C7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A46C7B"/>
    <w:multiLevelType w:val="hybridMultilevel"/>
    <w:tmpl w:val="833E78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D9F6B93"/>
    <w:multiLevelType w:val="hybridMultilevel"/>
    <w:tmpl w:val="792AE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1B57"/>
    <w:rsid w:val="00036C72"/>
    <w:rsid w:val="000D35E1"/>
    <w:rsid w:val="000D7FC3"/>
    <w:rsid w:val="001E6FDD"/>
    <w:rsid w:val="002328CC"/>
    <w:rsid w:val="00242DEA"/>
    <w:rsid w:val="0027723E"/>
    <w:rsid w:val="00293803"/>
    <w:rsid w:val="00315EE8"/>
    <w:rsid w:val="00426859"/>
    <w:rsid w:val="00473A36"/>
    <w:rsid w:val="00492517"/>
    <w:rsid w:val="004C0D90"/>
    <w:rsid w:val="004F5ABB"/>
    <w:rsid w:val="0054190C"/>
    <w:rsid w:val="00592E19"/>
    <w:rsid w:val="005D66EB"/>
    <w:rsid w:val="00725D04"/>
    <w:rsid w:val="00753A9A"/>
    <w:rsid w:val="00847C8B"/>
    <w:rsid w:val="008602AF"/>
    <w:rsid w:val="00860BD5"/>
    <w:rsid w:val="008C6112"/>
    <w:rsid w:val="00995B6E"/>
    <w:rsid w:val="009C34C2"/>
    <w:rsid w:val="00A149A8"/>
    <w:rsid w:val="00A45C15"/>
    <w:rsid w:val="00B64E97"/>
    <w:rsid w:val="00B86457"/>
    <w:rsid w:val="00B94E36"/>
    <w:rsid w:val="00C213CB"/>
    <w:rsid w:val="00E05ED8"/>
    <w:rsid w:val="00E51B57"/>
    <w:rsid w:val="00EC206D"/>
    <w:rsid w:val="00EC33D7"/>
    <w:rsid w:val="00EC58A9"/>
    <w:rsid w:val="00ED212A"/>
    <w:rsid w:val="00FD0392"/>
    <w:rsid w:val="00FE3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E5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E51B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E51B57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E51B57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E51B57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E51B57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E51B5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E51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1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65</TotalTime>
  <Pages>9</Pages>
  <Words>1545</Words>
  <Characters>8807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User</cp:lastModifiedBy>
  <cp:revision>10</cp:revision>
  <cp:lastPrinted>2014-11-26T03:28:00Z</cp:lastPrinted>
  <dcterms:created xsi:type="dcterms:W3CDTF">2014-11-25T17:32:00Z</dcterms:created>
  <dcterms:modified xsi:type="dcterms:W3CDTF">2014-12-08T08:00:00Z</dcterms:modified>
</cp:coreProperties>
</file>